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38A" w:rsidRPr="0084573D" w:rsidRDefault="0084573D">
      <w:pPr>
        <w:rPr>
          <w:b/>
        </w:rPr>
        <w:sectPr w:rsidR="00E7638A" w:rsidRPr="0084573D" w:rsidSect="00A750FB">
          <w:pgSz w:w="11906" w:h="16838"/>
          <w:pgMar w:top="2155" w:right="709" w:bottom="567" w:left="1588" w:header="567" w:footer="414" w:gutter="0"/>
          <w:pgNumType w:start="1"/>
          <w:cols w:space="708"/>
          <w:docGrid w:linePitch="360"/>
        </w:sectPr>
      </w:pPr>
      <w:r>
        <w:rPr>
          <w:b/>
          <w:noProof/>
        </w:rPr>
        <mc:AlternateContent>
          <mc:Choice Requires="wps">
            <w:drawing>
              <wp:anchor distT="0" distB="0" distL="114300" distR="114300" simplePos="0" relativeHeight="251659264" behindDoc="0" locked="0" layoutInCell="1" allowOverlap="1" wp14:editId="52A4D14E">
                <wp:simplePos x="0" y="0"/>
                <wp:positionH relativeFrom="column">
                  <wp:posOffset>-452120</wp:posOffset>
                </wp:positionH>
                <wp:positionV relativeFrom="paragraph">
                  <wp:posOffset>73025</wp:posOffset>
                </wp:positionV>
                <wp:extent cx="6566535" cy="261175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2611755"/>
                        </a:xfrm>
                        <a:prstGeom prst="rect">
                          <a:avLst/>
                        </a:prstGeom>
                        <a:noFill/>
                        <a:ln w="9525">
                          <a:noFill/>
                          <a:miter lim="800000"/>
                          <a:headEnd/>
                          <a:tailEnd/>
                        </a:ln>
                      </wps:spPr>
                      <wps:txbx>
                        <w:txbxContent>
                          <w:p w:rsidR="0084573D" w:rsidRPr="0084573D" w:rsidRDefault="0084573D" w:rsidP="0084573D">
                            <w:pPr>
                              <w:spacing w:line="240" w:lineRule="auto"/>
                              <w:rPr>
                                <w:rFonts w:ascii="Arial" w:hAnsi="Arial" w:cs="Arial"/>
                                <w:b/>
                                <w:bCs/>
                                <w:color w:val="FFFFFF" w:themeColor="background1"/>
                                <w:sz w:val="72"/>
                                <w:szCs w:val="72"/>
                              </w:rPr>
                            </w:pPr>
                            <w:r w:rsidRPr="0084573D">
                              <w:rPr>
                                <w:rFonts w:ascii="Arial" w:hAnsi="Arial" w:cs="Arial"/>
                                <w:b/>
                                <w:bCs/>
                                <w:color w:val="FFFFFF" w:themeColor="background1"/>
                                <w:sz w:val="72"/>
                                <w:szCs w:val="72"/>
                              </w:rPr>
                              <w:t xml:space="preserve">  TAC </w:t>
                            </w:r>
                            <w:r w:rsidRPr="0084573D">
                              <w:rPr>
                                <w:rFonts w:ascii="Arial" w:hAnsi="Arial" w:cs="Arial"/>
                                <w:b/>
                                <w:bCs/>
                                <w:color w:val="FFFFFF" w:themeColor="background1"/>
                                <w:sz w:val="72"/>
                                <w:szCs w:val="72"/>
                              </w:rPr>
                              <w:tab/>
                            </w:r>
                          </w:p>
                          <w:p w:rsidR="0084573D" w:rsidRPr="0084573D" w:rsidRDefault="002604D4" w:rsidP="0084573D">
                            <w:pPr>
                              <w:spacing w:line="240" w:lineRule="auto"/>
                              <w:rPr>
                                <w:rFonts w:ascii="Arial" w:hAnsi="Arial" w:cs="Arial"/>
                                <w:b/>
                                <w:bCs/>
                                <w:color w:val="FFFFFF" w:themeColor="background1"/>
                                <w:sz w:val="72"/>
                                <w:szCs w:val="72"/>
                              </w:rPr>
                            </w:pPr>
                            <w:r>
                              <w:rPr>
                                <w:rFonts w:ascii="Arial" w:hAnsi="Arial" w:cs="Arial"/>
                                <w:b/>
                                <w:bCs/>
                                <w:color w:val="FFFFFF" w:themeColor="background1"/>
                                <w:sz w:val="72"/>
                                <w:szCs w:val="72"/>
                              </w:rPr>
                              <w:t xml:space="preserve">  Youth Grants</w:t>
                            </w:r>
                            <w:r>
                              <w:rPr>
                                <w:rFonts w:ascii="Arial" w:hAnsi="Arial" w:cs="Arial"/>
                                <w:b/>
                                <w:bCs/>
                                <w:color w:val="FFFFFF" w:themeColor="background1"/>
                                <w:sz w:val="72"/>
                                <w:szCs w:val="72"/>
                              </w:rPr>
                              <w:br/>
                              <w:t xml:space="preserve">  Application Form</w:t>
                            </w:r>
                          </w:p>
                          <w:p w:rsidR="0084573D" w:rsidRPr="0084573D" w:rsidRDefault="0084573D" w:rsidP="0084573D">
                            <w:pPr>
                              <w:spacing w:line="240" w:lineRule="auto"/>
                              <w:rPr>
                                <w:color w:val="FFFFFF" w:themeColor="background1"/>
                                <w:sz w:val="72"/>
                                <w:szCs w:val="72"/>
                              </w:rPr>
                            </w:pPr>
                            <w:r w:rsidRPr="0084573D">
                              <w:rPr>
                                <w:rFonts w:ascii="Arial" w:hAnsi="Arial" w:cs="Arial"/>
                                <w:b/>
                                <w:bCs/>
                                <w:color w:val="00B0F0"/>
                                <w:sz w:val="72"/>
                                <w:szCs w:val="72"/>
                              </w:rPr>
                              <w:t xml:space="preserve">  </w:t>
                            </w:r>
                            <w:r w:rsidRPr="0084573D">
                              <w:rPr>
                                <w:rFonts w:ascii="Arial" w:hAnsi="Arial" w:cs="Arial"/>
                                <w:bCs/>
                                <w:color w:val="FFFFFF" w:themeColor="background1"/>
                                <w:sz w:val="72"/>
                                <w:szCs w:val="72"/>
                              </w:rPr>
                              <w:t>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35.6pt;margin-top:5.75pt;width:517.05pt;height:20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" filled="f" stroked="f">
                <v:textbox>
                  <w:txbxContent>
                    <w:p w:rsidR="0084573D" w:rsidRPr="0084573D" w:rsidRDefault="0084573D" w:rsidP="0084573D">
                      <w:pPr>
                        <w:spacing w:line="240" w:lineRule="auto"/>
                        <w:rPr>
                          <w:rFonts w:ascii="Arial" w:hAnsi="Arial" w:cs="Arial"/>
                          <w:b/>
                          <w:bCs/>
                          <w:color w:val="FFFFFF" w:themeColor="background1"/>
                          <w:sz w:val="72"/>
                          <w:szCs w:val="72"/>
                        </w:rPr>
                      </w:pPr>
                      <w:r w:rsidRPr="0084573D">
                        <w:rPr>
                          <w:rFonts w:ascii="Arial" w:hAnsi="Arial" w:cs="Arial"/>
                          <w:b/>
                          <w:bCs/>
                          <w:color w:val="FFFFFF" w:themeColor="background1"/>
                          <w:sz w:val="72"/>
                          <w:szCs w:val="72"/>
                        </w:rPr>
                        <w:t xml:space="preserve">  TAC </w:t>
                      </w:r>
                      <w:r w:rsidRPr="0084573D">
                        <w:rPr>
                          <w:rFonts w:ascii="Arial" w:hAnsi="Arial" w:cs="Arial"/>
                          <w:b/>
                          <w:bCs/>
                          <w:color w:val="FFFFFF" w:themeColor="background1"/>
                          <w:sz w:val="72"/>
                          <w:szCs w:val="72"/>
                        </w:rPr>
                        <w:tab/>
                      </w:r>
                    </w:p>
                    <w:p w:rsidR="0084573D" w:rsidRPr="0084573D" w:rsidRDefault="002604D4" w:rsidP="0084573D">
                      <w:pPr>
                        <w:spacing w:line="240" w:lineRule="auto"/>
                        <w:rPr>
                          <w:rFonts w:ascii="Arial" w:hAnsi="Arial" w:cs="Arial"/>
                          <w:b/>
                          <w:bCs/>
                          <w:color w:val="FFFFFF" w:themeColor="background1"/>
                          <w:sz w:val="72"/>
                          <w:szCs w:val="72"/>
                        </w:rPr>
                      </w:pPr>
                      <w:r>
                        <w:rPr>
                          <w:rFonts w:ascii="Arial" w:hAnsi="Arial" w:cs="Arial"/>
                          <w:b/>
                          <w:bCs/>
                          <w:color w:val="FFFFFF" w:themeColor="background1"/>
                          <w:sz w:val="72"/>
                          <w:szCs w:val="72"/>
                        </w:rPr>
                        <w:t xml:space="preserve">  Youth Grants</w:t>
                      </w:r>
                      <w:r>
                        <w:rPr>
                          <w:rFonts w:ascii="Arial" w:hAnsi="Arial" w:cs="Arial"/>
                          <w:b/>
                          <w:bCs/>
                          <w:color w:val="FFFFFF" w:themeColor="background1"/>
                          <w:sz w:val="72"/>
                          <w:szCs w:val="72"/>
                        </w:rPr>
                        <w:br/>
                        <w:t xml:space="preserve">  Application Form</w:t>
                      </w:r>
                    </w:p>
                    <w:p w:rsidR="0084573D" w:rsidRPr="0084573D" w:rsidRDefault="0084573D" w:rsidP="0084573D">
                      <w:pPr>
                        <w:spacing w:line="240" w:lineRule="auto"/>
                        <w:rPr>
                          <w:color w:val="FFFFFF" w:themeColor="background1"/>
                          <w:sz w:val="72"/>
                          <w:szCs w:val="72"/>
                        </w:rPr>
                      </w:pPr>
                      <w:r w:rsidRPr="0084573D">
                        <w:rPr>
                          <w:rFonts w:ascii="Arial" w:hAnsi="Arial" w:cs="Arial"/>
                          <w:b/>
                          <w:bCs/>
                          <w:color w:val="00B0F0"/>
                          <w:sz w:val="72"/>
                          <w:szCs w:val="72"/>
                        </w:rPr>
                        <w:t xml:space="preserve">  </w:t>
                      </w:r>
                      <w:r w:rsidRPr="0084573D">
                        <w:rPr>
                          <w:rFonts w:ascii="Arial" w:hAnsi="Arial" w:cs="Arial"/>
                          <w:bCs/>
                          <w:color w:val="FFFFFF" w:themeColor="background1"/>
                          <w:sz w:val="72"/>
                          <w:szCs w:val="72"/>
                        </w:rPr>
                        <w:t>2016</w:t>
                      </w:r>
                    </w:p>
                  </w:txbxContent>
                </v:textbox>
              </v:shape>
            </w:pict>
          </mc:Fallback>
        </mc:AlternateContent>
      </w:r>
      <w:r>
        <w:rPr>
          <w:b/>
          <w:noProof/>
        </w:rPr>
        <mc:AlternateContent>
          <mc:Choice Requires="wpg">
            <w:drawing>
              <wp:anchor distT="0" distB="0" distL="114300" distR="114300" simplePos="0" relativeHeight="251658240" behindDoc="1" locked="0" layoutInCell="1" allowOverlap="1" wp14:editId="357562D6">
                <wp:simplePos x="0" y="0"/>
                <wp:positionH relativeFrom="page">
                  <wp:posOffset>0</wp:posOffset>
                </wp:positionH>
                <wp:positionV relativeFrom="page">
                  <wp:posOffset>0</wp:posOffset>
                </wp:positionV>
                <wp:extent cx="7560310" cy="10692130"/>
                <wp:effectExtent l="0" t="0" r="2540" b="0"/>
                <wp:wrapNone/>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041" name="Picture 4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1042" name="Group 404"/>
                        <wpg:cNvGrpSpPr>
                          <a:grpSpLocks/>
                        </wpg:cNvGrpSpPr>
                        <wpg:grpSpPr bwMode="auto">
                          <a:xfrm>
                            <a:off x="1272" y="560"/>
                            <a:ext cx="444" cy="458"/>
                            <a:chOff x="1272" y="560"/>
                            <a:chExt cx="444" cy="458"/>
                          </a:xfrm>
                        </wpg:grpSpPr>
                        <wps:wsp>
                          <wps:cNvPr id="1043" name="Freeform 405"/>
                          <wps:cNvSpPr>
                            <a:spLocks/>
                          </wps:cNvSpPr>
                          <wps:spPr bwMode="auto">
                            <a:xfrm>
                              <a:off x="1272" y="560"/>
                              <a:ext cx="444" cy="458"/>
                            </a:xfrm>
                            <a:custGeom>
                              <a:avLst/>
                              <a:gdLst>
                                <a:gd name="T0" fmla="+- 0 1495 1272"/>
                                <a:gd name="T1" fmla="*/ T0 w 444"/>
                                <a:gd name="T2" fmla="+- 0 560 560"/>
                                <a:gd name="T3" fmla="*/ 560 h 458"/>
                                <a:gd name="T4" fmla="+- 0 1429 1272"/>
                                <a:gd name="T5" fmla="*/ T4 w 444"/>
                                <a:gd name="T6" fmla="+- 0 572 560"/>
                                <a:gd name="T7" fmla="*/ 572 h 458"/>
                                <a:gd name="T8" fmla="+- 0 1370 1272"/>
                                <a:gd name="T9" fmla="*/ T8 w 444"/>
                                <a:gd name="T10" fmla="+- 0 601 560"/>
                                <a:gd name="T11" fmla="*/ 601 h 458"/>
                                <a:gd name="T12" fmla="+- 0 1323 1272"/>
                                <a:gd name="T13" fmla="*/ T12 w 444"/>
                                <a:gd name="T14" fmla="+- 0 646 560"/>
                                <a:gd name="T15" fmla="*/ 646 h 458"/>
                                <a:gd name="T16" fmla="+- 0 1290 1272"/>
                                <a:gd name="T17" fmla="*/ T16 w 444"/>
                                <a:gd name="T18" fmla="+- 0 702 560"/>
                                <a:gd name="T19" fmla="*/ 702 h 458"/>
                                <a:gd name="T20" fmla="+- 0 1273 1272"/>
                                <a:gd name="T21" fmla="*/ T20 w 444"/>
                                <a:gd name="T22" fmla="+- 0 767 560"/>
                                <a:gd name="T23" fmla="*/ 767 h 458"/>
                                <a:gd name="T24" fmla="+- 0 1272 1272"/>
                                <a:gd name="T25" fmla="*/ T24 w 444"/>
                                <a:gd name="T26" fmla="+- 0 790 560"/>
                                <a:gd name="T27" fmla="*/ 790 h 458"/>
                                <a:gd name="T28" fmla="+- 0 1273 1272"/>
                                <a:gd name="T29" fmla="*/ T28 w 444"/>
                                <a:gd name="T30" fmla="+- 0 809 560"/>
                                <a:gd name="T31" fmla="*/ 809 h 458"/>
                                <a:gd name="T32" fmla="+- 0 1288 1272"/>
                                <a:gd name="T33" fmla="*/ T32 w 444"/>
                                <a:gd name="T34" fmla="+- 0 872 560"/>
                                <a:gd name="T35" fmla="*/ 872 h 458"/>
                                <a:gd name="T36" fmla="+- 0 1320 1272"/>
                                <a:gd name="T37" fmla="*/ T36 w 444"/>
                                <a:gd name="T38" fmla="+- 0 927 560"/>
                                <a:gd name="T39" fmla="*/ 927 h 458"/>
                                <a:gd name="T40" fmla="+- 0 1367 1272"/>
                                <a:gd name="T41" fmla="*/ T40 w 444"/>
                                <a:gd name="T42" fmla="+- 0 971 560"/>
                                <a:gd name="T43" fmla="*/ 971 h 458"/>
                                <a:gd name="T44" fmla="+- 0 1426 1272"/>
                                <a:gd name="T45" fmla="*/ T44 w 444"/>
                                <a:gd name="T46" fmla="+- 0 1002 560"/>
                                <a:gd name="T47" fmla="*/ 1002 h 458"/>
                                <a:gd name="T48" fmla="+- 0 1495 1272"/>
                                <a:gd name="T49" fmla="*/ T48 w 444"/>
                                <a:gd name="T50" fmla="+- 0 1017 560"/>
                                <a:gd name="T51" fmla="*/ 1017 h 458"/>
                                <a:gd name="T52" fmla="+- 0 1520 1272"/>
                                <a:gd name="T53" fmla="*/ T52 w 444"/>
                                <a:gd name="T54" fmla="+- 0 1018 560"/>
                                <a:gd name="T55" fmla="*/ 1018 h 458"/>
                                <a:gd name="T56" fmla="+- 0 1542 1272"/>
                                <a:gd name="T57" fmla="*/ T56 w 444"/>
                                <a:gd name="T58" fmla="+- 0 1015 560"/>
                                <a:gd name="T59" fmla="*/ 1015 h 458"/>
                                <a:gd name="T60" fmla="+- 0 1603 1272"/>
                                <a:gd name="T61" fmla="*/ T60 w 444"/>
                                <a:gd name="T62" fmla="+- 0 996 560"/>
                                <a:gd name="T63" fmla="*/ 996 h 458"/>
                                <a:gd name="T64" fmla="+- 0 1655 1272"/>
                                <a:gd name="T65" fmla="*/ T64 w 444"/>
                                <a:gd name="T66" fmla="+- 0 961 560"/>
                                <a:gd name="T67" fmla="*/ 961 h 458"/>
                                <a:gd name="T68" fmla="+- 0 1696 1272"/>
                                <a:gd name="T69" fmla="*/ T68 w 444"/>
                                <a:gd name="T70" fmla="+- 0 914 560"/>
                                <a:gd name="T71" fmla="*/ 914 h 458"/>
                                <a:gd name="T72" fmla="+- 0 1709 1272"/>
                                <a:gd name="T73" fmla="*/ T72 w 444"/>
                                <a:gd name="T74" fmla="+- 0 891 560"/>
                                <a:gd name="T75" fmla="*/ 891 h 458"/>
                                <a:gd name="T76" fmla="+- 0 1495 1272"/>
                                <a:gd name="T77" fmla="*/ T76 w 444"/>
                                <a:gd name="T78" fmla="+- 0 891 560"/>
                                <a:gd name="T79" fmla="*/ 891 h 458"/>
                                <a:gd name="T80" fmla="+- 0 1473 1272"/>
                                <a:gd name="T81" fmla="*/ T80 w 444"/>
                                <a:gd name="T82" fmla="+- 0 887 560"/>
                                <a:gd name="T83" fmla="*/ 887 h 458"/>
                                <a:gd name="T84" fmla="+- 0 1420 1272"/>
                                <a:gd name="T85" fmla="*/ T84 w 444"/>
                                <a:gd name="T86" fmla="+- 0 850 560"/>
                                <a:gd name="T87" fmla="*/ 850 h 458"/>
                                <a:gd name="T88" fmla="+- 0 1399 1272"/>
                                <a:gd name="T89" fmla="*/ T88 w 444"/>
                                <a:gd name="T90" fmla="+- 0 787 560"/>
                                <a:gd name="T91" fmla="*/ 787 h 458"/>
                                <a:gd name="T92" fmla="+- 0 1401 1272"/>
                                <a:gd name="T93" fmla="*/ T92 w 444"/>
                                <a:gd name="T94" fmla="+- 0 770 560"/>
                                <a:gd name="T95" fmla="*/ 770 h 458"/>
                                <a:gd name="T96" fmla="+- 0 1432 1272"/>
                                <a:gd name="T97" fmla="*/ T96 w 444"/>
                                <a:gd name="T98" fmla="+- 0 717 560"/>
                                <a:gd name="T99" fmla="*/ 717 h 458"/>
                                <a:gd name="T100" fmla="+- 0 1493 1272"/>
                                <a:gd name="T101" fmla="*/ T100 w 444"/>
                                <a:gd name="T102" fmla="+- 0 689 560"/>
                                <a:gd name="T103" fmla="*/ 689 h 458"/>
                                <a:gd name="T104" fmla="+- 0 1520 1272"/>
                                <a:gd name="T105" fmla="*/ T104 w 444"/>
                                <a:gd name="T106" fmla="+- 0 688 560"/>
                                <a:gd name="T107" fmla="*/ 688 h 458"/>
                                <a:gd name="T108" fmla="+- 0 1710 1272"/>
                                <a:gd name="T109" fmla="*/ T108 w 444"/>
                                <a:gd name="T110" fmla="+- 0 688 560"/>
                                <a:gd name="T111" fmla="*/ 688 h 458"/>
                                <a:gd name="T112" fmla="+- 0 1706 1272"/>
                                <a:gd name="T113" fmla="*/ T112 w 444"/>
                                <a:gd name="T114" fmla="+- 0 680 560"/>
                                <a:gd name="T115" fmla="*/ 680 h 458"/>
                                <a:gd name="T116" fmla="+- 0 1670 1272"/>
                                <a:gd name="T117" fmla="*/ T116 w 444"/>
                                <a:gd name="T118" fmla="+- 0 631 560"/>
                                <a:gd name="T119" fmla="*/ 631 h 458"/>
                                <a:gd name="T120" fmla="+- 0 1622 1272"/>
                                <a:gd name="T121" fmla="*/ T120 w 444"/>
                                <a:gd name="T122" fmla="+- 0 593 560"/>
                                <a:gd name="T123" fmla="*/ 593 h 458"/>
                                <a:gd name="T124" fmla="+- 0 1563 1272"/>
                                <a:gd name="T125" fmla="*/ T124 w 444"/>
                                <a:gd name="T126" fmla="+- 0 568 560"/>
                                <a:gd name="T127" fmla="*/ 568 h 458"/>
                                <a:gd name="T128" fmla="+- 0 1519 1272"/>
                                <a:gd name="T129" fmla="*/ T128 w 444"/>
                                <a:gd name="T130" fmla="+- 0 560 560"/>
                                <a:gd name="T131" fmla="*/ 560 h 458"/>
                                <a:gd name="T132" fmla="+- 0 1495 1272"/>
                                <a:gd name="T133" fmla="*/ T132 w 444"/>
                                <a:gd name="T134" fmla="+- 0 560 560"/>
                                <a:gd name="T135" fmla="*/ 560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4" h="458">
                                  <a:moveTo>
                                    <a:pt x="223" y="0"/>
                                  </a:moveTo>
                                  <a:lnTo>
                                    <a:pt x="157" y="12"/>
                                  </a:lnTo>
                                  <a:lnTo>
                                    <a:pt x="98" y="41"/>
                                  </a:lnTo>
                                  <a:lnTo>
                                    <a:pt x="51" y="86"/>
                                  </a:lnTo>
                                  <a:lnTo>
                                    <a:pt x="18" y="142"/>
                                  </a:lnTo>
                                  <a:lnTo>
                                    <a:pt x="1" y="207"/>
                                  </a:lnTo>
                                  <a:lnTo>
                                    <a:pt x="0" y="230"/>
                                  </a:lnTo>
                                  <a:lnTo>
                                    <a:pt x="1" y="249"/>
                                  </a:lnTo>
                                  <a:lnTo>
                                    <a:pt x="16" y="312"/>
                                  </a:lnTo>
                                  <a:lnTo>
                                    <a:pt x="48" y="367"/>
                                  </a:lnTo>
                                  <a:lnTo>
                                    <a:pt x="95" y="411"/>
                                  </a:lnTo>
                                  <a:lnTo>
                                    <a:pt x="154" y="442"/>
                                  </a:lnTo>
                                  <a:lnTo>
                                    <a:pt x="223" y="457"/>
                                  </a:lnTo>
                                  <a:lnTo>
                                    <a:pt x="248" y="458"/>
                                  </a:lnTo>
                                  <a:lnTo>
                                    <a:pt x="270" y="455"/>
                                  </a:lnTo>
                                  <a:lnTo>
                                    <a:pt x="331" y="436"/>
                                  </a:lnTo>
                                  <a:lnTo>
                                    <a:pt x="383" y="401"/>
                                  </a:lnTo>
                                  <a:lnTo>
                                    <a:pt x="424" y="354"/>
                                  </a:lnTo>
                                  <a:lnTo>
                                    <a:pt x="437" y="331"/>
                                  </a:lnTo>
                                  <a:lnTo>
                                    <a:pt x="223" y="331"/>
                                  </a:lnTo>
                                  <a:lnTo>
                                    <a:pt x="201" y="327"/>
                                  </a:lnTo>
                                  <a:lnTo>
                                    <a:pt x="148" y="290"/>
                                  </a:lnTo>
                                  <a:lnTo>
                                    <a:pt x="127" y="227"/>
                                  </a:lnTo>
                                  <a:lnTo>
                                    <a:pt x="129" y="210"/>
                                  </a:lnTo>
                                  <a:lnTo>
                                    <a:pt x="160" y="157"/>
                                  </a:lnTo>
                                  <a:lnTo>
                                    <a:pt x="221" y="129"/>
                                  </a:lnTo>
                                  <a:lnTo>
                                    <a:pt x="248" y="128"/>
                                  </a:lnTo>
                                  <a:lnTo>
                                    <a:pt x="438" y="128"/>
                                  </a:lnTo>
                                  <a:lnTo>
                                    <a:pt x="434" y="120"/>
                                  </a:lnTo>
                                  <a:lnTo>
                                    <a:pt x="398" y="71"/>
                                  </a:lnTo>
                                  <a:lnTo>
                                    <a:pt x="350" y="33"/>
                                  </a:lnTo>
                                  <a:lnTo>
                                    <a:pt x="291" y="8"/>
                                  </a:lnTo>
                                  <a:lnTo>
                                    <a:pt x="247" y="0"/>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406"/>
                          <wps:cNvSpPr>
                            <a:spLocks/>
                          </wps:cNvSpPr>
                          <wps:spPr bwMode="auto">
                            <a:xfrm>
                              <a:off x="1272" y="560"/>
                              <a:ext cx="444" cy="458"/>
                            </a:xfrm>
                            <a:custGeom>
                              <a:avLst/>
                              <a:gdLst>
                                <a:gd name="T0" fmla="+- 0 1598 1272"/>
                                <a:gd name="T1" fmla="*/ T0 w 444"/>
                                <a:gd name="T2" fmla="+- 0 830 560"/>
                                <a:gd name="T3" fmla="*/ 830 h 458"/>
                                <a:gd name="T4" fmla="+- 0 1540 1272"/>
                                <a:gd name="T5" fmla="*/ T4 w 444"/>
                                <a:gd name="T6" fmla="+- 0 883 560"/>
                                <a:gd name="T7" fmla="*/ 883 h 458"/>
                                <a:gd name="T8" fmla="+- 0 1495 1272"/>
                                <a:gd name="T9" fmla="*/ T8 w 444"/>
                                <a:gd name="T10" fmla="+- 0 891 560"/>
                                <a:gd name="T11" fmla="*/ 891 h 458"/>
                                <a:gd name="T12" fmla="+- 0 1709 1272"/>
                                <a:gd name="T13" fmla="*/ T12 w 444"/>
                                <a:gd name="T14" fmla="+- 0 891 560"/>
                                <a:gd name="T15" fmla="*/ 891 h 458"/>
                                <a:gd name="T16" fmla="+- 0 1716 1272"/>
                                <a:gd name="T17" fmla="*/ T16 w 444"/>
                                <a:gd name="T18" fmla="+- 0 877 560"/>
                                <a:gd name="T19" fmla="*/ 877 h 458"/>
                                <a:gd name="T20" fmla="+- 0 1598 1272"/>
                                <a:gd name="T21" fmla="*/ T20 w 444"/>
                                <a:gd name="T22" fmla="+- 0 830 560"/>
                                <a:gd name="T23" fmla="*/ 830 h 458"/>
                              </a:gdLst>
                              <a:ahLst/>
                              <a:cxnLst>
                                <a:cxn ang="0">
                                  <a:pos x="T1" y="T3"/>
                                </a:cxn>
                                <a:cxn ang="0">
                                  <a:pos x="T5" y="T7"/>
                                </a:cxn>
                                <a:cxn ang="0">
                                  <a:pos x="T9" y="T11"/>
                                </a:cxn>
                                <a:cxn ang="0">
                                  <a:pos x="T13" y="T15"/>
                                </a:cxn>
                                <a:cxn ang="0">
                                  <a:pos x="T17" y="T19"/>
                                </a:cxn>
                                <a:cxn ang="0">
                                  <a:pos x="T21" y="T23"/>
                                </a:cxn>
                              </a:cxnLst>
                              <a:rect l="0" t="0" r="r" b="b"/>
                              <a:pathLst>
                                <a:path w="444" h="458">
                                  <a:moveTo>
                                    <a:pt x="326" y="270"/>
                                  </a:moveTo>
                                  <a:lnTo>
                                    <a:pt x="268" y="323"/>
                                  </a:lnTo>
                                  <a:lnTo>
                                    <a:pt x="223" y="331"/>
                                  </a:lnTo>
                                  <a:lnTo>
                                    <a:pt x="437" y="331"/>
                                  </a:lnTo>
                                  <a:lnTo>
                                    <a:pt x="444" y="317"/>
                                  </a:lnTo>
                                  <a:lnTo>
                                    <a:pt x="326" y="2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407"/>
                          <wps:cNvSpPr>
                            <a:spLocks/>
                          </wps:cNvSpPr>
                          <wps:spPr bwMode="auto">
                            <a:xfrm>
                              <a:off x="1272" y="560"/>
                              <a:ext cx="444" cy="458"/>
                            </a:xfrm>
                            <a:custGeom>
                              <a:avLst/>
                              <a:gdLst>
                                <a:gd name="T0" fmla="+- 0 1710 1272"/>
                                <a:gd name="T1" fmla="*/ T0 w 444"/>
                                <a:gd name="T2" fmla="+- 0 688 560"/>
                                <a:gd name="T3" fmla="*/ 688 h 458"/>
                                <a:gd name="T4" fmla="+- 0 1520 1272"/>
                                <a:gd name="T5" fmla="*/ T4 w 444"/>
                                <a:gd name="T6" fmla="+- 0 688 560"/>
                                <a:gd name="T7" fmla="*/ 688 h 458"/>
                                <a:gd name="T8" fmla="+- 0 1540 1272"/>
                                <a:gd name="T9" fmla="*/ T8 w 444"/>
                                <a:gd name="T10" fmla="+- 0 693 560"/>
                                <a:gd name="T11" fmla="*/ 693 h 458"/>
                                <a:gd name="T12" fmla="+- 0 1559 1272"/>
                                <a:gd name="T13" fmla="*/ T12 w 444"/>
                                <a:gd name="T14" fmla="+- 0 703 560"/>
                                <a:gd name="T15" fmla="*/ 703 h 458"/>
                                <a:gd name="T16" fmla="+- 0 1575 1272"/>
                                <a:gd name="T17" fmla="*/ T16 w 444"/>
                                <a:gd name="T18" fmla="+- 0 716 560"/>
                                <a:gd name="T19" fmla="*/ 716 h 458"/>
                                <a:gd name="T20" fmla="+- 0 1589 1272"/>
                                <a:gd name="T21" fmla="*/ T20 w 444"/>
                                <a:gd name="T22" fmla="+- 0 731 560"/>
                                <a:gd name="T23" fmla="*/ 731 h 458"/>
                                <a:gd name="T24" fmla="+- 0 1599 1272"/>
                                <a:gd name="T25" fmla="*/ T24 w 444"/>
                                <a:gd name="T26" fmla="+- 0 750 560"/>
                                <a:gd name="T27" fmla="*/ 750 h 458"/>
                                <a:gd name="T28" fmla="+- 0 1715 1272"/>
                                <a:gd name="T29" fmla="*/ T28 w 444"/>
                                <a:gd name="T30" fmla="+- 0 699 560"/>
                                <a:gd name="T31" fmla="*/ 699 h 458"/>
                                <a:gd name="T32" fmla="+- 0 1710 1272"/>
                                <a:gd name="T33" fmla="*/ T32 w 444"/>
                                <a:gd name="T34" fmla="+- 0 688 560"/>
                                <a:gd name="T35" fmla="*/ 68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4" h="458">
                                  <a:moveTo>
                                    <a:pt x="438" y="128"/>
                                  </a:moveTo>
                                  <a:lnTo>
                                    <a:pt x="248" y="128"/>
                                  </a:lnTo>
                                  <a:lnTo>
                                    <a:pt x="268" y="133"/>
                                  </a:lnTo>
                                  <a:lnTo>
                                    <a:pt x="287" y="143"/>
                                  </a:lnTo>
                                  <a:lnTo>
                                    <a:pt x="303" y="156"/>
                                  </a:lnTo>
                                  <a:lnTo>
                                    <a:pt x="317" y="171"/>
                                  </a:lnTo>
                                  <a:lnTo>
                                    <a:pt x="327" y="190"/>
                                  </a:lnTo>
                                  <a:lnTo>
                                    <a:pt x="443" y="139"/>
                                  </a:lnTo>
                                  <a:lnTo>
                                    <a:pt x="43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6" name="Group 408"/>
                        <wpg:cNvGrpSpPr>
                          <a:grpSpLocks/>
                        </wpg:cNvGrpSpPr>
                        <wpg:grpSpPr bwMode="auto">
                          <a:xfrm>
                            <a:off x="637" y="716"/>
                            <a:ext cx="143" cy="285"/>
                            <a:chOff x="637" y="716"/>
                            <a:chExt cx="143" cy="285"/>
                          </a:xfrm>
                        </wpg:grpSpPr>
                        <wps:wsp>
                          <wps:cNvPr id="1047" name="Freeform 409"/>
                          <wps:cNvSpPr>
                            <a:spLocks/>
                          </wps:cNvSpPr>
                          <wps:spPr bwMode="auto">
                            <a:xfrm>
                              <a:off x="637" y="716"/>
                              <a:ext cx="143" cy="285"/>
                            </a:xfrm>
                            <a:custGeom>
                              <a:avLst/>
                              <a:gdLst>
                                <a:gd name="T0" fmla="+- 0 780 637"/>
                                <a:gd name="T1" fmla="*/ T0 w 143"/>
                                <a:gd name="T2" fmla="+- 0 716 716"/>
                                <a:gd name="T3" fmla="*/ 716 h 285"/>
                                <a:gd name="T4" fmla="+- 0 637 637"/>
                                <a:gd name="T5" fmla="*/ T4 w 143"/>
                                <a:gd name="T6" fmla="+- 0 716 716"/>
                                <a:gd name="T7" fmla="*/ 716 h 285"/>
                                <a:gd name="T8" fmla="+- 0 637 637"/>
                                <a:gd name="T9" fmla="*/ T8 w 143"/>
                                <a:gd name="T10" fmla="+- 0 1001 716"/>
                                <a:gd name="T11" fmla="*/ 1001 h 285"/>
                                <a:gd name="T12" fmla="+- 0 780 637"/>
                                <a:gd name="T13" fmla="*/ T12 w 143"/>
                                <a:gd name="T14" fmla="+- 0 1001 716"/>
                                <a:gd name="T15" fmla="*/ 1001 h 285"/>
                                <a:gd name="T16" fmla="+- 0 780 637"/>
                                <a:gd name="T17" fmla="*/ T16 w 143"/>
                                <a:gd name="T18" fmla="+- 0 716 716"/>
                                <a:gd name="T19" fmla="*/ 716 h 285"/>
                              </a:gdLst>
                              <a:ahLst/>
                              <a:cxnLst>
                                <a:cxn ang="0">
                                  <a:pos x="T1" y="T3"/>
                                </a:cxn>
                                <a:cxn ang="0">
                                  <a:pos x="T5" y="T7"/>
                                </a:cxn>
                                <a:cxn ang="0">
                                  <a:pos x="T9" y="T11"/>
                                </a:cxn>
                                <a:cxn ang="0">
                                  <a:pos x="T13" y="T15"/>
                                </a:cxn>
                                <a:cxn ang="0">
                                  <a:pos x="T17" y="T19"/>
                                </a:cxn>
                              </a:cxnLst>
                              <a:rect l="0" t="0" r="r" b="b"/>
                              <a:pathLst>
                                <a:path w="143" h="285">
                                  <a:moveTo>
                                    <a:pt x="143" y="0"/>
                                  </a:moveTo>
                                  <a:lnTo>
                                    <a:pt x="0" y="0"/>
                                  </a:lnTo>
                                  <a:lnTo>
                                    <a:pt x="0" y="285"/>
                                  </a:lnTo>
                                  <a:lnTo>
                                    <a:pt x="143" y="285"/>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8" name="Group 410"/>
                        <wpg:cNvGrpSpPr>
                          <a:grpSpLocks/>
                        </wpg:cNvGrpSpPr>
                        <wpg:grpSpPr bwMode="auto">
                          <a:xfrm>
                            <a:off x="499" y="578"/>
                            <a:ext cx="419" cy="138"/>
                            <a:chOff x="499" y="578"/>
                            <a:chExt cx="419" cy="138"/>
                          </a:xfrm>
                        </wpg:grpSpPr>
                        <wps:wsp>
                          <wps:cNvPr id="1049" name="Freeform 411"/>
                          <wps:cNvSpPr>
                            <a:spLocks/>
                          </wps:cNvSpPr>
                          <wps:spPr bwMode="auto">
                            <a:xfrm>
                              <a:off x="499" y="578"/>
                              <a:ext cx="419" cy="138"/>
                            </a:xfrm>
                            <a:custGeom>
                              <a:avLst/>
                              <a:gdLst>
                                <a:gd name="T0" fmla="+- 0 918 499"/>
                                <a:gd name="T1" fmla="*/ T0 w 419"/>
                                <a:gd name="T2" fmla="+- 0 578 578"/>
                                <a:gd name="T3" fmla="*/ 578 h 138"/>
                                <a:gd name="T4" fmla="+- 0 499 499"/>
                                <a:gd name="T5" fmla="*/ T4 w 419"/>
                                <a:gd name="T6" fmla="+- 0 578 578"/>
                                <a:gd name="T7" fmla="*/ 578 h 138"/>
                                <a:gd name="T8" fmla="+- 0 499 499"/>
                                <a:gd name="T9" fmla="*/ T8 w 419"/>
                                <a:gd name="T10" fmla="+- 0 716 578"/>
                                <a:gd name="T11" fmla="*/ 716 h 138"/>
                                <a:gd name="T12" fmla="+- 0 918 499"/>
                                <a:gd name="T13" fmla="*/ T12 w 419"/>
                                <a:gd name="T14" fmla="+- 0 716 578"/>
                                <a:gd name="T15" fmla="*/ 716 h 138"/>
                                <a:gd name="T16" fmla="+- 0 918 499"/>
                                <a:gd name="T17" fmla="*/ T16 w 419"/>
                                <a:gd name="T18" fmla="+- 0 578 578"/>
                                <a:gd name="T19" fmla="*/ 578 h 138"/>
                              </a:gdLst>
                              <a:ahLst/>
                              <a:cxnLst>
                                <a:cxn ang="0">
                                  <a:pos x="T1" y="T3"/>
                                </a:cxn>
                                <a:cxn ang="0">
                                  <a:pos x="T5" y="T7"/>
                                </a:cxn>
                                <a:cxn ang="0">
                                  <a:pos x="T9" y="T11"/>
                                </a:cxn>
                                <a:cxn ang="0">
                                  <a:pos x="T13" y="T15"/>
                                </a:cxn>
                                <a:cxn ang="0">
                                  <a:pos x="T17" y="T19"/>
                                </a:cxn>
                              </a:cxnLst>
                              <a:rect l="0" t="0" r="r" b="b"/>
                              <a:pathLst>
                                <a:path w="419" h="138">
                                  <a:moveTo>
                                    <a:pt x="419" y="0"/>
                                  </a:moveTo>
                                  <a:lnTo>
                                    <a:pt x="0" y="0"/>
                                  </a:lnTo>
                                  <a:lnTo>
                                    <a:pt x="0" y="138"/>
                                  </a:lnTo>
                                  <a:lnTo>
                                    <a:pt x="419" y="138"/>
                                  </a:lnTo>
                                  <a:lnTo>
                                    <a:pt x="4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 name="Group 412"/>
                        <wpg:cNvGrpSpPr>
                          <a:grpSpLocks/>
                        </wpg:cNvGrpSpPr>
                        <wpg:grpSpPr bwMode="auto">
                          <a:xfrm>
                            <a:off x="781" y="433"/>
                            <a:ext cx="555" cy="569"/>
                            <a:chOff x="781" y="433"/>
                            <a:chExt cx="555" cy="569"/>
                          </a:xfrm>
                        </wpg:grpSpPr>
                        <wps:wsp>
                          <wps:cNvPr id="1051" name="Freeform 413"/>
                          <wps:cNvSpPr>
                            <a:spLocks/>
                          </wps:cNvSpPr>
                          <wps:spPr bwMode="auto">
                            <a:xfrm>
                              <a:off x="781" y="433"/>
                              <a:ext cx="555" cy="569"/>
                            </a:xfrm>
                            <a:custGeom>
                              <a:avLst/>
                              <a:gdLst>
                                <a:gd name="T0" fmla="+- 0 1058 781"/>
                                <a:gd name="T1" fmla="*/ T0 w 555"/>
                                <a:gd name="T2" fmla="+- 0 433 433"/>
                                <a:gd name="T3" fmla="*/ 433 h 569"/>
                                <a:gd name="T4" fmla="+- 0 781 781"/>
                                <a:gd name="T5" fmla="*/ T4 w 555"/>
                                <a:gd name="T6" fmla="+- 0 1001 433"/>
                                <a:gd name="T7" fmla="*/ 1001 h 569"/>
                                <a:gd name="T8" fmla="+- 0 1337 781"/>
                                <a:gd name="T9" fmla="*/ T8 w 555"/>
                                <a:gd name="T10" fmla="+- 0 1001 433"/>
                                <a:gd name="T11" fmla="*/ 1001 h 569"/>
                                <a:gd name="T12" fmla="+- 0 1273 781"/>
                                <a:gd name="T13" fmla="*/ T12 w 555"/>
                                <a:gd name="T14" fmla="+- 0 871 433"/>
                                <a:gd name="T15" fmla="*/ 871 h 569"/>
                                <a:gd name="T16" fmla="+- 0 969 781"/>
                                <a:gd name="T17" fmla="*/ T16 w 555"/>
                                <a:gd name="T18" fmla="+- 0 871 433"/>
                                <a:gd name="T19" fmla="*/ 871 h 569"/>
                                <a:gd name="T20" fmla="+- 0 1058 781"/>
                                <a:gd name="T21" fmla="*/ T20 w 555"/>
                                <a:gd name="T22" fmla="+- 0 688 433"/>
                                <a:gd name="T23" fmla="*/ 688 h 569"/>
                                <a:gd name="T24" fmla="+- 0 1183 781"/>
                                <a:gd name="T25" fmla="*/ T24 w 555"/>
                                <a:gd name="T26" fmla="+- 0 688 433"/>
                                <a:gd name="T27" fmla="*/ 688 h 569"/>
                                <a:gd name="T28" fmla="+- 0 1058 781"/>
                                <a:gd name="T29" fmla="*/ T28 w 555"/>
                                <a:gd name="T30" fmla="+- 0 433 433"/>
                                <a:gd name="T31" fmla="*/ 433 h 5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5" h="569">
                                  <a:moveTo>
                                    <a:pt x="277" y="0"/>
                                  </a:moveTo>
                                  <a:lnTo>
                                    <a:pt x="0" y="568"/>
                                  </a:lnTo>
                                  <a:lnTo>
                                    <a:pt x="556" y="568"/>
                                  </a:lnTo>
                                  <a:lnTo>
                                    <a:pt x="492" y="438"/>
                                  </a:lnTo>
                                  <a:lnTo>
                                    <a:pt x="188" y="438"/>
                                  </a:lnTo>
                                  <a:lnTo>
                                    <a:pt x="277" y="255"/>
                                  </a:lnTo>
                                  <a:lnTo>
                                    <a:pt x="402" y="255"/>
                                  </a:lnTo>
                                  <a:lnTo>
                                    <a:pt x="2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414"/>
                          <wps:cNvSpPr>
                            <a:spLocks/>
                          </wps:cNvSpPr>
                          <wps:spPr bwMode="auto">
                            <a:xfrm>
                              <a:off x="781" y="433"/>
                              <a:ext cx="555" cy="569"/>
                            </a:xfrm>
                            <a:custGeom>
                              <a:avLst/>
                              <a:gdLst>
                                <a:gd name="T0" fmla="+- 0 1183 781"/>
                                <a:gd name="T1" fmla="*/ T0 w 555"/>
                                <a:gd name="T2" fmla="+- 0 688 433"/>
                                <a:gd name="T3" fmla="*/ 688 h 569"/>
                                <a:gd name="T4" fmla="+- 0 1058 781"/>
                                <a:gd name="T5" fmla="*/ T4 w 555"/>
                                <a:gd name="T6" fmla="+- 0 688 433"/>
                                <a:gd name="T7" fmla="*/ 688 h 569"/>
                                <a:gd name="T8" fmla="+- 0 1148 781"/>
                                <a:gd name="T9" fmla="*/ T8 w 555"/>
                                <a:gd name="T10" fmla="+- 0 871 433"/>
                                <a:gd name="T11" fmla="*/ 871 h 569"/>
                                <a:gd name="T12" fmla="+- 0 1273 781"/>
                                <a:gd name="T13" fmla="*/ T12 w 555"/>
                                <a:gd name="T14" fmla="+- 0 871 433"/>
                                <a:gd name="T15" fmla="*/ 871 h 569"/>
                                <a:gd name="T16" fmla="+- 0 1183 781"/>
                                <a:gd name="T17" fmla="*/ T16 w 555"/>
                                <a:gd name="T18" fmla="+- 0 688 433"/>
                                <a:gd name="T19" fmla="*/ 688 h 569"/>
                              </a:gdLst>
                              <a:ahLst/>
                              <a:cxnLst>
                                <a:cxn ang="0">
                                  <a:pos x="T1" y="T3"/>
                                </a:cxn>
                                <a:cxn ang="0">
                                  <a:pos x="T5" y="T7"/>
                                </a:cxn>
                                <a:cxn ang="0">
                                  <a:pos x="T9" y="T11"/>
                                </a:cxn>
                                <a:cxn ang="0">
                                  <a:pos x="T13" y="T15"/>
                                </a:cxn>
                                <a:cxn ang="0">
                                  <a:pos x="T17" y="T19"/>
                                </a:cxn>
                              </a:cxnLst>
                              <a:rect l="0" t="0" r="r" b="b"/>
                              <a:pathLst>
                                <a:path w="555" h="569">
                                  <a:moveTo>
                                    <a:pt x="402" y="255"/>
                                  </a:moveTo>
                                  <a:lnTo>
                                    <a:pt x="277" y="255"/>
                                  </a:lnTo>
                                  <a:lnTo>
                                    <a:pt x="367" y="438"/>
                                  </a:lnTo>
                                  <a:lnTo>
                                    <a:pt x="492" y="438"/>
                                  </a:lnTo>
                                  <a:lnTo>
                                    <a:pt x="402"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415"/>
                        <wpg:cNvGrpSpPr>
                          <a:grpSpLocks/>
                        </wpg:cNvGrpSpPr>
                        <wpg:grpSpPr bwMode="auto">
                          <a:xfrm>
                            <a:off x="905" y="497"/>
                            <a:ext cx="216" cy="375"/>
                            <a:chOff x="905" y="497"/>
                            <a:chExt cx="216" cy="375"/>
                          </a:xfrm>
                        </wpg:grpSpPr>
                        <wps:wsp>
                          <wps:cNvPr id="1054" name="Freeform 416"/>
                          <wps:cNvSpPr>
                            <a:spLocks/>
                          </wps:cNvSpPr>
                          <wps:spPr bwMode="auto">
                            <a:xfrm>
                              <a:off x="905" y="497"/>
                              <a:ext cx="216" cy="375"/>
                            </a:xfrm>
                            <a:custGeom>
                              <a:avLst/>
                              <a:gdLst>
                                <a:gd name="T0" fmla="+- 0 1089 905"/>
                                <a:gd name="T1" fmla="*/ T0 w 216"/>
                                <a:gd name="T2" fmla="+- 0 497 497"/>
                                <a:gd name="T3" fmla="*/ 497 h 375"/>
                                <a:gd name="T4" fmla="+- 0 905 905"/>
                                <a:gd name="T5" fmla="*/ T4 w 216"/>
                                <a:gd name="T6" fmla="+- 0 872 497"/>
                                <a:gd name="T7" fmla="*/ 872 h 375"/>
                                <a:gd name="T8" fmla="+- 0 968 905"/>
                                <a:gd name="T9" fmla="*/ T8 w 216"/>
                                <a:gd name="T10" fmla="+- 0 872 497"/>
                                <a:gd name="T11" fmla="*/ 872 h 375"/>
                                <a:gd name="T12" fmla="+- 0 1121 905"/>
                                <a:gd name="T13" fmla="*/ T12 w 216"/>
                                <a:gd name="T14" fmla="+- 0 561 497"/>
                                <a:gd name="T15" fmla="*/ 561 h 375"/>
                                <a:gd name="T16" fmla="+- 0 1089 905"/>
                                <a:gd name="T17" fmla="*/ T16 w 216"/>
                                <a:gd name="T18" fmla="+- 0 497 497"/>
                                <a:gd name="T19" fmla="*/ 497 h 375"/>
                              </a:gdLst>
                              <a:ahLst/>
                              <a:cxnLst>
                                <a:cxn ang="0">
                                  <a:pos x="T1" y="T3"/>
                                </a:cxn>
                                <a:cxn ang="0">
                                  <a:pos x="T5" y="T7"/>
                                </a:cxn>
                                <a:cxn ang="0">
                                  <a:pos x="T9" y="T11"/>
                                </a:cxn>
                                <a:cxn ang="0">
                                  <a:pos x="T13" y="T15"/>
                                </a:cxn>
                                <a:cxn ang="0">
                                  <a:pos x="T17" y="T19"/>
                                </a:cxn>
                              </a:cxnLst>
                              <a:rect l="0" t="0" r="r" b="b"/>
                              <a:pathLst>
                                <a:path w="216" h="375">
                                  <a:moveTo>
                                    <a:pt x="184" y="0"/>
                                  </a:moveTo>
                                  <a:lnTo>
                                    <a:pt x="0" y="375"/>
                                  </a:lnTo>
                                  <a:lnTo>
                                    <a:pt x="63" y="375"/>
                                  </a:lnTo>
                                  <a:lnTo>
                                    <a:pt x="216" y="64"/>
                                  </a:lnTo>
                                  <a:lnTo>
                                    <a:pt x="184" y="0"/>
                                  </a:lnTo>
                                  <a:close/>
                                </a:path>
                              </a:pathLst>
                            </a:custGeom>
                            <a:solidFill>
                              <a:srgbClr val="ABA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5" name="Group 417"/>
                        <wpg:cNvGrpSpPr>
                          <a:grpSpLocks/>
                        </wpg:cNvGrpSpPr>
                        <wpg:grpSpPr bwMode="auto">
                          <a:xfrm>
                            <a:off x="11275" y="15897"/>
                            <a:ext cx="158" cy="152"/>
                            <a:chOff x="11275" y="15897"/>
                            <a:chExt cx="158" cy="152"/>
                          </a:xfrm>
                        </wpg:grpSpPr>
                        <wps:wsp>
                          <wps:cNvPr id="1056" name="Freeform 418"/>
                          <wps:cNvSpPr>
                            <a:spLocks/>
                          </wps:cNvSpPr>
                          <wps:spPr bwMode="auto">
                            <a:xfrm>
                              <a:off x="11275" y="15897"/>
                              <a:ext cx="158" cy="152"/>
                            </a:xfrm>
                            <a:custGeom>
                              <a:avLst/>
                              <a:gdLst>
                                <a:gd name="T0" fmla="+- 0 11363 11275"/>
                                <a:gd name="T1" fmla="*/ T0 w 158"/>
                                <a:gd name="T2" fmla="+- 0 15897 15897"/>
                                <a:gd name="T3" fmla="*/ 15897 h 152"/>
                                <a:gd name="T4" fmla="+- 0 11346 11275"/>
                                <a:gd name="T5" fmla="*/ T4 w 158"/>
                                <a:gd name="T6" fmla="+- 0 15897 15897"/>
                                <a:gd name="T7" fmla="*/ 15897 h 152"/>
                                <a:gd name="T8" fmla="+- 0 11275 11275"/>
                                <a:gd name="T9" fmla="*/ T8 w 158"/>
                                <a:gd name="T10" fmla="+- 0 16049 15897"/>
                                <a:gd name="T11" fmla="*/ 16049 h 152"/>
                                <a:gd name="T12" fmla="+- 0 11320 11275"/>
                                <a:gd name="T13" fmla="*/ T12 w 158"/>
                                <a:gd name="T14" fmla="+- 0 16049 15897"/>
                                <a:gd name="T15" fmla="*/ 16049 h 152"/>
                                <a:gd name="T16" fmla="+- 0 11328 11275"/>
                                <a:gd name="T17" fmla="*/ T16 w 158"/>
                                <a:gd name="T18" fmla="+- 0 16032 15897"/>
                                <a:gd name="T19" fmla="*/ 16032 h 152"/>
                                <a:gd name="T20" fmla="+- 0 11425 11275"/>
                                <a:gd name="T21" fmla="*/ T20 w 158"/>
                                <a:gd name="T22" fmla="+- 0 16032 15897"/>
                                <a:gd name="T23" fmla="*/ 16032 h 152"/>
                                <a:gd name="T24" fmla="+- 0 11410 11275"/>
                                <a:gd name="T25" fmla="*/ T24 w 158"/>
                                <a:gd name="T26" fmla="+- 0 15998 15897"/>
                                <a:gd name="T27" fmla="*/ 15998 h 152"/>
                                <a:gd name="T28" fmla="+- 0 11341 11275"/>
                                <a:gd name="T29" fmla="*/ T28 w 158"/>
                                <a:gd name="T30" fmla="+- 0 15998 15897"/>
                                <a:gd name="T31" fmla="*/ 15998 h 152"/>
                                <a:gd name="T32" fmla="+- 0 11353 11275"/>
                                <a:gd name="T33" fmla="*/ T32 w 158"/>
                                <a:gd name="T34" fmla="+- 0 15965 15897"/>
                                <a:gd name="T35" fmla="*/ 15965 h 152"/>
                                <a:gd name="T36" fmla="+- 0 11395 11275"/>
                                <a:gd name="T37" fmla="*/ T36 w 158"/>
                                <a:gd name="T38" fmla="+- 0 15965 15897"/>
                                <a:gd name="T39" fmla="*/ 15965 h 152"/>
                                <a:gd name="T40" fmla="+- 0 11363 11275"/>
                                <a:gd name="T41" fmla="*/ T40 w 158"/>
                                <a:gd name="T42" fmla="+- 0 15897 15897"/>
                                <a:gd name="T43" fmla="*/ 1589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8" h="152">
                                  <a:moveTo>
                                    <a:pt x="88" y="0"/>
                                  </a:moveTo>
                                  <a:lnTo>
                                    <a:pt x="71" y="0"/>
                                  </a:lnTo>
                                  <a:lnTo>
                                    <a:pt x="0" y="152"/>
                                  </a:lnTo>
                                  <a:lnTo>
                                    <a:pt x="45" y="152"/>
                                  </a:lnTo>
                                  <a:lnTo>
                                    <a:pt x="53" y="135"/>
                                  </a:lnTo>
                                  <a:lnTo>
                                    <a:pt x="150" y="135"/>
                                  </a:lnTo>
                                  <a:lnTo>
                                    <a:pt x="135" y="101"/>
                                  </a:lnTo>
                                  <a:lnTo>
                                    <a:pt x="66" y="101"/>
                                  </a:lnTo>
                                  <a:lnTo>
                                    <a:pt x="78" y="68"/>
                                  </a:lnTo>
                                  <a:lnTo>
                                    <a:pt x="120" y="68"/>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419"/>
                          <wps:cNvSpPr>
                            <a:spLocks/>
                          </wps:cNvSpPr>
                          <wps:spPr bwMode="auto">
                            <a:xfrm>
                              <a:off x="11275" y="15897"/>
                              <a:ext cx="158" cy="152"/>
                            </a:xfrm>
                            <a:custGeom>
                              <a:avLst/>
                              <a:gdLst>
                                <a:gd name="T0" fmla="+- 0 11425 11275"/>
                                <a:gd name="T1" fmla="*/ T0 w 158"/>
                                <a:gd name="T2" fmla="+- 0 16032 15897"/>
                                <a:gd name="T3" fmla="*/ 16032 h 152"/>
                                <a:gd name="T4" fmla="+- 0 11381 11275"/>
                                <a:gd name="T5" fmla="*/ T4 w 158"/>
                                <a:gd name="T6" fmla="+- 0 16032 15897"/>
                                <a:gd name="T7" fmla="*/ 16032 h 152"/>
                                <a:gd name="T8" fmla="+- 0 11388 11275"/>
                                <a:gd name="T9" fmla="*/ T8 w 158"/>
                                <a:gd name="T10" fmla="+- 0 16049 15897"/>
                                <a:gd name="T11" fmla="*/ 16049 h 152"/>
                                <a:gd name="T12" fmla="+- 0 11433 11275"/>
                                <a:gd name="T13" fmla="*/ T12 w 158"/>
                                <a:gd name="T14" fmla="+- 0 16049 15897"/>
                                <a:gd name="T15" fmla="*/ 16049 h 152"/>
                                <a:gd name="T16" fmla="+- 0 11425 11275"/>
                                <a:gd name="T17" fmla="*/ T16 w 158"/>
                                <a:gd name="T18" fmla="+- 0 16032 15897"/>
                                <a:gd name="T19" fmla="*/ 16032 h 152"/>
                              </a:gdLst>
                              <a:ahLst/>
                              <a:cxnLst>
                                <a:cxn ang="0">
                                  <a:pos x="T1" y="T3"/>
                                </a:cxn>
                                <a:cxn ang="0">
                                  <a:pos x="T5" y="T7"/>
                                </a:cxn>
                                <a:cxn ang="0">
                                  <a:pos x="T9" y="T11"/>
                                </a:cxn>
                                <a:cxn ang="0">
                                  <a:pos x="T13" y="T15"/>
                                </a:cxn>
                                <a:cxn ang="0">
                                  <a:pos x="T17" y="T19"/>
                                </a:cxn>
                              </a:cxnLst>
                              <a:rect l="0" t="0" r="r" b="b"/>
                              <a:pathLst>
                                <a:path w="158" h="152">
                                  <a:moveTo>
                                    <a:pt x="150" y="135"/>
                                  </a:moveTo>
                                  <a:lnTo>
                                    <a:pt x="106" y="135"/>
                                  </a:lnTo>
                                  <a:lnTo>
                                    <a:pt x="113" y="152"/>
                                  </a:lnTo>
                                  <a:lnTo>
                                    <a:pt x="158" y="152"/>
                                  </a:lnTo>
                                  <a:lnTo>
                                    <a:pt x="15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420"/>
                          <wps:cNvSpPr>
                            <a:spLocks/>
                          </wps:cNvSpPr>
                          <wps:spPr bwMode="auto">
                            <a:xfrm>
                              <a:off x="11275" y="15897"/>
                              <a:ext cx="158" cy="152"/>
                            </a:xfrm>
                            <a:custGeom>
                              <a:avLst/>
                              <a:gdLst>
                                <a:gd name="T0" fmla="+- 0 11395 11275"/>
                                <a:gd name="T1" fmla="*/ T0 w 158"/>
                                <a:gd name="T2" fmla="+- 0 15965 15897"/>
                                <a:gd name="T3" fmla="*/ 15965 h 152"/>
                                <a:gd name="T4" fmla="+- 0 11355 11275"/>
                                <a:gd name="T5" fmla="*/ T4 w 158"/>
                                <a:gd name="T6" fmla="+- 0 15965 15897"/>
                                <a:gd name="T7" fmla="*/ 15965 h 152"/>
                                <a:gd name="T8" fmla="+- 0 11368 11275"/>
                                <a:gd name="T9" fmla="*/ T8 w 158"/>
                                <a:gd name="T10" fmla="+- 0 15998 15897"/>
                                <a:gd name="T11" fmla="*/ 15998 h 152"/>
                                <a:gd name="T12" fmla="+- 0 11410 11275"/>
                                <a:gd name="T13" fmla="*/ T12 w 158"/>
                                <a:gd name="T14" fmla="+- 0 15998 15897"/>
                                <a:gd name="T15" fmla="*/ 15998 h 152"/>
                                <a:gd name="T16" fmla="+- 0 11395 11275"/>
                                <a:gd name="T17" fmla="*/ T16 w 158"/>
                                <a:gd name="T18" fmla="+- 0 15965 15897"/>
                                <a:gd name="T19" fmla="*/ 15965 h 152"/>
                              </a:gdLst>
                              <a:ahLst/>
                              <a:cxnLst>
                                <a:cxn ang="0">
                                  <a:pos x="T1" y="T3"/>
                                </a:cxn>
                                <a:cxn ang="0">
                                  <a:pos x="T5" y="T7"/>
                                </a:cxn>
                                <a:cxn ang="0">
                                  <a:pos x="T9" y="T11"/>
                                </a:cxn>
                                <a:cxn ang="0">
                                  <a:pos x="T13" y="T15"/>
                                </a:cxn>
                                <a:cxn ang="0">
                                  <a:pos x="T17" y="T19"/>
                                </a:cxn>
                              </a:cxnLst>
                              <a:rect l="0" t="0" r="r" b="b"/>
                              <a:pathLst>
                                <a:path w="158" h="152">
                                  <a:moveTo>
                                    <a:pt x="120" y="68"/>
                                  </a:moveTo>
                                  <a:lnTo>
                                    <a:pt x="80" y="68"/>
                                  </a:lnTo>
                                  <a:lnTo>
                                    <a:pt x="93" y="101"/>
                                  </a:lnTo>
                                  <a:lnTo>
                                    <a:pt x="135" y="101"/>
                                  </a:lnTo>
                                  <a:lnTo>
                                    <a:pt x="120"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9" name="Group 421"/>
                        <wpg:cNvGrpSpPr>
                          <a:grpSpLocks/>
                        </wpg:cNvGrpSpPr>
                        <wpg:grpSpPr bwMode="auto">
                          <a:xfrm>
                            <a:off x="10240" y="15670"/>
                            <a:ext cx="646" cy="683"/>
                            <a:chOff x="10240" y="15670"/>
                            <a:chExt cx="646" cy="683"/>
                          </a:xfrm>
                        </wpg:grpSpPr>
                        <wps:wsp>
                          <wps:cNvPr id="1060" name="Freeform 422"/>
                          <wps:cNvSpPr>
                            <a:spLocks/>
                          </wps:cNvSpPr>
                          <wps:spPr bwMode="auto">
                            <a:xfrm>
                              <a:off x="10240" y="15670"/>
                              <a:ext cx="646" cy="683"/>
                            </a:xfrm>
                            <a:custGeom>
                              <a:avLst/>
                              <a:gdLst>
                                <a:gd name="T0" fmla="+- 0 10886 10240"/>
                                <a:gd name="T1" fmla="*/ T0 w 646"/>
                                <a:gd name="T2" fmla="+- 0 15670 15670"/>
                                <a:gd name="T3" fmla="*/ 15670 h 683"/>
                                <a:gd name="T4" fmla="+- 0 10240 10240"/>
                                <a:gd name="T5" fmla="*/ T4 w 646"/>
                                <a:gd name="T6" fmla="+- 0 15670 15670"/>
                                <a:gd name="T7" fmla="*/ 15670 h 683"/>
                                <a:gd name="T8" fmla="+- 0 10347 10240"/>
                                <a:gd name="T9" fmla="*/ T8 w 646"/>
                                <a:gd name="T10" fmla="+- 0 15897 15670"/>
                                <a:gd name="T11" fmla="*/ 15897 h 683"/>
                                <a:gd name="T12" fmla="+- 0 10516 10240"/>
                                <a:gd name="T13" fmla="*/ T12 w 646"/>
                                <a:gd name="T14" fmla="+- 0 15897 15670"/>
                                <a:gd name="T15" fmla="*/ 15897 h 683"/>
                                <a:gd name="T16" fmla="+- 0 10447 10240"/>
                                <a:gd name="T17" fmla="*/ T16 w 646"/>
                                <a:gd name="T18" fmla="+- 0 16049 15670"/>
                                <a:gd name="T19" fmla="*/ 16049 h 683"/>
                                <a:gd name="T20" fmla="+- 0 10419 10240"/>
                                <a:gd name="T21" fmla="*/ T20 w 646"/>
                                <a:gd name="T22" fmla="+- 0 16049 15670"/>
                                <a:gd name="T23" fmla="*/ 16049 h 683"/>
                                <a:gd name="T24" fmla="+- 0 10563 10240"/>
                                <a:gd name="T25" fmla="*/ T24 w 646"/>
                                <a:gd name="T26" fmla="+- 0 16353 15670"/>
                                <a:gd name="T27" fmla="*/ 16353 h 683"/>
                                <a:gd name="T28" fmla="+- 0 10705 10240"/>
                                <a:gd name="T29" fmla="*/ T28 w 646"/>
                                <a:gd name="T30" fmla="+- 0 16052 15670"/>
                                <a:gd name="T31" fmla="*/ 16052 h 683"/>
                                <a:gd name="T32" fmla="+- 0 10670 10240"/>
                                <a:gd name="T33" fmla="*/ T32 w 646"/>
                                <a:gd name="T34" fmla="+- 0 16052 15670"/>
                                <a:gd name="T35" fmla="*/ 16052 h 683"/>
                                <a:gd name="T36" fmla="+- 0 10648 10240"/>
                                <a:gd name="T37" fmla="*/ T36 w 646"/>
                                <a:gd name="T38" fmla="+- 0 16049 15670"/>
                                <a:gd name="T39" fmla="*/ 16049 h 683"/>
                                <a:gd name="T40" fmla="+- 0 10647 10240"/>
                                <a:gd name="T41" fmla="*/ T40 w 646"/>
                                <a:gd name="T42" fmla="+- 0 16049 15670"/>
                                <a:gd name="T43" fmla="*/ 16049 h 683"/>
                                <a:gd name="T44" fmla="+- 0 10528 10240"/>
                                <a:gd name="T45" fmla="*/ T44 w 646"/>
                                <a:gd name="T46" fmla="+- 0 16049 15670"/>
                                <a:gd name="T47" fmla="*/ 16049 h 683"/>
                                <a:gd name="T48" fmla="+- 0 10528 10240"/>
                                <a:gd name="T49" fmla="*/ T48 w 646"/>
                                <a:gd name="T50" fmla="+- 0 15897 15670"/>
                                <a:gd name="T51" fmla="*/ 15897 h 683"/>
                                <a:gd name="T52" fmla="+- 0 10648 10240"/>
                                <a:gd name="T53" fmla="*/ T52 w 646"/>
                                <a:gd name="T54" fmla="+- 0 15897 15670"/>
                                <a:gd name="T55" fmla="*/ 15897 h 683"/>
                                <a:gd name="T56" fmla="+- 0 10663 10240"/>
                                <a:gd name="T57" fmla="*/ T56 w 646"/>
                                <a:gd name="T58" fmla="+- 0 15894 15670"/>
                                <a:gd name="T59" fmla="*/ 15894 h 683"/>
                                <a:gd name="T60" fmla="+- 0 10780 10240"/>
                                <a:gd name="T61" fmla="*/ T60 w 646"/>
                                <a:gd name="T62" fmla="+- 0 15894 15670"/>
                                <a:gd name="T63" fmla="*/ 15894 h 683"/>
                                <a:gd name="T64" fmla="+- 0 10886 10240"/>
                                <a:gd name="T65" fmla="*/ T64 w 646"/>
                                <a:gd name="T66" fmla="+- 0 15670 15670"/>
                                <a:gd name="T67" fmla="*/ 15670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6" h="683">
                                  <a:moveTo>
                                    <a:pt x="646" y="0"/>
                                  </a:moveTo>
                                  <a:lnTo>
                                    <a:pt x="0" y="0"/>
                                  </a:lnTo>
                                  <a:lnTo>
                                    <a:pt x="107" y="227"/>
                                  </a:lnTo>
                                  <a:lnTo>
                                    <a:pt x="276" y="227"/>
                                  </a:lnTo>
                                  <a:lnTo>
                                    <a:pt x="207" y="379"/>
                                  </a:lnTo>
                                  <a:lnTo>
                                    <a:pt x="179" y="379"/>
                                  </a:lnTo>
                                  <a:lnTo>
                                    <a:pt x="323" y="683"/>
                                  </a:lnTo>
                                  <a:lnTo>
                                    <a:pt x="465" y="382"/>
                                  </a:lnTo>
                                  <a:lnTo>
                                    <a:pt x="430" y="382"/>
                                  </a:lnTo>
                                  <a:lnTo>
                                    <a:pt x="408" y="379"/>
                                  </a:lnTo>
                                  <a:lnTo>
                                    <a:pt x="407" y="379"/>
                                  </a:lnTo>
                                  <a:lnTo>
                                    <a:pt x="288" y="379"/>
                                  </a:lnTo>
                                  <a:lnTo>
                                    <a:pt x="288" y="227"/>
                                  </a:lnTo>
                                  <a:lnTo>
                                    <a:pt x="408" y="227"/>
                                  </a:lnTo>
                                  <a:lnTo>
                                    <a:pt x="423" y="224"/>
                                  </a:lnTo>
                                  <a:lnTo>
                                    <a:pt x="540" y="224"/>
                                  </a:lnTo>
                                  <a:lnTo>
                                    <a:pt x="6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423"/>
                          <wps:cNvSpPr>
                            <a:spLocks/>
                          </wps:cNvSpPr>
                          <wps:spPr bwMode="auto">
                            <a:xfrm>
                              <a:off x="10240" y="15670"/>
                              <a:ext cx="646" cy="683"/>
                            </a:xfrm>
                            <a:custGeom>
                              <a:avLst/>
                              <a:gdLst>
                                <a:gd name="T0" fmla="+- 0 10709 10240"/>
                                <a:gd name="T1" fmla="*/ T0 w 646"/>
                                <a:gd name="T2" fmla="+- 0 16044 15670"/>
                                <a:gd name="T3" fmla="*/ 16044 h 683"/>
                                <a:gd name="T4" fmla="+- 0 10690 10240"/>
                                <a:gd name="T5" fmla="*/ T4 w 646"/>
                                <a:gd name="T6" fmla="+- 0 16050 15670"/>
                                <a:gd name="T7" fmla="*/ 16050 h 683"/>
                                <a:gd name="T8" fmla="+- 0 10670 10240"/>
                                <a:gd name="T9" fmla="*/ T8 w 646"/>
                                <a:gd name="T10" fmla="+- 0 16052 15670"/>
                                <a:gd name="T11" fmla="*/ 16052 h 683"/>
                                <a:gd name="T12" fmla="+- 0 10705 10240"/>
                                <a:gd name="T13" fmla="*/ T12 w 646"/>
                                <a:gd name="T14" fmla="+- 0 16052 15670"/>
                                <a:gd name="T15" fmla="*/ 16052 h 683"/>
                                <a:gd name="T16" fmla="+- 0 10709 10240"/>
                                <a:gd name="T17" fmla="*/ T16 w 646"/>
                                <a:gd name="T18" fmla="+- 0 16044 15670"/>
                                <a:gd name="T19" fmla="*/ 16044 h 683"/>
                              </a:gdLst>
                              <a:ahLst/>
                              <a:cxnLst>
                                <a:cxn ang="0">
                                  <a:pos x="T1" y="T3"/>
                                </a:cxn>
                                <a:cxn ang="0">
                                  <a:pos x="T5" y="T7"/>
                                </a:cxn>
                                <a:cxn ang="0">
                                  <a:pos x="T9" y="T11"/>
                                </a:cxn>
                                <a:cxn ang="0">
                                  <a:pos x="T13" y="T15"/>
                                </a:cxn>
                                <a:cxn ang="0">
                                  <a:pos x="T17" y="T19"/>
                                </a:cxn>
                              </a:cxnLst>
                              <a:rect l="0" t="0" r="r" b="b"/>
                              <a:pathLst>
                                <a:path w="646" h="683">
                                  <a:moveTo>
                                    <a:pt x="469" y="374"/>
                                  </a:moveTo>
                                  <a:lnTo>
                                    <a:pt x="450" y="380"/>
                                  </a:lnTo>
                                  <a:lnTo>
                                    <a:pt x="430" y="382"/>
                                  </a:lnTo>
                                  <a:lnTo>
                                    <a:pt x="465" y="382"/>
                                  </a:lnTo>
                                  <a:lnTo>
                                    <a:pt x="469"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424"/>
                          <wps:cNvSpPr>
                            <a:spLocks/>
                          </wps:cNvSpPr>
                          <wps:spPr bwMode="auto">
                            <a:xfrm>
                              <a:off x="10240" y="15670"/>
                              <a:ext cx="646" cy="683"/>
                            </a:xfrm>
                            <a:custGeom>
                              <a:avLst/>
                              <a:gdLst>
                                <a:gd name="T0" fmla="+- 0 10648 10240"/>
                                <a:gd name="T1" fmla="*/ T0 w 646"/>
                                <a:gd name="T2" fmla="+- 0 15897 15670"/>
                                <a:gd name="T3" fmla="*/ 15897 h 683"/>
                                <a:gd name="T4" fmla="+- 0 10569 10240"/>
                                <a:gd name="T5" fmla="*/ T4 w 646"/>
                                <a:gd name="T6" fmla="+- 0 15897 15670"/>
                                <a:gd name="T7" fmla="*/ 15897 h 683"/>
                                <a:gd name="T8" fmla="+- 0 10569 10240"/>
                                <a:gd name="T9" fmla="*/ T8 w 646"/>
                                <a:gd name="T10" fmla="+- 0 16049 15670"/>
                                <a:gd name="T11" fmla="*/ 16049 h 683"/>
                                <a:gd name="T12" fmla="+- 0 10647 10240"/>
                                <a:gd name="T13" fmla="*/ T12 w 646"/>
                                <a:gd name="T14" fmla="+- 0 16049 15670"/>
                                <a:gd name="T15" fmla="*/ 16049 h 683"/>
                                <a:gd name="T16" fmla="+- 0 10628 10240"/>
                                <a:gd name="T17" fmla="*/ T16 w 646"/>
                                <a:gd name="T18" fmla="+- 0 16041 15670"/>
                                <a:gd name="T19" fmla="*/ 16041 h 683"/>
                                <a:gd name="T20" fmla="+- 0 10611 10240"/>
                                <a:gd name="T21" fmla="*/ T20 w 646"/>
                                <a:gd name="T22" fmla="+- 0 16027 15670"/>
                                <a:gd name="T23" fmla="*/ 16027 h 683"/>
                                <a:gd name="T24" fmla="+- 0 10598 10240"/>
                                <a:gd name="T25" fmla="*/ T24 w 646"/>
                                <a:gd name="T26" fmla="+- 0 16010 15670"/>
                                <a:gd name="T27" fmla="*/ 16010 h 683"/>
                                <a:gd name="T28" fmla="+- 0 10590 10240"/>
                                <a:gd name="T29" fmla="*/ T28 w 646"/>
                                <a:gd name="T30" fmla="+- 0 15989 15670"/>
                                <a:gd name="T31" fmla="*/ 15989 h 683"/>
                                <a:gd name="T32" fmla="+- 0 10592 10240"/>
                                <a:gd name="T33" fmla="*/ T32 w 646"/>
                                <a:gd name="T34" fmla="+- 0 15962 15670"/>
                                <a:gd name="T35" fmla="*/ 15962 h 683"/>
                                <a:gd name="T36" fmla="+- 0 10599 10240"/>
                                <a:gd name="T37" fmla="*/ T36 w 646"/>
                                <a:gd name="T38" fmla="+- 0 15939 15670"/>
                                <a:gd name="T39" fmla="*/ 15939 h 683"/>
                                <a:gd name="T40" fmla="+- 0 10611 10240"/>
                                <a:gd name="T41" fmla="*/ T40 w 646"/>
                                <a:gd name="T42" fmla="+- 0 15921 15670"/>
                                <a:gd name="T43" fmla="*/ 15921 h 683"/>
                                <a:gd name="T44" fmla="+- 0 10626 10240"/>
                                <a:gd name="T45" fmla="*/ T44 w 646"/>
                                <a:gd name="T46" fmla="+- 0 15907 15670"/>
                                <a:gd name="T47" fmla="*/ 15907 h 683"/>
                                <a:gd name="T48" fmla="+- 0 10644 10240"/>
                                <a:gd name="T49" fmla="*/ T48 w 646"/>
                                <a:gd name="T50" fmla="+- 0 15898 15670"/>
                                <a:gd name="T51" fmla="*/ 15898 h 683"/>
                                <a:gd name="T52" fmla="+- 0 10648 10240"/>
                                <a:gd name="T53" fmla="*/ T52 w 646"/>
                                <a:gd name="T54" fmla="+- 0 15897 15670"/>
                                <a:gd name="T55" fmla="*/ 15897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6" h="683">
                                  <a:moveTo>
                                    <a:pt x="408" y="227"/>
                                  </a:moveTo>
                                  <a:lnTo>
                                    <a:pt x="329" y="227"/>
                                  </a:lnTo>
                                  <a:lnTo>
                                    <a:pt x="329" y="379"/>
                                  </a:lnTo>
                                  <a:lnTo>
                                    <a:pt x="407" y="379"/>
                                  </a:lnTo>
                                  <a:lnTo>
                                    <a:pt x="388" y="371"/>
                                  </a:lnTo>
                                  <a:lnTo>
                                    <a:pt x="371" y="357"/>
                                  </a:lnTo>
                                  <a:lnTo>
                                    <a:pt x="358" y="340"/>
                                  </a:lnTo>
                                  <a:lnTo>
                                    <a:pt x="350" y="319"/>
                                  </a:lnTo>
                                  <a:lnTo>
                                    <a:pt x="352" y="292"/>
                                  </a:lnTo>
                                  <a:lnTo>
                                    <a:pt x="359" y="269"/>
                                  </a:lnTo>
                                  <a:lnTo>
                                    <a:pt x="371" y="251"/>
                                  </a:lnTo>
                                  <a:lnTo>
                                    <a:pt x="386" y="237"/>
                                  </a:lnTo>
                                  <a:lnTo>
                                    <a:pt x="404" y="228"/>
                                  </a:lnTo>
                                  <a:lnTo>
                                    <a:pt x="408"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425"/>
                          <wps:cNvSpPr>
                            <a:spLocks/>
                          </wps:cNvSpPr>
                          <wps:spPr bwMode="auto">
                            <a:xfrm>
                              <a:off x="10240" y="15670"/>
                              <a:ext cx="646" cy="683"/>
                            </a:xfrm>
                            <a:custGeom>
                              <a:avLst/>
                              <a:gdLst>
                                <a:gd name="T0" fmla="+- 0 10831 10240"/>
                                <a:gd name="T1" fmla="*/ T0 w 646"/>
                                <a:gd name="T2" fmla="+- 0 15934 15670"/>
                                <a:gd name="T3" fmla="*/ 15934 h 683"/>
                                <a:gd name="T4" fmla="+- 0 10790 10240"/>
                                <a:gd name="T5" fmla="*/ T4 w 646"/>
                                <a:gd name="T6" fmla="+- 0 15934 15670"/>
                                <a:gd name="T7" fmla="*/ 15934 h 683"/>
                                <a:gd name="T8" fmla="+- 0 10790 10240"/>
                                <a:gd name="T9" fmla="*/ T8 w 646"/>
                                <a:gd name="T10" fmla="+- 0 16049 15670"/>
                                <a:gd name="T11" fmla="*/ 16049 h 683"/>
                                <a:gd name="T12" fmla="+- 0 10831 10240"/>
                                <a:gd name="T13" fmla="*/ T12 w 646"/>
                                <a:gd name="T14" fmla="+- 0 16049 15670"/>
                                <a:gd name="T15" fmla="*/ 16049 h 683"/>
                                <a:gd name="T16" fmla="+- 0 10831 10240"/>
                                <a:gd name="T17" fmla="*/ T16 w 646"/>
                                <a:gd name="T18" fmla="+- 0 15934 15670"/>
                                <a:gd name="T19" fmla="*/ 15934 h 683"/>
                              </a:gdLst>
                              <a:ahLst/>
                              <a:cxnLst>
                                <a:cxn ang="0">
                                  <a:pos x="T1" y="T3"/>
                                </a:cxn>
                                <a:cxn ang="0">
                                  <a:pos x="T5" y="T7"/>
                                </a:cxn>
                                <a:cxn ang="0">
                                  <a:pos x="T9" y="T11"/>
                                </a:cxn>
                                <a:cxn ang="0">
                                  <a:pos x="T13" y="T15"/>
                                </a:cxn>
                                <a:cxn ang="0">
                                  <a:pos x="T17" y="T19"/>
                                </a:cxn>
                              </a:cxnLst>
                              <a:rect l="0" t="0" r="r" b="b"/>
                              <a:pathLst>
                                <a:path w="646" h="683">
                                  <a:moveTo>
                                    <a:pt x="591" y="264"/>
                                  </a:moveTo>
                                  <a:lnTo>
                                    <a:pt x="550" y="264"/>
                                  </a:lnTo>
                                  <a:lnTo>
                                    <a:pt x="550" y="379"/>
                                  </a:lnTo>
                                  <a:lnTo>
                                    <a:pt x="591" y="379"/>
                                  </a:lnTo>
                                  <a:lnTo>
                                    <a:pt x="591" y="2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426"/>
                          <wps:cNvSpPr>
                            <a:spLocks/>
                          </wps:cNvSpPr>
                          <wps:spPr bwMode="auto">
                            <a:xfrm>
                              <a:off x="10240" y="15670"/>
                              <a:ext cx="646" cy="683"/>
                            </a:xfrm>
                            <a:custGeom>
                              <a:avLst/>
                              <a:gdLst>
                                <a:gd name="T0" fmla="+- 0 10688 10240"/>
                                <a:gd name="T1" fmla="*/ T0 w 646"/>
                                <a:gd name="T2" fmla="+- 0 15933 15670"/>
                                <a:gd name="T3" fmla="*/ 15933 h 683"/>
                                <a:gd name="T4" fmla="+- 0 10672 10240"/>
                                <a:gd name="T5" fmla="*/ T4 w 646"/>
                                <a:gd name="T6" fmla="+- 0 15933 15670"/>
                                <a:gd name="T7" fmla="*/ 15933 h 683"/>
                                <a:gd name="T8" fmla="+- 0 10651 10240"/>
                                <a:gd name="T9" fmla="*/ T8 w 646"/>
                                <a:gd name="T10" fmla="+- 0 15939 15670"/>
                                <a:gd name="T11" fmla="*/ 15939 h 683"/>
                                <a:gd name="T12" fmla="+- 0 10637 10240"/>
                                <a:gd name="T13" fmla="*/ T12 w 646"/>
                                <a:gd name="T14" fmla="+- 0 15956 15670"/>
                                <a:gd name="T15" fmla="*/ 15956 h 683"/>
                                <a:gd name="T16" fmla="+- 0 10638 10240"/>
                                <a:gd name="T17" fmla="*/ T16 w 646"/>
                                <a:gd name="T18" fmla="+- 0 15983 15670"/>
                                <a:gd name="T19" fmla="*/ 15983 h 683"/>
                                <a:gd name="T20" fmla="+- 0 10647 10240"/>
                                <a:gd name="T21" fmla="*/ T20 w 646"/>
                                <a:gd name="T22" fmla="+- 0 16002 15670"/>
                                <a:gd name="T23" fmla="*/ 16002 h 683"/>
                                <a:gd name="T24" fmla="+- 0 10662 10240"/>
                                <a:gd name="T25" fmla="*/ T24 w 646"/>
                                <a:gd name="T26" fmla="+- 0 16012 15670"/>
                                <a:gd name="T27" fmla="*/ 16012 h 683"/>
                                <a:gd name="T28" fmla="+- 0 10687 10240"/>
                                <a:gd name="T29" fmla="*/ T28 w 646"/>
                                <a:gd name="T30" fmla="+- 0 16009 15670"/>
                                <a:gd name="T31" fmla="*/ 16009 h 683"/>
                                <a:gd name="T32" fmla="+- 0 10702 10240"/>
                                <a:gd name="T33" fmla="*/ T32 w 646"/>
                                <a:gd name="T34" fmla="+- 0 16001 15670"/>
                                <a:gd name="T35" fmla="*/ 16001 h 683"/>
                                <a:gd name="T36" fmla="+- 0 10729 10240"/>
                                <a:gd name="T37" fmla="*/ T36 w 646"/>
                                <a:gd name="T38" fmla="+- 0 16001 15670"/>
                                <a:gd name="T39" fmla="*/ 16001 h 683"/>
                                <a:gd name="T40" fmla="+- 0 10753 10240"/>
                                <a:gd name="T41" fmla="*/ T40 w 646"/>
                                <a:gd name="T42" fmla="+- 0 15951 15670"/>
                                <a:gd name="T43" fmla="*/ 15951 h 683"/>
                                <a:gd name="T44" fmla="+- 0 10706 10240"/>
                                <a:gd name="T45" fmla="*/ T44 w 646"/>
                                <a:gd name="T46" fmla="+- 0 15951 15670"/>
                                <a:gd name="T47" fmla="*/ 15951 h 683"/>
                                <a:gd name="T48" fmla="+- 0 10698 10240"/>
                                <a:gd name="T49" fmla="*/ T48 w 646"/>
                                <a:gd name="T50" fmla="+- 0 15940 15670"/>
                                <a:gd name="T51" fmla="*/ 15940 h 683"/>
                                <a:gd name="T52" fmla="+- 0 10688 10240"/>
                                <a:gd name="T53" fmla="*/ T52 w 646"/>
                                <a:gd name="T54" fmla="+- 0 15933 15670"/>
                                <a:gd name="T55" fmla="*/ 15933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6" h="683">
                                  <a:moveTo>
                                    <a:pt x="448" y="263"/>
                                  </a:moveTo>
                                  <a:lnTo>
                                    <a:pt x="432" y="263"/>
                                  </a:lnTo>
                                  <a:lnTo>
                                    <a:pt x="411" y="269"/>
                                  </a:lnTo>
                                  <a:lnTo>
                                    <a:pt x="397" y="286"/>
                                  </a:lnTo>
                                  <a:lnTo>
                                    <a:pt x="398" y="313"/>
                                  </a:lnTo>
                                  <a:lnTo>
                                    <a:pt x="407" y="332"/>
                                  </a:lnTo>
                                  <a:lnTo>
                                    <a:pt x="422" y="342"/>
                                  </a:lnTo>
                                  <a:lnTo>
                                    <a:pt x="447" y="339"/>
                                  </a:lnTo>
                                  <a:lnTo>
                                    <a:pt x="462" y="331"/>
                                  </a:lnTo>
                                  <a:lnTo>
                                    <a:pt x="489" y="331"/>
                                  </a:lnTo>
                                  <a:lnTo>
                                    <a:pt x="513" y="281"/>
                                  </a:lnTo>
                                  <a:lnTo>
                                    <a:pt x="466" y="281"/>
                                  </a:lnTo>
                                  <a:lnTo>
                                    <a:pt x="458" y="270"/>
                                  </a:lnTo>
                                  <a:lnTo>
                                    <a:pt x="448"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427"/>
                          <wps:cNvSpPr>
                            <a:spLocks/>
                          </wps:cNvSpPr>
                          <wps:spPr bwMode="auto">
                            <a:xfrm>
                              <a:off x="10240" y="15670"/>
                              <a:ext cx="646" cy="683"/>
                            </a:xfrm>
                            <a:custGeom>
                              <a:avLst/>
                              <a:gdLst>
                                <a:gd name="T0" fmla="+- 0 10729 10240"/>
                                <a:gd name="T1" fmla="*/ T0 w 646"/>
                                <a:gd name="T2" fmla="+- 0 16001 15670"/>
                                <a:gd name="T3" fmla="*/ 16001 h 683"/>
                                <a:gd name="T4" fmla="+- 0 10702 10240"/>
                                <a:gd name="T5" fmla="*/ T4 w 646"/>
                                <a:gd name="T6" fmla="+- 0 16001 15670"/>
                                <a:gd name="T7" fmla="*/ 16001 h 683"/>
                                <a:gd name="T8" fmla="+- 0 10726 10240"/>
                                <a:gd name="T9" fmla="*/ T8 w 646"/>
                                <a:gd name="T10" fmla="+- 0 16008 15670"/>
                                <a:gd name="T11" fmla="*/ 16008 h 683"/>
                                <a:gd name="T12" fmla="+- 0 10729 10240"/>
                                <a:gd name="T13" fmla="*/ T12 w 646"/>
                                <a:gd name="T14" fmla="+- 0 16001 15670"/>
                                <a:gd name="T15" fmla="*/ 16001 h 683"/>
                              </a:gdLst>
                              <a:ahLst/>
                              <a:cxnLst>
                                <a:cxn ang="0">
                                  <a:pos x="T1" y="T3"/>
                                </a:cxn>
                                <a:cxn ang="0">
                                  <a:pos x="T5" y="T7"/>
                                </a:cxn>
                                <a:cxn ang="0">
                                  <a:pos x="T9" y="T11"/>
                                </a:cxn>
                                <a:cxn ang="0">
                                  <a:pos x="T13" y="T15"/>
                                </a:cxn>
                              </a:cxnLst>
                              <a:rect l="0" t="0" r="r" b="b"/>
                              <a:pathLst>
                                <a:path w="646" h="683">
                                  <a:moveTo>
                                    <a:pt x="489" y="331"/>
                                  </a:moveTo>
                                  <a:lnTo>
                                    <a:pt x="462" y="331"/>
                                  </a:lnTo>
                                  <a:lnTo>
                                    <a:pt x="486" y="338"/>
                                  </a:lnTo>
                                  <a:lnTo>
                                    <a:pt x="489" y="3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428"/>
                          <wps:cNvSpPr>
                            <a:spLocks/>
                          </wps:cNvSpPr>
                          <wps:spPr bwMode="auto">
                            <a:xfrm>
                              <a:off x="10240" y="15670"/>
                              <a:ext cx="646" cy="683"/>
                            </a:xfrm>
                            <a:custGeom>
                              <a:avLst/>
                              <a:gdLst>
                                <a:gd name="T0" fmla="+- 0 10470 10240"/>
                                <a:gd name="T1" fmla="*/ T0 w 646"/>
                                <a:gd name="T2" fmla="+- 0 15897 15670"/>
                                <a:gd name="T3" fmla="*/ 15897 h 683"/>
                                <a:gd name="T4" fmla="+- 0 10393 10240"/>
                                <a:gd name="T5" fmla="*/ T4 w 646"/>
                                <a:gd name="T6" fmla="+- 0 15897 15670"/>
                                <a:gd name="T7" fmla="*/ 15897 h 683"/>
                                <a:gd name="T8" fmla="+- 0 10432 10240"/>
                                <a:gd name="T9" fmla="*/ T8 w 646"/>
                                <a:gd name="T10" fmla="+- 0 15980 15670"/>
                                <a:gd name="T11" fmla="*/ 15980 h 683"/>
                                <a:gd name="T12" fmla="+- 0 10470 10240"/>
                                <a:gd name="T13" fmla="*/ T12 w 646"/>
                                <a:gd name="T14" fmla="+- 0 15897 15670"/>
                                <a:gd name="T15" fmla="*/ 15897 h 683"/>
                              </a:gdLst>
                              <a:ahLst/>
                              <a:cxnLst>
                                <a:cxn ang="0">
                                  <a:pos x="T1" y="T3"/>
                                </a:cxn>
                                <a:cxn ang="0">
                                  <a:pos x="T5" y="T7"/>
                                </a:cxn>
                                <a:cxn ang="0">
                                  <a:pos x="T9" y="T11"/>
                                </a:cxn>
                                <a:cxn ang="0">
                                  <a:pos x="T13" y="T15"/>
                                </a:cxn>
                              </a:cxnLst>
                              <a:rect l="0" t="0" r="r" b="b"/>
                              <a:pathLst>
                                <a:path w="646" h="683">
                                  <a:moveTo>
                                    <a:pt x="230" y="227"/>
                                  </a:moveTo>
                                  <a:lnTo>
                                    <a:pt x="153" y="227"/>
                                  </a:lnTo>
                                  <a:lnTo>
                                    <a:pt x="192" y="310"/>
                                  </a:lnTo>
                                  <a:lnTo>
                                    <a:pt x="230"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429"/>
                          <wps:cNvSpPr>
                            <a:spLocks/>
                          </wps:cNvSpPr>
                          <wps:spPr bwMode="auto">
                            <a:xfrm>
                              <a:off x="10240" y="15670"/>
                              <a:ext cx="646" cy="683"/>
                            </a:xfrm>
                            <a:custGeom>
                              <a:avLst/>
                              <a:gdLst>
                                <a:gd name="T0" fmla="+- 0 10780 10240"/>
                                <a:gd name="T1" fmla="*/ T0 w 646"/>
                                <a:gd name="T2" fmla="+- 0 15894 15670"/>
                                <a:gd name="T3" fmla="*/ 15894 h 683"/>
                                <a:gd name="T4" fmla="+- 0 10663 10240"/>
                                <a:gd name="T5" fmla="*/ T4 w 646"/>
                                <a:gd name="T6" fmla="+- 0 15894 15670"/>
                                <a:gd name="T7" fmla="*/ 15894 h 683"/>
                                <a:gd name="T8" fmla="+- 0 10687 10240"/>
                                <a:gd name="T9" fmla="*/ T8 w 646"/>
                                <a:gd name="T10" fmla="+- 0 15896 15670"/>
                                <a:gd name="T11" fmla="*/ 15896 h 683"/>
                                <a:gd name="T12" fmla="+- 0 10707 10240"/>
                                <a:gd name="T13" fmla="*/ T12 w 646"/>
                                <a:gd name="T14" fmla="+- 0 15902 15670"/>
                                <a:gd name="T15" fmla="*/ 15902 h 683"/>
                                <a:gd name="T16" fmla="+- 0 10724 10240"/>
                                <a:gd name="T17" fmla="*/ T16 w 646"/>
                                <a:gd name="T18" fmla="+- 0 15912 15670"/>
                                <a:gd name="T19" fmla="*/ 15912 h 683"/>
                                <a:gd name="T20" fmla="+- 0 10738 10240"/>
                                <a:gd name="T21" fmla="*/ T20 w 646"/>
                                <a:gd name="T22" fmla="+- 0 15925 15670"/>
                                <a:gd name="T23" fmla="*/ 15925 h 683"/>
                                <a:gd name="T24" fmla="+- 0 10706 10240"/>
                                <a:gd name="T25" fmla="*/ T24 w 646"/>
                                <a:gd name="T26" fmla="+- 0 15951 15670"/>
                                <a:gd name="T27" fmla="*/ 15951 h 683"/>
                                <a:gd name="T28" fmla="+- 0 10753 10240"/>
                                <a:gd name="T29" fmla="*/ T28 w 646"/>
                                <a:gd name="T30" fmla="+- 0 15951 15670"/>
                                <a:gd name="T31" fmla="*/ 15951 h 683"/>
                                <a:gd name="T32" fmla="+- 0 10760 10240"/>
                                <a:gd name="T33" fmla="*/ T32 w 646"/>
                                <a:gd name="T34" fmla="+- 0 15934 15670"/>
                                <a:gd name="T35" fmla="*/ 15934 h 683"/>
                                <a:gd name="T36" fmla="+- 0 10873 10240"/>
                                <a:gd name="T37" fmla="*/ T36 w 646"/>
                                <a:gd name="T38" fmla="+- 0 15934 15670"/>
                                <a:gd name="T39" fmla="*/ 15934 h 683"/>
                                <a:gd name="T40" fmla="+- 0 10873 10240"/>
                                <a:gd name="T41" fmla="*/ T40 w 646"/>
                                <a:gd name="T42" fmla="+- 0 15897 15670"/>
                                <a:gd name="T43" fmla="*/ 15897 h 683"/>
                                <a:gd name="T44" fmla="+- 0 10778 10240"/>
                                <a:gd name="T45" fmla="*/ T44 w 646"/>
                                <a:gd name="T46" fmla="+- 0 15897 15670"/>
                                <a:gd name="T47" fmla="*/ 15897 h 683"/>
                                <a:gd name="T48" fmla="+- 0 10780 10240"/>
                                <a:gd name="T49" fmla="*/ T48 w 646"/>
                                <a:gd name="T50" fmla="+- 0 15894 15670"/>
                                <a:gd name="T51" fmla="*/ 15894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6" h="683">
                                  <a:moveTo>
                                    <a:pt x="540" y="224"/>
                                  </a:moveTo>
                                  <a:lnTo>
                                    <a:pt x="423" y="224"/>
                                  </a:lnTo>
                                  <a:lnTo>
                                    <a:pt x="447" y="226"/>
                                  </a:lnTo>
                                  <a:lnTo>
                                    <a:pt x="467" y="232"/>
                                  </a:lnTo>
                                  <a:lnTo>
                                    <a:pt x="484" y="242"/>
                                  </a:lnTo>
                                  <a:lnTo>
                                    <a:pt x="498" y="255"/>
                                  </a:lnTo>
                                  <a:lnTo>
                                    <a:pt x="466" y="281"/>
                                  </a:lnTo>
                                  <a:lnTo>
                                    <a:pt x="513" y="281"/>
                                  </a:lnTo>
                                  <a:lnTo>
                                    <a:pt x="520" y="264"/>
                                  </a:lnTo>
                                  <a:lnTo>
                                    <a:pt x="633" y="264"/>
                                  </a:lnTo>
                                  <a:lnTo>
                                    <a:pt x="633" y="227"/>
                                  </a:lnTo>
                                  <a:lnTo>
                                    <a:pt x="538" y="227"/>
                                  </a:lnTo>
                                  <a:lnTo>
                                    <a:pt x="540"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8" name="Group 430"/>
                        <wpg:cNvGrpSpPr>
                          <a:grpSpLocks/>
                        </wpg:cNvGrpSpPr>
                        <wpg:grpSpPr bwMode="auto">
                          <a:xfrm>
                            <a:off x="10882" y="15894"/>
                            <a:ext cx="166" cy="158"/>
                            <a:chOff x="10882" y="15894"/>
                            <a:chExt cx="166" cy="158"/>
                          </a:xfrm>
                        </wpg:grpSpPr>
                        <wps:wsp>
                          <wps:cNvPr id="1069" name="Freeform 431"/>
                          <wps:cNvSpPr>
                            <a:spLocks/>
                          </wps:cNvSpPr>
                          <wps:spPr bwMode="auto">
                            <a:xfrm>
                              <a:off x="10882" y="15894"/>
                              <a:ext cx="166" cy="158"/>
                            </a:xfrm>
                            <a:custGeom>
                              <a:avLst/>
                              <a:gdLst>
                                <a:gd name="T0" fmla="+- 0 10964 10882"/>
                                <a:gd name="T1" fmla="*/ T0 w 166"/>
                                <a:gd name="T2" fmla="+- 0 15894 15894"/>
                                <a:gd name="T3" fmla="*/ 15894 h 158"/>
                                <a:gd name="T4" fmla="+- 0 10903 10882"/>
                                <a:gd name="T5" fmla="*/ T4 w 166"/>
                                <a:gd name="T6" fmla="+- 0 15918 15894"/>
                                <a:gd name="T7" fmla="*/ 15918 h 158"/>
                                <a:gd name="T8" fmla="+- 0 10882 10882"/>
                                <a:gd name="T9" fmla="*/ T8 w 166"/>
                                <a:gd name="T10" fmla="+- 0 15955 15894"/>
                                <a:gd name="T11" fmla="*/ 15955 h 158"/>
                                <a:gd name="T12" fmla="+- 0 10884 10882"/>
                                <a:gd name="T13" fmla="*/ T12 w 166"/>
                                <a:gd name="T14" fmla="+- 0 15982 15894"/>
                                <a:gd name="T15" fmla="*/ 15982 h 158"/>
                                <a:gd name="T16" fmla="+- 0 10917 10882"/>
                                <a:gd name="T17" fmla="*/ T16 w 166"/>
                                <a:gd name="T18" fmla="+- 0 16038 15894"/>
                                <a:gd name="T19" fmla="*/ 16038 h 158"/>
                                <a:gd name="T20" fmla="+- 0 10954 10882"/>
                                <a:gd name="T21" fmla="*/ T20 w 166"/>
                                <a:gd name="T22" fmla="+- 0 16052 15894"/>
                                <a:gd name="T23" fmla="*/ 16052 h 158"/>
                                <a:gd name="T24" fmla="+- 0 10979 10882"/>
                                <a:gd name="T25" fmla="*/ T24 w 166"/>
                                <a:gd name="T26" fmla="+- 0 16049 15894"/>
                                <a:gd name="T27" fmla="*/ 16049 h 158"/>
                                <a:gd name="T28" fmla="+- 0 11002 10882"/>
                                <a:gd name="T29" fmla="*/ T28 w 166"/>
                                <a:gd name="T30" fmla="+- 0 16042 15894"/>
                                <a:gd name="T31" fmla="*/ 16042 h 158"/>
                                <a:gd name="T32" fmla="+- 0 11020 10882"/>
                                <a:gd name="T33" fmla="*/ T32 w 166"/>
                                <a:gd name="T34" fmla="+- 0 16031 15894"/>
                                <a:gd name="T35" fmla="*/ 16031 h 158"/>
                                <a:gd name="T36" fmla="+- 0 11035 10882"/>
                                <a:gd name="T37" fmla="*/ T36 w 166"/>
                                <a:gd name="T38" fmla="+- 0 16016 15894"/>
                                <a:gd name="T39" fmla="*/ 16016 h 158"/>
                                <a:gd name="T40" fmla="+- 0 11036 10882"/>
                                <a:gd name="T41" fmla="*/ T40 w 166"/>
                                <a:gd name="T42" fmla="+- 0 16013 15894"/>
                                <a:gd name="T43" fmla="*/ 16013 h 158"/>
                                <a:gd name="T44" fmla="+- 0 10964 10882"/>
                                <a:gd name="T45" fmla="*/ T44 w 166"/>
                                <a:gd name="T46" fmla="+- 0 16013 15894"/>
                                <a:gd name="T47" fmla="*/ 16013 h 158"/>
                                <a:gd name="T48" fmla="+- 0 10943 10882"/>
                                <a:gd name="T49" fmla="*/ T48 w 166"/>
                                <a:gd name="T50" fmla="+- 0 16007 15894"/>
                                <a:gd name="T51" fmla="*/ 16007 h 158"/>
                                <a:gd name="T52" fmla="+- 0 10928 10882"/>
                                <a:gd name="T53" fmla="*/ T52 w 166"/>
                                <a:gd name="T54" fmla="+- 0 15991 15894"/>
                                <a:gd name="T55" fmla="*/ 15991 h 158"/>
                                <a:gd name="T56" fmla="+- 0 10929 10882"/>
                                <a:gd name="T57" fmla="*/ T56 w 166"/>
                                <a:gd name="T58" fmla="+- 0 15963 15894"/>
                                <a:gd name="T59" fmla="*/ 15963 h 158"/>
                                <a:gd name="T60" fmla="+- 0 10938 10882"/>
                                <a:gd name="T61" fmla="*/ T60 w 166"/>
                                <a:gd name="T62" fmla="+- 0 15944 15894"/>
                                <a:gd name="T63" fmla="*/ 15944 h 158"/>
                                <a:gd name="T64" fmla="+- 0 10953 10882"/>
                                <a:gd name="T65" fmla="*/ T64 w 166"/>
                                <a:gd name="T66" fmla="+- 0 15935 15894"/>
                                <a:gd name="T67" fmla="*/ 15935 h 158"/>
                                <a:gd name="T68" fmla="+- 0 11037 10882"/>
                                <a:gd name="T69" fmla="*/ T68 w 166"/>
                                <a:gd name="T70" fmla="+- 0 15935 15894"/>
                                <a:gd name="T71" fmla="*/ 15935 h 158"/>
                                <a:gd name="T72" fmla="+- 0 11036 10882"/>
                                <a:gd name="T73" fmla="*/ T72 w 166"/>
                                <a:gd name="T74" fmla="+- 0 15933 15894"/>
                                <a:gd name="T75" fmla="*/ 15933 h 158"/>
                                <a:gd name="T76" fmla="+- 0 11022 10882"/>
                                <a:gd name="T77" fmla="*/ T76 w 166"/>
                                <a:gd name="T78" fmla="+- 0 15916 15894"/>
                                <a:gd name="T79" fmla="*/ 15916 h 158"/>
                                <a:gd name="T80" fmla="+- 0 11005 10882"/>
                                <a:gd name="T81" fmla="*/ T80 w 166"/>
                                <a:gd name="T82" fmla="+- 0 15904 15894"/>
                                <a:gd name="T83" fmla="*/ 15904 h 158"/>
                                <a:gd name="T84" fmla="+- 0 10985 10882"/>
                                <a:gd name="T85" fmla="*/ T84 w 166"/>
                                <a:gd name="T86" fmla="+- 0 15896 15894"/>
                                <a:gd name="T87" fmla="*/ 15896 h 158"/>
                                <a:gd name="T88" fmla="+- 0 10964 10882"/>
                                <a:gd name="T89" fmla="*/ T88 w 166"/>
                                <a:gd name="T90" fmla="+- 0 15894 15894"/>
                                <a:gd name="T91" fmla="*/ 1589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6" h="158">
                                  <a:moveTo>
                                    <a:pt x="82" y="0"/>
                                  </a:moveTo>
                                  <a:lnTo>
                                    <a:pt x="21" y="24"/>
                                  </a:lnTo>
                                  <a:lnTo>
                                    <a:pt x="0" y="61"/>
                                  </a:lnTo>
                                  <a:lnTo>
                                    <a:pt x="2" y="88"/>
                                  </a:lnTo>
                                  <a:lnTo>
                                    <a:pt x="35" y="144"/>
                                  </a:lnTo>
                                  <a:lnTo>
                                    <a:pt x="72" y="158"/>
                                  </a:lnTo>
                                  <a:lnTo>
                                    <a:pt x="97" y="155"/>
                                  </a:lnTo>
                                  <a:lnTo>
                                    <a:pt x="120" y="148"/>
                                  </a:lnTo>
                                  <a:lnTo>
                                    <a:pt x="138" y="137"/>
                                  </a:lnTo>
                                  <a:lnTo>
                                    <a:pt x="153" y="122"/>
                                  </a:lnTo>
                                  <a:lnTo>
                                    <a:pt x="154" y="119"/>
                                  </a:lnTo>
                                  <a:lnTo>
                                    <a:pt x="82" y="119"/>
                                  </a:lnTo>
                                  <a:lnTo>
                                    <a:pt x="61" y="113"/>
                                  </a:lnTo>
                                  <a:lnTo>
                                    <a:pt x="46" y="97"/>
                                  </a:lnTo>
                                  <a:lnTo>
                                    <a:pt x="47" y="69"/>
                                  </a:lnTo>
                                  <a:lnTo>
                                    <a:pt x="56" y="50"/>
                                  </a:lnTo>
                                  <a:lnTo>
                                    <a:pt x="71" y="41"/>
                                  </a:lnTo>
                                  <a:lnTo>
                                    <a:pt x="155" y="41"/>
                                  </a:lnTo>
                                  <a:lnTo>
                                    <a:pt x="154" y="39"/>
                                  </a:lnTo>
                                  <a:lnTo>
                                    <a:pt x="140" y="22"/>
                                  </a:lnTo>
                                  <a:lnTo>
                                    <a:pt x="123" y="10"/>
                                  </a:lnTo>
                                  <a:lnTo>
                                    <a:pt x="103" y="2"/>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432"/>
                          <wps:cNvSpPr>
                            <a:spLocks/>
                          </wps:cNvSpPr>
                          <wps:spPr bwMode="auto">
                            <a:xfrm>
                              <a:off x="10882" y="15894"/>
                              <a:ext cx="166" cy="158"/>
                            </a:xfrm>
                            <a:custGeom>
                              <a:avLst/>
                              <a:gdLst>
                                <a:gd name="T0" fmla="+- 0 11037 10882"/>
                                <a:gd name="T1" fmla="*/ T0 w 166"/>
                                <a:gd name="T2" fmla="+- 0 15935 15894"/>
                                <a:gd name="T3" fmla="*/ 15935 h 158"/>
                                <a:gd name="T4" fmla="+- 0 10953 10882"/>
                                <a:gd name="T5" fmla="*/ T4 w 166"/>
                                <a:gd name="T6" fmla="+- 0 15935 15894"/>
                                <a:gd name="T7" fmla="*/ 15935 h 158"/>
                                <a:gd name="T8" fmla="+- 0 10979 10882"/>
                                <a:gd name="T9" fmla="*/ T8 w 166"/>
                                <a:gd name="T10" fmla="+- 0 15938 15894"/>
                                <a:gd name="T11" fmla="*/ 15938 h 158"/>
                                <a:gd name="T12" fmla="+- 0 10996 10882"/>
                                <a:gd name="T13" fmla="*/ T12 w 166"/>
                                <a:gd name="T14" fmla="+- 0 15950 15894"/>
                                <a:gd name="T15" fmla="*/ 15950 h 158"/>
                                <a:gd name="T16" fmla="+- 0 11004 10882"/>
                                <a:gd name="T17" fmla="*/ T16 w 166"/>
                                <a:gd name="T18" fmla="+- 0 15967 15894"/>
                                <a:gd name="T19" fmla="*/ 15967 h 158"/>
                                <a:gd name="T20" fmla="+- 0 10999 10882"/>
                                <a:gd name="T21" fmla="*/ T20 w 166"/>
                                <a:gd name="T22" fmla="+- 0 15991 15894"/>
                                <a:gd name="T23" fmla="*/ 15991 h 158"/>
                                <a:gd name="T24" fmla="+- 0 10985 10882"/>
                                <a:gd name="T25" fmla="*/ T24 w 166"/>
                                <a:gd name="T26" fmla="+- 0 16007 15894"/>
                                <a:gd name="T27" fmla="*/ 16007 h 158"/>
                                <a:gd name="T28" fmla="+- 0 10966 10882"/>
                                <a:gd name="T29" fmla="*/ T28 w 166"/>
                                <a:gd name="T30" fmla="+- 0 16013 15894"/>
                                <a:gd name="T31" fmla="*/ 16013 h 158"/>
                                <a:gd name="T32" fmla="+- 0 10964 10882"/>
                                <a:gd name="T33" fmla="*/ T32 w 166"/>
                                <a:gd name="T34" fmla="+- 0 16013 15894"/>
                                <a:gd name="T35" fmla="*/ 16013 h 158"/>
                                <a:gd name="T36" fmla="+- 0 11036 10882"/>
                                <a:gd name="T37" fmla="*/ T36 w 166"/>
                                <a:gd name="T38" fmla="+- 0 16013 15894"/>
                                <a:gd name="T39" fmla="*/ 16013 h 158"/>
                                <a:gd name="T40" fmla="+- 0 11044 10882"/>
                                <a:gd name="T41" fmla="*/ T40 w 166"/>
                                <a:gd name="T42" fmla="+- 0 15998 15894"/>
                                <a:gd name="T43" fmla="*/ 15998 h 158"/>
                                <a:gd name="T44" fmla="+- 0 11048 10882"/>
                                <a:gd name="T45" fmla="*/ T44 w 166"/>
                                <a:gd name="T46" fmla="+- 0 15977 15894"/>
                                <a:gd name="T47" fmla="*/ 15977 h 158"/>
                                <a:gd name="T48" fmla="+- 0 11045 10882"/>
                                <a:gd name="T49" fmla="*/ T48 w 166"/>
                                <a:gd name="T50" fmla="+- 0 15953 15894"/>
                                <a:gd name="T51" fmla="*/ 15953 h 158"/>
                                <a:gd name="T52" fmla="+- 0 11037 10882"/>
                                <a:gd name="T53" fmla="*/ T52 w 166"/>
                                <a:gd name="T54" fmla="+- 0 15935 15894"/>
                                <a:gd name="T55" fmla="*/ 1593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6" h="158">
                                  <a:moveTo>
                                    <a:pt x="155" y="41"/>
                                  </a:moveTo>
                                  <a:lnTo>
                                    <a:pt x="71" y="41"/>
                                  </a:lnTo>
                                  <a:lnTo>
                                    <a:pt x="97" y="44"/>
                                  </a:lnTo>
                                  <a:lnTo>
                                    <a:pt x="114" y="56"/>
                                  </a:lnTo>
                                  <a:lnTo>
                                    <a:pt x="122" y="73"/>
                                  </a:lnTo>
                                  <a:lnTo>
                                    <a:pt x="117" y="97"/>
                                  </a:lnTo>
                                  <a:lnTo>
                                    <a:pt x="103" y="113"/>
                                  </a:lnTo>
                                  <a:lnTo>
                                    <a:pt x="84" y="119"/>
                                  </a:lnTo>
                                  <a:lnTo>
                                    <a:pt x="82" y="119"/>
                                  </a:lnTo>
                                  <a:lnTo>
                                    <a:pt x="154" y="119"/>
                                  </a:lnTo>
                                  <a:lnTo>
                                    <a:pt x="162" y="104"/>
                                  </a:lnTo>
                                  <a:lnTo>
                                    <a:pt x="166" y="83"/>
                                  </a:lnTo>
                                  <a:lnTo>
                                    <a:pt x="163" y="59"/>
                                  </a:lnTo>
                                  <a:lnTo>
                                    <a:pt x="155"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433"/>
                        <wpg:cNvGrpSpPr>
                          <a:grpSpLocks/>
                        </wpg:cNvGrpSpPr>
                        <wpg:grpSpPr bwMode="auto">
                          <a:xfrm>
                            <a:off x="11067" y="15897"/>
                            <a:ext cx="126" cy="152"/>
                            <a:chOff x="11067" y="15897"/>
                            <a:chExt cx="126" cy="152"/>
                          </a:xfrm>
                        </wpg:grpSpPr>
                        <wps:wsp>
                          <wps:cNvPr id="1072" name="Freeform 434"/>
                          <wps:cNvSpPr>
                            <a:spLocks/>
                          </wps:cNvSpPr>
                          <wps:spPr bwMode="auto">
                            <a:xfrm>
                              <a:off x="11067" y="15897"/>
                              <a:ext cx="126" cy="152"/>
                            </a:xfrm>
                            <a:custGeom>
                              <a:avLst/>
                              <a:gdLst>
                                <a:gd name="T0" fmla="+- 0 11067 11067"/>
                                <a:gd name="T1" fmla="*/ T0 w 126"/>
                                <a:gd name="T2" fmla="+- 0 15897 15897"/>
                                <a:gd name="T3" fmla="*/ 15897 h 152"/>
                                <a:gd name="T4" fmla="+- 0 11067 11067"/>
                                <a:gd name="T5" fmla="*/ T4 w 126"/>
                                <a:gd name="T6" fmla="+- 0 16049 15897"/>
                                <a:gd name="T7" fmla="*/ 16049 h 152"/>
                                <a:gd name="T8" fmla="+- 0 11109 11067"/>
                                <a:gd name="T9" fmla="*/ T8 w 126"/>
                                <a:gd name="T10" fmla="+- 0 16049 15897"/>
                                <a:gd name="T11" fmla="*/ 16049 h 152"/>
                                <a:gd name="T12" fmla="+- 0 11109 11067"/>
                                <a:gd name="T13" fmla="*/ T12 w 126"/>
                                <a:gd name="T14" fmla="+- 0 16008 15897"/>
                                <a:gd name="T15" fmla="*/ 16008 h 152"/>
                                <a:gd name="T16" fmla="+- 0 11172 11067"/>
                                <a:gd name="T17" fmla="*/ T16 w 126"/>
                                <a:gd name="T18" fmla="+- 0 16008 15897"/>
                                <a:gd name="T19" fmla="*/ 16008 h 152"/>
                                <a:gd name="T20" fmla="+- 0 11168 11067"/>
                                <a:gd name="T21" fmla="*/ T20 w 126"/>
                                <a:gd name="T22" fmla="+- 0 15998 15897"/>
                                <a:gd name="T23" fmla="*/ 15998 h 152"/>
                                <a:gd name="T24" fmla="+- 0 11182 11067"/>
                                <a:gd name="T25" fmla="*/ T24 w 126"/>
                                <a:gd name="T26" fmla="+- 0 15984 15897"/>
                                <a:gd name="T27" fmla="*/ 15984 h 152"/>
                                <a:gd name="T28" fmla="+- 0 11190 11067"/>
                                <a:gd name="T29" fmla="*/ T28 w 126"/>
                                <a:gd name="T30" fmla="+- 0 15970 15897"/>
                                <a:gd name="T31" fmla="*/ 15970 h 152"/>
                                <a:gd name="T32" fmla="+- 0 11109 11067"/>
                                <a:gd name="T33" fmla="*/ T32 w 126"/>
                                <a:gd name="T34" fmla="+- 0 15970 15897"/>
                                <a:gd name="T35" fmla="*/ 15970 h 152"/>
                                <a:gd name="T36" fmla="+- 0 11109 11067"/>
                                <a:gd name="T37" fmla="*/ T36 w 126"/>
                                <a:gd name="T38" fmla="+- 0 15934 15897"/>
                                <a:gd name="T39" fmla="*/ 15934 h 152"/>
                                <a:gd name="T40" fmla="+- 0 11190 11067"/>
                                <a:gd name="T41" fmla="*/ T40 w 126"/>
                                <a:gd name="T42" fmla="+- 0 15934 15897"/>
                                <a:gd name="T43" fmla="*/ 15934 h 152"/>
                                <a:gd name="T44" fmla="+- 0 11189 11067"/>
                                <a:gd name="T45" fmla="*/ T44 w 126"/>
                                <a:gd name="T46" fmla="+- 0 15930 15897"/>
                                <a:gd name="T47" fmla="*/ 15930 h 152"/>
                                <a:gd name="T48" fmla="+- 0 11177 11067"/>
                                <a:gd name="T49" fmla="*/ T48 w 126"/>
                                <a:gd name="T50" fmla="+- 0 15913 15897"/>
                                <a:gd name="T51" fmla="*/ 15913 h 152"/>
                                <a:gd name="T52" fmla="+- 0 11158 11067"/>
                                <a:gd name="T53" fmla="*/ T52 w 126"/>
                                <a:gd name="T54" fmla="+- 0 15901 15897"/>
                                <a:gd name="T55" fmla="*/ 15901 h 152"/>
                                <a:gd name="T56" fmla="+- 0 11067 11067"/>
                                <a:gd name="T57" fmla="*/ T56 w 126"/>
                                <a:gd name="T58" fmla="+- 0 15897 15897"/>
                                <a:gd name="T59" fmla="*/ 1589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6" h="152">
                                  <a:moveTo>
                                    <a:pt x="0" y="0"/>
                                  </a:moveTo>
                                  <a:lnTo>
                                    <a:pt x="0" y="152"/>
                                  </a:lnTo>
                                  <a:lnTo>
                                    <a:pt x="42" y="152"/>
                                  </a:lnTo>
                                  <a:lnTo>
                                    <a:pt x="42" y="111"/>
                                  </a:lnTo>
                                  <a:lnTo>
                                    <a:pt x="105" y="111"/>
                                  </a:lnTo>
                                  <a:lnTo>
                                    <a:pt x="101" y="101"/>
                                  </a:lnTo>
                                  <a:lnTo>
                                    <a:pt x="115" y="87"/>
                                  </a:lnTo>
                                  <a:lnTo>
                                    <a:pt x="123" y="73"/>
                                  </a:lnTo>
                                  <a:lnTo>
                                    <a:pt x="42" y="73"/>
                                  </a:lnTo>
                                  <a:lnTo>
                                    <a:pt x="42" y="37"/>
                                  </a:lnTo>
                                  <a:lnTo>
                                    <a:pt x="123" y="37"/>
                                  </a:lnTo>
                                  <a:lnTo>
                                    <a:pt x="122" y="33"/>
                                  </a:lnTo>
                                  <a:lnTo>
                                    <a:pt x="110" y="16"/>
                                  </a:lnTo>
                                  <a:lnTo>
                                    <a:pt x="91"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435"/>
                          <wps:cNvSpPr>
                            <a:spLocks/>
                          </wps:cNvSpPr>
                          <wps:spPr bwMode="auto">
                            <a:xfrm>
                              <a:off x="11067" y="15897"/>
                              <a:ext cx="126" cy="152"/>
                            </a:xfrm>
                            <a:custGeom>
                              <a:avLst/>
                              <a:gdLst>
                                <a:gd name="T0" fmla="+- 0 11172 11067"/>
                                <a:gd name="T1" fmla="*/ T0 w 126"/>
                                <a:gd name="T2" fmla="+- 0 16008 15897"/>
                                <a:gd name="T3" fmla="*/ 16008 h 152"/>
                                <a:gd name="T4" fmla="+- 0 11128 11067"/>
                                <a:gd name="T5" fmla="*/ T4 w 126"/>
                                <a:gd name="T6" fmla="+- 0 16008 15897"/>
                                <a:gd name="T7" fmla="*/ 16008 h 152"/>
                                <a:gd name="T8" fmla="+- 0 11147 11067"/>
                                <a:gd name="T9" fmla="*/ T8 w 126"/>
                                <a:gd name="T10" fmla="+- 0 16049 15897"/>
                                <a:gd name="T11" fmla="*/ 16049 h 152"/>
                                <a:gd name="T12" fmla="+- 0 11193 11067"/>
                                <a:gd name="T13" fmla="*/ T12 w 126"/>
                                <a:gd name="T14" fmla="+- 0 16049 15897"/>
                                <a:gd name="T15" fmla="*/ 16049 h 152"/>
                                <a:gd name="T16" fmla="+- 0 11172 11067"/>
                                <a:gd name="T17" fmla="*/ T16 w 126"/>
                                <a:gd name="T18" fmla="+- 0 16008 15897"/>
                                <a:gd name="T19" fmla="*/ 16008 h 152"/>
                              </a:gdLst>
                              <a:ahLst/>
                              <a:cxnLst>
                                <a:cxn ang="0">
                                  <a:pos x="T1" y="T3"/>
                                </a:cxn>
                                <a:cxn ang="0">
                                  <a:pos x="T5" y="T7"/>
                                </a:cxn>
                                <a:cxn ang="0">
                                  <a:pos x="T9" y="T11"/>
                                </a:cxn>
                                <a:cxn ang="0">
                                  <a:pos x="T13" y="T15"/>
                                </a:cxn>
                                <a:cxn ang="0">
                                  <a:pos x="T17" y="T19"/>
                                </a:cxn>
                              </a:cxnLst>
                              <a:rect l="0" t="0" r="r" b="b"/>
                              <a:pathLst>
                                <a:path w="126" h="152">
                                  <a:moveTo>
                                    <a:pt x="105" y="111"/>
                                  </a:moveTo>
                                  <a:lnTo>
                                    <a:pt x="61" y="111"/>
                                  </a:lnTo>
                                  <a:lnTo>
                                    <a:pt x="80" y="152"/>
                                  </a:lnTo>
                                  <a:lnTo>
                                    <a:pt x="126" y="152"/>
                                  </a:lnTo>
                                  <a:lnTo>
                                    <a:pt x="105"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436"/>
                          <wps:cNvSpPr>
                            <a:spLocks/>
                          </wps:cNvSpPr>
                          <wps:spPr bwMode="auto">
                            <a:xfrm>
                              <a:off x="11067" y="15897"/>
                              <a:ext cx="126" cy="152"/>
                            </a:xfrm>
                            <a:custGeom>
                              <a:avLst/>
                              <a:gdLst>
                                <a:gd name="T0" fmla="+- 0 11190 11067"/>
                                <a:gd name="T1" fmla="*/ T0 w 126"/>
                                <a:gd name="T2" fmla="+- 0 15934 15897"/>
                                <a:gd name="T3" fmla="*/ 15934 h 152"/>
                                <a:gd name="T4" fmla="+- 0 11144 11067"/>
                                <a:gd name="T5" fmla="*/ T4 w 126"/>
                                <a:gd name="T6" fmla="+- 0 15934 15897"/>
                                <a:gd name="T7" fmla="*/ 15934 h 152"/>
                                <a:gd name="T8" fmla="+- 0 11150 11067"/>
                                <a:gd name="T9" fmla="*/ T8 w 126"/>
                                <a:gd name="T10" fmla="+- 0 15945 15897"/>
                                <a:gd name="T11" fmla="*/ 15945 h 152"/>
                                <a:gd name="T12" fmla="+- 0 11150 11067"/>
                                <a:gd name="T13" fmla="*/ T12 w 126"/>
                                <a:gd name="T14" fmla="+- 0 15960 15897"/>
                                <a:gd name="T15" fmla="*/ 15960 h 152"/>
                                <a:gd name="T16" fmla="+- 0 11144 11067"/>
                                <a:gd name="T17" fmla="*/ T16 w 126"/>
                                <a:gd name="T18" fmla="+- 0 15970 15897"/>
                                <a:gd name="T19" fmla="*/ 15970 h 152"/>
                                <a:gd name="T20" fmla="+- 0 11190 11067"/>
                                <a:gd name="T21" fmla="*/ T20 w 126"/>
                                <a:gd name="T22" fmla="+- 0 15970 15897"/>
                                <a:gd name="T23" fmla="*/ 15970 h 152"/>
                                <a:gd name="T24" fmla="+- 0 11192 11067"/>
                                <a:gd name="T25" fmla="*/ T24 w 126"/>
                                <a:gd name="T26" fmla="+- 0 15966 15897"/>
                                <a:gd name="T27" fmla="*/ 15966 h 152"/>
                                <a:gd name="T28" fmla="+- 0 11194 11067"/>
                                <a:gd name="T29" fmla="*/ T28 w 126"/>
                                <a:gd name="T30" fmla="+- 0 15952 15897"/>
                                <a:gd name="T31" fmla="*/ 15952 h 152"/>
                                <a:gd name="T32" fmla="+- 0 11190 11067"/>
                                <a:gd name="T33" fmla="*/ T32 w 126"/>
                                <a:gd name="T34" fmla="+- 0 15934 15897"/>
                                <a:gd name="T35" fmla="*/ 1593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6" h="152">
                                  <a:moveTo>
                                    <a:pt x="123" y="37"/>
                                  </a:moveTo>
                                  <a:lnTo>
                                    <a:pt x="77" y="37"/>
                                  </a:lnTo>
                                  <a:lnTo>
                                    <a:pt x="83" y="48"/>
                                  </a:lnTo>
                                  <a:lnTo>
                                    <a:pt x="83" y="63"/>
                                  </a:lnTo>
                                  <a:lnTo>
                                    <a:pt x="77" y="73"/>
                                  </a:lnTo>
                                  <a:lnTo>
                                    <a:pt x="123" y="73"/>
                                  </a:lnTo>
                                  <a:lnTo>
                                    <a:pt x="125" y="69"/>
                                  </a:lnTo>
                                  <a:lnTo>
                                    <a:pt x="127" y="55"/>
                                  </a:lnTo>
                                  <a:lnTo>
                                    <a:pt x="12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5" name="Group 437"/>
                        <wpg:cNvGrpSpPr>
                          <a:grpSpLocks/>
                        </wpg:cNvGrpSpPr>
                        <wpg:grpSpPr bwMode="auto">
                          <a:xfrm>
                            <a:off x="11235" y="15897"/>
                            <a:ext cx="2" cy="152"/>
                            <a:chOff x="11235" y="15897"/>
                            <a:chExt cx="2" cy="152"/>
                          </a:xfrm>
                        </wpg:grpSpPr>
                        <wps:wsp>
                          <wps:cNvPr id="1076" name="Freeform 438"/>
                          <wps:cNvSpPr>
                            <a:spLocks/>
                          </wps:cNvSpPr>
                          <wps:spPr bwMode="auto">
                            <a:xfrm>
                              <a:off x="11235" y="15897"/>
                              <a:ext cx="2" cy="152"/>
                            </a:xfrm>
                            <a:custGeom>
                              <a:avLst/>
                              <a:gdLst>
                                <a:gd name="T0" fmla="+- 0 15897 15897"/>
                                <a:gd name="T1" fmla="*/ 15897 h 152"/>
                                <a:gd name="T2" fmla="+- 0 16049 15897"/>
                                <a:gd name="T3" fmla="*/ 16049 h 152"/>
                              </a:gdLst>
                              <a:ahLst/>
                              <a:cxnLst>
                                <a:cxn ang="0">
                                  <a:pos x="0" y="T1"/>
                                </a:cxn>
                                <a:cxn ang="0">
                                  <a:pos x="0" y="T3"/>
                                </a:cxn>
                              </a:cxnLst>
                              <a:rect l="0" t="0" r="r" b="b"/>
                              <a:pathLst>
                                <a:path h="152">
                                  <a:moveTo>
                                    <a:pt x="0" y="0"/>
                                  </a:moveTo>
                                  <a:lnTo>
                                    <a:pt x="0" y="152"/>
                                  </a:lnTo>
                                </a:path>
                              </a:pathLst>
                            </a:custGeom>
                            <a:noFill/>
                            <a:ln w="2748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439"/>
                        <wpg:cNvGrpSpPr>
                          <a:grpSpLocks/>
                        </wpg:cNvGrpSpPr>
                        <wpg:grpSpPr bwMode="auto">
                          <a:xfrm>
                            <a:off x="10786" y="16108"/>
                            <a:ext cx="56" cy="73"/>
                            <a:chOff x="10786" y="16108"/>
                            <a:chExt cx="56" cy="73"/>
                          </a:xfrm>
                        </wpg:grpSpPr>
                        <wps:wsp>
                          <wps:cNvPr id="1078" name="Freeform 440"/>
                          <wps:cNvSpPr>
                            <a:spLocks/>
                          </wps:cNvSpPr>
                          <wps:spPr bwMode="auto">
                            <a:xfrm>
                              <a:off x="10786" y="16108"/>
                              <a:ext cx="56" cy="73"/>
                            </a:xfrm>
                            <a:custGeom>
                              <a:avLst/>
                              <a:gdLst>
                                <a:gd name="T0" fmla="+- 0 10800 10786"/>
                                <a:gd name="T1" fmla="*/ T0 w 56"/>
                                <a:gd name="T2" fmla="+- 0 16158 16108"/>
                                <a:gd name="T3" fmla="*/ 16158 h 73"/>
                                <a:gd name="T4" fmla="+- 0 10786 10786"/>
                                <a:gd name="T5" fmla="*/ T4 w 56"/>
                                <a:gd name="T6" fmla="+- 0 16164 16108"/>
                                <a:gd name="T7" fmla="*/ 16164 h 73"/>
                                <a:gd name="T8" fmla="+- 0 10789 10786"/>
                                <a:gd name="T9" fmla="*/ T8 w 56"/>
                                <a:gd name="T10" fmla="+- 0 16175 16108"/>
                                <a:gd name="T11" fmla="*/ 16175 h 73"/>
                                <a:gd name="T12" fmla="+- 0 10801 10786"/>
                                <a:gd name="T13" fmla="*/ T12 w 56"/>
                                <a:gd name="T14" fmla="+- 0 16181 16108"/>
                                <a:gd name="T15" fmla="*/ 16181 h 73"/>
                                <a:gd name="T16" fmla="+- 0 10831 10786"/>
                                <a:gd name="T17" fmla="*/ T16 w 56"/>
                                <a:gd name="T18" fmla="+- 0 16181 16108"/>
                                <a:gd name="T19" fmla="*/ 16181 h 73"/>
                                <a:gd name="T20" fmla="+- 0 10842 10786"/>
                                <a:gd name="T21" fmla="*/ T20 w 56"/>
                                <a:gd name="T22" fmla="+- 0 16172 16108"/>
                                <a:gd name="T23" fmla="*/ 16172 h 73"/>
                                <a:gd name="T24" fmla="+- 0 10842 10786"/>
                                <a:gd name="T25" fmla="*/ T24 w 56"/>
                                <a:gd name="T26" fmla="+- 0 16168 16108"/>
                                <a:gd name="T27" fmla="*/ 16168 h 73"/>
                                <a:gd name="T28" fmla="+- 0 10808 10786"/>
                                <a:gd name="T29" fmla="*/ T28 w 56"/>
                                <a:gd name="T30" fmla="+- 0 16168 16108"/>
                                <a:gd name="T31" fmla="*/ 16168 h 73"/>
                                <a:gd name="T32" fmla="+- 0 10803 10786"/>
                                <a:gd name="T33" fmla="*/ T32 w 56"/>
                                <a:gd name="T34" fmla="+- 0 16165 16108"/>
                                <a:gd name="T35" fmla="*/ 16165 h 73"/>
                                <a:gd name="T36" fmla="+- 0 10800 10786"/>
                                <a:gd name="T37" fmla="*/ T36 w 56"/>
                                <a:gd name="T38" fmla="+- 0 16158 16108"/>
                                <a:gd name="T39" fmla="*/ 1615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73">
                                  <a:moveTo>
                                    <a:pt x="14" y="50"/>
                                  </a:moveTo>
                                  <a:lnTo>
                                    <a:pt x="0" y="56"/>
                                  </a:lnTo>
                                  <a:lnTo>
                                    <a:pt x="3" y="67"/>
                                  </a:lnTo>
                                  <a:lnTo>
                                    <a:pt x="15" y="73"/>
                                  </a:lnTo>
                                  <a:lnTo>
                                    <a:pt x="45" y="73"/>
                                  </a:lnTo>
                                  <a:lnTo>
                                    <a:pt x="56" y="64"/>
                                  </a:lnTo>
                                  <a:lnTo>
                                    <a:pt x="56" y="60"/>
                                  </a:lnTo>
                                  <a:lnTo>
                                    <a:pt x="22" y="60"/>
                                  </a:lnTo>
                                  <a:lnTo>
                                    <a:pt x="17" y="57"/>
                                  </a:lnTo>
                                  <a:lnTo>
                                    <a:pt x="14"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441"/>
                          <wps:cNvSpPr>
                            <a:spLocks/>
                          </wps:cNvSpPr>
                          <wps:spPr bwMode="auto">
                            <a:xfrm>
                              <a:off x="10786" y="16108"/>
                              <a:ext cx="56" cy="73"/>
                            </a:xfrm>
                            <a:custGeom>
                              <a:avLst/>
                              <a:gdLst>
                                <a:gd name="T0" fmla="+- 0 10826 10786"/>
                                <a:gd name="T1" fmla="*/ T0 w 56"/>
                                <a:gd name="T2" fmla="+- 0 16108 16108"/>
                                <a:gd name="T3" fmla="*/ 16108 h 73"/>
                                <a:gd name="T4" fmla="+- 0 10798 10786"/>
                                <a:gd name="T5" fmla="*/ T4 w 56"/>
                                <a:gd name="T6" fmla="+- 0 16108 16108"/>
                                <a:gd name="T7" fmla="*/ 16108 h 73"/>
                                <a:gd name="T8" fmla="+- 0 10788 10786"/>
                                <a:gd name="T9" fmla="*/ T8 w 56"/>
                                <a:gd name="T10" fmla="+- 0 16116 16108"/>
                                <a:gd name="T11" fmla="*/ 16116 h 73"/>
                                <a:gd name="T12" fmla="+- 0 10788 10786"/>
                                <a:gd name="T13" fmla="*/ T12 w 56"/>
                                <a:gd name="T14" fmla="+- 0 16143 16108"/>
                                <a:gd name="T15" fmla="*/ 16143 h 73"/>
                                <a:gd name="T16" fmla="+- 0 10798 10786"/>
                                <a:gd name="T17" fmla="*/ T16 w 56"/>
                                <a:gd name="T18" fmla="+- 0 16147 16108"/>
                                <a:gd name="T19" fmla="*/ 16147 h 73"/>
                                <a:gd name="T20" fmla="+- 0 10826 10786"/>
                                <a:gd name="T21" fmla="*/ T20 w 56"/>
                                <a:gd name="T22" fmla="+- 0 16153 16108"/>
                                <a:gd name="T23" fmla="*/ 16153 h 73"/>
                                <a:gd name="T24" fmla="+- 0 10828 10786"/>
                                <a:gd name="T25" fmla="*/ T24 w 56"/>
                                <a:gd name="T26" fmla="+- 0 16155 16108"/>
                                <a:gd name="T27" fmla="*/ 16155 h 73"/>
                                <a:gd name="T28" fmla="+- 0 10828 10786"/>
                                <a:gd name="T29" fmla="*/ T28 w 56"/>
                                <a:gd name="T30" fmla="+- 0 16164 16108"/>
                                <a:gd name="T31" fmla="*/ 16164 h 73"/>
                                <a:gd name="T32" fmla="+- 0 10824 10786"/>
                                <a:gd name="T33" fmla="*/ T32 w 56"/>
                                <a:gd name="T34" fmla="+- 0 16168 16108"/>
                                <a:gd name="T35" fmla="*/ 16168 h 73"/>
                                <a:gd name="T36" fmla="+- 0 10842 10786"/>
                                <a:gd name="T37" fmla="*/ T36 w 56"/>
                                <a:gd name="T38" fmla="+- 0 16168 16108"/>
                                <a:gd name="T39" fmla="*/ 16168 h 73"/>
                                <a:gd name="T40" fmla="+- 0 10842 10786"/>
                                <a:gd name="T41" fmla="*/ T40 w 56"/>
                                <a:gd name="T42" fmla="+- 0 16148 16108"/>
                                <a:gd name="T43" fmla="*/ 16148 h 73"/>
                                <a:gd name="T44" fmla="+- 0 10835 10786"/>
                                <a:gd name="T45" fmla="*/ T44 w 56"/>
                                <a:gd name="T46" fmla="+- 0 16141 16108"/>
                                <a:gd name="T47" fmla="*/ 16141 h 73"/>
                                <a:gd name="T48" fmla="+- 0 10804 10786"/>
                                <a:gd name="T49" fmla="*/ T48 w 56"/>
                                <a:gd name="T50" fmla="+- 0 16134 16108"/>
                                <a:gd name="T51" fmla="*/ 16134 h 73"/>
                                <a:gd name="T52" fmla="+- 0 10803 10786"/>
                                <a:gd name="T53" fmla="*/ T52 w 56"/>
                                <a:gd name="T54" fmla="+- 0 16132 16108"/>
                                <a:gd name="T55" fmla="*/ 16132 h 73"/>
                                <a:gd name="T56" fmla="+- 0 10803 10786"/>
                                <a:gd name="T57" fmla="*/ T56 w 56"/>
                                <a:gd name="T58" fmla="+- 0 16124 16108"/>
                                <a:gd name="T59" fmla="*/ 16124 h 73"/>
                                <a:gd name="T60" fmla="+- 0 10807 10786"/>
                                <a:gd name="T61" fmla="*/ T60 w 56"/>
                                <a:gd name="T62" fmla="+- 0 16120 16108"/>
                                <a:gd name="T63" fmla="*/ 16120 h 73"/>
                                <a:gd name="T64" fmla="+- 0 10839 10786"/>
                                <a:gd name="T65" fmla="*/ T64 w 56"/>
                                <a:gd name="T66" fmla="+- 0 16120 16108"/>
                                <a:gd name="T67" fmla="*/ 16120 h 73"/>
                                <a:gd name="T68" fmla="+- 0 10836 10786"/>
                                <a:gd name="T69" fmla="*/ T68 w 56"/>
                                <a:gd name="T70" fmla="+- 0 16113 16108"/>
                                <a:gd name="T71" fmla="*/ 16113 h 73"/>
                                <a:gd name="T72" fmla="+- 0 10826 10786"/>
                                <a:gd name="T73" fmla="*/ T72 w 56"/>
                                <a:gd name="T74" fmla="+- 0 16108 16108"/>
                                <a:gd name="T75" fmla="*/ 1610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 h="73">
                                  <a:moveTo>
                                    <a:pt x="40" y="0"/>
                                  </a:moveTo>
                                  <a:lnTo>
                                    <a:pt x="12" y="0"/>
                                  </a:lnTo>
                                  <a:lnTo>
                                    <a:pt x="2" y="8"/>
                                  </a:lnTo>
                                  <a:lnTo>
                                    <a:pt x="2" y="35"/>
                                  </a:lnTo>
                                  <a:lnTo>
                                    <a:pt x="12" y="39"/>
                                  </a:lnTo>
                                  <a:lnTo>
                                    <a:pt x="40" y="45"/>
                                  </a:lnTo>
                                  <a:lnTo>
                                    <a:pt x="42" y="47"/>
                                  </a:lnTo>
                                  <a:lnTo>
                                    <a:pt x="42" y="56"/>
                                  </a:lnTo>
                                  <a:lnTo>
                                    <a:pt x="38" y="60"/>
                                  </a:lnTo>
                                  <a:lnTo>
                                    <a:pt x="56" y="60"/>
                                  </a:lnTo>
                                  <a:lnTo>
                                    <a:pt x="56" y="40"/>
                                  </a:lnTo>
                                  <a:lnTo>
                                    <a:pt x="49" y="33"/>
                                  </a:lnTo>
                                  <a:lnTo>
                                    <a:pt x="18" y="26"/>
                                  </a:lnTo>
                                  <a:lnTo>
                                    <a:pt x="17" y="24"/>
                                  </a:lnTo>
                                  <a:lnTo>
                                    <a:pt x="17" y="16"/>
                                  </a:lnTo>
                                  <a:lnTo>
                                    <a:pt x="21" y="12"/>
                                  </a:lnTo>
                                  <a:lnTo>
                                    <a:pt x="53" y="12"/>
                                  </a:lnTo>
                                  <a:lnTo>
                                    <a:pt x="50" y="5"/>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442"/>
                          <wps:cNvSpPr>
                            <a:spLocks/>
                          </wps:cNvSpPr>
                          <wps:spPr bwMode="auto">
                            <a:xfrm>
                              <a:off x="10786" y="16108"/>
                              <a:ext cx="56" cy="73"/>
                            </a:xfrm>
                            <a:custGeom>
                              <a:avLst/>
                              <a:gdLst>
                                <a:gd name="T0" fmla="+- 0 10839 10786"/>
                                <a:gd name="T1" fmla="*/ T0 w 56"/>
                                <a:gd name="T2" fmla="+- 0 16120 16108"/>
                                <a:gd name="T3" fmla="*/ 16120 h 73"/>
                                <a:gd name="T4" fmla="+- 0 10820 10786"/>
                                <a:gd name="T5" fmla="*/ T4 w 56"/>
                                <a:gd name="T6" fmla="+- 0 16120 16108"/>
                                <a:gd name="T7" fmla="*/ 16120 h 73"/>
                                <a:gd name="T8" fmla="+- 0 10824 10786"/>
                                <a:gd name="T9" fmla="*/ T8 w 56"/>
                                <a:gd name="T10" fmla="+- 0 16122 16108"/>
                                <a:gd name="T11" fmla="*/ 16122 h 73"/>
                                <a:gd name="T12" fmla="+- 0 10827 10786"/>
                                <a:gd name="T13" fmla="*/ T12 w 56"/>
                                <a:gd name="T14" fmla="+- 0 16127 16108"/>
                                <a:gd name="T15" fmla="*/ 16127 h 73"/>
                                <a:gd name="T16" fmla="+- 0 10840 10786"/>
                                <a:gd name="T17" fmla="*/ T16 w 56"/>
                                <a:gd name="T18" fmla="+- 0 16122 16108"/>
                                <a:gd name="T19" fmla="*/ 16122 h 73"/>
                                <a:gd name="T20" fmla="+- 0 10839 10786"/>
                                <a:gd name="T21" fmla="*/ T20 w 56"/>
                                <a:gd name="T22" fmla="+- 0 16120 16108"/>
                                <a:gd name="T23" fmla="*/ 16120 h 73"/>
                              </a:gdLst>
                              <a:ahLst/>
                              <a:cxnLst>
                                <a:cxn ang="0">
                                  <a:pos x="T1" y="T3"/>
                                </a:cxn>
                                <a:cxn ang="0">
                                  <a:pos x="T5" y="T7"/>
                                </a:cxn>
                                <a:cxn ang="0">
                                  <a:pos x="T9" y="T11"/>
                                </a:cxn>
                                <a:cxn ang="0">
                                  <a:pos x="T13" y="T15"/>
                                </a:cxn>
                                <a:cxn ang="0">
                                  <a:pos x="T17" y="T19"/>
                                </a:cxn>
                                <a:cxn ang="0">
                                  <a:pos x="T21" y="T23"/>
                                </a:cxn>
                              </a:cxnLst>
                              <a:rect l="0" t="0" r="r" b="b"/>
                              <a:pathLst>
                                <a:path w="56" h="73">
                                  <a:moveTo>
                                    <a:pt x="53" y="12"/>
                                  </a:moveTo>
                                  <a:lnTo>
                                    <a:pt x="34" y="12"/>
                                  </a:lnTo>
                                  <a:lnTo>
                                    <a:pt x="38" y="14"/>
                                  </a:lnTo>
                                  <a:lnTo>
                                    <a:pt x="41" y="19"/>
                                  </a:lnTo>
                                  <a:lnTo>
                                    <a:pt x="54" y="14"/>
                                  </a:lnTo>
                                  <a:lnTo>
                                    <a:pt x="53"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1" name="Group 443"/>
                        <wpg:cNvGrpSpPr>
                          <a:grpSpLocks/>
                        </wpg:cNvGrpSpPr>
                        <wpg:grpSpPr bwMode="auto">
                          <a:xfrm>
                            <a:off x="10845" y="16111"/>
                            <a:ext cx="45" cy="70"/>
                            <a:chOff x="10845" y="16111"/>
                            <a:chExt cx="45" cy="70"/>
                          </a:xfrm>
                        </wpg:grpSpPr>
                        <wps:wsp>
                          <wps:cNvPr id="1082" name="Freeform 444"/>
                          <wps:cNvSpPr>
                            <a:spLocks/>
                          </wps:cNvSpPr>
                          <wps:spPr bwMode="auto">
                            <a:xfrm>
                              <a:off x="10845" y="16111"/>
                              <a:ext cx="45" cy="70"/>
                            </a:xfrm>
                            <a:custGeom>
                              <a:avLst/>
                              <a:gdLst>
                                <a:gd name="T0" fmla="+- 0 10870 10845"/>
                                <a:gd name="T1" fmla="*/ T0 w 45"/>
                                <a:gd name="T2" fmla="+- 0 16138 16111"/>
                                <a:gd name="T3" fmla="*/ 16138 h 70"/>
                                <a:gd name="T4" fmla="+- 0 10856 10845"/>
                                <a:gd name="T5" fmla="*/ T4 w 45"/>
                                <a:gd name="T6" fmla="+- 0 16138 16111"/>
                                <a:gd name="T7" fmla="*/ 16138 h 70"/>
                                <a:gd name="T8" fmla="+- 0 10856 10845"/>
                                <a:gd name="T9" fmla="*/ T8 w 45"/>
                                <a:gd name="T10" fmla="+- 0 16174 16111"/>
                                <a:gd name="T11" fmla="*/ 16174 h 70"/>
                                <a:gd name="T12" fmla="+- 0 10865 10845"/>
                                <a:gd name="T13" fmla="*/ T12 w 45"/>
                                <a:gd name="T14" fmla="+- 0 16181 16111"/>
                                <a:gd name="T15" fmla="*/ 16181 h 70"/>
                                <a:gd name="T16" fmla="+- 0 10881 10845"/>
                                <a:gd name="T17" fmla="*/ T16 w 45"/>
                                <a:gd name="T18" fmla="+- 0 16181 16111"/>
                                <a:gd name="T19" fmla="*/ 16181 h 70"/>
                                <a:gd name="T20" fmla="+- 0 10885 10845"/>
                                <a:gd name="T21" fmla="*/ T20 w 45"/>
                                <a:gd name="T22" fmla="+- 0 16180 16111"/>
                                <a:gd name="T23" fmla="*/ 16180 h 70"/>
                                <a:gd name="T24" fmla="+- 0 10890 10845"/>
                                <a:gd name="T25" fmla="*/ T24 w 45"/>
                                <a:gd name="T26" fmla="+- 0 16177 16111"/>
                                <a:gd name="T27" fmla="*/ 16177 h 70"/>
                                <a:gd name="T28" fmla="+- 0 10887 10845"/>
                                <a:gd name="T29" fmla="*/ T28 w 45"/>
                                <a:gd name="T30" fmla="+- 0 16168 16111"/>
                                <a:gd name="T31" fmla="*/ 16168 h 70"/>
                                <a:gd name="T32" fmla="+- 0 10873 10845"/>
                                <a:gd name="T33" fmla="*/ T32 w 45"/>
                                <a:gd name="T34" fmla="+- 0 16168 16111"/>
                                <a:gd name="T35" fmla="*/ 16168 h 70"/>
                                <a:gd name="T36" fmla="+- 0 10870 10845"/>
                                <a:gd name="T37" fmla="*/ T36 w 45"/>
                                <a:gd name="T38" fmla="+- 0 16165 16111"/>
                                <a:gd name="T39" fmla="*/ 16165 h 70"/>
                                <a:gd name="T40" fmla="+- 0 10870 10845"/>
                                <a:gd name="T41" fmla="*/ T40 w 45"/>
                                <a:gd name="T42" fmla="+- 0 16138 16111"/>
                                <a:gd name="T43" fmla="*/ 1613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 h="70">
                                  <a:moveTo>
                                    <a:pt x="25" y="27"/>
                                  </a:moveTo>
                                  <a:lnTo>
                                    <a:pt x="11" y="27"/>
                                  </a:lnTo>
                                  <a:lnTo>
                                    <a:pt x="11" y="63"/>
                                  </a:lnTo>
                                  <a:lnTo>
                                    <a:pt x="20" y="70"/>
                                  </a:lnTo>
                                  <a:lnTo>
                                    <a:pt x="36" y="70"/>
                                  </a:lnTo>
                                  <a:lnTo>
                                    <a:pt x="40" y="69"/>
                                  </a:lnTo>
                                  <a:lnTo>
                                    <a:pt x="45" y="66"/>
                                  </a:lnTo>
                                  <a:lnTo>
                                    <a:pt x="42" y="57"/>
                                  </a:lnTo>
                                  <a:lnTo>
                                    <a:pt x="28" y="57"/>
                                  </a:lnTo>
                                  <a:lnTo>
                                    <a:pt x="25" y="54"/>
                                  </a:lnTo>
                                  <a:lnTo>
                                    <a:pt x="25"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445"/>
                          <wps:cNvSpPr>
                            <a:spLocks/>
                          </wps:cNvSpPr>
                          <wps:spPr bwMode="auto">
                            <a:xfrm>
                              <a:off x="10845" y="16111"/>
                              <a:ext cx="45" cy="70"/>
                            </a:xfrm>
                            <a:custGeom>
                              <a:avLst/>
                              <a:gdLst>
                                <a:gd name="T0" fmla="+- 0 10886 10845"/>
                                <a:gd name="T1" fmla="*/ T0 w 45"/>
                                <a:gd name="T2" fmla="+- 0 16165 16111"/>
                                <a:gd name="T3" fmla="*/ 16165 h 70"/>
                                <a:gd name="T4" fmla="+- 0 10884 10845"/>
                                <a:gd name="T5" fmla="*/ T4 w 45"/>
                                <a:gd name="T6" fmla="+- 0 16167 16111"/>
                                <a:gd name="T7" fmla="*/ 16167 h 70"/>
                                <a:gd name="T8" fmla="+- 0 10880 10845"/>
                                <a:gd name="T9" fmla="*/ T8 w 45"/>
                                <a:gd name="T10" fmla="+- 0 16168 16111"/>
                                <a:gd name="T11" fmla="*/ 16168 h 70"/>
                                <a:gd name="T12" fmla="+- 0 10887 10845"/>
                                <a:gd name="T13" fmla="*/ T12 w 45"/>
                                <a:gd name="T14" fmla="+- 0 16168 16111"/>
                                <a:gd name="T15" fmla="*/ 16168 h 70"/>
                                <a:gd name="T16" fmla="+- 0 10886 10845"/>
                                <a:gd name="T17" fmla="*/ T16 w 45"/>
                                <a:gd name="T18" fmla="+- 0 16165 16111"/>
                                <a:gd name="T19" fmla="*/ 16165 h 70"/>
                              </a:gdLst>
                              <a:ahLst/>
                              <a:cxnLst>
                                <a:cxn ang="0">
                                  <a:pos x="T1" y="T3"/>
                                </a:cxn>
                                <a:cxn ang="0">
                                  <a:pos x="T5" y="T7"/>
                                </a:cxn>
                                <a:cxn ang="0">
                                  <a:pos x="T9" y="T11"/>
                                </a:cxn>
                                <a:cxn ang="0">
                                  <a:pos x="T13" y="T15"/>
                                </a:cxn>
                                <a:cxn ang="0">
                                  <a:pos x="T17" y="T19"/>
                                </a:cxn>
                              </a:cxnLst>
                              <a:rect l="0" t="0" r="r" b="b"/>
                              <a:pathLst>
                                <a:path w="45" h="70">
                                  <a:moveTo>
                                    <a:pt x="41" y="54"/>
                                  </a:moveTo>
                                  <a:lnTo>
                                    <a:pt x="39" y="56"/>
                                  </a:lnTo>
                                  <a:lnTo>
                                    <a:pt x="35" y="57"/>
                                  </a:lnTo>
                                  <a:lnTo>
                                    <a:pt x="42" y="57"/>
                                  </a:lnTo>
                                  <a:lnTo>
                                    <a:pt x="41"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446"/>
                          <wps:cNvSpPr>
                            <a:spLocks/>
                          </wps:cNvSpPr>
                          <wps:spPr bwMode="auto">
                            <a:xfrm>
                              <a:off x="10845" y="16111"/>
                              <a:ext cx="45" cy="70"/>
                            </a:xfrm>
                            <a:custGeom>
                              <a:avLst/>
                              <a:gdLst>
                                <a:gd name="T0" fmla="+- 0 10887 10845"/>
                                <a:gd name="T1" fmla="*/ T0 w 45"/>
                                <a:gd name="T2" fmla="+- 0 16127 16111"/>
                                <a:gd name="T3" fmla="*/ 16127 h 70"/>
                                <a:gd name="T4" fmla="+- 0 10845 10845"/>
                                <a:gd name="T5" fmla="*/ T4 w 45"/>
                                <a:gd name="T6" fmla="+- 0 16127 16111"/>
                                <a:gd name="T7" fmla="*/ 16127 h 70"/>
                                <a:gd name="T8" fmla="+- 0 10845 10845"/>
                                <a:gd name="T9" fmla="*/ T8 w 45"/>
                                <a:gd name="T10" fmla="+- 0 16138 16111"/>
                                <a:gd name="T11" fmla="*/ 16138 h 70"/>
                                <a:gd name="T12" fmla="+- 0 10887 10845"/>
                                <a:gd name="T13" fmla="*/ T12 w 45"/>
                                <a:gd name="T14" fmla="+- 0 16138 16111"/>
                                <a:gd name="T15" fmla="*/ 16138 h 70"/>
                                <a:gd name="T16" fmla="+- 0 10887 10845"/>
                                <a:gd name="T17" fmla="*/ T16 w 45"/>
                                <a:gd name="T18" fmla="+- 0 16127 16111"/>
                                <a:gd name="T19" fmla="*/ 16127 h 70"/>
                              </a:gdLst>
                              <a:ahLst/>
                              <a:cxnLst>
                                <a:cxn ang="0">
                                  <a:pos x="T1" y="T3"/>
                                </a:cxn>
                                <a:cxn ang="0">
                                  <a:pos x="T5" y="T7"/>
                                </a:cxn>
                                <a:cxn ang="0">
                                  <a:pos x="T9" y="T11"/>
                                </a:cxn>
                                <a:cxn ang="0">
                                  <a:pos x="T13" y="T15"/>
                                </a:cxn>
                                <a:cxn ang="0">
                                  <a:pos x="T17" y="T19"/>
                                </a:cxn>
                              </a:cxnLst>
                              <a:rect l="0" t="0" r="r" b="b"/>
                              <a:pathLst>
                                <a:path w="45" h="70">
                                  <a:moveTo>
                                    <a:pt x="42" y="16"/>
                                  </a:moveTo>
                                  <a:lnTo>
                                    <a:pt x="0" y="16"/>
                                  </a:lnTo>
                                  <a:lnTo>
                                    <a:pt x="0" y="27"/>
                                  </a:lnTo>
                                  <a:lnTo>
                                    <a:pt x="42" y="27"/>
                                  </a:lnTo>
                                  <a:lnTo>
                                    <a:pt x="42"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447"/>
                          <wps:cNvSpPr>
                            <a:spLocks/>
                          </wps:cNvSpPr>
                          <wps:spPr bwMode="auto">
                            <a:xfrm>
                              <a:off x="10845" y="16111"/>
                              <a:ext cx="45" cy="70"/>
                            </a:xfrm>
                            <a:custGeom>
                              <a:avLst/>
                              <a:gdLst>
                                <a:gd name="T0" fmla="+- 0 10870 10845"/>
                                <a:gd name="T1" fmla="*/ T0 w 45"/>
                                <a:gd name="T2" fmla="+- 0 16111 16111"/>
                                <a:gd name="T3" fmla="*/ 16111 h 70"/>
                                <a:gd name="T4" fmla="+- 0 10856 10845"/>
                                <a:gd name="T5" fmla="*/ T4 w 45"/>
                                <a:gd name="T6" fmla="+- 0 16111 16111"/>
                                <a:gd name="T7" fmla="*/ 16111 h 70"/>
                                <a:gd name="T8" fmla="+- 0 10856 10845"/>
                                <a:gd name="T9" fmla="*/ T8 w 45"/>
                                <a:gd name="T10" fmla="+- 0 16127 16111"/>
                                <a:gd name="T11" fmla="*/ 16127 h 70"/>
                                <a:gd name="T12" fmla="+- 0 10870 10845"/>
                                <a:gd name="T13" fmla="*/ T12 w 45"/>
                                <a:gd name="T14" fmla="+- 0 16127 16111"/>
                                <a:gd name="T15" fmla="*/ 16127 h 70"/>
                                <a:gd name="T16" fmla="+- 0 10870 10845"/>
                                <a:gd name="T17" fmla="*/ T16 w 45"/>
                                <a:gd name="T18" fmla="+- 0 16111 16111"/>
                                <a:gd name="T19" fmla="*/ 16111 h 70"/>
                              </a:gdLst>
                              <a:ahLst/>
                              <a:cxnLst>
                                <a:cxn ang="0">
                                  <a:pos x="T1" y="T3"/>
                                </a:cxn>
                                <a:cxn ang="0">
                                  <a:pos x="T5" y="T7"/>
                                </a:cxn>
                                <a:cxn ang="0">
                                  <a:pos x="T9" y="T11"/>
                                </a:cxn>
                                <a:cxn ang="0">
                                  <a:pos x="T13" y="T15"/>
                                </a:cxn>
                                <a:cxn ang="0">
                                  <a:pos x="T17" y="T19"/>
                                </a:cxn>
                              </a:cxnLst>
                              <a:rect l="0" t="0" r="r" b="b"/>
                              <a:pathLst>
                                <a:path w="45" h="70">
                                  <a:moveTo>
                                    <a:pt x="25" y="0"/>
                                  </a:moveTo>
                                  <a:lnTo>
                                    <a:pt x="11" y="0"/>
                                  </a:lnTo>
                                  <a:lnTo>
                                    <a:pt x="11" y="16"/>
                                  </a:lnTo>
                                  <a:lnTo>
                                    <a:pt x="25" y="16"/>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6" name="Group 448"/>
                        <wpg:cNvGrpSpPr>
                          <a:grpSpLocks/>
                        </wpg:cNvGrpSpPr>
                        <wpg:grpSpPr bwMode="auto">
                          <a:xfrm>
                            <a:off x="10892" y="16125"/>
                            <a:ext cx="57" cy="55"/>
                            <a:chOff x="10892" y="16125"/>
                            <a:chExt cx="57" cy="55"/>
                          </a:xfrm>
                        </wpg:grpSpPr>
                        <wps:wsp>
                          <wps:cNvPr id="1087" name="Freeform 449"/>
                          <wps:cNvSpPr>
                            <a:spLocks/>
                          </wps:cNvSpPr>
                          <wps:spPr bwMode="auto">
                            <a:xfrm>
                              <a:off x="10892" y="16125"/>
                              <a:ext cx="57" cy="55"/>
                            </a:xfrm>
                            <a:custGeom>
                              <a:avLst/>
                              <a:gdLst>
                                <a:gd name="T0" fmla="+- 0 10924 10892"/>
                                <a:gd name="T1" fmla="*/ T0 w 57"/>
                                <a:gd name="T2" fmla="+- 0 16125 16125"/>
                                <a:gd name="T3" fmla="*/ 16125 h 55"/>
                                <a:gd name="T4" fmla="+- 0 10904 10892"/>
                                <a:gd name="T5" fmla="*/ T4 w 57"/>
                                <a:gd name="T6" fmla="+- 0 16125 16125"/>
                                <a:gd name="T7" fmla="*/ 16125 h 55"/>
                                <a:gd name="T8" fmla="+- 0 10892 10892"/>
                                <a:gd name="T9" fmla="*/ T8 w 57"/>
                                <a:gd name="T10" fmla="+- 0 16137 16125"/>
                                <a:gd name="T11" fmla="*/ 16137 h 55"/>
                                <a:gd name="T12" fmla="+- 0 10892 10892"/>
                                <a:gd name="T13" fmla="*/ T12 w 57"/>
                                <a:gd name="T14" fmla="+- 0 16170 16125"/>
                                <a:gd name="T15" fmla="*/ 16170 h 55"/>
                                <a:gd name="T16" fmla="+- 0 10904 10892"/>
                                <a:gd name="T17" fmla="*/ T16 w 57"/>
                                <a:gd name="T18" fmla="+- 0 16181 16125"/>
                                <a:gd name="T19" fmla="*/ 16181 h 55"/>
                                <a:gd name="T20" fmla="+- 0 10924 10892"/>
                                <a:gd name="T21" fmla="*/ T20 w 57"/>
                                <a:gd name="T22" fmla="+- 0 16181 16125"/>
                                <a:gd name="T23" fmla="*/ 16181 h 55"/>
                                <a:gd name="T24" fmla="+- 0 10930 10892"/>
                                <a:gd name="T25" fmla="*/ T24 w 57"/>
                                <a:gd name="T26" fmla="+- 0 16179 16125"/>
                                <a:gd name="T27" fmla="*/ 16179 h 55"/>
                                <a:gd name="T28" fmla="+- 0 10935 10892"/>
                                <a:gd name="T29" fmla="*/ T28 w 57"/>
                                <a:gd name="T30" fmla="+- 0 16175 16125"/>
                                <a:gd name="T31" fmla="*/ 16175 h 55"/>
                                <a:gd name="T32" fmla="+- 0 10948 10892"/>
                                <a:gd name="T33" fmla="*/ T32 w 57"/>
                                <a:gd name="T34" fmla="+- 0 16175 16125"/>
                                <a:gd name="T35" fmla="*/ 16175 h 55"/>
                                <a:gd name="T36" fmla="+- 0 10948 10892"/>
                                <a:gd name="T37" fmla="*/ T36 w 57"/>
                                <a:gd name="T38" fmla="+- 0 16169 16125"/>
                                <a:gd name="T39" fmla="*/ 16169 h 55"/>
                                <a:gd name="T40" fmla="+- 0 10911 10892"/>
                                <a:gd name="T41" fmla="*/ T40 w 57"/>
                                <a:gd name="T42" fmla="+- 0 16169 16125"/>
                                <a:gd name="T43" fmla="*/ 16169 h 55"/>
                                <a:gd name="T44" fmla="+- 0 10905 10892"/>
                                <a:gd name="T45" fmla="*/ T44 w 57"/>
                                <a:gd name="T46" fmla="+- 0 16163 16125"/>
                                <a:gd name="T47" fmla="*/ 16163 h 55"/>
                                <a:gd name="T48" fmla="+- 0 10905 10892"/>
                                <a:gd name="T49" fmla="*/ T48 w 57"/>
                                <a:gd name="T50" fmla="+- 0 16144 16125"/>
                                <a:gd name="T51" fmla="*/ 16144 h 55"/>
                                <a:gd name="T52" fmla="+- 0 10911 10892"/>
                                <a:gd name="T53" fmla="*/ T52 w 57"/>
                                <a:gd name="T54" fmla="+- 0 16137 16125"/>
                                <a:gd name="T55" fmla="*/ 16137 h 55"/>
                                <a:gd name="T56" fmla="+- 0 10948 10892"/>
                                <a:gd name="T57" fmla="*/ T56 w 57"/>
                                <a:gd name="T58" fmla="+- 0 16137 16125"/>
                                <a:gd name="T59" fmla="*/ 16137 h 55"/>
                                <a:gd name="T60" fmla="+- 0 10948 10892"/>
                                <a:gd name="T61" fmla="*/ T60 w 57"/>
                                <a:gd name="T62" fmla="+- 0 16131 16125"/>
                                <a:gd name="T63" fmla="*/ 16131 h 55"/>
                                <a:gd name="T64" fmla="+- 0 10935 10892"/>
                                <a:gd name="T65" fmla="*/ T64 w 57"/>
                                <a:gd name="T66" fmla="+- 0 16131 16125"/>
                                <a:gd name="T67" fmla="*/ 16131 h 55"/>
                                <a:gd name="T68" fmla="+- 0 10930 10892"/>
                                <a:gd name="T69" fmla="*/ T68 w 57"/>
                                <a:gd name="T70" fmla="+- 0 16128 16125"/>
                                <a:gd name="T71" fmla="*/ 16128 h 55"/>
                                <a:gd name="T72" fmla="+- 0 10924 10892"/>
                                <a:gd name="T73" fmla="*/ T72 w 57"/>
                                <a:gd name="T74" fmla="+- 0 16125 16125"/>
                                <a:gd name="T75" fmla="*/ 1612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 h="55">
                                  <a:moveTo>
                                    <a:pt x="32" y="0"/>
                                  </a:moveTo>
                                  <a:lnTo>
                                    <a:pt x="12" y="0"/>
                                  </a:lnTo>
                                  <a:lnTo>
                                    <a:pt x="0" y="12"/>
                                  </a:lnTo>
                                  <a:lnTo>
                                    <a:pt x="0" y="45"/>
                                  </a:lnTo>
                                  <a:lnTo>
                                    <a:pt x="12" y="56"/>
                                  </a:lnTo>
                                  <a:lnTo>
                                    <a:pt x="32" y="56"/>
                                  </a:lnTo>
                                  <a:lnTo>
                                    <a:pt x="38" y="54"/>
                                  </a:lnTo>
                                  <a:lnTo>
                                    <a:pt x="43" y="50"/>
                                  </a:lnTo>
                                  <a:lnTo>
                                    <a:pt x="56" y="50"/>
                                  </a:lnTo>
                                  <a:lnTo>
                                    <a:pt x="56" y="44"/>
                                  </a:lnTo>
                                  <a:lnTo>
                                    <a:pt x="19" y="44"/>
                                  </a:lnTo>
                                  <a:lnTo>
                                    <a:pt x="13" y="38"/>
                                  </a:lnTo>
                                  <a:lnTo>
                                    <a:pt x="13" y="19"/>
                                  </a:lnTo>
                                  <a:lnTo>
                                    <a:pt x="19" y="12"/>
                                  </a:lnTo>
                                  <a:lnTo>
                                    <a:pt x="56" y="12"/>
                                  </a:lnTo>
                                  <a:lnTo>
                                    <a:pt x="56" y="6"/>
                                  </a:lnTo>
                                  <a:lnTo>
                                    <a:pt x="43" y="6"/>
                                  </a:lnTo>
                                  <a:lnTo>
                                    <a:pt x="38" y="3"/>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450"/>
                          <wps:cNvSpPr>
                            <a:spLocks/>
                          </wps:cNvSpPr>
                          <wps:spPr bwMode="auto">
                            <a:xfrm>
                              <a:off x="10892" y="16125"/>
                              <a:ext cx="57" cy="55"/>
                            </a:xfrm>
                            <a:custGeom>
                              <a:avLst/>
                              <a:gdLst>
                                <a:gd name="T0" fmla="+- 0 10948 10892"/>
                                <a:gd name="T1" fmla="*/ T0 w 57"/>
                                <a:gd name="T2" fmla="+- 0 16175 16125"/>
                                <a:gd name="T3" fmla="*/ 16175 h 55"/>
                                <a:gd name="T4" fmla="+- 0 10935 10892"/>
                                <a:gd name="T5" fmla="*/ T4 w 57"/>
                                <a:gd name="T6" fmla="+- 0 16175 16125"/>
                                <a:gd name="T7" fmla="*/ 16175 h 55"/>
                                <a:gd name="T8" fmla="+- 0 10935 10892"/>
                                <a:gd name="T9" fmla="*/ T8 w 57"/>
                                <a:gd name="T10" fmla="+- 0 16179 16125"/>
                                <a:gd name="T11" fmla="*/ 16179 h 55"/>
                                <a:gd name="T12" fmla="+- 0 10948 10892"/>
                                <a:gd name="T13" fmla="*/ T12 w 57"/>
                                <a:gd name="T14" fmla="+- 0 16179 16125"/>
                                <a:gd name="T15" fmla="*/ 16179 h 55"/>
                                <a:gd name="T16" fmla="+- 0 10948 10892"/>
                                <a:gd name="T17" fmla="*/ T16 w 57"/>
                                <a:gd name="T18" fmla="+- 0 16175 16125"/>
                                <a:gd name="T19" fmla="*/ 16175 h 55"/>
                              </a:gdLst>
                              <a:ahLst/>
                              <a:cxnLst>
                                <a:cxn ang="0">
                                  <a:pos x="T1" y="T3"/>
                                </a:cxn>
                                <a:cxn ang="0">
                                  <a:pos x="T5" y="T7"/>
                                </a:cxn>
                                <a:cxn ang="0">
                                  <a:pos x="T9" y="T11"/>
                                </a:cxn>
                                <a:cxn ang="0">
                                  <a:pos x="T13" y="T15"/>
                                </a:cxn>
                                <a:cxn ang="0">
                                  <a:pos x="T17" y="T19"/>
                                </a:cxn>
                              </a:cxnLst>
                              <a:rect l="0" t="0" r="r" b="b"/>
                              <a:pathLst>
                                <a:path w="57" h="55">
                                  <a:moveTo>
                                    <a:pt x="56" y="50"/>
                                  </a:moveTo>
                                  <a:lnTo>
                                    <a:pt x="43" y="50"/>
                                  </a:lnTo>
                                  <a:lnTo>
                                    <a:pt x="43" y="54"/>
                                  </a:lnTo>
                                  <a:lnTo>
                                    <a:pt x="56" y="54"/>
                                  </a:lnTo>
                                  <a:lnTo>
                                    <a:pt x="56"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451"/>
                          <wps:cNvSpPr>
                            <a:spLocks/>
                          </wps:cNvSpPr>
                          <wps:spPr bwMode="auto">
                            <a:xfrm>
                              <a:off x="10892" y="16125"/>
                              <a:ext cx="57" cy="55"/>
                            </a:xfrm>
                            <a:custGeom>
                              <a:avLst/>
                              <a:gdLst>
                                <a:gd name="T0" fmla="+- 0 10948 10892"/>
                                <a:gd name="T1" fmla="*/ T0 w 57"/>
                                <a:gd name="T2" fmla="+- 0 16137 16125"/>
                                <a:gd name="T3" fmla="*/ 16137 h 55"/>
                                <a:gd name="T4" fmla="+- 0 10927 10892"/>
                                <a:gd name="T5" fmla="*/ T4 w 57"/>
                                <a:gd name="T6" fmla="+- 0 16137 16125"/>
                                <a:gd name="T7" fmla="*/ 16137 h 55"/>
                                <a:gd name="T8" fmla="+- 0 10935 10892"/>
                                <a:gd name="T9" fmla="*/ T8 w 57"/>
                                <a:gd name="T10" fmla="+- 0 16144 16125"/>
                                <a:gd name="T11" fmla="*/ 16144 h 55"/>
                                <a:gd name="T12" fmla="+- 0 10935 10892"/>
                                <a:gd name="T13" fmla="*/ T12 w 57"/>
                                <a:gd name="T14" fmla="+- 0 16163 16125"/>
                                <a:gd name="T15" fmla="*/ 16163 h 55"/>
                                <a:gd name="T16" fmla="+- 0 10927 10892"/>
                                <a:gd name="T17" fmla="*/ T16 w 57"/>
                                <a:gd name="T18" fmla="+- 0 16169 16125"/>
                                <a:gd name="T19" fmla="*/ 16169 h 55"/>
                                <a:gd name="T20" fmla="+- 0 10948 10892"/>
                                <a:gd name="T21" fmla="*/ T20 w 57"/>
                                <a:gd name="T22" fmla="+- 0 16169 16125"/>
                                <a:gd name="T23" fmla="*/ 16169 h 55"/>
                                <a:gd name="T24" fmla="+- 0 10948 10892"/>
                                <a:gd name="T25" fmla="*/ T24 w 57"/>
                                <a:gd name="T26" fmla="+- 0 16137 16125"/>
                                <a:gd name="T27" fmla="*/ 16137 h 55"/>
                              </a:gdLst>
                              <a:ahLst/>
                              <a:cxnLst>
                                <a:cxn ang="0">
                                  <a:pos x="T1" y="T3"/>
                                </a:cxn>
                                <a:cxn ang="0">
                                  <a:pos x="T5" y="T7"/>
                                </a:cxn>
                                <a:cxn ang="0">
                                  <a:pos x="T9" y="T11"/>
                                </a:cxn>
                                <a:cxn ang="0">
                                  <a:pos x="T13" y="T15"/>
                                </a:cxn>
                                <a:cxn ang="0">
                                  <a:pos x="T17" y="T19"/>
                                </a:cxn>
                                <a:cxn ang="0">
                                  <a:pos x="T21" y="T23"/>
                                </a:cxn>
                                <a:cxn ang="0">
                                  <a:pos x="T25" y="T27"/>
                                </a:cxn>
                              </a:cxnLst>
                              <a:rect l="0" t="0" r="r" b="b"/>
                              <a:pathLst>
                                <a:path w="57" h="55">
                                  <a:moveTo>
                                    <a:pt x="56" y="12"/>
                                  </a:moveTo>
                                  <a:lnTo>
                                    <a:pt x="35" y="12"/>
                                  </a:lnTo>
                                  <a:lnTo>
                                    <a:pt x="43" y="19"/>
                                  </a:lnTo>
                                  <a:lnTo>
                                    <a:pt x="43" y="38"/>
                                  </a:lnTo>
                                  <a:lnTo>
                                    <a:pt x="35" y="44"/>
                                  </a:lnTo>
                                  <a:lnTo>
                                    <a:pt x="56" y="44"/>
                                  </a:lnTo>
                                  <a:lnTo>
                                    <a:pt x="56"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452"/>
                          <wps:cNvSpPr>
                            <a:spLocks/>
                          </wps:cNvSpPr>
                          <wps:spPr bwMode="auto">
                            <a:xfrm>
                              <a:off x="10892" y="16125"/>
                              <a:ext cx="57" cy="55"/>
                            </a:xfrm>
                            <a:custGeom>
                              <a:avLst/>
                              <a:gdLst>
                                <a:gd name="T0" fmla="+- 0 10948 10892"/>
                                <a:gd name="T1" fmla="*/ T0 w 57"/>
                                <a:gd name="T2" fmla="+- 0 16127 16125"/>
                                <a:gd name="T3" fmla="*/ 16127 h 55"/>
                                <a:gd name="T4" fmla="+- 0 10935 10892"/>
                                <a:gd name="T5" fmla="*/ T4 w 57"/>
                                <a:gd name="T6" fmla="+- 0 16127 16125"/>
                                <a:gd name="T7" fmla="*/ 16127 h 55"/>
                                <a:gd name="T8" fmla="+- 0 10935 10892"/>
                                <a:gd name="T9" fmla="*/ T8 w 57"/>
                                <a:gd name="T10" fmla="+- 0 16131 16125"/>
                                <a:gd name="T11" fmla="*/ 16131 h 55"/>
                                <a:gd name="T12" fmla="+- 0 10948 10892"/>
                                <a:gd name="T13" fmla="*/ T12 w 57"/>
                                <a:gd name="T14" fmla="+- 0 16131 16125"/>
                                <a:gd name="T15" fmla="*/ 16131 h 55"/>
                                <a:gd name="T16" fmla="+- 0 10948 10892"/>
                                <a:gd name="T17" fmla="*/ T16 w 57"/>
                                <a:gd name="T18" fmla="+- 0 16127 16125"/>
                                <a:gd name="T19" fmla="*/ 16127 h 55"/>
                              </a:gdLst>
                              <a:ahLst/>
                              <a:cxnLst>
                                <a:cxn ang="0">
                                  <a:pos x="T1" y="T3"/>
                                </a:cxn>
                                <a:cxn ang="0">
                                  <a:pos x="T5" y="T7"/>
                                </a:cxn>
                                <a:cxn ang="0">
                                  <a:pos x="T9" y="T11"/>
                                </a:cxn>
                                <a:cxn ang="0">
                                  <a:pos x="T13" y="T15"/>
                                </a:cxn>
                                <a:cxn ang="0">
                                  <a:pos x="T17" y="T19"/>
                                </a:cxn>
                              </a:cxnLst>
                              <a:rect l="0" t="0" r="r" b="b"/>
                              <a:pathLst>
                                <a:path w="57" h="55">
                                  <a:moveTo>
                                    <a:pt x="56" y="2"/>
                                  </a:moveTo>
                                  <a:lnTo>
                                    <a:pt x="43" y="2"/>
                                  </a:lnTo>
                                  <a:lnTo>
                                    <a:pt x="43" y="6"/>
                                  </a:lnTo>
                                  <a:lnTo>
                                    <a:pt x="56" y="6"/>
                                  </a:lnTo>
                                  <a:lnTo>
                                    <a:pt x="5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1" name="Group 453"/>
                        <wpg:cNvGrpSpPr>
                          <a:grpSpLocks/>
                        </wpg:cNvGrpSpPr>
                        <wpg:grpSpPr bwMode="auto">
                          <a:xfrm>
                            <a:off x="10954" y="16111"/>
                            <a:ext cx="45" cy="70"/>
                            <a:chOff x="10954" y="16111"/>
                            <a:chExt cx="45" cy="70"/>
                          </a:xfrm>
                        </wpg:grpSpPr>
                        <wps:wsp>
                          <wps:cNvPr id="1092" name="Freeform 454"/>
                          <wps:cNvSpPr>
                            <a:spLocks/>
                          </wps:cNvSpPr>
                          <wps:spPr bwMode="auto">
                            <a:xfrm>
                              <a:off x="10954" y="16111"/>
                              <a:ext cx="45" cy="70"/>
                            </a:xfrm>
                            <a:custGeom>
                              <a:avLst/>
                              <a:gdLst>
                                <a:gd name="T0" fmla="+- 0 10979 10954"/>
                                <a:gd name="T1" fmla="*/ T0 w 45"/>
                                <a:gd name="T2" fmla="+- 0 16138 16111"/>
                                <a:gd name="T3" fmla="*/ 16138 h 70"/>
                                <a:gd name="T4" fmla="+- 0 10965 10954"/>
                                <a:gd name="T5" fmla="*/ T4 w 45"/>
                                <a:gd name="T6" fmla="+- 0 16138 16111"/>
                                <a:gd name="T7" fmla="*/ 16138 h 70"/>
                                <a:gd name="T8" fmla="+- 0 10965 10954"/>
                                <a:gd name="T9" fmla="*/ T8 w 45"/>
                                <a:gd name="T10" fmla="+- 0 16174 16111"/>
                                <a:gd name="T11" fmla="*/ 16174 h 70"/>
                                <a:gd name="T12" fmla="+- 0 10973 10954"/>
                                <a:gd name="T13" fmla="*/ T12 w 45"/>
                                <a:gd name="T14" fmla="+- 0 16181 16111"/>
                                <a:gd name="T15" fmla="*/ 16181 h 70"/>
                                <a:gd name="T16" fmla="+- 0 10990 10954"/>
                                <a:gd name="T17" fmla="*/ T16 w 45"/>
                                <a:gd name="T18" fmla="+- 0 16181 16111"/>
                                <a:gd name="T19" fmla="*/ 16181 h 70"/>
                                <a:gd name="T20" fmla="+- 0 10993 10954"/>
                                <a:gd name="T21" fmla="*/ T20 w 45"/>
                                <a:gd name="T22" fmla="+- 0 16180 16111"/>
                                <a:gd name="T23" fmla="*/ 16180 h 70"/>
                                <a:gd name="T24" fmla="+- 0 10999 10954"/>
                                <a:gd name="T25" fmla="*/ T24 w 45"/>
                                <a:gd name="T26" fmla="+- 0 16177 16111"/>
                                <a:gd name="T27" fmla="*/ 16177 h 70"/>
                                <a:gd name="T28" fmla="+- 0 10996 10954"/>
                                <a:gd name="T29" fmla="*/ T28 w 45"/>
                                <a:gd name="T30" fmla="+- 0 16168 16111"/>
                                <a:gd name="T31" fmla="*/ 16168 h 70"/>
                                <a:gd name="T32" fmla="+- 0 10982 10954"/>
                                <a:gd name="T33" fmla="*/ T32 w 45"/>
                                <a:gd name="T34" fmla="+- 0 16168 16111"/>
                                <a:gd name="T35" fmla="*/ 16168 h 70"/>
                                <a:gd name="T36" fmla="+- 0 10979 10954"/>
                                <a:gd name="T37" fmla="*/ T36 w 45"/>
                                <a:gd name="T38" fmla="+- 0 16165 16111"/>
                                <a:gd name="T39" fmla="*/ 16165 h 70"/>
                                <a:gd name="T40" fmla="+- 0 10979 10954"/>
                                <a:gd name="T41" fmla="*/ T40 w 45"/>
                                <a:gd name="T42" fmla="+- 0 16138 16111"/>
                                <a:gd name="T43" fmla="*/ 1613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 h="70">
                                  <a:moveTo>
                                    <a:pt x="25" y="27"/>
                                  </a:moveTo>
                                  <a:lnTo>
                                    <a:pt x="11" y="27"/>
                                  </a:lnTo>
                                  <a:lnTo>
                                    <a:pt x="11" y="63"/>
                                  </a:lnTo>
                                  <a:lnTo>
                                    <a:pt x="19" y="70"/>
                                  </a:lnTo>
                                  <a:lnTo>
                                    <a:pt x="36" y="70"/>
                                  </a:lnTo>
                                  <a:lnTo>
                                    <a:pt x="39" y="69"/>
                                  </a:lnTo>
                                  <a:lnTo>
                                    <a:pt x="45" y="66"/>
                                  </a:lnTo>
                                  <a:lnTo>
                                    <a:pt x="42" y="57"/>
                                  </a:lnTo>
                                  <a:lnTo>
                                    <a:pt x="28" y="57"/>
                                  </a:lnTo>
                                  <a:lnTo>
                                    <a:pt x="25" y="54"/>
                                  </a:lnTo>
                                  <a:lnTo>
                                    <a:pt x="25"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455"/>
                          <wps:cNvSpPr>
                            <a:spLocks/>
                          </wps:cNvSpPr>
                          <wps:spPr bwMode="auto">
                            <a:xfrm>
                              <a:off x="10954" y="16111"/>
                              <a:ext cx="45" cy="70"/>
                            </a:xfrm>
                            <a:custGeom>
                              <a:avLst/>
                              <a:gdLst>
                                <a:gd name="T0" fmla="+- 0 10995 10954"/>
                                <a:gd name="T1" fmla="*/ T0 w 45"/>
                                <a:gd name="T2" fmla="+- 0 16165 16111"/>
                                <a:gd name="T3" fmla="*/ 16165 h 70"/>
                                <a:gd name="T4" fmla="+- 0 10992 10954"/>
                                <a:gd name="T5" fmla="*/ T4 w 45"/>
                                <a:gd name="T6" fmla="+- 0 16167 16111"/>
                                <a:gd name="T7" fmla="*/ 16167 h 70"/>
                                <a:gd name="T8" fmla="+- 0 10989 10954"/>
                                <a:gd name="T9" fmla="*/ T8 w 45"/>
                                <a:gd name="T10" fmla="+- 0 16168 16111"/>
                                <a:gd name="T11" fmla="*/ 16168 h 70"/>
                                <a:gd name="T12" fmla="+- 0 10996 10954"/>
                                <a:gd name="T13" fmla="*/ T12 w 45"/>
                                <a:gd name="T14" fmla="+- 0 16168 16111"/>
                                <a:gd name="T15" fmla="*/ 16168 h 70"/>
                                <a:gd name="T16" fmla="+- 0 10995 10954"/>
                                <a:gd name="T17" fmla="*/ T16 w 45"/>
                                <a:gd name="T18" fmla="+- 0 16165 16111"/>
                                <a:gd name="T19" fmla="*/ 16165 h 70"/>
                              </a:gdLst>
                              <a:ahLst/>
                              <a:cxnLst>
                                <a:cxn ang="0">
                                  <a:pos x="T1" y="T3"/>
                                </a:cxn>
                                <a:cxn ang="0">
                                  <a:pos x="T5" y="T7"/>
                                </a:cxn>
                                <a:cxn ang="0">
                                  <a:pos x="T9" y="T11"/>
                                </a:cxn>
                                <a:cxn ang="0">
                                  <a:pos x="T13" y="T15"/>
                                </a:cxn>
                                <a:cxn ang="0">
                                  <a:pos x="T17" y="T19"/>
                                </a:cxn>
                              </a:cxnLst>
                              <a:rect l="0" t="0" r="r" b="b"/>
                              <a:pathLst>
                                <a:path w="45" h="70">
                                  <a:moveTo>
                                    <a:pt x="41" y="54"/>
                                  </a:moveTo>
                                  <a:lnTo>
                                    <a:pt x="38" y="56"/>
                                  </a:lnTo>
                                  <a:lnTo>
                                    <a:pt x="35" y="57"/>
                                  </a:lnTo>
                                  <a:lnTo>
                                    <a:pt x="42" y="57"/>
                                  </a:lnTo>
                                  <a:lnTo>
                                    <a:pt x="41"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456"/>
                          <wps:cNvSpPr>
                            <a:spLocks/>
                          </wps:cNvSpPr>
                          <wps:spPr bwMode="auto">
                            <a:xfrm>
                              <a:off x="10954" y="16111"/>
                              <a:ext cx="45" cy="70"/>
                            </a:xfrm>
                            <a:custGeom>
                              <a:avLst/>
                              <a:gdLst>
                                <a:gd name="T0" fmla="+- 0 10996 10954"/>
                                <a:gd name="T1" fmla="*/ T0 w 45"/>
                                <a:gd name="T2" fmla="+- 0 16127 16111"/>
                                <a:gd name="T3" fmla="*/ 16127 h 70"/>
                                <a:gd name="T4" fmla="+- 0 10954 10954"/>
                                <a:gd name="T5" fmla="*/ T4 w 45"/>
                                <a:gd name="T6" fmla="+- 0 16127 16111"/>
                                <a:gd name="T7" fmla="*/ 16127 h 70"/>
                                <a:gd name="T8" fmla="+- 0 10954 10954"/>
                                <a:gd name="T9" fmla="*/ T8 w 45"/>
                                <a:gd name="T10" fmla="+- 0 16138 16111"/>
                                <a:gd name="T11" fmla="*/ 16138 h 70"/>
                                <a:gd name="T12" fmla="+- 0 10996 10954"/>
                                <a:gd name="T13" fmla="*/ T12 w 45"/>
                                <a:gd name="T14" fmla="+- 0 16138 16111"/>
                                <a:gd name="T15" fmla="*/ 16138 h 70"/>
                                <a:gd name="T16" fmla="+- 0 10996 10954"/>
                                <a:gd name="T17" fmla="*/ T16 w 45"/>
                                <a:gd name="T18" fmla="+- 0 16127 16111"/>
                                <a:gd name="T19" fmla="*/ 16127 h 70"/>
                              </a:gdLst>
                              <a:ahLst/>
                              <a:cxnLst>
                                <a:cxn ang="0">
                                  <a:pos x="T1" y="T3"/>
                                </a:cxn>
                                <a:cxn ang="0">
                                  <a:pos x="T5" y="T7"/>
                                </a:cxn>
                                <a:cxn ang="0">
                                  <a:pos x="T9" y="T11"/>
                                </a:cxn>
                                <a:cxn ang="0">
                                  <a:pos x="T13" y="T15"/>
                                </a:cxn>
                                <a:cxn ang="0">
                                  <a:pos x="T17" y="T19"/>
                                </a:cxn>
                              </a:cxnLst>
                              <a:rect l="0" t="0" r="r" b="b"/>
                              <a:pathLst>
                                <a:path w="45" h="70">
                                  <a:moveTo>
                                    <a:pt x="42" y="16"/>
                                  </a:moveTo>
                                  <a:lnTo>
                                    <a:pt x="0" y="16"/>
                                  </a:lnTo>
                                  <a:lnTo>
                                    <a:pt x="0" y="27"/>
                                  </a:lnTo>
                                  <a:lnTo>
                                    <a:pt x="42" y="27"/>
                                  </a:lnTo>
                                  <a:lnTo>
                                    <a:pt x="42"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457"/>
                          <wps:cNvSpPr>
                            <a:spLocks/>
                          </wps:cNvSpPr>
                          <wps:spPr bwMode="auto">
                            <a:xfrm>
                              <a:off x="10954" y="16111"/>
                              <a:ext cx="45" cy="70"/>
                            </a:xfrm>
                            <a:custGeom>
                              <a:avLst/>
                              <a:gdLst>
                                <a:gd name="T0" fmla="+- 0 10979 10954"/>
                                <a:gd name="T1" fmla="*/ T0 w 45"/>
                                <a:gd name="T2" fmla="+- 0 16111 16111"/>
                                <a:gd name="T3" fmla="*/ 16111 h 70"/>
                                <a:gd name="T4" fmla="+- 0 10965 10954"/>
                                <a:gd name="T5" fmla="*/ T4 w 45"/>
                                <a:gd name="T6" fmla="+- 0 16111 16111"/>
                                <a:gd name="T7" fmla="*/ 16111 h 70"/>
                                <a:gd name="T8" fmla="+- 0 10965 10954"/>
                                <a:gd name="T9" fmla="*/ T8 w 45"/>
                                <a:gd name="T10" fmla="+- 0 16127 16111"/>
                                <a:gd name="T11" fmla="*/ 16127 h 70"/>
                                <a:gd name="T12" fmla="+- 0 10979 10954"/>
                                <a:gd name="T13" fmla="*/ T12 w 45"/>
                                <a:gd name="T14" fmla="+- 0 16127 16111"/>
                                <a:gd name="T15" fmla="*/ 16127 h 70"/>
                                <a:gd name="T16" fmla="+- 0 10979 10954"/>
                                <a:gd name="T17" fmla="*/ T16 w 45"/>
                                <a:gd name="T18" fmla="+- 0 16111 16111"/>
                                <a:gd name="T19" fmla="*/ 16111 h 70"/>
                              </a:gdLst>
                              <a:ahLst/>
                              <a:cxnLst>
                                <a:cxn ang="0">
                                  <a:pos x="T1" y="T3"/>
                                </a:cxn>
                                <a:cxn ang="0">
                                  <a:pos x="T5" y="T7"/>
                                </a:cxn>
                                <a:cxn ang="0">
                                  <a:pos x="T9" y="T11"/>
                                </a:cxn>
                                <a:cxn ang="0">
                                  <a:pos x="T13" y="T15"/>
                                </a:cxn>
                                <a:cxn ang="0">
                                  <a:pos x="T17" y="T19"/>
                                </a:cxn>
                              </a:cxnLst>
                              <a:rect l="0" t="0" r="r" b="b"/>
                              <a:pathLst>
                                <a:path w="45" h="70">
                                  <a:moveTo>
                                    <a:pt x="25" y="0"/>
                                  </a:moveTo>
                                  <a:lnTo>
                                    <a:pt x="11" y="0"/>
                                  </a:lnTo>
                                  <a:lnTo>
                                    <a:pt x="11" y="16"/>
                                  </a:lnTo>
                                  <a:lnTo>
                                    <a:pt x="25" y="16"/>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 name="Group 458"/>
                        <wpg:cNvGrpSpPr>
                          <a:grpSpLocks/>
                        </wpg:cNvGrpSpPr>
                        <wpg:grpSpPr bwMode="auto">
                          <a:xfrm>
                            <a:off x="11000" y="16125"/>
                            <a:ext cx="53" cy="55"/>
                            <a:chOff x="11000" y="16125"/>
                            <a:chExt cx="53" cy="55"/>
                          </a:xfrm>
                        </wpg:grpSpPr>
                        <wps:wsp>
                          <wps:cNvPr id="1097" name="Freeform 459"/>
                          <wps:cNvSpPr>
                            <a:spLocks/>
                          </wps:cNvSpPr>
                          <wps:spPr bwMode="auto">
                            <a:xfrm>
                              <a:off x="11000" y="16125"/>
                              <a:ext cx="53" cy="55"/>
                            </a:xfrm>
                            <a:custGeom>
                              <a:avLst/>
                              <a:gdLst>
                                <a:gd name="T0" fmla="+- 0 11041 11000"/>
                                <a:gd name="T1" fmla="*/ T0 w 53"/>
                                <a:gd name="T2" fmla="+- 0 16125 16125"/>
                                <a:gd name="T3" fmla="*/ 16125 h 55"/>
                                <a:gd name="T4" fmla="+- 0 11012 11000"/>
                                <a:gd name="T5" fmla="*/ T4 w 53"/>
                                <a:gd name="T6" fmla="+- 0 16125 16125"/>
                                <a:gd name="T7" fmla="*/ 16125 h 55"/>
                                <a:gd name="T8" fmla="+- 0 11000 11000"/>
                                <a:gd name="T9" fmla="*/ T8 w 53"/>
                                <a:gd name="T10" fmla="+- 0 16137 16125"/>
                                <a:gd name="T11" fmla="*/ 16137 h 55"/>
                                <a:gd name="T12" fmla="+- 0 11000 11000"/>
                                <a:gd name="T13" fmla="*/ T12 w 53"/>
                                <a:gd name="T14" fmla="+- 0 16170 16125"/>
                                <a:gd name="T15" fmla="*/ 16170 h 55"/>
                                <a:gd name="T16" fmla="+- 0 11012 11000"/>
                                <a:gd name="T17" fmla="*/ T16 w 53"/>
                                <a:gd name="T18" fmla="+- 0 16181 16125"/>
                                <a:gd name="T19" fmla="*/ 16181 h 55"/>
                                <a:gd name="T20" fmla="+- 0 11038 11000"/>
                                <a:gd name="T21" fmla="*/ T20 w 53"/>
                                <a:gd name="T22" fmla="+- 0 16181 16125"/>
                                <a:gd name="T23" fmla="*/ 16181 h 55"/>
                                <a:gd name="T24" fmla="+- 0 11046 11000"/>
                                <a:gd name="T25" fmla="*/ T24 w 53"/>
                                <a:gd name="T26" fmla="+- 0 16177 16125"/>
                                <a:gd name="T27" fmla="*/ 16177 h 55"/>
                                <a:gd name="T28" fmla="+- 0 11051 11000"/>
                                <a:gd name="T29" fmla="*/ T28 w 53"/>
                                <a:gd name="T30" fmla="+- 0 16169 16125"/>
                                <a:gd name="T31" fmla="*/ 16169 h 55"/>
                                <a:gd name="T32" fmla="+- 0 11050 11000"/>
                                <a:gd name="T33" fmla="*/ T32 w 53"/>
                                <a:gd name="T34" fmla="+- 0 16169 16125"/>
                                <a:gd name="T35" fmla="*/ 16169 h 55"/>
                                <a:gd name="T36" fmla="+- 0 11020 11000"/>
                                <a:gd name="T37" fmla="*/ T36 w 53"/>
                                <a:gd name="T38" fmla="+- 0 16169 16125"/>
                                <a:gd name="T39" fmla="*/ 16169 h 55"/>
                                <a:gd name="T40" fmla="+- 0 11015 11000"/>
                                <a:gd name="T41" fmla="*/ T40 w 53"/>
                                <a:gd name="T42" fmla="+- 0 16164 16125"/>
                                <a:gd name="T43" fmla="*/ 16164 h 55"/>
                                <a:gd name="T44" fmla="+- 0 11014 11000"/>
                                <a:gd name="T45" fmla="*/ T44 w 53"/>
                                <a:gd name="T46" fmla="+- 0 16157 16125"/>
                                <a:gd name="T47" fmla="*/ 16157 h 55"/>
                                <a:gd name="T48" fmla="+- 0 11053 11000"/>
                                <a:gd name="T49" fmla="*/ T48 w 53"/>
                                <a:gd name="T50" fmla="+- 0 16157 16125"/>
                                <a:gd name="T51" fmla="*/ 16157 h 55"/>
                                <a:gd name="T52" fmla="+- 0 11053 11000"/>
                                <a:gd name="T53" fmla="*/ T52 w 53"/>
                                <a:gd name="T54" fmla="+- 0 16147 16125"/>
                                <a:gd name="T55" fmla="*/ 16147 h 55"/>
                                <a:gd name="T56" fmla="+- 0 11014 11000"/>
                                <a:gd name="T57" fmla="*/ T56 w 53"/>
                                <a:gd name="T58" fmla="+- 0 16147 16125"/>
                                <a:gd name="T59" fmla="*/ 16147 h 55"/>
                                <a:gd name="T60" fmla="+- 0 11016 11000"/>
                                <a:gd name="T61" fmla="*/ T60 w 53"/>
                                <a:gd name="T62" fmla="+- 0 16141 16125"/>
                                <a:gd name="T63" fmla="*/ 16141 h 55"/>
                                <a:gd name="T64" fmla="+- 0 11022 11000"/>
                                <a:gd name="T65" fmla="*/ T64 w 53"/>
                                <a:gd name="T66" fmla="+- 0 16137 16125"/>
                                <a:gd name="T67" fmla="*/ 16137 h 55"/>
                                <a:gd name="T68" fmla="+- 0 11053 11000"/>
                                <a:gd name="T69" fmla="*/ T68 w 53"/>
                                <a:gd name="T70" fmla="+- 0 16137 16125"/>
                                <a:gd name="T71" fmla="*/ 16137 h 55"/>
                                <a:gd name="T72" fmla="+- 0 11053 11000"/>
                                <a:gd name="T73" fmla="*/ T72 w 53"/>
                                <a:gd name="T74" fmla="+- 0 16136 16125"/>
                                <a:gd name="T75" fmla="*/ 16136 h 55"/>
                                <a:gd name="T76" fmla="+- 0 11041 11000"/>
                                <a:gd name="T77" fmla="*/ T76 w 53"/>
                                <a:gd name="T78" fmla="+- 0 16125 16125"/>
                                <a:gd name="T79" fmla="*/ 1612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 h="55">
                                  <a:moveTo>
                                    <a:pt x="41" y="0"/>
                                  </a:moveTo>
                                  <a:lnTo>
                                    <a:pt x="12" y="0"/>
                                  </a:lnTo>
                                  <a:lnTo>
                                    <a:pt x="0" y="12"/>
                                  </a:lnTo>
                                  <a:lnTo>
                                    <a:pt x="0" y="45"/>
                                  </a:lnTo>
                                  <a:lnTo>
                                    <a:pt x="12" y="56"/>
                                  </a:lnTo>
                                  <a:lnTo>
                                    <a:pt x="38" y="56"/>
                                  </a:lnTo>
                                  <a:lnTo>
                                    <a:pt x="46" y="52"/>
                                  </a:lnTo>
                                  <a:lnTo>
                                    <a:pt x="51" y="44"/>
                                  </a:lnTo>
                                  <a:lnTo>
                                    <a:pt x="50" y="44"/>
                                  </a:lnTo>
                                  <a:lnTo>
                                    <a:pt x="20" y="44"/>
                                  </a:lnTo>
                                  <a:lnTo>
                                    <a:pt x="15" y="39"/>
                                  </a:lnTo>
                                  <a:lnTo>
                                    <a:pt x="14" y="32"/>
                                  </a:lnTo>
                                  <a:lnTo>
                                    <a:pt x="53" y="32"/>
                                  </a:lnTo>
                                  <a:lnTo>
                                    <a:pt x="53" y="22"/>
                                  </a:lnTo>
                                  <a:lnTo>
                                    <a:pt x="14" y="22"/>
                                  </a:lnTo>
                                  <a:lnTo>
                                    <a:pt x="16" y="16"/>
                                  </a:lnTo>
                                  <a:lnTo>
                                    <a:pt x="22" y="12"/>
                                  </a:lnTo>
                                  <a:lnTo>
                                    <a:pt x="53" y="12"/>
                                  </a:lnTo>
                                  <a:lnTo>
                                    <a:pt x="53" y="11"/>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460"/>
                          <wps:cNvSpPr>
                            <a:spLocks/>
                          </wps:cNvSpPr>
                          <wps:spPr bwMode="auto">
                            <a:xfrm>
                              <a:off x="11000" y="16125"/>
                              <a:ext cx="53" cy="55"/>
                            </a:xfrm>
                            <a:custGeom>
                              <a:avLst/>
                              <a:gdLst>
                                <a:gd name="T0" fmla="+- 0 11040 11000"/>
                                <a:gd name="T1" fmla="*/ T0 w 53"/>
                                <a:gd name="T2" fmla="+- 0 16164 16125"/>
                                <a:gd name="T3" fmla="*/ 16164 h 55"/>
                                <a:gd name="T4" fmla="+- 0 11036 11000"/>
                                <a:gd name="T5" fmla="*/ T4 w 53"/>
                                <a:gd name="T6" fmla="+- 0 16168 16125"/>
                                <a:gd name="T7" fmla="*/ 16168 h 55"/>
                                <a:gd name="T8" fmla="+- 0 11031 11000"/>
                                <a:gd name="T9" fmla="*/ T8 w 53"/>
                                <a:gd name="T10" fmla="+- 0 16169 16125"/>
                                <a:gd name="T11" fmla="*/ 16169 h 55"/>
                                <a:gd name="T12" fmla="+- 0 11050 11000"/>
                                <a:gd name="T13" fmla="*/ T12 w 53"/>
                                <a:gd name="T14" fmla="+- 0 16169 16125"/>
                                <a:gd name="T15" fmla="*/ 16169 h 55"/>
                                <a:gd name="T16" fmla="+- 0 11040 11000"/>
                                <a:gd name="T17" fmla="*/ T16 w 53"/>
                                <a:gd name="T18" fmla="+- 0 16164 16125"/>
                                <a:gd name="T19" fmla="*/ 16164 h 55"/>
                              </a:gdLst>
                              <a:ahLst/>
                              <a:cxnLst>
                                <a:cxn ang="0">
                                  <a:pos x="T1" y="T3"/>
                                </a:cxn>
                                <a:cxn ang="0">
                                  <a:pos x="T5" y="T7"/>
                                </a:cxn>
                                <a:cxn ang="0">
                                  <a:pos x="T9" y="T11"/>
                                </a:cxn>
                                <a:cxn ang="0">
                                  <a:pos x="T13" y="T15"/>
                                </a:cxn>
                                <a:cxn ang="0">
                                  <a:pos x="T17" y="T19"/>
                                </a:cxn>
                              </a:cxnLst>
                              <a:rect l="0" t="0" r="r" b="b"/>
                              <a:pathLst>
                                <a:path w="53" h="55">
                                  <a:moveTo>
                                    <a:pt x="40" y="39"/>
                                  </a:moveTo>
                                  <a:lnTo>
                                    <a:pt x="36" y="43"/>
                                  </a:lnTo>
                                  <a:lnTo>
                                    <a:pt x="31" y="44"/>
                                  </a:lnTo>
                                  <a:lnTo>
                                    <a:pt x="50" y="44"/>
                                  </a:lnTo>
                                  <a:lnTo>
                                    <a:pt x="40"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461"/>
                          <wps:cNvSpPr>
                            <a:spLocks/>
                          </wps:cNvSpPr>
                          <wps:spPr bwMode="auto">
                            <a:xfrm>
                              <a:off x="11000" y="16125"/>
                              <a:ext cx="53" cy="55"/>
                            </a:xfrm>
                            <a:custGeom>
                              <a:avLst/>
                              <a:gdLst>
                                <a:gd name="T0" fmla="+- 0 11053 11000"/>
                                <a:gd name="T1" fmla="*/ T0 w 53"/>
                                <a:gd name="T2" fmla="+- 0 16137 16125"/>
                                <a:gd name="T3" fmla="*/ 16137 h 55"/>
                                <a:gd name="T4" fmla="+- 0 11033 11000"/>
                                <a:gd name="T5" fmla="*/ T4 w 53"/>
                                <a:gd name="T6" fmla="+- 0 16137 16125"/>
                                <a:gd name="T7" fmla="*/ 16137 h 55"/>
                                <a:gd name="T8" fmla="+- 0 11037 11000"/>
                                <a:gd name="T9" fmla="*/ T8 w 53"/>
                                <a:gd name="T10" fmla="+- 0 16140 16125"/>
                                <a:gd name="T11" fmla="*/ 16140 h 55"/>
                                <a:gd name="T12" fmla="+- 0 11039 11000"/>
                                <a:gd name="T13" fmla="*/ T12 w 53"/>
                                <a:gd name="T14" fmla="+- 0 16147 16125"/>
                                <a:gd name="T15" fmla="*/ 16147 h 55"/>
                                <a:gd name="T16" fmla="+- 0 11053 11000"/>
                                <a:gd name="T17" fmla="*/ T16 w 53"/>
                                <a:gd name="T18" fmla="+- 0 16147 16125"/>
                                <a:gd name="T19" fmla="*/ 16147 h 55"/>
                                <a:gd name="T20" fmla="+- 0 11053 11000"/>
                                <a:gd name="T21" fmla="*/ T20 w 53"/>
                                <a:gd name="T22" fmla="+- 0 16137 16125"/>
                                <a:gd name="T23" fmla="*/ 16137 h 55"/>
                              </a:gdLst>
                              <a:ahLst/>
                              <a:cxnLst>
                                <a:cxn ang="0">
                                  <a:pos x="T1" y="T3"/>
                                </a:cxn>
                                <a:cxn ang="0">
                                  <a:pos x="T5" y="T7"/>
                                </a:cxn>
                                <a:cxn ang="0">
                                  <a:pos x="T9" y="T11"/>
                                </a:cxn>
                                <a:cxn ang="0">
                                  <a:pos x="T13" y="T15"/>
                                </a:cxn>
                                <a:cxn ang="0">
                                  <a:pos x="T17" y="T19"/>
                                </a:cxn>
                                <a:cxn ang="0">
                                  <a:pos x="T21" y="T23"/>
                                </a:cxn>
                              </a:cxnLst>
                              <a:rect l="0" t="0" r="r" b="b"/>
                              <a:pathLst>
                                <a:path w="53" h="55">
                                  <a:moveTo>
                                    <a:pt x="53" y="12"/>
                                  </a:moveTo>
                                  <a:lnTo>
                                    <a:pt x="33" y="12"/>
                                  </a:lnTo>
                                  <a:lnTo>
                                    <a:pt x="37" y="15"/>
                                  </a:lnTo>
                                  <a:lnTo>
                                    <a:pt x="39" y="22"/>
                                  </a:lnTo>
                                  <a:lnTo>
                                    <a:pt x="53" y="22"/>
                                  </a:lnTo>
                                  <a:lnTo>
                                    <a:pt x="53"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462"/>
                        <wpg:cNvGrpSpPr>
                          <a:grpSpLocks/>
                        </wpg:cNvGrpSpPr>
                        <wpg:grpSpPr bwMode="auto">
                          <a:xfrm>
                            <a:off x="10784" y="16208"/>
                            <a:ext cx="73" cy="68"/>
                            <a:chOff x="10784" y="16208"/>
                            <a:chExt cx="73" cy="68"/>
                          </a:xfrm>
                        </wpg:grpSpPr>
                        <wps:wsp>
                          <wps:cNvPr id="1101" name="Freeform 463"/>
                          <wps:cNvSpPr>
                            <a:spLocks/>
                          </wps:cNvSpPr>
                          <wps:spPr bwMode="auto">
                            <a:xfrm>
                              <a:off x="10784" y="16208"/>
                              <a:ext cx="73" cy="68"/>
                            </a:xfrm>
                            <a:custGeom>
                              <a:avLst/>
                              <a:gdLst>
                                <a:gd name="T0" fmla="+- 0 10833 10784"/>
                                <a:gd name="T1" fmla="*/ T0 w 73"/>
                                <a:gd name="T2" fmla="+- 0 16208 16208"/>
                                <a:gd name="T3" fmla="*/ 16208 h 68"/>
                                <a:gd name="T4" fmla="+- 0 10806 10784"/>
                                <a:gd name="T5" fmla="*/ T4 w 73"/>
                                <a:gd name="T6" fmla="+- 0 16208 16208"/>
                                <a:gd name="T7" fmla="*/ 16208 h 68"/>
                                <a:gd name="T8" fmla="+- 0 10791 10784"/>
                                <a:gd name="T9" fmla="*/ T8 w 73"/>
                                <a:gd name="T10" fmla="+- 0 16222 16208"/>
                                <a:gd name="T11" fmla="*/ 16222 h 68"/>
                                <a:gd name="T12" fmla="+- 0 10784 10784"/>
                                <a:gd name="T13" fmla="*/ T12 w 73"/>
                                <a:gd name="T14" fmla="+- 0 16244 16208"/>
                                <a:gd name="T15" fmla="*/ 16244 h 68"/>
                                <a:gd name="T16" fmla="+- 0 10791 10784"/>
                                <a:gd name="T17" fmla="*/ T16 w 73"/>
                                <a:gd name="T18" fmla="+- 0 16262 16208"/>
                                <a:gd name="T19" fmla="*/ 16262 h 68"/>
                                <a:gd name="T20" fmla="+- 0 10807 10784"/>
                                <a:gd name="T21" fmla="*/ T20 w 73"/>
                                <a:gd name="T22" fmla="+- 0 16273 16208"/>
                                <a:gd name="T23" fmla="*/ 16273 h 68"/>
                                <a:gd name="T24" fmla="+- 0 10834 10784"/>
                                <a:gd name="T25" fmla="*/ T24 w 73"/>
                                <a:gd name="T26" fmla="+- 0 16276 16208"/>
                                <a:gd name="T27" fmla="*/ 16276 h 68"/>
                                <a:gd name="T28" fmla="+- 0 10849 10784"/>
                                <a:gd name="T29" fmla="*/ T28 w 73"/>
                                <a:gd name="T30" fmla="+- 0 16265 16208"/>
                                <a:gd name="T31" fmla="*/ 16265 h 68"/>
                                <a:gd name="T32" fmla="+- 0 10809 10784"/>
                                <a:gd name="T33" fmla="*/ T32 w 73"/>
                                <a:gd name="T34" fmla="+- 0 16265 16208"/>
                                <a:gd name="T35" fmla="*/ 16265 h 68"/>
                                <a:gd name="T36" fmla="+- 0 10799 10784"/>
                                <a:gd name="T37" fmla="*/ T36 w 73"/>
                                <a:gd name="T38" fmla="+- 0 16255 16208"/>
                                <a:gd name="T39" fmla="*/ 16255 h 68"/>
                                <a:gd name="T40" fmla="+- 0 10799 10784"/>
                                <a:gd name="T41" fmla="*/ T40 w 73"/>
                                <a:gd name="T42" fmla="+- 0 16228 16208"/>
                                <a:gd name="T43" fmla="*/ 16228 h 68"/>
                                <a:gd name="T44" fmla="+- 0 10809 10784"/>
                                <a:gd name="T45" fmla="*/ T44 w 73"/>
                                <a:gd name="T46" fmla="+- 0 16218 16208"/>
                                <a:gd name="T47" fmla="*/ 16218 h 68"/>
                                <a:gd name="T48" fmla="+- 0 10843 10784"/>
                                <a:gd name="T49" fmla="*/ T48 w 73"/>
                                <a:gd name="T50" fmla="+- 0 16218 16208"/>
                                <a:gd name="T51" fmla="*/ 16218 h 68"/>
                                <a:gd name="T52" fmla="+- 0 10847 10784"/>
                                <a:gd name="T53" fmla="*/ T52 w 73"/>
                                <a:gd name="T54" fmla="+- 0 16214 16208"/>
                                <a:gd name="T55" fmla="*/ 16214 h 68"/>
                                <a:gd name="T56" fmla="+- 0 10833 10784"/>
                                <a:gd name="T57" fmla="*/ T56 w 73"/>
                                <a:gd name="T58" fmla="+- 0 16208 16208"/>
                                <a:gd name="T59" fmla="*/ 1620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 h="68">
                                  <a:moveTo>
                                    <a:pt x="49" y="0"/>
                                  </a:moveTo>
                                  <a:lnTo>
                                    <a:pt x="22" y="0"/>
                                  </a:lnTo>
                                  <a:lnTo>
                                    <a:pt x="7" y="14"/>
                                  </a:lnTo>
                                  <a:lnTo>
                                    <a:pt x="0" y="36"/>
                                  </a:lnTo>
                                  <a:lnTo>
                                    <a:pt x="7" y="54"/>
                                  </a:lnTo>
                                  <a:lnTo>
                                    <a:pt x="23" y="65"/>
                                  </a:lnTo>
                                  <a:lnTo>
                                    <a:pt x="50" y="68"/>
                                  </a:lnTo>
                                  <a:lnTo>
                                    <a:pt x="65" y="57"/>
                                  </a:lnTo>
                                  <a:lnTo>
                                    <a:pt x="25" y="57"/>
                                  </a:lnTo>
                                  <a:lnTo>
                                    <a:pt x="15" y="47"/>
                                  </a:lnTo>
                                  <a:lnTo>
                                    <a:pt x="15" y="20"/>
                                  </a:lnTo>
                                  <a:lnTo>
                                    <a:pt x="25" y="10"/>
                                  </a:lnTo>
                                  <a:lnTo>
                                    <a:pt x="59" y="10"/>
                                  </a:lnTo>
                                  <a:lnTo>
                                    <a:pt x="63" y="6"/>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464"/>
                          <wps:cNvSpPr>
                            <a:spLocks/>
                          </wps:cNvSpPr>
                          <wps:spPr bwMode="auto">
                            <a:xfrm>
                              <a:off x="10784" y="16208"/>
                              <a:ext cx="73" cy="68"/>
                            </a:xfrm>
                            <a:custGeom>
                              <a:avLst/>
                              <a:gdLst>
                                <a:gd name="T0" fmla="+- 0 10857 10784"/>
                                <a:gd name="T1" fmla="*/ T0 w 73"/>
                                <a:gd name="T2" fmla="+- 0 16236 16208"/>
                                <a:gd name="T3" fmla="*/ 16236 h 68"/>
                                <a:gd name="T4" fmla="+- 0 10825 10784"/>
                                <a:gd name="T5" fmla="*/ T4 w 73"/>
                                <a:gd name="T6" fmla="+- 0 16236 16208"/>
                                <a:gd name="T7" fmla="*/ 16236 h 68"/>
                                <a:gd name="T8" fmla="+- 0 10825 10784"/>
                                <a:gd name="T9" fmla="*/ T8 w 73"/>
                                <a:gd name="T10" fmla="+- 0 16249 16208"/>
                                <a:gd name="T11" fmla="*/ 16249 h 68"/>
                                <a:gd name="T12" fmla="+- 0 10843 10784"/>
                                <a:gd name="T13" fmla="*/ T12 w 73"/>
                                <a:gd name="T14" fmla="+- 0 16249 16208"/>
                                <a:gd name="T15" fmla="*/ 16249 h 68"/>
                                <a:gd name="T16" fmla="+- 0 10841 10784"/>
                                <a:gd name="T17" fmla="*/ T16 w 73"/>
                                <a:gd name="T18" fmla="+- 0 16259 16208"/>
                                <a:gd name="T19" fmla="*/ 16259 h 68"/>
                                <a:gd name="T20" fmla="+- 0 10833 10784"/>
                                <a:gd name="T21" fmla="*/ T20 w 73"/>
                                <a:gd name="T22" fmla="+- 0 16265 16208"/>
                                <a:gd name="T23" fmla="*/ 16265 h 68"/>
                                <a:gd name="T24" fmla="+- 0 10849 10784"/>
                                <a:gd name="T25" fmla="*/ T24 w 73"/>
                                <a:gd name="T26" fmla="+- 0 16265 16208"/>
                                <a:gd name="T27" fmla="*/ 16265 h 68"/>
                                <a:gd name="T28" fmla="+- 0 10851 10784"/>
                                <a:gd name="T29" fmla="*/ T28 w 73"/>
                                <a:gd name="T30" fmla="+- 0 16263 16208"/>
                                <a:gd name="T31" fmla="*/ 16263 h 68"/>
                                <a:gd name="T32" fmla="+- 0 10857 10784"/>
                                <a:gd name="T33" fmla="*/ T32 w 73"/>
                                <a:gd name="T34" fmla="+- 0 16242 16208"/>
                                <a:gd name="T35" fmla="*/ 16242 h 68"/>
                                <a:gd name="T36" fmla="+- 0 10857 10784"/>
                                <a:gd name="T37" fmla="*/ T36 w 73"/>
                                <a:gd name="T38" fmla="+- 0 16238 16208"/>
                                <a:gd name="T39" fmla="*/ 16238 h 68"/>
                                <a:gd name="T40" fmla="+- 0 10857 10784"/>
                                <a:gd name="T41" fmla="*/ T40 w 73"/>
                                <a:gd name="T42" fmla="+- 0 16236 16208"/>
                                <a:gd name="T43" fmla="*/ 1623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 h="68">
                                  <a:moveTo>
                                    <a:pt x="73" y="28"/>
                                  </a:moveTo>
                                  <a:lnTo>
                                    <a:pt x="41" y="28"/>
                                  </a:lnTo>
                                  <a:lnTo>
                                    <a:pt x="41" y="41"/>
                                  </a:lnTo>
                                  <a:lnTo>
                                    <a:pt x="59" y="41"/>
                                  </a:lnTo>
                                  <a:lnTo>
                                    <a:pt x="57" y="51"/>
                                  </a:lnTo>
                                  <a:lnTo>
                                    <a:pt x="49" y="57"/>
                                  </a:lnTo>
                                  <a:lnTo>
                                    <a:pt x="65" y="57"/>
                                  </a:lnTo>
                                  <a:lnTo>
                                    <a:pt x="67" y="55"/>
                                  </a:lnTo>
                                  <a:lnTo>
                                    <a:pt x="73" y="34"/>
                                  </a:lnTo>
                                  <a:lnTo>
                                    <a:pt x="73" y="30"/>
                                  </a:lnTo>
                                  <a:lnTo>
                                    <a:pt x="73"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465"/>
                          <wps:cNvSpPr>
                            <a:spLocks/>
                          </wps:cNvSpPr>
                          <wps:spPr bwMode="auto">
                            <a:xfrm>
                              <a:off x="10784" y="16208"/>
                              <a:ext cx="73" cy="68"/>
                            </a:xfrm>
                            <a:custGeom>
                              <a:avLst/>
                              <a:gdLst>
                                <a:gd name="T0" fmla="+- 0 10843 10784"/>
                                <a:gd name="T1" fmla="*/ T0 w 73"/>
                                <a:gd name="T2" fmla="+- 0 16218 16208"/>
                                <a:gd name="T3" fmla="*/ 16218 h 68"/>
                                <a:gd name="T4" fmla="+- 0 10828 10784"/>
                                <a:gd name="T5" fmla="*/ T4 w 73"/>
                                <a:gd name="T6" fmla="+- 0 16218 16208"/>
                                <a:gd name="T7" fmla="*/ 16218 h 68"/>
                                <a:gd name="T8" fmla="+- 0 10833 10784"/>
                                <a:gd name="T9" fmla="*/ T8 w 73"/>
                                <a:gd name="T10" fmla="+- 0 16220 16208"/>
                                <a:gd name="T11" fmla="*/ 16220 h 68"/>
                                <a:gd name="T12" fmla="+- 0 10837 10784"/>
                                <a:gd name="T13" fmla="*/ T12 w 73"/>
                                <a:gd name="T14" fmla="+- 0 16225 16208"/>
                                <a:gd name="T15" fmla="*/ 16225 h 68"/>
                                <a:gd name="T16" fmla="+- 0 10843 10784"/>
                                <a:gd name="T17" fmla="*/ T16 w 73"/>
                                <a:gd name="T18" fmla="+- 0 16218 16208"/>
                                <a:gd name="T19" fmla="*/ 16218 h 68"/>
                              </a:gdLst>
                              <a:ahLst/>
                              <a:cxnLst>
                                <a:cxn ang="0">
                                  <a:pos x="T1" y="T3"/>
                                </a:cxn>
                                <a:cxn ang="0">
                                  <a:pos x="T5" y="T7"/>
                                </a:cxn>
                                <a:cxn ang="0">
                                  <a:pos x="T9" y="T11"/>
                                </a:cxn>
                                <a:cxn ang="0">
                                  <a:pos x="T13" y="T15"/>
                                </a:cxn>
                                <a:cxn ang="0">
                                  <a:pos x="T17" y="T19"/>
                                </a:cxn>
                              </a:cxnLst>
                              <a:rect l="0" t="0" r="r" b="b"/>
                              <a:pathLst>
                                <a:path w="73" h="68">
                                  <a:moveTo>
                                    <a:pt x="59" y="10"/>
                                  </a:moveTo>
                                  <a:lnTo>
                                    <a:pt x="44" y="10"/>
                                  </a:lnTo>
                                  <a:lnTo>
                                    <a:pt x="49" y="12"/>
                                  </a:lnTo>
                                  <a:lnTo>
                                    <a:pt x="53" y="17"/>
                                  </a:lnTo>
                                  <a:lnTo>
                                    <a:pt x="59"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466"/>
                        <wpg:cNvGrpSpPr>
                          <a:grpSpLocks/>
                        </wpg:cNvGrpSpPr>
                        <wpg:grpSpPr bwMode="auto">
                          <a:xfrm>
                            <a:off x="10862" y="16223"/>
                            <a:ext cx="57" cy="55"/>
                            <a:chOff x="10862" y="16223"/>
                            <a:chExt cx="57" cy="55"/>
                          </a:xfrm>
                        </wpg:grpSpPr>
                        <wps:wsp>
                          <wps:cNvPr id="1105" name="Freeform 467"/>
                          <wps:cNvSpPr>
                            <a:spLocks/>
                          </wps:cNvSpPr>
                          <wps:spPr bwMode="auto">
                            <a:xfrm>
                              <a:off x="10862" y="16223"/>
                              <a:ext cx="57" cy="55"/>
                            </a:xfrm>
                            <a:custGeom>
                              <a:avLst/>
                              <a:gdLst>
                                <a:gd name="T0" fmla="+- 0 10906 10862"/>
                                <a:gd name="T1" fmla="*/ T0 w 57"/>
                                <a:gd name="T2" fmla="+- 0 16223 16223"/>
                                <a:gd name="T3" fmla="*/ 16223 h 55"/>
                                <a:gd name="T4" fmla="+- 0 10875 10862"/>
                                <a:gd name="T5" fmla="*/ T4 w 57"/>
                                <a:gd name="T6" fmla="+- 0 16223 16223"/>
                                <a:gd name="T7" fmla="*/ 16223 h 55"/>
                                <a:gd name="T8" fmla="+- 0 10862 10862"/>
                                <a:gd name="T9" fmla="*/ T8 w 57"/>
                                <a:gd name="T10" fmla="+- 0 16234 16223"/>
                                <a:gd name="T11" fmla="*/ 16234 h 55"/>
                                <a:gd name="T12" fmla="+- 0 10862 10862"/>
                                <a:gd name="T13" fmla="*/ T12 w 57"/>
                                <a:gd name="T14" fmla="+- 0 16267 16223"/>
                                <a:gd name="T15" fmla="*/ 16267 h 55"/>
                                <a:gd name="T16" fmla="+- 0 10875 10862"/>
                                <a:gd name="T17" fmla="*/ T16 w 57"/>
                                <a:gd name="T18" fmla="+- 0 16278 16223"/>
                                <a:gd name="T19" fmla="*/ 16278 h 55"/>
                                <a:gd name="T20" fmla="+- 0 10906 10862"/>
                                <a:gd name="T21" fmla="*/ T20 w 57"/>
                                <a:gd name="T22" fmla="+- 0 16278 16223"/>
                                <a:gd name="T23" fmla="*/ 16278 h 55"/>
                                <a:gd name="T24" fmla="+- 0 10919 10862"/>
                                <a:gd name="T25" fmla="*/ T24 w 57"/>
                                <a:gd name="T26" fmla="+- 0 16267 16223"/>
                                <a:gd name="T27" fmla="*/ 16267 h 55"/>
                                <a:gd name="T28" fmla="+- 0 10919 10862"/>
                                <a:gd name="T29" fmla="*/ T28 w 57"/>
                                <a:gd name="T30" fmla="+- 0 16266 16223"/>
                                <a:gd name="T31" fmla="*/ 16266 h 55"/>
                                <a:gd name="T32" fmla="+- 0 10883 10862"/>
                                <a:gd name="T33" fmla="*/ T32 w 57"/>
                                <a:gd name="T34" fmla="+- 0 16266 16223"/>
                                <a:gd name="T35" fmla="*/ 16266 h 55"/>
                                <a:gd name="T36" fmla="+- 0 10876 10862"/>
                                <a:gd name="T37" fmla="*/ T36 w 57"/>
                                <a:gd name="T38" fmla="+- 0 16260 16223"/>
                                <a:gd name="T39" fmla="*/ 16260 h 55"/>
                                <a:gd name="T40" fmla="+- 0 10876 10862"/>
                                <a:gd name="T41" fmla="*/ T40 w 57"/>
                                <a:gd name="T42" fmla="+- 0 16241 16223"/>
                                <a:gd name="T43" fmla="*/ 16241 h 55"/>
                                <a:gd name="T44" fmla="+- 0 10883 10862"/>
                                <a:gd name="T45" fmla="*/ T44 w 57"/>
                                <a:gd name="T46" fmla="+- 0 16235 16223"/>
                                <a:gd name="T47" fmla="*/ 16235 h 55"/>
                                <a:gd name="T48" fmla="+- 0 10919 10862"/>
                                <a:gd name="T49" fmla="*/ T48 w 57"/>
                                <a:gd name="T50" fmla="+- 0 16235 16223"/>
                                <a:gd name="T51" fmla="*/ 16235 h 55"/>
                                <a:gd name="T52" fmla="+- 0 10919 10862"/>
                                <a:gd name="T53" fmla="*/ T52 w 57"/>
                                <a:gd name="T54" fmla="+- 0 16234 16223"/>
                                <a:gd name="T55" fmla="*/ 16234 h 55"/>
                                <a:gd name="T56" fmla="+- 0 10906 10862"/>
                                <a:gd name="T57" fmla="*/ T56 w 57"/>
                                <a:gd name="T58" fmla="+- 0 16223 16223"/>
                                <a:gd name="T59" fmla="*/ 1622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55">
                                  <a:moveTo>
                                    <a:pt x="44" y="0"/>
                                  </a:moveTo>
                                  <a:lnTo>
                                    <a:pt x="13" y="0"/>
                                  </a:lnTo>
                                  <a:lnTo>
                                    <a:pt x="0" y="11"/>
                                  </a:lnTo>
                                  <a:lnTo>
                                    <a:pt x="0" y="44"/>
                                  </a:lnTo>
                                  <a:lnTo>
                                    <a:pt x="13" y="55"/>
                                  </a:lnTo>
                                  <a:lnTo>
                                    <a:pt x="44" y="55"/>
                                  </a:lnTo>
                                  <a:lnTo>
                                    <a:pt x="57" y="44"/>
                                  </a:lnTo>
                                  <a:lnTo>
                                    <a:pt x="57" y="43"/>
                                  </a:lnTo>
                                  <a:lnTo>
                                    <a:pt x="21" y="43"/>
                                  </a:lnTo>
                                  <a:lnTo>
                                    <a:pt x="14" y="37"/>
                                  </a:lnTo>
                                  <a:lnTo>
                                    <a:pt x="14" y="18"/>
                                  </a:lnTo>
                                  <a:lnTo>
                                    <a:pt x="21" y="12"/>
                                  </a:lnTo>
                                  <a:lnTo>
                                    <a:pt x="57" y="12"/>
                                  </a:lnTo>
                                  <a:lnTo>
                                    <a:pt x="57" y="11"/>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468"/>
                          <wps:cNvSpPr>
                            <a:spLocks/>
                          </wps:cNvSpPr>
                          <wps:spPr bwMode="auto">
                            <a:xfrm>
                              <a:off x="10862" y="16223"/>
                              <a:ext cx="57" cy="55"/>
                            </a:xfrm>
                            <a:custGeom>
                              <a:avLst/>
                              <a:gdLst>
                                <a:gd name="T0" fmla="+- 0 10919 10862"/>
                                <a:gd name="T1" fmla="*/ T0 w 57"/>
                                <a:gd name="T2" fmla="+- 0 16235 16223"/>
                                <a:gd name="T3" fmla="*/ 16235 h 55"/>
                                <a:gd name="T4" fmla="+- 0 10898 10862"/>
                                <a:gd name="T5" fmla="*/ T4 w 57"/>
                                <a:gd name="T6" fmla="+- 0 16235 16223"/>
                                <a:gd name="T7" fmla="*/ 16235 h 55"/>
                                <a:gd name="T8" fmla="+- 0 10906 10862"/>
                                <a:gd name="T9" fmla="*/ T8 w 57"/>
                                <a:gd name="T10" fmla="+- 0 16241 16223"/>
                                <a:gd name="T11" fmla="*/ 16241 h 55"/>
                                <a:gd name="T12" fmla="+- 0 10906 10862"/>
                                <a:gd name="T13" fmla="*/ T12 w 57"/>
                                <a:gd name="T14" fmla="+- 0 16260 16223"/>
                                <a:gd name="T15" fmla="*/ 16260 h 55"/>
                                <a:gd name="T16" fmla="+- 0 10898 10862"/>
                                <a:gd name="T17" fmla="*/ T16 w 57"/>
                                <a:gd name="T18" fmla="+- 0 16266 16223"/>
                                <a:gd name="T19" fmla="*/ 16266 h 55"/>
                                <a:gd name="T20" fmla="+- 0 10919 10862"/>
                                <a:gd name="T21" fmla="*/ T20 w 57"/>
                                <a:gd name="T22" fmla="+- 0 16266 16223"/>
                                <a:gd name="T23" fmla="*/ 16266 h 55"/>
                                <a:gd name="T24" fmla="+- 0 10919 10862"/>
                                <a:gd name="T25" fmla="*/ T24 w 57"/>
                                <a:gd name="T26" fmla="+- 0 16235 16223"/>
                                <a:gd name="T27" fmla="*/ 16235 h 55"/>
                              </a:gdLst>
                              <a:ahLst/>
                              <a:cxnLst>
                                <a:cxn ang="0">
                                  <a:pos x="T1" y="T3"/>
                                </a:cxn>
                                <a:cxn ang="0">
                                  <a:pos x="T5" y="T7"/>
                                </a:cxn>
                                <a:cxn ang="0">
                                  <a:pos x="T9" y="T11"/>
                                </a:cxn>
                                <a:cxn ang="0">
                                  <a:pos x="T13" y="T15"/>
                                </a:cxn>
                                <a:cxn ang="0">
                                  <a:pos x="T17" y="T19"/>
                                </a:cxn>
                                <a:cxn ang="0">
                                  <a:pos x="T21" y="T23"/>
                                </a:cxn>
                                <a:cxn ang="0">
                                  <a:pos x="T25" y="T27"/>
                                </a:cxn>
                              </a:cxnLst>
                              <a:rect l="0" t="0" r="r" b="b"/>
                              <a:pathLst>
                                <a:path w="57" h="55">
                                  <a:moveTo>
                                    <a:pt x="57" y="12"/>
                                  </a:moveTo>
                                  <a:lnTo>
                                    <a:pt x="36" y="12"/>
                                  </a:lnTo>
                                  <a:lnTo>
                                    <a:pt x="44" y="18"/>
                                  </a:lnTo>
                                  <a:lnTo>
                                    <a:pt x="44" y="37"/>
                                  </a:lnTo>
                                  <a:lnTo>
                                    <a:pt x="36" y="43"/>
                                  </a:lnTo>
                                  <a:lnTo>
                                    <a:pt x="57" y="43"/>
                                  </a:lnTo>
                                  <a:lnTo>
                                    <a:pt x="5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7" name="Group 469"/>
                        <wpg:cNvGrpSpPr>
                          <a:grpSpLocks/>
                        </wpg:cNvGrpSpPr>
                        <wpg:grpSpPr bwMode="auto">
                          <a:xfrm>
                            <a:off x="10921" y="16224"/>
                            <a:ext cx="58" cy="52"/>
                            <a:chOff x="10921" y="16224"/>
                            <a:chExt cx="58" cy="52"/>
                          </a:xfrm>
                        </wpg:grpSpPr>
                        <wps:wsp>
                          <wps:cNvPr id="1108" name="Freeform 470"/>
                          <wps:cNvSpPr>
                            <a:spLocks/>
                          </wps:cNvSpPr>
                          <wps:spPr bwMode="auto">
                            <a:xfrm>
                              <a:off x="10921" y="16224"/>
                              <a:ext cx="58" cy="52"/>
                            </a:xfrm>
                            <a:custGeom>
                              <a:avLst/>
                              <a:gdLst>
                                <a:gd name="T0" fmla="+- 0 10936 10921"/>
                                <a:gd name="T1" fmla="*/ T0 w 58"/>
                                <a:gd name="T2" fmla="+- 0 16224 16224"/>
                                <a:gd name="T3" fmla="*/ 16224 h 52"/>
                                <a:gd name="T4" fmla="+- 0 10921 10921"/>
                                <a:gd name="T5" fmla="*/ T4 w 58"/>
                                <a:gd name="T6" fmla="+- 0 16224 16224"/>
                                <a:gd name="T7" fmla="*/ 16224 h 52"/>
                                <a:gd name="T8" fmla="+- 0 10943 10921"/>
                                <a:gd name="T9" fmla="*/ T8 w 58"/>
                                <a:gd name="T10" fmla="+- 0 16277 16224"/>
                                <a:gd name="T11" fmla="*/ 16277 h 52"/>
                                <a:gd name="T12" fmla="+- 0 10958 10921"/>
                                <a:gd name="T13" fmla="*/ T12 w 58"/>
                                <a:gd name="T14" fmla="+- 0 16277 16224"/>
                                <a:gd name="T15" fmla="*/ 16277 h 52"/>
                                <a:gd name="T16" fmla="+- 0 10965 10921"/>
                                <a:gd name="T17" fmla="*/ T16 w 58"/>
                                <a:gd name="T18" fmla="+- 0 16260 16224"/>
                                <a:gd name="T19" fmla="*/ 16260 h 52"/>
                                <a:gd name="T20" fmla="+- 0 10950 10921"/>
                                <a:gd name="T21" fmla="*/ T20 w 58"/>
                                <a:gd name="T22" fmla="+- 0 16260 16224"/>
                                <a:gd name="T23" fmla="*/ 16260 h 52"/>
                                <a:gd name="T24" fmla="+- 0 10936 10921"/>
                                <a:gd name="T25" fmla="*/ T24 w 58"/>
                                <a:gd name="T26" fmla="+- 0 16224 16224"/>
                                <a:gd name="T27" fmla="*/ 16224 h 52"/>
                              </a:gdLst>
                              <a:ahLst/>
                              <a:cxnLst>
                                <a:cxn ang="0">
                                  <a:pos x="T1" y="T3"/>
                                </a:cxn>
                                <a:cxn ang="0">
                                  <a:pos x="T5" y="T7"/>
                                </a:cxn>
                                <a:cxn ang="0">
                                  <a:pos x="T9" y="T11"/>
                                </a:cxn>
                                <a:cxn ang="0">
                                  <a:pos x="T13" y="T15"/>
                                </a:cxn>
                                <a:cxn ang="0">
                                  <a:pos x="T17" y="T19"/>
                                </a:cxn>
                                <a:cxn ang="0">
                                  <a:pos x="T21" y="T23"/>
                                </a:cxn>
                                <a:cxn ang="0">
                                  <a:pos x="T25" y="T27"/>
                                </a:cxn>
                              </a:cxnLst>
                              <a:rect l="0" t="0" r="r" b="b"/>
                              <a:pathLst>
                                <a:path w="58" h="52">
                                  <a:moveTo>
                                    <a:pt x="15" y="0"/>
                                  </a:moveTo>
                                  <a:lnTo>
                                    <a:pt x="0" y="0"/>
                                  </a:lnTo>
                                  <a:lnTo>
                                    <a:pt x="22" y="53"/>
                                  </a:lnTo>
                                  <a:lnTo>
                                    <a:pt x="37" y="53"/>
                                  </a:lnTo>
                                  <a:lnTo>
                                    <a:pt x="44" y="36"/>
                                  </a:lnTo>
                                  <a:lnTo>
                                    <a:pt x="29" y="36"/>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471"/>
                          <wps:cNvSpPr>
                            <a:spLocks/>
                          </wps:cNvSpPr>
                          <wps:spPr bwMode="auto">
                            <a:xfrm>
                              <a:off x="10921" y="16224"/>
                              <a:ext cx="58" cy="52"/>
                            </a:xfrm>
                            <a:custGeom>
                              <a:avLst/>
                              <a:gdLst>
                                <a:gd name="T0" fmla="+- 0 10979 10921"/>
                                <a:gd name="T1" fmla="*/ T0 w 58"/>
                                <a:gd name="T2" fmla="+- 0 16224 16224"/>
                                <a:gd name="T3" fmla="*/ 16224 h 52"/>
                                <a:gd name="T4" fmla="+- 0 10964 10921"/>
                                <a:gd name="T5" fmla="*/ T4 w 58"/>
                                <a:gd name="T6" fmla="+- 0 16224 16224"/>
                                <a:gd name="T7" fmla="*/ 16224 h 52"/>
                                <a:gd name="T8" fmla="+- 0 10950 10921"/>
                                <a:gd name="T9" fmla="*/ T8 w 58"/>
                                <a:gd name="T10" fmla="+- 0 16260 16224"/>
                                <a:gd name="T11" fmla="*/ 16260 h 52"/>
                                <a:gd name="T12" fmla="+- 0 10965 10921"/>
                                <a:gd name="T13" fmla="*/ T12 w 58"/>
                                <a:gd name="T14" fmla="+- 0 16260 16224"/>
                                <a:gd name="T15" fmla="*/ 16260 h 52"/>
                                <a:gd name="T16" fmla="+- 0 10979 10921"/>
                                <a:gd name="T17" fmla="*/ T16 w 58"/>
                                <a:gd name="T18" fmla="+- 0 16224 16224"/>
                                <a:gd name="T19" fmla="*/ 16224 h 52"/>
                              </a:gdLst>
                              <a:ahLst/>
                              <a:cxnLst>
                                <a:cxn ang="0">
                                  <a:pos x="T1" y="T3"/>
                                </a:cxn>
                                <a:cxn ang="0">
                                  <a:pos x="T5" y="T7"/>
                                </a:cxn>
                                <a:cxn ang="0">
                                  <a:pos x="T9" y="T11"/>
                                </a:cxn>
                                <a:cxn ang="0">
                                  <a:pos x="T13" y="T15"/>
                                </a:cxn>
                                <a:cxn ang="0">
                                  <a:pos x="T17" y="T19"/>
                                </a:cxn>
                              </a:cxnLst>
                              <a:rect l="0" t="0" r="r" b="b"/>
                              <a:pathLst>
                                <a:path w="58" h="52">
                                  <a:moveTo>
                                    <a:pt x="58" y="0"/>
                                  </a:moveTo>
                                  <a:lnTo>
                                    <a:pt x="43" y="0"/>
                                  </a:lnTo>
                                  <a:lnTo>
                                    <a:pt x="29" y="36"/>
                                  </a:lnTo>
                                  <a:lnTo>
                                    <a:pt x="44" y="36"/>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472"/>
                        <wpg:cNvGrpSpPr>
                          <a:grpSpLocks/>
                        </wpg:cNvGrpSpPr>
                        <wpg:grpSpPr bwMode="auto">
                          <a:xfrm>
                            <a:off x="10981" y="16223"/>
                            <a:ext cx="53" cy="55"/>
                            <a:chOff x="10981" y="16223"/>
                            <a:chExt cx="53" cy="55"/>
                          </a:xfrm>
                        </wpg:grpSpPr>
                        <wps:wsp>
                          <wps:cNvPr id="1111" name="Freeform 473"/>
                          <wps:cNvSpPr>
                            <a:spLocks/>
                          </wps:cNvSpPr>
                          <wps:spPr bwMode="auto">
                            <a:xfrm>
                              <a:off x="10981" y="16223"/>
                              <a:ext cx="53" cy="55"/>
                            </a:xfrm>
                            <a:custGeom>
                              <a:avLst/>
                              <a:gdLst>
                                <a:gd name="T0" fmla="+- 0 11022 10981"/>
                                <a:gd name="T1" fmla="*/ T0 w 53"/>
                                <a:gd name="T2" fmla="+- 0 16223 16223"/>
                                <a:gd name="T3" fmla="*/ 16223 h 55"/>
                                <a:gd name="T4" fmla="+- 0 10993 10981"/>
                                <a:gd name="T5" fmla="*/ T4 w 53"/>
                                <a:gd name="T6" fmla="+- 0 16223 16223"/>
                                <a:gd name="T7" fmla="*/ 16223 h 55"/>
                                <a:gd name="T8" fmla="+- 0 10981 10981"/>
                                <a:gd name="T9" fmla="*/ T8 w 53"/>
                                <a:gd name="T10" fmla="+- 0 16234 16223"/>
                                <a:gd name="T11" fmla="*/ 16234 h 55"/>
                                <a:gd name="T12" fmla="+- 0 10981 10981"/>
                                <a:gd name="T13" fmla="*/ T12 w 53"/>
                                <a:gd name="T14" fmla="+- 0 16267 16223"/>
                                <a:gd name="T15" fmla="*/ 16267 h 55"/>
                                <a:gd name="T16" fmla="+- 0 10993 10981"/>
                                <a:gd name="T17" fmla="*/ T16 w 53"/>
                                <a:gd name="T18" fmla="+- 0 16278 16223"/>
                                <a:gd name="T19" fmla="*/ 16278 h 55"/>
                                <a:gd name="T20" fmla="+- 0 11019 10981"/>
                                <a:gd name="T21" fmla="*/ T20 w 53"/>
                                <a:gd name="T22" fmla="+- 0 16278 16223"/>
                                <a:gd name="T23" fmla="*/ 16278 h 55"/>
                                <a:gd name="T24" fmla="+- 0 11027 10981"/>
                                <a:gd name="T25" fmla="*/ T24 w 53"/>
                                <a:gd name="T26" fmla="+- 0 16274 16223"/>
                                <a:gd name="T27" fmla="*/ 16274 h 55"/>
                                <a:gd name="T28" fmla="+- 0 11032 10981"/>
                                <a:gd name="T29" fmla="*/ T28 w 53"/>
                                <a:gd name="T30" fmla="+- 0 16267 16223"/>
                                <a:gd name="T31" fmla="*/ 16267 h 55"/>
                                <a:gd name="T32" fmla="+- 0 11032 10981"/>
                                <a:gd name="T33" fmla="*/ T32 w 53"/>
                                <a:gd name="T34" fmla="+- 0 16266 16223"/>
                                <a:gd name="T35" fmla="*/ 16266 h 55"/>
                                <a:gd name="T36" fmla="+- 0 11002 10981"/>
                                <a:gd name="T37" fmla="*/ T36 w 53"/>
                                <a:gd name="T38" fmla="+- 0 16266 16223"/>
                                <a:gd name="T39" fmla="*/ 16266 h 55"/>
                                <a:gd name="T40" fmla="+- 0 10996 10981"/>
                                <a:gd name="T41" fmla="*/ T40 w 53"/>
                                <a:gd name="T42" fmla="+- 0 16262 16223"/>
                                <a:gd name="T43" fmla="*/ 16262 h 55"/>
                                <a:gd name="T44" fmla="+- 0 10995 10981"/>
                                <a:gd name="T45" fmla="*/ T44 w 53"/>
                                <a:gd name="T46" fmla="+- 0 16254 16223"/>
                                <a:gd name="T47" fmla="*/ 16254 h 55"/>
                                <a:gd name="T48" fmla="+- 0 11035 10981"/>
                                <a:gd name="T49" fmla="*/ T48 w 53"/>
                                <a:gd name="T50" fmla="+- 0 16254 16223"/>
                                <a:gd name="T51" fmla="*/ 16254 h 55"/>
                                <a:gd name="T52" fmla="+- 0 11035 10981"/>
                                <a:gd name="T53" fmla="*/ T52 w 53"/>
                                <a:gd name="T54" fmla="+- 0 16244 16223"/>
                                <a:gd name="T55" fmla="*/ 16244 h 55"/>
                                <a:gd name="T56" fmla="+- 0 10996 10981"/>
                                <a:gd name="T57" fmla="*/ T56 w 53"/>
                                <a:gd name="T58" fmla="+- 0 16244 16223"/>
                                <a:gd name="T59" fmla="*/ 16244 h 55"/>
                                <a:gd name="T60" fmla="+- 0 10997 10981"/>
                                <a:gd name="T61" fmla="*/ T60 w 53"/>
                                <a:gd name="T62" fmla="+- 0 16238 16223"/>
                                <a:gd name="T63" fmla="*/ 16238 h 55"/>
                                <a:gd name="T64" fmla="+- 0 11003 10981"/>
                                <a:gd name="T65" fmla="*/ T64 w 53"/>
                                <a:gd name="T66" fmla="+- 0 16235 16223"/>
                                <a:gd name="T67" fmla="*/ 16235 h 55"/>
                                <a:gd name="T68" fmla="+- 0 11034 10981"/>
                                <a:gd name="T69" fmla="*/ T68 w 53"/>
                                <a:gd name="T70" fmla="+- 0 16235 16223"/>
                                <a:gd name="T71" fmla="*/ 16235 h 55"/>
                                <a:gd name="T72" fmla="+- 0 11034 10981"/>
                                <a:gd name="T73" fmla="*/ T72 w 53"/>
                                <a:gd name="T74" fmla="+- 0 16234 16223"/>
                                <a:gd name="T75" fmla="*/ 16234 h 55"/>
                                <a:gd name="T76" fmla="+- 0 11022 10981"/>
                                <a:gd name="T77" fmla="*/ T76 w 53"/>
                                <a:gd name="T78" fmla="+- 0 16223 16223"/>
                                <a:gd name="T79" fmla="*/ 1622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 h="55">
                                  <a:moveTo>
                                    <a:pt x="41" y="0"/>
                                  </a:moveTo>
                                  <a:lnTo>
                                    <a:pt x="12" y="0"/>
                                  </a:lnTo>
                                  <a:lnTo>
                                    <a:pt x="0" y="11"/>
                                  </a:lnTo>
                                  <a:lnTo>
                                    <a:pt x="0" y="44"/>
                                  </a:lnTo>
                                  <a:lnTo>
                                    <a:pt x="12" y="55"/>
                                  </a:lnTo>
                                  <a:lnTo>
                                    <a:pt x="38" y="55"/>
                                  </a:lnTo>
                                  <a:lnTo>
                                    <a:pt x="46" y="51"/>
                                  </a:lnTo>
                                  <a:lnTo>
                                    <a:pt x="51" y="44"/>
                                  </a:lnTo>
                                  <a:lnTo>
                                    <a:pt x="51" y="43"/>
                                  </a:lnTo>
                                  <a:lnTo>
                                    <a:pt x="21" y="43"/>
                                  </a:lnTo>
                                  <a:lnTo>
                                    <a:pt x="15" y="39"/>
                                  </a:lnTo>
                                  <a:lnTo>
                                    <a:pt x="14" y="31"/>
                                  </a:lnTo>
                                  <a:lnTo>
                                    <a:pt x="54" y="31"/>
                                  </a:lnTo>
                                  <a:lnTo>
                                    <a:pt x="54" y="21"/>
                                  </a:lnTo>
                                  <a:lnTo>
                                    <a:pt x="15" y="21"/>
                                  </a:lnTo>
                                  <a:lnTo>
                                    <a:pt x="16" y="15"/>
                                  </a:lnTo>
                                  <a:lnTo>
                                    <a:pt x="22" y="12"/>
                                  </a:lnTo>
                                  <a:lnTo>
                                    <a:pt x="53" y="12"/>
                                  </a:lnTo>
                                  <a:lnTo>
                                    <a:pt x="53" y="11"/>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474"/>
                          <wps:cNvSpPr>
                            <a:spLocks/>
                          </wps:cNvSpPr>
                          <wps:spPr bwMode="auto">
                            <a:xfrm>
                              <a:off x="10981" y="16223"/>
                              <a:ext cx="53" cy="55"/>
                            </a:xfrm>
                            <a:custGeom>
                              <a:avLst/>
                              <a:gdLst>
                                <a:gd name="T0" fmla="+- 0 11021 10981"/>
                                <a:gd name="T1" fmla="*/ T0 w 53"/>
                                <a:gd name="T2" fmla="+- 0 16261 16223"/>
                                <a:gd name="T3" fmla="*/ 16261 h 55"/>
                                <a:gd name="T4" fmla="+- 0 11017 10981"/>
                                <a:gd name="T5" fmla="*/ T4 w 53"/>
                                <a:gd name="T6" fmla="+- 0 16266 16223"/>
                                <a:gd name="T7" fmla="*/ 16266 h 55"/>
                                <a:gd name="T8" fmla="+- 0 11013 10981"/>
                                <a:gd name="T9" fmla="*/ T8 w 53"/>
                                <a:gd name="T10" fmla="+- 0 16266 16223"/>
                                <a:gd name="T11" fmla="*/ 16266 h 55"/>
                                <a:gd name="T12" fmla="+- 0 11032 10981"/>
                                <a:gd name="T13" fmla="*/ T12 w 53"/>
                                <a:gd name="T14" fmla="+- 0 16266 16223"/>
                                <a:gd name="T15" fmla="*/ 16266 h 55"/>
                                <a:gd name="T16" fmla="+- 0 11021 10981"/>
                                <a:gd name="T17" fmla="*/ T16 w 53"/>
                                <a:gd name="T18" fmla="+- 0 16261 16223"/>
                                <a:gd name="T19" fmla="*/ 16261 h 55"/>
                              </a:gdLst>
                              <a:ahLst/>
                              <a:cxnLst>
                                <a:cxn ang="0">
                                  <a:pos x="T1" y="T3"/>
                                </a:cxn>
                                <a:cxn ang="0">
                                  <a:pos x="T5" y="T7"/>
                                </a:cxn>
                                <a:cxn ang="0">
                                  <a:pos x="T9" y="T11"/>
                                </a:cxn>
                                <a:cxn ang="0">
                                  <a:pos x="T13" y="T15"/>
                                </a:cxn>
                                <a:cxn ang="0">
                                  <a:pos x="T17" y="T19"/>
                                </a:cxn>
                              </a:cxnLst>
                              <a:rect l="0" t="0" r="r" b="b"/>
                              <a:pathLst>
                                <a:path w="53" h="55">
                                  <a:moveTo>
                                    <a:pt x="40" y="38"/>
                                  </a:moveTo>
                                  <a:lnTo>
                                    <a:pt x="36" y="43"/>
                                  </a:lnTo>
                                  <a:lnTo>
                                    <a:pt x="32" y="43"/>
                                  </a:lnTo>
                                  <a:lnTo>
                                    <a:pt x="51" y="43"/>
                                  </a:lnTo>
                                  <a:lnTo>
                                    <a:pt x="4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475"/>
                          <wps:cNvSpPr>
                            <a:spLocks/>
                          </wps:cNvSpPr>
                          <wps:spPr bwMode="auto">
                            <a:xfrm>
                              <a:off x="10981" y="16223"/>
                              <a:ext cx="53" cy="55"/>
                            </a:xfrm>
                            <a:custGeom>
                              <a:avLst/>
                              <a:gdLst>
                                <a:gd name="T0" fmla="+- 0 11034 10981"/>
                                <a:gd name="T1" fmla="*/ T0 w 53"/>
                                <a:gd name="T2" fmla="+- 0 16235 16223"/>
                                <a:gd name="T3" fmla="*/ 16235 h 55"/>
                                <a:gd name="T4" fmla="+- 0 11014 10981"/>
                                <a:gd name="T5" fmla="*/ T4 w 53"/>
                                <a:gd name="T6" fmla="+- 0 16235 16223"/>
                                <a:gd name="T7" fmla="*/ 16235 h 55"/>
                                <a:gd name="T8" fmla="+- 0 11019 10981"/>
                                <a:gd name="T9" fmla="*/ T8 w 53"/>
                                <a:gd name="T10" fmla="+- 0 16238 16223"/>
                                <a:gd name="T11" fmla="*/ 16238 h 55"/>
                                <a:gd name="T12" fmla="+- 0 11021 10981"/>
                                <a:gd name="T13" fmla="*/ T12 w 53"/>
                                <a:gd name="T14" fmla="+- 0 16244 16223"/>
                                <a:gd name="T15" fmla="*/ 16244 h 55"/>
                                <a:gd name="T16" fmla="+- 0 11035 10981"/>
                                <a:gd name="T17" fmla="*/ T16 w 53"/>
                                <a:gd name="T18" fmla="+- 0 16244 16223"/>
                                <a:gd name="T19" fmla="*/ 16244 h 55"/>
                                <a:gd name="T20" fmla="+- 0 11034 10981"/>
                                <a:gd name="T21" fmla="*/ T20 w 53"/>
                                <a:gd name="T22" fmla="+- 0 16235 16223"/>
                                <a:gd name="T23" fmla="*/ 16235 h 55"/>
                              </a:gdLst>
                              <a:ahLst/>
                              <a:cxnLst>
                                <a:cxn ang="0">
                                  <a:pos x="T1" y="T3"/>
                                </a:cxn>
                                <a:cxn ang="0">
                                  <a:pos x="T5" y="T7"/>
                                </a:cxn>
                                <a:cxn ang="0">
                                  <a:pos x="T9" y="T11"/>
                                </a:cxn>
                                <a:cxn ang="0">
                                  <a:pos x="T13" y="T15"/>
                                </a:cxn>
                                <a:cxn ang="0">
                                  <a:pos x="T17" y="T19"/>
                                </a:cxn>
                                <a:cxn ang="0">
                                  <a:pos x="T21" y="T23"/>
                                </a:cxn>
                              </a:cxnLst>
                              <a:rect l="0" t="0" r="r" b="b"/>
                              <a:pathLst>
                                <a:path w="53" h="55">
                                  <a:moveTo>
                                    <a:pt x="53" y="12"/>
                                  </a:moveTo>
                                  <a:lnTo>
                                    <a:pt x="33" y="12"/>
                                  </a:lnTo>
                                  <a:lnTo>
                                    <a:pt x="38" y="15"/>
                                  </a:lnTo>
                                  <a:lnTo>
                                    <a:pt x="40" y="21"/>
                                  </a:lnTo>
                                  <a:lnTo>
                                    <a:pt x="54" y="21"/>
                                  </a:lnTo>
                                  <a:lnTo>
                                    <a:pt x="53"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4" name="Group 476"/>
                        <wpg:cNvGrpSpPr>
                          <a:grpSpLocks/>
                        </wpg:cNvGrpSpPr>
                        <wpg:grpSpPr bwMode="auto">
                          <a:xfrm>
                            <a:off x="11043" y="16224"/>
                            <a:ext cx="36" cy="53"/>
                            <a:chOff x="11043" y="16224"/>
                            <a:chExt cx="36" cy="53"/>
                          </a:xfrm>
                        </wpg:grpSpPr>
                        <wps:wsp>
                          <wps:cNvPr id="1115" name="Freeform 477"/>
                          <wps:cNvSpPr>
                            <a:spLocks/>
                          </wps:cNvSpPr>
                          <wps:spPr bwMode="auto">
                            <a:xfrm>
                              <a:off x="11043" y="16224"/>
                              <a:ext cx="36" cy="53"/>
                            </a:xfrm>
                            <a:custGeom>
                              <a:avLst/>
                              <a:gdLst>
                                <a:gd name="T0" fmla="+- 0 11057 11043"/>
                                <a:gd name="T1" fmla="*/ T0 w 36"/>
                                <a:gd name="T2" fmla="+- 0 16224 16224"/>
                                <a:gd name="T3" fmla="*/ 16224 h 53"/>
                                <a:gd name="T4" fmla="+- 0 11043 11043"/>
                                <a:gd name="T5" fmla="*/ T4 w 36"/>
                                <a:gd name="T6" fmla="+- 0 16224 16224"/>
                                <a:gd name="T7" fmla="*/ 16224 h 53"/>
                                <a:gd name="T8" fmla="+- 0 11043 11043"/>
                                <a:gd name="T9" fmla="*/ T8 w 36"/>
                                <a:gd name="T10" fmla="+- 0 16277 16224"/>
                                <a:gd name="T11" fmla="*/ 16277 h 53"/>
                                <a:gd name="T12" fmla="+- 0 11057 11043"/>
                                <a:gd name="T13" fmla="*/ T12 w 36"/>
                                <a:gd name="T14" fmla="+- 0 16277 16224"/>
                                <a:gd name="T15" fmla="*/ 16277 h 53"/>
                                <a:gd name="T16" fmla="+- 0 11057 11043"/>
                                <a:gd name="T17" fmla="*/ T16 w 36"/>
                                <a:gd name="T18" fmla="+- 0 16245 16224"/>
                                <a:gd name="T19" fmla="*/ 16245 h 53"/>
                                <a:gd name="T20" fmla="+- 0 11063 11043"/>
                                <a:gd name="T21" fmla="*/ T20 w 36"/>
                                <a:gd name="T22" fmla="+- 0 16237 16224"/>
                                <a:gd name="T23" fmla="*/ 16237 h 53"/>
                                <a:gd name="T24" fmla="+- 0 11079 11043"/>
                                <a:gd name="T25" fmla="*/ T24 w 36"/>
                                <a:gd name="T26" fmla="+- 0 16237 16224"/>
                                <a:gd name="T27" fmla="*/ 16237 h 53"/>
                                <a:gd name="T28" fmla="+- 0 11079 11043"/>
                                <a:gd name="T29" fmla="*/ T28 w 36"/>
                                <a:gd name="T30" fmla="+- 0 16234 16224"/>
                                <a:gd name="T31" fmla="*/ 16234 h 53"/>
                                <a:gd name="T32" fmla="+- 0 11057 11043"/>
                                <a:gd name="T33" fmla="*/ T32 w 36"/>
                                <a:gd name="T34" fmla="+- 0 16234 16224"/>
                                <a:gd name="T35" fmla="*/ 16234 h 53"/>
                                <a:gd name="T36" fmla="+- 0 11057 11043"/>
                                <a:gd name="T37" fmla="*/ T36 w 36"/>
                                <a:gd name="T38" fmla="+- 0 16224 16224"/>
                                <a:gd name="T39" fmla="*/ 1622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 h="53">
                                  <a:moveTo>
                                    <a:pt x="14" y="0"/>
                                  </a:moveTo>
                                  <a:lnTo>
                                    <a:pt x="0" y="0"/>
                                  </a:lnTo>
                                  <a:lnTo>
                                    <a:pt x="0" y="53"/>
                                  </a:lnTo>
                                  <a:lnTo>
                                    <a:pt x="14" y="53"/>
                                  </a:lnTo>
                                  <a:lnTo>
                                    <a:pt x="14" y="21"/>
                                  </a:lnTo>
                                  <a:lnTo>
                                    <a:pt x="20" y="13"/>
                                  </a:lnTo>
                                  <a:lnTo>
                                    <a:pt x="36" y="13"/>
                                  </a:lnTo>
                                  <a:lnTo>
                                    <a:pt x="36" y="10"/>
                                  </a:lnTo>
                                  <a:lnTo>
                                    <a:pt x="14" y="10"/>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478"/>
                          <wps:cNvSpPr>
                            <a:spLocks/>
                          </wps:cNvSpPr>
                          <wps:spPr bwMode="auto">
                            <a:xfrm>
                              <a:off x="11043" y="16224"/>
                              <a:ext cx="36" cy="53"/>
                            </a:xfrm>
                            <a:custGeom>
                              <a:avLst/>
                              <a:gdLst>
                                <a:gd name="T0" fmla="+- 0 11078 11043"/>
                                <a:gd name="T1" fmla="*/ T0 w 36"/>
                                <a:gd name="T2" fmla="+- 0 16224 16224"/>
                                <a:gd name="T3" fmla="*/ 16224 h 53"/>
                                <a:gd name="T4" fmla="+- 0 11067 11043"/>
                                <a:gd name="T5" fmla="*/ T4 w 36"/>
                                <a:gd name="T6" fmla="+- 0 16224 16224"/>
                                <a:gd name="T7" fmla="*/ 16224 h 53"/>
                                <a:gd name="T8" fmla="+- 0 11061 11043"/>
                                <a:gd name="T9" fmla="*/ T8 w 36"/>
                                <a:gd name="T10" fmla="+- 0 16228 16224"/>
                                <a:gd name="T11" fmla="*/ 16228 h 53"/>
                                <a:gd name="T12" fmla="+- 0 11057 11043"/>
                                <a:gd name="T13" fmla="*/ T12 w 36"/>
                                <a:gd name="T14" fmla="+- 0 16234 16224"/>
                                <a:gd name="T15" fmla="*/ 16234 h 53"/>
                                <a:gd name="T16" fmla="+- 0 11079 11043"/>
                                <a:gd name="T17" fmla="*/ T16 w 36"/>
                                <a:gd name="T18" fmla="+- 0 16234 16224"/>
                                <a:gd name="T19" fmla="*/ 16234 h 53"/>
                                <a:gd name="T20" fmla="+- 0 11079 11043"/>
                                <a:gd name="T21" fmla="*/ T20 w 36"/>
                                <a:gd name="T22" fmla="+- 0 16224 16224"/>
                                <a:gd name="T23" fmla="*/ 16224 h 53"/>
                                <a:gd name="T24" fmla="+- 0 11078 11043"/>
                                <a:gd name="T25" fmla="*/ T24 w 36"/>
                                <a:gd name="T26" fmla="+- 0 16224 16224"/>
                                <a:gd name="T27" fmla="*/ 16224 h 53"/>
                              </a:gdLst>
                              <a:ahLst/>
                              <a:cxnLst>
                                <a:cxn ang="0">
                                  <a:pos x="T1" y="T3"/>
                                </a:cxn>
                                <a:cxn ang="0">
                                  <a:pos x="T5" y="T7"/>
                                </a:cxn>
                                <a:cxn ang="0">
                                  <a:pos x="T9" y="T11"/>
                                </a:cxn>
                                <a:cxn ang="0">
                                  <a:pos x="T13" y="T15"/>
                                </a:cxn>
                                <a:cxn ang="0">
                                  <a:pos x="T17" y="T19"/>
                                </a:cxn>
                                <a:cxn ang="0">
                                  <a:pos x="T21" y="T23"/>
                                </a:cxn>
                                <a:cxn ang="0">
                                  <a:pos x="T25" y="T27"/>
                                </a:cxn>
                              </a:cxnLst>
                              <a:rect l="0" t="0" r="r" b="b"/>
                              <a:pathLst>
                                <a:path w="36" h="53">
                                  <a:moveTo>
                                    <a:pt x="35" y="0"/>
                                  </a:moveTo>
                                  <a:lnTo>
                                    <a:pt x="24" y="0"/>
                                  </a:lnTo>
                                  <a:lnTo>
                                    <a:pt x="18" y="4"/>
                                  </a:lnTo>
                                  <a:lnTo>
                                    <a:pt x="14" y="10"/>
                                  </a:lnTo>
                                  <a:lnTo>
                                    <a:pt x="36" y="10"/>
                                  </a:lnTo>
                                  <a:lnTo>
                                    <a:pt x="36" y="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479"/>
                        <wpg:cNvGrpSpPr>
                          <a:grpSpLocks/>
                        </wpg:cNvGrpSpPr>
                        <wpg:grpSpPr bwMode="auto">
                          <a:xfrm>
                            <a:off x="11086" y="16223"/>
                            <a:ext cx="51" cy="54"/>
                            <a:chOff x="11086" y="16223"/>
                            <a:chExt cx="51" cy="54"/>
                          </a:xfrm>
                        </wpg:grpSpPr>
                        <wps:wsp>
                          <wps:cNvPr id="1118" name="Freeform 480"/>
                          <wps:cNvSpPr>
                            <a:spLocks/>
                          </wps:cNvSpPr>
                          <wps:spPr bwMode="auto">
                            <a:xfrm>
                              <a:off x="11086" y="16223"/>
                              <a:ext cx="51" cy="54"/>
                            </a:xfrm>
                            <a:custGeom>
                              <a:avLst/>
                              <a:gdLst>
                                <a:gd name="T0" fmla="+- 0 11100 11086"/>
                                <a:gd name="T1" fmla="*/ T0 w 51"/>
                                <a:gd name="T2" fmla="+- 0 16224 16223"/>
                                <a:gd name="T3" fmla="*/ 16224 h 54"/>
                                <a:gd name="T4" fmla="+- 0 11086 11086"/>
                                <a:gd name="T5" fmla="*/ T4 w 51"/>
                                <a:gd name="T6" fmla="+- 0 16224 16223"/>
                                <a:gd name="T7" fmla="*/ 16224 h 54"/>
                                <a:gd name="T8" fmla="+- 0 11086 11086"/>
                                <a:gd name="T9" fmla="*/ T8 w 51"/>
                                <a:gd name="T10" fmla="+- 0 16277 16223"/>
                                <a:gd name="T11" fmla="*/ 16277 h 54"/>
                                <a:gd name="T12" fmla="+- 0 11100 11086"/>
                                <a:gd name="T13" fmla="*/ T12 w 51"/>
                                <a:gd name="T14" fmla="+- 0 16277 16223"/>
                                <a:gd name="T15" fmla="*/ 16277 h 54"/>
                                <a:gd name="T16" fmla="+- 0 11100 11086"/>
                                <a:gd name="T17" fmla="*/ T16 w 51"/>
                                <a:gd name="T18" fmla="+- 0 16241 16223"/>
                                <a:gd name="T19" fmla="*/ 16241 h 54"/>
                                <a:gd name="T20" fmla="+- 0 11105 11086"/>
                                <a:gd name="T21" fmla="*/ T20 w 51"/>
                                <a:gd name="T22" fmla="+- 0 16235 16223"/>
                                <a:gd name="T23" fmla="*/ 16235 h 54"/>
                                <a:gd name="T24" fmla="+- 0 11137 11086"/>
                                <a:gd name="T25" fmla="*/ T24 w 51"/>
                                <a:gd name="T26" fmla="+- 0 16235 16223"/>
                                <a:gd name="T27" fmla="*/ 16235 h 54"/>
                                <a:gd name="T28" fmla="+- 0 11137 11086"/>
                                <a:gd name="T29" fmla="*/ T28 w 51"/>
                                <a:gd name="T30" fmla="+- 0 16232 16223"/>
                                <a:gd name="T31" fmla="*/ 16232 h 54"/>
                                <a:gd name="T32" fmla="+- 0 11135 11086"/>
                                <a:gd name="T33" fmla="*/ T32 w 51"/>
                                <a:gd name="T34" fmla="+- 0 16229 16223"/>
                                <a:gd name="T35" fmla="*/ 16229 h 54"/>
                                <a:gd name="T36" fmla="+- 0 11100 11086"/>
                                <a:gd name="T37" fmla="*/ T36 w 51"/>
                                <a:gd name="T38" fmla="+- 0 16229 16223"/>
                                <a:gd name="T39" fmla="*/ 16229 h 54"/>
                                <a:gd name="T40" fmla="+- 0 11100 11086"/>
                                <a:gd name="T41" fmla="*/ T40 w 51"/>
                                <a:gd name="T42" fmla="+- 0 16224 16223"/>
                                <a:gd name="T43" fmla="*/ 162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 h="54">
                                  <a:moveTo>
                                    <a:pt x="14" y="1"/>
                                  </a:moveTo>
                                  <a:lnTo>
                                    <a:pt x="0" y="1"/>
                                  </a:lnTo>
                                  <a:lnTo>
                                    <a:pt x="0" y="54"/>
                                  </a:lnTo>
                                  <a:lnTo>
                                    <a:pt x="14" y="54"/>
                                  </a:lnTo>
                                  <a:lnTo>
                                    <a:pt x="14" y="18"/>
                                  </a:lnTo>
                                  <a:lnTo>
                                    <a:pt x="19" y="12"/>
                                  </a:lnTo>
                                  <a:lnTo>
                                    <a:pt x="51" y="12"/>
                                  </a:lnTo>
                                  <a:lnTo>
                                    <a:pt x="51" y="9"/>
                                  </a:lnTo>
                                  <a:lnTo>
                                    <a:pt x="49" y="6"/>
                                  </a:lnTo>
                                  <a:lnTo>
                                    <a:pt x="14" y="6"/>
                                  </a:lnTo>
                                  <a:lnTo>
                                    <a:pt x="1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481"/>
                          <wps:cNvSpPr>
                            <a:spLocks/>
                          </wps:cNvSpPr>
                          <wps:spPr bwMode="auto">
                            <a:xfrm>
                              <a:off x="11086" y="16223"/>
                              <a:ext cx="51" cy="54"/>
                            </a:xfrm>
                            <a:custGeom>
                              <a:avLst/>
                              <a:gdLst>
                                <a:gd name="T0" fmla="+- 0 11137 11086"/>
                                <a:gd name="T1" fmla="*/ T0 w 51"/>
                                <a:gd name="T2" fmla="+- 0 16235 16223"/>
                                <a:gd name="T3" fmla="*/ 16235 h 54"/>
                                <a:gd name="T4" fmla="+- 0 11119 11086"/>
                                <a:gd name="T5" fmla="*/ T4 w 51"/>
                                <a:gd name="T6" fmla="+- 0 16235 16223"/>
                                <a:gd name="T7" fmla="*/ 16235 h 54"/>
                                <a:gd name="T8" fmla="+- 0 11123 11086"/>
                                <a:gd name="T9" fmla="*/ T8 w 51"/>
                                <a:gd name="T10" fmla="+- 0 16240 16223"/>
                                <a:gd name="T11" fmla="*/ 16240 h 54"/>
                                <a:gd name="T12" fmla="+- 0 11123 11086"/>
                                <a:gd name="T13" fmla="*/ T12 w 51"/>
                                <a:gd name="T14" fmla="+- 0 16277 16223"/>
                                <a:gd name="T15" fmla="*/ 16277 h 54"/>
                                <a:gd name="T16" fmla="+- 0 11137 11086"/>
                                <a:gd name="T17" fmla="*/ T16 w 51"/>
                                <a:gd name="T18" fmla="+- 0 16277 16223"/>
                                <a:gd name="T19" fmla="*/ 16277 h 54"/>
                                <a:gd name="T20" fmla="+- 0 11137 11086"/>
                                <a:gd name="T21" fmla="*/ T20 w 51"/>
                                <a:gd name="T22" fmla="+- 0 16235 16223"/>
                                <a:gd name="T23" fmla="*/ 16235 h 54"/>
                              </a:gdLst>
                              <a:ahLst/>
                              <a:cxnLst>
                                <a:cxn ang="0">
                                  <a:pos x="T1" y="T3"/>
                                </a:cxn>
                                <a:cxn ang="0">
                                  <a:pos x="T5" y="T7"/>
                                </a:cxn>
                                <a:cxn ang="0">
                                  <a:pos x="T9" y="T11"/>
                                </a:cxn>
                                <a:cxn ang="0">
                                  <a:pos x="T13" y="T15"/>
                                </a:cxn>
                                <a:cxn ang="0">
                                  <a:pos x="T17" y="T19"/>
                                </a:cxn>
                                <a:cxn ang="0">
                                  <a:pos x="T21" y="T23"/>
                                </a:cxn>
                              </a:cxnLst>
                              <a:rect l="0" t="0" r="r" b="b"/>
                              <a:pathLst>
                                <a:path w="51" h="54">
                                  <a:moveTo>
                                    <a:pt x="51" y="12"/>
                                  </a:moveTo>
                                  <a:lnTo>
                                    <a:pt x="33" y="12"/>
                                  </a:lnTo>
                                  <a:lnTo>
                                    <a:pt x="37" y="17"/>
                                  </a:lnTo>
                                  <a:lnTo>
                                    <a:pt x="37" y="54"/>
                                  </a:lnTo>
                                  <a:lnTo>
                                    <a:pt x="51" y="54"/>
                                  </a:lnTo>
                                  <a:lnTo>
                                    <a:pt x="51"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482"/>
                          <wps:cNvSpPr>
                            <a:spLocks/>
                          </wps:cNvSpPr>
                          <wps:spPr bwMode="auto">
                            <a:xfrm>
                              <a:off x="11086" y="16223"/>
                              <a:ext cx="51" cy="54"/>
                            </a:xfrm>
                            <a:custGeom>
                              <a:avLst/>
                              <a:gdLst>
                                <a:gd name="T0" fmla="+- 0 11129 11086"/>
                                <a:gd name="T1" fmla="*/ T0 w 51"/>
                                <a:gd name="T2" fmla="+- 0 16223 16223"/>
                                <a:gd name="T3" fmla="*/ 16223 h 54"/>
                                <a:gd name="T4" fmla="+- 0 11109 11086"/>
                                <a:gd name="T5" fmla="*/ T4 w 51"/>
                                <a:gd name="T6" fmla="+- 0 16223 16223"/>
                                <a:gd name="T7" fmla="*/ 16223 h 54"/>
                                <a:gd name="T8" fmla="+- 0 11104 11086"/>
                                <a:gd name="T9" fmla="*/ T8 w 51"/>
                                <a:gd name="T10" fmla="+- 0 16225 16223"/>
                                <a:gd name="T11" fmla="*/ 16225 h 54"/>
                                <a:gd name="T12" fmla="+- 0 11100 11086"/>
                                <a:gd name="T13" fmla="*/ T12 w 51"/>
                                <a:gd name="T14" fmla="+- 0 16229 16223"/>
                                <a:gd name="T15" fmla="*/ 16229 h 54"/>
                                <a:gd name="T16" fmla="+- 0 11135 11086"/>
                                <a:gd name="T17" fmla="*/ T16 w 51"/>
                                <a:gd name="T18" fmla="+- 0 16229 16223"/>
                                <a:gd name="T19" fmla="*/ 16229 h 54"/>
                                <a:gd name="T20" fmla="+- 0 11129 11086"/>
                                <a:gd name="T21" fmla="*/ T20 w 51"/>
                                <a:gd name="T22" fmla="+- 0 16223 16223"/>
                                <a:gd name="T23" fmla="*/ 16223 h 54"/>
                              </a:gdLst>
                              <a:ahLst/>
                              <a:cxnLst>
                                <a:cxn ang="0">
                                  <a:pos x="T1" y="T3"/>
                                </a:cxn>
                                <a:cxn ang="0">
                                  <a:pos x="T5" y="T7"/>
                                </a:cxn>
                                <a:cxn ang="0">
                                  <a:pos x="T9" y="T11"/>
                                </a:cxn>
                                <a:cxn ang="0">
                                  <a:pos x="T13" y="T15"/>
                                </a:cxn>
                                <a:cxn ang="0">
                                  <a:pos x="T17" y="T19"/>
                                </a:cxn>
                                <a:cxn ang="0">
                                  <a:pos x="T21" y="T23"/>
                                </a:cxn>
                              </a:cxnLst>
                              <a:rect l="0" t="0" r="r" b="b"/>
                              <a:pathLst>
                                <a:path w="51" h="54">
                                  <a:moveTo>
                                    <a:pt x="43" y="0"/>
                                  </a:moveTo>
                                  <a:lnTo>
                                    <a:pt x="23" y="0"/>
                                  </a:lnTo>
                                  <a:lnTo>
                                    <a:pt x="18" y="2"/>
                                  </a:lnTo>
                                  <a:lnTo>
                                    <a:pt x="14" y="6"/>
                                  </a:lnTo>
                                  <a:lnTo>
                                    <a:pt x="49" y="6"/>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1" name="Group 483"/>
                        <wpg:cNvGrpSpPr>
                          <a:grpSpLocks/>
                        </wpg:cNvGrpSpPr>
                        <wpg:grpSpPr bwMode="auto">
                          <a:xfrm>
                            <a:off x="11148" y="16223"/>
                            <a:ext cx="86" cy="54"/>
                            <a:chOff x="11148" y="16223"/>
                            <a:chExt cx="86" cy="54"/>
                          </a:xfrm>
                        </wpg:grpSpPr>
                        <wps:wsp>
                          <wps:cNvPr id="1122" name="Freeform 484"/>
                          <wps:cNvSpPr>
                            <a:spLocks/>
                          </wps:cNvSpPr>
                          <wps:spPr bwMode="auto">
                            <a:xfrm>
                              <a:off x="11148" y="16223"/>
                              <a:ext cx="86" cy="54"/>
                            </a:xfrm>
                            <a:custGeom>
                              <a:avLst/>
                              <a:gdLst>
                                <a:gd name="T0" fmla="+- 0 11162 11148"/>
                                <a:gd name="T1" fmla="*/ T0 w 86"/>
                                <a:gd name="T2" fmla="+- 0 16224 16223"/>
                                <a:gd name="T3" fmla="*/ 16224 h 54"/>
                                <a:gd name="T4" fmla="+- 0 11148 11148"/>
                                <a:gd name="T5" fmla="*/ T4 w 86"/>
                                <a:gd name="T6" fmla="+- 0 16224 16223"/>
                                <a:gd name="T7" fmla="*/ 16224 h 54"/>
                                <a:gd name="T8" fmla="+- 0 11148 11148"/>
                                <a:gd name="T9" fmla="*/ T8 w 86"/>
                                <a:gd name="T10" fmla="+- 0 16277 16223"/>
                                <a:gd name="T11" fmla="*/ 16277 h 54"/>
                                <a:gd name="T12" fmla="+- 0 11162 11148"/>
                                <a:gd name="T13" fmla="*/ T12 w 86"/>
                                <a:gd name="T14" fmla="+- 0 16277 16223"/>
                                <a:gd name="T15" fmla="*/ 16277 h 54"/>
                                <a:gd name="T16" fmla="+- 0 11162 11148"/>
                                <a:gd name="T17" fmla="*/ T16 w 86"/>
                                <a:gd name="T18" fmla="+- 0 16241 16223"/>
                                <a:gd name="T19" fmla="*/ 16241 h 54"/>
                                <a:gd name="T20" fmla="+- 0 11167 11148"/>
                                <a:gd name="T21" fmla="*/ T20 w 86"/>
                                <a:gd name="T22" fmla="+- 0 16235 16223"/>
                                <a:gd name="T23" fmla="*/ 16235 h 54"/>
                                <a:gd name="T24" fmla="+- 0 11234 11148"/>
                                <a:gd name="T25" fmla="*/ T24 w 86"/>
                                <a:gd name="T26" fmla="+- 0 16235 16223"/>
                                <a:gd name="T27" fmla="*/ 16235 h 54"/>
                                <a:gd name="T28" fmla="+- 0 11234 11148"/>
                                <a:gd name="T29" fmla="*/ T28 w 86"/>
                                <a:gd name="T30" fmla="+- 0 16231 16223"/>
                                <a:gd name="T31" fmla="*/ 16231 h 54"/>
                                <a:gd name="T32" fmla="+- 0 11195 11148"/>
                                <a:gd name="T33" fmla="*/ T32 w 86"/>
                                <a:gd name="T34" fmla="+- 0 16231 16223"/>
                                <a:gd name="T35" fmla="*/ 16231 h 54"/>
                                <a:gd name="T36" fmla="+- 0 11193 11148"/>
                                <a:gd name="T37" fmla="*/ T36 w 86"/>
                                <a:gd name="T38" fmla="+- 0 16229 16223"/>
                                <a:gd name="T39" fmla="*/ 16229 h 54"/>
                                <a:gd name="T40" fmla="+- 0 11162 11148"/>
                                <a:gd name="T41" fmla="*/ T40 w 86"/>
                                <a:gd name="T42" fmla="+- 0 16229 16223"/>
                                <a:gd name="T43" fmla="*/ 16229 h 54"/>
                                <a:gd name="T44" fmla="+- 0 11162 11148"/>
                                <a:gd name="T45" fmla="*/ T44 w 86"/>
                                <a:gd name="T46" fmla="+- 0 16224 16223"/>
                                <a:gd name="T47" fmla="*/ 162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 h="54">
                                  <a:moveTo>
                                    <a:pt x="14" y="1"/>
                                  </a:moveTo>
                                  <a:lnTo>
                                    <a:pt x="0" y="1"/>
                                  </a:lnTo>
                                  <a:lnTo>
                                    <a:pt x="0" y="54"/>
                                  </a:lnTo>
                                  <a:lnTo>
                                    <a:pt x="14" y="54"/>
                                  </a:lnTo>
                                  <a:lnTo>
                                    <a:pt x="14" y="18"/>
                                  </a:lnTo>
                                  <a:lnTo>
                                    <a:pt x="19" y="12"/>
                                  </a:lnTo>
                                  <a:lnTo>
                                    <a:pt x="86" y="12"/>
                                  </a:lnTo>
                                  <a:lnTo>
                                    <a:pt x="86" y="8"/>
                                  </a:lnTo>
                                  <a:lnTo>
                                    <a:pt x="47" y="8"/>
                                  </a:lnTo>
                                  <a:lnTo>
                                    <a:pt x="45" y="6"/>
                                  </a:lnTo>
                                  <a:lnTo>
                                    <a:pt x="14" y="6"/>
                                  </a:lnTo>
                                  <a:lnTo>
                                    <a:pt x="1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485"/>
                          <wps:cNvSpPr>
                            <a:spLocks/>
                          </wps:cNvSpPr>
                          <wps:spPr bwMode="auto">
                            <a:xfrm>
                              <a:off x="11148" y="16223"/>
                              <a:ext cx="86" cy="54"/>
                            </a:xfrm>
                            <a:custGeom>
                              <a:avLst/>
                              <a:gdLst>
                                <a:gd name="T0" fmla="+- 0 11203 11148"/>
                                <a:gd name="T1" fmla="*/ T0 w 86"/>
                                <a:gd name="T2" fmla="+- 0 16235 16223"/>
                                <a:gd name="T3" fmla="*/ 16235 h 54"/>
                                <a:gd name="T4" fmla="+- 0 11180 11148"/>
                                <a:gd name="T5" fmla="*/ T4 w 86"/>
                                <a:gd name="T6" fmla="+- 0 16235 16223"/>
                                <a:gd name="T7" fmla="*/ 16235 h 54"/>
                                <a:gd name="T8" fmla="+- 0 11184 11148"/>
                                <a:gd name="T9" fmla="*/ T8 w 86"/>
                                <a:gd name="T10" fmla="+- 0 16240 16223"/>
                                <a:gd name="T11" fmla="*/ 16240 h 54"/>
                                <a:gd name="T12" fmla="+- 0 11184 11148"/>
                                <a:gd name="T13" fmla="*/ T12 w 86"/>
                                <a:gd name="T14" fmla="+- 0 16277 16223"/>
                                <a:gd name="T15" fmla="*/ 16277 h 54"/>
                                <a:gd name="T16" fmla="+- 0 11198 11148"/>
                                <a:gd name="T17" fmla="*/ T16 w 86"/>
                                <a:gd name="T18" fmla="+- 0 16277 16223"/>
                                <a:gd name="T19" fmla="*/ 16277 h 54"/>
                                <a:gd name="T20" fmla="+- 0 11198 11148"/>
                                <a:gd name="T21" fmla="*/ T20 w 86"/>
                                <a:gd name="T22" fmla="+- 0 16241 16223"/>
                                <a:gd name="T23" fmla="*/ 16241 h 54"/>
                                <a:gd name="T24" fmla="+- 0 11203 11148"/>
                                <a:gd name="T25" fmla="*/ T24 w 86"/>
                                <a:gd name="T26" fmla="+- 0 16235 16223"/>
                                <a:gd name="T27" fmla="*/ 16235 h 54"/>
                              </a:gdLst>
                              <a:ahLst/>
                              <a:cxnLst>
                                <a:cxn ang="0">
                                  <a:pos x="T1" y="T3"/>
                                </a:cxn>
                                <a:cxn ang="0">
                                  <a:pos x="T5" y="T7"/>
                                </a:cxn>
                                <a:cxn ang="0">
                                  <a:pos x="T9" y="T11"/>
                                </a:cxn>
                                <a:cxn ang="0">
                                  <a:pos x="T13" y="T15"/>
                                </a:cxn>
                                <a:cxn ang="0">
                                  <a:pos x="T17" y="T19"/>
                                </a:cxn>
                                <a:cxn ang="0">
                                  <a:pos x="T21" y="T23"/>
                                </a:cxn>
                                <a:cxn ang="0">
                                  <a:pos x="T25" y="T27"/>
                                </a:cxn>
                              </a:cxnLst>
                              <a:rect l="0" t="0" r="r" b="b"/>
                              <a:pathLst>
                                <a:path w="86" h="54">
                                  <a:moveTo>
                                    <a:pt x="55" y="12"/>
                                  </a:moveTo>
                                  <a:lnTo>
                                    <a:pt x="32" y="12"/>
                                  </a:lnTo>
                                  <a:lnTo>
                                    <a:pt x="36" y="17"/>
                                  </a:lnTo>
                                  <a:lnTo>
                                    <a:pt x="36" y="54"/>
                                  </a:lnTo>
                                  <a:lnTo>
                                    <a:pt x="50" y="54"/>
                                  </a:lnTo>
                                  <a:lnTo>
                                    <a:pt x="50" y="18"/>
                                  </a:lnTo>
                                  <a:lnTo>
                                    <a:pt x="55"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486"/>
                          <wps:cNvSpPr>
                            <a:spLocks/>
                          </wps:cNvSpPr>
                          <wps:spPr bwMode="auto">
                            <a:xfrm>
                              <a:off x="11148" y="16223"/>
                              <a:ext cx="86" cy="54"/>
                            </a:xfrm>
                            <a:custGeom>
                              <a:avLst/>
                              <a:gdLst>
                                <a:gd name="T0" fmla="+- 0 11234 11148"/>
                                <a:gd name="T1" fmla="*/ T0 w 86"/>
                                <a:gd name="T2" fmla="+- 0 16235 16223"/>
                                <a:gd name="T3" fmla="*/ 16235 h 54"/>
                                <a:gd name="T4" fmla="+- 0 11216 11148"/>
                                <a:gd name="T5" fmla="*/ T4 w 86"/>
                                <a:gd name="T6" fmla="+- 0 16235 16223"/>
                                <a:gd name="T7" fmla="*/ 16235 h 54"/>
                                <a:gd name="T8" fmla="+- 0 11221 11148"/>
                                <a:gd name="T9" fmla="*/ T8 w 86"/>
                                <a:gd name="T10" fmla="+- 0 16240 16223"/>
                                <a:gd name="T11" fmla="*/ 16240 h 54"/>
                                <a:gd name="T12" fmla="+- 0 11221 11148"/>
                                <a:gd name="T13" fmla="*/ T12 w 86"/>
                                <a:gd name="T14" fmla="+- 0 16277 16223"/>
                                <a:gd name="T15" fmla="*/ 16277 h 54"/>
                                <a:gd name="T16" fmla="+- 0 11234 11148"/>
                                <a:gd name="T17" fmla="*/ T16 w 86"/>
                                <a:gd name="T18" fmla="+- 0 16277 16223"/>
                                <a:gd name="T19" fmla="*/ 16277 h 54"/>
                                <a:gd name="T20" fmla="+- 0 11234 11148"/>
                                <a:gd name="T21" fmla="*/ T20 w 86"/>
                                <a:gd name="T22" fmla="+- 0 16235 16223"/>
                                <a:gd name="T23" fmla="*/ 16235 h 54"/>
                              </a:gdLst>
                              <a:ahLst/>
                              <a:cxnLst>
                                <a:cxn ang="0">
                                  <a:pos x="T1" y="T3"/>
                                </a:cxn>
                                <a:cxn ang="0">
                                  <a:pos x="T5" y="T7"/>
                                </a:cxn>
                                <a:cxn ang="0">
                                  <a:pos x="T9" y="T11"/>
                                </a:cxn>
                                <a:cxn ang="0">
                                  <a:pos x="T13" y="T15"/>
                                </a:cxn>
                                <a:cxn ang="0">
                                  <a:pos x="T17" y="T19"/>
                                </a:cxn>
                                <a:cxn ang="0">
                                  <a:pos x="T21" y="T23"/>
                                </a:cxn>
                              </a:cxnLst>
                              <a:rect l="0" t="0" r="r" b="b"/>
                              <a:pathLst>
                                <a:path w="86" h="54">
                                  <a:moveTo>
                                    <a:pt x="86" y="12"/>
                                  </a:moveTo>
                                  <a:lnTo>
                                    <a:pt x="68" y="12"/>
                                  </a:lnTo>
                                  <a:lnTo>
                                    <a:pt x="73" y="17"/>
                                  </a:lnTo>
                                  <a:lnTo>
                                    <a:pt x="73" y="54"/>
                                  </a:lnTo>
                                  <a:lnTo>
                                    <a:pt x="86" y="54"/>
                                  </a:lnTo>
                                  <a:lnTo>
                                    <a:pt x="86"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487"/>
                          <wps:cNvSpPr>
                            <a:spLocks/>
                          </wps:cNvSpPr>
                          <wps:spPr bwMode="auto">
                            <a:xfrm>
                              <a:off x="11148" y="16223"/>
                              <a:ext cx="86" cy="54"/>
                            </a:xfrm>
                            <a:custGeom>
                              <a:avLst/>
                              <a:gdLst>
                                <a:gd name="T0" fmla="+- 0 11225 11148"/>
                                <a:gd name="T1" fmla="*/ T0 w 86"/>
                                <a:gd name="T2" fmla="+- 0 16223 16223"/>
                                <a:gd name="T3" fmla="*/ 16223 h 54"/>
                                <a:gd name="T4" fmla="+- 0 11206 11148"/>
                                <a:gd name="T5" fmla="*/ T4 w 86"/>
                                <a:gd name="T6" fmla="+- 0 16223 16223"/>
                                <a:gd name="T7" fmla="*/ 16223 h 54"/>
                                <a:gd name="T8" fmla="+- 0 11199 11148"/>
                                <a:gd name="T9" fmla="*/ T8 w 86"/>
                                <a:gd name="T10" fmla="+- 0 16226 16223"/>
                                <a:gd name="T11" fmla="*/ 16226 h 54"/>
                                <a:gd name="T12" fmla="+- 0 11195 11148"/>
                                <a:gd name="T13" fmla="*/ T12 w 86"/>
                                <a:gd name="T14" fmla="+- 0 16231 16223"/>
                                <a:gd name="T15" fmla="*/ 16231 h 54"/>
                                <a:gd name="T16" fmla="+- 0 11234 11148"/>
                                <a:gd name="T17" fmla="*/ T16 w 86"/>
                                <a:gd name="T18" fmla="+- 0 16231 16223"/>
                                <a:gd name="T19" fmla="*/ 16231 h 54"/>
                                <a:gd name="T20" fmla="+- 0 11234 11148"/>
                                <a:gd name="T21" fmla="*/ T20 w 86"/>
                                <a:gd name="T22" fmla="+- 0 16231 16223"/>
                                <a:gd name="T23" fmla="*/ 16231 h 54"/>
                                <a:gd name="T24" fmla="+- 0 11225 11148"/>
                                <a:gd name="T25" fmla="*/ T24 w 86"/>
                                <a:gd name="T26" fmla="+- 0 16223 16223"/>
                                <a:gd name="T27" fmla="*/ 16223 h 54"/>
                              </a:gdLst>
                              <a:ahLst/>
                              <a:cxnLst>
                                <a:cxn ang="0">
                                  <a:pos x="T1" y="T3"/>
                                </a:cxn>
                                <a:cxn ang="0">
                                  <a:pos x="T5" y="T7"/>
                                </a:cxn>
                                <a:cxn ang="0">
                                  <a:pos x="T9" y="T11"/>
                                </a:cxn>
                                <a:cxn ang="0">
                                  <a:pos x="T13" y="T15"/>
                                </a:cxn>
                                <a:cxn ang="0">
                                  <a:pos x="T17" y="T19"/>
                                </a:cxn>
                                <a:cxn ang="0">
                                  <a:pos x="T21" y="T23"/>
                                </a:cxn>
                                <a:cxn ang="0">
                                  <a:pos x="T25" y="T27"/>
                                </a:cxn>
                              </a:cxnLst>
                              <a:rect l="0" t="0" r="r" b="b"/>
                              <a:pathLst>
                                <a:path w="86" h="54">
                                  <a:moveTo>
                                    <a:pt x="77" y="0"/>
                                  </a:moveTo>
                                  <a:lnTo>
                                    <a:pt x="58" y="0"/>
                                  </a:lnTo>
                                  <a:lnTo>
                                    <a:pt x="51" y="3"/>
                                  </a:lnTo>
                                  <a:lnTo>
                                    <a:pt x="47" y="8"/>
                                  </a:lnTo>
                                  <a:lnTo>
                                    <a:pt x="86" y="8"/>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488"/>
                          <wps:cNvSpPr>
                            <a:spLocks/>
                          </wps:cNvSpPr>
                          <wps:spPr bwMode="auto">
                            <a:xfrm>
                              <a:off x="11148" y="16223"/>
                              <a:ext cx="86" cy="54"/>
                            </a:xfrm>
                            <a:custGeom>
                              <a:avLst/>
                              <a:gdLst>
                                <a:gd name="T0" fmla="+- 0 11185 11148"/>
                                <a:gd name="T1" fmla="*/ T0 w 86"/>
                                <a:gd name="T2" fmla="+- 0 16223 16223"/>
                                <a:gd name="T3" fmla="*/ 16223 h 54"/>
                                <a:gd name="T4" fmla="+- 0 11171 11148"/>
                                <a:gd name="T5" fmla="*/ T4 w 86"/>
                                <a:gd name="T6" fmla="+- 0 16223 16223"/>
                                <a:gd name="T7" fmla="*/ 16223 h 54"/>
                                <a:gd name="T8" fmla="+- 0 11166 11148"/>
                                <a:gd name="T9" fmla="*/ T8 w 86"/>
                                <a:gd name="T10" fmla="+- 0 16225 16223"/>
                                <a:gd name="T11" fmla="*/ 16225 h 54"/>
                                <a:gd name="T12" fmla="+- 0 11162 11148"/>
                                <a:gd name="T13" fmla="*/ T12 w 86"/>
                                <a:gd name="T14" fmla="+- 0 16229 16223"/>
                                <a:gd name="T15" fmla="*/ 16229 h 54"/>
                                <a:gd name="T16" fmla="+- 0 11193 11148"/>
                                <a:gd name="T17" fmla="*/ T16 w 86"/>
                                <a:gd name="T18" fmla="+- 0 16229 16223"/>
                                <a:gd name="T19" fmla="*/ 16229 h 54"/>
                                <a:gd name="T20" fmla="+- 0 11191 11148"/>
                                <a:gd name="T21" fmla="*/ T20 w 86"/>
                                <a:gd name="T22" fmla="+- 0 16226 16223"/>
                                <a:gd name="T23" fmla="*/ 16226 h 54"/>
                                <a:gd name="T24" fmla="+- 0 11185 11148"/>
                                <a:gd name="T25" fmla="*/ T24 w 86"/>
                                <a:gd name="T26" fmla="+- 0 16223 16223"/>
                                <a:gd name="T27" fmla="*/ 16223 h 54"/>
                              </a:gdLst>
                              <a:ahLst/>
                              <a:cxnLst>
                                <a:cxn ang="0">
                                  <a:pos x="T1" y="T3"/>
                                </a:cxn>
                                <a:cxn ang="0">
                                  <a:pos x="T5" y="T7"/>
                                </a:cxn>
                                <a:cxn ang="0">
                                  <a:pos x="T9" y="T11"/>
                                </a:cxn>
                                <a:cxn ang="0">
                                  <a:pos x="T13" y="T15"/>
                                </a:cxn>
                                <a:cxn ang="0">
                                  <a:pos x="T17" y="T19"/>
                                </a:cxn>
                                <a:cxn ang="0">
                                  <a:pos x="T21" y="T23"/>
                                </a:cxn>
                                <a:cxn ang="0">
                                  <a:pos x="T25" y="T27"/>
                                </a:cxn>
                              </a:cxnLst>
                              <a:rect l="0" t="0" r="r" b="b"/>
                              <a:pathLst>
                                <a:path w="86" h="54">
                                  <a:moveTo>
                                    <a:pt x="37" y="0"/>
                                  </a:moveTo>
                                  <a:lnTo>
                                    <a:pt x="23" y="0"/>
                                  </a:lnTo>
                                  <a:lnTo>
                                    <a:pt x="18" y="2"/>
                                  </a:lnTo>
                                  <a:lnTo>
                                    <a:pt x="14" y="6"/>
                                  </a:lnTo>
                                  <a:lnTo>
                                    <a:pt x="45" y="6"/>
                                  </a:lnTo>
                                  <a:lnTo>
                                    <a:pt x="43" y="3"/>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7" name="Group 489"/>
                        <wpg:cNvGrpSpPr>
                          <a:grpSpLocks/>
                        </wpg:cNvGrpSpPr>
                        <wpg:grpSpPr bwMode="auto">
                          <a:xfrm>
                            <a:off x="11241" y="16223"/>
                            <a:ext cx="53" cy="55"/>
                            <a:chOff x="11241" y="16223"/>
                            <a:chExt cx="53" cy="55"/>
                          </a:xfrm>
                        </wpg:grpSpPr>
                        <wps:wsp>
                          <wps:cNvPr id="1128" name="Freeform 490"/>
                          <wps:cNvSpPr>
                            <a:spLocks/>
                          </wps:cNvSpPr>
                          <wps:spPr bwMode="auto">
                            <a:xfrm>
                              <a:off x="11241" y="16223"/>
                              <a:ext cx="53" cy="55"/>
                            </a:xfrm>
                            <a:custGeom>
                              <a:avLst/>
                              <a:gdLst>
                                <a:gd name="T0" fmla="+- 0 11282 11241"/>
                                <a:gd name="T1" fmla="*/ T0 w 53"/>
                                <a:gd name="T2" fmla="+- 0 16223 16223"/>
                                <a:gd name="T3" fmla="*/ 16223 h 55"/>
                                <a:gd name="T4" fmla="+- 0 11253 11241"/>
                                <a:gd name="T5" fmla="*/ T4 w 53"/>
                                <a:gd name="T6" fmla="+- 0 16223 16223"/>
                                <a:gd name="T7" fmla="*/ 16223 h 55"/>
                                <a:gd name="T8" fmla="+- 0 11241 11241"/>
                                <a:gd name="T9" fmla="*/ T8 w 53"/>
                                <a:gd name="T10" fmla="+- 0 16234 16223"/>
                                <a:gd name="T11" fmla="*/ 16234 h 55"/>
                                <a:gd name="T12" fmla="+- 0 11241 11241"/>
                                <a:gd name="T13" fmla="*/ T12 w 53"/>
                                <a:gd name="T14" fmla="+- 0 16267 16223"/>
                                <a:gd name="T15" fmla="*/ 16267 h 55"/>
                                <a:gd name="T16" fmla="+- 0 11253 11241"/>
                                <a:gd name="T17" fmla="*/ T16 w 53"/>
                                <a:gd name="T18" fmla="+- 0 16278 16223"/>
                                <a:gd name="T19" fmla="*/ 16278 h 55"/>
                                <a:gd name="T20" fmla="+- 0 11279 11241"/>
                                <a:gd name="T21" fmla="*/ T20 w 53"/>
                                <a:gd name="T22" fmla="+- 0 16278 16223"/>
                                <a:gd name="T23" fmla="*/ 16278 h 55"/>
                                <a:gd name="T24" fmla="+- 0 11287 11241"/>
                                <a:gd name="T25" fmla="*/ T24 w 53"/>
                                <a:gd name="T26" fmla="+- 0 16274 16223"/>
                                <a:gd name="T27" fmla="*/ 16274 h 55"/>
                                <a:gd name="T28" fmla="+- 0 11292 11241"/>
                                <a:gd name="T29" fmla="*/ T28 w 53"/>
                                <a:gd name="T30" fmla="+- 0 16267 16223"/>
                                <a:gd name="T31" fmla="*/ 16267 h 55"/>
                                <a:gd name="T32" fmla="+- 0 11292 11241"/>
                                <a:gd name="T33" fmla="*/ T32 w 53"/>
                                <a:gd name="T34" fmla="+- 0 16266 16223"/>
                                <a:gd name="T35" fmla="*/ 16266 h 55"/>
                                <a:gd name="T36" fmla="+- 0 11262 11241"/>
                                <a:gd name="T37" fmla="*/ T36 w 53"/>
                                <a:gd name="T38" fmla="+- 0 16266 16223"/>
                                <a:gd name="T39" fmla="*/ 16266 h 55"/>
                                <a:gd name="T40" fmla="+- 0 11256 11241"/>
                                <a:gd name="T41" fmla="*/ T40 w 53"/>
                                <a:gd name="T42" fmla="+- 0 16262 16223"/>
                                <a:gd name="T43" fmla="*/ 16262 h 55"/>
                                <a:gd name="T44" fmla="+- 0 11255 11241"/>
                                <a:gd name="T45" fmla="*/ T44 w 53"/>
                                <a:gd name="T46" fmla="+- 0 16254 16223"/>
                                <a:gd name="T47" fmla="*/ 16254 h 55"/>
                                <a:gd name="T48" fmla="+- 0 11295 11241"/>
                                <a:gd name="T49" fmla="*/ T48 w 53"/>
                                <a:gd name="T50" fmla="+- 0 16254 16223"/>
                                <a:gd name="T51" fmla="*/ 16254 h 55"/>
                                <a:gd name="T52" fmla="+- 0 11295 11241"/>
                                <a:gd name="T53" fmla="*/ T52 w 53"/>
                                <a:gd name="T54" fmla="+- 0 16244 16223"/>
                                <a:gd name="T55" fmla="*/ 16244 h 55"/>
                                <a:gd name="T56" fmla="+- 0 11255 11241"/>
                                <a:gd name="T57" fmla="*/ T56 w 53"/>
                                <a:gd name="T58" fmla="+- 0 16244 16223"/>
                                <a:gd name="T59" fmla="*/ 16244 h 55"/>
                                <a:gd name="T60" fmla="+- 0 11257 11241"/>
                                <a:gd name="T61" fmla="*/ T60 w 53"/>
                                <a:gd name="T62" fmla="+- 0 16238 16223"/>
                                <a:gd name="T63" fmla="*/ 16238 h 55"/>
                                <a:gd name="T64" fmla="+- 0 11263 11241"/>
                                <a:gd name="T65" fmla="*/ T64 w 53"/>
                                <a:gd name="T66" fmla="+- 0 16235 16223"/>
                                <a:gd name="T67" fmla="*/ 16235 h 55"/>
                                <a:gd name="T68" fmla="+- 0 11294 11241"/>
                                <a:gd name="T69" fmla="*/ T68 w 53"/>
                                <a:gd name="T70" fmla="+- 0 16235 16223"/>
                                <a:gd name="T71" fmla="*/ 16235 h 55"/>
                                <a:gd name="T72" fmla="+- 0 11294 11241"/>
                                <a:gd name="T73" fmla="*/ T72 w 53"/>
                                <a:gd name="T74" fmla="+- 0 16234 16223"/>
                                <a:gd name="T75" fmla="*/ 16234 h 55"/>
                                <a:gd name="T76" fmla="+- 0 11282 11241"/>
                                <a:gd name="T77" fmla="*/ T76 w 53"/>
                                <a:gd name="T78" fmla="+- 0 16223 16223"/>
                                <a:gd name="T79" fmla="*/ 1622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 h="55">
                                  <a:moveTo>
                                    <a:pt x="41" y="0"/>
                                  </a:moveTo>
                                  <a:lnTo>
                                    <a:pt x="12" y="0"/>
                                  </a:lnTo>
                                  <a:lnTo>
                                    <a:pt x="0" y="11"/>
                                  </a:lnTo>
                                  <a:lnTo>
                                    <a:pt x="0" y="44"/>
                                  </a:lnTo>
                                  <a:lnTo>
                                    <a:pt x="12" y="55"/>
                                  </a:lnTo>
                                  <a:lnTo>
                                    <a:pt x="38" y="55"/>
                                  </a:lnTo>
                                  <a:lnTo>
                                    <a:pt x="46" y="51"/>
                                  </a:lnTo>
                                  <a:lnTo>
                                    <a:pt x="51" y="44"/>
                                  </a:lnTo>
                                  <a:lnTo>
                                    <a:pt x="51" y="43"/>
                                  </a:lnTo>
                                  <a:lnTo>
                                    <a:pt x="21" y="43"/>
                                  </a:lnTo>
                                  <a:lnTo>
                                    <a:pt x="15" y="39"/>
                                  </a:lnTo>
                                  <a:lnTo>
                                    <a:pt x="14" y="31"/>
                                  </a:lnTo>
                                  <a:lnTo>
                                    <a:pt x="54" y="31"/>
                                  </a:lnTo>
                                  <a:lnTo>
                                    <a:pt x="54" y="21"/>
                                  </a:lnTo>
                                  <a:lnTo>
                                    <a:pt x="14" y="21"/>
                                  </a:lnTo>
                                  <a:lnTo>
                                    <a:pt x="16" y="15"/>
                                  </a:lnTo>
                                  <a:lnTo>
                                    <a:pt x="22" y="12"/>
                                  </a:lnTo>
                                  <a:lnTo>
                                    <a:pt x="53" y="12"/>
                                  </a:lnTo>
                                  <a:lnTo>
                                    <a:pt x="53" y="11"/>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491"/>
                          <wps:cNvSpPr>
                            <a:spLocks/>
                          </wps:cNvSpPr>
                          <wps:spPr bwMode="auto">
                            <a:xfrm>
                              <a:off x="11241" y="16223"/>
                              <a:ext cx="53" cy="55"/>
                            </a:xfrm>
                            <a:custGeom>
                              <a:avLst/>
                              <a:gdLst>
                                <a:gd name="T0" fmla="+- 0 11281 11241"/>
                                <a:gd name="T1" fmla="*/ T0 w 53"/>
                                <a:gd name="T2" fmla="+- 0 16261 16223"/>
                                <a:gd name="T3" fmla="*/ 16261 h 55"/>
                                <a:gd name="T4" fmla="+- 0 11277 11241"/>
                                <a:gd name="T5" fmla="*/ T4 w 53"/>
                                <a:gd name="T6" fmla="+- 0 16266 16223"/>
                                <a:gd name="T7" fmla="*/ 16266 h 55"/>
                                <a:gd name="T8" fmla="+- 0 11273 11241"/>
                                <a:gd name="T9" fmla="*/ T8 w 53"/>
                                <a:gd name="T10" fmla="+- 0 16266 16223"/>
                                <a:gd name="T11" fmla="*/ 16266 h 55"/>
                                <a:gd name="T12" fmla="+- 0 11292 11241"/>
                                <a:gd name="T13" fmla="*/ T12 w 53"/>
                                <a:gd name="T14" fmla="+- 0 16266 16223"/>
                                <a:gd name="T15" fmla="*/ 16266 h 55"/>
                                <a:gd name="T16" fmla="+- 0 11281 11241"/>
                                <a:gd name="T17" fmla="*/ T16 w 53"/>
                                <a:gd name="T18" fmla="+- 0 16261 16223"/>
                                <a:gd name="T19" fmla="*/ 16261 h 55"/>
                              </a:gdLst>
                              <a:ahLst/>
                              <a:cxnLst>
                                <a:cxn ang="0">
                                  <a:pos x="T1" y="T3"/>
                                </a:cxn>
                                <a:cxn ang="0">
                                  <a:pos x="T5" y="T7"/>
                                </a:cxn>
                                <a:cxn ang="0">
                                  <a:pos x="T9" y="T11"/>
                                </a:cxn>
                                <a:cxn ang="0">
                                  <a:pos x="T13" y="T15"/>
                                </a:cxn>
                                <a:cxn ang="0">
                                  <a:pos x="T17" y="T19"/>
                                </a:cxn>
                              </a:cxnLst>
                              <a:rect l="0" t="0" r="r" b="b"/>
                              <a:pathLst>
                                <a:path w="53" h="55">
                                  <a:moveTo>
                                    <a:pt x="40" y="38"/>
                                  </a:moveTo>
                                  <a:lnTo>
                                    <a:pt x="36" y="43"/>
                                  </a:lnTo>
                                  <a:lnTo>
                                    <a:pt x="32" y="43"/>
                                  </a:lnTo>
                                  <a:lnTo>
                                    <a:pt x="51" y="43"/>
                                  </a:lnTo>
                                  <a:lnTo>
                                    <a:pt x="4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492"/>
                          <wps:cNvSpPr>
                            <a:spLocks/>
                          </wps:cNvSpPr>
                          <wps:spPr bwMode="auto">
                            <a:xfrm>
                              <a:off x="11241" y="16223"/>
                              <a:ext cx="53" cy="55"/>
                            </a:xfrm>
                            <a:custGeom>
                              <a:avLst/>
                              <a:gdLst>
                                <a:gd name="T0" fmla="+- 0 11294 11241"/>
                                <a:gd name="T1" fmla="*/ T0 w 53"/>
                                <a:gd name="T2" fmla="+- 0 16235 16223"/>
                                <a:gd name="T3" fmla="*/ 16235 h 55"/>
                                <a:gd name="T4" fmla="+- 0 11274 11241"/>
                                <a:gd name="T5" fmla="*/ T4 w 53"/>
                                <a:gd name="T6" fmla="+- 0 16235 16223"/>
                                <a:gd name="T7" fmla="*/ 16235 h 55"/>
                                <a:gd name="T8" fmla="+- 0 11279 11241"/>
                                <a:gd name="T9" fmla="*/ T8 w 53"/>
                                <a:gd name="T10" fmla="+- 0 16238 16223"/>
                                <a:gd name="T11" fmla="*/ 16238 h 55"/>
                                <a:gd name="T12" fmla="+- 0 11281 11241"/>
                                <a:gd name="T13" fmla="*/ T12 w 53"/>
                                <a:gd name="T14" fmla="+- 0 16244 16223"/>
                                <a:gd name="T15" fmla="*/ 16244 h 55"/>
                                <a:gd name="T16" fmla="+- 0 11295 11241"/>
                                <a:gd name="T17" fmla="*/ T16 w 53"/>
                                <a:gd name="T18" fmla="+- 0 16244 16223"/>
                                <a:gd name="T19" fmla="*/ 16244 h 55"/>
                                <a:gd name="T20" fmla="+- 0 11294 11241"/>
                                <a:gd name="T21" fmla="*/ T20 w 53"/>
                                <a:gd name="T22" fmla="+- 0 16235 16223"/>
                                <a:gd name="T23" fmla="*/ 16235 h 55"/>
                              </a:gdLst>
                              <a:ahLst/>
                              <a:cxnLst>
                                <a:cxn ang="0">
                                  <a:pos x="T1" y="T3"/>
                                </a:cxn>
                                <a:cxn ang="0">
                                  <a:pos x="T5" y="T7"/>
                                </a:cxn>
                                <a:cxn ang="0">
                                  <a:pos x="T9" y="T11"/>
                                </a:cxn>
                                <a:cxn ang="0">
                                  <a:pos x="T13" y="T15"/>
                                </a:cxn>
                                <a:cxn ang="0">
                                  <a:pos x="T17" y="T19"/>
                                </a:cxn>
                                <a:cxn ang="0">
                                  <a:pos x="T21" y="T23"/>
                                </a:cxn>
                              </a:cxnLst>
                              <a:rect l="0" t="0" r="r" b="b"/>
                              <a:pathLst>
                                <a:path w="53" h="55">
                                  <a:moveTo>
                                    <a:pt x="53" y="12"/>
                                  </a:moveTo>
                                  <a:lnTo>
                                    <a:pt x="33" y="12"/>
                                  </a:lnTo>
                                  <a:lnTo>
                                    <a:pt x="38" y="15"/>
                                  </a:lnTo>
                                  <a:lnTo>
                                    <a:pt x="40" y="21"/>
                                  </a:lnTo>
                                  <a:lnTo>
                                    <a:pt x="54" y="21"/>
                                  </a:lnTo>
                                  <a:lnTo>
                                    <a:pt x="53"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1" name="Group 493"/>
                        <wpg:cNvGrpSpPr>
                          <a:grpSpLocks/>
                        </wpg:cNvGrpSpPr>
                        <wpg:grpSpPr bwMode="auto">
                          <a:xfrm>
                            <a:off x="11303" y="16223"/>
                            <a:ext cx="51" cy="54"/>
                            <a:chOff x="11303" y="16223"/>
                            <a:chExt cx="51" cy="54"/>
                          </a:xfrm>
                        </wpg:grpSpPr>
                        <wps:wsp>
                          <wps:cNvPr id="1132" name="Freeform 494"/>
                          <wps:cNvSpPr>
                            <a:spLocks/>
                          </wps:cNvSpPr>
                          <wps:spPr bwMode="auto">
                            <a:xfrm>
                              <a:off x="11303" y="16223"/>
                              <a:ext cx="51" cy="54"/>
                            </a:xfrm>
                            <a:custGeom>
                              <a:avLst/>
                              <a:gdLst>
                                <a:gd name="T0" fmla="+- 0 11317 11303"/>
                                <a:gd name="T1" fmla="*/ T0 w 51"/>
                                <a:gd name="T2" fmla="+- 0 16224 16223"/>
                                <a:gd name="T3" fmla="*/ 16224 h 54"/>
                                <a:gd name="T4" fmla="+- 0 11303 11303"/>
                                <a:gd name="T5" fmla="*/ T4 w 51"/>
                                <a:gd name="T6" fmla="+- 0 16224 16223"/>
                                <a:gd name="T7" fmla="*/ 16224 h 54"/>
                                <a:gd name="T8" fmla="+- 0 11303 11303"/>
                                <a:gd name="T9" fmla="*/ T8 w 51"/>
                                <a:gd name="T10" fmla="+- 0 16277 16223"/>
                                <a:gd name="T11" fmla="*/ 16277 h 54"/>
                                <a:gd name="T12" fmla="+- 0 11317 11303"/>
                                <a:gd name="T13" fmla="*/ T12 w 51"/>
                                <a:gd name="T14" fmla="+- 0 16277 16223"/>
                                <a:gd name="T15" fmla="*/ 16277 h 54"/>
                                <a:gd name="T16" fmla="+- 0 11317 11303"/>
                                <a:gd name="T17" fmla="*/ T16 w 51"/>
                                <a:gd name="T18" fmla="+- 0 16241 16223"/>
                                <a:gd name="T19" fmla="*/ 16241 h 54"/>
                                <a:gd name="T20" fmla="+- 0 11322 11303"/>
                                <a:gd name="T21" fmla="*/ T20 w 51"/>
                                <a:gd name="T22" fmla="+- 0 16235 16223"/>
                                <a:gd name="T23" fmla="*/ 16235 h 54"/>
                                <a:gd name="T24" fmla="+- 0 11354 11303"/>
                                <a:gd name="T25" fmla="*/ T24 w 51"/>
                                <a:gd name="T26" fmla="+- 0 16235 16223"/>
                                <a:gd name="T27" fmla="*/ 16235 h 54"/>
                                <a:gd name="T28" fmla="+- 0 11354 11303"/>
                                <a:gd name="T29" fmla="*/ T28 w 51"/>
                                <a:gd name="T30" fmla="+- 0 16232 16223"/>
                                <a:gd name="T31" fmla="*/ 16232 h 54"/>
                                <a:gd name="T32" fmla="+- 0 11352 11303"/>
                                <a:gd name="T33" fmla="*/ T32 w 51"/>
                                <a:gd name="T34" fmla="+- 0 16229 16223"/>
                                <a:gd name="T35" fmla="*/ 16229 h 54"/>
                                <a:gd name="T36" fmla="+- 0 11317 11303"/>
                                <a:gd name="T37" fmla="*/ T36 w 51"/>
                                <a:gd name="T38" fmla="+- 0 16229 16223"/>
                                <a:gd name="T39" fmla="*/ 16229 h 54"/>
                                <a:gd name="T40" fmla="+- 0 11317 11303"/>
                                <a:gd name="T41" fmla="*/ T40 w 51"/>
                                <a:gd name="T42" fmla="+- 0 16224 16223"/>
                                <a:gd name="T43" fmla="*/ 162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 h="54">
                                  <a:moveTo>
                                    <a:pt x="14" y="1"/>
                                  </a:moveTo>
                                  <a:lnTo>
                                    <a:pt x="0" y="1"/>
                                  </a:lnTo>
                                  <a:lnTo>
                                    <a:pt x="0" y="54"/>
                                  </a:lnTo>
                                  <a:lnTo>
                                    <a:pt x="14" y="54"/>
                                  </a:lnTo>
                                  <a:lnTo>
                                    <a:pt x="14" y="18"/>
                                  </a:lnTo>
                                  <a:lnTo>
                                    <a:pt x="19" y="12"/>
                                  </a:lnTo>
                                  <a:lnTo>
                                    <a:pt x="51" y="12"/>
                                  </a:lnTo>
                                  <a:lnTo>
                                    <a:pt x="51" y="9"/>
                                  </a:lnTo>
                                  <a:lnTo>
                                    <a:pt x="49" y="6"/>
                                  </a:lnTo>
                                  <a:lnTo>
                                    <a:pt x="14" y="6"/>
                                  </a:lnTo>
                                  <a:lnTo>
                                    <a:pt x="1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495"/>
                          <wps:cNvSpPr>
                            <a:spLocks/>
                          </wps:cNvSpPr>
                          <wps:spPr bwMode="auto">
                            <a:xfrm>
                              <a:off x="11303" y="16223"/>
                              <a:ext cx="51" cy="54"/>
                            </a:xfrm>
                            <a:custGeom>
                              <a:avLst/>
                              <a:gdLst>
                                <a:gd name="T0" fmla="+- 0 11354 11303"/>
                                <a:gd name="T1" fmla="*/ T0 w 51"/>
                                <a:gd name="T2" fmla="+- 0 16235 16223"/>
                                <a:gd name="T3" fmla="*/ 16235 h 54"/>
                                <a:gd name="T4" fmla="+- 0 11336 11303"/>
                                <a:gd name="T5" fmla="*/ T4 w 51"/>
                                <a:gd name="T6" fmla="+- 0 16235 16223"/>
                                <a:gd name="T7" fmla="*/ 16235 h 54"/>
                                <a:gd name="T8" fmla="+- 0 11341 11303"/>
                                <a:gd name="T9" fmla="*/ T8 w 51"/>
                                <a:gd name="T10" fmla="+- 0 16240 16223"/>
                                <a:gd name="T11" fmla="*/ 16240 h 54"/>
                                <a:gd name="T12" fmla="+- 0 11341 11303"/>
                                <a:gd name="T13" fmla="*/ T12 w 51"/>
                                <a:gd name="T14" fmla="+- 0 16277 16223"/>
                                <a:gd name="T15" fmla="*/ 16277 h 54"/>
                                <a:gd name="T16" fmla="+- 0 11354 11303"/>
                                <a:gd name="T17" fmla="*/ T16 w 51"/>
                                <a:gd name="T18" fmla="+- 0 16277 16223"/>
                                <a:gd name="T19" fmla="*/ 16277 h 54"/>
                                <a:gd name="T20" fmla="+- 0 11354 11303"/>
                                <a:gd name="T21" fmla="*/ T20 w 51"/>
                                <a:gd name="T22" fmla="+- 0 16235 16223"/>
                                <a:gd name="T23" fmla="*/ 16235 h 54"/>
                              </a:gdLst>
                              <a:ahLst/>
                              <a:cxnLst>
                                <a:cxn ang="0">
                                  <a:pos x="T1" y="T3"/>
                                </a:cxn>
                                <a:cxn ang="0">
                                  <a:pos x="T5" y="T7"/>
                                </a:cxn>
                                <a:cxn ang="0">
                                  <a:pos x="T9" y="T11"/>
                                </a:cxn>
                                <a:cxn ang="0">
                                  <a:pos x="T13" y="T15"/>
                                </a:cxn>
                                <a:cxn ang="0">
                                  <a:pos x="T17" y="T19"/>
                                </a:cxn>
                                <a:cxn ang="0">
                                  <a:pos x="T21" y="T23"/>
                                </a:cxn>
                              </a:cxnLst>
                              <a:rect l="0" t="0" r="r" b="b"/>
                              <a:pathLst>
                                <a:path w="51" h="54">
                                  <a:moveTo>
                                    <a:pt x="51" y="12"/>
                                  </a:moveTo>
                                  <a:lnTo>
                                    <a:pt x="33" y="12"/>
                                  </a:lnTo>
                                  <a:lnTo>
                                    <a:pt x="38" y="17"/>
                                  </a:lnTo>
                                  <a:lnTo>
                                    <a:pt x="38" y="54"/>
                                  </a:lnTo>
                                  <a:lnTo>
                                    <a:pt x="51" y="54"/>
                                  </a:lnTo>
                                  <a:lnTo>
                                    <a:pt x="51"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496"/>
                          <wps:cNvSpPr>
                            <a:spLocks/>
                          </wps:cNvSpPr>
                          <wps:spPr bwMode="auto">
                            <a:xfrm>
                              <a:off x="11303" y="16223"/>
                              <a:ext cx="51" cy="54"/>
                            </a:xfrm>
                            <a:custGeom>
                              <a:avLst/>
                              <a:gdLst>
                                <a:gd name="T0" fmla="+- 0 11346 11303"/>
                                <a:gd name="T1" fmla="*/ T0 w 51"/>
                                <a:gd name="T2" fmla="+- 0 16223 16223"/>
                                <a:gd name="T3" fmla="*/ 16223 h 54"/>
                                <a:gd name="T4" fmla="+- 0 11327 11303"/>
                                <a:gd name="T5" fmla="*/ T4 w 51"/>
                                <a:gd name="T6" fmla="+- 0 16223 16223"/>
                                <a:gd name="T7" fmla="*/ 16223 h 54"/>
                                <a:gd name="T8" fmla="+- 0 11321 11303"/>
                                <a:gd name="T9" fmla="*/ T8 w 51"/>
                                <a:gd name="T10" fmla="+- 0 16225 16223"/>
                                <a:gd name="T11" fmla="*/ 16225 h 54"/>
                                <a:gd name="T12" fmla="+- 0 11317 11303"/>
                                <a:gd name="T13" fmla="*/ T12 w 51"/>
                                <a:gd name="T14" fmla="+- 0 16229 16223"/>
                                <a:gd name="T15" fmla="*/ 16229 h 54"/>
                                <a:gd name="T16" fmla="+- 0 11352 11303"/>
                                <a:gd name="T17" fmla="*/ T16 w 51"/>
                                <a:gd name="T18" fmla="+- 0 16229 16223"/>
                                <a:gd name="T19" fmla="*/ 16229 h 54"/>
                                <a:gd name="T20" fmla="+- 0 11346 11303"/>
                                <a:gd name="T21" fmla="*/ T20 w 51"/>
                                <a:gd name="T22" fmla="+- 0 16223 16223"/>
                                <a:gd name="T23" fmla="*/ 16223 h 54"/>
                              </a:gdLst>
                              <a:ahLst/>
                              <a:cxnLst>
                                <a:cxn ang="0">
                                  <a:pos x="T1" y="T3"/>
                                </a:cxn>
                                <a:cxn ang="0">
                                  <a:pos x="T5" y="T7"/>
                                </a:cxn>
                                <a:cxn ang="0">
                                  <a:pos x="T9" y="T11"/>
                                </a:cxn>
                                <a:cxn ang="0">
                                  <a:pos x="T13" y="T15"/>
                                </a:cxn>
                                <a:cxn ang="0">
                                  <a:pos x="T17" y="T19"/>
                                </a:cxn>
                                <a:cxn ang="0">
                                  <a:pos x="T21" y="T23"/>
                                </a:cxn>
                              </a:cxnLst>
                              <a:rect l="0" t="0" r="r" b="b"/>
                              <a:pathLst>
                                <a:path w="51" h="54">
                                  <a:moveTo>
                                    <a:pt x="43" y="0"/>
                                  </a:moveTo>
                                  <a:lnTo>
                                    <a:pt x="24" y="0"/>
                                  </a:lnTo>
                                  <a:lnTo>
                                    <a:pt x="18" y="2"/>
                                  </a:lnTo>
                                  <a:lnTo>
                                    <a:pt x="14" y="6"/>
                                  </a:lnTo>
                                  <a:lnTo>
                                    <a:pt x="49" y="6"/>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497"/>
                        <wpg:cNvGrpSpPr>
                          <a:grpSpLocks/>
                        </wpg:cNvGrpSpPr>
                        <wpg:grpSpPr bwMode="auto">
                          <a:xfrm>
                            <a:off x="11358" y="16209"/>
                            <a:ext cx="45" cy="70"/>
                            <a:chOff x="11358" y="16209"/>
                            <a:chExt cx="45" cy="70"/>
                          </a:xfrm>
                        </wpg:grpSpPr>
                        <wps:wsp>
                          <wps:cNvPr id="1136" name="Freeform 498"/>
                          <wps:cNvSpPr>
                            <a:spLocks/>
                          </wps:cNvSpPr>
                          <wps:spPr bwMode="auto">
                            <a:xfrm>
                              <a:off x="11358" y="16209"/>
                              <a:ext cx="45" cy="70"/>
                            </a:xfrm>
                            <a:custGeom>
                              <a:avLst/>
                              <a:gdLst>
                                <a:gd name="T0" fmla="+- 0 11383 11358"/>
                                <a:gd name="T1" fmla="*/ T0 w 45"/>
                                <a:gd name="T2" fmla="+- 0 16236 16209"/>
                                <a:gd name="T3" fmla="*/ 16236 h 70"/>
                                <a:gd name="T4" fmla="+- 0 11369 11358"/>
                                <a:gd name="T5" fmla="*/ T4 w 45"/>
                                <a:gd name="T6" fmla="+- 0 16236 16209"/>
                                <a:gd name="T7" fmla="*/ 16236 h 70"/>
                                <a:gd name="T8" fmla="+- 0 11369 11358"/>
                                <a:gd name="T9" fmla="*/ T8 w 45"/>
                                <a:gd name="T10" fmla="+- 0 16272 16209"/>
                                <a:gd name="T11" fmla="*/ 16272 h 70"/>
                                <a:gd name="T12" fmla="+- 0 11378 11358"/>
                                <a:gd name="T13" fmla="*/ T12 w 45"/>
                                <a:gd name="T14" fmla="+- 0 16278 16209"/>
                                <a:gd name="T15" fmla="*/ 16278 h 70"/>
                                <a:gd name="T16" fmla="+- 0 11394 11358"/>
                                <a:gd name="T17" fmla="*/ T16 w 45"/>
                                <a:gd name="T18" fmla="+- 0 16278 16209"/>
                                <a:gd name="T19" fmla="*/ 16278 h 70"/>
                                <a:gd name="T20" fmla="+- 0 11398 11358"/>
                                <a:gd name="T21" fmla="*/ T20 w 45"/>
                                <a:gd name="T22" fmla="+- 0 16277 16209"/>
                                <a:gd name="T23" fmla="*/ 16277 h 70"/>
                                <a:gd name="T24" fmla="+- 0 11404 11358"/>
                                <a:gd name="T25" fmla="*/ T24 w 45"/>
                                <a:gd name="T26" fmla="+- 0 16274 16209"/>
                                <a:gd name="T27" fmla="*/ 16274 h 70"/>
                                <a:gd name="T28" fmla="+- 0 11400 11358"/>
                                <a:gd name="T29" fmla="*/ T28 w 45"/>
                                <a:gd name="T30" fmla="+- 0 16265 16209"/>
                                <a:gd name="T31" fmla="*/ 16265 h 70"/>
                                <a:gd name="T32" fmla="+- 0 11386 11358"/>
                                <a:gd name="T33" fmla="*/ T32 w 45"/>
                                <a:gd name="T34" fmla="+- 0 16265 16209"/>
                                <a:gd name="T35" fmla="*/ 16265 h 70"/>
                                <a:gd name="T36" fmla="+- 0 11383 11358"/>
                                <a:gd name="T37" fmla="*/ T36 w 45"/>
                                <a:gd name="T38" fmla="+- 0 16263 16209"/>
                                <a:gd name="T39" fmla="*/ 16263 h 70"/>
                                <a:gd name="T40" fmla="+- 0 11383 11358"/>
                                <a:gd name="T41" fmla="*/ T40 w 45"/>
                                <a:gd name="T42" fmla="+- 0 16236 16209"/>
                                <a:gd name="T43" fmla="*/ 1623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 h="70">
                                  <a:moveTo>
                                    <a:pt x="25" y="27"/>
                                  </a:moveTo>
                                  <a:lnTo>
                                    <a:pt x="11" y="27"/>
                                  </a:lnTo>
                                  <a:lnTo>
                                    <a:pt x="11" y="63"/>
                                  </a:lnTo>
                                  <a:lnTo>
                                    <a:pt x="20" y="69"/>
                                  </a:lnTo>
                                  <a:lnTo>
                                    <a:pt x="36" y="69"/>
                                  </a:lnTo>
                                  <a:lnTo>
                                    <a:pt x="40" y="68"/>
                                  </a:lnTo>
                                  <a:lnTo>
                                    <a:pt x="46" y="65"/>
                                  </a:lnTo>
                                  <a:lnTo>
                                    <a:pt x="42" y="56"/>
                                  </a:lnTo>
                                  <a:lnTo>
                                    <a:pt x="28" y="56"/>
                                  </a:lnTo>
                                  <a:lnTo>
                                    <a:pt x="25" y="54"/>
                                  </a:lnTo>
                                  <a:lnTo>
                                    <a:pt x="25"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499"/>
                          <wps:cNvSpPr>
                            <a:spLocks/>
                          </wps:cNvSpPr>
                          <wps:spPr bwMode="auto">
                            <a:xfrm>
                              <a:off x="11358" y="16209"/>
                              <a:ext cx="45" cy="70"/>
                            </a:xfrm>
                            <a:custGeom>
                              <a:avLst/>
                              <a:gdLst>
                                <a:gd name="T0" fmla="+- 0 11400 11358"/>
                                <a:gd name="T1" fmla="*/ T0 w 45"/>
                                <a:gd name="T2" fmla="+- 0 16263 16209"/>
                                <a:gd name="T3" fmla="*/ 16263 h 70"/>
                                <a:gd name="T4" fmla="+- 0 11397 11358"/>
                                <a:gd name="T5" fmla="*/ T4 w 45"/>
                                <a:gd name="T6" fmla="+- 0 16264 16209"/>
                                <a:gd name="T7" fmla="*/ 16264 h 70"/>
                                <a:gd name="T8" fmla="+- 0 11393 11358"/>
                                <a:gd name="T9" fmla="*/ T8 w 45"/>
                                <a:gd name="T10" fmla="+- 0 16265 16209"/>
                                <a:gd name="T11" fmla="*/ 16265 h 70"/>
                                <a:gd name="T12" fmla="+- 0 11400 11358"/>
                                <a:gd name="T13" fmla="*/ T12 w 45"/>
                                <a:gd name="T14" fmla="+- 0 16265 16209"/>
                                <a:gd name="T15" fmla="*/ 16265 h 70"/>
                                <a:gd name="T16" fmla="+- 0 11400 11358"/>
                                <a:gd name="T17" fmla="*/ T16 w 45"/>
                                <a:gd name="T18" fmla="+- 0 16263 16209"/>
                                <a:gd name="T19" fmla="*/ 16263 h 70"/>
                              </a:gdLst>
                              <a:ahLst/>
                              <a:cxnLst>
                                <a:cxn ang="0">
                                  <a:pos x="T1" y="T3"/>
                                </a:cxn>
                                <a:cxn ang="0">
                                  <a:pos x="T5" y="T7"/>
                                </a:cxn>
                                <a:cxn ang="0">
                                  <a:pos x="T9" y="T11"/>
                                </a:cxn>
                                <a:cxn ang="0">
                                  <a:pos x="T13" y="T15"/>
                                </a:cxn>
                                <a:cxn ang="0">
                                  <a:pos x="T17" y="T19"/>
                                </a:cxn>
                              </a:cxnLst>
                              <a:rect l="0" t="0" r="r" b="b"/>
                              <a:pathLst>
                                <a:path w="45" h="70">
                                  <a:moveTo>
                                    <a:pt x="42" y="54"/>
                                  </a:moveTo>
                                  <a:lnTo>
                                    <a:pt x="39" y="55"/>
                                  </a:lnTo>
                                  <a:lnTo>
                                    <a:pt x="35" y="56"/>
                                  </a:lnTo>
                                  <a:lnTo>
                                    <a:pt x="42" y="56"/>
                                  </a:lnTo>
                                  <a:lnTo>
                                    <a:pt x="42"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500"/>
                          <wps:cNvSpPr>
                            <a:spLocks/>
                          </wps:cNvSpPr>
                          <wps:spPr bwMode="auto">
                            <a:xfrm>
                              <a:off x="11358" y="16209"/>
                              <a:ext cx="45" cy="70"/>
                            </a:xfrm>
                            <a:custGeom>
                              <a:avLst/>
                              <a:gdLst>
                                <a:gd name="T0" fmla="+- 0 11400 11358"/>
                                <a:gd name="T1" fmla="*/ T0 w 45"/>
                                <a:gd name="T2" fmla="+- 0 16224 16209"/>
                                <a:gd name="T3" fmla="*/ 16224 h 70"/>
                                <a:gd name="T4" fmla="+- 0 11358 11358"/>
                                <a:gd name="T5" fmla="*/ T4 w 45"/>
                                <a:gd name="T6" fmla="+- 0 16224 16209"/>
                                <a:gd name="T7" fmla="*/ 16224 h 70"/>
                                <a:gd name="T8" fmla="+- 0 11358 11358"/>
                                <a:gd name="T9" fmla="*/ T8 w 45"/>
                                <a:gd name="T10" fmla="+- 0 16236 16209"/>
                                <a:gd name="T11" fmla="*/ 16236 h 70"/>
                                <a:gd name="T12" fmla="+- 0 11400 11358"/>
                                <a:gd name="T13" fmla="*/ T12 w 45"/>
                                <a:gd name="T14" fmla="+- 0 16236 16209"/>
                                <a:gd name="T15" fmla="*/ 16236 h 70"/>
                                <a:gd name="T16" fmla="+- 0 11400 11358"/>
                                <a:gd name="T17" fmla="*/ T16 w 45"/>
                                <a:gd name="T18" fmla="+- 0 16224 16209"/>
                                <a:gd name="T19" fmla="*/ 16224 h 70"/>
                              </a:gdLst>
                              <a:ahLst/>
                              <a:cxnLst>
                                <a:cxn ang="0">
                                  <a:pos x="T1" y="T3"/>
                                </a:cxn>
                                <a:cxn ang="0">
                                  <a:pos x="T5" y="T7"/>
                                </a:cxn>
                                <a:cxn ang="0">
                                  <a:pos x="T9" y="T11"/>
                                </a:cxn>
                                <a:cxn ang="0">
                                  <a:pos x="T13" y="T15"/>
                                </a:cxn>
                                <a:cxn ang="0">
                                  <a:pos x="T17" y="T19"/>
                                </a:cxn>
                              </a:cxnLst>
                              <a:rect l="0" t="0" r="r" b="b"/>
                              <a:pathLst>
                                <a:path w="45" h="70">
                                  <a:moveTo>
                                    <a:pt x="42" y="15"/>
                                  </a:moveTo>
                                  <a:lnTo>
                                    <a:pt x="0" y="15"/>
                                  </a:lnTo>
                                  <a:lnTo>
                                    <a:pt x="0" y="27"/>
                                  </a:lnTo>
                                  <a:lnTo>
                                    <a:pt x="42" y="27"/>
                                  </a:lnTo>
                                  <a:lnTo>
                                    <a:pt x="42"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501"/>
                          <wps:cNvSpPr>
                            <a:spLocks/>
                          </wps:cNvSpPr>
                          <wps:spPr bwMode="auto">
                            <a:xfrm>
                              <a:off x="11358" y="16209"/>
                              <a:ext cx="45" cy="70"/>
                            </a:xfrm>
                            <a:custGeom>
                              <a:avLst/>
                              <a:gdLst>
                                <a:gd name="T0" fmla="+- 0 11383 11358"/>
                                <a:gd name="T1" fmla="*/ T0 w 45"/>
                                <a:gd name="T2" fmla="+- 0 16209 16209"/>
                                <a:gd name="T3" fmla="*/ 16209 h 70"/>
                                <a:gd name="T4" fmla="+- 0 11369 11358"/>
                                <a:gd name="T5" fmla="*/ T4 w 45"/>
                                <a:gd name="T6" fmla="+- 0 16209 16209"/>
                                <a:gd name="T7" fmla="*/ 16209 h 70"/>
                                <a:gd name="T8" fmla="+- 0 11369 11358"/>
                                <a:gd name="T9" fmla="*/ T8 w 45"/>
                                <a:gd name="T10" fmla="+- 0 16224 16209"/>
                                <a:gd name="T11" fmla="*/ 16224 h 70"/>
                                <a:gd name="T12" fmla="+- 0 11383 11358"/>
                                <a:gd name="T13" fmla="*/ T12 w 45"/>
                                <a:gd name="T14" fmla="+- 0 16224 16209"/>
                                <a:gd name="T15" fmla="*/ 16224 h 70"/>
                                <a:gd name="T16" fmla="+- 0 11383 11358"/>
                                <a:gd name="T17" fmla="*/ T16 w 45"/>
                                <a:gd name="T18" fmla="+- 0 16209 16209"/>
                                <a:gd name="T19" fmla="*/ 16209 h 70"/>
                              </a:gdLst>
                              <a:ahLst/>
                              <a:cxnLst>
                                <a:cxn ang="0">
                                  <a:pos x="T1" y="T3"/>
                                </a:cxn>
                                <a:cxn ang="0">
                                  <a:pos x="T5" y="T7"/>
                                </a:cxn>
                                <a:cxn ang="0">
                                  <a:pos x="T9" y="T11"/>
                                </a:cxn>
                                <a:cxn ang="0">
                                  <a:pos x="T13" y="T15"/>
                                </a:cxn>
                                <a:cxn ang="0">
                                  <a:pos x="T17" y="T19"/>
                                </a:cxn>
                              </a:cxnLst>
                              <a:rect l="0" t="0" r="r" b="b"/>
                              <a:pathLst>
                                <a:path w="45" h="70">
                                  <a:moveTo>
                                    <a:pt x="25" y="0"/>
                                  </a:moveTo>
                                  <a:lnTo>
                                    <a:pt x="11" y="0"/>
                                  </a:lnTo>
                                  <a:lnTo>
                                    <a:pt x="11" y="15"/>
                                  </a:lnTo>
                                  <a:lnTo>
                                    <a:pt x="25" y="15"/>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0" o:spid="_x0000_s1026" style="position:absolute;margin-left:0;margin-top:0;width:595.3pt;height:841.9pt;z-index:-251658240;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JjTFAAAA3QAAAA8AAABkcnMvZG93bnJldi54bWxET01rwkAQvRf6H5YpeCm6UYtK6ipVEVqh&#10;h0Yv3obsNAnNzobdNYn++m6h4G0e73OW697UoiXnK8sKxqMEBHFudcWFgtNxP1yA8AFZY22ZFFzJ&#10;w3r1+LDEVNuOv6jNQiFiCPsUFZQhNKmUPi/JoB/Zhjhy39YZDBG6QmqHXQw3tZwkyUwarDg2lNjQ&#10;tqT8J7sYBabdus/583na7c6HWbPY1Pbjtldq8NS/vYII1Ie7+N/9ruP85GUMf9/EE+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8SY0xQAAAN0AAAAPAAAAAAAAAAAAAAAA&#10;AJ8CAABkcnMvZG93bnJldi54bWxQSwUGAAAAAAQABAD3AAAAkQMAAAAA&#10;">
                  <v:imagedata r:id="rId10" o:title=""/>
                </v:shape>
                <v:group id="Group 404" o:spid="_x0000_s1028" style="position:absolute;left:1272;top:560;width:444;height:458" coordorigin="1272,560" coordsize="44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405" o:spid="_x0000_s1029" style="position:absolute;left:1272;top:560;width:444;height:458;visibility:visible;mso-wrap-style:square;v-text-anchor:top" coordsize="44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K8QA&#10;AADdAAAADwAAAGRycy9kb3ducmV2LnhtbERPS2sCMRC+F/ofwhS81WytVF03SlHUHrz4OHgcNrOP&#10;upksSdTVX98UCr3Nx/ecbN6ZRlzJ+dqygrd+AoI4t7rmUsHxsHodg/ABWWNjmRTcycN89vyUYart&#10;jXd03YdSxBD2KSqoQmhTKX1ekUHfty1x5ArrDIYIXSm1w1sMN40cJMmHNFhzbKiwpUVF+Xl/MQrG&#10;w/OEBqPT+nvht+axLpbObpZK9V66zymIQF34F/+5v3Scnwzf4febeIK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4MivEAAAA3QAAAA8AAAAAAAAAAAAAAAAAmAIAAGRycy9k&#10;b3ducmV2LnhtbFBLBQYAAAAABAAEAPUAAACJAwAAAAA=&#10;" path="m223,l157,12,98,41,51,86,18,142,1,207,,230r1,19l16,312r32,55l95,411r59,31l223,457r25,1l270,455r61,-19l383,401r41,-47l437,331r-214,l201,327,148,290,127,227r2,-17l160,157r61,-28l248,128r190,l434,120,398,71,350,33,291,8,247,,223,xe" stroked="f">
                    <v:path arrowok="t" o:connecttype="custom" o:connectlocs="223,560;157,572;98,601;51,646;18,702;1,767;0,790;1,809;16,872;48,927;95,971;154,1002;223,1017;248,1018;270,1015;331,996;383,961;424,914;437,891;223,891;201,887;148,850;127,787;129,770;160,717;221,689;248,688;438,688;434,680;398,631;350,593;291,568;247,560;223,560" o:connectangles="0,0,0,0,0,0,0,0,0,0,0,0,0,0,0,0,0,0,0,0,0,0,0,0,0,0,0,0,0,0,0,0,0,0"/>
                  </v:shape>
                  <v:shape id="Freeform 406" o:spid="_x0000_s1030" style="position:absolute;left:1272;top:560;width:444;height:458;visibility:visible;mso-wrap-style:square;v-text-anchor:top" coordsize="44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qX8QA&#10;AADdAAAADwAAAGRycy9kb3ducmV2LnhtbERPO2/CMBDekfofrKvEBk5RBDTFoArEY2Bp2qHjKT6S&#10;lPgc2S4Efj1GQmK7T9/zZovONOJEzteWFbwNExDEhdU1lwp+vteDKQgfkDU2lknBhTws5i+9GWba&#10;nvmLTnkoRQxhn6GCKoQ2k9IXFRn0Q9sSR+5gncEQoSuldniO4aaRoyQZS4M1x4YKW1pWVBzzf6Ng&#10;mh7faTT53fwt/d5cN4eVs9uVUv3X7vMDRKAuPMUP907H+Umawv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ql/EAAAA3QAAAA8AAAAAAAAAAAAAAAAAmAIAAGRycy9k&#10;b3ducmV2LnhtbFBLBQYAAAAABAAEAPUAAACJAwAAAAA=&#10;" path="m326,270r-58,53l223,331r214,l444,317,326,270xe" stroked="f">
                    <v:path arrowok="t" o:connecttype="custom" o:connectlocs="326,830;268,883;223,891;437,891;444,877;326,830" o:connectangles="0,0,0,0,0,0"/>
                  </v:shape>
                  <v:shape id="Freeform 407" o:spid="_x0000_s1031" style="position:absolute;left:1272;top:560;width:444;height:458;visibility:visible;mso-wrap-style:square;v-text-anchor:top" coordsize="44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0PxMQA&#10;AADdAAAADwAAAGRycy9kb3ducmV2LnhtbERPS2sCMRC+F/wPYQRvNatYq+tGEUXtoZfaHnocNrMP&#10;3UyWJOrWX98Ihd7m43tOtupMI67kfG1ZwWiYgCDOra65VPD1uXuegfABWWNjmRT8kIfVsveUYart&#10;jT/oegyliCHsU1RQhdCmUvq8IoN+aFviyBXWGQwRulJqh7cYbho5TpKpNFhzbKiwpU1F+fl4MQpm&#10;k/Ocxq/f+9PGv5v7vtg6e9gqNeh36wWIQF34F/+533Scn0xe4PF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D8TEAAAA3QAAAA8AAAAAAAAAAAAAAAAAmAIAAGRycy9k&#10;b3ducmV2LnhtbFBLBQYAAAAABAAEAPUAAACJAwAAAAA=&#10;" path="m438,128r-190,l268,133r19,10l303,156r14,15l327,190,443,139r-5,-11xe" stroked="f">
                    <v:path arrowok="t" o:connecttype="custom" o:connectlocs="438,688;248,688;268,693;287,703;303,716;317,731;327,750;443,699;438,688" o:connectangles="0,0,0,0,0,0,0,0,0"/>
                  </v:shape>
                </v:group>
                <v:group id="Group 408" o:spid="_x0000_s1032" style="position:absolute;left:637;top:716;width:143;height:285" coordorigin="637,716" coordsize="14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409" o:spid="_x0000_s1033" style="position:absolute;left:637;top:716;width:143;height:285;visibility:visible;mso-wrap-style:square;v-text-anchor:top" coordsize="14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gS8QA&#10;AADdAAAADwAAAGRycy9kb3ducmV2LnhtbERPS2vCQBC+C/6HZQQvoptK0RJdpRRaQ082VdrjkB2T&#10;YHY2zW4e/fddQehtPr7nbPeDqURHjSstK3hYRCCIM6tLzhWcPl/nTyCcR9ZYWSYFv+RgvxuPthhr&#10;2/MHdanPRQhhF6OCwvs6ltJlBRl0C1sTB+5iG4M+wCaXusE+hJtKLqNoJQ2WHBoKrOmloOyatkaB&#10;uXRr/b1M2kOW17Pj6fzz/vWGSk0nw/MGhKfB/4vv7kSH+dHjGm7fhB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oEvEAAAA3QAAAA8AAAAAAAAAAAAAAAAAmAIAAGRycy9k&#10;b3ducmV2LnhtbFBLBQYAAAAABAAEAPUAAACJAwAAAAA=&#10;" path="m143,l,,,285r143,l143,xe" stroked="f">
                    <v:path arrowok="t" o:connecttype="custom" o:connectlocs="143,716;0,716;0,1001;143,1001;143,716" o:connectangles="0,0,0,0,0"/>
                  </v:shape>
                </v:group>
                <v:group id="Group 410" o:spid="_x0000_s1034" style="position:absolute;left:499;top:578;width:419;height:138" coordorigin="499,578" coordsize="419,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411" o:spid="_x0000_s1035" style="position:absolute;left:499;top:578;width:419;height:138;visibility:visible;mso-wrap-style:square;v-text-anchor:top" coordsize="41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qrMMA&#10;AADdAAAADwAAAGRycy9kb3ducmV2LnhtbERPTWvCQBC9C/0PyxR6043RFk1dRQXRSxFT9Txkp5tg&#10;djZktxr/fbcgeJvH+5zZorO1uFLrK8cKhoMEBHHhdMVGwfF705+A8AFZY+2YFNzJw2L+0pthpt2N&#10;D3TNgxExhH2GCsoQmkxKX5Rk0Q9cQxy5H9daDBG2RuoWbzHc1jJNkg9pseLYUGJD65KKS/5rFWxH&#10;4316XG3v586ka7NZ7r5O706pt9du+QkiUBee4od7p+P8ZDyF/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cqrMMAAADdAAAADwAAAAAAAAAAAAAAAACYAgAAZHJzL2Rv&#10;d25yZXYueG1sUEsFBgAAAAAEAAQA9QAAAIgDAAAAAA==&#10;" path="m419,l,,,138r419,l419,xe" stroked="f">
                    <v:path arrowok="t" o:connecttype="custom" o:connectlocs="419,578;0,578;0,716;419,716;419,578" o:connectangles="0,0,0,0,0"/>
                  </v:shape>
                </v:group>
                <v:group id="Group 412" o:spid="_x0000_s1036" style="position:absolute;left:781;top:433;width:555;height:569" coordorigin="781,433" coordsize="55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413" o:spid="_x0000_s1037" style="position:absolute;left:781;top:433;width:555;height:569;visibility:visible;mso-wrap-style:square;v-text-anchor:top" coordsize="55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GIMMA&#10;AADdAAAADwAAAGRycy9kb3ducmV2LnhtbERP22oCMRB9F/yHMIJvmlVQytYoRRQEKW20YB+Hzeyl&#10;bibLJq7r35tCoW9zONdZbXpbi45aXzlWMJsmIIgzZyouFHyd95MXED4gG6wdk4IHedish4MVpsbd&#10;WVN3CoWIIexTVFCG0KRS+qwki37qGuLI5a61GCJsC2lavMdwW8t5kiylxYpjQ4kNbUvKrqebVZB9&#10;5PnlR+c7fO/O7vuo9efjopUaj/q3VxCB+vAv/nMfTJyfLGbw+00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qGIMMAAADdAAAADwAAAAAAAAAAAAAAAACYAgAAZHJzL2Rv&#10;d25yZXYueG1sUEsFBgAAAAAEAAQA9QAAAIgDAAAAAA==&#10;" path="m277,l,568r556,l492,438r-304,l277,255r125,l277,xe" stroked="f">
                    <v:path arrowok="t" o:connecttype="custom" o:connectlocs="277,433;0,1001;556,1001;492,871;188,871;277,688;402,688;277,433" o:connectangles="0,0,0,0,0,0,0,0"/>
                  </v:shape>
                  <v:shape id="Freeform 414" o:spid="_x0000_s1038" style="position:absolute;left:781;top:433;width:555;height:569;visibility:visible;mso-wrap-style:square;v-text-anchor:top" coordsize="55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YV8QA&#10;AADdAAAADwAAAGRycy9kb3ducmV2LnhtbERP22rCQBB9L/Qflin0rW4qtEjMRqS0UCiiq4I+DtnJ&#10;xWZnQ3Yb4993BcG3OZzrZIvRtmKg3jeOFbxOEhDEhTMNVwr2u6+XGQgfkA22jknBhTws8seHDFPj&#10;zqxp2IZKxBD2KSqoQ+hSKX1Rk0U/cR1x5ErXWwwR9pU0PZ5juG3lNEnepcWGY0ONHX3UVPxu/6yC&#10;Yl2Wh5MuP3E17NzxR+vN5aCVen4al3MQgcZwF9/c3ybOT96mcP0mni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YGFfEAAAA3QAAAA8AAAAAAAAAAAAAAAAAmAIAAGRycy9k&#10;b3ducmV2LnhtbFBLBQYAAAAABAAEAPUAAACJAwAAAAA=&#10;" path="m402,255r-125,l367,438r125,l402,255xe" stroked="f">
                    <v:path arrowok="t" o:connecttype="custom" o:connectlocs="402,688;277,688;367,871;492,871;402,688" o:connectangles="0,0,0,0,0"/>
                  </v:shape>
                </v:group>
                <v:group id="Group 415" o:spid="_x0000_s1039" style="position:absolute;left:905;top:497;width:216;height:375" coordorigin="905,497" coordsize="21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416" o:spid="_x0000_s1040" style="position:absolute;left:905;top:497;width:216;height:375;visibility:visible;mso-wrap-style:square;v-text-anchor:top" coordsize="21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zSsMA&#10;AADdAAAADwAAAGRycy9kb3ducmV2LnhtbERPzWrCQBC+F/oOyxS8lLpbsamm2YiKhV56UPsAQ3aa&#10;hGZnw+5q4tu7BcHbfHy/U6xG24kz+dA61vA6VSCIK2darjX8HD9fFiBCRDbYOSYNFwqwKh8fCsyN&#10;G3hP50OsRQrhkKOGJsY+lzJUDVkMU9cTJ+7XeYsxQV9L43FI4baTM6UyabHl1NBgT9uGqr/DyWow&#10;6njZyXGpNrPnqh0yb/b4/q315Glcf4CINMa7+Ob+Mmm+epvD/zfpBF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9zSsMAAADdAAAADwAAAAAAAAAAAAAAAACYAgAAZHJzL2Rv&#10;d25yZXYueG1sUEsFBgAAAAAEAAQA9QAAAIgDAAAAAA==&#10;" path="m184,l,375r63,l216,64,184,xe" fillcolor="#abadb0" stroked="f">
                    <v:path arrowok="t" o:connecttype="custom" o:connectlocs="184,497;0,872;63,872;216,561;184,497" o:connectangles="0,0,0,0,0"/>
                  </v:shape>
                </v:group>
                <v:group id="Group 417" o:spid="_x0000_s1041" style="position:absolute;left:11275;top:15897;width:158;height:152" coordorigin="11275,15897" coordsize="15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418" o:spid="_x0000_s1042" style="position:absolute;left:11275;top:15897;width:158;height:152;visibility:visible;mso-wrap-style:square;v-text-anchor:top" coordsize="15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uXsQA&#10;AADdAAAADwAAAGRycy9kb3ducmV2LnhtbERPS2vCQBC+F/wPyxS8FN2oKBJdRaQFySESH/cxO03S&#10;ZmdDdtX477sFwdt8fM9ZrjtTixu1rrKsYDSMQBDnVldcKDgdvwZzEM4ja6wtk4IHOVivem9LjLW9&#10;c0a3gy9ECGEXo4LS+yaW0uUlGXRD2xAH7tu2Bn2AbSF1i/cQbmo5jqKZNFhxaCixoW1J+e/hahQk&#10;+49Jdspwsx2n6flxSX6S9POoVP+92yxAeOr8S/x073SYH01n8P9NO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7l7EAAAA3QAAAA8AAAAAAAAAAAAAAAAAmAIAAGRycy9k&#10;b3ducmV2LnhtbFBLBQYAAAAABAAEAPUAAACJAwAAAAA=&#10;" path="m88,l71,,,152r45,l53,135r97,l135,101r-69,l78,68r42,l88,xe" stroked="f">
                    <v:path arrowok="t" o:connecttype="custom" o:connectlocs="88,15897;71,15897;0,16049;45,16049;53,16032;150,16032;135,15998;66,15998;78,15965;120,15965;88,15897" o:connectangles="0,0,0,0,0,0,0,0,0,0,0"/>
                  </v:shape>
                  <v:shape id="Freeform 419" o:spid="_x0000_s1043" style="position:absolute;left:11275;top:15897;width:158;height:152;visibility:visible;mso-wrap-style:square;v-text-anchor:top" coordsize="15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LxcQA&#10;AADdAAAADwAAAGRycy9kb3ducmV2LnhtbERPS2vCQBC+C/0PyxR6Ed2otEp0FZEKkkMkPu5jdpqk&#10;ZmdDdtX477uFQm/z8T1nsepMLe7UusqygtEwAkGcW11xoeB03A5mIJxH1lhbJgVPcrBavvQWGGv7&#10;4IzuB1+IEMIuRgWl900spctLMuiGtiEO3JdtDfoA20LqFh8h3NRyHEUf0mDFoaHEhjYl5dfDzShI&#10;9v1JdspwvRmn6fl5Sb6T9POo1Ntrt56D8NT5f/Gfe6fD/Oh9Cr/fh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GS8XEAAAA3QAAAA8AAAAAAAAAAAAAAAAAmAIAAGRycy9k&#10;b3ducmV2LnhtbFBLBQYAAAAABAAEAPUAAACJAwAAAAA=&#10;" path="m150,135r-44,l113,152r45,l150,135xe" stroked="f">
                    <v:path arrowok="t" o:connecttype="custom" o:connectlocs="150,16032;106,16032;113,16049;158,16049;150,16032" o:connectangles="0,0,0,0,0"/>
                  </v:shape>
                  <v:shape id="Freeform 420" o:spid="_x0000_s1044" style="position:absolute;left:11275;top:15897;width:158;height:152;visibility:visible;mso-wrap-style:square;v-text-anchor:top" coordsize="15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ft8cA&#10;AADdAAAADwAAAGRycy9kb3ducmV2LnhtbESPQWvCQBCF70L/wzIFL1I3tVQkdRWRFkoOKVF7n2an&#10;SdrsbMiuGv+9cxC8zfDevPfNcj24Vp2oD41nA8/TBBRx6W3DlYHD/uNpASpEZIutZzJwoQDr1cNo&#10;ian1Zy7otIuVkhAOKRqoY+xSrUNZk8Mw9R2xaL++dxhl7SttezxLuGv1LEnm2mHD0lBjR9uayv/d&#10;0RnIviYvxaHAzXaW59+Xn+wvy9/3xowfh80bqEhDvJtv159W8JNXwZVvZAS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Z37fHAAAA3QAAAA8AAAAAAAAAAAAAAAAAmAIAAGRy&#10;cy9kb3ducmV2LnhtbFBLBQYAAAAABAAEAPUAAACMAwAAAAA=&#10;" path="m120,68r-40,l93,101r42,l120,68xe" stroked="f">
                    <v:path arrowok="t" o:connecttype="custom" o:connectlocs="120,15965;80,15965;93,15998;135,15998;120,15965" o:connectangles="0,0,0,0,0"/>
                  </v:shape>
                </v:group>
                <v:group id="Group 421" o:spid="_x0000_s1045" style="position:absolute;left:10240;top:15670;width:646;height:683" coordorigin="10240,15670" coordsize="646,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422" o:spid="_x0000_s1046" style="position:absolute;left:10240;top:15670;width:646;height:683;visibility:visible;mso-wrap-style:square;v-text-anchor:top" coordsize="6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9m8ccA&#10;AADdAAAADwAAAGRycy9kb3ducmV2LnhtbESPS08DMQyE70j8h8hI3GhCDyu0NK14FFFUVeoDxNVs&#10;zGbFxlk2abv99/UBiZutGc98nsyG0KoD9amJbOF2ZEARV9E1XFt4373c3IFKGdlhG5ksnCjBbHp5&#10;McHSxSNv6LDNtZIQTiVa8Dl3pdap8hQwjWJHLNp37ANmWftaux6PEh5aPTam0AEblgaPHT15qn62&#10;+2Bh7dbL1fD26s3j80bnr93v/OOzsPb6ani4B5VpyP/mv+uFE3xTCL98IyPo6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vZvHHAAAA3QAAAA8AAAAAAAAAAAAAAAAAmAIAAGRy&#10;cy9kb3ducmV2LnhtbFBLBQYAAAAABAAEAPUAAACMAwAAAAA=&#10;" path="m646,l,,107,227r169,l207,379r-28,l323,683,465,382r-35,l408,379r-1,l288,379r,-152l408,227r15,-3l540,224,646,xe" stroked="f">
                    <v:path arrowok="t" o:connecttype="custom" o:connectlocs="646,15670;0,15670;107,15897;276,15897;207,16049;179,16049;323,16353;465,16052;430,16052;408,16049;407,16049;288,16049;288,15897;408,15897;423,15894;540,15894;646,15670" o:connectangles="0,0,0,0,0,0,0,0,0,0,0,0,0,0,0,0,0"/>
                  </v:shape>
                  <v:shape id="Freeform 423" o:spid="_x0000_s1047" style="position:absolute;left:10240;top:15670;width:646;height:683;visibility:visible;mso-wrap-style:square;v-text-anchor:top" coordsize="6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DasQA&#10;AADdAAAADwAAAGRycy9kb3ducmV2LnhtbERPS2sCMRC+F/ofwhR6q4kelrIaRa2lllLwiddxM26W&#10;bibbTdTtv28KBW/z8T1nNOlcLS7Uhsqzhn5PgSAuvKm41LDbvj49gwgR2WDtmTT8UIDJ+P5uhLnx&#10;V17TZRNLkUI45KjBxtjkUobCksPQ8w1x4k6+dRgTbEtpWrymcFfLgVKZdFhxarDY0NxS8bU5Ow0r&#10;s/r47N7frJq9rGU8br8X+0Om9eNDNx2CiNTFm/jfvTRpvsr68PdNOkG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jw2rEAAAA3QAAAA8AAAAAAAAAAAAAAAAAmAIAAGRycy9k&#10;b3ducmV2LnhtbFBLBQYAAAAABAAEAPUAAACJAwAAAAA=&#10;" path="m469,374r-19,6l430,382r35,l469,374xe" stroked="f">
                    <v:path arrowok="t" o:connecttype="custom" o:connectlocs="469,16044;450,16050;430,16052;465,16052;469,16044" o:connectangles="0,0,0,0,0"/>
                  </v:shape>
                  <v:shape id="Freeform 424" o:spid="_x0000_s1048" style="position:absolute;left:10240;top:15670;width:646;height:683;visibility:visible;mso-wrap-style:square;v-text-anchor:top" coordsize="6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dHcQA&#10;AADdAAAADwAAAGRycy9kb3ducmV2LnhtbERPS0sDMRC+C/6HMII3m9jDUrZNS1+iRYQ+6XW6mW4W&#10;N5N1E9v13xtB6G0+vueMJp2rxYXaUHnW8NxTIIgLbyouNex3L08DECEiG6w9k4YfCjAZ39+NMDf+&#10;yhu6bGMpUgiHHDXYGJtcylBYchh6viFO3Nm3DmOCbSlNi9cU7mrZVyqTDitODRYbmlsqPrffTsPa&#10;rN8/utWrVbPFRsbT7mt5OGZaPz500yGISF28if/dbybNV1kf/r5JJ8j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XR3EAAAA3QAAAA8AAAAAAAAAAAAAAAAAmAIAAGRycy9k&#10;b3ducmV2LnhtbFBLBQYAAAAABAAEAPUAAACJAwAAAAA=&#10;" path="m408,227r-79,l329,379r78,l388,371,371,357,358,340r-8,-21l352,292r7,-23l371,251r15,-14l404,228r4,-1xe" stroked="f">
                    <v:path arrowok="t" o:connecttype="custom" o:connectlocs="408,15897;329,15897;329,16049;407,16049;388,16041;371,16027;358,16010;350,15989;352,15962;359,15939;371,15921;386,15907;404,15898;408,15897" o:connectangles="0,0,0,0,0,0,0,0,0,0,0,0,0,0"/>
                  </v:shape>
                  <v:shape id="Freeform 425" o:spid="_x0000_s1049" style="position:absolute;left:10240;top:15670;width:646;height:683;visibility:visible;mso-wrap-style:square;v-text-anchor:top" coordsize="6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4hsQA&#10;AADdAAAADwAAAGRycy9kb3ducmV2LnhtbERP20oDMRB9F/oPYQq+2aQKi2ybllYtVkTolb6Om3Gz&#10;dDPZbtJ2/XsjCL7N4VxnPO1cLS7UhsqzhuFAgSAuvKm41LDbLu4eQYSIbLD2TBq+KcB00rsZY278&#10;ldd02cRSpBAOOWqwMTa5lKGw5DAMfEOcuC/fOowJtqU0LV5TuKvlvVKZdFhxarDY0JOl4rg5Ow0r&#10;s3r/6N5erZo/r2X83J5e9odM69t+NxuBiNTFf/Gfe2nSfJU9wO836QQ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9+IbEAAAA3QAAAA8AAAAAAAAAAAAAAAAAmAIAAGRycy9k&#10;b3ducmV2LnhtbFBLBQYAAAAABAAEAPUAAACJAwAAAAA=&#10;" path="m591,264r-41,l550,379r41,l591,264xe" stroked="f">
                    <v:path arrowok="t" o:connecttype="custom" o:connectlocs="591,15934;550,15934;550,16049;591,16049;591,15934" o:connectangles="0,0,0,0,0"/>
                  </v:shape>
                  <v:shape id="Freeform 426" o:spid="_x0000_s1050" style="position:absolute;left:10240;top:15670;width:646;height:683;visibility:visible;mso-wrap-style:square;v-text-anchor:top" coordsize="6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g8sQA&#10;AADdAAAADwAAAGRycy9kb3ducmV2LnhtbERP20oDMRB9F/oPYQq+2aQii2ybllYtVkTolb6Om3Gz&#10;dDPZbtJ2/XsjCL7N4VxnPO1cLS7UhsqzhuFAgSAuvKm41LDbLu4eQYSIbLD2TBq+KcB00rsZY278&#10;ldd02cRSpBAOOWqwMTa5lKGw5DAMfEOcuC/fOowJtqU0LV5TuKvlvVKZdFhxarDY0JOl4rg5Ow0r&#10;s3r/6N5erZo/r2X83J5e9odM69t+NxuBiNTFf/Gfe2nSfJU9wO836QQ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UYPLEAAAA3QAAAA8AAAAAAAAAAAAAAAAAmAIAAGRycy9k&#10;b3ducmV2LnhtbFBLBQYAAAAABAAEAPUAAACJAwAAAAA=&#10;" path="m448,263r-16,l411,269r-14,17l398,313r9,19l422,342r25,-3l462,331r27,l513,281r-47,l458,270r-10,-7xe" stroked="f">
                    <v:path arrowok="t" o:connecttype="custom" o:connectlocs="448,15933;432,15933;411,15939;397,15956;398,15983;407,16002;422,16012;447,16009;462,16001;489,16001;513,15951;466,15951;458,15940;448,15933" o:connectangles="0,0,0,0,0,0,0,0,0,0,0,0,0,0"/>
                  </v:shape>
                  <v:shape id="Freeform 427" o:spid="_x0000_s1051" style="position:absolute;left:10240;top:15670;width:646;height:683;visibility:visible;mso-wrap-style:square;v-text-anchor:top" coordsize="6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FacQA&#10;AADdAAAADwAAAGRycy9kb3ducmV2LnhtbERP20oDMRB9F/oPYQq+2aSCi2ybllYtVkTolb6Om3Gz&#10;dDPZbtJ2/XsjCL7N4VxnPO1cLS7UhsqzhuFAgSAuvKm41LDbLu4eQYSIbLD2TBq+KcB00rsZY278&#10;ldd02cRSpBAOOWqwMTa5lKGw5DAMfEOcuC/fOowJtqU0LV5TuKvlvVKZdFhxarDY0JOl4rg5Ow0r&#10;s3r/6N5erZo/r2X83J5e9odM69t+NxuBiNTFf/Gfe2nSfJU9wO836QQ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xWnEAAAA3QAAAA8AAAAAAAAAAAAAAAAAmAIAAGRycy9k&#10;b3ducmV2LnhtbFBLBQYAAAAABAAEAPUAAACJAwAAAAA=&#10;" path="m489,331r-27,l486,338r3,-7xe" stroked="f">
                    <v:path arrowok="t" o:connecttype="custom" o:connectlocs="489,16001;462,16001;486,16008;489,16001" o:connectangles="0,0,0,0"/>
                  </v:shape>
                  <v:shape id="Freeform 428" o:spid="_x0000_s1052" style="position:absolute;left:10240;top:15670;width:646;height:683;visibility:visible;mso-wrap-style:square;v-text-anchor:top" coordsize="6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bHsQA&#10;AADdAAAADwAAAGRycy9kb3ducmV2LnhtbERPS2sCMRC+F/wPYYTealIPS9kapa2Wtojgo+J1uplu&#10;FjeT7SbV9d8bQfA2H99zRpPO1eJAbag8a3gcKBDEhTcVlxq+N+8PTyBCRDZYeyYNJwowGffuRpgb&#10;f+QVHdaxFCmEQ44abIxNLmUoLDkMA98QJ+7Xtw5jgm0pTYvHFO5qOVQqkw4rTg0WG3qzVOzX/07D&#10;0izni+7rw6rX6UrGn83fbLvLtL7vdy/PICJ18Sa+uj9Nmq+yDC7fpBPk+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Wx7EAAAA3QAAAA8AAAAAAAAAAAAAAAAAmAIAAGRycy9k&#10;b3ducmV2LnhtbFBLBQYAAAAABAAEAPUAAACJAwAAAAA=&#10;" path="m230,227r-77,l192,310r38,-83xe" stroked="f">
                    <v:path arrowok="t" o:connecttype="custom" o:connectlocs="230,15897;153,15897;192,15980;230,15897" o:connectangles="0,0,0,0"/>
                  </v:shape>
                  <v:shape id="Freeform 429" o:spid="_x0000_s1053" style="position:absolute;left:10240;top:15670;width:646;height:683;visibility:visible;mso-wrap-style:square;v-text-anchor:top" coordsize="6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hcUA&#10;AADdAAAADwAAAGRycy9kb3ducmV2LnhtbERPS2sCMRC+C/6HMII3TexhW7ZG0T6wUgo+Kl6nm+lm&#10;cTPZblJd/31TKPQ2H99zpvPO1eJMbag8a5iMFQjiwpuKSw3v++fRHYgQkQ3WnknDlQLMZ/3eFHPj&#10;L7yl8y6WIoVwyFGDjbHJpQyFJYdh7BvixH361mFMsC2lafGSwl0tb5TKpMOKU4PFhh4sFafdt9Ow&#10;MZvXt269smr5uJXxY//1dDhmWg8H3eIeRKQu/ov/3C8mzVfZLfx+k06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v6FxQAAAN0AAAAPAAAAAAAAAAAAAAAAAJgCAABkcnMv&#10;ZG93bnJldi54bWxQSwUGAAAAAAQABAD1AAAAigMAAAAA&#10;" path="m540,224r-117,l447,226r20,6l484,242r14,13l466,281r47,l520,264r113,l633,227r-95,l540,224xe" stroked="f">
                    <v:path arrowok="t" o:connecttype="custom" o:connectlocs="540,15894;423,15894;447,15896;467,15902;484,15912;498,15925;466,15951;513,15951;520,15934;633,15934;633,15897;538,15897;540,15894" o:connectangles="0,0,0,0,0,0,0,0,0,0,0,0,0"/>
                  </v:shape>
                </v:group>
                <v:group id="Group 430" o:spid="_x0000_s1054" style="position:absolute;left:10882;top:15894;width:166;height:158" coordorigin="10882,15894" coordsize="166,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431" o:spid="_x0000_s1055" style="position:absolute;left:10882;top:15894;width:166;height:158;visibility:visible;mso-wrap-style:square;v-text-anchor:top" coordsize="16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U68AA&#10;AADdAAAADwAAAGRycy9kb3ducmV2LnhtbERP24rCMBB9F/Yfwgi+aeqKZbdrFCkKvomXDxia2bTY&#10;TEoSa/17s7Dg2xzOdVabwbaiJx8axwrmswwEceV0w0bB9bKffoEIEVlj65gUPCnAZv0xWmGh3YNP&#10;1J+jESmEQ4EK6hi7QspQ1WQxzFxHnLhf5y3GBL2R2uMjhdtWfmZZLi02nBpq7Kisqbqd71bB1vS7&#10;0vf6/pSmyo+35aFc7J1Sk/Gw/QERaYhv8b/7oNP8LP+Gv2/S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0U68AAAADdAAAADwAAAAAAAAAAAAAAAACYAgAAZHJzL2Rvd25y&#10;ZXYueG1sUEsFBgAAAAAEAAQA9QAAAIUDAAAAAA==&#10;" path="m82,l21,24,,61,2,88r33,56l72,158r25,-3l120,148r18,-11l153,122r1,-3l82,119,61,113,46,97,47,69,56,50,71,41r84,l154,39,140,22,123,10,103,2,82,xe" stroked="f">
                    <v:path arrowok="t" o:connecttype="custom" o:connectlocs="82,15894;21,15918;0,15955;2,15982;35,16038;72,16052;97,16049;120,16042;138,16031;153,16016;154,16013;82,16013;61,16007;46,15991;47,15963;56,15944;71,15935;155,15935;154,15933;140,15916;123,15904;103,15896;82,15894" o:connectangles="0,0,0,0,0,0,0,0,0,0,0,0,0,0,0,0,0,0,0,0,0,0,0"/>
                  </v:shape>
                  <v:shape id="Freeform 432" o:spid="_x0000_s1056" style="position:absolute;left:10882;top:15894;width:166;height:158;visibility:visible;mso-wrap-style:square;v-text-anchor:top" coordsize="16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rq8QA&#10;AADdAAAADwAAAGRycy9kb3ducmV2LnhtbESPQWvDMAyF74P9B6NBb62zlXUjq1NKWKG30XY/QMSa&#10;ExLLwXbT9N9Ph8FuEu/pvU/b3ewHNVFMXWADz6sCFHETbMfOwPflsHwHlTKyxSEwGbhTgl31+LDF&#10;0oYbn2g6Z6ckhFOJBtqcx1Lr1LTkMa3CSCzaT4ges6zRaRvxJuF+0C9FsdEeO5aGFkeqW2r689Ub&#10;2Lvps46Tvd61azZf/euxXh+CMYunef8BKtOc/81/10cr+MWb8Ms3MoK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K6vEAAAA3QAAAA8AAAAAAAAAAAAAAAAAmAIAAGRycy9k&#10;b3ducmV2LnhtbFBLBQYAAAAABAAEAPUAAACJAwAAAAA=&#10;" path="m155,41r-84,l97,44r17,12l122,73r-5,24l103,113r-19,6l82,119r72,l162,104r4,-21l163,59,155,41xe" stroked="f">
                    <v:path arrowok="t" o:connecttype="custom" o:connectlocs="155,15935;71,15935;97,15938;114,15950;122,15967;117,15991;103,16007;84,16013;82,16013;154,16013;162,15998;166,15977;163,15953;155,15935" o:connectangles="0,0,0,0,0,0,0,0,0,0,0,0,0,0"/>
                  </v:shape>
                </v:group>
                <v:group id="Group 433" o:spid="_x0000_s1057" style="position:absolute;left:11067;top:15897;width:126;height:152" coordorigin="11067,15897" coordsize="126,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434" o:spid="_x0000_s1058" style="position:absolute;left:11067;top:15897;width:126;height:152;visibility:visible;mso-wrap-style:square;v-text-anchor:top" coordsize="12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NPcMA&#10;AADdAAAADwAAAGRycy9kb3ducmV2LnhtbERP32vCMBB+F/Y/hBv4pskU3OyMIqKgCBvrBH08mltb&#10;1lxKE239740g+HYf38+bLTpbiQs1vnSs4W2oQBBnzpScazj8bgYfIHxANlg5Jg1X8rCYv/RmmBjX&#10;8g9d0pCLGMI+QQ1FCHUipc8KsuiHriaO3J9rLIYIm1yaBtsYbis5UmoiLZYcGwqsaVVQ9p+erYZT&#10;V7f2W+2m2brir/N+sxofd6XW/ddu+QkiUBee4od7a+J89T6C+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LNPcMAAADdAAAADwAAAAAAAAAAAAAAAACYAgAAZHJzL2Rv&#10;d25yZXYueG1sUEsFBgAAAAAEAAQA9QAAAIgDAAAAAA==&#10;" path="m,l,152r42,l42,111r63,l101,101,115,87r8,-14l42,73r,-36l123,37r-1,-4l110,16,91,4,,xe" stroked="f">
                    <v:path arrowok="t" o:connecttype="custom" o:connectlocs="0,15897;0,16049;42,16049;42,16008;105,16008;101,15998;115,15984;123,15970;42,15970;42,15934;123,15934;122,15930;110,15913;91,15901;0,15897" o:connectangles="0,0,0,0,0,0,0,0,0,0,0,0,0,0,0"/>
                  </v:shape>
                  <v:shape id="Freeform 435" o:spid="_x0000_s1059" style="position:absolute;left:11067;top:15897;width:126;height:152;visibility:visible;mso-wrap-style:square;v-text-anchor:top" coordsize="12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opsMA&#10;AADdAAAADwAAAGRycy9kb3ducmV2LnhtbERP32vCMBB+F/wfwgm+aeIE56pRhigowsbqYHs8mrMt&#10;NpfSRNv994sg+HYf389brjtbiRs1vnSsYTJWIIgzZ0rONXyfdqM5CB+QDVaOScMfeViv+r0lJsa1&#10;/EW3NOQihrBPUEMRQp1I6bOCLPqxq4kjd3aNxRBhk0vTYBvDbSVflJpJiyXHhgJr2hSUXdKr1fDb&#10;1a39VIe3bFvxx/W420x/DqXWw0H3vgARqAtP8cO9N3G+ep3C/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5opsMAAADdAAAADwAAAAAAAAAAAAAAAACYAgAAZHJzL2Rv&#10;d25yZXYueG1sUEsFBgAAAAAEAAQA9QAAAIgDAAAAAA==&#10;" path="m105,111r-44,l80,152r46,l105,111xe" stroked="f">
                    <v:path arrowok="t" o:connecttype="custom" o:connectlocs="105,16008;61,16008;80,16049;126,16049;105,16008" o:connectangles="0,0,0,0,0"/>
                  </v:shape>
                  <v:shape id="Freeform 436" o:spid="_x0000_s1060" style="position:absolute;left:11067;top:15897;width:126;height:152;visibility:visible;mso-wrap-style:square;v-text-anchor:top" coordsize="12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w0sQA&#10;AADdAAAADwAAAGRycy9kb3ducmV2LnhtbERP22rCQBB9L/gPywh9q7vaUjW6BgkVKoUWL6CPQ3ZM&#10;gtnZkF1N+vfdQqFvczjXWaa9rcWdWl851jAeKRDEuTMVFxqOh83TDIQPyAZrx6Thmzykq8HDEhPj&#10;Ot7RfR8KEUPYJ6ihDKFJpPR5SRb9yDXEkbu41mKIsC2kabGL4baWE6VepcWKY0OJDWUl5df9zWo4&#10;901nv9R2nr/V/Hn72GTPp22l9eOwXy9ABOrDv/jP/W7ifDV9gd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X8NLEAAAA3QAAAA8AAAAAAAAAAAAAAAAAmAIAAGRycy9k&#10;b3ducmV2LnhtbFBLBQYAAAAABAAEAPUAAACJAwAAAAA=&#10;" path="m123,37r-46,l83,48r,15l77,73r46,l125,69r2,-14l123,37xe" stroked="f">
                    <v:path arrowok="t" o:connecttype="custom" o:connectlocs="123,15934;77,15934;83,15945;83,15960;77,15970;123,15970;125,15966;127,15952;123,15934" o:connectangles="0,0,0,0,0,0,0,0,0"/>
                  </v:shape>
                </v:group>
                <v:group id="Group 437" o:spid="_x0000_s1061" style="position:absolute;left:11235;top:15897;width:2;height:152" coordorigin="11235,15897" coordsize="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438" o:spid="_x0000_s1062" style="position:absolute;left:11235;top:15897;width:2;height:152;visibility:visible;mso-wrap-style:square;v-text-anchor:top" coordsize="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vw8UA&#10;AADdAAAADwAAAGRycy9kb3ducmV2LnhtbERP32vCMBB+H/g/hBP2MjRVQaUaRQYDBzJYVfTxbM62&#10;mFxKE7Xur18Gwt7u4/t582VrjbhR4yvHCgb9BARx7nTFhYLd9qM3BeEDskbjmBQ8yMNy0XmZY6rd&#10;nb/ploVCxBD2KSooQ6hTKX1ekkXfdzVx5M6usRgibAqpG7zHcGvkMEnG0mLFsaHEmt5Lyi/Z1Sq4&#10;Djfm7fhpDj+0P5xG63qffT0GSr1229UMRKA2/Iuf7rWO85PJ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DxQAAAN0AAAAPAAAAAAAAAAAAAAAAAJgCAABkcnMv&#10;ZG93bnJldi54bWxQSwUGAAAAAAQABAD1AAAAigMAAAAA&#10;" path="m,l,152e" filled="f" strokecolor="white" strokeweight=".76342mm">
                    <v:path arrowok="t" o:connecttype="custom" o:connectlocs="0,15897;0,16049" o:connectangles="0,0"/>
                  </v:shape>
                </v:group>
                <v:group id="Group 439" o:spid="_x0000_s1063" style="position:absolute;left:10786;top:16108;width:56;height:73" coordorigin="10786,16108" coordsize="5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440" o:spid="_x0000_s1064" style="position:absolute;left:10786;top:16108;width:56;height:73;visibility:visible;mso-wrap-style:square;v-text-anchor:top" coordsize="5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3BcYA&#10;AADdAAAADwAAAGRycy9kb3ducmV2LnhtbESPT2sCQQzF74LfYYjQm85qwbZbR1Gp4NFupdBb2En3&#10;T3cy685U129vDoK3hPfy3i+LVe8adaYuVJ4NTCcJKOLc24oLA8ev3fgVVIjIFhvPZOBKAVbL4WCB&#10;qfUX/qRzFgslIRxSNFDG2KZah7wkh2HiW2LRfn3nMMraFdp2eJFw1+hZksy1w4qlocSWtiXlf9m/&#10;M3A6Ht4286z+fp5GOn38bGvqN7UxT6N+/Q4qUh8f5vv13gp+8iK48o2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L3BcYAAADdAAAADwAAAAAAAAAAAAAAAACYAgAAZHJz&#10;L2Rvd25yZXYueG1sUEsFBgAAAAAEAAQA9QAAAIsDAAAAAA==&#10;" path="m14,50l,56,3,67r12,6l45,73,56,64r,-4l22,60,17,57,14,50xe" stroked="f">
                    <v:path arrowok="t" o:connecttype="custom" o:connectlocs="14,16158;0,16164;3,16175;15,16181;45,16181;56,16172;56,16168;22,16168;17,16165;14,16158" o:connectangles="0,0,0,0,0,0,0,0,0,0"/>
                  </v:shape>
                  <v:shape id="Freeform 441" o:spid="_x0000_s1065" style="position:absolute;left:10786;top:16108;width:56;height:73;visibility:visible;mso-wrap-style:square;v-text-anchor:top" coordsize="5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5SnsIA&#10;AADdAAAADwAAAGRycy9kb3ducmV2LnhtbERPS4vCMBC+L/gfwgje1lQFV6tRVFzw6FYRvA3N2IfN&#10;pDZZrf/eLCx4m4/vOfNlaypxp8YVlhUM+hEI4tTqgjMFx8P35wSE88gaK8uk4EkOlovOxxxjbR/8&#10;Q/fEZyKEsItRQe59HUvp0pwMur6tiQN3sY1BH2CTSd3gI4SbSg6jaCwNFhwacqxpk1N6TX6Ngttx&#10;P12Pk/I0Gni6bc+bktp1qVSv265mIDy1/i3+d+90mB99TeHvm3CC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lKewgAAAN0AAAAPAAAAAAAAAAAAAAAAAJgCAABkcnMvZG93&#10;bnJldi54bWxQSwUGAAAAAAQABAD1AAAAhwMAAAAA&#10;" path="m40,l12,,2,8r,27l12,39r28,6l42,47r,9l38,60r18,l56,40,49,33,18,26,17,24r,-8l21,12r32,l50,5,40,xe" stroked="f">
                    <v:path arrowok="t" o:connecttype="custom" o:connectlocs="40,16108;12,16108;2,16116;2,16143;12,16147;40,16153;42,16155;42,16164;38,16168;56,16168;56,16148;49,16141;18,16134;17,16132;17,16124;21,16120;53,16120;50,16113;40,16108" o:connectangles="0,0,0,0,0,0,0,0,0,0,0,0,0,0,0,0,0,0,0"/>
                  </v:shape>
                  <v:shape id="Freeform 442" o:spid="_x0000_s1066" style="position:absolute;left:10786;top:16108;width:56;height:73;visibility:visible;mso-wrap-style:square;v-text-anchor:top" coordsize="5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LJMUA&#10;AADdAAAADwAAAGRycy9kb3ducmV2LnhtbESPT2sCQQzF7wW/wxDBW51VQXTrKCoKHttVhN7CTrp/&#10;upNZd0bdfvvmUOgt4b2898tq07tGPagLlWcDk3ECijj3tuLCwOV8fF2AChHZYuOZDPxQgM168LLC&#10;1Ponf9Aji4WSEA4pGihjbFOtQ16SwzD2LbFoX75zGGXtCm07fEq4a/Q0SebaYcXSUGJL+5Ly7+zu&#10;DNwu78vdPKuvs0mk2+FzX1O/q40ZDfvtG6hIffw3/12frOAnC+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YskxQAAAN0AAAAPAAAAAAAAAAAAAAAAAJgCAABkcnMv&#10;ZG93bnJldi54bWxQSwUGAAAAAAQABAD1AAAAigMAAAAA&#10;" path="m53,12r-19,l38,14r3,5l54,14,53,12xe" stroked="f">
                    <v:path arrowok="t" o:connecttype="custom" o:connectlocs="53,16120;34,16120;38,16122;41,16127;54,16122;53,16120" o:connectangles="0,0,0,0,0,0"/>
                  </v:shape>
                </v:group>
                <v:group id="Group 443" o:spid="_x0000_s1067" style="position:absolute;left:10845;top:16111;width:45;height:70" coordorigin="10845,16111" coordsize="4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444" o:spid="_x0000_s1068" style="position:absolute;left:10845;top:16111;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Jo8MA&#10;AADdAAAADwAAAGRycy9kb3ducmV2LnhtbERP32vCMBB+H/g/hBN8m6kVRumMouJAETas7v1obm1n&#10;cylJZut/vwwGvt3H9/MWq8G04kbON5YVzKYJCOLS6oYrBZfz23MGwgdkja1lUnAnD6vl6GmBubY9&#10;n+hWhErEEPY5KqhD6HIpfVmTQT+1HXHkvqwzGCJ0ldQO+xhuWpkmyYs02HBsqLGjbU3ltfgxCtLN&#10;+2b3cTrMj/fvbF58cmtdP1NqMh7WryACDeEh/nfvdZyfZC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GJo8MAAADdAAAADwAAAAAAAAAAAAAAAACYAgAAZHJzL2Rv&#10;d25yZXYueG1sUEsFBgAAAAAEAAQA9QAAAIgDAAAAAA==&#10;" path="m25,27r-14,l11,63r9,7l36,70r4,-1l45,66,42,57r-14,l25,54r,-27xe" stroked="f">
                    <v:path arrowok="t" o:connecttype="custom" o:connectlocs="25,16138;11,16138;11,16174;20,16181;36,16181;40,16180;45,16177;42,16168;28,16168;25,16165;25,16138" o:connectangles="0,0,0,0,0,0,0,0,0,0,0"/>
                  </v:shape>
                  <v:shape id="Freeform 445" o:spid="_x0000_s1069" style="position:absolute;left:10845;top:16111;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0sOMMA&#10;AADdAAAADwAAAGRycy9kb3ducmV2LnhtbERP32vCMBB+H/g/hBN8m6kWRumMoqLgGGxY3fvR3NrO&#10;5lKSaOt/vwwGvt3H9/MWq8G04kbON5YVzKYJCOLS6oYrBefT/jkD4QOyxtYyKbiTh9Vy9LTAXNue&#10;j3QrQiViCPscFdQhdLmUvqzJoJ/ajjhy39YZDBG6SmqHfQw3rZwnyYs02HBsqLGjbU3lpbgaBfPN&#10;x2b3eXxL3+8/WVp8cWtdP1NqMh7WryACDeEh/ncfdJyfZC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0sOMMAAADdAAAADwAAAAAAAAAAAAAAAACYAgAAZHJzL2Rv&#10;d25yZXYueG1sUEsFBgAAAAAEAAQA9QAAAIgDAAAAAA==&#10;" path="m41,54r-2,2l35,57r7,l41,54xe" stroked="f">
                    <v:path arrowok="t" o:connecttype="custom" o:connectlocs="41,16165;39,16167;35,16168;42,16168;41,16165" o:connectangles="0,0,0,0,0"/>
                  </v:shape>
                  <v:shape id="Freeform 446" o:spid="_x0000_s1070" style="position:absolute;left:10845;top:16111;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0TMMA&#10;AADdAAAADwAAAGRycy9kb3ducmV2LnhtbERP32vCMBB+H/g/hBP2NlN1SKlGUXGwMdiw6vvRnG21&#10;uZQks/W/XwbC3u7j+3mLVW8acSPna8sKxqMEBHFhdc2lguPh7SUF4QOyxsYyKbiTh9Vy8LTATNuO&#10;93TLQyliCPsMFVQhtJmUvqjIoB/ZljhyZ+sMhghdKbXDLoabRk6SZCYN1hwbKmxpW1FxzX+Mgsnm&#10;a7P73n9MP++XdJqfuLGuGyv1POzXcxCB+vAvfrjfdZyfpK/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S0TMMAAADdAAAADwAAAAAAAAAAAAAAAACYAgAAZHJzL2Rv&#10;d25yZXYueG1sUEsFBgAAAAAEAAQA9QAAAIgDAAAAAA==&#10;" path="m42,16l,16,,27r42,l42,16xe" stroked="f">
                    <v:path arrowok="t" o:connecttype="custom" o:connectlocs="42,16127;0,16127;0,16138;42,16138;42,16127" o:connectangles="0,0,0,0,0"/>
                  </v:shape>
                  <v:shape id="Freeform 447" o:spid="_x0000_s1071" style="position:absolute;left:10845;top:16111;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R18MA&#10;AADdAAAADwAAAGRycy9kb3ducmV2LnhtbERP32vCMBB+H/g/hBP2NlOVSalGUXGwMdiw6vvRnG21&#10;uZQks/W/XwbC3u7j+3mLVW8acSPna8sKxqMEBHFhdc2lguPh7SUF4QOyxsYyKbiTh9Vy8LTATNuO&#10;93TLQyliCPsMFVQhtJmUvqjIoB/ZljhyZ+sMhghdKbXDLoabRk6SZCYN1hwbKmxpW1FxzX+Mgsnm&#10;a7P73n9MP++XdJqfuLGuGyv1POzXcxCB+vAvfrjfdZyfpK/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gR18MAAADdAAAADwAAAAAAAAAAAAAAAACYAgAAZHJzL2Rv&#10;d25yZXYueG1sUEsFBgAAAAAEAAQA9QAAAIgDAAAAAA==&#10;" path="m25,l11,r,16l25,16,25,xe" stroked="f">
                    <v:path arrowok="t" o:connecttype="custom" o:connectlocs="25,16111;11,16111;11,16127;25,16127;25,16111" o:connectangles="0,0,0,0,0"/>
                  </v:shape>
                </v:group>
                <v:group id="Group 448" o:spid="_x0000_s1072" style="position:absolute;left:10892;top:16125;width:57;height:55" coordorigin="10892,16125" coordsize="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449" o:spid="_x0000_s1073" style="position:absolute;left:10892;top:16125;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Zy8IA&#10;AADdAAAADwAAAGRycy9kb3ducmV2LnhtbERPS4vCMBC+C/6HMAveNF1BV7pGWRYW9OT6OHgcmjEt&#10;NpOaxLb++40g7G0+vucs172tRUs+VI4VvE8yEMSF0xUbBafjz3gBIkRkjbVjUvCgAOvVcLDEXLuO&#10;99QeohEphEOOCsoYm1zKUJRkMUxcQ5y4i/MWY4LeSO2xS+G2ltMsm0uLFaeGEhv6Lqm4Hu5WwcWH&#10;7ayyxe16nnWndhfN1vx2So3e+q9PEJH6+C9+uTc6zc8WH/D8Jp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JnLwgAAAN0AAAAPAAAAAAAAAAAAAAAAAJgCAABkcnMvZG93&#10;bnJldi54bWxQSwUGAAAAAAQABAD1AAAAhwMAAAAA&#10;" path="m32,l12,,,12,,45,12,56r20,l38,54r5,-4l56,50r,-6l19,44,13,38r,-19l19,12r37,l56,6,43,6,38,3,32,xe" stroked="f">
                    <v:path arrowok="t" o:connecttype="custom" o:connectlocs="32,16125;12,16125;0,16137;0,16170;12,16181;32,16181;38,16179;43,16175;56,16175;56,16169;19,16169;13,16163;13,16144;19,16137;56,16137;56,16131;43,16131;38,16128;32,16125" o:connectangles="0,0,0,0,0,0,0,0,0,0,0,0,0,0,0,0,0,0,0"/>
                  </v:shape>
                  <v:shape id="Freeform 450" o:spid="_x0000_s1074" style="position:absolute;left:10892;top:16125;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NucUA&#10;AADdAAAADwAAAGRycy9kb3ducmV2LnhtbESPT2vDMAzF74V9B6PBbq2zQUvJ6pZSGKynrX8OO4pY&#10;dUJjObO9JP321WHQm8R7eu+n1Wb0reoppiawgddZAYq4CrZhZ+B8+pguQaWMbLENTAZulGCzfpqs&#10;sLRh4AP1x+yUhHAq0UCdc1dqnaqaPKZZ6IhFu4ToMcsanbYRBwn3rX4rioX22LA01NjRrqbqevzz&#10;Bi4x7eeNr36vP/Ph3H9lt3ffgzEvz+P2HVSmMT/M/9efVvCLpeDKNzKC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w25xQAAAN0AAAAPAAAAAAAAAAAAAAAAAJgCAABkcnMv&#10;ZG93bnJldi54bWxQSwUGAAAAAAQABAD1AAAAigMAAAAA&#10;" path="m56,50r-13,l43,54r13,l56,50xe" stroked="f">
                    <v:path arrowok="t" o:connecttype="custom" o:connectlocs="56,16175;43,16175;43,16179;56,16179;56,16175" o:connectangles="0,0,0,0,0"/>
                  </v:shape>
                  <v:shape id="Freeform 451" o:spid="_x0000_s1075" style="position:absolute;left:10892;top:16125;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oIsIA&#10;AADdAAAADwAAAGRycy9kb3ducmV2LnhtbERPTWsCMRC9C/0PYQreNKtg0dUoUhDqqa3uweOwGbOL&#10;m8k2SXfXf98IQm/zeJ+z2Q22ER35UDtWMJtmIIhLp2s2CorzYbIEESKyxsYxKbhTgN32ZbTBXLue&#10;v6k7RSNSCIccFVQxtrmUoazIYpi6ljhxV+ctxgS9kdpjn8JtI+dZ9iYt1pwaKmzpvaLydvq1Cq4+&#10;HBe1LX9ul0VfdJ/RHM1Xr9T4ddivQUQa4r/46f7QaX62XMHjm3S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6giwgAAAN0AAAAPAAAAAAAAAAAAAAAAAJgCAABkcnMvZG93&#10;bnJldi54bWxQSwUGAAAAAAQABAD1AAAAhwMAAAAA&#10;" path="m56,12r-21,l43,19r,19l35,44r21,l56,12xe" stroked="f">
                    <v:path arrowok="t" o:connecttype="custom" o:connectlocs="56,16137;35,16137;43,16144;43,16163;35,16169;56,16169;56,16137" o:connectangles="0,0,0,0,0,0,0"/>
                  </v:shape>
                  <v:shape id="Freeform 452" o:spid="_x0000_s1076" style="position:absolute;left:10892;top:16125;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XYsUA&#10;AADdAAAADwAAAGRycy9kb3ducmV2LnhtbESPQW/CMAyF75P4D5GRdhspk5i2QkAIaRKctjEOHK3G&#10;pBWNU5LQdv9+PkzazdZ7fu/zajP6VvUUUxPYwHxWgCKugm3YGTh9vz+9gkoZ2WIbmAz8UILNevKw&#10;wtKGgb+oP2anJIRTiQbqnLtS61TV5DHNQkcs2iVEj1nW6LSNOEi4b/VzUbxojw1LQ40d7Wqqrse7&#10;N3CJ6bBofHW7nhfDqf/I7uA+B2Mep+N2CSrTmP/Nf9d7K/jFm/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JdixQAAAN0AAAAPAAAAAAAAAAAAAAAAAJgCAABkcnMv&#10;ZG93bnJldi54bWxQSwUGAAAAAAQABAD1AAAAigMAAAAA&#10;" path="m56,2l43,2r,4l56,6r,-4xe" stroked="f">
                    <v:path arrowok="t" o:connecttype="custom" o:connectlocs="56,16127;43,16127;43,16131;56,16131;56,16127" o:connectangles="0,0,0,0,0"/>
                  </v:shape>
                </v:group>
                <v:group id="Group 453" o:spid="_x0000_s1077" style="position:absolute;left:10954;top:16111;width:45;height:70" coordorigin="10954,16111" coordsize="4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454" o:spid="_x0000_s1078" style="position:absolute;left:10954;top:16111;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ffsMA&#10;AADdAAAADwAAAGRycy9kb3ducmV2LnhtbERP32vCMBB+H/g/hBP2NlMrDFeNouJgQ9iw6vvRnG21&#10;uZQks/W/N4PB3u7j+3nzZW8acSPna8sKxqMEBHFhdc2lguPh/WUKwgdkjY1lUnAnD8vF4GmOmbYd&#10;7+mWh1LEEPYZKqhCaDMpfVGRQT+yLXHkztYZDBG6UmqHXQw3jUyT5FUarDk2VNjSpqLimv8YBen6&#10;a7393n9OdvfLdJKfuLGuGyv1POxXMxCB+vAv/nN/6Dg/eUvh9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gffsMAAADdAAAADwAAAAAAAAAAAAAAAACYAgAAZHJzL2Rv&#10;d25yZXYueG1sUEsFBgAAAAAEAAQA9QAAAIgDAAAAAA==&#10;" path="m25,27r-14,l11,63r8,7l36,70r3,-1l45,66,42,57r-14,l25,54r,-27xe" stroked="f">
                    <v:path arrowok="t" o:connecttype="custom" o:connectlocs="25,16138;11,16138;11,16174;19,16181;36,16181;39,16180;45,16177;42,16168;28,16168;25,16165;25,16138" o:connectangles="0,0,0,0,0,0,0,0,0,0,0"/>
                  </v:shape>
                  <v:shape id="Freeform 455" o:spid="_x0000_s1079" style="position:absolute;left:10954;top:16111;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5cMA&#10;AADdAAAADwAAAGRycy9kb3ducmV2LnhtbERP32vCMBB+H/g/hBP2NlMtDFeNouJgQ9iw6vvRnG21&#10;uZQks/W/N4PB3u7j+3nzZW8acSPna8sKxqMEBHFhdc2lguPh/WUKwgdkjY1lUnAnD8vF4GmOmbYd&#10;7+mWh1LEEPYZKqhCaDMpfVGRQT+yLXHkztYZDBG6UmqHXQw3jZwkyas0WHNsqLClTUXFNf8xCibr&#10;r/X2e/+Z7u6XaZqfuLGuGyv1POxXMxCB+vAv/nN/6Dg/eUvh9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65cMAAADdAAAADwAAAAAAAAAAAAAAAACYAgAAZHJzL2Rv&#10;d25yZXYueG1sUEsFBgAAAAAEAAQA9QAAAIgDAAAAAA==&#10;" path="m41,54r-3,2l35,57r7,l41,54xe" stroked="f">
                    <v:path arrowok="t" o:connecttype="custom" o:connectlocs="41,16165;38,16167;35,16168;42,16168;41,16165" o:connectangles="0,0,0,0,0"/>
                  </v:shape>
                  <v:shape id="Freeform 456" o:spid="_x0000_s1080" style="position:absolute;left:10954;top:16111;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0ikcQA&#10;AADdAAAADwAAAGRycy9kb3ducmV2LnhtbERP22rCQBB9L/gPyxT6VjdeEBtdRaUFS8GSVN+H7Jik&#10;ZmfD7tbEv+8WhL7N4Vxnue5NI67kfG1ZwWiYgCAurK65VHD8enueg/ABWWNjmRTcyMN6NXhYYqpt&#10;xxld81CKGMI+RQVVCG0qpS8qMuiHtiWO3Nk6gyFCV0rtsIvhppHjJJlJgzXHhgpb2lVUXPIfo2C8&#10;PWxfP7P3ycftez7JT9xY142UenrsNwsQgfrwL7679zrOT16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IpHEAAAA3QAAAA8AAAAAAAAAAAAAAAAAmAIAAGRycy9k&#10;b3ducmV2LnhtbFBLBQYAAAAABAAEAPUAAACJAwAAAAA=&#10;" path="m42,16l,16,,27r42,l42,16xe" stroked="f">
                    <v:path arrowok="t" o:connecttype="custom" o:connectlocs="42,16127;0,16127;0,16138;42,16138;42,16127" o:connectangles="0,0,0,0,0"/>
                  </v:shape>
                  <v:shape id="Freeform 457" o:spid="_x0000_s1081" style="position:absolute;left:10954;top:16111;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HCsQA&#10;AADdAAAADwAAAGRycy9kb3ducmV2LnhtbERP32vCMBB+H/g/hBvsbaYqiqtGUdnAMXC00/ejOdvO&#10;5lKSzNb/fhkIe7uP7+ct171pxJWcry0rGA0TEMSF1TWXCo5fb89zED4ga2wsk4IbeVivBg9LTLXt&#10;OKNrHkoRQ9inqKAKoU2l9EVFBv3QtsSRO1tnMEToSqkddjHcNHKcJDNpsObYUGFLu4qKS/5jFIy3&#10;h+3rZ/Y++bh9zyf5iRvrupFST4/9ZgEiUB/+xXf3Xsf5ycsU/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hwrEAAAA3QAAAA8AAAAAAAAAAAAAAAAAmAIAAGRycy9k&#10;b3ducmV2LnhtbFBLBQYAAAAABAAEAPUAAACJAwAAAAA=&#10;" path="m25,l11,r,16l25,16,25,xe" stroked="f">
                    <v:path arrowok="t" o:connecttype="custom" o:connectlocs="25,16111;11,16111;11,16127;25,16127;25,16111" o:connectangles="0,0,0,0,0"/>
                  </v:shape>
                </v:group>
                <v:group id="Group 458" o:spid="_x0000_s1082" style="position:absolute;left:11000;top:16125;width:53;height:55" coordorigin="11000,16125" coordsize="5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459" o:spid="_x0000_s1083" style="position:absolute;left:11000;top:16125;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0IMMA&#10;AADdAAAADwAAAGRycy9kb3ducmV2LnhtbERPTWvCQBC9F/wPywje6qYWTZu6hiAUPPRS00OPQ3aa&#10;hGZn4+5qEn99Vyh4m8f7nG0+mk5cyPnWsoKnZQKCuLK65VrBV/n++ALCB2SNnWVSMJGHfDd72GKm&#10;7cCfdDmGWsQQ9hkqaELoMyl91ZBBv7Q9ceR+rDMYInS11A6HGG46uUqSjTTYcmxosKd9Q9Xv8WwU&#10;fKy/UyOnk3s2e8Zrfb4WqSyVWszH4g1EoDHcxf/ug47zk9cUbt/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60IMMAAADdAAAADwAAAAAAAAAAAAAAAACYAgAAZHJzL2Rv&#10;d25yZXYueG1sUEsFBgAAAAAEAAQA9QAAAIgDAAAAAA==&#10;" path="m41,l12,,,12,,45,12,56r26,l46,52r5,-8l50,44r-30,l15,39,14,32r39,l53,22r-39,l16,16r6,-4l53,12r,-1l41,xe" stroked="f">
                    <v:path arrowok="t" o:connecttype="custom" o:connectlocs="41,16125;12,16125;0,16137;0,16170;12,16181;38,16181;46,16177;51,16169;50,16169;20,16169;15,16164;14,16157;53,16157;53,16147;14,16147;16,16141;22,16137;53,16137;53,16136;41,16125" o:connectangles="0,0,0,0,0,0,0,0,0,0,0,0,0,0,0,0,0,0,0,0"/>
                  </v:shape>
                  <v:shape id="Freeform 460" o:spid="_x0000_s1084" style="position:absolute;left:11000;top:16125;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gUsUA&#10;AADdAAAADwAAAGRycy9kb3ducmV2LnhtbESPT2/CMAzF75P4DpGRuI2UoQ0oBISQJu2wC38OHK3G&#10;tBWNU5IAhU8/H5B2s/We3/t5sepco24UYu3ZwGiYgSIuvK25NHDYf79PQcWEbLHxTAYeFGG17L0t&#10;MLf+zlu67VKpJIRjjgaqlNpc61hU5DAOfUss2skHh0nWUGob8C7hrtEfWfalHdYsDRW2tKmoOO+u&#10;zsDv53Hi9OMSxm7D+Cyvz/VE740Z9Lv1HFSiLv2bX9c/VvCzm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SBSxQAAAN0AAAAPAAAAAAAAAAAAAAAAAJgCAABkcnMv&#10;ZG93bnJldi54bWxQSwUGAAAAAAQABAD1AAAAigMAAAAA&#10;" path="m40,39r-4,4l31,44r19,l40,39xe" stroked="f">
                    <v:path arrowok="t" o:connecttype="custom" o:connectlocs="40,16164;36,16168;31,16169;50,16169;40,16164" o:connectangles="0,0,0,0,0"/>
                  </v:shape>
                  <v:shape id="Freeform 461" o:spid="_x0000_s1085" style="position:absolute;left:11000;top:16125;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2FycEA&#10;AADdAAAADwAAAGRycy9kb3ducmV2LnhtbERPy6rCMBDdC/5DGMGdpnq5PqpRRLjgwo2PhcuhGdti&#10;M6lJ1OrXmwuCuzmc58yXjanEnZwvLSsY9BMQxJnVJecKjoe/3gSED8gaK8uk4Ekelot2a46ptg/e&#10;0X0fchFD2KeooAihTqX0WUEGfd/WxJE7W2cwROhyqR0+Yrip5DBJRtJgybGhwJrWBWWX/c0o2P6e&#10;xkY+r+7HrBlf+e21GsuDUt1Os5qBCNSEr/jj3ug4P5lO4f+beIJ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9hcnBAAAA3QAAAA8AAAAAAAAAAAAAAAAAmAIAAGRycy9kb3du&#10;cmV2LnhtbFBLBQYAAAAABAAEAPUAAACGAwAAAAA=&#10;" path="m53,12r-20,l37,15r2,7l53,22r,-10xe" stroked="f">
                    <v:path arrowok="t" o:connecttype="custom" o:connectlocs="53,16137;33,16137;37,16140;39,16147;53,16147;53,16137" o:connectangles="0,0,0,0,0,0"/>
                  </v:shape>
                </v:group>
                <v:group id="Group 462" o:spid="_x0000_s1086" style="position:absolute;left:10784;top:16208;width:73;height:68" coordorigin="10784,16208" coordsize="7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463" o:spid="_x0000_s1087" style="position:absolute;left:10784;top:16208;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wmsIA&#10;AADdAAAADwAAAGRycy9kb3ducmV2LnhtbERPTYvCMBC9L/gfwgheFk3rYVmrUUQQ9CLYXViPQzO2&#10;xWYSm9jWf28WFvY2j/c5q81gGtFR62vLCtJZAoK4sLrmUsH31376CcIHZI2NZVLwJA+b9ehthZm2&#10;PZ+py0MpYgj7DBVUIbhMSl9UZNDPrCOO3NW2BkOEbSl1i30MN42cJ8mHNFhzbKjQ0a6i4pY/jIJL&#10;6PPOveMdj+X15+S6enHEp1KT8bBdggg0hH/xn/ug4/w0SeH3m3i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zCawgAAAN0AAAAPAAAAAAAAAAAAAAAAAJgCAABkcnMvZG93&#10;bnJldi54bWxQSwUGAAAAAAQABAD1AAAAhwMAAAAA&#10;" path="m49,l22,,7,14,,36,7,54,23,65r27,3l65,57r-40,l15,47r,-27l25,10r34,l63,6,49,xe" stroked="f">
                    <v:path arrowok="t" o:connecttype="custom" o:connectlocs="49,16208;22,16208;7,16222;0,16244;7,16262;23,16273;50,16276;65,16265;25,16265;15,16255;15,16228;25,16218;59,16218;63,16214;49,16208" o:connectangles="0,0,0,0,0,0,0,0,0,0,0,0,0,0,0"/>
                  </v:shape>
                  <v:shape id="Freeform 464" o:spid="_x0000_s1088" style="position:absolute;left:10784;top:16208;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u7cEA&#10;AADdAAAADwAAAGRycy9kb3ducmV2LnhtbERPTYvCMBC9C/sfwix4kTXVg7jVKIsg6EWwCrvHoRnb&#10;YjPJNrGt/94Igrd5vM9ZrntTi5YaX1lWMBknIIhzqysuFJxP2685CB+QNdaWScGdPKxXH4Mlptp2&#10;fKQ2C4WIIexTVFCG4FIpfV6SQT+2jjhyF9sYDBE2hdQNdjHc1HKaJDNpsOLYUKKjTUn5NbsZBX+h&#10;y1o3wn/cF5ffg2ur7z3elRp+9j8LEIH68Ba/3Dsd50+SKTy/i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Jru3BAAAA3QAAAA8AAAAAAAAAAAAAAAAAmAIAAGRycy9kb3du&#10;cmV2LnhtbFBLBQYAAAAABAAEAPUAAACGAwAAAAA=&#10;" path="m73,28r-32,l41,41r18,l57,51r-8,6l65,57r2,-2l73,34r,-4l73,28xe" stroked="f">
                    <v:path arrowok="t" o:connecttype="custom" o:connectlocs="73,16236;41,16236;41,16249;59,16249;57,16259;49,16265;65,16265;67,16263;73,16242;73,16238;73,16236" o:connectangles="0,0,0,0,0,0,0,0,0,0,0"/>
                  </v:shape>
                  <v:shape id="Freeform 465" o:spid="_x0000_s1089" style="position:absolute;left:10784;top:16208;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ULdsMA&#10;AADdAAAADwAAAGRycy9kb3ducmV2LnhtbERPTWvCQBC9F/oflin0UnSTFoqmriKCYC5Co6DHITsm&#10;odnZNbsm8d+7hUJv83ifs1iNphU9db6xrCCdJiCIS6sbrhQcD9vJDIQPyBpby6TgTh5Wy+enBWba&#10;DvxNfREqEUPYZ6igDsFlUvqyJoN+ah1x5C62Mxgi7CqpOxxiuGnle5J8SoMNx4YaHW1qKn+Km1Fw&#10;DkPRuze8Yl5dTnvXN/Mc70q9vozrLxCBxvAv/nPvdJyfJh/w+0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ULdsMAAADdAAAADwAAAAAAAAAAAAAAAACYAgAAZHJzL2Rv&#10;d25yZXYueG1sUEsFBgAAAAAEAAQA9QAAAIgDAAAAAA==&#10;" path="m59,10r-15,l49,12r4,5l59,10xe" stroked="f">
                    <v:path arrowok="t" o:connecttype="custom" o:connectlocs="59,16218;44,16218;49,16220;53,16225;59,16218" o:connectangles="0,0,0,0,0"/>
                  </v:shape>
                </v:group>
                <v:group id="Group 466" o:spid="_x0000_s1090" style="position:absolute;left:10862;top:16223;width:57;height:55" coordorigin="10862,16223" coordsize="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467" o:spid="_x0000_s1091" style="position:absolute;left:10862;top:16223;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u4MEA&#10;AADdAAAADwAAAGRycy9kb3ducmV2LnhtbERPTYvCMBC9L/gfwgje1lShi1SjiLCwntxVDx6HZkyL&#10;zaQmse3++82C4G0e73NWm8E2oiMfascKZtMMBHHpdM1Gwfn0+b4AESKyxsYxKfilAJv16G2FhXY9&#10;/1B3jEakEA4FKqhibAspQ1mRxTB1LXHirs5bjAl6I7XHPoXbRs6z7ENarDk1VNjSrqLydnxYBVcf&#10;9nlty/vtkvfn7hDN3nz3Sk3Gw3YJItIQX+Kn+0un+bMsh/9v0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oruDBAAAA3QAAAA8AAAAAAAAAAAAAAAAAmAIAAGRycy9kb3du&#10;cmV2LnhtbFBLBQYAAAAABAAEAPUAAACGAwAAAAA=&#10;" path="m44,l13,,,11,,44,13,55r31,l57,44r,-1l21,43,14,37r,-19l21,12r36,l57,11,44,xe" stroked="f">
                    <v:path arrowok="t" o:connecttype="custom" o:connectlocs="44,16223;13,16223;0,16234;0,16267;13,16278;44,16278;57,16267;57,16266;21,16266;14,16260;14,16241;21,16235;57,16235;57,16234;44,16223" o:connectangles="0,0,0,0,0,0,0,0,0,0,0,0,0,0,0"/>
                  </v:shape>
                  <v:shape id="Freeform 468" o:spid="_x0000_s1092" style="position:absolute;left:10862;top:16223;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wl8MA&#10;AADdAAAADwAAAGRycy9kb3ducmV2LnhtbERPPWvDMBDdA/0P4grdEtkFh+JEMSEQqKe2aYaMh3WR&#10;TayTI6m2+++rQqHbPd7nbavZ9mIkHzrHCvJVBoK4cbpjo+D8eVy+gAgRWWPvmBR8U4Bq97DYYqnd&#10;xB80nqIRKYRDiQraGIdSytC0ZDGs3ECcuKvzFmOC3kjtcUrhtpfPWbaWFjtODS0OdGipuZ2+rIKr&#10;D3XR2eZ+uxTTeXyLpjbvk1JPj/N+AyLSHP/Ff+5Xnebn2Rp+v0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owl8MAAADdAAAADwAAAAAAAAAAAAAAAACYAgAAZHJzL2Rv&#10;d25yZXYueG1sUEsFBgAAAAAEAAQA9QAAAIgDAAAAAA==&#10;" path="m57,12r-21,l44,18r,19l36,43r21,l57,12xe" stroked="f">
                    <v:path arrowok="t" o:connecttype="custom" o:connectlocs="57,16235;36,16235;44,16241;44,16260;36,16266;57,16266;57,16235" o:connectangles="0,0,0,0,0,0,0"/>
                  </v:shape>
                </v:group>
                <v:group id="Group 469" o:spid="_x0000_s1093" style="position:absolute;left:10921;top:16224;width:58;height:52" coordorigin="10921,16224" coordsize="5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470" o:spid="_x0000_s1094" style="position:absolute;left:10921;top:16224;width:58;height:52;visibility:visible;mso-wrap-style:square;v-text-anchor:top" coordsize="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jGsUA&#10;AADdAAAADwAAAGRycy9kb3ducmV2LnhtbESPQWsCMRCF74X+hzAFbzWrFCmrUdpSoeDJVQRvw2a6&#10;2bqZLEnU9d87B6G3Gd6b975ZrAbfqQvF1AY2MBkXoIjrYFtuDOx369d3UCkjW+wCk4EbJVgtn58W&#10;WNpw5S1dqtwoCeFUogGXc19qnWpHHtM49MSi/YboMcsaG20jXiXcd3paFDPtsWVpcNjTl6P6VJ29&#10;ge5zdjy2m93fxsXv6dv2UOXToTJm9DJ8zEFlGvK/+XH9YwV/Ugi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mMaxQAAAN0AAAAPAAAAAAAAAAAAAAAAAJgCAABkcnMv&#10;ZG93bnJldi54bWxQSwUGAAAAAAQABAD1AAAAigMAAAAA&#10;" path="m15,l,,22,53r15,l44,36r-15,l15,xe" stroked="f">
                    <v:path arrowok="t" o:connecttype="custom" o:connectlocs="15,16224;0,16224;22,16277;37,16277;44,16260;29,16260;15,16224" o:connectangles="0,0,0,0,0,0,0"/>
                  </v:shape>
                  <v:shape id="Freeform 471" o:spid="_x0000_s1095" style="position:absolute;left:10921;top:16224;width:58;height:52;visibility:visible;mso-wrap-style:square;v-text-anchor:top" coordsize="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GgcIA&#10;AADdAAAADwAAAGRycy9kb3ducmV2LnhtbERPTWsCMRC9F/wPYYTealYRsatRVCoUPLkWwduwGTer&#10;m8mSpLr+e1MoeJvH+5z5srONuJEPtWMFw0EGgrh0uuZKwc9h+zEFESKyxsYxKXhQgOWi9zbHXLs7&#10;7+lWxEqkEA45KjAxtrmUoTRkMQxcS5y4s/MWY4K+ktrjPYXbRo6ybCIt1pwaDLa0MVRei1+roFlP&#10;Tqd6d7jsjP8ajffHIl6PhVLv/W41AxGpiy/xv/tbp/nD7BP+vk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saBwgAAAN0AAAAPAAAAAAAAAAAAAAAAAJgCAABkcnMvZG93&#10;bnJldi54bWxQSwUGAAAAAAQABAD1AAAAhwMAAAAA&#10;" path="m58,l43,,29,36r15,l58,xe" stroked="f">
                    <v:path arrowok="t" o:connecttype="custom" o:connectlocs="58,16224;43,16224;29,16260;44,16260;58,16224" o:connectangles="0,0,0,0,0"/>
                  </v:shape>
                </v:group>
                <v:group id="Group 472" o:spid="_x0000_s1096" style="position:absolute;left:10981;top:16223;width:53;height:55" coordorigin="10981,16223" coordsize="5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473" o:spid="_x0000_s1097" style="position:absolute;left:10981;top:16223;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CMQA&#10;AADdAAAADwAAAGRycy9kb3ducmV2LnhtbERPQWrDMBC8B/oHsYXeEjkprYMb2YRAoYde6uSQ42Jt&#10;bRNr5Uiy4/j1VaHQOe0yOzM7u2IynRjJ+daygvUqAUFcWd1yreB0fF9uQfiArLGzTAru5KHIHxY7&#10;zLS98ReNZahFNGGfoYImhD6T0lcNGfQr2xNH7ts6gyGurpba4S2am05ukuRVGmw5JjTY06Gh6lIO&#10;RsHnyzk18n51z+bAONfDvE/lUamnx2n/BiLQFP6P/9QfOr4fAb9t4gg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hQjEAAAA3QAAAA8AAAAAAAAAAAAAAAAAmAIAAGRycy9k&#10;b3ducmV2LnhtbFBLBQYAAAAABAAEAPUAAACJAwAAAAA=&#10;" path="m41,l12,,,11,,44,12,55r26,l46,51r5,-7l51,43r-30,l15,39,14,31r40,l54,21r-39,l16,15r6,-3l53,12r,-1l41,xe" stroked="f">
                    <v:path arrowok="t" o:connecttype="custom" o:connectlocs="41,16223;12,16223;0,16234;0,16267;12,16278;38,16278;46,16274;51,16267;51,16266;21,16266;15,16262;14,16254;54,16254;54,16244;15,16244;16,16238;22,16235;53,16235;53,16234;41,16223" o:connectangles="0,0,0,0,0,0,0,0,0,0,0,0,0,0,0,0,0,0,0,0"/>
                  </v:shape>
                  <v:shape id="Freeform 474" o:spid="_x0000_s1098" style="position:absolute;left:10981;top:16223;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bf8MA&#10;AADdAAAADwAAAGRycy9kb3ducmV2LnhtbERPTWvCQBC9F/wPywi91U0srRJdQxAKPXipevA4ZMck&#10;mJ2Nu6tJ/PVuodDbPN7nrPPBtOJOzjeWFaSzBARxaXXDlYLj4ettCcIHZI2tZVIwkod8M3lZY6Zt&#10;zz9034dKxBD2GSqoQ+gyKX1Zk0E/sx1x5M7WGQwRukpqh30MN62cJ8mnNNhwbKixo21N5WV/Mwp2&#10;H6eFkePVvZst46O6PYqFPCj1Oh2KFYhAQ/gX/7m/dZyfpnP4/Sae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sbf8MAAADdAAAADwAAAAAAAAAAAAAAAACYAgAAZHJzL2Rv&#10;d25yZXYueG1sUEsFBgAAAAAEAAQA9QAAAIgDAAAAAA==&#10;" path="m40,38r-4,5l32,43r19,l40,38xe" stroked="f">
                    <v:path arrowok="t" o:connecttype="custom" o:connectlocs="40,16261;36,16266;32,16266;51,16266;40,16261" o:connectangles="0,0,0,0,0"/>
                  </v:shape>
                  <v:shape id="Freeform 475" o:spid="_x0000_s1099" style="position:absolute;left:10981;top:16223;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5MMA&#10;AADdAAAADwAAAGRycy9kb3ducmV2LnhtbERPTWvCQBC9F/wPywi91U0aWiVmFREKPfRS9eBxyI5J&#10;MDsbdzea+Ou7gtDbPN7nFOvBtOJKzjeWFaSzBARxaXXDlYLD/uttAcIHZI2tZVIwkof1avJSYK7t&#10;jX/puguViCHsc1RQh9DlUvqyJoN+ZjviyJ2sMxgidJXUDm8x3LTyPUk+pcGGY0ONHW1rKs+73ij4&#10;+TjOjRwvLjNbxnvV3zdzuVfqdTpsliACDeFf/HR/6zg/TTN4fB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e+5MMAAADdAAAADwAAAAAAAAAAAAAAAACYAgAAZHJzL2Rv&#10;d25yZXYueG1sUEsFBgAAAAAEAAQA9QAAAIgDAAAAAA==&#10;" path="m53,12r-20,l38,15r2,6l54,21,53,12xe" stroked="f">
                    <v:path arrowok="t" o:connecttype="custom" o:connectlocs="53,16235;33,16235;38,16238;40,16244;54,16244;53,16235" o:connectangles="0,0,0,0,0,0"/>
                  </v:shape>
                </v:group>
                <v:group id="Group 476" o:spid="_x0000_s1100" style="position:absolute;left:11043;top:16224;width:36;height:53" coordorigin="11043,16224" coordsize="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477" o:spid="_x0000_s1101" style="position:absolute;left:11043;top:16224;width:36;height:53;visibility:visible;mso-wrap-style:square;v-text-anchor:top" coordsize="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jK8MA&#10;AADdAAAADwAAAGRycy9kb3ducmV2LnhtbERP22rCQBB9F/yHZYS+iG4ipGh0FS0U2lDEGz4P2TEJ&#10;ZmdDdqvx791Cwbc5nOssVp2pxY1aV1lWEI8jEMS51RUXCk7Hz9EUhPPIGmvLpOBBDlbLfm+BqbZ3&#10;3tPt4AsRQtilqKD0vkmldHlJBt3YNsSBu9jWoA+wLaRu8R7CTS0nUfQuDVYcGkps6KOk/Hr4NQqi&#10;LNllyfkn/77O4smQsmGRbbZKvQ269RyEp86/xP/uLx3mx3ECf9+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8jK8MAAADdAAAADwAAAAAAAAAAAAAAAACYAgAAZHJzL2Rv&#10;d25yZXYueG1sUEsFBgAAAAAEAAQA9QAAAIgDAAAAAA==&#10;" path="m14,l,,,53r14,l14,21r6,-8l36,13r,-3l14,10,14,xe" stroked="f">
                    <v:path arrowok="t" o:connecttype="custom" o:connectlocs="14,16224;0,16224;0,16277;14,16277;14,16245;20,16237;36,16237;36,16234;14,16234;14,16224" o:connectangles="0,0,0,0,0,0,0,0,0,0"/>
                  </v:shape>
                  <v:shape id="Freeform 478" o:spid="_x0000_s1102" style="position:absolute;left:11043;top:16224;width:36;height:53;visibility:visible;mso-wrap-style:square;v-text-anchor:top" coordsize="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9XMMA&#10;AADdAAAADwAAAGRycy9kb3ducmV2LnhtbERPTYvCMBC9C/sfwgheRNMKyto1yioIWkRclT0PzdgW&#10;m0lpotZ/v1kQvM3jfc5s0ZpK3KlxpWUF8TACQZxZXXKu4HxaDz5BOI+ssbJMCp7kYDH/6Mww0fbB&#10;P3Q/+lyEEHYJKii8rxMpXVaQQTe0NXHgLrYx6ANscqkbfIRwU8lRFE2kwZJDQ4E1rQrKrsebURCl&#10;40M6/t1l2+s0HvUp7efpcq9Ur9t+f4Hw1Pq3+OXe6DA/ji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29XMMAAADdAAAADwAAAAAAAAAAAAAAAACYAgAAZHJzL2Rv&#10;d25yZXYueG1sUEsFBgAAAAAEAAQA9QAAAIgDAAAAAA==&#10;" path="m35,l24,,18,4r-4,6l36,10,36,,35,xe" stroked="f">
                    <v:path arrowok="t" o:connecttype="custom" o:connectlocs="35,16224;24,16224;18,16228;14,16234;36,16234;36,16224;35,16224" o:connectangles="0,0,0,0,0,0,0"/>
                  </v:shape>
                </v:group>
                <v:group id="Group 479" o:spid="_x0000_s1103" style="position:absolute;left:11086;top:16223;width:51;height:54" coordorigin="11086,16223" coordsize="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480" o:spid="_x0000_s1104" style="position:absolute;left:11086;top:16223;width:51;height:54;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s7MIA&#10;AADdAAAADwAAAGRycy9kb3ducmV2LnhtbESPQYvCMBCF74L/IYywN03rYdlWo4ggCHrR9QcMydgW&#10;m0ltotZ/7xwW9jbDe/PeN8v14Fv1pD42gQ3kswwUsQ2u4crA5Xc3/QEVE7LDNjAZeFOE9Wo8WmLp&#10;wotP9DynSkkIxxIN1Cl1pdbR1uQxzkJHLNo19B6TrH2lXY8vCfetnmfZt/bYsDTU2NG2Jns7P7yB&#10;e8FFe3NVsQmHS7zawsbTcDTmazJsFqASDenf/He9d4Kf54Ir38gIev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KzswgAAAN0AAAAPAAAAAAAAAAAAAAAAAJgCAABkcnMvZG93&#10;bnJldi54bWxQSwUGAAAAAAQABAD1AAAAhwMAAAAA&#10;" path="m14,1l,1,,54r14,l14,18r5,-6l51,12r,-3l49,6,14,6r,-5xe" stroked="f">
                    <v:path arrowok="t" o:connecttype="custom" o:connectlocs="14,16224;0,16224;0,16277;14,16277;14,16241;19,16235;51,16235;51,16232;49,16229;14,16229;14,16224" o:connectangles="0,0,0,0,0,0,0,0,0,0,0"/>
                  </v:shape>
                  <v:shape id="Freeform 481" o:spid="_x0000_s1105" style="position:absolute;left:11086;top:16223;width:51;height:54;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Jd8AA&#10;AADdAAAADwAAAGRycy9kb3ducmV2LnhtbERPzYrCMBC+C/sOYQRvmnYPi6mNIsKCsHvx5wGGZGxL&#10;m0ltonbffiMI3ubj+51yM7pO3GkIjWcN+SIDQWy8bbjScD59z5cgQkS22HkmDX8UYLP+mJRYWP/g&#10;A92PsRIphEOBGuoY+0LKYGpyGBa+J07cxQ8OY4JDJe2AjxTuOvmZZV/SYcOpocaedjWZ9nhzGq6K&#10;VdfaSm39zzlcjDLhMP5qPZuO2xWISGN8i1/uvU3z81zB85t0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AJd8AAAADdAAAADwAAAAAAAAAAAAAAAACYAgAAZHJzL2Rvd25y&#10;ZXYueG1sUEsFBgAAAAAEAAQA9QAAAIUDAAAAAA==&#10;" path="m51,12r-18,l37,17r,37l51,54r,-42xe" stroked="f">
                    <v:path arrowok="t" o:connecttype="custom" o:connectlocs="51,16235;33,16235;37,16240;37,16277;51,16277;51,16235" o:connectangles="0,0,0,0,0,0"/>
                  </v:shape>
                  <v:shape id="Freeform 482" o:spid="_x0000_s1106" style="position:absolute;left:11086;top:16223;width:51;height:54;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qV8QA&#10;AADdAAAADwAAAGRycy9kb3ducmV2LnhtbESPQWvDMAyF74P+B6PCbqvTHsaS1S2lUBi0l2T5AcJW&#10;k9BYzmKvSf99dRjsJvGe3vu03c++V3caYxfYwHqVgSK2wXXcGKi/T28foGJCdtgHJgMPirDfLV62&#10;WLgwcUn3KjVKQjgWaKBNaSi0jrYlj3EVBmLRrmH0mGQdG+1GnCTc93qTZe/aY8fS0OJAx5bsrfr1&#10;Bn5yzvuba/JDONfxanMby/lizOtyPnyCSjSnf/Pf9ZcT/PVG+OUbGUH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alfEAAAA3QAAAA8AAAAAAAAAAAAAAAAAmAIAAGRycy9k&#10;b3ducmV2LnhtbFBLBQYAAAAABAAEAPUAAACJAwAAAAA=&#10;" path="m43,l23,,18,2,14,6r35,l43,xe" stroked="f">
                    <v:path arrowok="t" o:connecttype="custom" o:connectlocs="43,16223;23,16223;18,16225;14,16229;49,16229;43,16223" o:connectangles="0,0,0,0,0,0"/>
                  </v:shape>
                </v:group>
                <v:group id="Group 483" o:spid="_x0000_s1107" style="position:absolute;left:11148;top:16223;width:86;height:54" coordorigin="11148,16223" coordsize="8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484" o:spid="_x0000_s1108" style="position:absolute;left:11148;top:16223;width:86;height:54;visibility:visible;mso-wrap-style:square;v-text-anchor:top" coordsize="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iKsIA&#10;AADdAAAADwAAAGRycy9kb3ducmV2LnhtbERPS4vCMBC+L/gfwgje1tSii1SjiCA+kAUfB49DM7bF&#10;ZlKbqNVfbxYWvM3H95zxtDGluFPtCssKet0IBHFqdcGZguNh8T0E4TyyxtIyKXiSg+mk9TXGRNsH&#10;7+i+95kIIewSVJB7XyVSujQng65rK+LAnW1t0AdYZ1LX+AjhppRxFP1IgwWHhhwrmueUXvY3o2A7&#10;v2raFOsXL8+mf/odzHYkM6U67WY2AuGp8R/xv3ulw/xeHMPfN+EEO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CIqwgAAAN0AAAAPAAAAAAAAAAAAAAAAAJgCAABkcnMvZG93&#10;bnJldi54bWxQSwUGAAAAAAQABAD1AAAAhwMAAAAA&#10;" path="m14,1l,1,,54r14,l14,18r5,-6l86,12r,-4l47,8,45,6,14,6r,-5xe" stroked="f">
                    <v:path arrowok="t" o:connecttype="custom" o:connectlocs="14,16224;0,16224;0,16277;14,16277;14,16241;19,16235;86,16235;86,16231;47,16231;45,16229;14,16229;14,16224" o:connectangles="0,0,0,0,0,0,0,0,0,0,0,0"/>
                  </v:shape>
                  <v:shape id="Freeform 485" o:spid="_x0000_s1109" style="position:absolute;left:11148;top:16223;width:86;height:54;visibility:visible;mso-wrap-style:square;v-text-anchor:top" coordsize="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HscIA&#10;AADdAAAADwAAAGRycy9kb3ducmV2LnhtbERPS4vCMBC+L/gfwgje1lRdRapRRFjWFRF8HDwOzdgW&#10;m0ltolZ/vREEb/PxPWc8rU0hrlS53LKCTjsCQZxYnXOqYL/7/R6CcB5ZY2GZFNzJwXTS+BpjrO2N&#10;N3Td+lSEEHYxKsi8L2MpXZKRQde2JXHgjrYy6AOsUqkrvIVwU8huFA2kwZxDQ4YlzTNKTtuLUbCa&#10;nzUt8/8H/x3Nz2Hdn21Ipkq1mvVsBMJT7T/it3uhw/xOtwevb8IJ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IexwgAAAN0AAAAPAAAAAAAAAAAAAAAAAJgCAABkcnMvZG93&#10;bnJldi54bWxQSwUGAAAAAAQABAD1AAAAhwMAAAAA&#10;" path="m55,12r-23,l36,17r,37l50,54r,-36l55,12xe" stroked="f">
                    <v:path arrowok="t" o:connecttype="custom" o:connectlocs="55,16235;32,16235;36,16240;36,16277;50,16277;50,16241;55,16235" o:connectangles="0,0,0,0,0,0,0"/>
                  </v:shape>
                  <v:shape id="Freeform 486" o:spid="_x0000_s1110" style="position:absolute;left:11148;top:16223;width:86;height:54;visibility:visible;mso-wrap-style:square;v-text-anchor:top" coordsize="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fxcQA&#10;AADdAAAADwAAAGRycy9kb3ducmV2LnhtbERPTWvCQBC9F/oflhG81Y2SlhLdBBHEKlKI7cHjkB2T&#10;YHY2zW6T2F/vFgq9zeN9ziobTSN66lxtWcF8FoEgLqyuuVTw+bF9egXhPLLGxjIpuJGDLH18WGGi&#10;7cA59SdfihDCLkEFlfdtIqUrKjLoZrYlDtzFdgZ9gF0pdYdDCDeNXETRizRYc2iosKVNRcX19G0U&#10;HDdfmg71/od3FxOf35/XOclSqelkXC9BeBr9v/jP/abD/Pkiht9vwgk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H8XEAAAA3QAAAA8AAAAAAAAAAAAAAAAAmAIAAGRycy9k&#10;b3ducmV2LnhtbFBLBQYAAAAABAAEAPUAAACJAwAAAAA=&#10;" path="m86,12r-18,l73,17r,37l86,54r,-42xe" stroked="f">
                    <v:path arrowok="t" o:connecttype="custom" o:connectlocs="86,16235;68,16235;73,16240;73,16277;86,16277;86,16235" o:connectangles="0,0,0,0,0,0"/>
                  </v:shape>
                  <v:shape id="Freeform 487" o:spid="_x0000_s1111" style="position:absolute;left:11148;top:16223;width:86;height:54;visibility:visible;mso-wrap-style:square;v-text-anchor:top" coordsize="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6XsMA&#10;AADdAAAADwAAAGRycy9kb3ducmV2LnhtbERPTWvCQBC9C/0PywjedBPRItFVglCqRQraHjwO2TEJ&#10;ZmfT7JrE/nq3UPA2j/c5q01vKtFS40rLCuJJBII4s7rkXMH319t4AcJ5ZI2VZVJwJweb9ctghYm2&#10;HR+pPflchBB2CSoovK8TKV1WkEE3sTVx4C62MegDbHKpG+xCuKnkNIpepcGSQ0OBNW0Lyq6nm1Fw&#10;2P5o+ij3v/x+MbPz5zw9ksyVGg37dAnCU++f4n/3Tof58XQOf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G6XsMAAADdAAAADwAAAAAAAAAAAAAAAACYAgAAZHJzL2Rv&#10;d25yZXYueG1sUEsFBgAAAAAEAAQA9QAAAIgDAAAAAA==&#10;" path="m77,l58,,51,3,47,8r39,l77,xe" stroked="f">
                    <v:path arrowok="t" o:connecttype="custom" o:connectlocs="77,16223;58,16223;51,16226;47,16231;86,16231;86,16231;77,16223" o:connectangles="0,0,0,0,0,0,0"/>
                  </v:shape>
                  <v:shape id="Freeform 488" o:spid="_x0000_s1112" style="position:absolute;left:11148;top:16223;width:86;height:54;visibility:visible;mso-wrap-style:square;v-text-anchor:top" coordsize="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kKcMA&#10;AADdAAAADwAAAGRycy9kb3ducmV2LnhtbERPS4vCMBC+C/6HMAt701RZRbqmRQTRFRF8HPY4NGNb&#10;tpnUJmrXX28Ewdt8fM+Zpq2pxJUaV1pWMOhHIIgzq0vOFRwPi94EhPPIGivLpOCfHKRJtzPFWNsb&#10;7+i697kIIexiVFB4X8dSuqwgg65va+LAnWxj0AfY5FI3eAvhppLDKBpLgyWHhgJrmheU/e0vRsFm&#10;fta0Ln/uvDyZr9/taLYjmSv1+dHOvkF4av1b/HKvdJg/GI7h+U04QS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MkKcMAAADdAAAADwAAAAAAAAAAAAAAAACYAgAAZHJzL2Rv&#10;d25yZXYueG1sUEsFBgAAAAAEAAQA9QAAAIgDAAAAAA==&#10;" path="m37,l23,,18,2,14,6r31,l43,3,37,xe" stroked="f">
                    <v:path arrowok="t" o:connecttype="custom" o:connectlocs="37,16223;23,16223;18,16225;14,16229;45,16229;43,16226;37,16223" o:connectangles="0,0,0,0,0,0,0"/>
                  </v:shape>
                </v:group>
                <v:group id="Group 489" o:spid="_x0000_s1113" style="position:absolute;left:11241;top:16223;width:53;height:55" coordorigin="11241,16223" coordsize="5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490" o:spid="_x0000_s1114" style="position:absolute;left:11241;top:16223;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KMUA&#10;AADdAAAADwAAAGRycy9kb3ducmV2LnhtbESPT4vCMBDF78J+hzAL3jTVRV2qUURY2IMX/xw8Ds1s&#10;W2wm3SRq9dM7B8HbDO/Ne79ZrDrXqCuFWHs2MBpmoIgLb2suDRwPP4NvUDEhW2w8k4E7RVgtP3oL&#10;zK2/8Y6u+1QqCeGYo4EqpTbXOhYVOYxD3xKL9ueDwyRrKLUNeJNw1+hxlk21w5qlocKWNhUV5/3F&#10;GdhOTjOn7//hy20YH+XlsZ7pgzH9z249B5WoS2/z6/rXCv5oLLjyjYy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YoxQAAAN0AAAAPAAAAAAAAAAAAAAAAAJgCAABkcnMv&#10;ZG93bnJldi54bWxQSwUGAAAAAAQABAD1AAAAigMAAAAA&#10;" path="m41,l12,,,11,,44,12,55r26,l46,51r5,-7l51,43r-30,l15,39,14,31r40,l54,21r-40,l16,15r6,-3l53,12r,-1l41,xe" stroked="f">
                    <v:path arrowok="t" o:connecttype="custom" o:connectlocs="41,16223;12,16223;0,16234;0,16267;12,16278;38,16278;46,16274;51,16267;51,16266;21,16266;15,16262;14,16254;54,16254;54,16244;14,16244;16,16238;22,16235;53,16235;53,16234;41,16223" o:connectangles="0,0,0,0,0,0,0,0,0,0,0,0,0,0,0,0,0,0,0,0"/>
                  </v:shape>
                  <v:shape id="Freeform 491" o:spid="_x0000_s1115" style="position:absolute;left:11241;top:16223;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s8MA&#10;AADdAAAADwAAAGRycy9kb3ducmV2LnhtbERPTWvCQBC9F/wPyxS8NRuV1ja6igQED17UHnocsmMS&#10;mp2Nu5sY/fVuQehtHu9zluvBNKIn52vLCiZJCoK4sLrmUsH3afv2CcIHZI2NZVJwIw/r1ehliZm2&#10;Vz5QfwyliCHsM1RQhdBmUvqiIoM+sS1x5M7WGQwRulJqh9cYbho5TdMPabDm2FBhS3lFxe+xMwr2&#10;7z9zI28XNzM5473s7pu5PCk1fh02CxCBhvAvfrp3Os6fTL/g7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Ds8MAAADdAAAADwAAAAAAAAAAAAAAAACYAgAAZHJzL2Rv&#10;d25yZXYueG1sUEsFBgAAAAAEAAQA9QAAAIgDAAAAAA==&#10;" path="m40,38r-4,5l32,43r19,l40,38xe" stroked="f">
                    <v:path arrowok="t" o:connecttype="custom" o:connectlocs="40,16261;36,16266;32,16266;51,16266;40,16261" o:connectangles="0,0,0,0,0"/>
                  </v:shape>
                  <v:shape id="Freeform 492" o:spid="_x0000_s1116" style="position:absolute;left:11241;top:16223;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888UA&#10;AADdAAAADwAAAGRycy9kb3ducmV2LnhtbESPT4vCMBDF78J+hzAL3jR1RV26RhFB8ODFPwePQzPb&#10;lm0m3SRq9dM7B8HbDO/Ne7+ZLzvXqCuFWHs2MBpmoIgLb2suDZyOm8E3qJiQLTaeycCdIiwXH705&#10;5tbfeE/XQyqVhHDM0UCVUptrHYuKHMahb4lF+/XBYZI1lNoGvEm4a/RXlk21w5qlocKW1hUVf4eL&#10;M7CbnGdO3//D2K0ZH+XlsZrpozH9z271AypRl97m1/XWCv5oLPzyjYy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HzzxQAAAN0AAAAPAAAAAAAAAAAAAAAAAJgCAABkcnMv&#10;ZG93bnJldi54bWxQSwUGAAAAAAQABAD1AAAAigMAAAAA&#10;" path="m53,12r-20,l38,15r2,6l54,21,53,12xe" stroked="f">
                    <v:path arrowok="t" o:connecttype="custom" o:connectlocs="53,16235;33,16235;38,16238;40,16244;54,16244;53,16235" o:connectangles="0,0,0,0,0,0"/>
                  </v:shape>
                </v:group>
                <v:group id="Group 493" o:spid="_x0000_s1117" style="position:absolute;left:11303;top:16223;width:51;height:54" coordorigin="11303,16223" coordsize="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494" o:spid="_x0000_s1118" style="position:absolute;left:11303;top:16223;width:51;height:54;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HZr0A&#10;AADdAAAADwAAAGRycy9kb3ducmV2LnhtbERPSwrCMBDdC94hjOBOUxXEVqOIIAi68XOAIRnbYjOp&#10;TdR6eyMI7ubxvrNYtbYST2p86VjBaJiAINbOlJwruJy3gxkIH5ANVo5JwZs8rJbdzgIz4158pOcp&#10;5CKGsM9QQRFCnUnpdUEW/dDVxJG7usZiiLDJpWnwFcNtJcdJMpUWS44NBda0KUjfTg+r4J5yWt1M&#10;nq7d/uKvOtX+2B6U6vfa9RxEoDb8xT/3zsT5o8kY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EHHZr0AAADdAAAADwAAAAAAAAAAAAAAAACYAgAAZHJzL2Rvd25yZXYu&#10;eG1sUEsFBgAAAAAEAAQA9QAAAIIDAAAAAA==&#10;" path="m14,1l,1,,54r14,l14,18r5,-6l51,12r,-3l49,6,14,6r,-5xe" stroked="f">
                    <v:path arrowok="t" o:connecttype="custom" o:connectlocs="14,16224;0,16224;0,16277;14,16277;14,16241;19,16235;51,16235;51,16232;49,16229;14,16229;14,16224" o:connectangles="0,0,0,0,0,0,0,0,0,0,0"/>
                  </v:shape>
                  <v:shape id="Freeform 495" o:spid="_x0000_s1119" style="position:absolute;left:11303;top:16223;width:51;height:54;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i/b0A&#10;AADdAAAADwAAAGRycy9kb3ducmV2LnhtbERPSwrCMBDdC94hjOBOUxXEVqOIIAi68XOAIRnbYjOp&#10;TdR6eyMI7ubxvrNYtbYST2p86VjBaJiAINbOlJwruJy3gxkIH5ANVo5JwZs8rJbdzgIz4158pOcp&#10;5CKGsM9QQRFCnUnpdUEW/dDVxJG7usZiiLDJpWnwFcNtJcdJMpUWS44NBda0KUjfTg+r4J5yWt1M&#10;nq7d/uKvOtX+2B6U6vfa9RxEoDb8xT/3zsT5o8kE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w1i/b0AAADdAAAADwAAAAAAAAAAAAAAAACYAgAAZHJzL2Rvd25yZXYu&#10;eG1sUEsFBgAAAAAEAAQA9QAAAIIDAAAAAA==&#10;" path="m51,12r-18,l38,17r,37l51,54r,-42xe" stroked="f">
                    <v:path arrowok="t" o:connecttype="custom" o:connectlocs="51,16235;33,16235;38,16240;38,16277;51,16277;51,16235" o:connectangles="0,0,0,0,0,0"/>
                  </v:shape>
                  <v:shape id="Freeform 496" o:spid="_x0000_s1120" style="position:absolute;left:11303;top:16223;width:51;height:54;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6icAA&#10;AADdAAAADwAAAGRycy9kb3ducmV2LnhtbERPy6rCMBDdX/AfwgjublOvIrYaRS4Igm58fMCQjG2x&#10;mdQmav17Iwju5nCeM192thZ3an3lWMEwSUEQa2cqLhScjuvfKQgfkA3WjknBkzwsF72fOebGPXhP&#10;90MoRAxhn6OCMoQml9Lrkiz6xDXEkTu71mKIsC2kafERw20t/9J0Ii1WHBtKbOi/JH053KyCa8ZZ&#10;fTFFtnLbkz/rTPt9t1Nq0O9WMxCBuvAVf9wbE+cPR2N4fxN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T6icAAAADdAAAADwAAAAAAAAAAAAAAAACYAgAAZHJzL2Rvd25y&#10;ZXYueG1sUEsFBgAAAAAEAAQA9QAAAIUDAAAAAA==&#10;" path="m43,l24,,18,2,14,6r35,l43,xe" stroked="f">
                    <v:path arrowok="t" o:connecttype="custom" o:connectlocs="43,16223;24,16223;18,16225;14,16229;49,16229;43,16223" o:connectangles="0,0,0,0,0,0"/>
                  </v:shape>
                </v:group>
                <v:group id="Group 497" o:spid="_x0000_s1121" style="position:absolute;left:11358;top:16209;width:45;height:70" coordorigin="11358,16209" coordsize="4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498" o:spid="_x0000_s1122" style="position:absolute;left:11358;top:16209;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J2sMA&#10;AADdAAAADwAAAGRycy9kb3ducmV2LnhtbERP32vCMBB+F/wfwg32pmktiHRGmaKwMVDabe9Hc2u7&#10;NZeSZLb+94sg7O0+vp+33o6mExdyvrWsIJ0nIIgrq1uuFXy8H2crED4ga+wsk4IredhuppM15toO&#10;XNClDLWIIexzVNCE0OdS+qohg35ue+LIfVlnMEToaqkdDjHcdHKRJEtpsOXY0GBP+4aqn/LXKFjs&#10;TrvDuXjN3q7fq6z85M66IVXq8WF8fgIRaAz/4rv7Rcf5abaE2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RJ2sMAAADdAAAADwAAAAAAAAAAAAAAAACYAgAAZHJzL2Rv&#10;d25yZXYueG1sUEsFBgAAAAAEAAQA9QAAAIgDAAAAAA==&#10;" path="m25,27r-14,l11,63r9,6l36,69r4,-1l46,65,42,56r-14,l25,54r,-27xe" stroked="f">
                    <v:path arrowok="t" o:connecttype="custom" o:connectlocs="25,16236;11,16236;11,16272;20,16278;36,16278;40,16277;46,16274;42,16265;28,16265;25,16263;25,16236" o:connectangles="0,0,0,0,0,0,0,0,0,0,0"/>
                  </v:shape>
                  <v:shape id="Freeform 499" o:spid="_x0000_s1123" style="position:absolute;left:11358;top:16209;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sQcMA&#10;AADdAAAADwAAAGRycy9kb3ducmV2LnhtbERP32vCMBB+F/wfwgl707QWNqlGmWODjYHDqu9Hc7Z1&#10;zaUkma3//SIM9nYf389bbQbTiis531hWkM4SEMSl1Q1XCo6Ht+kChA/IGlvLpOBGHjbr8WiFubY9&#10;7+lahErEEPY5KqhD6HIpfVmTQT+zHXHkztYZDBG6SmqHfQw3rZwnyaM02HBsqLGjl5rK7+LHKJhv&#10;d9vXr/1H9nm7LLLixK11farUw2R4XoIINIR/8Z/7Xcf5afYE9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jsQcMAAADdAAAADwAAAAAAAAAAAAAAAACYAgAAZHJzL2Rv&#10;d25yZXYueG1sUEsFBgAAAAAEAAQA9QAAAIgDAAAAAA==&#10;" path="m42,54r-3,1l35,56r7,l42,54xe" stroked="f">
                    <v:path arrowok="t" o:connecttype="custom" o:connectlocs="42,16263;39,16264;35,16265;42,16265;42,16263" o:connectangles="0,0,0,0,0"/>
                  </v:shape>
                  <v:shape id="Freeform 500" o:spid="_x0000_s1124" style="position:absolute;left:11358;top:16209;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4M8YA&#10;AADdAAAADwAAAGRycy9kb3ducmV2LnhtbESPQUvDQBCF70L/wzIFb3aTBqTEbksrCoqgNOp9yE6T&#10;tNnZsLs26b93DoK3Gd6b975ZbyfXqwuF2Hk2kC8yUMS1tx03Br4+n+9WoGJCtth7JgNXirDdzG7W&#10;WFo/8oEuVWqUhHAs0UCb0lBqHeuWHMaFH4hFO/rgMMkaGm0DjhLuer3MsnvtsGNpaHGgx5bqc/Xj&#10;DCz37/unj8Nr8XY9rYrqm3sfxtyY2/m0ewCVaEr/5r/rFyv4eSG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d4M8YAAADdAAAADwAAAAAAAAAAAAAAAACYAgAAZHJz&#10;L2Rvd25yZXYueG1sUEsFBgAAAAAEAAQA9QAAAIsDAAAAAA==&#10;" path="m42,15l,15,,27r42,l42,15xe" stroked="f">
                    <v:path arrowok="t" o:connecttype="custom" o:connectlocs="42,16224;0,16224;0,16236;42,16236;42,16224" o:connectangles="0,0,0,0,0"/>
                  </v:shape>
                  <v:shape id="Freeform 501" o:spid="_x0000_s1125" style="position:absolute;left:11358;top:16209;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dqMMA&#10;AADdAAAADwAAAGRycy9kb3ducmV2LnhtbERP32vCMBB+F/wfwgl7m2ktDFeNMscGGwOHVd+P5mzr&#10;mktJMlv/+0UY+HYf389brgfTigs531hWkE4TEMSl1Q1XCg7798c5CB+QNbaWScGVPKxX49ESc217&#10;3tGlCJWIIexzVFCH0OVS+rImg35qO+LInawzGCJ0ldQO+xhuWjlLkidpsOHYUGNHrzWVP8WvUTDb&#10;bDdv37vP7Ot6nmfFkVvr+lSph8nwsgARaAh38b/7Q8f5afYMt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vdqMMAAADdAAAADwAAAAAAAAAAAAAAAACYAgAAZHJzL2Rv&#10;d25yZXYueG1sUEsFBgAAAAAEAAQA9QAAAIgDAAAAAA==&#10;" path="m25,l11,r,15l25,15,25,xe" stroked="f">
                    <v:path arrowok="t" o:connecttype="custom" o:connectlocs="25,16209;11,16209;11,16224;25,16224;25,16209" o:connectangles="0,0,0,0,0"/>
                  </v:shape>
                </v:group>
                <w10:wrap anchorx="page" anchory="page"/>
              </v:group>
            </w:pict>
          </mc:Fallback>
        </mc:AlternateContent>
      </w:r>
      <w:r>
        <w:rPr>
          <w:b/>
          <w:noProof/>
        </w:rPr>
        <mc:AlternateContent>
          <mc:Choice Requires="wpg">
            <w:drawing>
              <wp:anchor distT="0" distB="0" distL="114300" distR="114300" simplePos="0" relativeHeight="251660288" behindDoc="1" locked="0" layoutInCell="1" allowOverlap="1" wp14:editId="57891ECD">
                <wp:simplePos x="0" y="0"/>
                <wp:positionH relativeFrom="page">
                  <wp:posOffset>441960</wp:posOffset>
                </wp:positionH>
                <wp:positionV relativeFrom="page">
                  <wp:posOffset>1356360</wp:posOffset>
                </wp:positionV>
                <wp:extent cx="406400" cy="706295"/>
                <wp:effectExtent l="0" t="0" r="0" b="0"/>
                <wp:wrapNone/>
                <wp:docPr id="1140"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06295"/>
                          <a:chOff x="5945" y="1681"/>
                          <a:chExt cx="4921" cy="8547"/>
                        </a:xfrm>
                      </wpg:grpSpPr>
                      <wps:wsp>
                        <wps:cNvPr id="1141" name="Freeform 504"/>
                        <wps:cNvSpPr>
                          <a:spLocks/>
                        </wps:cNvSpPr>
                        <wps:spPr bwMode="auto">
                          <a:xfrm>
                            <a:off x="5945" y="1681"/>
                            <a:ext cx="4921" cy="8547"/>
                          </a:xfrm>
                          <a:custGeom>
                            <a:avLst/>
                            <a:gdLst>
                              <a:gd name="T0" fmla="+- 0 10157 5945"/>
                              <a:gd name="T1" fmla="*/ T0 w 4921"/>
                              <a:gd name="T2" fmla="+- 0 1681 1681"/>
                              <a:gd name="T3" fmla="*/ 1681 h 8547"/>
                              <a:gd name="T4" fmla="+- 0 5945 5945"/>
                              <a:gd name="T5" fmla="*/ T4 w 4921"/>
                              <a:gd name="T6" fmla="+- 0 10228 1681"/>
                              <a:gd name="T7" fmla="*/ 10228 h 8547"/>
                              <a:gd name="T8" fmla="+- 0 7383 5945"/>
                              <a:gd name="T9" fmla="*/ T8 w 4921"/>
                              <a:gd name="T10" fmla="+- 0 10228 1681"/>
                              <a:gd name="T11" fmla="*/ 10228 h 8547"/>
                              <a:gd name="T12" fmla="+- 0 10866 5945"/>
                              <a:gd name="T13" fmla="*/ T12 w 4921"/>
                              <a:gd name="T14" fmla="+- 0 3125 1681"/>
                              <a:gd name="T15" fmla="*/ 3125 h 8547"/>
                              <a:gd name="T16" fmla="+- 0 10157 5945"/>
                              <a:gd name="T17" fmla="*/ T16 w 4921"/>
                              <a:gd name="T18" fmla="+- 0 1681 1681"/>
                              <a:gd name="T19" fmla="*/ 1681 h 8547"/>
                            </a:gdLst>
                            <a:ahLst/>
                            <a:cxnLst>
                              <a:cxn ang="0">
                                <a:pos x="T1" y="T3"/>
                              </a:cxn>
                              <a:cxn ang="0">
                                <a:pos x="T5" y="T7"/>
                              </a:cxn>
                              <a:cxn ang="0">
                                <a:pos x="T9" y="T11"/>
                              </a:cxn>
                              <a:cxn ang="0">
                                <a:pos x="T13" y="T15"/>
                              </a:cxn>
                              <a:cxn ang="0">
                                <a:pos x="T17" y="T19"/>
                              </a:cxn>
                            </a:cxnLst>
                            <a:rect l="0" t="0" r="r" b="b"/>
                            <a:pathLst>
                              <a:path w="4921" h="8547">
                                <a:moveTo>
                                  <a:pt x="4212" y="0"/>
                                </a:moveTo>
                                <a:lnTo>
                                  <a:pt x="0" y="8547"/>
                                </a:lnTo>
                                <a:lnTo>
                                  <a:pt x="1438" y="8547"/>
                                </a:lnTo>
                                <a:lnTo>
                                  <a:pt x="4921" y="1444"/>
                                </a:lnTo>
                                <a:lnTo>
                                  <a:pt x="4212" y="0"/>
                                </a:lnTo>
                                <a:close/>
                              </a:path>
                            </a:pathLst>
                          </a:custGeom>
                          <a:solidFill>
                            <a:srgbClr val="2190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0" o:spid="_x0000_s1026" style="position:absolute;margin-left:34.8pt;margin-top:106.8pt;width:32pt;height:55.6pt;z-index:-251656192;mso-position-horizontal-relative:page;mso-position-vertical-relative:page" coordorigin="5945,1681" coordsize="4921,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">
                <v:shape id="Freeform 504" o:spid="_x0000_s1027" style="position:absolute;left:5945;top:1681;width:4921;height:8547;visibility:visible;mso-wrap-style:square;v-text-anchor:top" coordsize="4921,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7UcMA&#10;AADdAAAADwAAAGRycy9kb3ducmV2LnhtbERPTWsCMRC9F/wPYYTeanZFRLZGEUHRgmCtF2/TzXQ3&#10;dDNZk6hrf30jFHqbx/uc6byzjbiSD8axgnyQgSAunTZcKTh+rF4mIEJE1tg4JgV3CjCf9Z6mWGh3&#10;43e6HmIlUgiHAhXUMbaFlKGsyWIYuJY4cV/OW4wJ+kpqj7cUbhs5zLKxtGg4NdTY0rKm8vtwsQpO&#10;6/x4ov1nNjbav20nP7uzkVqp5363eAURqYv/4j/3Rqf5+SiHxzfp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77UcMAAADdAAAADwAAAAAAAAAAAAAAAACYAgAAZHJzL2Rv&#10;d25yZXYueG1sUEsFBgAAAAAEAAQA9QAAAIgDAAAAAA==&#10;" path="m4212,l,8547r1438,l4921,1444,4212,xe" fillcolor="#2190cf" stroked="f">
                  <v:path arrowok="t" o:connecttype="custom" o:connectlocs="4212,1681;0,10228;1438,10228;4921,3125;4212,1681" o:connectangles="0,0,0,0,0"/>
                </v:shape>
                <w10:wrap anchorx="page" anchory="page"/>
              </v:group>
            </w:pict>
          </mc:Fallback>
        </mc:AlternateContent>
      </w:r>
    </w:p>
    <w:p w:rsidR="001E4003" w:rsidRDefault="001E4003" w:rsidP="001E4003">
      <w:pPr>
        <w:pStyle w:val="Heading1"/>
      </w:pPr>
      <w:bookmarkStart w:id="0" w:name="_Toc464640353"/>
      <w:r>
        <w:lastRenderedPageBreak/>
        <w:t>Application Form</w:t>
      </w:r>
      <w:bookmarkEnd w:id="0"/>
    </w:p>
    <w:p w:rsidR="001E4003" w:rsidRPr="007C619A" w:rsidRDefault="001E4003" w:rsidP="001E4003">
      <w:pPr>
        <w:pStyle w:val="Heading2"/>
      </w:pPr>
      <w:bookmarkStart w:id="1" w:name="_Toc464640354"/>
      <w:r>
        <w:t>Applicant Details</w:t>
      </w:r>
      <w:bookmarkEnd w:id="1"/>
    </w:p>
    <w:p w:rsidR="001E4003" w:rsidRDefault="001E4003" w:rsidP="001E4003">
      <w:r>
        <w:t>Provide the following information about your organisation and your role. There is also space where someone in your organisation with the authority to approve the application should sign the form.</w:t>
      </w:r>
    </w:p>
    <w:tbl>
      <w:tblPr>
        <w:tblStyle w:val="TableGrid"/>
        <w:tblW w:w="0" w:type="auto"/>
        <w:tblLook w:val="04A0" w:firstRow="1" w:lastRow="0" w:firstColumn="1" w:lastColumn="0" w:noHBand="0" w:noVBand="1"/>
      </w:tblPr>
      <w:tblGrid>
        <w:gridCol w:w="2518"/>
        <w:gridCol w:w="7088"/>
      </w:tblGrid>
      <w:tr w:rsidR="001E4003" w:rsidRPr="00E72705" w:rsidTr="000044BA">
        <w:tc>
          <w:tcPr>
            <w:tcW w:w="9606" w:type="dxa"/>
            <w:gridSpan w:val="2"/>
            <w:shd w:val="clear" w:color="auto" w:fill="00B0F0"/>
          </w:tcPr>
          <w:p w:rsidR="001E4003" w:rsidRPr="00E72705" w:rsidRDefault="001E4003" w:rsidP="0082538E">
            <w:pPr>
              <w:rPr>
                <w:color w:val="FFFFFF" w:themeColor="background1"/>
              </w:rPr>
            </w:pPr>
            <w:r w:rsidRPr="00E72705">
              <w:rPr>
                <w:b/>
                <w:color w:val="FFFFFF" w:themeColor="background1"/>
              </w:rPr>
              <w:t>Organisation Details</w:t>
            </w:r>
          </w:p>
        </w:tc>
      </w:tr>
      <w:tr w:rsidR="001E4003" w:rsidTr="001E4003">
        <w:tc>
          <w:tcPr>
            <w:tcW w:w="2518" w:type="dxa"/>
          </w:tcPr>
          <w:p w:rsidR="001E4003" w:rsidRDefault="001E4003" w:rsidP="0082538E">
            <w:r>
              <w:t>Organisation</w:t>
            </w:r>
          </w:p>
        </w:tc>
        <w:tc>
          <w:tcPr>
            <w:tcW w:w="7088" w:type="dxa"/>
          </w:tcPr>
          <w:p w:rsidR="001E4003" w:rsidRDefault="001E4003" w:rsidP="0082538E"/>
        </w:tc>
      </w:tr>
      <w:tr w:rsidR="001E4003" w:rsidTr="001E4003">
        <w:tc>
          <w:tcPr>
            <w:tcW w:w="2518" w:type="dxa"/>
          </w:tcPr>
          <w:p w:rsidR="001E4003" w:rsidRDefault="001E4003" w:rsidP="0082538E">
            <w:r>
              <w:t>ABN</w:t>
            </w:r>
          </w:p>
        </w:tc>
        <w:tc>
          <w:tcPr>
            <w:tcW w:w="7088" w:type="dxa"/>
          </w:tcPr>
          <w:p w:rsidR="001E4003" w:rsidRDefault="001E4003" w:rsidP="0082538E"/>
        </w:tc>
      </w:tr>
      <w:tr w:rsidR="001E4003" w:rsidTr="001E4003">
        <w:tc>
          <w:tcPr>
            <w:tcW w:w="2518" w:type="dxa"/>
          </w:tcPr>
          <w:p w:rsidR="001E4003" w:rsidRDefault="001E4003" w:rsidP="0082538E">
            <w:r>
              <w:t>Telephone</w:t>
            </w:r>
          </w:p>
        </w:tc>
        <w:tc>
          <w:tcPr>
            <w:tcW w:w="7088" w:type="dxa"/>
          </w:tcPr>
          <w:p w:rsidR="001E4003" w:rsidRDefault="001E4003" w:rsidP="0082538E"/>
        </w:tc>
      </w:tr>
      <w:tr w:rsidR="001E4003" w:rsidTr="001E4003">
        <w:tc>
          <w:tcPr>
            <w:tcW w:w="2518" w:type="dxa"/>
            <w:tcBorders>
              <w:bottom w:val="single" w:sz="4" w:space="0" w:color="auto"/>
            </w:tcBorders>
          </w:tcPr>
          <w:p w:rsidR="001E4003" w:rsidRDefault="001E4003" w:rsidP="0082538E">
            <w:r>
              <w:t>Mailing Address</w:t>
            </w:r>
          </w:p>
        </w:tc>
        <w:tc>
          <w:tcPr>
            <w:tcW w:w="7088" w:type="dxa"/>
            <w:tcBorders>
              <w:bottom w:val="single" w:sz="4" w:space="0" w:color="auto"/>
            </w:tcBorders>
          </w:tcPr>
          <w:p w:rsidR="001E4003" w:rsidRDefault="001E4003" w:rsidP="0082538E"/>
        </w:tc>
      </w:tr>
      <w:tr w:rsidR="001E4003" w:rsidTr="001E4003">
        <w:tc>
          <w:tcPr>
            <w:tcW w:w="2518" w:type="dxa"/>
            <w:tcBorders>
              <w:right w:val="nil"/>
            </w:tcBorders>
          </w:tcPr>
          <w:p w:rsidR="001E4003" w:rsidRDefault="001E4003" w:rsidP="0082538E"/>
        </w:tc>
        <w:tc>
          <w:tcPr>
            <w:tcW w:w="7088" w:type="dxa"/>
            <w:tcBorders>
              <w:left w:val="nil"/>
            </w:tcBorders>
          </w:tcPr>
          <w:p w:rsidR="001E4003" w:rsidRDefault="001E4003" w:rsidP="0082538E"/>
        </w:tc>
      </w:tr>
      <w:tr w:rsidR="001E4003" w:rsidTr="001E4003">
        <w:tc>
          <w:tcPr>
            <w:tcW w:w="2518" w:type="dxa"/>
          </w:tcPr>
          <w:p w:rsidR="001E4003" w:rsidRDefault="001E4003" w:rsidP="0082538E">
            <w:r>
              <w:t>*Contact person responsible for the project</w:t>
            </w:r>
          </w:p>
        </w:tc>
        <w:tc>
          <w:tcPr>
            <w:tcW w:w="7088" w:type="dxa"/>
          </w:tcPr>
          <w:p w:rsidR="001E4003" w:rsidRDefault="001E4003" w:rsidP="0082538E"/>
        </w:tc>
      </w:tr>
      <w:tr w:rsidR="001E4003" w:rsidTr="001E4003">
        <w:tc>
          <w:tcPr>
            <w:tcW w:w="2518" w:type="dxa"/>
          </w:tcPr>
          <w:p w:rsidR="001E4003" w:rsidRDefault="001E4003" w:rsidP="0082538E">
            <w:r>
              <w:t>Role or position</w:t>
            </w:r>
          </w:p>
        </w:tc>
        <w:tc>
          <w:tcPr>
            <w:tcW w:w="7088" w:type="dxa"/>
          </w:tcPr>
          <w:p w:rsidR="001E4003" w:rsidRDefault="001E4003" w:rsidP="0082538E"/>
        </w:tc>
      </w:tr>
      <w:tr w:rsidR="001E4003" w:rsidTr="001E4003">
        <w:tc>
          <w:tcPr>
            <w:tcW w:w="2518" w:type="dxa"/>
          </w:tcPr>
          <w:p w:rsidR="001E4003" w:rsidRDefault="001E4003" w:rsidP="0082538E">
            <w:r>
              <w:t>Direct Telephone</w:t>
            </w:r>
          </w:p>
        </w:tc>
        <w:tc>
          <w:tcPr>
            <w:tcW w:w="7088" w:type="dxa"/>
          </w:tcPr>
          <w:p w:rsidR="001E4003" w:rsidRDefault="001E4003" w:rsidP="0082538E"/>
        </w:tc>
      </w:tr>
      <w:tr w:rsidR="001E4003" w:rsidTr="001E4003">
        <w:tc>
          <w:tcPr>
            <w:tcW w:w="2518" w:type="dxa"/>
          </w:tcPr>
          <w:p w:rsidR="001E4003" w:rsidRDefault="001E4003" w:rsidP="0082538E">
            <w:r>
              <w:t>Email</w:t>
            </w:r>
          </w:p>
        </w:tc>
        <w:tc>
          <w:tcPr>
            <w:tcW w:w="7088" w:type="dxa"/>
          </w:tcPr>
          <w:p w:rsidR="001E4003" w:rsidRDefault="001E4003" w:rsidP="0082538E"/>
        </w:tc>
      </w:tr>
    </w:tbl>
    <w:p w:rsidR="001E4003" w:rsidRDefault="001E4003" w:rsidP="001E4003">
      <w:pPr>
        <w:rPr>
          <w:b/>
          <w:i/>
          <w:sz w:val="18"/>
          <w:szCs w:val="18"/>
        </w:rPr>
      </w:pPr>
      <w:r>
        <w:rPr>
          <w:b/>
          <w:i/>
          <w:sz w:val="18"/>
          <w:szCs w:val="18"/>
        </w:rPr>
        <w:t>*Should the key contact leave the project, the organisation must notify the TAC as soon as possible with the details of the new key contact.</w:t>
      </w:r>
    </w:p>
    <w:tbl>
      <w:tblPr>
        <w:tblStyle w:val="TableGrid"/>
        <w:tblW w:w="0" w:type="auto"/>
        <w:tblLook w:val="04A0" w:firstRow="1" w:lastRow="0" w:firstColumn="1" w:lastColumn="0" w:noHBand="0" w:noVBand="1"/>
      </w:tblPr>
      <w:tblGrid>
        <w:gridCol w:w="2485"/>
        <w:gridCol w:w="7114"/>
      </w:tblGrid>
      <w:tr w:rsidR="001E4003" w:rsidTr="0082538E">
        <w:tc>
          <w:tcPr>
            <w:tcW w:w="2485" w:type="dxa"/>
          </w:tcPr>
          <w:p w:rsidR="001E4003" w:rsidRPr="00D54DD8" w:rsidRDefault="001E4003" w:rsidP="0082538E">
            <w:pPr>
              <w:rPr>
                <w:b/>
              </w:rPr>
            </w:pPr>
            <w:r>
              <w:rPr>
                <w:b/>
              </w:rPr>
              <w:t>Authorisation</w:t>
            </w:r>
          </w:p>
        </w:tc>
        <w:tc>
          <w:tcPr>
            <w:tcW w:w="7114" w:type="dxa"/>
          </w:tcPr>
          <w:p w:rsidR="001E4003" w:rsidRDefault="001E4003" w:rsidP="0082538E">
            <w:r>
              <w:t xml:space="preserve">(the person who has authority to sign </w:t>
            </w:r>
            <w:bookmarkStart w:id="2" w:name="_GoBack"/>
            <w:bookmarkEnd w:id="2"/>
            <w:r>
              <w:t>an agreement)</w:t>
            </w:r>
          </w:p>
        </w:tc>
      </w:tr>
      <w:tr w:rsidR="001E4003" w:rsidTr="0082538E">
        <w:tc>
          <w:tcPr>
            <w:tcW w:w="2485" w:type="dxa"/>
          </w:tcPr>
          <w:p w:rsidR="001E4003" w:rsidRDefault="001E4003" w:rsidP="0082538E">
            <w:r>
              <w:t>Name</w:t>
            </w:r>
          </w:p>
        </w:tc>
        <w:tc>
          <w:tcPr>
            <w:tcW w:w="7114" w:type="dxa"/>
          </w:tcPr>
          <w:p w:rsidR="001E4003" w:rsidRDefault="001E4003" w:rsidP="0082538E"/>
        </w:tc>
      </w:tr>
      <w:tr w:rsidR="001E4003" w:rsidTr="0082538E">
        <w:tc>
          <w:tcPr>
            <w:tcW w:w="2485" w:type="dxa"/>
          </w:tcPr>
          <w:p w:rsidR="001E4003" w:rsidRDefault="001E4003" w:rsidP="0082538E">
            <w:r>
              <w:t>Position</w:t>
            </w:r>
          </w:p>
        </w:tc>
        <w:tc>
          <w:tcPr>
            <w:tcW w:w="7114" w:type="dxa"/>
          </w:tcPr>
          <w:p w:rsidR="001E4003" w:rsidRDefault="001E4003" w:rsidP="0082538E"/>
        </w:tc>
      </w:tr>
      <w:tr w:rsidR="001E4003" w:rsidTr="0082538E">
        <w:tc>
          <w:tcPr>
            <w:tcW w:w="2485" w:type="dxa"/>
          </w:tcPr>
          <w:p w:rsidR="001E4003" w:rsidRDefault="001E4003" w:rsidP="0082538E">
            <w:r>
              <w:t>Signature</w:t>
            </w:r>
          </w:p>
        </w:tc>
        <w:tc>
          <w:tcPr>
            <w:tcW w:w="7114" w:type="dxa"/>
          </w:tcPr>
          <w:p w:rsidR="001E4003" w:rsidRDefault="001E4003" w:rsidP="0082538E"/>
        </w:tc>
      </w:tr>
    </w:tbl>
    <w:p w:rsidR="0001569F" w:rsidRDefault="0001569F">
      <w:pPr>
        <w:spacing w:before="0" w:after="0" w:line="240" w:lineRule="auto"/>
      </w:pPr>
    </w:p>
    <w:tbl>
      <w:tblPr>
        <w:tblStyle w:val="TableGrid"/>
        <w:tblW w:w="0" w:type="auto"/>
        <w:tblLook w:val="04A0" w:firstRow="1" w:lastRow="0" w:firstColumn="1" w:lastColumn="0" w:noHBand="0" w:noVBand="1"/>
      </w:tblPr>
      <w:tblGrid>
        <w:gridCol w:w="2485"/>
        <w:gridCol w:w="2367"/>
        <w:gridCol w:w="2056"/>
        <w:gridCol w:w="2691"/>
      </w:tblGrid>
      <w:tr w:rsidR="0001569F" w:rsidTr="0001569F">
        <w:tc>
          <w:tcPr>
            <w:tcW w:w="2485" w:type="dxa"/>
            <w:tcBorders>
              <w:right w:val="nil"/>
            </w:tcBorders>
            <w:shd w:val="clear" w:color="auto" w:fill="009CDC"/>
          </w:tcPr>
          <w:p w:rsidR="0001569F" w:rsidRPr="004C184F" w:rsidRDefault="0001569F" w:rsidP="00F56DB1">
            <w:pPr>
              <w:rPr>
                <w:b/>
                <w:color w:val="FFFFFF" w:themeColor="background1"/>
              </w:rPr>
            </w:pPr>
            <w:r>
              <w:rPr>
                <w:b/>
                <w:color w:val="FFFFFF" w:themeColor="background1"/>
              </w:rPr>
              <w:t>Project Details</w:t>
            </w:r>
          </w:p>
        </w:tc>
        <w:tc>
          <w:tcPr>
            <w:tcW w:w="7114" w:type="dxa"/>
            <w:gridSpan w:val="3"/>
            <w:tcBorders>
              <w:left w:val="nil"/>
            </w:tcBorders>
            <w:shd w:val="clear" w:color="auto" w:fill="009CDC"/>
          </w:tcPr>
          <w:p w:rsidR="0001569F" w:rsidRPr="004C184F" w:rsidRDefault="0001569F" w:rsidP="00F56DB1">
            <w:pPr>
              <w:rPr>
                <w:b/>
                <w:color w:val="FFFFFF" w:themeColor="background1"/>
              </w:rPr>
            </w:pPr>
          </w:p>
        </w:tc>
      </w:tr>
      <w:tr w:rsidR="00D54DD8" w:rsidTr="00812B49">
        <w:tc>
          <w:tcPr>
            <w:tcW w:w="2485" w:type="dxa"/>
          </w:tcPr>
          <w:p w:rsidR="00D54DD8" w:rsidRPr="00D54DD8" w:rsidRDefault="00D54DD8" w:rsidP="00290A67">
            <w:r w:rsidRPr="007664D6">
              <w:rPr>
                <w:rFonts w:ascii="Arial" w:hAnsi="Arial"/>
                <w:sz w:val="18"/>
              </w:rPr>
              <w:t>Project Name</w:t>
            </w:r>
          </w:p>
        </w:tc>
        <w:tc>
          <w:tcPr>
            <w:tcW w:w="7114" w:type="dxa"/>
            <w:gridSpan w:val="3"/>
          </w:tcPr>
          <w:p w:rsidR="00D54DD8" w:rsidRDefault="00D54DD8" w:rsidP="00290A67"/>
        </w:tc>
      </w:tr>
      <w:tr w:rsidR="007C619A" w:rsidTr="00812B49">
        <w:tc>
          <w:tcPr>
            <w:tcW w:w="2485" w:type="dxa"/>
          </w:tcPr>
          <w:p w:rsidR="007C619A" w:rsidRDefault="007C619A" w:rsidP="00290A67">
            <w:r w:rsidRPr="007664D6">
              <w:rPr>
                <w:rFonts w:ascii="Arial" w:hAnsi="Arial"/>
                <w:sz w:val="18"/>
              </w:rPr>
              <w:t>Start Date</w:t>
            </w:r>
          </w:p>
        </w:tc>
        <w:tc>
          <w:tcPr>
            <w:tcW w:w="2367" w:type="dxa"/>
          </w:tcPr>
          <w:p w:rsidR="007C619A" w:rsidRDefault="007C619A" w:rsidP="00290A67"/>
        </w:tc>
        <w:tc>
          <w:tcPr>
            <w:tcW w:w="2056" w:type="dxa"/>
          </w:tcPr>
          <w:p w:rsidR="007C619A" w:rsidRDefault="007C619A" w:rsidP="00290A67">
            <w:r w:rsidRPr="007664D6">
              <w:rPr>
                <w:rFonts w:ascii="Arial" w:hAnsi="Arial"/>
                <w:sz w:val="18"/>
              </w:rPr>
              <w:t>End Date</w:t>
            </w:r>
          </w:p>
        </w:tc>
        <w:tc>
          <w:tcPr>
            <w:tcW w:w="2691" w:type="dxa"/>
          </w:tcPr>
          <w:p w:rsidR="007C619A" w:rsidRDefault="007C619A" w:rsidP="00290A67"/>
        </w:tc>
      </w:tr>
      <w:tr w:rsidR="00D54DD8" w:rsidRPr="007664D6" w:rsidTr="00812B49">
        <w:tc>
          <w:tcPr>
            <w:tcW w:w="2485" w:type="dxa"/>
          </w:tcPr>
          <w:p w:rsidR="00D54DD8" w:rsidRDefault="007C619A" w:rsidP="00290A67">
            <w:r w:rsidRPr="007664D6">
              <w:rPr>
                <w:rFonts w:ascii="Arial" w:hAnsi="Arial"/>
                <w:sz w:val="18"/>
              </w:rPr>
              <w:t>Level of TAC funding sought</w:t>
            </w:r>
          </w:p>
        </w:tc>
        <w:tc>
          <w:tcPr>
            <w:tcW w:w="7114" w:type="dxa"/>
            <w:gridSpan w:val="3"/>
          </w:tcPr>
          <w:p w:rsidR="00D54DD8" w:rsidRPr="007664D6" w:rsidRDefault="007C619A" w:rsidP="00290A67">
            <w:pPr>
              <w:rPr>
                <w:rFonts w:ascii="Arial" w:hAnsi="Arial"/>
                <w:sz w:val="18"/>
              </w:rPr>
            </w:pPr>
            <w:r w:rsidRPr="007664D6">
              <w:rPr>
                <w:rFonts w:ascii="Arial" w:hAnsi="Arial"/>
                <w:sz w:val="18"/>
              </w:rPr>
              <w:t>$</w:t>
            </w:r>
          </w:p>
        </w:tc>
      </w:tr>
    </w:tbl>
    <w:p w:rsidR="00A826B2" w:rsidRPr="007664D6" w:rsidRDefault="007C619A" w:rsidP="007664D6">
      <w:pPr>
        <w:pStyle w:val="Heading2"/>
      </w:pPr>
      <w:bookmarkStart w:id="3" w:name="_Toc466989293"/>
      <w:bookmarkStart w:id="4" w:name="_Toc467836842"/>
      <w:bookmarkStart w:id="5" w:name="_Toc467837065"/>
      <w:bookmarkStart w:id="6" w:name="_Toc467837247"/>
      <w:r w:rsidRPr="007664D6">
        <w:lastRenderedPageBreak/>
        <w:t xml:space="preserve">Project </w:t>
      </w:r>
      <w:r w:rsidR="00F56DB1">
        <w:t>p</w:t>
      </w:r>
      <w:r w:rsidRPr="007664D6">
        <w:t xml:space="preserve">artner </w:t>
      </w:r>
      <w:r w:rsidR="00F56DB1">
        <w:t>d</w:t>
      </w:r>
      <w:r w:rsidRPr="007664D6">
        <w:t>etails</w:t>
      </w:r>
      <w:bookmarkEnd w:id="3"/>
      <w:bookmarkEnd w:id="4"/>
      <w:bookmarkEnd w:id="5"/>
      <w:bookmarkEnd w:id="6"/>
    </w:p>
    <w:p w:rsidR="007C619A" w:rsidRPr="007664D6" w:rsidRDefault="007C619A" w:rsidP="007C619A">
      <w:pPr>
        <w:rPr>
          <w:rFonts w:ascii="Arial" w:hAnsi="Arial"/>
          <w:sz w:val="18"/>
        </w:rPr>
      </w:pPr>
      <w:r w:rsidRPr="007664D6">
        <w:rPr>
          <w:rFonts w:ascii="Arial" w:hAnsi="Arial"/>
          <w:sz w:val="18"/>
        </w:rPr>
        <w:t>It is anticipated that projects will involve the applicant’s organisation working with other local partners, and that the partner organisations will have been involved in planning the application. Please provide details of any partner organisations along with a signature from an authorised person in each organisation to indicate they support the application.</w:t>
      </w:r>
    </w:p>
    <w:tbl>
      <w:tblPr>
        <w:tblStyle w:val="TableGrid"/>
        <w:tblW w:w="0" w:type="auto"/>
        <w:tblLook w:val="04A0" w:firstRow="1" w:lastRow="0" w:firstColumn="1" w:lastColumn="0" w:noHBand="0" w:noVBand="1"/>
      </w:tblPr>
      <w:tblGrid>
        <w:gridCol w:w="2376"/>
        <w:gridCol w:w="7449"/>
      </w:tblGrid>
      <w:tr w:rsidR="007C619A" w:rsidTr="004C184F">
        <w:tc>
          <w:tcPr>
            <w:tcW w:w="2376" w:type="dxa"/>
            <w:tcBorders>
              <w:right w:val="nil"/>
            </w:tcBorders>
            <w:shd w:val="clear" w:color="auto" w:fill="009CDC"/>
          </w:tcPr>
          <w:p w:rsidR="007C619A" w:rsidRPr="00E72705" w:rsidRDefault="007C619A" w:rsidP="007C619A">
            <w:pPr>
              <w:rPr>
                <w:b/>
                <w:color w:val="FFFFFF" w:themeColor="background1"/>
              </w:rPr>
            </w:pPr>
            <w:r w:rsidRPr="00E72705">
              <w:rPr>
                <w:b/>
                <w:color w:val="FFFFFF" w:themeColor="background1"/>
              </w:rPr>
              <w:t>Partner 1</w:t>
            </w:r>
          </w:p>
        </w:tc>
        <w:tc>
          <w:tcPr>
            <w:tcW w:w="7449" w:type="dxa"/>
            <w:tcBorders>
              <w:left w:val="nil"/>
            </w:tcBorders>
            <w:shd w:val="clear" w:color="auto" w:fill="009CDC"/>
          </w:tcPr>
          <w:p w:rsidR="007C619A" w:rsidRPr="00E72705" w:rsidRDefault="007C619A" w:rsidP="007C619A">
            <w:pPr>
              <w:rPr>
                <w:color w:val="FFFFFF" w:themeColor="background1"/>
              </w:rPr>
            </w:pPr>
          </w:p>
        </w:tc>
      </w:tr>
      <w:tr w:rsidR="007C619A" w:rsidTr="007C619A">
        <w:tc>
          <w:tcPr>
            <w:tcW w:w="2376" w:type="dxa"/>
          </w:tcPr>
          <w:p w:rsidR="007C619A" w:rsidRDefault="007C619A" w:rsidP="007C619A">
            <w:r w:rsidRPr="007664D6">
              <w:rPr>
                <w:rFonts w:ascii="Arial" w:hAnsi="Arial"/>
                <w:sz w:val="18"/>
              </w:rPr>
              <w:t>Organisation</w:t>
            </w:r>
          </w:p>
        </w:tc>
        <w:tc>
          <w:tcPr>
            <w:tcW w:w="7449" w:type="dxa"/>
          </w:tcPr>
          <w:p w:rsidR="007C619A" w:rsidRDefault="007C619A" w:rsidP="007C619A"/>
        </w:tc>
      </w:tr>
      <w:tr w:rsidR="007C619A" w:rsidTr="007C619A">
        <w:tc>
          <w:tcPr>
            <w:tcW w:w="2376" w:type="dxa"/>
          </w:tcPr>
          <w:p w:rsidR="007C619A" w:rsidRDefault="007C619A" w:rsidP="007C619A">
            <w:r w:rsidRPr="007664D6">
              <w:rPr>
                <w:rFonts w:ascii="Arial" w:hAnsi="Arial"/>
                <w:sz w:val="18"/>
              </w:rPr>
              <w:t>Telephone</w:t>
            </w:r>
          </w:p>
        </w:tc>
        <w:tc>
          <w:tcPr>
            <w:tcW w:w="7449" w:type="dxa"/>
          </w:tcPr>
          <w:p w:rsidR="007C619A" w:rsidRDefault="007C619A" w:rsidP="007C619A"/>
        </w:tc>
      </w:tr>
      <w:tr w:rsidR="007C619A" w:rsidRPr="007664D6" w:rsidTr="00E72705">
        <w:tc>
          <w:tcPr>
            <w:tcW w:w="2376" w:type="dxa"/>
            <w:tcBorders>
              <w:bottom w:val="single" w:sz="4" w:space="0" w:color="auto"/>
            </w:tcBorders>
          </w:tcPr>
          <w:p w:rsidR="007C619A" w:rsidRDefault="007C619A" w:rsidP="007C619A">
            <w:r w:rsidRPr="007664D6">
              <w:rPr>
                <w:rFonts w:ascii="Arial" w:hAnsi="Arial"/>
                <w:sz w:val="18"/>
              </w:rPr>
              <w:t>Mailing Address</w:t>
            </w:r>
          </w:p>
        </w:tc>
        <w:tc>
          <w:tcPr>
            <w:tcW w:w="7449" w:type="dxa"/>
            <w:tcBorders>
              <w:bottom w:val="single" w:sz="4" w:space="0" w:color="auto"/>
            </w:tcBorders>
          </w:tcPr>
          <w:p w:rsidR="007C619A" w:rsidRDefault="007C619A" w:rsidP="007C619A"/>
        </w:tc>
      </w:tr>
      <w:tr w:rsidR="007C619A" w:rsidTr="00E72705">
        <w:tc>
          <w:tcPr>
            <w:tcW w:w="2376" w:type="dxa"/>
            <w:tcBorders>
              <w:right w:val="nil"/>
            </w:tcBorders>
          </w:tcPr>
          <w:p w:rsidR="007C619A" w:rsidRPr="007C619A" w:rsidRDefault="007C619A" w:rsidP="007C619A">
            <w:pPr>
              <w:rPr>
                <w:b/>
                <w:i/>
              </w:rPr>
            </w:pPr>
            <w:r w:rsidRPr="007C619A">
              <w:rPr>
                <w:b/>
                <w:i/>
              </w:rPr>
              <w:t>Authorisation</w:t>
            </w:r>
          </w:p>
        </w:tc>
        <w:tc>
          <w:tcPr>
            <w:tcW w:w="7449" w:type="dxa"/>
            <w:tcBorders>
              <w:left w:val="nil"/>
            </w:tcBorders>
          </w:tcPr>
          <w:p w:rsidR="007C619A" w:rsidRDefault="007C619A" w:rsidP="007C619A"/>
        </w:tc>
      </w:tr>
      <w:tr w:rsidR="007C619A" w:rsidTr="007C619A">
        <w:tc>
          <w:tcPr>
            <w:tcW w:w="2376" w:type="dxa"/>
          </w:tcPr>
          <w:p w:rsidR="007C619A" w:rsidRDefault="007C619A" w:rsidP="007C619A">
            <w:r w:rsidRPr="007664D6">
              <w:rPr>
                <w:rFonts w:ascii="Arial" w:hAnsi="Arial"/>
                <w:sz w:val="18"/>
              </w:rPr>
              <w:t>Name</w:t>
            </w:r>
          </w:p>
        </w:tc>
        <w:tc>
          <w:tcPr>
            <w:tcW w:w="7449" w:type="dxa"/>
          </w:tcPr>
          <w:p w:rsidR="007C619A" w:rsidRDefault="007C619A" w:rsidP="007C619A"/>
        </w:tc>
      </w:tr>
      <w:tr w:rsidR="007C619A" w:rsidTr="007C619A">
        <w:tc>
          <w:tcPr>
            <w:tcW w:w="2376" w:type="dxa"/>
          </w:tcPr>
          <w:p w:rsidR="007C619A" w:rsidRDefault="007C619A" w:rsidP="007C619A">
            <w:r w:rsidRPr="007664D6">
              <w:rPr>
                <w:rFonts w:ascii="Arial" w:hAnsi="Arial"/>
                <w:sz w:val="18"/>
              </w:rPr>
              <w:t>Position</w:t>
            </w:r>
          </w:p>
        </w:tc>
        <w:tc>
          <w:tcPr>
            <w:tcW w:w="7449" w:type="dxa"/>
          </w:tcPr>
          <w:p w:rsidR="007C619A" w:rsidRDefault="007C619A" w:rsidP="007C619A"/>
        </w:tc>
      </w:tr>
      <w:tr w:rsidR="007C619A" w:rsidRPr="007664D6" w:rsidTr="007C619A">
        <w:tc>
          <w:tcPr>
            <w:tcW w:w="2376" w:type="dxa"/>
          </w:tcPr>
          <w:p w:rsidR="007C619A" w:rsidRDefault="007C619A" w:rsidP="007C619A">
            <w:r w:rsidRPr="007664D6">
              <w:rPr>
                <w:rFonts w:ascii="Arial" w:hAnsi="Arial"/>
                <w:sz w:val="18"/>
              </w:rPr>
              <w:t>Signature</w:t>
            </w:r>
          </w:p>
        </w:tc>
        <w:tc>
          <w:tcPr>
            <w:tcW w:w="7449" w:type="dxa"/>
          </w:tcPr>
          <w:p w:rsidR="007C619A" w:rsidRPr="007664D6" w:rsidRDefault="007C619A" w:rsidP="007C619A">
            <w:pPr>
              <w:rPr>
                <w:rFonts w:ascii="Arial" w:hAnsi="Arial"/>
                <w:sz w:val="18"/>
              </w:rPr>
            </w:pPr>
          </w:p>
        </w:tc>
      </w:tr>
    </w:tbl>
    <w:p w:rsidR="009D3BD5" w:rsidRPr="007664D6" w:rsidRDefault="009D3BD5">
      <w:pPr>
        <w:spacing w:before="0" w:after="0" w:line="240" w:lineRule="auto"/>
        <w:rPr>
          <w:rFonts w:ascii="Arial" w:hAnsi="Arial"/>
          <w:sz w:val="18"/>
        </w:rPr>
      </w:pPr>
    </w:p>
    <w:tbl>
      <w:tblPr>
        <w:tblStyle w:val="TableGrid"/>
        <w:tblW w:w="0" w:type="auto"/>
        <w:tblLook w:val="04A0" w:firstRow="1" w:lastRow="0" w:firstColumn="1" w:lastColumn="0" w:noHBand="0" w:noVBand="1"/>
      </w:tblPr>
      <w:tblGrid>
        <w:gridCol w:w="2376"/>
        <w:gridCol w:w="7449"/>
      </w:tblGrid>
      <w:tr w:rsidR="007C619A" w:rsidTr="004C184F">
        <w:tc>
          <w:tcPr>
            <w:tcW w:w="2376" w:type="dxa"/>
            <w:tcBorders>
              <w:right w:val="nil"/>
            </w:tcBorders>
            <w:shd w:val="clear" w:color="auto" w:fill="009CDC"/>
          </w:tcPr>
          <w:p w:rsidR="007C619A" w:rsidRPr="00E72705" w:rsidRDefault="007C619A" w:rsidP="0024350F">
            <w:pPr>
              <w:rPr>
                <w:b/>
                <w:color w:val="FFFFFF" w:themeColor="background1"/>
              </w:rPr>
            </w:pPr>
            <w:r w:rsidRPr="00E72705">
              <w:rPr>
                <w:b/>
                <w:color w:val="FFFFFF" w:themeColor="background1"/>
              </w:rPr>
              <w:t>Partner 2</w:t>
            </w:r>
          </w:p>
        </w:tc>
        <w:tc>
          <w:tcPr>
            <w:tcW w:w="7449" w:type="dxa"/>
            <w:tcBorders>
              <w:left w:val="nil"/>
            </w:tcBorders>
            <w:shd w:val="clear" w:color="auto" w:fill="009CDC"/>
          </w:tcPr>
          <w:p w:rsidR="007C619A" w:rsidRPr="00E72705" w:rsidRDefault="007C619A" w:rsidP="0024350F">
            <w:pPr>
              <w:rPr>
                <w:color w:val="FFFFFF" w:themeColor="background1"/>
              </w:rPr>
            </w:pPr>
          </w:p>
        </w:tc>
      </w:tr>
      <w:tr w:rsidR="007C619A" w:rsidTr="0024350F">
        <w:tc>
          <w:tcPr>
            <w:tcW w:w="2376" w:type="dxa"/>
          </w:tcPr>
          <w:p w:rsidR="007C619A" w:rsidRDefault="007C619A" w:rsidP="0024350F">
            <w:r w:rsidRPr="007664D6">
              <w:rPr>
                <w:rFonts w:ascii="Arial" w:hAnsi="Arial"/>
                <w:sz w:val="18"/>
              </w:rPr>
              <w:t>Organisation</w:t>
            </w:r>
          </w:p>
        </w:tc>
        <w:tc>
          <w:tcPr>
            <w:tcW w:w="7449" w:type="dxa"/>
          </w:tcPr>
          <w:p w:rsidR="007C619A" w:rsidRDefault="007C619A" w:rsidP="0024350F"/>
        </w:tc>
      </w:tr>
      <w:tr w:rsidR="007C619A" w:rsidTr="0024350F">
        <w:tc>
          <w:tcPr>
            <w:tcW w:w="2376" w:type="dxa"/>
          </w:tcPr>
          <w:p w:rsidR="007C619A" w:rsidRDefault="007C619A" w:rsidP="0024350F">
            <w:r w:rsidRPr="007664D6">
              <w:rPr>
                <w:rFonts w:ascii="Arial" w:hAnsi="Arial"/>
                <w:sz w:val="18"/>
              </w:rPr>
              <w:t>Telephone</w:t>
            </w:r>
          </w:p>
        </w:tc>
        <w:tc>
          <w:tcPr>
            <w:tcW w:w="7449" w:type="dxa"/>
          </w:tcPr>
          <w:p w:rsidR="007C619A" w:rsidRDefault="007C619A" w:rsidP="0024350F"/>
        </w:tc>
      </w:tr>
      <w:tr w:rsidR="007C619A" w:rsidRPr="007664D6" w:rsidTr="00E72705">
        <w:tc>
          <w:tcPr>
            <w:tcW w:w="2376" w:type="dxa"/>
            <w:tcBorders>
              <w:bottom w:val="single" w:sz="4" w:space="0" w:color="auto"/>
            </w:tcBorders>
          </w:tcPr>
          <w:p w:rsidR="007C619A" w:rsidRDefault="007C619A" w:rsidP="0024350F">
            <w:r w:rsidRPr="007664D6">
              <w:rPr>
                <w:rFonts w:ascii="Arial" w:hAnsi="Arial"/>
                <w:sz w:val="18"/>
              </w:rPr>
              <w:t>Mailing Address</w:t>
            </w:r>
          </w:p>
        </w:tc>
        <w:tc>
          <w:tcPr>
            <w:tcW w:w="7449" w:type="dxa"/>
            <w:tcBorders>
              <w:bottom w:val="single" w:sz="4" w:space="0" w:color="auto"/>
            </w:tcBorders>
          </w:tcPr>
          <w:p w:rsidR="007C619A" w:rsidRDefault="007C619A" w:rsidP="0024350F"/>
        </w:tc>
      </w:tr>
      <w:tr w:rsidR="007C619A" w:rsidTr="00E72705">
        <w:tc>
          <w:tcPr>
            <w:tcW w:w="2376" w:type="dxa"/>
            <w:tcBorders>
              <w:right w:val="nil"/>
            </w:tcBorders>
          </w:tcPr>
          <w:p w:rsidR="007C619A" w:rsidRPr="007C619A" w:rsidRDefault="007C619A" w:rsidP="0024350F">
            <w:pPr>
              <w:rPr>
                <w:b/>
                <w:i/>
              </w:rPr>
            </w:pPr>
            <w:r w:rsidRPr="007C619A">
              <w:rPr>
                <w:b/>
                <w:i/>
              </w:rPr>
              <w:t>Authorisation</w:t>
            </w:r>
          </w:p>
        </w:tc>
        <w:tc>
          <w:tcPr>
            <w:tcW w:w="7449" w:type="dxa"/>
            <w:tcBorders>
              <w:left w:val="nil"/>
            </w:tcBorders>
          </w:tcPr>
          <w:p w:rsidR="007C619A" w:rsidRDefault="007C619A" w:rsidP="0024350F"/>
        </w:tc>
      </w:tr>
      <w:tr w:rsidR="007C619A" w:rsidTr="0024350F">
        <w:tc>
          <w:tcPr>
            <w:tcW w:w="2376" w:type="dxa"/>
          </w:tcPr>
          <w:p w:rsidR="007C619A" w:rsidRDefault="007C619A" w:rsidP="0024350F">
            <w:r w:rsidRPr="007664D6">
              <w:rPr>
                <w:rFonts w:ascii="Arial" w:hAnsi="Arial"/>
                <w:sz w:val="18"/>
              </w:rPr>
              <w:t>Name</w:t>
            </w:r>
          </w:p>
        </w:tc>
        <w:tc>
          <w:tcPr>
            <w:tcW w:w="7449" w:type="dxa"/>
          </w:tcPr>
          <w:p w:rsidR="007C619A" w:rsidRDefault="007C619A" w:rsidP="0024350F"/>
        </w:tc>
      </w:tr>
      <w:tr w:rsidR="007C619A" w:rsidTr="0024350F">
        <w:tc>
          <w:tcPr>
            <w:tcW w:w="2376" w:type="dxa"/>
          </w:tcPr>
          <w:p w:rsidR="007C619A" w:rsidRDefault="007C619A" w:rsidP="0024350F">
            <w:r w:rsidRPr="007664D6">
              <w:rPr>
                <w:rFonts w:ascii="Arial" w:hAnsi="Arial"/>
                <w:sz w:val="18"/>
              </w:rPr>
              <w:t>Position</w:t>
            </w:r>
          </w:p>
        </w:tc>
        <w:tc>
          <w:tcPr>
            <w:tcW w:w="7449" w:type="dxa"/>
          </w:tcPr>
          <w:p w:rsidR="007C619A" w:rsidRDefault="007C619A" w:rsidP="0024350F"/>
        </w:tc>
      </w:tr>
      <w:tr w:rsidR="007C619A" w:rsidRPr="007664D6" w:rsidTr="0024350F">
        <w:tc>
          <w:tcPr>
            <w:tcW w:w="2376" w:type="dxa"/>
          </w:tcPr>
          <w:p w:rsidR="007C619A" w:rsidRDefault="007C619A" w:rsidP="0024350F">
            <w:r w:rsidRPr="007664D6">
              <w:rPr>
                <w:rFonts w:ascii="Arial" w:hAnsi="Arial"/>
                <w:sz w:val="18"/>
              </w:rPr>
              <w:t>Signature</w:t>
            </w:r>
          </w:p>
        </w:tc>
        <w:tc>
          <w:tcPr>
            <w:tcW w:w="7449" w:type="dxa"/>
          </w:tcPr>
          <w:p w:rsidR="007C619A" w:rsidRPr="007664D6" w:rsidRDefault="007C619A" w:rsidP="0024350F">
            <w:pPr>
              <w:rPr>
                <w:rFonts w:ascii="Arial" w:hAnsi="Arial"/>
                <w:sz w:val="18"/>
              </w:rPr>
            </w:pPr>
          </w:p>
        </w:tc>
      </w:tr>
    </w:tbl>
    <w:p w:rsidR="007567A5" w:rsidRPr="007664D6" w:rsidRDefault="007567A5">
      <w:pPr>
        <w:spacing w:before="0" w:after="0" w:line="240" w:lineRule="auto"/>
        <w:rPr>
          <w:rFonts w:ascii="Arial" w:hAnsi="Arial"/>
          <w:sz w:val="18"/>
        </w:rPr>
      </w:pPr>
    </w:p>
    <w:p w:rsidR="007567A5" w:rsidRPr="007664D6" w:rsidRDefault="007567A5">
      <w:pPr>
        <w:spacing w:before="0" w:after="0" w:line="240" w:lineRule="auto"/>
        <w:rPr>
          <w:rFonts w:ascii="Arial" w:hAnsi="Arial"/>
          <w:sz w:val="18"/>
        </w:rPr>
      </w:pPr>
      <w:r w:rsidRPr="007664D6">
        <w:rPr>
          <w:rFonts w:ascii="Arial" w:hAnsi="Arial"/>
          <w:sz w:val="18"/>
        </w:rPr>
        <w:br w:type="page"/>
      </w:r>
    </w:p>
    <w:p w:rsidR="007C619A" w:rsidRPr="007664D6" w:rsidRDefault="007C619A" w:rsidP="007664D6">
      <w:pPr>
        <w:pStyle w:val="Heading2"/>
      </w:pPr>
      <w:bookmarkStart w:id="7" w:name="_Toc466989294"/>
      <w:bookmarkStart w:id="8" w:name="_Toc467836843"/>
      <w:bookmarkStart w:id="9" w:name="_Toc467837066"/>
      <w:bookmarkStart w:id="10" w:name="_Toc467837248"/>
      <w:r w:rsidRPr="007664D6">
        <w:lastRenderedPageBreak/>
        <w:t>Summary</w:t>
      </w:r>
      <w:bookmarkEnd w:id="7"/>
      <w:bookmarkEnd w:id="8"/>
      <w:bookmarkEnd w:id="9"/>
      <w:bookmarkEnd w:id="10"/>
    </w:p>
    <w:p w:rsidR="007C619A" w:rsidRDefault="007C619A" w:rsidP="007C619A">
      <w:pPr>
        <w:rPr>
          <w:rFonts w:ascii="Arial" w:hAnsi="Arial"/>
          <w:sz w:val="18"/>
        </w:rPr>
      </w:pPr>
      <w:r w:rsidRPr="007664D6">
        <w:rPr>
          <w:rFonts w:ascii="Arial" w:hAnsi="Arial"/>
          <w:sz w:val="18"/>
        </w:rPr>
        <w:t>Describe your project</w:t>
      </w:r>
      <w:r w:rsidR="00960A61" w:rsidRPr="007664D6">
        <w:rPr>
          <w:rFonts w:ascii="Arial" w:hAnsi="Arial"/>
          <w:sz w:val="18"/>
        </w:rPr>
        <w:t xml:space="preserve"> to build and enhance protective factors for young people</w:t>
      </w:r>
      <w:r w:rsidR="00855B2C">
        <w:rPr>
          <w:rFonts w:ascii="Arial" w:hAnsi="Arial"/>
          <w:sz w:val="18"/>
        </w:rPr>
        <w:t xml:space="preserve"> in a few sentences.</w:t>
      </w:r>
    </w:p>
    <w:p w:rsidR="00623DCD" w:rsidRDefault="00623DCD" w:rsidP="007C619A">
      <w:pPr>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Pr="007664D6" w:rsidRDefault="00623DCD" w:rsidP="00623DCD">
      <w:pPr>
        <w:tabs>
          <w:tab w:val="right" w:leader="dot" w:pos="8819"/>
        </w:tabs>
        <w:rPr>
          <w:rFonts w:ascii="Arial" w:hAnsi="Arial"/>
          <w:sz w:val="18"/>
        </w:rPr>
      </w:pPr>
      <w:r>
        <w:rPr>
          <w:rFonts w:ascii="Arial" w:hAnsi="Arial"/>
          <w:sz w:val="18"/>
        </w:rPr>
        <w:tab/>
      </w:r>
    </w:p>
    <w:p w:rsidR="00623DCD" w:rsidRDefault="00623DCD">
      <w:pPr>
        <w:spacing w:before="0" w:after="0" w:line="240" w:lineRule="auto"/>
        <w:rPr>
          <w:rFonts w:ascii="Arial Bold" w:eastAsia="Times New Roman" w:hAnsi="Arial Bold"/>
          <w:b/>
          <w:bCs/>
          <w:color w:val="009CDC"/>
          <w:sz w:val="24"/>
          <w:szCs w:val="32"/>
        </w:rPr>
      </w:pPr>
      <w:bookmarkStart w:id="11" w:name="_Toc466989295"/>
      <w:r>
        <w:br w:type="page"/>
      </w:r>
    </w:p>
    <w:p w:rsidR="001A1F0E" w:rsidRPr="007664D6" w:rsidRDefault="001A1F0E" w:rsidP="007664D6">
      <w:pPr>
        <w:pStyle w:val="Heading2"/>
      </w:pPr>
      <w:bookmarkStart w:id="12" w:name="_Toc467836844"/>
      <w:bookmarkStart w:id="13" w:name="_Toc467837067"/>
      <w:bookmarkStart w:id="14" w:name="_Toc467837249"/>
      <w:r w:rsidRPr="007664D6">
        <w:lastRenderedPageBreak/>
        <w:t xml:space="preserve">Risk </w:t>
      </w:r>
      <w:r w:rsidR="00F56DB1">
        <w:t>f</w:t>
      </w:r>
      <w:r w:rsidRPr="007664D6">
        <w:t>actors</w:t>
      </w:r>
      <w:bookmarkEnd w:id="11"/>
      <w:bookmarkEnd w:id="12"/>
      <w:bookmarkEnd w:id="13"/>
      <w:bookmarkEnd w:id="14"/>
    </w:p>
    <w:p w:rsidR="001A1F0E" w:rsidRDefault="001A1F0E" w:rsidP="001A1F0E">
      <w:pPr>
        <w:rPr>
          <w:rFonts w:ascii="Arial" w:hAnsi="Arial"/>
          <w:sz w:val="18"/>
        </w:rPr>
      </w:pPr>
      <w:r w:rsidRPr="007664D6">
        <w:rPr>
          <w:rFonts w:ascii="Arial" w:hAnsi="Arial"/>
          <w:sz w:val="18"/>
        </w:rPr>
        <w:t xml:space="preserve">Describe the specific risk factors for young people that your project will address. You should include information about the risks, </w:t>
      </w:r>
      <w:r>
        <w:rPr>
          <w:i/>
        </w:rPr>
        <w:t>including evidence base underpinning the risks</w:t>
      </w:r>
      <w:r w:rsidRPr="007664D6">
        <w:rPr>
          <w:rFonts w:ascii="Arial" w:hAnsi="Arial"/>
          <w:sz w:val="18"/>
        </w:rPr>
        <w:t>.</w:t>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Pr="007664D6" w:rsidRDefault="00623DCD" w:rsidP="00623DCD">
      <w:pPr>
        <w:tabs>
          <w:tab w:val="right" w:leader="dot" w:pos="8819"/>
        </w:tabs>
        <w:rPr>
          <w:rFonts w:ascii="Arial" w:hAnsi="Arial"/>
          <w:sz w:val="18"/>
        </w:rPr>
      </w:pPr>
      <w:r>
        <w:rPr>
          <w:rFonts w:ascii="Arial" w:hAnsi="Arial"/>
          <w:sz w:val="18"/>
        </w:rPr>
        <w:tab/>
      </w:r>
    </w:p>
    <w:p w:rsidR="00623DCD" w:rsidRPr="007664D6" w:rsidRDefault="00623DCD" w:rsidP="001A1F0E">
      <w:pPr>
        <w:rPr>
          <w:rFonts w:ascii="Arial" w:hAnsi="Arial"/>
          <w:sz w:val="18"/>
        </w:rPr>
      </w:pPr>
    </w:p>
    <w:p w:rsidR="00623DCD" w:rsidRDefault="00623DCD">
      <w:pPr>
        <w:spacing w:before="0" w:after="0" w:line="240" w:lineRule="auto"/>
        <w:rPr>
          <w:rFonts w:ascii="Arial Bold" w:eastAsia="Times New Roman" w:hAnsi="Arial Bold"/>
          <w:b/>
          <w:bCs/>
          <w:color w:val="009CDC"/>
          <w:sz w:val="24"/>
          <w:szCs w:val="32"/>
        </w:rPr>
      </w:pPr>
      <w:bookmarkStart w:id="15" w:name="_Toc466989296"/>
      <w:r>
        <w:br w:type="page"/>
      </w:r>
    </w:p>
    <w:p w:rsidR="001A1F0E" w:rsidRPr="007664D6" w:rsidRDefault="001A1F0E" w:rsidP="007664D6">
      <w:pPr>
        <w:pStyle w:val="Heading2"/>
      </w:pPr>
      <w:bookmarkStart w:id="16" w:name="_Toc467836845"/>
      <w:bookmarkStart w:id="17" w:name="_Toc467837068"/>
      <w:bookmarkStart w:id="18" w:name="_Toc467837250"/>
      <w:r w:rsidRPr="007664D6">
        <w:lastRenderedPageBreak/>
        <w:t xml:space="preserve">Protective </w:t>
      </w:r>
      <w:r w:rsidR="00F56DB1">
        <w:t>f</w:t>
      </w:r>
      <w:r w:rsidRPr="007664D6">
        <w:t>actors</w:t>
      </w:r>
      <w:bookmarkEnd w:id="15"/>
      <w:bookmarkEnd w:id="16"/>
      <w:bookmarkEnd w:id="17"/>
      <w:bookmarkEnd w:id="18"/>
    </w:p>
    <w:p w:rsidR="00623DCD" w:rsidRDefault="001A1F0E" w:rsidP="00623DCD">
      <w:pPr>
        <w:tabs>
          <w:tab w:val="right" w:leader="dot" w:pos="8819"/>
        </w:tabs>
        <w:rPr>
          <w:rFonts w:ascii="Arial" w:hAnsi="Arial"/>
          <w:sz w:val="18"/>
        </w:rPr>
      </w:pPr>
      <w:r w:rsidRPr="007664D6">
        <w:rPr>
          <w:rFonts w:ascii="Arial" w:hAnsi="Arial"/>
          <w:sz w:val="18"/>
        </w:rPr>
        <w:t>Describe the protective factors for young people that your project will address,</w:t>
      </w:r>
      <w:r w:rsidRPr="00DE1CFB">
        <w:rPr>
          <w:i/>
        </w:rPr>
        <w:t xml:space="preserve"> including evidence base for the protective factors to be built or enhanced.</w:t>
      </w:r>
      <w:r w:rsidRPr="007664D6">
        <w:rPr>
          <w:rFonts w:ascii="Arial" w:hAnsi="Arial"/>
          <w:sz w:val="18"/>
        </w:rPr>
        <w:t xml:space="preserve"> </w:t>
      </w: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Pr="007664D6" w:rsidRDefault="00623DCD" w:rsidP="00623DCD">
      <w:pPr>
        <w:tabs>
          <w:tab w:val="right" w:leader="dot" w:pos="8819"/>
        </w:tabs>
        <w:rPr>
          <w:rFonts w:ascii="Arial" w:hAnsi="Arial"/>
          <w:sz w:val="18"/>
        </w:rPr>
      </w:pPr>
      <w:r>
        <w:rPr>
          <w:rFonts w:ascii="Arial" w:hAnsi="Arial"/>
          <w:sz w:val="18"/>
        </w:rPr>
        <w:tab/>
      </w:r>
    </w:p>
    <w:p w:rsidR="001A1F0E" w:rsidRPr="007664D6" w:rsidRDefault="001A1F0E" w:rsidP="001A1F0E">
      <w:pPr>
        <w:rPr>
          <w:rFonts w:ascii="Arial" w:hAnsi="Arial"/>
          <w:sz w:val="18"/>
        </w:rPr>
      </w:pPr>
    </w:p>
    <w:p w:rsidR="00623DCD" w:rsidRDefault="00623DCD">
      <w:pPr>
        <w:spacing w:before="0" w:after="0" w:line="240" w:lineRule="auto"/>
        <w:rPr>
          <w:rFonts w:ascii="Arial Bold" w:eastAsia="Times New Roman" w:hAnsi="Arial Bold"/>
          <w:b/>
          <w:bCs/>
          <w:color w:val="009CDC"/>
          <w:sz w:val="24"/>
          <w:szCs w:val="32"/>
        </w:rPr>
      </w:pPr>
      <w:bookmarkStart w:id="19" w:name="_Toc466989297"/>
      <w:r>
        <w:br w:type="page"/>
      </w:r>
    </w:p>
    <w:p w:rsidR="001A1F0E" w:rsidRPr="007664D6" w:rsidRDefault="001A1F0E" w:rsidP="007664D6">
      <w:pPr>
        <w:pStyle w:val="Heading2"/>
      </w:pPr>
      <w:bookmarkStart w:id="20" w:name="_Toc467836846"/>
      <w:bookmarkStart w:id="21" w:name="_Toc467837069"/>
      <w:bookmarkStart w:id="22" w:name="_Toc467837251"/>
      <w:r w:rsidRPr="007664D6">
        <w:lastRenderedPageBreak/>
        <w:t>Alignment with Towards Zero</w:t>
      </w:r>
      <w:bookmarkEnd w:id="19"/>
      <w:bookmarkEnd w:id="20"/>
      <w:bookmarkEnd w:id="21"/>
      <w:bookmarkEnd w:id="22"/>
    </w:p>
    <w:p w:rsidR="00623DCD" w:rsidRDefault="001A1F0E" w:rsidP="00623DCD">
      <w:pPr>
        <w:tabs>
          <w:tab w:val="right" w:leader="dot" w:pos="8819"/>
        </w:tabs>
        <w:rPr>
          <w:rFonts w:ascii="Arial" w:hAnsi="Arial"/>
          <w:sz w:val="18"/>
        </w:rPr>
      </w:pPr>
      <w:r w:rsidRPr="007664D6">
        <w:rPr>
          <w:rFonts w:ascii="Arial" w:hAnsi="Arial"/>
          <w:sz w:val="18"/>
        </w:rPr>
        <w:t xml:space="preserve">Describe how your project will align with, and promote the Towards Zero </w:t>
      </w:r>
      <w:r w:rsidR="00A45480" w:rsidRPr="007664D6">
        <w:rPr>
          <w:rFonts w:ascii="Arial" w:hAnsi="Arial"/>
          <w:sz w:val="18"/>
        </w:rPr>
        <w:t>approach to</w:t>
      </w:r>
      <w:r w:rsidRPr="007664D6">
        <w:rPr>
          <w:rFonts w:ascii="Arial" w:hAnsi="Arial"/>
          <w:sz w:val="18"/>
        </w:rPr>
        <w:t xml:space="preserve"> road safety </w:t>
      </w:r>
      <w:r w:rsidRPr="001A1F0E">
        <w:rPr>
          <w:i/>
        </w:rPr>
        <w:t>including how your project will align with and promote the safe system within the community</w:t>
      </w:r>
      <w:r w:rsidRPr="007664D6">
        <w:rPr>
          <w:rFonts w:ascii="Arial" w:hAnsi="Arial"/>
          <w:sz w:val="18"/>
        </w:rPr>
        <w:t>.</w:t>
      </w:r>
      <w:r w:rsidR="00623DCD" w:rsidRPr="00623DCD">
        <w:rPr>
          <w:rFonts w:ascii="Arial" w:hAnsi="Arial"/>
          <w:sz w:val="18"/>
        </w:rPr>
        <w:t xml:space="preserve"> </w:t>
      </w: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Pr="007664D6" w:rsidRDefault="00623DCD" w:rsidP="00623DCD">
      <w:pPr>
        <w:tabs>
          <w:tab w:val="right" w:leader="dot" w:pos="8819"/>
        </w:tabs>
        <w:rPr>
          <w:rFonts w:ascii="Arial" w:hAnsi="Arial"/>
          <w:sz w:val="18"/>
        </w:rPr>
      </w:pPr>
      <w:r>
        <w:rPr>
          <w:rFonts w:ascii="Arial" w:hAnsi="Arial"/>
          <w:sz w:val="18"/>
        </w:rPr>
        <w:tab/>
      </w:r>
    </w:p>
    <w:p w:rsidR="001A1F0E" w:rsidRPr="007664D6" w:rsidRDefault="001A1F0E" w:rsidP="001A1F0E">
      <w:pPr>
        <w:rPr>
          <w:rFonts w:ascii="Arial" w:hAnsi="Arial"/>
          <w:sz w:val="18"/>
        </w:rPr>
      </w:pPr>
    </w:p>
    <w:p w:rsidR="00623DCD" w:rsidRDefault="00623DCD">
      <w:pPr>
        <w:spacing w:before="0" w:after="0" w:line="240" w:lineRule="auto"/>
        <w:rPr>
          <w:rFonts w:ascii="Arial Bold" w:eastAsia="Times New Roman" w:hAnsi="Arial Bold"/>
          <w:b/>
          <w:bCs/>
          <w:color w:val="009CDC"/>
          <w:sz w:val="24"/>
          <w:szCs w:val="32"/>
        </w:rPr>
      </w:pPr>
      <w:bookmarkStart w:id="23" w:name="_Toc466989298"/>
      <w:r>
        <w:br w:type="page"/>
      </w:r>
    </w:p>
    <w:p w:rsidR="007C619A" w:rsidRPr="007664D6" w:rsidRDefault="007C619A" w:rsidP="007664D6">
      <w:pPr>
        <w:pStyle w:val="Heading2"/>
      </w:pPr>
      <w:bookmarkStart w:id="24" w:name="_Toc467836847"/>
      <w:bookmarkStart w:id="25" w:name="_Toc467837070"/>
      <w:bookmarkStart w:id="26" w:name="_Toc467837252"/>
      <w:r w:rsidRPr="007664D6">
        <w:lastRenderedPageBreak/>
        <w:t xml:space="preserve">Goal, </w:t>
      </w:r>
      <w:r w:rsidR="00F56DB1">
        <w:t>o</w:t>
      </w:r>
      <w:r w:rsidRPr="007664D6">
        <w:t xml:space="preserve">bjectives and </w:t>
      </w:r>
      <w:r w:rsidR="00F56DB1">
        <w:t>a</w:t>
      </w:r>
      <w:r w:rsidRPr="007664D6">
        <w:t>ctivities</w:t>
      </w:r>
      <w:bookmarkEnd w:id="23"/>
      <w:bookmarkEnd w:id="24"/>
      <w:bookmarkEnd w:id="25"/>
      <w:bookmarkEnd w:id="26"/>
    </w:p>
    <w:p w:rsidR="007C619A" w:rsidRPr="007664D6" w:rsidRDefault="007C619A" w:rsidP="007C619A">
      <w:pPr>
        <w:rPr>
          <w:rFonts w:ascii="Arial" w:hAnsi="Arial"/>
          <w:sz w:val="18"/>
        </w:rPr>
      </w:pPr>
      <w:r w:rsidRPr="007664D6">
        <w:rPr>
          <w:rFonts w:ascii="Arial" w:hAnsi="Arial"/>
          <w:sz w:val="18"/>
        </w:rPr>
        <w:t xml:space="preserve">Describe your project’s goals, objectives, and activities. The goal should be a short statement about why you are conducting the project. The objectives are the things you want to achieve to meet your goal. The activities are the things you plan to do to achieve your objectives. You can have more than one objective, and you </w:t>
      </w:r>
      <w:r w:rsidR="001A1F0E" w:rsidRPr="007664D6">
        <w:rPr>
          <w:rFonts w:ascii="Arial" w:hAnsi="Arial"/>
          <w:sz w:val="18"/>
        </w:rPr>
        <w:t>may</w:t>
      </w:r>
      <w:r w:rsidRPr="007664D6">
        <w:rPr>
          <w:rFonts w:ascii="Arial" w:hAnsi="Arial"/>
          <w:sz w:val="18"/>
        </w:rPr>
        <w:t xml:space="preserve"> have more than one activity.</w:t>
      </w:r>
    </w:p>
    <w:p w:rsidR="007C619A" w:rsidRPr="007664D6" w:rsidRDefault="000911C2" w:rsidP="007C619A">
      <w:pPr>
        <w:rPr>
          <w:rFonts w:ascii="Arial" w:hAnsi="Arial"/>
          <w:sz w:val="18"/>
        </w:rPr>
      </w:pPr>
      <w:r>
        <w:rPr>
          <w:b/>
          <w:i/>
        </w:rPr>
        <w:t xml:space="preserve">Our </w:t>
      </w:r>
      <w:r w:rsidR="005D1536">
        <w:rPr>
          <w:b/>
          <w:i/>
        </w:rPr>
        <w:t>g</w:t>
      </w:r>
      <w:r w:rsidR="007C619A">
        <w:rPr>
          <w:b/>
          <w:i/>
        </w:rPr>
        <w:t>oal</w:t>
      </w:r>
      <w:r w:rsidR="005D1536">
        <w:rPr>
          <w:b/>
          <w:i/>
        </w:rPr>
        <w:t xml:space="preserve"> </w:t>
      </w:r>
      <w:r>
        <w:rPr>
          <w:b/>
          <w:i/>
        </w:rPr>
        <w:t>is to</w:t>
      </w:r>
      <w:r w:rsidR="005D1536">
        <w:rPr>
          <w:b/>
          <w:i/>
        </w:rPr>
        <w:t>…</w:t>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FD6017" w:rsidRPr="007664D6" w:rsidRDefault="00FD6017" w:rsidP="00FD6017">
      <w:pPr>
        <w:rPr>
          <w:rFonts w:ascii="Arial" w:hAnsi="Arial"/>
          <w:sz w:val="18"/>
        </w:rPr>
      </w:pPr>
      <w:r>
        <w:rPr>
          <w:b/>
          <w:i/>
        </w:rPr>
        <w:t>To achieve our goal, we have set the following objectives…</w:t>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FD6017" w:rsidRDefault="00FD6017" w:rsidP="00FD6017">
      <w:pPr>
        <w:rPr>
          <w:b/>
          <w:i/>
        </w:rPr>
      </w:pPr>
      <w:r>
        <w:rPr>
          <w:b/>
          <w:i/>
        </w:rPr>
        <w:t>To meet these objectives, we will be conducting the following activities…</w:t>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pPr>
        <w:spacing w:before="0" w:after="0" w:line="240" w:lineRule="auto"/>
        <w:rPr>
          <w:rFonts w:ascii="Arial Bold" w:eastAsia="Times New Roman" w:hAnsi="Arial Bold"/>
          <w:b/>
          <w:bCs/>
          <w:color w:val="009CDC"/>
          <w:sz w:val="24"/>
          <w:szCs w:val="32"/>
        </w:rPr>
      </w:pPr>
      <w:bookmarkStart w:id="27" w:name="_Toc466989299"/>
      <w:r>
        <w:br w:type="page"/>
      </w:r>
    </w:p>
    <w:p w:rsidR="00FE47CB" w:rsidRPr="007664D6" w:rsidRDefault="00FE47CB" w:rsidP="007664D6">
      <w:pPr>
        <w:pStyle w:val="Heading2"/>
      </w:pPr>
      <w:bookmarkStart w:id="28" w:name="_Toc467836848"/>
      <w:bookmarkStart w:id="29" w:name="_Toc467837071"/>
      <w:bookmarkStart w:id="30" w:name="_Toc467837253"/>
      <w:r w:rsidRPr="007664D6">
        <w:lastRenderedPageBreak/>
        <w:t xml:space="preserve">Rationale for your </w:t>
      </w:r>
      <w:r w:rsidR="00F56DB1">
        <w:t>p</w:t>
      </w:r>
      <w:r w:rsidRPr="007664D6">
        <w:t>roject</w:t>
      </w:r>
      <w:bookmarkEnd w:id="27"/>
      <w:bookmarkEnd w:id="28"/>
      <w:bookmarkEnd w:id="29"/>
      <w:bookmarkEnd w:id="30"/>
    </w:p>
    <w:p w:rsidR="00623DCD" w:rsidRDefault="00FE47CB" w:rsidP="00623DCD">
      <w:pPr>
        <w:tabs>
          <w:tab w:val="right" w:leader="dot" w:pos="8819"/>
        </w:tabs>
        <w:rPr>
          <w:rFonts w:ascii="Arial" w:hAnsi="Arial"/>
          <w:sz w:val="18"/>
        </w:rPr>
      </w:pPr>
      <w:r w:rsidRPr="007664D6">
        <w:rPr>
          <w:rFonts w:ascii="Arial" w:hAnsi="Arial"/>
          <w:sz w:val="18"/>
        </w:rPr>
        <w:t xml:space="preserve">Describe </w:t>
      </w:r>
      <w:r w:rsidR="001A1F0E" w:rsidRPr="007664D6">
        <w:rPr>
          <w:rFonts w:ascii="Arial" w:hAnsi="Arial"/>
          <w:sz w:val="18"/>
        </w:rPr>
        <w:t>why your</w:t>
      </w:r>
      <w:r w:rsidRPr="007664D6">
        <w:rPr>
          <w:rFonts w:ascii="Arial" w:hAnsi="Arial"/>
          <w:sz w:val="18"/>
        </w:rPr>
        <w:t xml:space="preserve"> project will help you achieve your objectives and goals</w:t>
      </w:r>
      <w:r w:rsidR="00A11992" w:rsidRPr="007664D6">
        <w:rPr>
          <w:rFonts w:ascii="Arial" w:hAnsi="Arial"/>
          <w:sz w:val="18"/>
        </w:rPr>
        <w:t>, including evidence base that shows why your approach is likely to reduce levels of risk and increase protective factors for the at-risk participants</w:t>
      </w:r>
      <w:r w:rsidR="00855B2C">
        <w:rPr>
          <w:rFonts w:ascii="Arial" w:hAnsi="Arial"/>
          <w:sz w:val="18"/>
        </w:rPr>
        <w:t>.</w:t>
      </w:r>
      <w:r w:rsidR="00623DCD" w:rsidRPr="00623DCD">
        <w:rPr>
          <w:rFonts w:ascii="Arial" w:hAnsi="Arial"/>
          <w:sz w:val="18"/>
        </w:rPr>
        <w:t xml:space="preserve"> </w:t>
      </w: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Pr="007664D6" w:rsidRDefault="00623DCD" w:rsidP="00623DCD">
      <w:pPr>
        <w:tabs>
          <w:tab w:val="right" w:leader="dot" w:pos="8819"/>
        </w:tabs>
        <w:rPr>
          <w:rFonts w:ascii="Arial" w:hAnsi="Arial"/>
          <w:sz w:val="18"/>
        </w:rPr>
      </w:pPr>
      <w:r>
        <w:rPr>
          <w:rFonts w:ascii="Arial" w:hAnsi="Arial"/>
          <w:sz w:val="18"/>
        </w:rPr>
        <w:tab/>
      </w:r>
    </w:p>
    <w:p w:rsidR="00FE47CB" w:rsidRPr="007664D6" w:rsidRDefault="00FE47CB" w:rsidP="00FE47CB">
      <w:pPr>
        <w:rPr>
          <w:rFonts w:ascii="Arial" w:hAnsi="Arial"/>
          <w:sz w:val="18"/>
        </w:rPr>
      </w:pPr>
    </w:p>
    <w:p w:rsidR="00623DCD" w:rsidRDefault="00623DCD">
      <w:pPr>
        <w:spacing w:before="0" w:after="0" w:line="240" w:lineRule="auto"/>
        <w:rPr>
          <w:rFonts w:ascii="Arial Bold" w:eastAsia="Times New Roman" w:hAnsi="Arial Bold"/>
          <w:b/>
          <w:bCs/>
          <w:color w:val="009CDC"/>
          <w:sz w:val="24"/>
          <w:szCs w:val="32"/>
        </w:rPr>
      </w:pPr>
      <w:bookmarkStart w:id="31" w:name="_Toc340434996"/>
      <w:bookmarkStart w:id="32" w:name="_Toc466989300"/>
      <w:r>
        <w:br w:type="page"/>
      </w:r>
    </w:p>
    <w:p w:rsidR="00A4529A" w:rsidRPr="007664D6" w:rsidRDefault="00EA23D3" w:rsidP="007664D6">
      <w:pPr>
        <w:pStyle w:val="Heading2"/>
      </w:pPr>
      <w:bookmarkStart w:id="33" w:name="_Toc467836849"/>
      <w:bookmarkStart w:id="34" w:name="_Toc467837072"/>
      <w:bookmarkStart w:id="35" w:name="_Toc467837254"/>
      <w:r>
        <w:lastRenderedPageBreak/>
        <w:t>Priority f</w:t>
      </w:r>
      <w:r w:rsidR="00A4529A" w:rsidRPr="007664D6">
        <w:t xml:space="preserve">or </w:t>
      </w:r>
      <w:r w:rsidR="00F56DB1">
        <w:t>f</w:t>
      </w:r>
      <w:r w:rsidR="00A4529A" w:rsidRPr="007664D6">
        <w:t>unding</w:t>
      </w:r>
      <w:bookmarkEnd w:id="31"/>
      <w:bookmarkEnd w:id="33"/>
      <w:bookmarkEnd w:id="34"/>
      <w:bookmarkEnd w:id="35"/>
    </w:p>
    <w:p w:rsidR="00A4529A" w:rsidRDefault="00A4529A" w:rsidP="00A4529A">
      <w:pPr>
        <w:rPr>
          <w:rFonts w:ascii="Arial" w:hAnsi="Arial"/>
          <w:sz w:val="18"/>
        </w:rPr>
      </w:pPr>
      <w:r w:rsidRPr="007664D6">
        <w:rPr>
          <w:rFonts w:ascii="Arial" w:hAnsi="Arial"/>
          <w:sz w:val="18"/>
        </w:rPr>
        <w:t>If you have submitted multiple applications, you must rank them in order of priority for funding.</w:t>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Pr="007664D6" w:rsidRDefault="00122339" w:rsidP="00122339">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r>
        <w:br w:type="page"/>
      </w:r>
    </w:p>
    <w:p w:rsidR="00FE47CB" w:rsidRPr="007664D6" w:rsidRDefault="00FE47CB" w:rsidP="007664D6">
      <w:pPr>
        <w:pStyle w:val="Heading2"/>
      </w:pPr>
      <w:bookmarkStart w:id="36" w:name="_Toc467836850"/>
      <w:bookmarkStart w:id="37" w:name="_Toc467837073"/>
      <w:bookmarkStart w:id="38" w:name="_Toc467837255"/>
      <w:r w:rsidRPr="007664D6">
        <w:lastRenderedPageBreak/>
        <w:t xml:space="preserve">Evaluating your </w:t>
      </w:r>
      <w:r w:rsidR="00F56DB1">
        <w:t>p</w:t>
      </w:r>
      <w:r w:rsidRPr="007664D6">
        <w:t xml:space="preserve">roject’s </w:t>
      </w:r>
      <w:r w:rsidR="00F56DB1">
        <w:t>s</w:t>
      </w:r>
      <w:r w:rsidRPr="007664D6">
        <w:t>uccess</w:t>
      </w:r>
      <w:bookmarkEnd w:id="32"/>
      <w:bookmarkEnd w:id="36"/>
      <w:bookmarkEnd w:id="37"/>
      <w:bookmarkEnd w:id="38"/>
    </w:p>
    <w:p w:rsidR="00623DCD" w:rsidRDefault="00FE47CB" w:rsidP="00FE47CB">
      <w:pPr>
        <w:rPr>
          <w:rFonts w:ascii="Arial" w:hAnsi="Arial"/>
          <w:sz w:val="18"/>
        </w:rPr>
      </w:pPr>
      <w:r w:rsidRPr="007664D6">
        <w:rPr>
          <w:rFonts w:ascii="Arial" w:hAnsi="Arial"/>
          <w:sz w:val="18"/>
        </w:rPr>
        <w:t xml:space="preserve">Describe what you plan to do to collect information and evaluate your project to help ensure it meets its objectives. </w:t>
      </w:r>
      <w:r w:rsidR="001A1F0E" w:rsidRPr="007664D6">
        <w:rPr>
          <w:rFonts w:ascii="Arial" w:hAnsi="Arial"/>
          <w:sz w:val="18"/>
        </w:rPr>
        <w:t xml:space="preserve">See Appendix </w:t>
      </w:r>
      <w:r w:rsidR="00023532" w:rsidRPr="007664D6">
        <w:rPr>
          <w:rFonts w:ascii="Arial" w:hAnsi="Arial"/>
          <w:sz w:val="18"/>
        </w:rPr>
        <w:t>3</w:t>
      </w:r>
      <w:r w:rsidR="001A1F0E" w:rsidRPr="007664D6">
        <w:rPr>
          <w:rFonts w:ascii="Arial" w:hAnsi="Arial"/>
          <w:sz w:val="18"/>
        </w:rPr>
        <w:t xml:space="preserve"> – Guidelines for Evaluating your Project.</w:t>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A0056C" w:rsidRDefault="00A0056C" w:rsidP="00A0056C">
      <w:pPr>
        <w:tabs>
          <w:tab w:val="right" w:leader="dot" w:pos="8819"/>
        </w:tabs>
        <w:rPr>
          <w:rFonts w:ascii="Arial" w:hAnsi="Arial"/>
          <w:sz w:val="18"/>
        </w:rPr>
      </w:pPr>
    </w:p>
    <w:p w:rsidR="00A0056C" w:rsidRDefault="00A0056C" w:rsidP="00A0056C">
      <w:pPr>
        <w:tabs>
          <w:tab w:val="right" w:leader="dot" w:pos="8819"/>
        </w:tabs>
        <w:rPr>
          <w:rFonts w:ascii="Arial" w:hAnsi="Arial"/>
          <w:sz w:val="18"/>
        </w:rPr>
      </w:pPr>
      <w:r>
        <w:rPr>
          <w:rFonts w:ascii="Arial" w:hAnsi="Arial"/>
          <w:sz w:val="18"/>
        </w:rPr>
        <w:tab/>
      </w:r>
    </w:p>
    <w:p w:rsidR="00073F20" w:rsidRPr="007664D6" w:rsidRDefault="00073F20">
      <w:pPr>
        <w:spacing w:before="0" w:after="0" w:line="240" w:lineRule="auto"/>
        <w:rPr>
          <w:rFonts w:ascii="Arial Bold" w:eastAsia="Times New Roman" w:hAnsi="Arial Bold"/>
          <w:b/>
          <w:bCs/>
          <w:color w:val="009CDC"/>
          <w:sz w:val="24"/>
          <w:szCs w:val="32"/>
        </w:rPr>
      </w:pPr>
      <w:r w:rsidRPr="007664D6">
        <w:rPr>
          <w:rFonts w:ascii="Arial" w:hAnsi="Arial"/>
          <w:sz w:val="18"/>
        </w:rPr>
        <w:br w:type="page"/>
      </w:r>
    </w:p>
    <w:p w:rsidR="00FE47CB" w:rsidRPr="007664D6" w:rsidRDefault="00FE47CB" w:rsidP="007664D6">
      <w:pPr>
        <w:pStyle w:val="Heading2"/>
      </w:pPr>
      <w:bookmarkStart w:id="39" w:name="_Toc466989301"/>
      <w:bookmarkStart w:id="40" w:name="_Toc467836851"/>
      <w:bookmarkStart w:id="41" w:name="_Toc467837074"/>
      <w:bookmarkStart w:id="42" w:name="_Toc467837256"/>
      <w:r w:rsidRPr="007664D6">
        <w:lastRenderedPageBreak/>
        <w:t xml:space="preserve">Project </w:t>
      </w:r>
      <w:r w:rsidR="00F56DB1">
        <w:t>p</w:t>
      </w:r>
      <w:r w:rsidRPr="007664D6">
        <w:t xml:space="preserve">lan and </w:t>
      </w:r>
      <w:r w:rsidR="00F56DB1">
        <w:t>t</w:t>
      </w:r>
      <w:r w:rsidRPr="007664D6">
        <w:t>imeline</w:t>
      </w:r>
      <w:bookmarkEnd w:id="39"/>
      <w:bookmarkEnd w:id="40"/>
      <w:bookmarkEnd w:id="41"/>
      <w:bookmarkEnd w:id="42"/>
    </w:p>
    <w:p w:rsidR="00FE47CB" w:rsidRPr="007664D6" w:rsidRDefault="00FE47CB" w:rsidP="00FE47CB">
      <w:pPr>
        <w:rPr>
          <w:rFonts w:ascii="Arial" w:hAnsi="Arial"/>
          <w:sz w:val="18"/>
        </w:rPr>
      </w:pPr>
      <w:r w:rsidRPr="007664D6">
        <w:rPr>
          <w:rFonts w:ascii="Arial" w:hAnsi="Arial"/>
          <w:sz w:val="18"/>
        </w:rPr>
        <w:t>For each of the activities you listed above, describe the things you need to do to conduct the activity, and provide a timeline that shows when you expect to finish each of these tasks. Try to give as much detail as possible. These activities should not include tasks that should have been completed prior to submitting your application, s</w:t>
      </w:r>
      <w:r w:rsidR="00855B2C">
        <w:rPr>
          <w:rFonts w:ascii="Arial" w:hAnsi="Arial"/>
          <w:sz w:val="18"/>
        </w:rPr>
        <w:t>uch as gathering partner support</w:t>
      </w:r>
      <w:r w:rsidRPr="007664D6">
        <w:rPr>
          <w:rFonts w:ascii="Arial" w:hAnsi="Arial"/>
          <w:sz w:val="18"/>
        </w:rPr>
        <w:t>.</w:t>
      </w:r>
    </w:p>
    <w:tbl>
      <w:tblPr>
        <w:tblStyle w:val="TableGrid"/>
        <w:tblW w:w="0" w:type="auto"/>
        <w:tblLook w:val="04A0" w:firstRow="1" w:lastRow="0" w:firstColumn="1" w:lastColumn="0" w:noHBand="0" w:noVBand="1"/>
      </w:tblPr>
      <w:tblGrid>
        <w:gridCol w:w="1776"/>
        <w:gridCol w:w="3716"/>
        <w:gridCol w:w="2073"/>
        <w:gridCol w:w="2034"/>
      </w:tblGrid>
      <w:tr w:rsidR="00FE47CB" w:rsidTr="004C184F">
        <w:tc>
          <w:tcPr>
            <w:tcW w:w="1776" w:type="dxa"/>
            <w:shd w:val="clear" w:color="auto" w:fill="009CDC"/>
          </w:tcPr>
          <w:p w:rsidR="00FE47CB" w:rsidRPr="007F07FB" w:rsidRDefault="00FE47CB" w:rsidP="00FE47CB">
            <w:pPr>
              <w:rPr>
                <w:b/>
                <w:color w:val="FFFFFF" w:themeColor="background1"/>
              </w:rPr>
            </w:pPr>
            <w:r w:rsidRPr="007F07FB">
              <w:rPr>
                <w:b/>
                <w:color w:val="FFFFFF" w:themeColor="background1"/>
              </w:rPr>
              <w:t>Activity</w:t>
            </w:r>
          </w:p>
        </w:tc>
        <w:tc>
          <w:tcPr>
            <w:tcW w:w="3716" w:type="dxa"/>
            <w:shd w:val="clear" w:color="auto" w:fill="009CDC"/>
          </w:tcPr>
          <w:p w:rsidR="00FE47CB" w:rsidRPr="007F07FB" w:rsidRDefault="00FE47CB" w:rsidP="00FE47CB">
            <w:pPr>
              <w:rPr>
                <w:b/>
                <w:color w:val="FFFFFF" w:themeColor="background1"/>
              </w:rPr>
            </w:pPr>
            <w:r w:rsidRPr="007F07FB">
              <w:rPr>
                <w:b/>
                <w:color w:val="FFFFFF" w:themeColor="background1"/>
              </w:rPr>
              <w:t>Tasks</w:t>
            </w:r>
          </w:p>
        </w:tc>
        <w:tc>
          <w:tcPr>
            <w:tcW w:w="2073" w:type="dxa"/>
            <w:shd w:val="clear" w:color="auto" w:fill="009CDC"/>
          </w:tcPr>
          <w:p w:rsidR="00FE47CB" w:rsidRPr="007F07FB" w:rsidRDefault="00FE47CB" w:rsidP="00FE47CB">
            <w:pPr>
              <w:rPr>
                <w:b/>
                <w:color w:val="FFFFFF" w:themeColor="background1"/>
              </w:rPr>
            </w:pPr>
            <w:r w:rsidRPr="007F07FB">
              <w:rPr>
                <w:b/>
                <w:color w:val="FFFFFF" w:themeColor="background1"/>
              </w:rPr>
              <w:t>Start Date</w:t>
            </w:r>
          </w:p>
        </w:tc>
        <w:tc>
          <w:tcPr>
            <w:tcW w:w="2034" w:type="dxa"/>
            <w:shd w:val="clear" w:color="auto" w:fill="009CDC"/>
          </w:tcPr>
          <w:p w:rsidR="00FE47CB" w:rsidRPr="007F07FB" w:rsidRDefault="00FE47CB" w:rsidP="00FE47CB">
            <w:pPr>
              <w:rPr>
                <w:b/>
                <w:color w:val="FFFFFF" w:themeColor="background1"/>
              </w:rPr>
            </w:pPr>
            <w:r w:rsidRPr="007F07FB">
              <w:rPr>
                <w:b/>
                <w:color w:val="FFFFFF" w:themeColor="background1"/>
              </w:rPr>
              <w:t>Expected Completion Date</w:t>
            </w:r>
          </w:p>
        </w:tc>
      </w:tr>
      <w:tr w:rsidR="00FE47CB" w:rsidTr="004065C2">
        <w:tc>
          <w:tcPr>
            <w:tcW w:w="1776" w:type="dxa"/>
          </w:tcPr>
          <w:p w:rsidR="00FE47CB" w:rsidRDefault="00FE47CB" w:rsidP="00FE47CB"/>
        </w:tc>
        <w:tc>
          <w:tcPr>
            <w:tcW w:w="3716" w:type="dxa"/>
          </w:tcPr>
          <w:p w:rsidR="00FE47CB" w:rsidRDefault="00FE47CB" w:rsidP="00FE47CB"/>
        </w:tc>
        <w:tc>
          <w:tcPr>
            <w:tcW w:w="2073" w:type="dxa"/>
          </w:tcPr>
          <w:p w:rsidR="00FE47CB" w:rsidRDefault="00FE47CB" w:rsidP="00FE47CB"/>
        </w:tc>
        <w:tc>
          <w:tcPr>
            <w:tcW w:w="2034" w:type="dxa"/>
          </w:tcPr>
          <w:p w:rsidR="00FE47CB" w:rsidRDefault="00FE47CB" w:rsidP="00FE47CB"/>
        </w:tc>
      </w:tr>
      <w:tr w:rsidR="00FE47CB" w:rsidRPr="007664D6" w:rsidTr="004065C2">
        <w:tc>
          <w:tcPr>
            <w:tcW w:w="1776" w:type="dxa"/>
          </w:tcPr>
          <w:p w:rsidR="00FE47CB" w:rsidRDefault="00FE47CB" w:rsidP="00FE47CB"/>
        </w:tc>
        <w:tc>
          <w:tcPr>
            <w:tcW w:w="3716" w:type="dxa"/>
          </w:tcPr>
          <w:p w:rsidR="00FE47CB" w:rsidRDefault="00FE47CB" w:rsidP="00FE47CB"/>
        </w:tc>
        <w:tc>
          <w:tcPr>
            <w:tcW w:w="2073" w:type="dxa"/>
          </w:tcPr>
          <w:p w:rsidR="00FE47CB" w:rsidRDefault="00FE47CB" w:rsidP="00FE47CB"/>
        </w:tc>
        <w:tc>
          <w:tcPr>
            <w:tcW w:w="2034" w:type="dxa"/>
          </w:tcPr>
          <w:p w:rsidR="00FE47CB" w:rsidRPr="007664D6" w:rsidRDefault="00FE47CB" w:rsidP="00FE47CB">
            <w:pPr>
              <w:rPr>
                <w:rFonts w:ascii="Arial" w:hAnsi="Arial"/>
                <w:sz w:val="18"/>
              </w:rPr>
            </w:pPr>
          </w:p>
        </w:tc>
      </w:tr>
      <w:tr w:rsidR="00623DCD" w:rsidRPr="007664D6" w:rsidTr="00F56DB1">
        <w:tc>
          <w:tcPr>
            <w:tcW w:w="1776" w:type="dxa"/>
          </w:tcPr>
          <w:p w:rsidR="00623DCD" w:rsidRDefault="00623DCD" w:rsidP="00F56DB1"/>
        </w:tc>
        <w:tc>
          <w:tcPr>
            <w:tcW w:w="3716" w:type="dxa"/>
          </w:tcPr>
          <w:p w:rsidR="00623DCD" w:rsidRDefault="00623DCD" w:rsidP="00F56DB1"/>
        </w:tc>
        <w:tc>
          <w:tcPr>
            <w:tcW w:w="2073" w:type="dxa"/>
          </w:tcPr>
          <w:p w:rsidR="00623DCD" w:rsidRDefault="00623DCD" w:rsidP="00F56DB1"/>
        </w:tc>
        <w:tc>
          <w:tcPr>
            <w:tcW w:w="2034" w:type="dxa"/>
          </w:tcPr>
          <w:p w:rsidR="00623DCD" w:rsidRPr="007664D6" w:rsidRDefault="00623DCD" w:rsidP="00F56DB1">
            <w:pPr>
              <w:rPr>
                <w:rFonts w:ascii="Arial" w:hAnsi="Arial"/>
                <w:sz w:val="18"/>
              </w:rPr>
            </w:pPr>
          </w:p>
        </w:tc>
      </w:tr>
      <w:tr w:rsidR="00623DCD" w:rsidRPr="007664D6" w:rsidTr="00F56DB1">
        <w:tc>
          <w:tcPr>
            <w:tcW w:w="1776" w:type="dxa"/>
          </w:tcPr>
          <w:p w:rsidR="00623DCD" w:rsidRDefault="00623DCD" w:rsidP="00F56DB1"/>
        </w:tc>
        <w:tc>
          <w:tcPr>
            <w:tcW w:w="3716" w:type="dxa"/>
          </w:tcPr>
          <w:p w:rsidR="00623DCD" w:rsidRDefault="00623DCD" w:rsidP="00F56DB1"/>
        </w:tc>
        <w:tc>
          <w:tcPr>
            <w:tcW w:w="2073" w:type="dxa"/>
          </w:tcPr>
          <w:p w:rsidR="00623DCD" w:rsidRDefault="00623DCD" w:rsidP="00F56DB1"/>
        </w:tc>
        <w:tc>
          <w:tcPr>
            <w:tcW w:w="2034" w:type="dxa"/>
          </w:tcPr>
          <w:p w:rsidR="00623DCD" w:rsidRPr="007664D6" w:rsidRDefault="00623DCD" w:rsidP="00F56DB1">
            <w:pPr>
              <w:rPr>
                <w:rFonts w:ascii="Arial" w:hAnsi="Arial"/>
                <w:sz w:val="18"/>
              </w:rPr>
            </w:pPr>
          </w:p>
        </w:tc>
      </w:tr>
      <w:tr w:rsidR="00623DCD" w:rsidRPr="007664D6" w:rsidTr="00F56DB1">
        <w:tc>
          <w:tcPr>
            <w:tcW w:w="1776" w:type="dxa"/>
          </w:tcPr>
          <w:p w:rsidR="00623DCD" w:rsidRDefault="00623DCD" w:rsidP="00F56DB1"/>
        </w:tc>
        <w:tc>
          <w:tcPr>
            <w:tcW w:w="3716" w:type="dxa"/>
          </w:tcPr>
          <w:p w:rsidR="00623DCD" w:rsidRDefault="00623DCD" w:rsidP="00F56DB1"/>
        </w:tc>
        <w:tc>
          <w:tcPr>
            <w:tcW w:w="2073" w:type="dxa"/>
          </w:tcPr>
          <w:p w:rsidR="00623DCD" w:rsidRDefault="00623DCD" w:rsidP="00F56DB1"/>
        </w:tc>
        <w:tc>
          <w:tcPr>
            <w:tcW w:w="2034" w:type="dxa"/>
          </w:tcPr>
          <w:p w:rsidR="00623DCD" w:rsidRPr="007664D6" w:rsidRDefault="00623DCD" w:rsidP="00F56DB1">
            <w:pPr>
              <w:rPr>
                <w:rFonts w:ascii="Arial" w:hAnsi="Arial"/>
                <w:sz w:val="18"/>
              </w:rPr>
            </w:pPr>
          </w:p>
        </w:tc>
      </w:tr>
      <w:tr w:rsidR="00623DCD" w:rsidRPr="007664D6" w:rsidTr="00F56DB1">
        <w:tc>
          <w:tcPr>
            <w:tcW w:w="1776" w:type="dxa"/>
          </w:tcPr>
          <w:p w:rsidR="00623DCD" w:rsidRDefault="00623DCD" w:rsidP="00F56DB1"/>
        </w:tc>
        <w:tc>
          <w:tcPr>
            <w:tcW w:w="3716" w:type="dxa"/>
          </w:tcPr>
          <w:p w:rsidR="00623DCD" w:rsidRDefault="00623DCD" w:rsidP="00F56DB1"/>
        </w:tc>
        <w:tc>
          <w:tcPr>
            <w:tcW w:w="2073" w:type="dxa"/>
          </w:tcPr>
          <w:p w:rsidR="00623DCD" w:rsidRDefault="00623DCD" w:rsidP="00F56DB1"/>
        </w:tc>
        <w:tc>
          <w:tcPr>
            <w:tcW w:w="2034" w:type="dxa"/>
          </w:tcPr>
          <w:p w:rsidR="00623DCD" w:rsidRPr="007664D6" w:rsidRDefault="00623DCD" w:rsidP="00F56DB1">
            <w:pPr>
              <w:rPr>
                <w:rFonts w:ascii="Arial" w:hAnsi="Arial"/>
                <w:sz w:val="18"/>
              </w:rPr>
            </w:pPr>
          </w:p>
        </w:tc>
      </w:tr>
      <w:tr w:rsidR="00623DCD" w:rsidRPr="007664D6" w:rsidTr="00F56DB1">
        <w:tc>
          <w:tcPr>
            <w:tcW w:w="1776" w:type="dxa"/>
          </w:tcPr>
          <w:p w:rsidR="00623DCD" w:rsidRDefault="00623DCD" w:rsidP="00F56DB1"/>
        </w:tc>
        <w:tc>
          <w:tcPr>
            <w:tcW w:w="3716" w:type="dxa"/>
          </w:tcPr>
          <w:p w:rsidR="00623DCD" w:rsidRDefault="00623DCD" w:rsidP="00F56DB1"/>
        </w:tc>
        <w:tc>
          <w:tcPr>
            <w:tcW w:w="2073" w:type="dxa"/>
          </w:tcPr>
          <w:p w:rsidR="00623DCD" w:rsidRDefault="00623DCD" w:rsidP="00F56DB1"/>
        </w:tc>
        <w:tc>
          <w:tcPr>
            <w:tcW w:w="2034" w:type="dxa"/>
          </w:tcPr>
          <w:p w:rsidR="00623DCD" w:rsidRPr="007664D6" w:rsidRDefault="00623DCD" w:rsidP="00F56DB1">
            <w:pPr>
              <w:rPr>
                <w:rFonts w:ascii="Arial" w:hAnsi="Arial"/>
                <w:sz w:val="18"/>
              </w:rPr>
            </w:pPr>
          </w:p>
        </w:tc>
      </w:tr>
      <w:tr w:rsidR="00623DCD" w:rsidRPr="007664D6" w:rsidTr="00F56DB1">
        <w:tc>
          <w:tcPr>
            <w:tcW w:w="1776" w:type="dxa"/>
          </w:tcPr>
          <w:p w:rsidR="00623DCD" w:rsidRDefault="00623DCD" w:rsidP="00F56DB1"/>
        </w:tc>
        <w:tc>
          <w:tcPr>
            <w:tcW w:w="3716" w:type="dxa"/>
          </w:tcPr>
          <w:p w:rsidR="00623DCD" w:rsidRDefault="00623DCD" w:rsidP="00F56DB1"/>
        </w:tc>
        <w:tc>
          <w:tcPr>
            <w:tcW w:w="2073" w:type="dxa"/>
          </w:tcPr>
          <w:p w:rsidR="00623DCD" w:rsidRDefault="00623DCD" w:rsidP="00F56DB1"/>
        </w:tc>
        <w:tc>
          <w:tcPr>
            <w:tcW w:w="2034" w:type="dxa"/>
          </w:tcPr>
          <w:p w:rsidR="00623DCD" w:rsidRPr="007664D6" w:rsidRDefault="00623DCD" w:rsidP="00F56DB1">
            <w:pPr>
              <w:rPr>
                <w:rFonts w:ascii="Arial" w:hAnsi="Arial"/>
                <w:sz w:val="18"/>
              </w:rPr>
            </w:pPr>
          </w:p>
        </w:tc>
      </w:tr>
      <w:tr w:rsidR="00623DCD" w:rsidRPr="007664D6" w:rsidTr="00F56DB1">
        <w:tc>
          <w:tcPr>
            <w:tcW w:w="1776" w:type="dxa"/>
          </w:tcPr>
          <w:p w:rsidR="00623DCD" w:rsidRDefault="00623DCD" w:rsidP="00F56DB1"/>
        </w:tc>
        <w:tc>
          <w:tcPr>
            <w:tcW w:w="3716" w:type="dxa"/>
          </w:tcPr>
          <w:p w:rsidR="00623DCD" w:rsidRDefault="00623DCD" w:rsidP="00F56DB1"/>
        </w:tc>
        <w:tc>
          <w:tcPr>
            <w:tcW w:w="2073" w:type="dxa"/>
          </w:tcPr>
          <w:p w:rsidR="00623DCD" w:rsidRDefault="00623DCD" w:rsidP="00F56DB1"/>
        </w:tc>
        <w:tc>
          <w:tcPr>
            <w:tcW w:w="2034" w:type="dxa"/>
          </w:tcPr>
          <w:p w:rsidR="00623DCD" w:rsidRPr="007664D6" w:rsidRDefault="00623DCD" w:rsidP="00F56DB1">
            <w:pPr>
              <w:rPr>
                <w:rFonts w:ascii="Arial" w:hAnsi="Arial"/>
                <w:sz w:val="18"/>
              </w:rPr>
            </w:pPr>
          </w:p>
        </w:tc>
      </w:tr>
      <w:tr w:rsidR="00623DCD" w:rsidRPr="007664D6" w:rsidTr="00F56DB1">
        <w:tc>
          <w:tcPr>
            <w:tcW w:w="1776" w:type="dxa"/>
          </w:tcPr>
          <w:p w:rsidR="00623DCD" w:rsidRDefault="00623DCD" w:rsidP="00F56DB1"/>
        </w:tc>
        <w:tc>
          <w:tcPr>
            <w:tcW w:w="3716" w:type="dxa"/>
          </w:tcPr>
          <w:p w:rsidR="00623DCD" w:rsidRDefault="00623DCD" w:rsidP="00F56DB1"/>
        </w:tc>
        <w:tc>
          <w:tcPr>
            <w:tcW w:w="2073" w:type="dxa"/>
          </w:tcPr>
          <w:p w:rsidR="00623DCD" w:rsidRDefault="00623DCD" w:rsidP="00F56DB1"/>
        </w:tc>
        <w:tc>
          <w:tcPr>
            <w:tcW w:w="2034" w:type="dxa"/>
          </w:tcPr>
          <w:p w:rsidR="00623DCD" w:rsidRPr="007664D6" w:rsidRDefault="00623DCD" w:rsidP="00F56DB1">
            <w:pPr>
              <w:rPr>
                <w:rFonts w:ascii="Arial" w:hAnsi="Arial"/>
                <w:sz w:val="18"/>
              </w:rPr>
            </w:pPr>
          </w:p>
        </w:tc>
      </w:tr>
      <w:tr w:rsidR="00623DCD" w:rsidRPr="007664D6" w:rsidTr="00F56DB1">
        <w:tc>
          <w:tcPr>
            <w:tcW w:w="1776" w:type="dxa"/>
          </w:tcPr>
          <w:p w:rsidR="00623DCD" w:rsidRDefault="00623DCD" w:rsidP="00F56DB1"/>
        </w:tc>
        <w:tc>
          <w:tcPr>
            <w:tcW w:w="3716" w:type="dxa"/>
          </w:tcPr>
          <w:p w:rsidR="00623DCD" w:rsidRDefault="00623DCD" w:rsidP="00F56DB1"/>
        </w:tc>
        <w:tc>
          <w:tcPr>
            <w:tcW w:w="2073" w:type="dxa"/>
          </w:tcPr>
          <w:p w:rsidR="00623DCD" w:rsidRDefault="00623DCD" w:rsidP="00F56DB1"/>
        </w:tc>
        <w:tc>
          <w:tcPr>
            <w:tcW w:w="2034" w:type="dxa"/>
          </w:tcPr>
          <w:p w:rsidR="00623DCD" w:rsidRPr="007664D6" w:rsidRDefault="00623DCD" w:rsidP="00F56DB1">
            <w:pPr>
              <w:rPr>
                <w:rFonts w:ascii="Arial" w:hAnsi="Arial"/>
                <w:sz w:val="18"/>
              </w:rPr>
            </w:pPr>
          </w:p>
        </w:tc>
      </w:tr>
      <w:tr w:rsidR="00623DCD" w:rsidRPr="007664D6" w:rsidTr="00F56DB1">
        <w:tc>
          <w:tcPr>
            <w:tcW w:w="1776" w:type="dxa"/>
          </w:tcPr>
          <w:p w:rsidR="00623DCD" w:rsidRDefault="00623DCD" w:rsidP="00F56DB1"/>
        </w:tc>
        <w:tc>
          <w:tcPr>
            <w:tcW w:w="3716" w:type="dxa"/>
          </w:tcPr>
          <w:p w:rsidR="00623DCD" w:rsidRDefault="00623DCD" w:rsidP="00F56DB1"/>
        </w:tc>
        <w:tc>
          <w:tcPr>
            <w:tcW w:w="2073" w:type="dxa"/>
          </w:tcPr>
          <w:p w:rsidR="00623DCD" w:rsidRDefault="00623DCD" w:rsidP="00F56DB1"/>
        </w:tc>
        <w:tc>
          <w:tcPr>
            <w:tcW w:w="2034" w:type="dxa"/>
          </w:tcPr>
          <w:p w:rsidR="00623DCD" w:rsidRPr="007664D6" w:rsidRDefault="00623DCD" w:rsidP="00F56DB1">
            <w:pPr>
              <w:rPr>
                <w:rFonts w:ascii="Arial" w:hAnsi="Arial"/>
                <w:sz w:val="18"/>
              </w:rPr>
            </w:pPr>
          </w:p>
        </w:tc>
      </w:tr>
      <w:tr w:rsidR="00623DCD" w:rsidRPr="007664D6" w:rsidTr="00F56DB1">
        <w:tc>
          <w:tcPr>
            <w:tcW w:w="1776" w:type="dxa"/>
          </w:tcPr>
          <w:p w:rsidR="00623DCD" w:rsidRDefault="00623DCD" w:rsidP="00F56DB1"/>
        </w:tc>
        <w:tc>
          <w:tcPr>
            <w:tcW w:w="3716" w:type="dxa"/>
          </w:tcPr>
          <w:p w:rsidR="00623DCD" w:rsidRDefault="00623DCD" w:rsidP="00F56DB1"/>
        </w:tc>
        <w:tc>
          <w:tcPr>
            <w:tcW w:w="2073" w:type="dxa"/>
          </w:tcPr>
          <w:p w:rsidR="00623DCD" w:rsidRDefault="00623DCD" w:rsidP="00F56DB1"/>
        </w:tc>
        <w:tc>
          <w:tcPr>
            <w:tcW w:w="2034" w:type="dxa"/>
          </w:tcPr>
          <w:p w:rsidR="00623DCD" w:rsidRPr="007664D6" w:rsidRDefault="00623DCD" w:rsidP="00F56DB1">
            <w:pPr>
              <w:rPr>
                <w:rFonts w:ascii="Arial" w:hAnsi="Arial"/>
                <w:sz w:val="18"/>
              </w:rPr>
            </w:pPr>
          </w:p>
        </w:tc>
      </w:tr>
      <w:tr w:rsidR="00623DCD" w:rsidRPr="007664D6" w:rsidTr="004065C2">
        <w:tc>
          <w:tcPr>
            <w:tcW w:w="1776" w:type="dxa"/>
          </w:tcPr>
          <w:p w:rsidR="00623DCD" w:rsidRDefault="00623DCD" w:rsidP="00FE47CB"/>
        </w:tc>
        <w:tc>
          <w:tcPr>
            <w:tcW w:w="3716" w:type="dxa"/>
          </w:tcPr>
          <w:p w:rsidR="00623DCD" w:rsidRDefault="00623DCD" w:rsidP="00FE47CB"/>
        </w:tc>
        <w:tc>
          <w:tcPr>
            <w:tcW w:w="2073" w:type="dxa"/>
          </w:tcPr>
          <w:p w:rsidR="00623DCD" w:rsidRDefault="00623DCD" w:rsidP="00FE47CB"/>
        </w:tc>
        <w:tc>
          <w:tcPr>
            <w:tcW w:w="2034" w:type="dxa"/>
          </w:tcPr>
          <w:p w:rsidR="00623DCD" w:rsidRPr="007664D6" w:rsidRDefault="00623DCD" w:rsidP="00FE47CB">
            <w:pPr>
              <w:rPr>
                <w:rFonts w:ascii="Arial" w:hAnsi="Arial"/>
                <w:sz w:val="18"/>
              </w:rPr>
            </w:pPr>
          </w:p>
        </w:tc>
      </w:tr>
    </w:tbl>
    <w:p w:rsidR="00623DCD" w:rsidRDefault="00623DCD">
      <w:pPr>
        <w:spacing w:before="0" w:after="0" w:line="240" w:lineRule="auto"/>
        <w:rPr>
          <w:rFonts w:ascii="Arial Bold" w:eastAsia="Times New Roman" w:hAnsi="Arial Bold"/>
          <w:b/>
          <w:bCs/>
          <w:color w:val="009CDC"/>
          <w:sz w:val="24"/>
          <w:szCs w:val="32"/>
        </w:rPr>
      </w:pPr>
      <w:bookmarkStart w:id="43" w:name="_Toc466989302"/>
      <w:r>
        <w:br w:type="page"/>
      </w:r>
    </w:p>
    <w:p w:rsidR="00FE47CB" w:rsidRPr="007664D6" w:rsidRDefault="00FE47CB" w:rsidP="007664D6">
      <w:pPr>
        <w:pStyle w:val="Heading2"/>
      </w:pPr>
      <w:bookmarkStart w:id="44" w:name="_Toc467836852"/>
      <w:bookmarkStart w:id="45" w:name="_Toc467837075"/>
      <w:bookmarkStart w:id="46" w:name="_Toc467837257"/>
      <w:r w:rsidRPr="007664D6">
        <w:lastRenderedPageBreak/>
        <w:t>Risks</w:t>
      </w:r>
      <w:bookmarkEnd w:id="43"/>
      <w:bookmarkEnd w:id="44"/>
      <w:bookmarkEnd w:id="45"/>
      <w:bookmarkEnd w:id="46"/>
    </w:p>
    <w:p w:rsidR="00623DCD" w:rsidRDefault="00FE47CB" w:rsidP="00FE47CB">
      <w:pPr>
        <w:rPr>
          <w:rFonts w:ascii="Arial" w:hAnsi="Arial"/>
          <w:sz w:val="18"/>
        </w:rPr>
      </w:pPr>
      <w:r w:rsidRPr="007664D6">
        <w:rPr>
          <w:rFonts w:ascii="Arial" w:hAnsi="Arial"/>
          <w:sz w:val="18"/>
        </w:rPr>
        <w:t xml:space="preserve">Please identify potential or actual risks that may affect </w:t>
      </w:r>
      <w:r w:rsidR="00866EBD" w:rsidRPr="007664D6">
        <w:rPr>
          <w:rFonts w:ascii="Arial" w:hAnsi="Arial"/>
          <w:sz w:val="18"/>
        </w:rPr>
        <w:t xml:space="preserve">the delivery of </w:t>
      </w:r>
      <w:r w:rsidRPr="007664D6">
        <w:rPr>
          <w:rFonts w:ascii="Arial" w:hAnsi="Arial"/>
          <w:sz w:val="18"/>
        </w:rPr>
        <w:t>your project. This is an important aspect of all projects and will help you to plan to manage those risks.</w:t>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Pr="007664D6" w:rsidRDefault="00623DCD" w:rsidP="00623DCD">
      <w:pPr>
        <w:tabs>
          <w:tab w:val="right" w:leader="dot" w:pos="8819"/>
        </w:tabs>
        <w:rPr>
          <w:rFonts w:ascii="Arial" w:hAnsi="Arial"/>
          <w:sz w:val="18"/>
        </w:rPr>
      </w:pPr>
      <w:r>
        <w:rPr>
          <w:rFonts w:ascii="Arial" w:hAnsi="Arial"/>
          <w:sz w:val="18"/>
        </w:rPr>
        <w:tab/>
      </w:r>
    </w:p>
    <w:p w:rsidR="00623DCD" w:rsidRDefault="00623DCD" w:rsidP="00FE47CB">
      <w:pPr>
        <w:rPr>
          <w:rFonts w:ascii="Arial" w:hAnsi="Arial"/>
          <w:sz w:val="18"/>
        </w:rPr>
      </w:pPr>
    </w:p>
    <w:p w:rsidR="00623DCD" w:rsidRDefault="00623DCD">
      <w:pPr>
        <w:spacing w:before="0" w:after="0" w:line="240" w:lineRule="auto"/>
        <w:rPr>
          <w:rFonts w:ascii="Arial" w:hAnsi="Arial"/>
          <w:sz w:val="18"/>
        </w:rPr>
      </w:pPr>
      <w:r>
        <w:rPr>
          <w:rFonts w:ascii="Arial" w:hAnsi="Arial"/>
          <w:sz w:val="18"/>
        </w:rPr>
        <w:br w:type="page"/>
      </w:r>
    </w:p>
    <w:p w:rsidR="00FE47CB" w:rsidRPr="007664D6" w:rsidRDefault="00FE47CB" w:rsidP="007664D6">
      <w:pPr>
        <w:pStyle w:val="Heading2"/>
      </w:pPr>
      <w:bookmarkStart w:id="47" w:name="_Toc466989303"/>
      <w:bookmarkStart w:id="48" w:name="_Toc467836853"/>
      <w:bookmarkStart w:id="49" w:name="_Toc467837076"/>
      <w:bookmarkStart w:id="50" w:name="_Toc467837258"/>
      <w:r w:rsidRPr="007664D6">
        <w:lastRenderedPageBreak/>
        <w:t>Sustainability</w:t>
      </w:r>
      <w:bookmarkEnd w:id="47"/>
      <w:bookmarkEnd w:id="48"/>
      <w:bookmarkEnd w:id="49"/>
      <w:bookmarkEnd w:id="50"/>
    </w:p>
    <w:p w:rsidR="00623DCD" w:rsidRDefault="00855B2C" w:rsidP="00FE47CB">
      <w:pPr>
        <w:rPr>
          <w:rFonts w:ascii="Arial" w:hAnsi="Arial"/>
          <w:sz w:val="18"/>
        </w:rPr>
      </w:pPr>
      <w:r>
        <w:rPr>
          <w:rFonts w:ascii="Arial" w:hAnsi="Arial"/>
          <w:sz w:val="18"/>
        </w:rPr>
        <w:t xml:space="preserve">At this stage, the TAC’s funding for the Youth Grants program is not expected to continue beyond 2019.  </w:t>
      </w:r>
      <w:r w:rsidR="00FE47CB" w:rsidRPr="007664D6">
        <w:rPr>
          <w:rFonts w:ascii="Arial" w:hAnsi="Arial"/>
          <w:sz w:val="18"/>
        </w:rPr>
        <w:t>Describe how you think the project could continue after the TAC’s funding period is complete. What new sources of funding will be available?</w:t>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Pr="007664D6" w:rsidRDefault="00623DCD" w:rsidP="00623DCD">
      <w:pPr>
        <w:tabs>
          <w:tab w:val="right" w:leader="dot" w:pos="8819"/>
        </w:tabs>
        <w:rPr>
          <w:rFonts w:ascii="Arial" w:hAnsi="Arial"/>
          <w:sz w:val="18"/>
        </w:rPr>
      </w:pPr>
      <w:r>
        <w:rPr>
          <w:rFonts w:ascii="Arial" w:hAnsi="Arial"/>
          <w:sz w:val="18"/>
        </w:rPr>
        <w:tab/>
      </w:r>
    </w:p>
    <w:p w:rsidR="00A0056C" w:rsidRDefault="00A0056C" w:rsidP="00A0056C">
      <w:pPr>
        <w:tabs>
          <w:tab w:val="right" w:leader="dot" w:pos="8819"/>
        </w:tabs>
        <w:rPr>
          <w:rFonts w:ascii="Arial" w:hAnsi="Arial"/>
          <w:sz w:val="18"/>
        </w:rPr>
      </w:pPr>
    </w:p>
    <w:p w:rsidR="00A0056C" w:rsidRPr="007664D6" w:rsidRDefault="00A0056C" w:rsidP="00A0056C">
      <w:pPr>
        <w:tabs>
          <w:tab w:val="right" w:leader="dot" w:pos="8819"/>
        </w:tabs>
        <w:rPr>
          <w:rFonts w:ascii="Arial" w:hAnsi="Arial"/>
          <w:sz w:val="18"/>
        </w:rPr>
      </w:pPr>
      <w:r>
        <w:rPr>
          <w:rFonts w:ascii="Arial" w:hAnsi="Arial"/>
          <w:sz w:val="18"/>
        </w:rPr>
        <w:tab/>
      </w:r>
    </w:p>
    <w:p w:rsidR="00623DCD" w:rsidRDefault="00623DCD">
      <w:pPr>
        <w:spacing w:before="0" w:after="0" w:line="240" w:lineRule="auto"/>
        <w:rPr>
          <w:rFonts w:ascii="Arial" w:hAnsi="Arial"/>
          <w:sz w:val="18"/>
        </w:rPr>
      </w:pPr>
      <w:r>
        <w:rPr>
          <w:rFonts w:ascii="Arial" w:hAnsi="Arial"/>
          <w:sz w:val="18"/>
        </w:rPr>
        <w:br w:type="page"/>
      </w:r>
    </w:p>
    <w:p w:rsidR="00FE47CB" w:rsidRPr="007664D6" w:rsidRDefault="00FE47CB" w:rsidP="007664D6">
      <w:pPr>
        <w:pStyle w:val="Heading2"/>
      </w:pPr>
      <w:bookmarkStart w:id="51" w:name="_Toc466989304"/>
      <w:bookmarkStart w:id="52" w:name="_Toc467836854"/>
      <w:bookmarkStart w:id="53" w:name="_Toc467837077"/>
      <w:bookmarkStart w:id="54" w:name="_Toc467837259"/>
      <w:r w:rsidRPr="007664D6">
        <w:lastRenderedPageBreak/>
        <w:t xml:space="preserve">Roles and </w:t>
      </w:r>
      <w:r w:rsidR="00F56DB1">
        <w:t>r</w:t>
      </w:r>
      <w:r w:rsidRPr="007664D6">
        <w:t>esponsibilities</w:t>
      </w:r>
      <w:bookmarkEnd w:id="51"/>
      <w:bookmarkEnd w:id="52"/>
      <w:bookmarkEnd w:id="53"/>
      <w:bookmarkEnd w:id="54"/>
    </w:p>
    <w:p w:rsidR="00FE47CB" w:rsidRPr="007664D6" w:rsidRDefault="00FE47CB" w:rsidP="00FE47CB">
      <w:pPr>
        <w:rPr>
          <w:rFonts w:ascii="Arial" w:hAnsi="Arial"/>
          <w:sz w:val="18"/>
        </w:rPr>
      </w:pPr>
      <w:r w:rsidRPr="007664D6">
        <w:rPr>
          <w:rFonts w:ascii="Arial" w:hAnsi="Arial"/>
          <w:sz w:val="18"/>
        </w:rPr>
        <w:t>Describe how each of the organisations involved in the project will contribute to its success.</w:t>
      </w:r>
    </w:p>
    <w:p w:rsidR="00FE47CB" w:rsidRDefault="00FE47CB" w:rsidP="00623DCD">
      <w:pPr>
        <w:rPr>
          <w:b/>
          <w:i/>
        </w:rPr>
      </w:pPr>
      <w:r w:rsidRPr="00623DCD">
        <w:rPr>
          <w:b/>
          <w:i/>
        </w:rPr>
        <w:t>We will…</w:t>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623DCD" w:rsidRPr="00122339" w:rsidRDefault="00623DCD" w:rsidP="00623DCD">
      <w:pPr>
        <w:rPr>
          <w:b/>
        </w:rPr>
      </w:pPr>
    </w:p>
    <w:p w:rsidR="00FE47CB" w:rsidRDefault="00FE47CB" w:rsidP="00623DCD">
      <w:pPr>
        <w:rPr>
          <w:b/>
          <w:i/>
        </w:rPr>
      </w:pPr>
      <w:r w:rsidRPr="00623DCD">
        <w:rPr>
          <w:b/>
          <w:i/>
        </w:rPr>
        <w:t>Our first partner will…</w:t>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623DCD" w:rsidRPr="00122339" w:rsidRDefault="00623DCD" w:rsidP="00623DCD"/>
    <w:p w:rsidR="00FE47CB" w:rsidRDefault="00FE47CB" w:rsidP="00623DCD">
      <w:pPr>
        <w:rPr>
          <w:b/>
          <w:i/>
        </w:rPr>
      </w:pPr>
      <w:r w:rsidRPr="00623DCD">
        <w:rPr>
          <w:b/>
          <w:i/>
        </w:rPr>
        <w:t>Our second partner will…</w:t>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623DCD" w:rsidRDefault="00623DCD" w:rsidP="00623DCD">
      <w:pPr>
        <w:tabs>
          <w:tab w:val="right" w:leader="dot" w:pos="8819"/>
        </w:tabs>
        <w:rPr>
          <w:rFonts w:ascii="Arial" w:hAnsi="Arial"/>
          <w:sz w:val="18"/>
        </w:rPr>
      </w:pPr>
    </w:p>
    <w:p w:rsidR="00623DCD" w:rsidRDefault="00623DCD" w:rsidP="00623DCD">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623DCD" w:rsidRDefault="007567A5">
      <w:pPr>
        <w:spacing w:before="0" w:after="0" w:line="240" w:lineRule="auto"/>
        <w:rPr>
          <w:rFonts w:ascii="Arial" w:hAnsi="Arial"/>
          <w:sz w:val="18"/>
        </w:rPr>
      </w:pPr>
      <w:r w:rsidRPr="007664D6">
        <w:rPr>
          <w:rFonts w:ascii="Arial" w:hAnsi="Arial"/>
          <w:sz w:val="18"/>
        </w:rPr>
        <w:br w:type="page"/>
      </w:r>
    </w:p>
    <w:p w:rsidR="00FE47CB" w:rsidRPr="007664D6" w:rsidRDefault="00FE47CB" w:rsidP="007664D6">
      <w:pPr>
        <w:pStyle w:val="Heading2"/>
      </w:pPr>
      <w:bookmarkStart w:id="55" w:name="_Toc466989305"/>
      <w:bookmarkStart w:id="56" w:name="_Toc467836855"/>
      <w:bookmarkStart w:id="57" w:name="_Toc467837078"/>
      <w:bookmarkStart w:id="58" w:name="_Toc467837260"/>
      <w:r w:rsidRPr="007664D6">
        <w:lastRenderedPageBreak/>
        <w:t xml:space="preserve">Budget and </w:t>
      </w:r>
      <w:r w:rsidR="00FC7E31">
        <w:t>f</w:t>
      </w:r>
      <w:r w:rsidRPr="007664D6">
        <w:t xml:space="preserve">unding </w:t>
      </w:r>
      <w:r w:rsidR="00FC7E31">
        <w:t>r</w:t>
      </w:r>
      <w:r w:rsidRPr="007664D6">
        <w:t>equest</w:t>
      </w:r>
      <w:bookmarkEnd w:id="55"/>
      <w:bookmarkEnd w:id="56"/>
      <w:bookmarkEnd w:id="57"/>
      <w:bookmarkEnd w:id="58"/>
    </w:p>
    <w:p w:rsidR="00716FCC" w:rsidRPr="007664D6" w:rsidRDefault="00716FCC" w:rsidP="00716FCC">
      <w:pPr>
        <w:rPr>
          <w:rFonts w:ascii="Arial" w:hAnsi="Arial"/>
          <w:sz w:val="18"/>
        </w:rPr>
      </w:pPr>
      <w:r w:rsidRPr="007664D6">
        <w:rPr>
          <w:rFonts w:ascii="Arial" w:hAnsi="Arial"/>
          <w:sz w:val="18"/>
        </w:rPr>
        <w:t xml:space="preserve">Describe your </w:t>
      </w:r>
      <w:r w:rsidR="00ED373A" w:rsidRPr="007664D6">
        <w:rPr>
          <w:rFonts w:ascii="Arial" w:hAnsi="Arial"/>
          <w:sz w:val="18"/>
        </w:rPr>
        <w:t xml:space="preserve">project’s budget in detail and provide information about any funding being provided from other sources. Please list the supplier, item and costs related to your project. Amounts above the line include all costs related to the project while amounts below the line relate to costs that will be covered by other sources. Amounts in the ‘Total Cost’ column should be inclusive of GST. </w:t>
      </w:r>
    </w:p>
    <w:tbl>
      <w:tblPr>
        <w:tblStyle w:val="TableGrid"/>
        <w:tblW w:w="0" w:type="auto"/>
        <w:tblLook w:val="04A0" w:firstRow="1" w:lastRow="0" w:firstColumn="1" w:lastColumn="0" w:noHBand="0" w:noVBand="1"/>
      </w:tblPr>
      <w:tblGrid>
        <w:gridCol w:w="2058"/>
        <w:gridCol w:w="2893"/>
        <w:gridCol w:w="2498"/>
        <w:gridCol w:w="2150"/>
      </w:tblGrid>
      <w:tr w:rsidR="00FE47CB" w:rsidTr="004C184F">
        <w:tc>
          <w:tcPr>
            <w:tcW w:w="2058" w:type="dxa"/>
            <w:shd w:val="clear" w:color="auto" w:fill="009CDC"/>
          </w:tcPr>
          <w:p w:rsidR="00FE47CB" w:rsidRPr="007F07FB" w:rsidRDefault="00FE47CB" w:rsidP="00FE47CB">
            <w:pPr>
              <w:rPr>
                <w:b/>
                <w:color w:val="FFFFFF" w:themeColor="background1"/>
              </w:rPr>
            </w:pPr>
            <w:r w:rsidRPr="007F07FB">
              <w:rPr>
                <w:b/>
                <w:color w:val="FFFFFF" w:themeColor="background1"/>
              </w:rPr>
              <w:t>Project Costs</w:t>
            </w:r>
          </w:p>
        </w:tc>
        <w:tc>
          <w:tcPr>
            <w:tcW w:w="2893" w:type="dxa"/>
            <w:shd w:val="clear" w:color="auto" w:fill="009CDC"/>
          </w:tcPr>
          <w:p w:rsidR="00FE47CB" w:rsidRPr="007F07FB" w:rsidRDefault="00FE47CB" w:rsidP="00FE47CB">
            <w:pPr>
              <w:rPr>
                <w:b/>
                <w:color w:val="FFFFFF" w:themeColor="background1"/>
              </w:rPr>
            </w:pPr>
            <w:r w:rsidRPr="007F07FB">
              <w:rPr>
                <w:b/>
                <w:color w:val="FFFFFF" w:themeColor="background1"/>
              </w:rPr>
              <w:t>Item</w:t>
            </w:r>
          </w:p>
        </w:tc>
        <w:tc>
          <w:tcPr>
            <w:tcW w:w="2498" w:type="dxa"/>
            <w:shd w:val="clear" w:color="auto" w:fill="009CDC"/>
          </w:tcPr>
          <w:p w:rsidR="00FE47CB" w:rsidRPr="007F07FB" w:rsidRDefault="00FE47CB" w:rsidP="00FE47CB">
            <w:pPr>
              <w:rPr>
                <w:b/>
                <w:color w:val="FFFFFF" w:themeColor="background1"/>
              </w:rPr>
            </w:pPr>
            <w:r w:rsidRPr="007F07FB">
              <w:rPr>
                <w:b/>
                <w:color w:val="FFFFFF" w:themeColor="background1"/>
              </w:rPr>
              <w:t>GST (included in price)</w:t>
            </w:r>
          </w:p>
        </w:tc>
        <w:tc>
          <w:tcPr>
            <w:tcW w:w="2150" w:type="dxa"/>
            <w:shd w:val="clear" w:color="auto" w:fill="009CDC"/>
          </w:tcPr>
          <w:p w:rsidR="00FE47CB" w:rsidRPr="007F07FB" w:rsidRDefault="00FE47CB" w:rsidP="00FE47CB">
            <w:pPr>
              <w:rPr>
                <w:b/>
                <w:color w:val="FFFFFF" w:themeColor="background1"/>
              </w:rPr>
            </w:pPr>
            <w:r w:rsidRPr="007F07FB">
              <w:rPr>
                <w:b/>
                <w:color w:val="FFFFFF" w:themeColor="background1"/>
              </w:rPr>
              <w:t>Total Cost</w:t>
            </w:r>
          </w:p>
        </w:tc>
      </w:tr>
      <w:tr w:rsidR="00122339" w:rsidRPr="007664D6" w:rsidTr="00F56DB1">
        <w:tc>
          <w:tcPr>
            <w:tcW w:w="2058" w:type="dxa"/>
          </w:tcPr>
          <w:p w:rsidR="00122339" w:rsidRDefault="00122339" w:rsidP="00F56DB1"/>
        </w:tc>
        <w:tc>
          <w:tcPr>
            <w:tcW w:w="2893" w:type="dxa"/>
          </w:tcPr>
          <w:p w:rsidR="00122339" w:rsidRDefault="00122339" w:rsidP="00F56DB1"/>
        </w:tc>
        <w:tc>
          <w:tcPr>
            <w:tcW w:w="2498" w:type="dxa"/>
          </w:tcPr>
          <w:p w:rsidR="00122339" w:rsidRDefault="00122339" w:rsidP="00F56DB1"/>
        </w:tc>
        <w:tc>
          <w:tcPr>
            <w:tcW w:w="2150" w:type="dxa"/>
          </w:tcPr>
          <w:p w:rsidR="00122339" w:rsidRDefault="00122339" w:rsidP="00F56DB1"/>
        </w:tc>
      </w:tr>
      <w:tr w:rsidR="00122339" w:rsidRPr="007664D6" w:rsidTr="00F56DB1">
        <w:tc>
          <w:tcPr>
            <w:tcW w:w="2058" w:type="dxa"/>
          </w:tcPr>
          <w:p w:rsidR="00122339" w:rsidRDefault="00122339" w:rsidP="00F56DB1"/>
        </w:tc>
        <w:tc>
          <w:tcPr>
            <w:tcW w:w="2893" w:type="dxa"/>
          </w:tcPr>
          <w:p w:rsidR="00122339" w:rsidRDefault="00122339" w:rsidP="00F56DB1"/>
        </w:tc>
        <w:tc>
          <w:tcPr>
            <w:tcW w:w="2498" w:type="dxa"/>
          </w:tcPr>
          <w:p w:rsidR="00122339" w:rsidRDefault="00122339" w:rsidP="00F56DB1"/>
        </w:tc>
        <w:tc>
          <w:tcPr>
            <w:tcW w:w="2150" w:type="dxa"/>
          </w:tcPr>
          <w:p w:rsidR="00122339" w:rsidRDefault="00122339" w:rsidP="00F56DB1"/>
        </w:tc>
      </w:tr>
      <w:tr w:rsidR="00122339" w:rsidRPr="007664D6" w:rsidTr="00F56DB1">
        <w:tc>
          <w:tcPr>
            <w:tcW w:w="2058" w:type="dxa"/>
          </w:tcPr>
          <w:p w:rsidR="00122339" w:rsidRDefault="00122339" w:rsidP="00F56DB1"/>
        </w:tc>
        <w:tc>
          <w:tcPr>
            <w:tcW w:w="2893" w:type="dxa"/>
          </w:tcPr>
          <w:p w:rsidR="00122339" w:rsidRDefault="00122339" w:rsidP="00F56DB1"/>
        </w:tc>
        <w:tc>
          <w:tcPr>
            <w:tcW w:w="2498" w:type="dxa"/>
          </w:tcPr>
          <w:p w:rsidR="00122339" w:rsidRDefault="00122339" w:rsidP="00F56DB1"/>
        </w:tc>
        <w:tc>
          <w:tcPr>
            <w:tcW w:w="2150" w:type="dxa"/>
          </w:tcPr>
          <w:p w:rsidR="00122339" w:rsidRDefault="00122339" w:rsidP="00F56DB1"/>
        </w:tc>
      </w:tr>
      <w:tr w:rsidR="00122339" w:rsidRPr="007664D6" w:rsidTr="00F56DB1">
        <w:tc>
          <w:tcPr>
            <w:tcW w:w="2058" w:type="dxa"/>
          </w:tcPr>
          <w:p w:rsidR="00122339" w:rsidRDefault="00122339" w:rsidP="00F56DB1"/>
        </w:tc>
        <w:tc>
          <w:tcPr>
            <w:tcW w:w="2893" w:type="dxa"/>
          </w:tcPr>
          <w:p w:rsidR="00122339" w:rsidRDefault="00122339" w:rsidP="00F56DB1"/>
        </w:tc>
        <w:tc>
          <w:tcPr>
            <w:tcW w:w="2498" w:type="dxa"/>
          </w:tcPr>
          <w:p w:rsidR="00122339" w:rsidRDefault="00122339" w:rsidP="00F56DB1"/>
        </w:tc>
        <w:tc>
          <w:tcPr>
            <w:tcW w:w="2150" w:type="dxa"/>
          </w:tcPr>
          <w:p w:rsidR="00122339" w:rsidRDefault="00122339" w:rsidP="00F56DB1"/>
        </w:tc>
      </w:tr>
      <w:tr w:rsidR="00122339" w:rsidRPr="007664D6" w:rsidTr="00F56DB1">
        <w:tc>
          <w:tcPr>
            <w:tcW w:w="2058" w:type="dxa"/>
          </w:tcPr>
          <w:p w:rsidR="00122339" w:rsidRDefault="00122339" w:rsidP="00F56DB1"/>
        </w:tc>
        <w:tc>
          <w:tcPr>
            <w:tcW w:w="2893" w:type="dxa"/>
          </w:tcPr>
          <w:p w:rsidR="00122339" w:rsidRDefault="00122339" w:rsidP="00F56DB1"/>
        </w:tc>
        <w:tc>
          <w:tcPr>
            <w:tcW w:w="2498" w:type="dxa"/>
          </w:tcPr>
          <w:p w:rsidR="00122339" w:rsidRDefault="00122339" w:rsidP="00F56DB1"/>
        </w:tc>
        <w:tc>
          <w:tcPr>
            <w:tcW w:w="2150" w:type="dxa"/>
          </w:tcPr>
          <w:p w:rsidR="00122339" w:rsidRDefault="00122339" w:rsidP="00F56DB1"/>
        </w:tc>
      </w:tr>
      <w:tr w:rsidR="00122339" w:rsidRPr="007664D6" w:rsidTr="00F56DB1">
        <w:tc>
          <w:tcPr>
            <w:tcW w:w="2058" w:type="dxa"/>
          </w:tcPr>
          <w:p w:rsidR="00122339" w:rsidRDefault="00122339" w:rsidP="00F56DB1"/>
        </w:tc>
        <w:tc>
          <w:tcPr>
            <w:tcW w:w="2893" w:type="dxa"/>
          </w:tcPr>
          <w:p w:rsidR="00122339" w:rsidRDefault="00122339" w:rsidP="00F56DB1"/>
        </w:tc>
        <w:tc>
          <w:tcPr>
            <w:tcW w:w="2498" w:type="dxa"/>
          </w:tcPr>
          <w:p w:rsidR="00122339" w:rsidRDefault="00122339" w:rsidP="00F56DB1"/>
        </w:tc>
        <w:tc>
          <w:tcPr>
            <w:tcW w:w="2150" w:type="dxa"/>
          </w:tcPr>
          <w:p w:rsidR="00122339" w:rsidRDefault="00122339" w:rsidP="00F56DB1"/>
        </w:tc>
      </w:tr>
      <w:tr w:rsidR="00FE47CB" w:rsidTr="004065C2">
        <w:tc>
          <w:tcPr>
            <w:tcW w:w="2058" w:type="dxa"/>
          </w:tcPr>
          <w:p w:rsidR="00FE47CB" w:rsidRDefault="00FE47CB" w:rsidP="00FE47CB"/>
        </w:tc>
        <w:tc>
          <w:tcPr>
            <w:tcW w:w="2893" w:type="dxa"/>
          </w:tcPr>
          <w:p w:rsidR="00FE47CB" w:rsidRDefault="00FE47CB" w:rsidP="00FE47CB"/>
        </w:tc>
        <w:tc>
          <w:tcPr>
            <w:tcW w:w="2498" w:type="dxa"/>
          </w:tcPr>
          <w:p w:rsidR="00FE47CB" w:rsidRDefault="00FE47CB" w:rsidP="00FE47CB"/>
        </w:tc>
        <w:tc>
          <w:tcPr>
            <w:tcW w:w="2150" w:type="dxa"/>
          </w:tcPr>
          <w:p w:rsidR="00FE47CB" w:rsidRDefault="00FE47CB" w:rsidP="00FE47CB"/>
        </w:tc>
      </w:tr>
      <w:tr w:rsidR="00FE47CB" w:rsidRPr="007664D6" w:rsidTr="004065C2">
        <w:tc>
          <w:tcPr>
            <w:tcW w:w="2058" w:type="dxa"/>
          </w:tcPr>
          <w:p w:rsidR="00FE47CB" w:rsidRDefault="00FE47CB" w:rsidP="00FE47CB"/>
        </w:tc>
        <w:tc>
          <w:tcPr>
            <w:tcW w:w="2893" w:type="dxa"/>
          </w:tcPr>
          <w:p w:rsidR="00FE47CB" w:rsidRDefault="00FE47CB" w:rsidP="00FE47CB"/>
        </w:tc>
        <w:tc>
          <w:tcPr>
            <w:tcW w:w="2498" w:type="dxa"/>
          </w:tcPr>
          <w:p w:rsidR="00FE47CB" w:rsidRDefault="00FE47CB" w:rsidP="00FE47CB"/>
        </w:tc>
        <w:tc>
          <w:tcPr>
            <w:tcW w:w="2150" w:type="dxa"/>
          </w:tcPr>
          <w:p w:rsidR="00FE47CB" w:rsidRDefault="00FE47CB" w:rsidP="00FE47CB"/>
        </w:tc>
      </w:tr>
      <w:tr w:rsidR="007F07FB" w:rsidTr="004065C2">
        <w:tc>
          <w:tcPr>
            <w:tcW w:w="4951" w:type="dxa"/>
            <w:gridSpan w:val="2"/>
            <w:tcBorders>
              <w:bottom w:val="single" w:sz="4" w:space="0" w:color="auto"/>
            </w:tcBorders>
          </w:tcPr>
          <w:p w:rsidR="007F07FB" w:rsidRPr="00FE47CB" w:rsidRDefault="007F07FB" w:rsidP="00FE47CB">
            <w:pPr>
              <w:rPr>
                <w:b/>
              </w:rPr>
            </w:pPr>
            <w:r>
              <w:rPr>
                <w:b/>
              </w:rPr>
              <w:t>TOTAL COST</w:t>
            </w:r>
          </w:p>
        </w:tc>
        <w:tc>
          <w:tcPr>
            <w:tcW w:w="2498" w:type="dxa"/>
            <w:tcBorders>
              <w:bottom w:val="single" w:sz="4" w:space="0" w:color="auto"/>
            </w:tcBorders>
          </w:tcPr>
          <w:p w:rsidR="007F07FB" w:rsidRDefault="007F07FB" w:rsidP="00FE47CB"/>
        </w:tc>
        <w:tc>
          <w:tcPr>
            <w:tcW w:w="2150" w:type="dxa"/>
            <w:tcBorders>
              <w:bottom w:val="single" w:sz="4" w:space="0" w:color="auto"/>
            </w:tcBorders>
          </w:tcPr>
          <w:p w:rsidR="007F07FB" w:rsidRDefault="007F07FB" w:rsidP="00FE47CB"/>
        </w:tc>
      </w:tr>
      <w:tr w:rsidR="00FE47CB" w:rsidRPr="007664D6" w:rsidTr="004065C2">
        <w:tc>
          <w:tcPr>
            <w:tcW w:w="2058" w:type="dxa"/>
            <w:tcBorders>
              <w:right w:val="nil"/>
            </w:tcBorders>
          </w:tcPr>
          <w:p w:rsidR="00FE47CB" w:rsidRDefault="00FE47CB" w:rsidP="00FE47CB"/>
        </w:tc>
        <w:tc>
          <w:tcPr>
            <w:tcW w:w="2893" w:type="dxa"/>
            <w:tcBorders>
              <w:left w:val="nil"/>
              <w:right w:val="nil"/>
            </w:tcBorders>
          </w:tcPr>
          <w:p w:rsidR="00FE47CB" w:rsidRDefault="00FE47CB" w:rsidP="00FE47CB"/>
        </w:tc>
        <w:tc>
          <w:tcPr>
            <w:tcW w:w="2498" w:type="dxa"/>
            <w:tcBorders>
              <w:left w:val="nil"/>
              <w:right w:val="nil"/>
            </w:tcBorders>
          </w:tcPr>
          <w:p w:rsidR="00FE47CB" w:rsidRDefault="00FE47CB" w:rsidP="00FE47CB"/>
        </w:tc>
        <w:tc>
          <w:tcPr>
            <w:tcW w:w="2150" w:type="dxa"/>
            <w:tcBorders>
              <w:left w:val="nil"/>
            </w:tcBorders>
          </w:tcPr>
          <w:p w:rsidR="00FE47CB" w:rsidRDefault="00FE47CB" w:rsidP="00FE47CB"/>
        </w:tc>
      </w:tr>
      <w:tr w:rsidR="00FE47CB" w:rsidTr="004065C2">
        <w:tc>
          <w:tcPr>
            <w:tcW w:w="2058" w:type="dxa"/>
          </w:tcPr>
          <w:p w:rsidR="00FE47CB" w:rsidRPr="00FE47CB" w:rsidRDefault="00FE47CB" w:rsidP="00FE47CB">
            <w:pPr>
              <w:rPr>
                <w:b/>
              </w:rPr>
            </w:pPr>
            <w:r>
              <w:rPr>
                <w:b/>
              </w:rPr>
              <w:t>Other funding (including in-kind)</w:t>
            </w:r>
          </w:p>
        </w:tc>
        <w:tc>
          <w:tcPr>
            <w:tcW w:w="2893" w:type="dxa"/>
          </w:tcPr>
          <w:p w:rsidR="00FE47CB" w:rsidRDefault="00FE47CB" w:rsidP="00FE47CB"/>
        </w:tc>
        <w:tc>
          <w:tcPr>
            <w:tcW w:w="2498" w:type="dxa"/>
          </w:tcPr>
          <w:p w:rsidR="00FE47CB" w:rsidRDefault="00FE47CB" w:rsidP="00FE47CB"/>
        </w:tc>
        <w:tc>
          <w:tcPr>
            <w:tcW w:w="2150" w:type="dxa"/>
          </w:tcPr>
          <w:p w:rsidR="00FE47CB" w:rsidRDefault="00FE47CB" w:rsidP="00FE47CB"/>
        </w:tc>
      </w:tr>
      <w:tr w:rsidR="00122339" w:rsidRPr="007664D6" w:rsidTr="00F56DB1">
        <w:tc>
          <w:tcPr>
            <w:tcW w:w="2058" w:type="dxa"/>
          </w:tcPr>
          <w:p w:rsidR="00122339" w:rsidRDefault="00122339" w:rsidP="00F56DB1"/>
        </w:tc>
        <w:tc>
          <w:tcPr>
            <w:tcW w:w="2893" w:type="dxa"/>
          </w:tcPr>
          <w:p w:rsidR="00122339" w:rsidRDefault="00122339" w:rsidP="00F56DB1"/>
        </w:tc>
        <w:tc>
          <w:tcPr>
            <w:tcW w:w="2498" w:type="dxa"/>
          </w:tcPr>
          <w:p w:rsidR="00122339" w:rsidRDefault="00122339" w:rsidP="00F56DB1"/>
        </w:tc>
        <w:tc>
          <w:tcPr>
            <w:tcW w:w="2150" w:type="dxa"/>
          </w:tcPr>
          <w:p w:rsidR="00122339" w:rsidRDefault="00122339" w:rsidP="00F56DB1"/>
        </w:tc>
      </w:tr>
      <w:tr w:rsidR="00122339" w:rsidRPr="007664D6" w:rsidTr="00F56DB1">
        <w:tc>
          <w:tcPr>
            <w:tcW w:w="2058" w:type="dxa"/>
          </w:tcPr>
          <w:p w:rsidR="00122339" w:rsidRDefault="00122339" w:rsidP="00F56DB1"/>
        </w:tc>
        <w:tc>
          <w:tcPr>
            <w:tcW w:w="2893" w:type="dxa"/>
          </w:tcPr>
          <w:p w:rsidR="00122339" w:rsidRDefault="00122339" w:rsidP="00F56DB1"/>
        </w:tc>
        <w:tc>
          <w:tcPr>
            <w:tcW w:w="2498" w:type="dxa"/>
          </w:tcPr>
          <w:p w:rsidR="00122339" w:rsidRDefault="00122339" w:rsidP="00F56DB1"/>
        </w:tc>
        <w:tc>
          <w:tcPr>
            <w:tcW w:w="2150" w:type="dxa"/>
          </w:tcPr>
          <w:p w:rsidR="00122339" w:rsidRDefault="00122339" w:rsidP="00F56DB1"/>
        </w:tc>
      </w:tr>
      <w:tr w:rsidR="00122339" w:rsidRPr="007664D6" w:rsidTr="00F56DB1">
        <w:tc>
          <w:tcPr>
            <w:tcW w:w="2058" w:type="dxa"/>
          </w:tcPr>
          <w:p w:rsidR="00122339" w:rsidRDefault="00122339" w:rsidP="00F56DB1"/>
        </w:tc>
        <w:tc>
          <w:tcPr>
            <w:tcW w:w="2893" w:type="dxa"/>
          </w:tcPr>
          <w:p w:rsidR="00122339" w:rsidRDefault="00122339" w:rsidP="00F56DB1"/>
        </w:tc>
        <w:tc>
          <w:tcPr>
            <w:tcW w:w="2498" w:type="dxa"/>
          </w:tcPr>
          <w:p w:rsidR="00122339" w:rsidRDefault="00122339" w:rsidP="00F56DB1"/>
        </w:tc>
        <w:tc>
          <w:tcPr>
            <w:tcW w:w="2150" w:type="dxa"/>
          </w:tcPr>
          <w:p w:rsidR="00122339" w:rsidRDefault="00122339" w:rsidP="00F56DB1"/>
        </w:tc>
      </w:tr>
      <w:tr w:rsidR="00FE47CB" w:rsidTr="004065C2">
        <w:tc>
          <w:tcPr>
            <w:tcW w:w="2058" w:type="dxa"/>
          </w:tcPr>
          <w:p w:rsidR="00FE47CB" w:rsidRDefault="00FE47CB" w:rsidP="00FE47CB"/>
        </w:tc>
        <w:tc>
          <w:tcPr>
            <w:tcW w:w="2893" w:type="dxa"/>
          </w:tcPr>
          <w:p w:rsidR="00FE47CB" w:rsidRDefault="00FE47CB" w:rsidP="00FE47CB"/>
        </w:tc>
        <w:tc>
          <w:tcPr>
            <w:tcW w:w="2498" w:type="dxa"/>
          </w:tcPr>
          <w:p w:rsidR="00FE47CB" w:rsidRDefault="00FE47CB" w:rsidP="00FE47CB"/>
        </w:tc>
        <w:tc>
          <w:tcPr>
            <w:tcW w:w="2150" w:type="dxa"/>
          </w:tcPr>
          <w:p w:rsidR="00FE47CB" w:rsidRDefault="00FE47CB" w:rsidP="00FE47CB"/>
        </w:tc>
      </w:tr>
      <w:tr w:rsidR="00FE47CB" w:rsidRPr="007664D6" w:rsidTr="004065C2">
        <w:tc>
          <w:tcPr>
            <w:tcW w:w="2058" w:type="dxa"/>
          </w:tcPr>
          <w:p w:rsidR="00FE47CB" w:rsidRDefault="00FE47CB" w:rsidP="00FE47CB"/>
        </w:tc>
        <w:tc>
          <w:tcPr>
            <w:tcW w:w="2893" w:type="dxa"/>
          </w:tcPr>
          <w:p w:rsidR="00FE47CB" w:rsidRDefault="00FE47CB" w:rsidP="00FE47CB"/>
        </w:tc>
        <w:tc>
          <w:tcPr>
            <w:tcW w:w="2498" w:type="dxa"/>
          </w:tcPr>
          <w:p w:rsidR="00FE47CB" w:rsidRDefault="00FE47CB" w:rsidP="00FE47CB"/>
        </w:tc>
        <w:tc>
          <w:tcPr>
            <w:tcW w:w="2150" w:type="dxa"/>
          </w:tcPr>
          <w:p w:rsidR="00FE47CB" w:rsidRDefault="00FE47CB" w:rsidP="00FE47CB"/>
        </w:tc>
      </w:tr>
      <w:tr w:rsidR="007F07FB" w:rsidTr="004065C2">
        <w:tc>
          <w:tcPr>
            <w:tcW w:w="4951" w:type="dxa"/>
            <w:gridSpan w:val="2"/>
            <w:tcBorders>
              <w:bottom w:val="single" w:sz="4" w:space="0" w:color="auto"/>
            </w:tcBorders>
          </w:tcPr>
          <w:p w:rsidR="007F07FB" w:rsidRPr="00FE47CB" w:rsidRDefault="007F07FB" w:rsidP="00FE47CB">
            <w:pPr>
              <w:rPr>
                <w:b/>
              </w:rPr>
            </w:pPr>
            <w:r>
              <w:rPr>
                <w:b/>
              </w:rPr>
              <w:t>TOTAL FUNDING FROM OTHER SOURCES</w:t>
            </w:r>
          </w:p>
        </w:tc>
        <w:tc>
          <w:tcPr>
            <w:tcW w:w="2498" w:type="dxa"/>
            <w:tcBorders>
              <w:bottom w:val="single" w:sz="4" w:space="0" w:color="auto"/>
            </w:tcBorders>
          </w:tcPr>
          <w:p w:rsidR="007F07FB" w:rsidRDefault="007F07FB" w:rsidP="00FE47CB"/>
        </w:tc>
        <w:tc>
          <w:tcPr>
            <w:tcW w:w="2150" w:type="dxa"/>
            <w:tcBorders>
              <w:bottom w:val="single" w:sz="4" w:space="0" w:color="auto"/>
            </w:tcBorders>
          </w:tcPr>
          <w:p w:rsidR="007F07FB" w:rsidRDefault="007F07FB" w:rsidP="00FE47CB"/>
        </w:tc>
      </w:tr>
      <w:tr w:rsidR="00FE47CB" w:rsidRPr="007664D6" w:rsidTr="004065C2">
        <w:tc>
          <w:tcPr>
            <w:tcW w:w="2058" w:type="dxa"/>
            <w:tcBorders>
              <w:right w:val="nil"/>
            </w:tcBorders>
          </w:tcPr>
          <w:p w:rsidR="00FE47CB" w:rsidRDefault="00FE47CB" w:rsidP="00FE47CB"/>
        </w:tc>
        <w:tc>
          <w:tcPr>
            <w:tcW w:w="2893" w:type="dxa"/>
            <w:tcBorders>
              <w:left w:val="nil"/>
              <w:right w:val="nil"/>
            </w:tcBorders>
          </w:tcPr>
          <w:p w:rsidR="00FE47CB" w:rsidRDefault="00FE47CB" w:rsidP="00FE47CB"/>
        </w:tc>
        <w:tc>
          <w:tcPr>
            <w:tcW w:w="2498" w:type="dxa"/>
            <w:tcBorders>
              <w:left w:val="nil"/>
              <w:right w:val="nil"/>
            </w:tcBorders>
          </w:tcPr>
          <w:p w:rsidR="00FE47CB" w:rsidRDefault="00FE47CB" w:rsidP="00FE47CB"/>
        </w:tc>
        <w:tc>
          <w:tcPr>
            <w:tcW w:w="2150" w:type="dxa"/>
            <w:tcBorders>
              <w:left w:val="nil"/>
            </w:tcBorders>
          </w:tcPr>
          <w:p w:rsidR="00FE47CB" w:rsidRDefault="00FE47CB" w:rsidP="00FE47CB"/>
        </w:tc>
      </w:tr>
      <w:tr w:rsidR="007F07FB" w:rsidRPr="007664D6" w:rsidTr="004065C2">
        <w:tc>
          <w:tcPr>
            <w:tcW w:w="4951" w:type="dxa"/>
            <w:gridSpan w:val="2"/>
          </w:tcPr>
          <w:p w:rsidR="007F07FB" w:rsidRPr="00FE47CB" w:rsidRDefault="007F07FB" w:rsidP="00FE47CB">
            <w:pPr>
              <w:rPr>
                <w:b/>
              </w:rPr>
            </w:pPr>
            <w:r>
              <w:rPr>
                <w:b/>
              </w:rPr>
              <w:t xml:space="preserve">FUNDING REQUESTED FROM </w:t>
            </w:r>
            <w:r w:rsidR="00A0598E">
              <w:rPr>
                <w:b/>
              </w:rPr>
              <w:t xml:space="preserve">THE </w:t>
            </w:r>
            <w:r>
              <w:rPr>
                <w:b/>
              </w:rPr>
              <w:t>TAC</w:t>
            </w:r>
          </w:p>
        </w:tc>
        <w:tc>
          <w:tcPr>
            <w:tcW w:w="2498" w:type="dxa"/>
          </w:tcPr>
          <w:p w:rsidR="007F07FB" w:rsidRDefault="007F07FB" w:rsidP="00FE47CB"/>
        </w:tc>
        <w:tc>
          <w:tcPr>
            <w:tcW w:w="2150" w:type="dxa"/>
          </w:tcPr>
          <w:p w:rsidR="007F07FB" w:rsidRPr="007664D6" w:rsidRDefault="007F07FB" w:rsidP="00FE47CB">
            <w:pPr>
              <w:rPr>
                <w:rFonts w:ascii="Arial" w:hAnsi="Arial"/>
                <w:sz w:val="18"/>
              </w:rPr>
            </w:pPr>
          </w:p>
        </w:tc>
      </w:tr>
    </w:tbl>
    <w:p w:rsidR="00122339" w:rsidRDefault="00122339">
      <w:pPr>
        <w:spacing w:before="0" w:after="0" w:line="240" w:lineRule="auto"/>
        <w:rPr>
          <w:rFonts w:ascii="Arial" w:hAnsi="Arial"/>
          <w:sz w:val="18"/>
        </w:rPr>
      </w:pPr>
      <w:r>
        <w:rPr>
          <w:rFonts w:ascii="Arial" w:hAnsi="Arial"/>
          <w:sz w:val="18"/>
        </w:rPr>
        <w:br w:type="page"/>
      </w:r>
    </w:p>
    <w:p w:rsidR="00A826B2" w:rsidRPr="007664D6" w:rsidRDefault="00FE47CB" w:rsidP="007664D6">
      <w:pPr>
        <w:pStyle w:val="Heading2"/>
      </w:pPr>
      <w:bookmarkStart w:id="59" w:name="_Toc466989306"/>
      <w:bookmarkStart w:id="60" w:name="_Toc467836856"/>
      <w:bookmarkStart w:id="61" w:name="_Toc467837079"/>
      <w:bookmarkStart w:id="62" w:name="_Toc467837261"/>
      <w:r w:rsidRPr="007664D6">
        <w:lastRenderedPageBreak/>
        <w:t xml:space="preserve">Background </w:t>
      </w:r>
      <w:r w:rsidR="00FC7E31">
        <w:t>i</w:t>
      </w:r>
      <w:r w:rsidRPr="007664D6">
        <w:t xml:space="preserve">ntellectual </w:t>
      </w:r>
      <w:r w:rsidR="00FC7E31">
        <w:t>p</w:t>
      </w:r>
      <w:r w:rsidRPr="007664D6">
        <w:t>roperty</w:t>
      </w:r>
      <w:bookmarkEnd w:id="59"/>
      <w:bookmarkEnd w:id="60"/>
      <w:bookmarkEnd w:id="61"/>
      <w:bookmarkEnd w:id="62"/>
    </w:p>
    <w:p w:rsidR="00FE47CB" w:rsidRDefault="00FE47CB" w:rsidP="00FE47CB">
      <w:pPr>
        <w:rPr>
          <w:rFonts w:ascii="Arial" w:hAnsi="Arial"/>
          <w:sz w:val="18"/>
        </w:rPr>
      </w:pPr>
      <w:r w:rsidRPr="007664D6">
        <w:rPr>
          <w:rFonts w:ascii="Arial" w:hAnsi="Arial"/>
          <w:sz w:val="18"/>
        </w:rPr>
        <w:t>Provide a description of</w:t>
      </w:r>
      <w:r w:rsidR="00F4695B" w:rsidRPr="007664D6">
        <w:rPr>
          <w:rFonts w:ascii="Arial" w:hAnsi="Arial"/>
          <w:sz w:val="18"/>
        </w:rPr>
        <w:t xml:space="preserve"> all background intellectual property required for the project, including details of any third party rights to which the background intellectual property is subject. ‘Background intellectual property’ means any intellectual property (e.g. copyright, patents, designs, trademarks) created by a party independently of the project. It may include, for example, a trademark of a project partner. You should also provide details of any agreement regarding your use of any background intellectual property.</w:t>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A0056C" w:rsidRDefault="00A0056C" w:rsidP="00A0056C">
      <w:pPr>
        <w:tabs>
          <w:tab w:val="right" w:leader="dot" w:pos="8819"/>
        </w:tabs>
        <w:rPr>
          <w:rFonts w:ascii="Arial" w:hAnsi="Arial"/>
          <w:sz w:val="18"/>
        </w:rPr>
      </w:pPr>
    </w:p>
    <w:p w:rsidR="00A0056C" w:rsidRDefault="00A0056C" w:rsidP="00A0056C">
      <w:pPr>
        <w:tabs>
          <w:tab w:val="right" w:leader="dot" w:pos="8819"/>
        </w:tabs>
        <w:rPr>
          <w:rFonts w:ascii="Arial" w:hAnsi="Arial"/>
          <w:sz w:val="18"/>
        </w:rPr>
      </w:pPr>
      <w:r>
        <w:rPr>
          <w:rFonts w:ascii="Arial" w:hAnsi="Arial"/>
          <w:sz w:val="18"/>
        </w:rPr>
        <w:tab/>
      </w:r>
    </w:p>
    <w:p w:rsidR="00122339" w:rsidRDefault="00122339">
      <w:pPr>
        <w:spacing w:before="0" w:after="0" w:line="240" w:lineRule="auto"/>
        <w:rPr>
          <w:rFonts w:ascii="Arial" w:hAnsi="Arial"/>
          <w:sz w:val="18"/>
        </w:rPr>
      </w:pPr>
      <w:r>
        <w:rPr>
          <w:rFonts w:ascii="Arial" w:hAnsi="Arial"/>
          <w:sz w:val="18"/>
        </w:rPr>
        <w:br w:type="page"/>
      </w:r>
    </w:p>
    <w:p w:rsidR="00FE47CB" w:rsidRPr="007664D6" w:rsidRDefault="00FE47CB" w:rsidP="007664D6">
      <w:pPr>
        <w:pStyle w:val="Heading2"/>
      </w:pPr>
      <w:bookmarkStart w:id="63" w:name="_Toc466989307"/>
      <w:bookmarkStart w:id="64" w:name="_Toc467836857"/>
      <w:bookmarkStart w:id="65" w:name="_Toc467837080"/>
      <w:bookmarkStart w:id="66" w:name="_Toc467837262"/>
      <w:r w:rsidRPr="007664D6">
        <w:lastRenderedPageBreak/>
        <w:t>Insurances</w:t>
      </w:r>
      <w:bookmarkEnd w:id="63"/>
      <w:bookmarkEnd w:id="64"/>
      <w:bookmarkEnd w:id="65"/>
      <w:bookmarkEnd w:id="66"/>
    </w:p>
    <w:p w:rsidR="007F07FB" w:rsidRDefault="00F4695B" w:rsidP="00A826B2">
      <w:pPr>
        <w:rPr>
          <w:rFonts w:ascii="Arial" w:hAnsi="Arial"/>
          <w:sz w:val="18"/>
        </w:rPr>
      </w:pPr>
      <w:r w:rsidRPr="007664D6">
        <w:rPr>
          <w:rFonts w:ascii="Arial" w:hAnsi="Arial"/>
          <w:sz w:val="18"/>
        </w:rPr>
        <w:t>Provide information about insurance policies held by your organisation and those that you will need to obtain that are relevant to your proposed project – e.g. public risk insurance, comprehensive motor vehicle insurance, workers compensation insurance, etc. If your application is successful, you will need to demonstrate appropriate insurance cover.</w:t>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Default="00122339" w:rsidP="00122339">
      <w:pPr>
        <w:tabs>
          <w:tab w:val="right" w:leader="dot" w:pos="8819"/>
        </w:tabs>
        <w:rPr>
          <w:rFonts w:ascii="Arial" w:hAnsi="Arial"/>
          <w:sz w:val="18"/>
        </w:rPr>
      </w:pPr>
    </w:p>
    <w:p w:rsidR="00122339" w:rsidRDefault="00122339" w:rsidP="00122339">
      <w:pPr>
        <w:tabs>
          <w:tab w:val="right" w:leader="dot" w:pos="8819"/>
        </w:tabs>
        <w:rPr>
          <w:rFonts w:ascii="Arial" w:hAnsi="Arial"/>
          <w:sz w:val="18"/>
        </w:rPr>
      </w:pPr>
      <w:r>
        <w:rPr>
          <w:rFonts w:ascii="Arial" w:hAnsi="Arial"/>
          <w:sz w:val="18"/>
        </w:rPr>
        <w:tab/>
      </w:r>
    </w:p>
    <w:p w:rsidR="00122339" w:rsidRPr="007664D6" w:rsidRDefault="00122339" w:rsidP="00A826B2">
      <w:pPr>
        <w:rPr>
          <w:rFonts w:ascii="Arial" w:hAnsi="Arial"/>
          <w:sz w:val="18"/>
        </w:rPr>
      </w:pPr>
    </w:p>
    <w:p w:rsidR="007F07FB" w:rsidRPr="007664D6" w:rsidRDefault="007F07FB">
      <w:pPr>
        <w:spacing w:before="0" w:after="0" w:line="240" w:lineRule="auto"/>
        <w:rPr>
          <w:rFonts w:ascii="Arial" w:hAnsi="Arial"/>
          <w:sz w:val="18"/>
        </w:rPr>
      </w:pPr>
      <w:r w:rsidRPr="007664D6">
        <w:rPr>
          <w:rFonts w:ascii="Arial" w:hAnsi="Arial"/>
          <w:sz w:val="18"/>
        </w:rPr>
        <w:br w:type="page"/>
      </w:r>
    </w:p>
    <w:p w:rsidR="00F4695B" w:rsidRPr="007664D6" w:rsidRDefault="00F4695B" w:rsidP="007664D6">
      <w:pPr>
        <w:pStyle w:val="Heading2"/>
      </w:pPr>
      <w:bookmarkStart w:id="67" w:name="_Toc467836858"/>
      <w:bookmarkStart w:id="68" w:name="_Toc467837081"/>
      <w:bookmarkStart w:id="69" w:name="_Toc467837263"/>
      <w:r w:rsidRPr="007664D6">
        <w:lastRenderedPageBreak/>
        <w:t>Checklist</w:t>
      </w:r>
      <w:bookmarkEnd w:id="67"/>
      <w:bookmarkEnd w:id="68"/>
      <w:bookmarkEnd w:id="69"/>
    </w:p>
    <w:p w:rsidR="00F4695B" w:rsidRPr="007664D6" w:rsidRDefault="00F4695B" w:rsidP="00F4695B">
      <w:pPr>
        <w:rPr>
          <w:rFonts w:ascii="Arial" w:hAnsi="Arial"/>
          <w:sz w:val="18"/>
        </w:rPr>
      </w:pPr>
      <w:r w:rsidRPr="007664D6">
        <w:rPr>
          <w:rFonts w:ascii="Arial" w:hAnsi="Arial"/>
          <w:sz w:val="18"/>
        </w:rPr>
        <w:t>Make sure you can tick each of these before submitting your application:</w:t>
      </w:r>
    </w:p>
    <w:p w:rsidR="00F4695B" w:rsidRPr="00623DCD" w:rsidRDefault="00F4695B" w:rsidP="00623DCD">
      <w:pPr>
        <w:pStyle w:val="ListParagraph"/>
        <w:numPr>
          <w:ilvl w:val="0"/>
          <w:numId w:val="37"/>
        </w:numPr>
        <w:ind w:left="851" w:hanging="851"/>
        <w:rPr>
          <w:rFonts w:ascii="Arial" w:hAnsi="Arial"/>
          <w:sz w:val="18"/>
        </w:rPr>
      </w:pPr>
      <w:r w:rsidRPr="00623DCD">
        <w:rPr>
          <w:rFonts w:ascii="Arial" w:hAnsi="Arial"/>
          <w:sz w:val="18"/>
        </w:rPr>
        <w:t>You are</w:t>
      </w:r>
      <w:r w:rsidR="003D4E20" w:rsidRPr="00623DCD">
        <w:rPr>
          <w:rFonts w:ascii="Arial" w:hAnsi="Arial"/>
          <w:sz w:val="18"/>
        </w:rPr>
        <w:t xml:space="preserve"> eligible to apply for funding</w:t>
      </w:r>
    </w:p>
    <w:p w:rsidR="00F4695B" w:rsidRPr="007664D6" w:rsidRDefault="00F4695B" w:rsidP="00623DCD">
      <w:pPr>
        <w:pStyle w:val="ListParagraph"/>
        <w:numPr>
          <w:ilvl w:val="0"/>
          <w:numId w:val="37"/>
        </w:numPr>
        <w:ind w:left="851" w:hanging="851"/>
        <w:rPr>
          <w:rFonts w:ascii="Arial" w:hAnsi="Arial"/>
          <w:sz w:val="18"/>
        </w:rPr>
      </w:pPr>
      <w:r w:rsidRPr="007664D6">
        <w:rPr>
          <w:rFonts w:ascii="Arial" w:hAnsi="Arial"/>
          <w:sz w:val="18"/>
        </w:rPr>
        <w:t xml:space="preserve">Your application </w:t>
      </w:r>
      <w:r w:rsidR="001A1F0E" w:rsidRPr="007664D6">
        <w:rPr>
          <w:rFonts w:ascii="Arial" w:hAnsi="Arial"/>
          <w:sz w:val="18"/>
        </w:rPr>
        <w:t>primarily focuses on enhancing</w:t>
      </w:r>
      <w:r w:rsidR="00993F53" w:rsidRPr="007664D6">
        <w:rPr>
          <w:rFonts w:ascii="Arial" w:hAnsi="Arial"/>
          <w:sz w:val="18"/>
        </w:rPr>
        <w:t xml:space="preserve"> protective factors for at-risk youth in the community</w:t>
      </w:r>
    </w:p>
    <w:p w:rsidR="00F4695B" w:rsidRPr="007664D6" w:rsidRDefault="00F4695B" w:rsidP="00623DCD">
      <w:pPr>
        <w:pStyle w:val="ListParagraph"/>
        <w:numPr>
          <w:ilvl w:val="0"/>
          <w:numId w:val="37"/>
        </w:numPr>
        <w:ind w:left="851" w:hanging="851"/>
        <w:rPr>
          <w:rFonts w:ascii="Arial" w:hAnsi="Arial"/>
          <w:sz w:val="18"/>
        </w:rPr>
      </w:pPr>
      <w:r w:rsidRPr="007664D6">
        <w:rPr>
          <w:rFonts w:ascii="Arial" w:hAnsi="Arial"/>
          <w:sz w:val="18"/>
        </w:rPr>
        <w:t xml:space="preserve">You have discussed your proposal with </w:t>
      </w:r>
      <w:r w:rsidR="00D6655F" w:rsidRPr="007664D6">
        <w:rPr>
          <w:rFonts w:ascii="Arial" w:hAnsi="Arial"/>
          <w:sz w:val="18"/>
        </w:rPr>
        <w:t xml:space="preserve">the TAC Youth Grants </w:t>
      </w:r>
      <w:r w:rsidR="0085662A" w:rsidRPr="007664D6">
        <w:rPr>
          <w:rFonts w:ascii="Arial" w:hAnsi="Arial"/>
          <w:sz w:val="18"/>
        </w:rPr>
        <w:t xml:space="preserve">Program </w:t>
      </w:r>
      <w:r w:rsidR="00D6655F" w:rsidRPr="007664D6">
        <w:rPr>
          <w:rFonts w:ascii="Arial" w:hAnsi="Arial"/>
          <w:sz w:val="18"/>
        </w:rPr>
        <w:t>contact officer</w:t>
      </w:r>
    </w:p>
    <w:p w:rsidR="00F4695B" w:rsidRPr="007664D6" w:rsidRDefault="00F4695B" w:rsidP="00623DCD">
      <w:pPr>
        <w:pStyle w:val="ListParagraph"/>
        <w:numPr>
          <w:ilvl w:val="0"/>
          <w:numId w:val="37"/>
        </w:numPr>
        <w:ind w:left="851" w:hanging="851"/>
        <w:rPr>
          <w:rFonts w:ascii="Arial" w:hAnsi="Arial"/>
          <w:sz w:val="18"/>
        </w:rPr>
      </w:pPr>
      <w:r w:rsidRPr="007664D6">
        <w:rPr>
          <w:rFonts w:ascii="Arial" w:hAnsi="Arial"/>
          <w:sz w:val="18"/>
        </w:rPr>
        <w:t>You, and (if relevant) a person with authority to commit your organisation to the project, h</w:t>
      </w:r>
      <w:r w:rsidR="00993F53" w:rsidRPr="007664D6">
        <w:rPr>
          <w:rFonts w:ascii="Arial" w:hAnsi="Arial"/>
          <w:sz w:val="18"/>
        </w:rPr>
        <w:t>ave signed the application form</w:t>
      </w:r>
    </w:p>
    <w:p w:rsidR="00F4695B" w:rsidRPr="007664D6" w:rsidRDefault="00F4695B" w:rsidP="00623DCD">
      <w:pPr>
        <w:pStyle w:val="ListParagraph"/>
        <w:numPr>
          <w:ilvl w:val="0"/>
          <w:numId w:val="37"/>
        </w:numPr>
        <w:ind w:left="851" w:hanging="851"/>
        <w:rPr>
          <w:rFonts w:ascii="Arial" w:hAnsi="Arial"/>
          <w:sz w:val="18"/>
        </w:rPr>
      </w:pPr>
      <w:r w:rsidRPr="007664D6">
        <w:rPr>
          <w:rFonts w:ascii="Arial" w:hAnsi="Arial"/>
          <w:sz w:val="18"/>
        </w:rPr>
        <w:t>You have responded to every q</w:t>
      </w:r>
      <w:r w:rsidR="00993F53" w:rsidRPr="007664D6">
        <w:rPr>
          <w:rFonts w:ascii="Arial" w:hAnsi="Arial"/>
          <w:sz w:val="18"/>
        </w:rPr>
        <w:t>uestion in the application form</w:t>
      </w:r>
    </w:p>
    <w:p w:rsidR="00F4695B" w:rsidRPr="007664D6" w:rsidRDefault="00F4695B" w:rsidP="00623DCD">
      <w:pPr>
        <w:pStyle w:val="ListParagraph"/>
        <w:numPr>
          <w:ilvl w:val="0"/>
          <w:numId w:val="37"/>
        </w:numPr>
        <w:ind w:left="851" w:hanging="851"/>
        <w:rPr>
          <w:rFonts w:ascii="Arial" w:hAnsi="Arial"/>
          <w:sz w:val="18"/>
        </w:rPr>
      </w:pPr>
      <w:r w:rsidRPr="007664D6">
        <w:rPr>
          <w:rFonts w:ascii="Arial" w:hAnsi="Arial"/>
          <w:sz w:val="18"/>
        </w:rPr>
        <w:t>You have included relevant financial details about your org</w:t>
      </w:r>
      <w:r w:rsidR="00993F53" w:rsidRPr="007664D6">
        <w:rPr>
          <w:rFonts w:ascii="Arial" w:hAnsi="Arial"/>
          <w:sz w:val="18"/>
        </w:rPr>
        <w:t>anisation with your application</w:t>
      </w:r>
    </w:p>
    <w:p w:rsidR="00F4695B" w:rsidRPr="007664D6" w:rsidRDefault="00F4695B" w:rsidP="00623DCD">
      <w:pPr>
        <w:pStyle w:val="ListParagraph"/>
        <w:numPr>
          <w:ilvl w:val="0"/>
          <w:numId w:val="37"/>
        </w:numPr>
        <w:ind w:left="851" w:hanging="851"/>
        <w:rPr>
          <w:rFonts w:ascii="Arial" w:hAnsi="Arial"/>
          <w:sz w:val="18"/>
        </w:rPr>
      </w:pPr>
      <w:r w:rsidRPr="007664D6">
        <w:rPr>
          <w:rFonts w:ascii="Arial" w:hAnsi="Arial"/>
          <w:sz w:val="18"/>
        </w:rPr>
        <w:t>Your project’s partner groups h</w:t>
      </w:r>
      <w:r w:rsidR="00993F53" w:rsidRPr="007664D6">
        <w:rPr>
          <w:rFonts w:ascii="Arial" w:hAnsi="Arial"/>
          <w:sz w:val="18"/>
        </w:rPr>
        <w:t>ave signed the application form</w:t>
      </w:r>
    </w:p>
    <w:p w:rsidR="00F4695B" w:rsidRPr="007664D6" w:rsidRDefault="00F4695B" w:rsidP="00623DCD">
      <w:pPr>
        <w:pStyle w:val="ListParagraph"/>
        <w:numPr>
          <w:ilvl w:val="0"/>
          <w:numId w:val="37"/>
        </w:numPr>
        <w:ind w:left="851" w:hanging="851"/>
        <w:rPr>
          <w:rFonts w:ascii="Arial" w:hAnsi="Arial"/>
          <w:sz w:val="18"/>
        </w:rPr>
      </w:pPr>
      <w:r w:rsidRPr="007664D6">
        <w:rPr>
          <w:rFonts w:ascii="Arial" w:hAnsi="Arial"/>
          <w:sz w:val="18"/>
        </w:rPr>
        <w:t xml:space="preserve">You have submitted an electronic version of the completed application form and supporting documents to the </w:t>
      </w:r>
      <w:r w:rsidR="00716FCC" w:rsidRPr="007664D6">
        <w:rPr>
          <w:rFonts w:ascii="Arial" w:hAnsi="Arial"/>
          <w:sz w:val="18"/>
        </w:rPr>
        <w:t>Youth Grants Program</w:t>
      </w:r>
      <w:r w:rsidRPr="007664D6">
        <w:rPr>
          <w:rFonts w:ascii="Arial" w:hAnsi="Arial"/>
          <w:sz w:val="18"/>
        </w:rPr>
        <w:t xml:space="preserve"> mailbox</w:t>
      </w:r>
      <w:r w:rsidR="00073F20" w:rsidRPr="007664D6">
        <w:rPr>
          <w:rFonts w:ascii="Arial" w:hAnsi="Arial"/>
          <w:sz w:val="18"/>
        </w:rPr>
        <w:t xml:space="preserve"> </w:t>
      </w:r>
      <w:r w:rsidR="00A11992" w:rsidRPr="00EA23D3">
        <w:rPr>
          <w:rStyle w:val="Hyperlink"/>
          <w:color w:val="009CDC"/>
        </w:rPr>
        <w:t>youthgrants@tac.vic.gov.au</w:t>
      </w:r>
      <w:r w:rsidR="00FB2C11" w:rsidRPr="007664D6">
        <w:rPr>
          <w:rFonts w:ascii="Arial" w:hAnsi="Arial"/>
          <w:sz w:val="18"/>
        </w:rPr>
        <w:t>.</w:t>
      </w:r>
    </w:p>
    <w:p w:rsidR="00716FCC" w:rsidRPr="007664D6" w:rsidRDefault="00716FCC">
      <w:pPr>
        <w:spacing w:before="0" w:after="0" w:line="240" w:lineRule="auto"/>
        <w:rPr>
          <w:rFonts w:ascii="Arial" w:hAnsi="Arial"/>
          <w:sz w:val="18"/>
        </w:rPr>
      </w:pPr>
      <w:r w:rsidRPr="007664D6">
        <w:rPr>
          <w:rFonts w:ascii="Arial" w:hAnsi="Arial"/>
          <w:sz w:val="18"/>
        </w:rPr>
        <w:br w:type="page"/>
      </w:r>
    </w:p>
    <w:p w:rsidR="00D6655F" w:rsidRDefault="00D6655F" w:rsidP="00FC7E31">
      <w:pPr>
        <w:pStyle w:val="Heading1"/>
      </w:pPr>
      <w:bookmarkStart w:id="70" w:name="_Toc467837264"/>
      <w:r>
        <w:lastRenderedPageBreak/>
        <w:t>Appendi</w:t>
      </w:r>
      <w:r w:rsidR="00E2629C">
        <w:t xml:space="preserve">x 1 – </w:t>
      </w:r>
      <w:r w:rsidR="003D4E20" w:rsidRPr="00FC7E31">
        <w:t>Guidance</w:t>
      </w:r>
      <w:r w:rsidR="00E2629C" w:rsidRPr="00FC7E31">
        <w:t xml:space="preserve"> </w:t>
      </w:r>
      <w:r w:rsidR="00FC7E31" w:rsidRPr="00FC7E31">
        <w:t>for i</w:t>
      </w:r>
      <w:r w:rsidR="00DC6806" w:rsidRPr="00FC7E31">
        <w:t xml:space="preserve">dentifying </w:t>
      </w:r>
      <w:r w:rsidR="00FC7E31" w:rsidRPr="00FC7E31">
        <w:t>r</w:t>
      </w:r>
      <w:r w:rsidRPr="00FC7E31">
        <w:t xml:space="preserve">isk and </w:t>
      </w:r>
      <w:r w:rsidR="00FC7E31" w:rsidRPr="00FC7E31">
        <w:t>p</w:t>
      </w:r>
      <w:r w:rsidRPr="00FC7E31">
        <w:t xml:space="preserve">rotective </w:t>
      </w:r>
      <w:r w:rsidR="00FC7E31" w:rsidRPr="00FC7E31">
        <w:t>f</w:t>
      </w:r>
      <w:r w:rsidRPr="00FC7E31">
        <w:t xml:space="preserve">actors </w:t>
      </w:r>
      <w:r w:rsidR="00DC6806" w:rsidRPr="00FC7E31">
        <w:t>for</w:t>
      </w:r>
      <w:r w:rsidRPr="00FC7E31">
        <w:t xml:space="preserve"> </w:t>
      </w:r>
      <w:r w:rsidR="00FC7E31" w:rsidRPr="00FC7E31">
        <w:t>y</w:t>
      </w:r>
      <w:r w:rsidRPr="00FC7E31">
        <w:t xml:space="preserve">oung </w:t>
      </w:r>
      <w:r w:rsidR="00FC7E31" w:rsidRPr="00FC7E31">
        <w:t>p</w:t>
      </w:r>
      <w:r w:rsidRPr="00FC7E31">
        <w:t>eople</w:t>
      </w:r>
      <w:bookmarkEnd w:id="70"/>
    </w:p>
    <w:p w:rsidR="00D6655F" w:rsidRPr="007664D6" w:rsidRDefault="003D4E20" w:rsidP="007664D6">
      <w:pPr>
        <w:pStyle w:val="Heading2"/>
      </w:pPr>
      <w:bookmarkStart w:id="71" w:name="_Toc467836860"/>
      <w:bookmarkStart w:id="72" w:name="_Toc467837265"/>
      <w:r w:rsidRPr="007664D6">
        <w:t>Guidance</w:t>
      </w:r>
      <w:r w:rsidR="00963B8D" w:rsidRPr="007664D6">
        <w:t xml:space="preserve"> for identifying </w:t>
      </w:r>
      <w:r w:rsidR="00FC7E31">
        <w:t>r</w:t>
      </w:r>
      <w:r w:rsidR="00D6655F" w:rsidRPr="007664D6">
        <w:t>isk factors</w:t>
      </w:r>
      <w:r w:rsidR="00963B8D" w:rsidRPr="007664D6">
        <w:t xml:space="preserve"> for </w:t>
      </w:r>
      <w:r w:rsidR="00FC7E31">
        <w:t>y</w:t>
      </w:r>
      <w:r w:rsidR="00963B8D" w:rsidRPr="007664D6">
        <w:t xml:space="preserve">oung </w:t>
      </w:r>
      <w:r w:rsidR="00FC7E31">
        <w:t>p</w:t>
      </w:r>
      <w:r w:rsidR="00963B8D" w:rsidRPr="007664D6">
        <w:t>eople</w:t>
      </w:r>
      <w:bookmarkEnd w:id="71"/>
      <w:bookmarkEnd w:id="72"/>
    </w:p>
    <w:p w:rsidR="00C75F9A" w:rsidRPr="007664D6" w:rsidRDefault="00C75F9A" w:rsidP="003D4E20">
      <w:pPr>
        <w:rPr>
          <w:rFonts w:ascii="Arial" w:hAnsi="Arial"/>
          <w:sz w:val="18"/>
        </w:rPr>
      </w:pPr>
      <w:r w:rsidRPr="007664D6">
        <w:rPr>
          <w:rFonts w:ascii="Arial" w:hAnsi="Arial"/>
          <w:sz w:val="18"/>
        </w:rPr>
        <w:t xml:space="preserve">The evidence base suggests that there is a strong link between risk taking behaviour on and off the road. </w:t>
      </w:r>
    </w:p>
    <w:p w:rsidR="004A539D" w:rsidRPr="00D70379" w:rsidRDefault="004A539D" w:rsidP="00933A8F">
      <w:pPr>
        <w:pStyle w:val="Heading4"/>
      </w:pPr>
      <w:r w:rsidRPr="00647AF6">
        <w:t>Evidence base</w:t>
      </w:r>
    </w:p>
    <w:p w:rsidR="00E927B6" w:rsidRPr="007664D6" w:rsidRDefault="00D6655F" w:rsidP="00D6655F">
      <w:pPr>
        <w:autoSpaceDE w:val="0"/>
        <w:autoSpaceDN w:val="0"/>
        <w:adjustRightInd w:val="0"/>
        <w:rPr>
          <w:rFonts w:ascii="Arial" w:hAnsi="Arial"/>
          <w:sz w:val="18"/>
        </w:rPr>
      </w:pPr>
      <w:r w:rsidRPr="007664D6">
        <w:rPr>
          <w:rFonts w:ascii="Arial" w:hAnsi="Arial"/>
          <w:sz w:val="18"/>
        </w:rPr>
        <w:t>The largest and most relevant local research conducted in this area was undertaken utilising a longitudinal community based study called the Australian Temperament Project (ATP), which was undertaken by the Australian Institute of Family Studies in partnership with the TAC</w:t>
      </w:r>
      <w:r w:rsidR="00F93757" w:rsidRPr="007664D6">
        <w:rPr>
          <w:rFonts w:ascii="Arial" w:hAnsi="Arial"/>
          <w:sz w:val="18"/>
        </w:rPr>
        <w:t xml:space="preserve"> and RACV. </w:t>
      </w:r>
      <w:r w:rsidRPr="007664D6">
        <w:rPr>
          <w:rFonts w:ascii="Arial" w:hAnsi="Arial"/>
          <w:sz w:val="18"/>
        </w:rPr>
        <w:t>The ATP has tracked a group of over 1,100 Victorians from birth</w:t>
      </w:r>
      <w:r w:rsidR="00F93757" w:rsidRPr="007664D6">
        <w:rPr>
          <w:rFonts w:ascii="Arial" w:hAnsi="Arial"/>
          <w:sz w:val="18"/>
        </w:rPr>
        <w:t xml:space="preserve"> (in 1983) to the present day. </w:t>
      </w:r>
      <w:r w:rsidRPr="007664D6">
        <w:rPr>
          <w:rFonts w:ascii="Arial" w:hAnsi="Arial"/>
          <w:sz w:val="18"/>
        </w:rPr>
        <w:t xml:space="preserve">Data from the ATP has been analysed to examine the relationship between risky driving behaviours in young adulthood and information about their temperament, development, behaviour and social relationships. </w:t>
      </w:r>
    </w:p>
    <w:p w:rsidR="00D6655F" w:rsidRPr="007664D6" w:rsidRDefault="00C75F9A" w:rsidP="00D6655F">
      <w:pPr>
        <w:autoSpaceDE w:val="0"/>
        <w:autoSpaceDN w:val="0"/>
        <w:adjustRightInd w:val="0"/>
        <w:rPr>
          <w:rFonts w:ascii="Arial" w:hAnsi="Arial"/>
          <w:sz w:val="18"/>
        </w:rPr>
      </w:pPr>
      <w:r w:rsidRPr="007664D6">
        <w:rPr>
          <w:rFonts w:ascii="Arial" w:hAnsi="Arial"/>
          <w:sz w:val="18"/>
        </w:rPr>
        <w:t>Y</w:t>
      </w:r>
      <w:r w:rsidR="00D6655F" w:rsidRPr="007664D6">
        <w:rPr>
          <w:rFonts w:ascii="Arial" w:hAnsi="Arial"/>
          <w:sz w:val="18"/>
        </w:rPr>
        <w:t>oung drivers who were rated as high risk drivers based on their self-reported driving behaviours, crashes and speeding violation</w:t>
      </w:r>
      <w:r w:rsidR="00F93757" w:rsidRPr="007664D6">
        <w:rPr>
          <w:rFonts w:ascii="Arial" w:hAnsi="Arial"/>
          <w:sz w:val="18"/>
        </w:rPr>
        <w:t xml:space="preserve">s differed from other drivers. </w:t>
      </w:r>
      <w:r w:rsidR="00D6655F" w:rsidRPr="007664D6">
        <w:rPr>
          <w:rFonts w:ascii="Arial" w:hAnsi="Arial"/>
          <w:sz w:val="18"/>
        </w:rPr>
        <w:t>They tended to be more aggressive, engage more frequently in antisocial acts (for example property offences or violence), have a less persistent temperament style (meaning they have difficulty in seeing tasks through to completion), use more licit and illicit substances, and have friendships with peers who are engaged in antisocial activities. Of the total sample of 1,135 it is worth noting that only 74 were categorised as “high risk drivers”.</w:t>
      </w:r>
    </w:p>
    <w:p w:rsidR="00D6655F" w:rsidRPr="007664D6" w:rsidRDefault="00D6655F" w:rsidP="00D6655F">
      <w:pPr>
        <w:autoSpaceDE w:val="0"/>
        <w:autoSpaceDN w:val="0"/>
        <w:adjustRightInd w:val="0"/>
        <w:rPr>
          <w:rFonts w:ascii="Arial" w:hAnsi="Arial"/>
          <w:sz w:val="18"/>
        </w:rPr>
      </w:pPr>
      <w:r w:rsidRPr="007664D6">
        <w:rPr>
          <w:rFonts w:ascii="Arial" w:hAnsi="Arial"/>
          <w:sz w:val="18"/>
        </w:rPr>
        <w:t>Very high risk young drivers, also appear to be a “high risk” group i</w:t>
      </w:r>
      <w:r w:rsidR="00F93757" w:rsidRPr="007664D6">
        <w:rPr>
          <w:rFonts w:ascii="Arial" w:hAnsi="Arial"/>
          <w:sz w:val="18"/>
        </w:rPr>
        <w:t xml:space="preserve">n many aspects of their lives. </w:t>
      </w:r>
      <w:r w:rsidRPr="007664D6">
        <w:rPr>
          <w:rFonts w:ascii="Arial" w:hAnsi="Arial"/>
          <w:sz w:val="18"/>
        </w:rPr>
        <w:t>The research</w:t>
      </w:r>
      <w:r w:rsidRPr="007664D6">
        <w:rPr>
          <w:rFonts w:ascii="Arial" w:hAnsi="Arial"/>
          <w:sz w:val="18"/>
          <w:vertAlign w:val="superscript"/>
        </w:rPr>
        <w:t xml:space="preserve"> </w:t>
      </w:r>
      <w:r w:rsidRPr="007664D6">
        <w:rPr>
          <w:rFonts w:ascii="Arial" w:hAnsi="Arial"/>
          <w:sz w:val="18"/>
        </w:rPr>
        <w:t>found that risky driving is one element of a risk-taking lifestyle for some young people and young risky drivers also engage in other risky</w:t>
      </w:r>
      <w:r w:rsidR="00F93757" w:rsidRPr="007664D6">
        <w:rPr>
          <w:rFonts w:ascii="Arial" w:hAnsi="Arial"/>
          <w:sz w:val="18"/>
        </w:rPr>
        <w:t xml:space="preserve"> and often illegal behaviours. </w:t>
      </w:r>
      <w:r w:rsidRPr="007664D6">
        <w:rPr>
          <w:rFonts w:ascii="Arial" w:hAnsi="Arial"/>
          <w:sz w:val="18"/>
        </w:rPr>
        <w:t>In addition, research into general offending also shows that that a history of offending, especially when it commences at a young age is a predictor of future offending.</w:t>
      </w:r>
    </w:p>
    <w:p w:rsidR="007567A5" w:rsidRDefault="007567A5">
      <w:pPr>
        <w:spacing w:before="0" w:after="0" w:line="240" w:lineRule="auto"/>
        <w:rPr>
          <w:rFonts w:eastAsia="MS Mincho"/>
          <w:b/>
          <w:bCs/>
          <w:i/>
          <w:iCs/>
          <w:color w:val="auto"/>
          <w:sz w:val="24"/>
          <w:szCs w:val="24"/>
        </w:rPr>
      </w:pPr>
      <w:r w:rsidRPr="007664D6">
        <w:rPr>
          <w:rFonts w:ascii="Arial" w:hAnsi="Arial"/>
          <w:sz w:val="18"/>
        </w:rPr>
        <w:br w:type="page"/>
      </w:r>
    </w:p>
    <w:p w:rsidR="004A539D" w:rsidRPr="00D70379" w:rsidRDefault="004A539D" w:rsidP="00933A8F">
      <w:pPr>
        <w:pStyle w:val="Heading4"/>
      </w:pPr>
      <w:r w:rsidRPr="00D70379">
        <w:lastRenderedPageBreak/>
        <w:t>At-risk</w:t>
      </w:r>
      <w:r>
        <w:t xml:space="preserve"> young people</w:t>
      </w:r>
    </w:p>
    <w:p w:rsidR="00D6655F" w:rsidRPr="007664D6" w:rsidRDefault="004A539D" w:rsidP="00D6655F">
      <w:pPr>
        <w:autoSpaceDE w:val="0"/>
        <w:autoSpaceDN w:val="0"/>
        <w:adjustRightInd w:val="0"/>
        <w:rPr>
          <w:rFonts w:ascii="Arial" w:hAnsi="Arial"/>
          <w:sz w:val="18"/>
        </w:rPr>
      </w:pPr>
      <w:r w:rsidRPr="007664D6">
        <w:rPr>
          <w:rFonts w:ascii="Arial" w:hAnsi="Arial"/>
          <w:sz w:val="18"/>
        </w:rPr>
        <w:t xml:space="preserve">Applicants should refer to </w:t>
      </w:r>
      <w:r w:rsidR="004B1771" w:rsidRPr="007664D6">
        <w:rPr>
          <w:rFonts w:ascii="Arial" w:hAnsi="Arial"/>
          <w:sz w:val="18"/>
        </w:rPr>
        <w:t>Table</w:t>
      </w:r>
      <w:r w:rsidRPr="007664D6">
        <w:rPr>
          <w:rFonts w:ascii="Arial" w:hAnsi="Arial"/>
          <w:sz w:val="18"/>
        </w:rPr>
        <w:t xml:space="preserve"> 1 as a summary of the risk factors that can contribute to a young person being considered </w:t>
      </w:r>
      <w:r w:rsidRPr="00E927B6">
        <w:rPr>
          <w:i/>
        </w:rPr>
        <w:t>at-risk.</w:t>
      </w:r>
      <w:r>
        <w:rPr>
          <w:i/>
        </w:rPr>
        <w:t xml:space="preserve"> </w:t>
      </w:r>
      <w:r w:rsidRPr="007664D6">
        <w:rPr>
          <w:rFonts w:ascii="Arial" w:hAnsi="Arial"/>
          <w:sz w:val="18"/>
        </w:rPr>
        <w:t xml:space="preserve">Applicants must be able to demonstrate that the young people they are engaging with </w:t>
      </w:r>
      <w:r w:rsidR="004B1771" w:rsidRPr="007664D6">
        <w:rPr>
          <w:rFonts w:ascii="Arial" w:hAnsi="Arial"/>
          <w:sz w:val="18"/>
        </w:rPr>
        <w:t>exhibit</w:t>
      </w:r>
      <w:r w:rsidRPr="007664D6">
        <w:rPr>
          <w:rFonts w:ascii="Arial" w:hAnsi="Arial"/>
          <w:sz w:val="18"/>
        </w:rPr>
        <w:t xml:space="preserve"> </w:t>
      </w:r>
      <w:r w:rsidR="00A07C66" w:rsidRPr="007664D6">
        <w:rPr>
          <w:rFonts w:ascii="Arial" w:hAnsi="Arial"/>
          <w:sz w:val="18"/>
        </w:rPr>
        <w:t>some or all of these</w:t>
      </w:r>
      <w:r w:rsidRPr="007664D6">
        <w:rPr>
          <w:rFonts w:ascii="Arial" w:hAnsi="Arial"/>
          <w:sz w:val="18"/>
        </w:rPr>
        <w:t xml:space="preserve"> risk factors. </w:t>
      </w:r>
    </w:p>
    <w:p w:rsidR="00D6655F" w:rsidRPr="00042501" w:rsidRDefault="00D6655F" w:rsidP="00D6655F">
      <w:pPr>
        <w:pStyle w:val="Table"/>
      </w:pPr>
      <w:r w:rsidRPr="00042501">
        <w:t>Summary of Risk Factors</w:t>
      </w:r>
    </w:p>
    <w:tbl>
      <w:tblPr>
        <w:tblStyle w:val="TableGrid"/>
        <w:tblW w:w="0" w:type="auto"/>
        <w:tblLook w:val="04A0" w:firstRow="1" w:lastRow="0" w:firstColumn="1" w:lastColumn="0" w:noHBand="0" w:noVBand="1"/>
      </w:tblPr>
      <w:tblGrid>
        <w:gridCol w:w="1935"/>
        <w:gridCol w:w="1918"/>
        <w:gridCol w:w="1917"/>
        <w:gridCol w:w="1929"/>
        <w:gridCol w:w="1900"/>
      </w:tblGrid>
      <w:tr w:rsidR="00D6655F" w:rsidRPr="007664D6" w:rsidTr="004C184F">
        <w:tc>
          <w:tcPr>
            <w:tcW w:w="1935" w:type="dxa"/>
            <w:shd w:val="clear" w:color="auto" w:fill="009CDC"/>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Community factors</w:t>
            </w:r>
          </w:p>
        </w:tc>
        <w:tc>
          <w:tcPr>
            <w:tcW w:w="1918" w:type="dxa"/>
            <w:shd w:val="clear" w:color="auto" w:fill="009CDC"/>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Family factors</w:t>
            </w:r>
          </w:p>
        </w:tc>
        <w:tc>
          <w:tcPr>
            <w:tcW w:w="1917" w:type="dxa"/>
            <w:shd w:val="clear" w:color="auto" w:fill="009CDC"/>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Educational factors</w:t>
            </w:r>
          </w:p>
        </w:tc>
        <w:tc>
          <w:tcPr>
            <w:tcW w:w="1929" w:type="dxa"/>
            <w:shd w:val="clear" w:color="auto" w:fill="009CDC"/>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Individual factors</w:t>
            </w:r>
          </w:p>
        </w:tc>
        <w:tc>
          <w:tcPr>
            <w:tcW w:w="1900" w:type="dxa"/>
            <w:shd w:val="clear" w:color="auto" w:fill="009CDC"/>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Life events</w:t>
            </w:r>
          </w:p>
        </w:tc>
      </w:tr>
      <w:tr w:rsidR="00D6655F" w:rsidRPr="007664D6" w:rsidTr="004F389A">
        <w:tc>
          <w:tcPr>
            <w:tcW w:w="1935" w:type="dxa"/>
          </w:tcPr>
          <w:p w:rsidR="00D6655F" w:rsidRPr="00042501" w:rsidRDefault="00D6655F" w:rsidP="004F389A">
            <w:pPr>
              <w:autoSpaceDE w:val="0"/>
              <w:autoSpaceDN w:val="0"/>
              <w:adjustRightInd w:val="0"/>
              <w:rPr>
                <w:sz w:val="20"/>
                <w:szCs w:val="20"/>
              </w:rPr>
            </w:pPr>
            <w:r w:rsidRPr="00042501">
              <w:rPr>
                <w:sz w:val="20"/>
                <w:szCs w:val="20"/>
              </w:rPr>
              <w:t>Poverty</w:t>
            </w:r>
          </w:p>
        </w:tc>
        <w:tc>
          <w:tcPr>
            <w:tcW w:w="1918" w:type="dxa"/>
          </w:tcPr>
          <w:p w:rsidR="00D6655F" w:rsidRPr="00042501" w:rsidRDefault="00D6655F" w:rsidP="004F389A">
            <w:pPr>
              <w:autoSpaceDE w:val="0"/>
              <w:autoSpaceDN w:val="0"/>
              <w:adjustRightInd w:val="0"/>
              <w:rPr>
                <w:sz w:val="20"/>
                <w:szCs w:val="20"/>
              </w:rPr>
            </w:pPr>
            <w:r w:rsidRPr="00042501">
              <w:rPr>
                <w:sz w:val="20"/>
                <w:szCs w:val="20"/>
              </w:rPr>
              <w:t>History of problematic alcohol and drug use</w:t>
            </w:r>
          </w:p>
        </w:tc>
        <w:tc>
          <w:tcPr>
            <w:tcW w:w="1917" w:type="dxa"/>
          </w:tcPr>
          <w:p w:rsidR="00D6655F" w:rsidRPr="00042501" w:rsidRDefault="00D6655F" w:rsidP="004F389A">
            <w:pPr>
              <w:autoSpaceDE w:val="0"/>
              <w:autoSpaceDN w:val="0"/>
              <w:adjustRightInd w:val="0"/>
              <w:rPr>
                <w:sz w:val="20"/>
                <w:szCs w:val="20"/>
              </w:rPr>
            </w:pPr>
            <w:r w:rsidRPr="00042501">
              <w:rPr>
                <w:sz w:val="20"/>
                <w:szCs w:val="20"/>
              </w:rPr>
              <w:t>Poor school attachment</w:t>
            </w:r>
          </w:p>
        </w:tc>
        <w:tc>
          <w:tcPr>
            <w:tcW w:w="1929" w:type="dxa"/>
          </w:tcPr>
          <w:p w:rsidR="00D6655F" w:rsidRPr="00042501" w:rsidRDefault="00D6655F" w:rsidP="004F389A">
            <w:pPr>
              <w:autoSpaceDE w:val="0"/>
              <w:autoSpaceDN w:val="0"/>
              <w:adjustRightInd w:val="0"/>
              <w:rPr>
                <w:sz w:val="20"/>
                <w:szCs w:val="20"/>
              </w:rPr>
            </w:pPr>
            <w:r w:rsidRPr="00042501">
              <w:rPr>
                <w:sz w:val="20"/>
                <w:szCs w:val="20"/>
              </w:rPr>
              <w:t>Alienation and rebelliousness</w:t>
            </w:r>
          </w:p>
        </w:tc>
        <w:tc>
          <w:tcPr>
            <w:tcW w:w="1900" w:type="dxa"/>
          </w:tcPr>
          <w:p w:rsidR="00D6655F" w:rsidRPr="00042501" w:rsidRDefault="00D6655F" w:rsidP="004F389A">
            <w:pPr>
              <w:autoSpaceDE w:val="0"/>
              <w:autoSpaceDN w:val="0"/>
              <w:adjustRightInd w:val="0"/>
              <w:rPr>
                <w:sz w:val="20"/>
                <w:szCs w:val="20"/>
              </w:rPr>
            </w:pPr>
            <w:r w:rsidRPr="00042501">
              <w:rPr>
                <w:sz w:val="20"/>
                <w:szCs w:val="20"/>
              </w:rPr>
              <w:t>Divorce or family break-up</w:t>
            </w:r>
          </w:p>
        </w:tc>
      </w:tr>
      <w:tr w:rsidR="00D6655F" w:rsidRPr="007664D6" w:rsidTr="004F389A">
        <w:tc>
          <w:tcPr>
            <w:tcW w:w="1935" w:type="dxa"/>
          </w:tcPr>
          <w:p w:rsidR="00D6655F" w:rsidRPr="00042501" w:rsidRDefault="00D6655F" w:rsidP="004F389A">
            <w:pPr>
              <w:autoSpaceDE w:val="0"/>
              <w:autoSpaceDN w:val="0"/>
              <w:adjustRightInd w:val="0"/>
              <w:rPr>
                <w:sz w:val="20"/>
                <w:szCs w:val="20"/>
              </w:rPr>
            </w:pPr>
            <w:r w:rsidRPr="00042501">
              <w:rPr>
                <w:sz w:val="20"/>
                <w:szCs w:val="20"/>
              </w:rPr>
              <w:t>Low neighbourhood attachment</w:t>
            </w:r>
          </w:p>
        </w:tc>
        <w:tc>
          <w:tcPr>
            <w:tcW w:w="1918" w:type="dxa"/>
          </w:tcPr>
          <w:p w:rsidR="00D6655F" w:rsidRPr="00042501" w:rsidRDefault="00D6655F" w:rsidP="004F389A">
            <w:pPr>
              <w:autoSpaceDE w:val="0"/>
              <w:autoSpaceDN w:val="0"/>
              <w:adjustRightInd w:val="0"/>
              <w:rPr>
                <w:sz w:val="20"/>
                <w:szCs w:val="20"/>
              </w:rPr>
            </w:pPr>
            <w:r w:rsidRPr="00042501">
              <w:rPr>
                <w:sz w:val="20"/>
                <w:szCs w:val="20"/>
              </w:rPr>
              <w:t>Family conflict</w:t>
            </w:r>
          </w:p>
        </w:tc>
        <w:tc>
          <w:tcPr>
            <w:tcW w:w="1917" w:type="dxa"/>
          </w:tcPr>
          <w:p w:rsidR="00D6655F" w:rsidRPr="00042501" w:rsidRDefault="00D6655F" w:rsidP="004F389A">
            <w:pPr>
              <w:autoSpaceDE w:val="0"/>
              <w:autoSpaceDN w:val="0"/>
              <w:adjustRightInd w:val="0"/>
              <w:rPr>
                <w:sz w:val="20"/>
                <w:szCs w:val="20"/>
              </w:rPr>
            </w:pPr>
            <w:r w:rsidRPr="00042501">
              <w:rPr>
                <w:sz w:val="20"/>
                <w:szCs w:val="20"/>
              </w:rPr>
              <w:t>Academic failure, especially in the middle years</w:t>
            </w:r>
          </w:p>
        </w:tc>
        <w:tc>
          <w:tcPr>
            <w:tcW w:w="1929" w:type="dxa"/>
          </w:tcPr>
          <w:p w:rsidR="00D6655F" w:rsidRPr="00042501" w:rsidRDefault="00D6655F" w:rsidP="004F389A">
            <w:pPr>
              <w:autoSpaceDE w:val="0"/>
              <w:autoSpaceDN w:val="0"/>
              <w:adjustRightInd w:val="0"/>
              <w:rPr>
                <w:sz w:val="20"/>
                <w:szCs w:val="20"/>
              </w:rPr>
            </w:pPr>
            <w:r w:rsidRPr="00042501">
              <w:rPr>
                <w:sz w:val="20"/>
                <w:szCs w:val="20"/>
              </w:rPr>
              <w:t>Beliefs about aggression</w:t>
            </w:r>
          </w:p>
        </w:tc>
        <w:tc>
          <w:tcPr>
            <w:tcW w:w="1900" w:type="dxa"/>
          </w:tcPr>
          <w:p w:rsidR="00D6655F" w:rsidRPr="00042501" w:rsidRDefault="00D6655F" w:rsidP="004F389A">
            <w:pPr>
              <w:autoSpaceDE w:val="0"/>
              <w:autoSpaceDN w:val="0"/>
              <w:adjustRightInd w:val="0"/>
              <w:rPr>
                <w:sz w:val="20"/>
                <w:szCs w:val="20"/>
              </w:rPr>
            </w:pPr>
            <w:r w:rsidRPr="00042501">
              <w:rPr>
                <w:sz w:val="20"/>
                <w:szCs w:val="20"/>
              </w:rPr>
              <w:t>Death of a family member</w:t>
            </w:r>
          </w:p>
        </w:tc>
      </w:tr>
      <w:tr w:rsidR="00EA14E5" w:rsidRPr="007664D6" w:rsidTr="00FD6017">
        <w:tc>
          <w:tcPr>
            <w:tcW w:w="1935" w:type="dxa"/>
          </w:tcPr>
          <w:p w:rsidR="00EA14E5" w:rsidRPr="00042501" w:rsidRDefault="00EA14E5" w:rsidP="004F389A">
            <w:pPr>
              <w:autoSpaceDE w:val="0"/>
              <w:autoSpaceDN w:val="0"/>
              <w:adjustRightInd w:val="0"/>
              <w:rPr>
                <w:sz w:val="20"/>
                <w:szCs w:val="20"/>
              </w:rPr>
            </w:pPr>
            <w:r w:rsidRPr="00042501">
              <w:rPr>
                <w:sz w:val="20"/>
                <w:szCs w:val="20"/>
              </w:rPr>
              <w:t>Population and housing density</w:t>
            </w:r>
          </w:p>
        </w:tc>
        <w:tc>
          <w:tcPr>
            <w:tcW w:w="1918" w:type="dxa"/>
          </w:tcPr>
          <w:p w:rsidR="00EA14E5" w:rsidRPr="00042501" w:rsidRDefault="00EA14E5" w:rsidP="004F389A">
            <w:pPr>
              <w:autoSpaceDE w:val="0"/>
              <w:autoSpaceDN w:val="0"/>
              <w:adjustRightInd w:val="0"/>
              <w:rPr>
                <w:sz w:val="20"/>
                <w:szCs w:val="20"/>
              </w:rPr>
            </w:pPr>
            <w:r w:rsidRPr="00042501">
              <w:rPr>
                <w:sz w:val="20"/>
                <w:szCs w:val="20"/>
              </w:rPr>
              <w:t>Harsh or inconsistent parenting</w:t>
            </w:r>
          </w:p>
        </w:tc>
        <w:tc>
          <w:tcPr>
            <w:tcW w:w="1917" w:type="dxa"/>
            <w:vMerge w:val="restart"/>
            <w:vAlign w:val="center"/>
          </w:tcPr>
          <w:p w:rsidR="00EA14E5" w:rsidRPr="00042501" w:rsidRDefault="00EA14E5" w:rsidP="00FD6017">
            <w:pPr>
              <w:autoSpaceDE w:val="0"/>
              <w:autoSpaceDN w:val="0"/>
              <w:adjustRightInd w:val="0"/>
              <w:rPr>
                <w:sz w:val="20"/>
                <w:szCs w:val="20"/>
              </w:rPr>
            </w:pPr>
            <w:r w:rsidRPr="00042501">
              <w:rPr>
                <w:sz w:val="20"/>
                <w:szCs w:val="20"/>
              </w:rPr>
              <w:t>Low parental interest in school</w:t>
            </w:r>
          </w:p>
        </w:tc>
        <w:tc>
          <w:tcPr>
            <w:tcW w:w="1929" w:type="dxa"/>
          </w:tcPr>
          <w:p w:rsidR="00EA14E5" w:rsidRPr="00042501" w:rsidRDefault="00EA14E5" w:rsidP="004F389A">
            <w:pPr>
              <w:autoSpaceDE w:val="0"/>
              <w:autoSpaceDN w:val="0"/>
              <w:adjustRightInd w:val="0"/>
              <w:rPr>
                <w:sz w:val="20"/>
                <w:szCs w:val="20"/>
              </w:rPr>
            </w:pPr>
            <w:r w:rsidRPr="00042501">
              <w:rPr>
                <w:sz w:val="20"/>
                <w:szCs w:val="20"/>
              </w:rPr>
              <w:t>Hyperactivity, impulsivity and novelty seeking</w:t>
            </w:r>
          </w:p>
        </w:tc>
        <w:tc>
          <w:tcPr>
            <w:tcW w:w="1900" w:type="dxa"/>
            <w:vMerge w:val="restart"/>
            <w:vAlign w:val="center"/>
          </w:tcPr>
          <w:p w:rsidR="00EA14E5" w:rsidRPr="00042501" w:rsidRDefault="00EA14E5" w:rsidP="00FD6017">
            <w:pPr>
              <w:autoSpaceDE w:val="0"/>
              <w:autoSpaceDN w:val="0"/>
              <w:adjustRightInd w:val="0"/>
              <w:rPr>
                <w:sz w:val="20"/>
                <w:szCs w:val="20"/>
              </w:rPr>
            </w:pPr>
            <w:r w:rsidRPr="00042501">
              <w:rPr>
                <w:sz w:val="20"/>
                <w:szCs w:val="20"/>
              </w:rPr>
              <w:t>War or natural disaster</w:t>
            </w:r>
          </w:p>
        </w:tc>
      </w:tr>
      <w:tr w:rsidR="00EA14E5" w:rsidRPr="007664D6" w:rsidTr="004F389A">
        <w:tc>
          <w:tcPr>
            <w:tcW w:w="1935" w:type="dxa"/>
            <w:vMerge w:val="restart"/>
          </w:tcPr>
          <w:p w:rsidR="00EA14E5" w:rsidRPr="00042501" w:rsidRDefault="00EA14E5" w:rsidP="004F389A">
            <w:pPr>
              <w:autoSpaceDE w:val="0"/>
              <w:autoSpaceDN w:val="0"/>
              <w:adjustRightInd w:val="0"/>
              <w:rPr>
                <w:sz w:val="20"/>
                <w:szCs w:val="20"/>
              </w:rPr>
            </w:pPr>
            <w:r w:rsidRPr="00042501">
              <w:rPr>
                <w:sz w:val="20"/>
                <w:szCs w:val="20"/>
              </w:rPr>
              <w:t>Availability of drugs and alcohol</w:t>
            </w:r>
          </w:p>
        </w:tc>
        <w:tc>
          <w:tcPr>
            <w:tcW w:w="1918" w:type="dxa"/>
            <w:vMerge w:val="restart"/>
          </w:tcPr>
          <w:p w:rsidR="00EA14E5" w:rsidRPr="00A11992" w:rsidRDefault="00EA14E5" w:rsidP="004F389A">
            <w:pPr>
              <w:autoSpaceDE w:val="0"/>
              <w:autoSpaceDN w:val="0"/>
              <w:adjustRightInd w:val="0"/>
              <w:rPr>
                <w:sz w:val="20"/>
                <w:szCs w:val="20"/>
              </w:rPr>
            </w:pPr>
            <w:r w:rsidRPr="00A11992">
              <w:rPr>
                <w:sz w:val="20"/>
                <w:szCs w:val="20"/>
              </w:rPr>
              <w:t>Poor parental attitude to risk taking</w:t>
            </w:r>
          </w:p>
        </w:tc>
        <w:tc>
          <w:tcPr>
            <w:tcW w:w="1917" w:type="dxa"/>
            <w:vMerge/>
          </w:tcPr>
          <w:p w:rsidR="00EA14E5" w:rsidRPr="00042501" w:rsidRDefault="00EA14E5" w:rsidP="004F389A">
            <w:pPr>
              <w:autoSpaceDE w:val="0"/>
              <w:autoSpaceDN w:val="0"/>
              <w:adjustRightInd w:val="0"/>
              <w:rPr>
                <w:sz w:val="20"/>
                <w:szCs w:val="20"/>
              </w:rPr>
            </w:pPr>
          </w:p>
        </w:tc>
        <w:tc>
          <w:tcPr>
            <w:tcW w:w="1929" w:type="dxa"/>
          </w:tcPr>
          <w:p w:rsidR="00EA14E5" w:rsidRPr="00042501" w:rsidRDefault="00EA14E5" w:rsidP="004F389A">
            <w:pPr>
              <w:autoSpaceDE w:val="0"/>
              <w:autoSpaceDN w:val="0"/>
              <w:adjustRightInd w:val="0"/>
              <w:rPr>
                <w:sz w:val="20"/>
                <w:szCs w:val="20"/>
              </w:rPr>
            </w:pPr>
            <w:r w:rsidRPr="00042501">
              <w:rPr>
                <w:sz w:val="20"/>
                <w:szCs w:val="20"/>
              </w:rPr>
              <w:t>Low intelligence and poor problem solving</w:t>
            </w:r>
          </w:p>
        </w:tc>
        <w:tc>
          <w:tcPr>
            <w:tcW w:w="1900" w:type="dxa"/>
            <w:vMerge/>
          </w:tcPr>
          <w:p w:rsidR="00EA14E5" w:rsidRPr="00042501" w:rsidRDefault="00EA14E5" w:rsidP="004F389A">
            <w:pPr>
              <w:autoSpaceDE w:val="0"/>
              <w:autoSpaceDN w:val="0"/>
              <w:adjustRightInd w:val="0"/>
              <w:rPr>
                <w:sz w:val="20"/>
                <w:szCs w:val="20"/>
              </w:rPr>
            </w:pPr>
          </w:p>
        </w:tc>
      </w:tr>
      <w:tr w:rsidR="00EA14E5" w:rsidRPr="007664D6" w:rsidTr="004F389A">
        <w:tc>
          <w:tcPr>
            <w:tcW w:w="1935" w:type="dxa"/>
            <w:vMerge/>
          </w:tcPr>
          <w:p w:rsidR="00EA14E5" w:rsidRPr="00042501" w:rsidRDefault="00EA14E5" w:rsidP="004F389A">
            <w:pPr>
              <w:autoSpaceDE w:val="0"/>
              <w:autoSpaceDN w:val="0"/>
              <w:adjustRightInd w:val="0"/>
              <w:rPr>
                <w:sz w:val="20"/>
                <w:szCs w:val="20"/>
              </w:rPr>
            </w:pPr>
          </w:p>
        </w:tc>
        <w:tc>
          <w:tcPr>
            <w:tcW w:w="1918" w:type="dxa"/>
            <w:vMerge/>
          </w:tcPr>
          <w:p w:rsidR="00EA14E5" w:rsidRPr="00042501" w:rsidRDefault="00EA14E5" w:rsidP="004F389A">
            <w:pPr>
              <w:autoSpaceDE w:val="0"/>
              <w:autoSpaceDN w:val="0"/>
              <w:adjustRightInd w:val="0"/>
              <w:rPr>
                <w:sz w:val="20"/>
                <w:szCs w:val="20"/>
              </w:rPr>
            </w:pPr>
          </w:p>
        </w:tc>
        <w:tc>
          <w:tcPr>
            <w:tcW w:w="1917" w:type="dxa"/>
            <w:vMerge/>
          </w:tcPr>
          <w:p w:rsidR="00EA14E5" w:rsidRPr="00042501" w:rsidRDefault="00EA14E5" w:rsidP="004F389A">
            <w:pPr>
              <w:autoSpaceDE w:val="0"/>
              <w:autoSpaceDN w:val="0"/>
              <w:adjustRightInd w:val="0"/>
              <w:rPr>
                <w:sz w:val="20"/>
                <w:szCs w:val="20"/>
              </w:rPr>
            </w:pPr>
          </w:p>
        </w:tc>
        <w:tc>
          <w:tcPr>
            <w:tcW w:w="1929" w:type="dxa"/>
          </w:tcPr>
          <w:p w:rsidR="00EA14E5" w:rsidRPr="00042501" w:rsidRDefault="00EA14E5" w:rsidP="004F389A">
            <w:pPr>
              <w:autoSpaceDE w:val="0"/>
              <w:autoSpaceDN w:val="0"/>
              <w:adjustRightInd w:val="0"/>
              <w:rPr>
                <w:sz w:val="20"/>
                <w:szCs w:val="20"/>
              </w:rPr>
            </w:pPr>
            <w:r w:rsidRPr="00042501">
              <w:rPr>
                <w:sz w:val="20"/>
                <w:szCs w:val="20"/>
              </w:rPr>
              <w:t>Low self-esteem</w:t>
            </w:r>
          </w:p>
        </w:tc>
        <w:tc>
          <w:tcPr>
            <w:tcW w:w="1900" w:type="dxa"/>
            <w:vMerge/>
          </w:tcPr>
          <w:p w:rsidR="00EA14E5" w:rsidRPr="00042501" w:rsidRDefault="00EA14E5" w:rsidP="004F389A">
            <w:pPr>
              <w:autoSpaceDE w:val="0"/>
              <w:autoSpaceDN w:val="0"/>
              <w:adjustRightInd w:val="0"/>
              <w:rPr>
                <w:sz w:val="20"/>
                <w:szCs w:val="20"/>
              </w:rPr>
            </w:pPr>
          </w:p>
        </w:tc>
      </w:tr>
      <w:tr w:rsidR="00EA14E5" w:rsidRPr="007664D6" w:rsidTr="004F389A">
        <w:tc>
          <w:tcPr>
            <w:tcW w:w="1935" w:type="dxa"/>
            <w:vMerge/>
          </w:tcPr>
          <w:p w:rsidR="00EA14E5" w:rsidRPr="00042501" w:rsidRDefault="00EA14E5" w:rsidP="004F389A">
            <w:pPr>
              <w:autoSpaceDE w:val="0"/>
              <w:autoSpaceDN w:val="0"/>
              <w:adjustRightInd w:val="0"/>
              <w:rPr>
                <w:sz w:val="20"/>
                <w:szCs w:val="20"/>
              </w:rPr>
            </w:pPr>
          </w:p>
        </w:tc>
        <w:tc>
          <w:tcPr>
            <w:tcW w:w="1918" w:type="dxa"/>
            <w:vMerge/>
          </w:tcPr>
          <w:p w:rsidR="00EA14E5" w:rsidRPr="00042501" w:rsidRDefault="00EA14E5" w:rsidP="004F389A">
            <w:pPr>
              <w:autoSpaceDE w:val="0"/>
              <w:autoSpaceDN w:val="0"/>
              <w:adjustRightInd w:val="0"/>
              <w:rPr>
                <w:sz w:val="20"/>
                <w:szCs w:val="20"/>
              </w:rPr>
            </w:pPr>
          </w:p>
        </w:tc>
        <w:tc>
          <w:tcPr>
            <w:tcW w:w="1917" w:type="dxa"/>
            <w:vMerge/>
          </w:tcPr>
          <w:p w:rsidR="00EA14E5" w:rsidRPr="00042501" w:rsidRDefault="00EA14E5" w:rsidP="004F389A">
            <w:pPr>
              <w:autoSpaceDE w:val="0"/>
              <w:autoSpaceDN w:val="0"/>
              <w:adjustRightInd w:val="0"/>
              <w:rPr>
                <w:sz w:val="20"/>
                <w:szCs w:val="20"/>
              </w:rPr>
            </w:pPr>
          </w:p>
        </w:tc>
        <w:tc>
          <w:tcPr>
            <w:tcW w:w="1929" w:type="dxa"/>
          </w:tcPr>
          <w:p w:rsidR="00EA14E5" w:rsidRPr="00042501" w:rsidRDefault="00EA14E5" w:rsidP="004F389A">
            <w:pPr>
              <w:autoSpaceDE w:val="0"/>
              <w:autoSpaceDN w:val="0"/>
              <w:adjustRightInd w:val="0"/>
              <w:rPr>
                <w:sz w:val="20"/>
                <w:szCs w:val="20"/>
              </w:rPr>
            </w:pPr>
            <w:r w:rsidRPr="00042501">
              <w:rPr>
                <w:sz w:val="20"/>
                <w:szCs w:val="20"/>
              </w:rPr>
              <w:t>Lack of empathy and poor social skills</w:t>
            </w:r>
          </w:p>
        </w:tc>
        <w:tc>
          <w:tcPr>
            <w:tcW w:w="1900" w:type="dxa"/>
            <w:vMerge/>
          </w:tcPr>
          <w:p w:rsidR="00EA14E5" w:rsidRPr="00042501" w:rsidRDefault="00EA14E5" w:rsidP="004F389A">
            <w:pPr>
              <w:autoSpaceDE w:val="0"/>
              <w:autoSpaceDN w:val="0"/>
              <w:adjustRightInd w:val="0"/>
              <w:rPr>
                <w:sz w:val="20"/>
                <w:szCs w:val="20"/>
              </w:rPr>
            </w:pPr>
          </w:p>
        </w:tc>
      </w:tr>
    </w:tbl>
    <w:p w:rsidR="00D6655F" w:rsidRPr="007664D6" w:rsidRDefault="00D6655F" w:rsidP="00D6655F">
      <w:pPr>
        <w:autoSpaceDE w:val="0"/>
        <w:autoSpaceDN w:val="0"/>
        <w:adjustRightInd w:val="0"/>
        <w:rPr>
          <w:rFonts w:ascii="Arial" w:hAnsi="Arial"/>
          <w:sz w:val="18"/>
        </w:rPr>
      </w:pPr>
    </w:p>
    <w:p w:rsidR="00D6655F" w:rsidRPr="007664D6" w:rsidRDefault="00E927B6" w:rsidP="007664D6">
      <w:pPr>
        <w:pStyle w:val="Heading2"/>
      </w:pPr>
      <w:bookmarkStart w:id="73" w:name="_Toc467836861"/>
      <w:bookmarkStart w:id="74" w:name="_Toc467837266"/>
      <w:r w:rsidRPr="007664D6">
        <w:t>Guidance</w:t>
      </w:r>
      <w:r w:rsidR="00963B8D" w:rsidRPr="007664D6">
        <w:t xml:space="preserve"> for identifying appropriate p</w:t>
      </w:r>
      <w:r w:rsidR="00D6655F" w:rsidRPr="007664D6">
        <w:t>rotective factors</w:t>
      </w:r>
      <w:r w:rsidR="00963B8D" w:rsidRPr="007664D6">
        <w:t xml:space="preserve"> for at-risk youth</w:t>
      </w:r>
      <w:bookmarkEnd w:id="73"/>
      <w:bookmarkEnd w:id="74"/>
    </w:p>
    <w:p w:rsidR="00F371BE" w:rsidRPr="007664D6" w:rsidRDefault="00D6655F" w:rsidP="00E927B6">
      <w:pPr>
        <w:rPr>
          <w:rFonts w:ascii="Arial" w:hAnsi="Arial"/>
          <w:sz w:val="18"/>
        </w:rPr>
      </w:pPr>
      <w:r w:rsidRPr="007664D6">
        <w:rPr>
          <w:rFonts w:ascii="Arial" w:hAnsi="Arial"/>
          <w:sz w:val="18"/>
        </w:rPr>
        <w:t xml:space="preserve">Strategies to prevent “high risk” young drivers from being involved in unsafe driving behaviours require a more holistic and long-term approach. Identifying which young people might become “high risk” early and addressing this is a complex and difficult task. </w:t>
      </w:r>
      <w:r w:rsidR="004A539D" w:rsidRPr="007664D6">
        <w:rPr>
          <w:rFonts w:ascii="Arial" w:hAnsi="Arial"/>
          <w:sz w:val="18"/>
        </w:rPr>
        <w:t xml:space="preserve">Protective factors </w:t>
      </w:r>
    </w:p>
    <w:p w:rsidR="00E927B6" w:rsidRPr="007664D6" w:rsidRDefault="00716C87" w:rsidP="00D6655F">
      <w:pPr>
        <w:rPr>
          <w:rFonts w:ascii="Arial" w:hAnsi="Arial"/>
          <w:sz w:val="18"/>
        </w:rPr>
      </w:pPr>
      <w:r w:rsidRPr="007664D6">
        <w:rPr>
          <w:rFonts w:ascii="Arial" w:hAnsi="Arial"/>
          <w:sz w:val="18"/>
        </w:rPr>
        <w:t>Harris &amp; Hulme define a protective factor “as a factor in a young person’s environment, which promotes positive social development and decreases susceptibility to social, behavioural and health problems.</w:t>
      </w:r>
    </w:p>
    <w:p w:rsidR="007567A5" w:rsidRPr="007664D6" w:rsidRDefault="00C75F9A" w:rsidP="00D6655F">
      <w:pPr>
        <w:rPr>
          <w:rFonts w:ascii="Arial" w:hAnsi="Arial"/>
          <w:sz w:val="18"/>
        </w:rPr>
      </w:pPr>
      <w:r w:rsidRPr="007664D6">
        <w:rPr>
          <w:rFonts w:ascii="Arial" w:hAnsi="Arial"/>
          <w:sz w:val="18"/>
        </w:rPr>
        <w:t xml:space="preserve">Applicants should refer to Table 2 for a detailed summary of different protective factors that </w:t>
      </w:r>
      <w:r w:rsidR="004B1771" w:rsidRPr="007664D6">
        <w:rPr>
          <w:rFonts w:ascii="Arial" w:hAnsi="Arial"/>
          <w:sz w:val="18"/>
        </w:rPr>
        <w:t>must be incorporated into the applicant’s proposal for</w:t>
      </w:r>
      <w:r w:rsidR="00A0598E">
        <w:rPr>
          <w:rFonts w:ascii="Arial" w:hAnsi="Arial"/>
          <w:sz w:val="18"/>
        </w:rPr>
        <w:t xml:space="preserve"> the</w:t>
      </w:r>
      <w:r w:rsidRPr="007664D6">
        <w:rPr>
          <w:rFonts w:ascii="Arial" w:hAnsi="Arial"/>
          <w:sz w:val="18"/>
        </w:rPr>
        <w:t xml:space="preserve"> TAC’s Youth Grants</w:t>
      </w:r>
      <w:r w:rsidR="00E927B6" w:rsidRPr="007664D6">
        <w:rPr>
          <w:rFonts w:ascii="Arial" w:hAnsi="Arial"/>
          <w:sz w:val="18"/>
        </w:rPr>
        <w:t xml:space="preserve"> Program.</w:t>
      </w:r>
    </w:p>
    <w:p w:rsidR="007567A5" w:rsidRPr="007664D6" w:rsidRDefault="007567A5">
      <w:pPr>
        <w:spacing w:before="0" w:after="0" w:line="240" w:lineRule="auto"/>
        <w:rPr>
          <w:rFonts w:ascii="Arial" w:hAnsi="Arial"/>
          <w:sz w:val="18"/>
        </w:rPr>
      </w:pPr>
      <w:r w:rsidRPr="007664D6">
        <w:rPr>
          <w:rFonts w:ascii="Arial" w:hAnsi="Arial"/>
          <w:sz w:val="18"/>
        </w:rPr>
        <w:br w:type="page"/>
      </w:r>
    </w:p>
    <w:p w:rsidR="00D6655F" w:rsidRPr="007664D6" w:rsidRDefault="00D6655F" w:rsidP="00D6655F">
      <w:pPr>
        <w:rPr>
          <w:rFonts w:ascii="Arial" w:hAnsi="Arial"/>
          <w:sz w:val="18"/>
        </w:rPr>
      </w:pPr>
    </w:p>
    <w:p w:rsidR="00D6655F" w:rsidRDefault="00D6655F" w:rsidP="00D6655F">
      <w:pPr>
        <w:pStyle w:val="Table"/>
      </w:pPr>
      <w:r>
        <w:t>Summary of Protective Factors</w:t>
      </w:r>
    </w:p>
    <w:tbl>
      <w:tblPr>
        <w:tblStyle w:val="TableGrid"/>
        <w:tblW w:w="0" w:type="auto"/>
        <w:tblLook w:val="04A0" w:firstRow="1" w:lastRow="0" w:firstColumn="1" w:lastColumn="0" w:noHBand="0" w:noVBand="1"/>
      </w:tblPr>
      <w:tblGrid>
        <w:gridCol w:w="1914"/>
        <w:gridCol w:w="1931"/>
        <w:gridCol w:w="1921"/>
        <w:gridCol w:w="1912"/>
        <w:gridCol w:w="1921"/>
      </w:tblGrid>
      <w:tr w:rsidR="00D6655F" w:rsidRPr="007664D6" w:rsidTr="004C184F">
        <w:tc>
          <w:tcPr>
            <w:tcW w:w="1914" w:type="dxa"/>
            <w:shd w:val="clear" w:color="auto" w:fill="009CDC"/>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Community factors</w:t>
            </w:r>
          </w:p>
        </w:tc>
        <w:tc>
          <w:tcPr>
            <w:tcW w:w="1931" w:type="dxa"/>
            <w:shd w:val="clear" w:color="auto" w:fill="009CDC"/>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Family factors</w:t>
            </w:r>
          </w:p>
        </w:tc>
        <w:tc>
          <w:tcPr>
            <w:tcW w:w="1921" w:type="dxa"/>
            <w:shd w:val="clear" w:color="auto" w:fill="009CDC"/>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Educational factors</w:t>
            </w:r>
          </w:p>
        </w:tc>
        <w:tc>
          <w:tcPr>
            <w:tcW w:w="1912" w:type="dxa"/>
            <w:shd w:val="clear" w:color="auto" w:fill="009CDC"/>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Individual factors</w:t>
            </w:r>
          </w:p>
        </w:tc>
        <w:tc>
          <w:tcPr>
            <w:tcW w:w="1921" w:type="dxa"/>
            <w:shd w:val="clear" w:color="auto" w:fill="009CDC"/>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Life events</w:t>
            </w:r>
          </w:p>
        </w:tc>
      </w:tr>
      <w:tr w:rsidR="00D6655F" w:rsidRPr="007664D6" w:rsidTr="00EA14E5">
        <w:tc>
          <w:tcPr>
            <w:tcW w:w="1914" w:type="dxa"/>
          </w:tcPr>
          <w:p w:rsidR="00D6655F" w:rsidRPr="00042501" w:rsidRDefault="00D6655F" w:rsidP="004F389A">
            <w:pPr>
              <w:autoSpaceDE w:val="0"/>
              <w:autoSpaceDN w:val="0"/>
              <w:adjustRightInd w:val="0"/>
              <w:rPr>
                <w:sz w:val="20"/>
                <w:szCs w:val="20"/>
              </w:rPr>
            </w:pPr>
            <w:r>
              <w:rPr>
                <w:sz w:val="20"/>
                <w:szCs w:val="20"/>
              </w:rPr>
              <w:t>Access to support services</w:t>
            </w:r>
          </w:p>
        </w:tc>
        <w:tc>
          <w:tcPr>
            <w:tcW w:w="1931" w:type="dxa"/>
          </w:tcPr>
          <w:p w:rsidR="00D6655F" w:rsidRPr="00042501" w:rsidRDefault="00D6655F" w:rsidP="004F389A">
            <w:pPr>
              <w:autoSpaceDE w:val="0"/>
              <w:autoSpaceDN w:val="0"/>
              <w:adjustRightInd w:val="0"/>
              <w:rPr>
                <w:sz w:val="20"/>
                <w:szCs w:val="20"/>
              </w:rPr>
            </w:pPr>
            <w:r>
              <w:rPr>
                <w:sz w:val="20"/>
                <w:szCs w:val="20"/>
              </w:rPr>
              <w:t>Good quality communication</w:t>
            </w:r>
          </w:p>
        </w:tc>
        <w:tc>
          <w:tcPr>
            <w:tcW w:w="1921" w:type="dxa"/>
          </w:tcPr>
          <w:p w:rsidR="00D6655F" w:rsidRPr="00042501" w:rsidRDefault="00D6655F" w:rsidP="004F389A">
            <w:pPr>
              <w:autoSpaceDE w:val="0"/>
              <w:autoSpaceDN w:val="0"/>
              <w:adjustRightInd w:val="0"/>
              <w:rPr>
                <w:sz w:val="20"/>
                <w:szCs w:val="20"/>
              </w:rPr>
            </w:pPr>
            <w:r>
              <w:rPr>
                <w:sz w:val="20"/>
                <w:szCs w:val="20"/>
              </w:rPr>
              <w:t>Sense of belonging</w:t>
            </w:r>
          </w:p>
        </w:tc>
        <w:tc>
          <w:tcPr>
            <w:tcW w:w="1912" w:type="dxa"/>
          </w:tcPr>
          <w:p w:rsidR="00D6655F" w:rsidRPr="00042501" w:rsidRDefault="00D6655F" w:rsidP="004F389A">
            <w:pPr>
              <w:autoSpaceDE w:val="0"/>
              <w:autoSpaceDN w:val="0"/>
              <w:adjustRightInd w:val="0"/>
              <w:rPr>
                <w:sz w:val="20"/>
                <w:szCs w:val="20"/>
              </w:rPr>
            </w:pPr>
            <w:r>
              <w:rPr>
                <w:sz w:val="20"/>
                <w:szCs w:val="20"/>
              </w:rPr>
              <w:t>Good resistance an refusal skills</w:t>
            </w:r>
          </w:p>
        </w:tc>
        <w:tc>
          <w:tcPr>
            <w:tcW w:w="1921" w:type="dxa"/>
          </w:tcPr>
          <w:p w:rsidR="00D6655F" w:rsidRPr="00042501" w:rsidRDefault="00D6655F" w:rsidP="004F389A">
            <w:pPr>
              <w:autoSpaceDE w:val="0"/>
              <w:autoSpaceDN w:val="0"/>
              <w:adjustRightInd w:val="0"/>
              <w:rPr>
                <w:sz w:val="20"/>
                <w:szCs w:val="20"/>
              </w:rPr>
            </w:pPr>
            <w:r>
              <w:rPr>
                <w:sz w:val="20"/>
                <w:szCs w:val="20"/>
              </w:rPr>
              <w:t>Meeting a significant person</w:t>
            </w:r>
          </w:p>
        </w:tc>
      </w:tr>
      <w:tr w:rsidR="00D6655F" w:rsidRPr="007664D6" w:rsidTr="00EA14E5">
        <w:tc>
          <w:tcPr>
            <w:tcW w:w="1914" w:type="dxa"/>
          </w:tcPr>
          <w:p w:rsidR="00D6655F" w:rsidRPr="00042501" w:rsidRDefault="00D6655F" w:rsidP="004F389A">
            <w:pPr>
              <w:autoSpaceDE w:val="0"/>
              <w:autoSpaceDN w:val="0"/>
              <w:adjustRightInd w:val="0"/>
              <w:rPr>
                <w:sz w:val="20"/>
                <w:szCs w:val="20"/>
              </w:rPr>
            </w:pPr>
            <w:r>
              <w:rPr>
                <w:sz w:val="20"/>
                <w:szCs w:val="20"/>
              </w:rPr>
              <w:t>Community networking and attachment</w:t>
            </w:r>
          </w:p>
        </w:tc>
        <w:tc>
          <w:tcPr>
            <w:tcW w:w="1931" w:type="dxa"/>
          </w:tcPr>
          <w:p w:rsidR="00D6655F" w:rsidRPr="00042501" w:rsidRDefault="00D6655F" w:rsidP="004F389A">
            <w:pPr>
              <w:autoSpaceDE w:val="0"/>
              <w:autoSpaceDN w:val="0"/>
              <w:adjustRightInd w:val="0"/>
              <w:rPr>
                <w:sz w:val="20"/>
                <w:szCs w:val="20"/>
              </w:rPr>
            </w:pPr>
            <w:r>
              <w:rPr>
                <w:sz w:val="20"/>
                <w:szCs w:val="20"/>
              </w:rPr>
              <w:t>Supportive, caring parents</w:t>
            </w:r>
          </w:p>
        </w:tc>
        <w:tc>
          <w:tcPr>
            <w:tcW w:w="1921" w:type="dxa"/>
          </w:tcPr>
          <w:p w:rsidR="00D6655F" w:rsidRPr="00042501" w:rsidRDefault="00D6655F" w:rsidP="004F389A">
            <w:pPr>
              <w:autoSpaceDE w:val="0"/>
              <w:autoSpaceDN w:val="0"/>
              <w:adjustRightInd w:val="0"/>
              <w:rPr>
                <w:sz w:val="20"/>
                <w:szCs w:val="20"/>
              </w:rPr>
            </w:pPr>
            <w:r>
              <w:rPr>
                <w:sz w:val="20"/>
                <w:szCs w:val="20"/>
              </w:rPr>
              <w:t>Positive achievements and evaluations</w:t>
            </w:r>
          </w:p>
        </w:tc>
        <w:tc>
          <w:tcPr>
            <w:tcW w:w="1912" w:type="dxa"/>
          </w:tcPr>
          <w:p w:rsidR="00D6655F" w:rsidRPr="00042501" w:rsidRDefault="00D6655F" w:rsidP="004F389A">
            <w:pPr>
              <w:autoSpaceDE w:val="0"/>
              <w:autoSpaceDN w:val="0"/>
              <w:adjustRightInd w:val="0"/>
              <w:rPr>
                <w:sz w:val="20"/>
                <w:szCs w:val="20"/>
              </w:rPr>
            </w:pPr>
            <w:r>
              <w:rPr>
                <w:sz w:val="20"/>
                <w:szCs w:val="20"/>
              </w:rPr>
              <w:t>Social competence and social skills</w:t>
            </w:r>
          </w:p>
        </w:tc>
        <w:tc>
          <w:tcPr>
            <w:tcW w:w="1921" w:type="dxa"/>
          </w:tcPr>
          <w:p w:rsidR="00D6655F" w:rsidRPr="00042501" w:rsidRDefault="00D6655F" w:rsidP="004F389A">
            <w:pPr>
              <w:autoSpaceDE w:val="0"/>
              <w:autoSpaceDN w:val="0"/>
              <w:adjustRightInd w:val="0"/>
              <w:rPr>
                <w:sz w:val="20"/>
                <w:szCs w:val="20"/>
              </w:rPr>
            </w:pPr>
            <w:r>
              <w:rPr>
                <w:sz w:val="20"/>
                <w:szCs w:val="20"/>
              </w:rPr>
              <w:t>Moving to a new area</w:t>
            </w:r>
          </w:p>
        </w:tc>
      </w:tr>
      <w:tr w:rsidR="00EA14E5" w:rsidRPr="007664D6" w:rsidTr="00FD6017">
        <w:tc>
          <w:tcPr>
            <w:tcW w:w="1914" w:type="dxa"/>
          </w:tcPr>
          <w:p w:rsidR="00EA14E5" w:rsidRPr="00042501" w:rsidRDefault="00EA14E5" w:rsidP="004F389A">
            <w:pPr>
              <w:autoSpaceDE w:val="0"/>
              <w:autoSpaceDN w:val="0"/>
              <w:adjustRightInd w:val="0"/>
              <w:rPr>
                <w:sz w:val="20"/>
                <w:szCs w:val="20"/>
              </w:rPr>
            </w:pPr>
            <w:r>
              <w:rPr>
                <w:sz w:val="20"/>
                <w:szCs w:val="20"/>
              </w:rPr>
              <w:t>Participation in community groups</w:t>
            </w:r>
          </w:p>
        </w:tc>
        <w:tc>
          <w:tcPr>
            <w:tcW w:w="1931" w:type="dxa"/>
          </w:tcPr>
          <w:p w:rsidR="00EA14E5" w:rsidRPr="00042501" w:rsidRDefault="00EA14E5" w:rsidP="004F389A">
            <w:pPr>
              <w:autoSpaceDE w:val="0"/>
              <w:autoSpaceDN w:val="0"/>
              <w:adjustRightInd w:val="0"/>
              <w:rPr>
                <w:sz w:val="20"/>
                <w:szCs w:val="20"/>
              </w:rPr>
            </w:pPr>
            <w:r>
              <w:rPr>
                <w:sz w:val="20"/>
                <w:szCs w:val="20"/>
              </w:rPr>
              <w:t>Family harmony and maintenance of family rituals</w:t>
            </w:r>
          </w:p>
        </w:tc>
        <w:tc>
          <w:tcPr>
            <w:tcW w:w="1921" w:type="dxa"/>
          </w:tcPr>
          <w:p w:rsidR="00EA14E5" w:rsidRPr="00042501" w:rsidRDefault="00EA14E5" w:rsidP="004F389A">
            <w:pPr>
              <w:autoSpaceDE w:val="0"/>
              <w:autoSpaceDN w:val="0"/>
              <w:adjustRightInd w:val="0"/>
              <w:rPr>
                <w:sz w:val="20"/>
                <w:szCs w:val="20"/>
              </w:rPr>
            </w:pPr>
            <w:r>
              <w:rPr>
                <w:sz w:val="20"/>
                <w:szCs w:val="20"/>
              </w:rPr>
              <w:t>Positive school climate</w:t>
            </w:r>
          </w:p>
        </w:tc>
        <w:tc>
          <w:tcPr>
            <w:tcW w:w="1912" w:type="dxa"/>
          </w:tcPr>
          <w:p w:rsidR="00EA14E5" w:rsidRPr="00042501" w:rsidRDefault="00EA14E5" w:rsidP="004F389A">
            <w:pPr>
              <w:autoSpaceDE w:val="0"/>
              <w:autoSpaceDN w:val="0"/>
              <w:adjustRightInd w:val="0"/>
              <w:rPr>
                <w:sz w:val="20"/>
                <w:szCs w:val="20"/>
              </w:rPr>
            </w:pPr>
            <w:r>
              <w:rPr>
                <w:sz w:val="20"/>
                <w:szCs w:val="20"/>
              </w:rPr>
              <w:t>High empathy and optimism</w:t>
            </w:r>
          </w:p>
        </w:tc>
        <w:tc>
          <w:tcPr>
            <w:tcW w:w="1921" w:type="dxa"/>
            <w:vMerge w:val="restart"/>
            <w:vAlign w:val="center"/>
          </w:tcPr>
          <w:p w:rsidR="00EA14E5" w:rsidRPr="00042501" w:rsidRDefault="00EA14E5" w:rsidP="00FD6017">
            <w:pPr>
              <w:autoSpaceDE w:val="0"/>
              <w:autoSpaceDN w:val="0"/>
              <w:adjustRightInd w:val="0"/>
              <w:rPr>
                <w:sz w:val="20"/>
                <w:szCs w:val="20"/>
              </w:rPr>
            </w:pPr>
            <w:r>
              <w:rPr>
                <w:sz w:val="20"/>
                <w:szCs w:val="20"/>
              </w:rPr>
              <w:t>Opportunities at critical turning points or major life transitions</w:t>
            </w:r>
          </w:p>
        </w:tc>
      </w:tr>
      <w:tr w:rsidR="00EA14E5" w:rsidRPr="007664D6" w:rsidTr="00EA14E5">
        <w:tc>
          <w:tcPr>
            <w:tcW w:w="1914" w:type="dxa"/>
          </w:tcPr>
          <w:p w:rsidR="00EA14E5" w:rsidRPr="00042501" w:rsidRDefault="00EA14E5" w:rsidP="004F389A">
            <w:pPr>
              <w:autoSpaceDE w:val="0"/>
              <w:autoSpaceDN w:val="0"/>
              <w:adjustRightInd w:val="0"/>
              <w:rPr>
                <w:sz w:val="20"/>
                <w:szCs w:val="20"/>
              </w:rPr>
            </w:pPr>
            <w:r>
              <w:rPr>
                <w:sz w:val="20"/>
                <w:szCs w:val="20"/>
              </w:rPr>
              <w:t>Strong cultural identity and ethnic pride</w:t>
            </w:r>
          </w:p>
        </w:tc>
        <w:tc>
          <w:tcPr>
            <w:tcW w:w="1931" w:type="dxa"/>
          </w:tcPr>
          <w:p w:rsidR="00EA14E5" w:rsidRPr="00042501" w:rsidRDefault="00EA14E5" w:rsidP="004F389A">
            <w:pPr>
              <w:autoSpaceDE w:val="0"/>
              <w:autoSpaceDN w:val="0"/>
              <w:adjustRightInd w:val="0"/>
              <w:rPr>
                <w:sz w:val="20"/>
                <w:szCs w:val="20"/>
              </w:rPr>
            </w:pPr>
            <w:r>
              <w:rPr>
                <w:sz w:val="20"/>
                <w:szCs w:val="20"/>
              </w:rPr>
              <w:t>Supportive relationship with an adult</w:t>
            </w:r>
          </w:p>
        </w:tc>
        <w:tc>
          <w:tcPr>
            <w:tcW w:w="1921" w:type="dxa"/>
          </w:tcPr>
          <w:p w:rsidR="00EA14E5" w:rsidRPr="00042501" w:rsidRDefault="00EA14E5" w:rsidP="004F389A">
            <w:pPr>
              <w:autoSpaceDE w:val="0"/>
              <w:autoSpaceDN w:val="0"/>
              <w:adjustRightInd w:val="0"/>
              <w:rPr>
                <w:sz w:val="20"/>
                <w:szCs w:val="20"/>
              </w:rPr>
            </w:pPr>
            <w:r>
              <w:rPr>
                <w:sz w:val="20"/>
                <w:szCs w:val="20"/>
              </w:rPr>
              <w:t>Pro-social peer group</w:t>
            </w:r>
          </w:p>
        </w:tc>
        <w:tc>
          <w:tcPr>
            <w:tcW w:w="1912" w:type="dxa"/>
          </w:tcPr>
          <w:p w:rsidR="00EA14E5" w:rsidRPr="00042501" w:rsidRDefault="00EA14E5" w:rsidP="004F389A">
            <w:pPr>
              <w:autoSpaceDE w:val="0"/>
              <w:autoSpaceDN w:val="0"/>
              <w:adjustRightInd w:val="0"/>
              <w:rPr>
                <w:sz w:val="20"/>
                <w:szCs w:val="20"/>
              </w:rPr>
            </w:pPr>
            <w:r>
              <w:rPr>
                <w:sz w:val="20"/>
                <w:szCs w:val="20"/>
              </w:rPr>
              <w:t>Good problem solving skills</w:t>
            </w:r>
          </w:p>
        </w:tc>
        <w:tc>
          <w:tcPr>
            <w:tcW w:w="1921" w:type="dxa"/>
            <w:vMerge/>
          </w:tcPr>
          <w:p w:rsidR="00EA14E5" w:rsidRPr="00042501" w:rsidRDefault="00EA14E5" w:rsidP="004F389A">
            <w:pPr>
              <w:autoSpaceDE w:val="0"/>
              <w:autoSpaceDN w:val="0"/>
              <w:adjustRightInd w:val="0"/>
              <w:rPr>
                <w:sz w:val="20"/>
                <w:szCs w:val="20"/>
              </w:rPr>
            </w:pPr>
          </w:p>
        </w:tc>
      </w:tr>
      <w:tr w:rsidR="00EA14E5" w:rsidRPr="007664D6" w:rsidTr="00EA14E5">
        <w:tc>
          <w:tcPr>
            <w:tcW w:w="1914" w:type="dxa"/>
            <w:vMerge w:val="restart"/>
          </w:tcPr>
          <w:p w:rsidR="00EA14E5" w:rsidRPr="00042501" w:rsidRDefault="00EA14E5" w:rsidP="004F389A">
            <w:pPr>
              <w:autoSpaceDE w:val="0"/>
              <w:autoSpaceDN w:val="0"/>
              <w:adjustRightInd w:val="0"/>
              <w:rPr>
                <w:sz w:val="20"/>
                <w:szCs w:val="20"/>
              </w:rPr>
            </w:pPr>
            <w:r>
              <w:rPr>
                <w:sz w:val="20"/>
                <w:szCs w:val="20"/>
              </w:rPr>
              <w:t>Community norms that discourage violence, drug taking and underage drinking</w:t>
            </w:r>
          </w:p>
        </w:tc>
        <w:tc>
          <w:tcPr>
            <w:tcW w:w="1931" w:type="dxa"/>
          </w:tcPr>
          <w:p w:rsidR="00EA14E5" w:rsidRPr="00042501" w:rsidRDefault="00EA14E5" w:rsidP="004F389A">
            <w:pPr>
              <w:autoSpaceDE w:val="0"/>
              <w:autoSpaceDN w:val="0"/>
              <w:adjustRightInd w:val="0"/>
              <w:rPr>
                <w:sz w:val="20"/>
                <w:szCs w:val="20"/>
              </w:rPr>
            </w:pPr>
            <w:r>
              <w:rPr>
                <w:sz w:val="20"/>
                <w:szCs w:val="20"/>
              </w:rPr>
              <w:t>Strong family norms and sense of connectedness to community</w:t>
            </w:r>
          </w:p>
        </w:tc>
        <w:tc>
          <w:tcPr>
            <w:tcW w:w="1921" w:type="dxa"/>
          </w:tcPr>
          <w:p w:rsidR="00EA14E5" w:rsidRPr="00042501" w:rsidRDefault="00EA14E5" w:rsidP="004F389A">
            <w:pPr>
              <w:autoSpaceDE w:val="0"/>
              <w:autoSpaceDN w:val="0"/>
              <w:adjustRightInd w:val="0"/>
              <w:rPr>
                <w:sz w:val="20"/>
                <w:szCs w:val="20"/>
              </w:rPr>
            </w:pPr>
            <w:r>
              <w:rPr>
                <w:sz w:val="20"/>
                <w:szCs w:val="20"/>
              </w:rPr>
              <w:t>Having someone outside your family who believes in you</w:t>
            </w:r>
          </w:p>
        </w:tc>
        <w:tc>
          <w:tcPr>
            <w:tcW w:w="1912" w:type="dxa"/>
          </w:tcPr>
          <w:p w:rsidR="00EA14E5" w:rsidRPr="00042501" w:rsidRDefault="00EA14E5" w:rsidP="004F389A">
            <w:pPr>
              <w:autoSpaceDE w:val="0"/>
              <w:autoSpaceDN w:val="0"/>
              <w:adjustRightInd w:val="0"/>
              <w:rPr>
                <w:sz w:val="20"/>
                <w:szCs w:val="20"/>
              </w:rPr>
            </w:pPr>
            <w:r>
              <w:rPr>
                <w:sz w:val="20"/>
                <w:szCs w:val="20"/>
              </w:rPr>
              <w:t>Moral beliefs and values and self-related cognitions</w:t>
            </w:r>
          </w:p>
        </w:tc>
        <w:tc>
          <w:tcPr>
            <w:tcW w:w="1921" w:type="dxa"/>
            <w:vMerge/>
          </w:tcPr>
          <w:p w:rsidR="00EA14E5" w:rsidRPr="00042501" w:rsidRDefault="00EA14E5" w:rsidP="004F389A">
            <w:pPr>
              <w:autoSpaceDE w:val="0"/>
              <w:autoSpaceDN w:val="0"/>
              <w:adjustRightInd w:val="0"/>
              <w:rPr>
                <w:sz w:val="20"/>
                <w:szCs w:val="20"/>
              </w:rPr>
            </w:pPr>
          </w:p>
        </w:tc>
      </w:tr>
      <w:tr w:rsidR="00EA14E5" w:rsidRPr="007664D6" w:rsidTr="00EA14E5">
        <w:tc>
          <w:tcPr>
            <w:tcW w:w="1914" w:type="dxa"/>
            <w:vMerge/>
          </w:tcPr>
          <w:p w:rsidR="00EA14E5" w:rsidRPr="00042501" w:rsidRDefault="00EA14E5" w:rsidP="004F389A">
            <w:pPr>
              <w:autoSpaceDE w:val="0"/>
              <w:autoSpaceDN w:val="0"/>
              <w:adjustRightInd w:val="0"/>
              <w:rPr>
                <w:sz w:val="20"/>
                <w:szCs w:val="20"/>
              </w:rPr>
            </w:pPr>
          </w:p>
        </w:tc>
        <w:tc>
          <w:tcPr>
            <w:tcW w:w="1931" w:type="dxa"/>
          </w:tcPr>
          <w:p w:rsidR="00EA14E5" w:rsidRPr="00042501" w:rsidRDefault="00EA14E5" w:rsidP="004F389A">
            <w:pPr>
              <w:autoSpaceDE w:val="0"/>
              <w:autoSpaceDN w:val="0"/>
              <w:adjustRightInd w:val="0"/>
              <w:rPr>
                <w:sz w:val="20"/>
                <w:szCs w:val="20"/>
              </w:rPr>
            </w:pPr>
            <w:r>
              <w:rPr>
                <w:sz w:val="20"/>
                <w:szCs w:val="20"/>
              </w:rPr>
              <w:t>Proactive problem solving</w:t>
            </w:r>
          </w:p>
        </w:tc>
        <w:tc>
          <w:tcPr>
            <w:tcW w:w="1921" w:type="dxa"/>
          </w:tcPr>
          <w:p w:rsidR="00EA14E5" w:rsidRPr="00042501" w:rsidRDefault="00EA14E5" w:rsidP="004F389A">
            <w:pPr>
              <w:autoSpaceDE w:val="0"/>
              <w:autoSpaceDN w:val="0"/>
              <w:adjustRightInd w:val="0"/>
              <w:rPr>
                <w:sz w:val="20"/>
                <w:szCs w:val="20"/>
              </w:rPr>
            </w:pPr>
            <w:r>
              <w:rPr>
                <w:sz w:val="20"/>
                <w:szCs w:val="20"/>
              </w:rPr>
              <w:t>Recognition to achievement</w:t>
            </w:r>
          </w:p>
        </w:tc>
        <w:tc>
          <w:tcPr>
            <w:tcW w:w="1912" w:type="dxa"/>
          </w:tcPr>
          <w:p w:rsidR="00EA14E5" w:rsidRPr="00042501" w:rsidRDefault="00EA14E5" w:rsidP="004F389A">
            <w:pPr>
              <w:autoSpaceDE w:val="0"/>
              <w:autoSpaceDN w:val="0"/>
              <w:adjustRightInd w:val="0"/>
              <w:rPr>
                <w:sz w:val="20"/>
                <w:szCs w:val="20"/>
              </w:rPr>
            </w:pPr>
            <w:r>
              <w:rPr>
                <w:sz w:val="20"/>
                <w:szCs w:val="20"/>
              </w:rPr>
              <w:t>Good coping skills</w:t>
            </w:r>
          </w:p>
        </w:tc>
        <w:tc>
          <w:tcPr>
            <w:tcW w:w="1921" w:type="dxa"/>
            <w:vMerge/>
          </w:tcPr>
          <w:p w:rsidR="00EA14E5" w:rsidRPr="00042501" w:rsidRDefault="00EA14E5" w:rsidP="004F389A">
            <w:pPr>
              <w:autoSpaceDE w:val="0"/>
              <w:autoSpaceDN w:val="0"/>
              <w:adjustRightInd w:val="0"/>
              <w:rPr>
                <w:sz w:val="20"/>
                <w:szCs w:val="20"/>
              </w:rPr>
            </w:pPr>
          </w:p>
        </w:tc>
      </w:tr>
    </w:tbl>
    <w:p w:rsidR="004A539D" w:rsidRPr="007664D6" w:rsidRDefault="004A539D" w:rsidP="00D6655F">
      <w:pPr>
        <w:rPr>
          <w:rFonts w:ascii="Arial" w:hAnsi="Arial"/>
          <w:sz w:val="18"/>
        </w:rPr>
      </w:pPr>
    </w:p>
    <w:p w:rsidR="00E2629C" w:rsidRPr="007664D6" w:rsidRDefault="00E2629C">
      <w:pPr>
        <w:spacing w:before="0" w:after="0" w:line="240" w:lineRule="auto"/>
        <w:rPr>
          <w:rFonts w:ascii="Arial" w:hAnsi="Arial"/>
          <w:sz w:val="18"/>
        </w:rPr>
      </w:pPr>
      <w:r w:rsidRPr="007664D6">
        <w:rPr>
          <w:rFonts w:ascii="Arial" w:hAnsi="Arial"/>
          <w:sz w:val="18"/>
        </w:rPr>
        <w:br w:type="page"/>
      </w:r>
    </w:p>
    <w:p w:rsidR="008850AA" w:rsidRDefault="008850AA" w:rsidP="00FC7E31">
      <w:pPr>
        <w:pStyle w:val="Heading1"/>
      </w:pPr>
      <w:bookmarkStart w:id="75" w:name="_Toc467837267"/>
      <w:r>
        <w:lastRenderedPageBreak/>
        <w:t xml:space="preserve">Appendix </w:t>
      </w:r>
      <w:r w:rsidR="00023532">
        <w:t>2</w:t>
      </w:r>
      <w:r>
        <w:t xml:space="preserve"> – </w:t>
      </w:r>
      <w:r w:rsidRPr="00FC7E31">
        <w:t xml:space="preserve">Guidelines for </w:t>
      </w:r>
      <w:r w:rsidR="00FC7E31" w:rsidRPr="00FC7E31">
        <w:t>p</w:t>
      </w:r>
      <w:r w:rsidRPr="00FC7E31">
        <w:t xml:space="preserve">reparing a </w:t>
      </w:r>
      <w:r w:rsidR="00FC7E31" w:rsidRPr="00FC7E31">
        <w:t>h</w:t>
      </w:r>
      <w:r w:rsidRPr="00FC7E31">
        <w:t xml:space="preserve">igh </w:t>
      </w:r>
      <w:r w:rsidR="00FC7E31" w:rsidRPr="00FC7E31">
        <w:t>q</w:t>
      </w:r>
      <w:r w:rsidRPr="00FC7E31">
        <w:t xml:space="preserve">uality </w:t>
      </w:r>
      <w:r w:rsidR="00FC7E31" w:rsidRPr="00FC7E31">
        <w:t>f</w:t>
      </w:r>
      <w:r w:rsidRPr="00FC7E31">
        <w:t xml:space="preserve">unding </w:t>
      </w:r>
      <w:r w:rsidR="00FC7E31" w:rsidRPr="00FC7E31">
        <w:t>a</w:t>
      </w:r>
      <w:r w:rsidRPr="00FC7E31">
        <w:t>pplication</w:t>
      </w:r>
      <w:bookmarkEnd w:id="75"/>
    </w:p>
    <w:p w:rsidR="00644BCC" w:rsidRPr="007664D6" w:rsidRDefault="007E0F2B" w:rsidP="007E0F2B">
      <w:pPr>
        <w:rPr>
          <w:rFonts w:ascii="Arial" w:hAnsi="Arial"/>
          <w:sz w:val="18"/>
        </w:rPr>
      </w:pPr>
      <w:r w:rsidRPr="007664D6">
        <w:rPr>
          <w:rFonts w:ascii="Arial" w:hAnsi="Arial"/>
          <w:sz w:val="18"/>
        </w:rPr>
        <w:t xml:space="preserve">To achieve </w:t>
      </w:r>
      <w:r w:rsidR="00B452E8" w:rsidRPr="007664D6">
        <w:rPr>
          <w:rFonts w:ascii="Arial" w:hAnsi="Arial"/>
          <w:sz w:val="18"/>
        </w:rPr>
        <w:t xml:space="preserve">a positive outcome from your youth-based activity, you will need to plan carefully, budget appropriately, promote effectively and measure your results </w:t>
      </w:r>
      <w:r w:rsidR="00333C39" w:rsidRPr="007664D6">
        <w:rPr>
          <w:rFonts w:ascii="Arial" w:hAnsi="Arial"/>
          <w:sz w:val="18"/>
        </w:rPr>
        <w:t xml:space="preserve">accurately. </w:t>
      </w:r>
    </w:p>
    <w:p w:rsidR="007E0F2B" w:rsidRPr="007664D6" w:rsidRDefault="00333C39" w:rsidP="007E0F2B">
      <w:pPr>
        <w:rPr>
          <w:rFonts w:ascii="Arial" w:hAnsi="Arial"/>
          <w:sz w:val="18"/>
        </w:rPr>
      </w:pPr>
      <w:r w:rsidRPr="007664D6">
        <w:rPr>
          <w:rFonts w:ascii="Arial" w:hAnsi="Arial"/>
          <w:sz w:val="18"/>
        </w:rPr>
        <w:t>The Youth Grants Program is a competitive, one-off funding program and your application will be ranked against other applications.</w:t>
      </w:r>
    </w:p>
    <w:p w:rsidR="00333C39" w:rsidRPr="007664D6" w:rsidRDefault="00333C39" w:rsidP="007E0F2B">
      <w:pPr>
        <w:rPr>
          <w:rFonts w:ascii="Arial" w:hAnsi="Arial"/>
          <w:sz w:val="18"/>
        </w:rPr>
      </w:pPr>
      <w:r w:rsidRPr="007664D6">
        <w:rPr>
          <w:rFonts w:ascii="Arial" w:hAnsi="Arial"/>
          <w:sz w:val="18"/>
        </w:rPr>
        <w:t>Here are some ways to help move your application higher up the rankings.</w:t>
      </w:r>
    </w:p>
    <w:p w:rsidR="00333C39" w:rsidRPr="007664D6" w:rsidRDefault="00333C39" w:rsidP="007664D6">
      <w:pPr>
        <w:pStyle w:val="Heading2"/>
      </w:pPr>
      <w:bookmarkStart w:id="76" w:name="_Toc467836863"/>
      <w:bookmarkStart w:id="77" w:name="_Toc467837086"/>
      <w:bookmarkStart w:id="78" w:name="_Toc467837268"/>
      <w:r w:rsidRPr="007664D6">
        <w:t>Clarify your thinking before you start</w:t>
      </w:r>
      <w:bookmarkEnd w:id="76"/>
      <w:bookmarkEnd w:id="77"/>
      <w:bookmarkEnd w:id="78"/>
    </w:p>
    <w:p w:rsidR="00333C39" w:rsidRPr="007664D6" w:rsidRDefault="00333C39" w:rsidP="007E0F2B">
      <w:pPr>
        <w:rPr>
          <w:rFonts w:ascii="Arial" w:hAnsi="Arial"/>
          <w:sz w:val="18"/>
        </w:rPr>
      </w:pPr>
      <w:r w:rsidRPr="007664D6">
        <w:rPr>
          <w:rFonts w:ascii="Arial" w:hAnsi="Arial"/>
          <w:sz w:val="18"/>
        </w:rPr>
        <w:t>Before you start preparing your application, ask yourself these questions:</w:t>
      </w:r>
    </w:p>
    <w:p w:rsidR="00333C39" w:rsidRPr="001B127F" w:rsidRDefault="00333C39" w:rsidP="007E0F2B">
      <w:pPr>
        <w:rPr>
          <w:b/>
        </w:rPr>
      </w:pPr>
      <w:r w:rsidRPr="001B127F">
        <w:rPr>
          <w:b/>
        </w:rPr>
        <w:t>Why?</w:t>
      </w:r>
    </w:p>
    <w:p w:rsidR="001B127F" w:rsidRPr="007664D6" w:rsidRDefault="00333C39" w:rsidP="007E0F2B">
      <w:pPr>
        <w:rPr>
          <w:rFonts w:ascii="Arial" w:hAnsi="Arial"/>
          <w:sz w:val="18"/>
        </w:rPr>
      </w:pPr>
      <w:r w:rsidRPr="007664D6">
        <w:rPr>
          <w:rFonts w:ascii="Arial" w:hAnsi="Arial"/>
          <w:sz w:val="18"/>
        </w:rPr>
        <w:t xml:space="preserve">Why is </w:t>
      </w:r>
      <w:r w:rsidR="001B127F" w:rsidRPr="007664D6">
        <w:rPr>
          <w:rFonts w:ascii="Arial" w:hAnsi="Arial"/>
          <w:sz w:val="18"/>
        </w:rPr>
        <w:t>this youth issue a priority for our community?</w:t>
      </w:r>
    </w:p>
    <w:p w:rsidR="001B127F" w:rsidRPr="001B127F" w:rsidRDefault="001B127F" w:rsidP="007E0F2B">
      <w:pPr>
        <w:rPr>
          <w:b/>
        </w:rPr>
      </w:pPr>
      <w:r w:rsidRPr="001B127F">
        <w:rPr>
          <w:b/>
        </w:rPr>
        <w:t>Who?</w:t>
      </w:r>
    </w:p>
    <w:p w:rsidR="00333C39" w:rsidRPr="007664D6" w:rsidRDefault="001B127F" w:rsidP="007E0F2B">
      <w:pPr>
        <w:rPr>
          <w:rFonts w:ascii="Arial" w:hAnsi="Arial"/>
          <w:sz w:val="18"/>
        </w:rPr>
      </w:pPr>
      <w:r w:rsidRPr="007664D6">
        <w:rPr>
          <w:rFonts w:ascii="Arial" w:hAnsi="Arial"/>
          <w:sz w:val="18"/>
        </w:rPr>
        <w:t xml:space="preserve">Who </w:t>
      </w:r>
      <w:r w:rsidR="00644BCC" w:rsidRPr="007664D6">
        <w:rPr>
          <w:rFonts w:ascii="Arial" w:hAnsi="Arial"/>
          <w:sz w:val="18"/>
        </w:rPr>
        <w:t xml:space="preserve">are the at-risk youth groups in </w:t>
      </w:r>
      <w:r w:rsidRPr="007664D6">
        <w:rPr>
          <w:rFonts w:ascii="Arial" w:hAnsi="Arial"/>
          <w:sz w:val="18"/>
        </w:rPr>
        <w:t xml:space="preserve">my community? </w:t>
      </w:r>
    </w:p>
    <w:p w:rsidR="001B127F" w:rsidRPr="007664D6" w:rsidRDefault="001B127F" w:rsidP="007E0F2B">
      <w:pPr>
        <w:rPr>
          <w:rFonts w:ascii="Arial" w:hAnsi="Arial"/>
          <w:sz w:val="18"/>
        </w:rPr>
      </w:pPr>
      <w:r w:rsidRPr="007664D6">
        <w:rPr>
          <w:rFonts w:ascii="Arial" w:hAnsi="Arial"/>
          <w:sz w:val="18"/>
        </w:rPr>
        <w:t>Who are the movers and shakers in my area? Who has influence?</w:t>
      </w:r>
      <w:r w:rsidR="00A07C66" w:rsidRPr="007664D6">
        <w:rPr>
          <w:rFonts w:ascii="Arial" w:hAnsi="Arial"/>
          <w:sz w:val="18"/>
        </w:rPr>
        <w:t xml:space="preserve"> </w:t>
      </w:r>
    </w:p>
    <w:p w:rsidR="001B127F" w:rsidRPr="007664D6" w:rsidRDefault="001B127F" w:rsidP="007E0F2B">
      <w:pPr>
        <w:rPr>
          <w:rFonts w:ascii="Arial" w:hAnsi="Arial"/>
          <w:sz w:val="18"/>
        </w:rPr>
      </w:pPr>
      <w:r w:rsidRPr="007664D6">
        <w:rPr>
          <w:rFonts w:ascii="Arial" w:hAnsi="Arial"/>
          <w:sz w:val="18"/>
        </w:rPr>
        <w:t>Who can influence this target group best?</w:t>
      </w:r>
    </w:p>
    <w:p w:rsidR="001B127F" w:rsidRPr="007664D6" w:rsidRDefault="001B127F" w:rsidP="007E0F2B">
      <w:pPr>
        <w:rPr>
          <w:rFonts w:ascii="Arial" w:hAnsi="Arial"/>
          <w:sz w:val="18"/>
        </w:rPr>
      </w:pPr>
      <w:r w:rsidRPr="007664D6">
        <w:rPr>
          <w:rFonts w:ascii="Arial" w:hAnsi="Arial"/>
          <w:sz w:val="18"/>
        </w:rPr>
        <w:t>Who will be involved in our project?</w:t>
      </w:r>
    </w:p>
    <w:p w:rsidR="001B127F" w:rsidRPr="007664D6" w:rsidRDefault="001B127F" w:rsidP="007E0F2B">
      <w:pPr>
        <w:rPr>
          <w:rFonts w:ascii="Arial" w:hAnsi="Arial"/>
          <w:sz w:val="18"/>
        </w:rPr>
      </w:pPr>
      <w:r w:rsidRPr="007664D6">
        <w:rPr>
          <w:rFonts w:ascii="Arial" w:hAnsi="Arial"/>
          <w:sz w:val="18"/>
        </w:rPr>
        <w:t>Who should we talk to about our project?</w:t>
      </w:r>
    </w:p>
    <w:p w:rsidR="001B127F" w:rsidRPr="007664D6" w:rsidRDefault="001B127F" w:rsidP="007E0F2B">
      <w:pPr>
        <w:rPr>
          <w:rFonts w:ascii="Arial" w:hAnsi="Arial"/>
          <w:sz w:val="18"/>
        </w:rPr>
      </w:pPr>
      <w:r w:rsidRPr="007664D6">
        <w:rPr>
          <w:rFonts w:ascii="Arial" w:hAnsi="Arial"/>
          <w:sz w:val="18"/>
        </w:rPr>
        <w:t>Who else in the community has an interest in enhancing protective factors for at-risk youth?</w:t>
      </w:r>
    </w:p>
    <w:p w:rsidR="001B127F" w:rsidRPr="00644BCC" w:rsidRDefault="00644BCC" w:rsidP="007E0F2B">
      <w:pPr>
        <w:rPr>
          <w:b/>
        </w:rPr>
      </w:pPr>
      <w:r w:rsidRPr="00644BCC">
        <w:rPr>
          <w:b/>
        </w:rPr>
        <w:t>What?</w:t>
      </w:r>
    </w:p>
    <w:p w:rsidR="00644BCC" w:rsidRPr="007664D6" w:rsidRDefault="00644BCC" w:rsidP="007E0F2B">
      <w:pPr>
        <w:rPr>
          <w:rFonts w:ascii="Arial" w:hAnsi="Arial"/>
          <w:sz w:val="18"/>
        </w:rPr>
      </w:pPr>
      <w:r w:rsidRPr="007664D6">
        <w:rPr>
          <w:rFonts w:ascii="Arial" w:hAnsi="Arial"/>
          <w:sz w:val="18"/>
        </w:rPr>
        <w:t>What is unique about the youth groups in our community?</w:t>
      </w:r>
    </w:p>
    <w:p w:rsidR="00644BCC" w:rsidRPr="007664D6" w:rsidRDefault="00644BCC" w:rsidP="007E0F2B">
      <w:pPr>
        <w:rPr>
          <w:rFonts w:ascii="Arial" w:hAnsi="Arial"/>
          <w:sz w:val="18"/>
        </w:rPr>
      </w:pPr>
      <w:r w:rsidRPr="007664D6">
        <w:rPr>
          <w:rFonts w:ascii="Arial" w:hAnsi="Arial"/>
          <w:sz w:val="18"/>
        </w:rPr>
        <w:t>What events have shaped the youth groups in our area?</w:t>
      </w:r>
    </w:p>
    <w:p w:rsidR="00644BCC" w:rsidRPr="007664D6" w:rsidRDefault="00644BCC" w:rsidP="007E0F2B">
      <w:pPr>
        <w:rPr>
          <w:rFonts w:ascii="Arial" w:hAnsi="Arial"/>
          <w:sz w:val="18"/>
        </w:rPr>
      </w:pPr>
      <w:r w:rsidRPr="007664D6">
        <w:rPr>
          <w:rFonts w:ascii="Arial" w:hAnsi="Arial"/>
          <w:sz w:val="18"/>
        </w:rPr>
        <w:t>What are we trying to achieve with this project?</w:t>
      </w:r>
    </w:p>
    <w:p w:rsidR="00644BCC" w:rsidRPr="007664D6" w:rsidRDefault="00644BCC" w:rsidP="007E0F2B">
      <w:pPr>
        <w:rPr>
          <w:rFonts w:ascii="Arial" w:hAnsi="Arial"/>
          <w:sz w:val="18"/>
        </w:rPr>
      </w:pPr>
      <w:r w:rsidRPr="007664D6">
        <w:rPr>
          <w:rFonts w:ascii="Arial" w:hAnsi="Arial"/>
          <w:sz w:val="18"/>
        </w:rPr>
        <w:t>What planning should we do?</w:t>
      </w:r>
    </w:p>
    <w:p w:rsidR="00644BCC" w:rsidRPr="007664D6" w:rsidRDefault="00644BCC" w:rsidP="007E0F2B">
      <w:pPr>
        <w:rPr>
          <w:rFonts w:ascii="Arial" w:hAnsi="Arial"/>
          <w:sz w:val="18"/>
        </w:rPr>
      </w:pPr>
      <w:r w:rsidRPr="007664D6">
        <w:rPr>
          <w:rFonts w:ascii="Arial" w:hAnsi="Arial"/>
          <w:sz w:val="18"/>
        </w:rPr>
        <w:t>What skills and resources do we need to run a successful project?</w:t>
      </w:r>
    </w:p>
    <w:p w:rsidR="00644BCC" w:rsidRPr="00644BCC" w:rsidRDefault="00644BCC" w:rsidP="007E0F2B">
      <w:pPr>
        <w:rPr>
          <w:b/>
        </w:rPr>
      </w:pPr>
      <w:r w:rsidRPr="00644BCC">
        <w:rPr>
          <w:b/>
        </w:rPr>
        <w:t>How?</w:t>
      </w:r>
    </w:p>
    <w:p w:rsidR="00644BCC" w:rsidRPr="007664D6" w:rsidRDefault="00644BCC" w:rsidP="007E0F2B">
      <w:pPr>
        <w:rPr>
          <w:rFonts w:ascii="Arial" w:hAnsi="Arial"/>
          <w:sz w:val="18"/>
        </w:rPr>
      </w:pPr>
      <w:r w:rsidRPr="007664D6">
        <w:rPr>
          <w:rFonts w:ascii="Arial" w:hAnsi="Arial"/>
          <w:sz w:val="18"/>
        </w:rPr>
        <w:t>How are we going to fund this project?</w:t>
      </w:r>
    </w:p>
    <w:p w:rsidR="00644BCC" w:rsidRPr="007664D6" w:rsidRDefault="00644BCC" w:rsidP="007E0F2B">
      <w:pPr>
        <w:rPr>
          <w:rFonts w:ascii="Arial" w:hAnsi="Arial"/>
          <w:sz w:val="18"/>
        </w:rPr>
      </w:pPr>
      <w:r w:rsidRPr="007664D6">
        <w:rPr>
          <w:rFonts w:ascii="Arial" w:hAnsi="Arial"/>
          <w:sz w:val="18"/>
        </w:rPr>
        <w:t>How do we get the target audience motivated and involved?</w:t>
      </w:r>
    </w:p>
    <w:p w:rsidR="00644BCC" w:rsidRPr="007664D6" w:rsidRDefault="00644BCC" w:rsidP="007E0F2B">
      <w:pPr>
        <w:rPr>
          <w:rFonts w:ascii="Arial" w:hAnsi="Arial"/>
          <w:sz w:val="18"/>
        </w:rPr>
      </w:pPr>
      <w:r w:rsidRPr="007664D6">
        <w:rPr>
          <w:rFonts w:ascii="Arial" w:hAnsi="Arial"/>
          <w:sz w:val="18"/>
        </w:rPr>
        <w:t>How will the project be implemented?</w:t>
      </w:r>
    </w:p>
    <w:p w:rsidR="00644BCC" w:rsidRPr="007664D6" w:rsidRDefault="00644BCC" w:rsidP="007E0F2B">
      <w:pPr>
        <w:rPr>
          <w:rFonts w:ascii="Arial" w:hAnsi="Arial"/>
          <w:sz w:val="18"/>
        </w:rPr>
      </w:pPr>
      <w:r w:rsidRPr="007664D6">
        <w:rPr>
          <w:rFonts w:ascii="Arial" w:hAnsi="Arial"/>
          <w:sz w:val="18"/>
        </w:rPr>
        <w:t xml:space="preserve">How can we successfully promote our project and the Towards Zero </w:t>
      </w:r>
      <w:r w:rsidR="00A45480" w:rsidRPr="007664D6">
        <w:rPr>
          <w:rFonts w:ascii="Arial" w:hAnsi="Arial"/>
          <w:sz w:val="18"/>
        </w:rPr>
        <w:t>approach</w:t>
      </w:r>
      <w:r w:rsidRPr="007664D6">
        <w:rPr>
          <w:rFonts w:ascii="Arial" w:hAnsi="Arial"/>
          <w:sz w:val="18"/>
        </w:rPr>
        <w:t>?</w:t>
      </w:r>
    </w:p>
    <w:p w:rsidR="00644BCC" w:rsidRPr="007664D6" w:rsidRDefault="00644BCC" w:rsidP="007E0F2B">
      <w:pPr>
        <w:rPr>
          <w:rFonts w:ascii="Arial" w:hAnsi="Arial"/>
          <w:sz w:val="18"/>
        </w:rPr>
      </w:pPr>
      <w:r w:rsidRPr="007664D6">
        <w:rPr>
          <w:rFonts w:ascii="Arial" w:hAnsi="Arial"/>
          <w:sz w:val="18"/>
        </w:rPr>
        <w:t>How will we know we have achieved our goal?</w:t>
      </w:r>
    </w:p>
    <w:p w:rsidR="00644BCC" w:rsidRPr="00644BCC" w:rsidRDefault="00644BCC" w:rsidP="007E0F2B">
      <w:pPr>
        <w:rPr>
          <w:b/>
        </w:rPr>
      </w:pPr>
      <w:r w:rsidRPr="00644BCC">
        <w:rPr>
          <w:b/>
        </w:rPr>
        <w:t>Where</w:t>
      </w:r>
    </w:p>
    <w:p w:rsidR="00644BCC" w:rsidRPr="007664D6" w:rsidRDefault="00644BCC" w:rsidP="007E0F2B">
      <w:pPr>
        <w:rPr>
          <w:rFonts w:ascii="Arial" w:hAnsi="Arial"/>
          <w:sz w:val="18"/>
        </w:rPr>
      </w:pPr>
      <w:r w:rsidRPr="007664D6">
        <w:rPr>
          <w:rFonts w:ascii="Arial" w:hAnsi="Arial"/>
          <w:sz w:val="18"/>
        </w:rPr>
        <w:t>Where can we find the information we need to run a successful project?</w:t>
      </w:r>
    </w:p>
    <w:p w:rsidR="00644BCC" w:rsidRPr="007664D6" w:rsidRDefault="00644BCC" w:rsidP="007E0F2B">
      <w:pPr>
        <w:rPr>
          <w:rFonts w:ascii="Arial" w:hAnsi="Arial"/>
          <w:sz w:val="18"/>
        </w:rPr>
      </w:pPr>
      <w:r w:rsidRPr="007664D6">
        <w:rPr>
          <w:rFonts w:ascii="Arial" w:hAnsi="Arial"/>
          <w:sz w:val="18"/>
        </w:rPr>
        <w:t>Where can we find the information we need to centre our activity?</w:t>
      </w:r>
    </w:p>
    <w:p w:rsidR="00644BCC" w:rsidRPr="007664D6" w:rsidRDefault="00644BCC" w:rsidP="007E0F2B">
      <w:pPr>
        <w:rPr>
          <w:rFonts w:ascii="Arial" w:hAnsi="Arial"/>
          <w:sz w:val="18"/>
        </w:rPr>
      </w:pPr>
      <w:r w:rsidRPr="007664D6">
        <w:rPr>
          <w:rFonts w:ascii="Arial" w:hAnsi="Arial"/>
          <w:sz w:val="18"/>
        </w:rPr>
        <w:t>Where does the target audience for our project gather, and when?</w:t>
      </w:r>
    </w:p>
    <w:p w:rsidR="00644BCC" w:rsidRPr="007664D6" w:rsidRDefault="00644BCC" w:rsidP="007E0F2B">
      <w:pPr>
        <w:rPr>
          <w:rFonts w:ascii="Arial" w:hAnsi="Arial"/>
          <w:sz w:val="18"/>
        </w:rPr>
      </w:pPr>
      <w:r w:rsidRPr="007664D6">
        <w:rPr>
          <w:rFonts w:ascii="Arial" w:hAnsi="Arial"/>
          <w:sz w:val="18"/>
        </w:rPr>
        <w:t>When do we want to begin our project?</w:t>
      </w:r>
    </w:p>
    <w:p w:rsidR="00644BCC" w:rsidRPr="007664D6" w:rsidRDefault="00644BCC" w:rsidP="007E0F2B">
      <w:pPr>
        <w:rPr>
          <w:rFonts w:ascii="Arial" w:hAnsi="Arial"/>
          <w:sz w:val="18"/>
        </w:rPr>
      </w:pPr>
      <w:r w:rsidRPr="007664D6">
        <w:rPr>
          <w:rFonts w:ascii="Arial" w:hAnsi="Arial"/>
          <w:sz w:val="18"/>
        </w:rPr>
        <w:t>When will the project team meet and how often?</w:t>
      </w:r>
    </w:p>
    <w:p w:rsidR="00644BCC" w:rsidRPr="007664D6" w:rsidRDefault="00644BCC" w:rsidP="007E0F2B">
      <w:pPr>
        <w:rPr>
          <w:rFonts w:ascii="Arial" w:hAnsi="Arial"/>
          <w:sz w:val="18"/>
        </w:rPr>
      </w:pPr>
      <w:r w:rsidRPr="007664D6">
        <w:rPr>
          <w:rFonts w:ascii="Arial" w:hAnsi="Arial"/>
          <w:sz w:val="18"/>
        </w:rPr>
        <w:t>Finding the answers to these questions will help keep your project focused and achievable.</w:t>
      </w:r>
    </w:p>
    <w:p w:rsidR="00E2629C" w:rsidRPr="00FC7E31" w:rsidRDefault="00E2629C" w:rsidP="00FC7E31">
      <w:pPr>
        <w:pStyle w:val="Heading1"/>
      </w:pPr>
      <w:bookmarkStart w:id="79" w:name="_Toc467837269"/>
      <w:r w:rsidRPr="00FC7E31">
        <w:lastRenderedPageBreak/>
        <w:t xml:space="preserve">Appendix </w:t>
      </w:r>
      <w:r w:rsidR="00023532" w:rsidRPr="00FC7E31">
        <w:t>3</w:t>
      </w:r>
      <w:r w:rsidRPr="00FC7E31">
        <w:t xml:space="preserve"> –</w:t>
      </w:r>
      <w:r w:rsidR="00FC7E31" w:rsidRPr="00FC7E31">
        <w:t xml:space="preserve"> Guidelines for evaluating your p</w:t>
      </w:r>
      <w:r w:rsidRPr="00FC7E31">
        <w:t>roject</w:t>
      </w:r>
      <w:bookmarkEnd w:id="79"/>
    </w:p>
    <w:p w:rsidR="00D6655F" w:rsidRPr="007664D6" w:rsidRDefault="00564623" w:rsidP="00D6655F">
      <w:pPr>
        <w:rPr>
          <w:rFonts w:ascii="Arial" w:hAnsi="Arial"/>
          <w:sz w:val="18"/>
        </w:rPr>
      </w:pPr>
      <w:r w:rsidRPr="007664D6">
        <w:rPr>
          <w:rFonts w:ascii="Arial" w:hAnsi="Arial"/>
          <w:sz w:val="18"/>
        </w:rPr>
        <w:t>One of the strengths of Victoria’s road safety strategy is the emphasis placed on evaluating programs to assess their success and to improve future projects. In your application, you need to state how you will evaluate your road safety project.</w:t>
      </w:r>
    </w:p>
    <w:p w:rsidR="00564623" w:rsidRPr="007664D6" w:rsidRDefault="00564623" w:rsidP="007664D6">
      <w:pPr>
        <w:pStyle w:val="Heading2"/>
      </w:pPr>
      <w:bookmarkStart w:id="80" w:name="_Toc467836865"/>
      <w:bookmarkStart w:id="81" w:name="_Toc467837088"/>
      <w:bookmarkStart w:id="82" w:name="_Toc467837270"/>
      <w:r w:rsidRPr="007664D6">
        <w:t>What is evaluation?</w:t>
      </w:r>
      <w:bookmarkEnd w:id="80"/>
      <w:bookmarkEnd w:id="81"/>
      <w:bookmarkEnd w:id="82"/>
    </w:p>
    <w:p w:rsidR="00564623" w:rsidRPr="007664D6" w:rsidRDefault="00564623" w:rsidP="00D6655F">
      <w:pPr>
        <w:rPr>
          <w:rFonts w:ascii="Arial" w:hAnsi="Arial"/>
          <w:sz w:val="18"/>
        </w:rPr>
      </w:pPr>
      <w:r w:rsidRPr="007664D6">
        <w:rPr>
          <w:rFonts w:ascii="Arial" w:hAnsi="Arial"/>
          <w:sz w:val="18"/>
        </w:rPr>
        <w:t>Evaluation is an ongoing process, which should being as soon as you identify your road safety issue. Evaluation continues throughout your project and ends after it finishes. By evaluating each step you will find and solve any problems early, identify unexpected benefits or problems, save resources and improve your chance of success.</w:t>
      </w:r>
    </w:p>
    <w:p w:rsidR="00564623" w:rsidRPr="007664D6" w:rsidRDefault="00564623" w:rsidP="007664D6">
      <w:pPr>
        <w:pStyle w:val="Heading2"/>
      </w:pPr>
      <w:bookmarkStart w:id="83" w:name="_Toc467836866"/>
      <w:bookmarkStart w:id="84" w:name="_Toc467837089"/>
      <w:bookmarkStart w:id="85" w:name="_Toc467837271"/>
      <w:r w:rsidRPr="007664D6">
        <w:t xml:space="preserve">Why should you evaluate your </w:t>
      </w:r>
      <w:r w:rsidR="007664D6">
        <w:t>youth</w:t>
      </w:r>
      <w:r w:rsidRPr="007664D6">
        <w:t xml:space="preserve"> project?</w:t>
      </w:r>
      <w:bookmarkEnd w:id="83"/>
      <w:bookmarkEnd w:id="84"/>
      <w:bookmarkEnd w:id="85"/>
    </w:p>
    <w:p w:rsidR="00564623" w:rsidRPr="007664D6" w:rsidRDefault="00564623" w:rsidP="00D6655F">
      <w:pPr>
        <w:rPr>
          <w:rFonts w:ascii="Arial" w:hAnsi="Arial"/>
          <w:sz w:val="18"/>
        </w:rPr>
      </w:pPr>
      <w:r w:rsidRPr="007664D6">
        <w:rPr>
          <w:rFonts w:ascii="Arial" w:hAnsi="Arial"/>
          <w:sz w:val="18"/>
        </w:rPr>
        <w:t>Good evaluation helps to:</w:t>
      </w:r>
    </w:p>
    <w:p w:rsidR="00564623" w:rsidRPr="0099028B" w:rsidRDefault="00564623"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Assess the suitability of resources</w:t>
      </w:r>
    </w:p>
    <w:p w:rsidR="00564623" w:rsidRPr="0099028B" w:rsidRDefault="00564623"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Assess the feasibility of the plan</w:t>
      </w:r>
    </w:p>
    <w:p w:rsidR="00564623" w:rsidRPr="0099028B" w:rsidRDefault="00564623"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Identify any possible problems</w:t>
      </w:r>
    </w:p>
    <w:p w:rsidR="00564623" w:rsidRPr="0099028B" w:rsidRDefault="00564623"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Monitor progress and results</w:t>
      </w:r>
    </w:p>
    <w:p w:rsidR="00564623" w:rsidRPr="0099028B" w:rsidRDefault="00564623"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Improve service</w:t>
      </w:r>
    </w:p>
    <w:p w:rsidR="00564623" w:rsidRPr="0099028B" w:rsidRDefault="00564623"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Gather data and information for the future</w:t>
      </w:r>
    </w:p>
    <w:p w:rsidR="00564623" w:rsidRPr="0099028B" w:rsidRDefault="00564623"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Assess the activity’s effectiveness for the target group, funding sources, the general public, and those wishing to carry out similar activities</w:t>
      </w:r>
    </w:p>
    <w:p w:rsidR="00564623" w:rsidRPr="0099028B" w:rsidRDefault="00564623" w:rsidP="00564623">
      <w:pPr>
        <w:pStyle w:val="ListParagraph"/>
        <w:numPr>
          <w:ilvl w:val="0"/>
          <w:numId w:val="25"/>
        </w:numPr>
        <w:rPr>
          <w:rFonts w:ascii="Arial" w:hAnsi="Arial"/>
          <w:color w:val="009CDC"/>
          <w:sz w:val="18"/>
        </w:rPr>
      </w:pPr>
      <w:r w:rsidRPr="007664D6">
        <w:rPr>
          <w:rFonts w:ascii="Arial" w:hAnsi="Arial"/>
          <w:sz w:val="18"/>
        </w:rPr>
        <w:t>Identify exposure, community involvement, outputs and outcomes</w:t>
      </w:r>
      <w:r w:rsidR="0099028B" w:rsidRPr="0099028B">
        <w:rPr>
          <w:rFonts w:ascii="Arial" w:hAnsi="Arial"/>
          <w:color w:val="auto"/>
          <w:sz w:val="18"/>
        </w:rPr>
        <w:t>.</w:t>
      </w:r>
    </w:p>
    <w:p w:rsidR="00564623" w:rsidRPr="007664D6" w:rsidRDefault="00564623" w:rsidP="007664D6">
      <w:pPr>
        <w:pStyle w:val="Heading2"/>
      </w:pPr>
      <w:bookmarkStart w:id="86" w:name="_Toc467836867"/>
      <w:bookmarkStart w:id="87" w:name="_Toc467837090"/>
      <w:bookmarkStart w:id="88" w:name="_Toc467837272"/>
      <w:r w:rsidRPr="007664D6">
        <w:t>Evaluation and project planning</w:t>
      </w:r>
      <w:bookmarkEnd w:id="86"/>
      <w:bookmarkEnd w:id="87"/>
      <w:bookmarkEnd w:id="88"/>
    </w:p>
    <w:p w:rsidR="006F2D6B" w:rsidRPr="007664D6" w:rsidRDefault="006F2D6B" w:rsidP="006F2D6B">
      <w:pPr>
        <w:rPr>
          <w:rFonts w:ascii="Arial" w:hAnsi="Arial"/>
          <w:sz w:val="18"/>
        </w:rPr>
      </w:pPr>
      <w:r w:rsidRPr="007664D6">
        <w:rPr>
          <w:rFonts w:ascii="Arial" w:hAnsi="Arial"/>
          <w:sz w:val="18"/>
        </w:rPr>
        <w:t>For your activity to succeed, it’s important to ask yourself these questions during the project planning process:</w:t>
      </w:r>
    </w:p>
    <w:p w:rsidR="006F2D6B" w:rsidRPr="0099028B" w:rsidRDefault="006F2D6B"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What resources do we have available to evaluate our road safety ac</w:t>
      </w:r>
      <w:r w:rsidRPr="0099028B">
        <w:rPr>
          <w:rFonts w:ascii="Arial" w:hAnsi="Arial"/>
          <w:sz w:val="18"/>
        </w:rPr>
        <w:t>tivity</w:t>
      </w:r>
      <w:r w:rsidRPr="007664D6">
        <w:rPr>
          <w:rFonts w:ascii="Arial" w:hAnsi="Arial"/>
          <w:sz w:val="18"/>
        </w:rPr>
        <w:t>?</w:t>
      </w:r>
    </w:p>
    <w:p w:rsidR="006F2D6B" w:rsidRPr="0099028B" w:rsidRDefault="006F2D6B"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What are the objectives of the evaluation?</w:t>
      </w:r>
    </w:p>
    <w:p w:rsidR="006F2D6B" w:rsidRPr="0099028B" w:rsidRDefault="006F2D6B"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What type of information is going to be collected?</w:t>
      </w:r>
    </w:p>
    <w:p w:rsidR="006F2D6B" w:rsidRPr="0099028B" w:rsidRDefault="006F2D6B"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How will we collect the information?</w:t>
      </w:r>
    </w:p>
    <w:p w:rsidR="006F2D6B" w:rsidRPr="0099028B" w:rsidRDefault="006F2D6B"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Who is going to collect the information?</w:t>
      </w:r>
    </w:p>
    <w:p w:rsidR="006F2D6B" w:rsidRPr="0099028B" w:rsidRDefault="006F2D6B"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Who will we collect the information from?</w:t>
      </w:r>
    </w:p>
    <w:p w:rsidR="006F2D6B" w:rsidRPr="0099028B" w:rsidRDefault="006F2D6B"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How will we analyse the evaluation findings?</w:t>
      </w:r>
    </w:p>
    <w:p w:rsidR="00564623" w:rsidRPr="0099028B" w:rsidRDefault="006F2D6B"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Who will write the final report?</w:t>
      </w:r>
    </w:p>
    <w:p w:rsidR="006F2D6B" w:rsidRPr="007664D6" w:rsidRDefault="006F2D6B" w:rsidP="007664D6">
      <w:pPr>
        <w:pStyle w:val="Heading2"/>
      </w:pPr>
      <w:bookmarkStart w:id="89" w:name="_Toc467836868"/>
      <w:bookmarkStart w:id="90" w:name="_Toc467837091"/>
      <w:bookmarkStart w:id="91" w:name="_Toc467837273"/>
      <w:r w:rsidRPr="007664D6">
        <w:t>Different types of evaluation</w:t>
      </w:r>
      <w:bookmarkEnd w:id="89"/>
      <w:bookmarkEnd w:id="90"/>
      <w:bookmarkEnd w:id="91"/>
    </w:p>
    <w:p w:rsidR="006F2D6B" w:rsidRPr="007664D6" w:rsidRDefault="006F2D6B" w:rsidP="006F2D6B">
      <w:pPr>
        <w:rPr>
          <w:rFonts w:ascii="Arial" w:hAnsi="Arial"/>
          <w:sz w:val="18"/>
        </w:rPr>
      </w:pPr>
      <w:r w:rsidRPr="007664D6">
        <w:rPr>
          <w:rFonts w:ascii="Arial" w:hAnsi="Arial"/>
          <w:sz w:val="18"/>
        </w:rPr>
        <w:t xml:space="preserve">There are different approaches to evaluating </w:t>
      </w:r>
      <w:r w:rsidR="0032055F" w:rsidRPr="007664D6">
        <w:rPr>
          <w:rFonts w:ascii="Arial" w:hAnsi="Arial"/>
          <w:sz w:val="18"/>
        </w:rPr>
        <w:t xml:space="preserve">your </w:t>
      </w:r>
      <w:r w:rsidRPr="007664D6">
        <w:rPr>
          <w:rFonts w:ascii="Arial" w:hAnsi="Arial"/>
          <w:sz w:val="18"/>
        </w:rPr>
        <w:t>project. Your pr</w:t>
      </w:r>
      <w:r w:rsidR="0032055F" w:rsidRPr="007664D6">
        <w:rPr>
          <w:rFonts w:ascii="Arial" w:hAnsi="Arial"/>
          <w:sz w:val="18"/>
        </w:rPr>
        <w:t>oposal</w:t>
      </w:r>
      <w:r w:rsidRPr="007664D6">
        <w:rPr>
          <w:rFonts w:ascii="Arial" w:hAnsi="Arial"/>
          <w:sz w:val="18"/>
        </w:rPr>
        <w:t xml:space="preserve"> may include more than one. </w:t>
      </w:r>
    </w:p>
    <w:p w:rsidR="006F2D6B" w:rsidRPr="004C184F" w:rsidRDefault="006F2D6B" w:rsidP="004C184F">
      <w:pPr>
        <w:pStyle w:val="Heading4"/>
      </w:pPr>
      <w:r w:rsidRPr="004C184F">
        <w:t>Process evaluation</w:t>
      </w:r>
    </w:p>
    <w:p w:rsidR="006F2D6B" w:rsidRPr="007664D6" w:rsidRDefault="006F2D6B" w:rsidP="006F2D6B">
      <w:pPr>
        <w:rPr>
          <w:rFonts w:ascii="Arial" w:hAnsi="Arial"/>
          <w:sz w:val="18"/>
        </w:rPr>
      </w:pPr>
      <w:r w:rsidRPr="007664D6">
        <w:rPr>
          <w:rFonts w:ascii="Arial" w:hAnsi="Arial"/>
          <w:sz w:val="18"/>
        </w:rPr>
        <w:t>Here you assess how your project is progressing and what you must do to keep it moving ahead. You should be comparing your progress with your timeline and project plan and recording how the project is going. Whenever you make changes to the timeline or project plan, include those changes in your ongoing process evaluation. With each new task, consider what needs to be done to ensure it can be completed successfully. Your final report should include some information about the outcomes of the process evaluation:</w:t>
      </w:r>
    </w:p>
    <w:p w:rsidR="006F2D6B" w:rsidRPr="0099028B" w:rsidRDefault="006F2D6B"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lastRenderedPageBreak/>
        <w:t>Did you keep to the timeline and plan, or did you have to make changes?</w:t>
      </w:r>
    </w:p>
    <w:p w:rsidR="006F2D6B" w:rsidRPr="0099028B" w:rsidRDefault="006F2D6B"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If you had to make changes, what were they and how successful were they at helping you meet your objectives?</w:t>
      </w:r>
    </w:p>
    <w:p w:rsidR="006F2D6B" w:rsidRPr="0099028B" w:rsidRDefault="006F2D6B"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If your project kept to the timeline and plan, what were some of the factors that helped you achieve this? These success stories can be useful for other groups wanting to implement similar projects.</w:t>
      </w:r>
    </w:p>
    <w:p w:rsidR="006F2D6B" w:rsidRPr="004C184F" w:rsidRDefault="006F2D6B" w:rsidP="004C184F">
      <w:pPr>
        <w:pStyle w:val="Heading4"/>
      </w:pPr>
      <w:r w:rsidRPr="004C184F">
        <w:t>Impact evaluation</w:t>
      </w:r>
    </w:p>
    <w:p w:rsidR="006F2D6B" w:rsidRPr="007664D6" w:rsidRDefault="006F2D6B" w:rsidP="006F2D6B">
      <w:pPr>
        <w:rPr>
          <w:rFonts w:ascii="Arial" w:hAnsi="Arial"/>
          <w:sz w:val="18"/>
        </w:rPr>
      </w:pPr>
      <w:r w:rsidRPr="007664D6">
        <w:rPr>
          <w:rFonts w:ascii="Arial" w:hAnsi="Arial"/>
          <w:sz w:val="18"/>
        </w:rPr>
        <w:t>Here you assess the immediate effects of an activity to determine whether your target group is aware of the program, and whether the project activities are affecting the target group’s awareness of the road safety issue you are trying to address. This type of evaluation generally involves collecting information directly from members of the target group and often focuses on how well a project is meeting its objectives. It can help to highlight activity areas that are more or less effective than others.</w:t>
      </w:r>
    </w:p>
    <w:p w:rsidR="006F2D6B" w:rsidRPr="004C184F" w:rsidRDefault="006F2D6B" w:rsidP="004C184F">
      <w:pPr>
        <w:pStyle w:val="Heading4"/>
      </w:pPr>
      <w:r w:rsidRPr="004C184F">
        <w:t>Outcome evaluation</w:t>
      </w:r>
    </w:p>
    <w:p w:rsidR="006F2D6B" w:rsidRPr="007664D6" w:rsidRDefault="006F2D6B" w:rsidP="006F2D6B">
      <w:pPr>
        <w:rPr>
          <w:rFonts w:ascii="Arial" w:hAnsi="Arial"/>
          <w:sz w:val="18"/>
        </w:rPr>
      </w:pPr>
      <w:r w:rsidRPr="007664D6">
        <w:rPr>
          <w:rFonts w:ascii="Arial" w:hAnsi="Arial"/>
          <w:sz w:val="18"/>
        </w:rPr>
        <w:t>Here you assess whether your project has achieved its goal. This is much more challenging than other evaluations and is often not appropriate for a small community based project. An outcome evaluation would collect information about the project’s effect on safety measures, such as crash risk. These evaluations are expensive and require long time frames and special evaluation expertise. The TAC would not generally expect grant recipients to undertake an outcome evaluation.</w:t>
      </w:r>
    </w:p>
    <w:p w:rsidR="006F2D6B" w:rsidRPr="007664D6" w:rsidRDefault="006F2D6B" w:rsidP="007664D6">
      <w:pPr>
        <w:pStyle w:val="Heading2"/>
      </w:pPr>
      <w:bookmarkStart w:id="92" w:name="_Toc467836869"/>
      <w:bookmarkStart w:id="93" w:name="_Toc467837092"/>
      <w:bookmarkStart w:id="94" w:name="_Toc467837274"/>
      <w:r w:rsidRPr="007664D6">
        <w:t>Including your evaluation in the final report</w:t>
      </w:r>
      <w:bookmarkEnd w:id="92"/>
      <w:bookmarkEnd w:id="93"/>
      <w:bookmarkEnd w:id="94"/>
    </w:p>
    <w:p w:rsidR="006F2D6B" w:rsidRPr="007664D6" w:rsidRDefault="006F2D6B" w:rsidP="006F2D6B">
      <w:pPr>
        <w:rPr>
          <w:rFonts w:ascii="Arial" w:hAnsi="Arial"/>
          <w:sz w:val="18"/>
        </w:rPr>
      </w:pPr>
      <w:r w:rsidRPr="007664D6">
        <w:rPr>
          <w:rFonts w:ascii="Arial" w:hAnsi="Arial"/>
          <w:sz w:val="18"/>
        </w:rPr>
        <w:t xml:space="preserve">You must provide a final report to the TAC that includes some information about how you evaluated your project and the results of that evaluation. The report will only be a few pages long, but you will need to collect and record information for the evaluation throughout the project. </w:t>
      </w:r>
    </w:p>
    <w:p w:rsidR="006F2D6B" w:rsidRPr="0099028B" w:rsidRDefault="006F2D6B"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If you include a process evaluation – make sure you keep records of your progress compared to the timeline and, if you had to deal with unexpected problems or delays, any changes made to the timeline. Also, keep records of the challenges you had to deal with through the project, and how you and your project group dealt with them.</w:t>
      </w:r>
    </w:p>
    <w:p w:rsidR="006F2D6B" w:rsidRPr="0099028B" w:rsidRDefault="006F2D6B"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If you include an impact evaluation – you must plan to collect information from members of the target group. This might mean developing and using a short survey, or taking any available opportunities to talk to members of the target group about the program to gauge their awareness of it and its objectives. However you approach an impact evaluation, you should keep good records so you can present the information in your report.</w:t>
      </w:r>
    </w:p>
    <w:sectPr w:rsidR="006F2D6B" w:rsidRPr="0099028B" w:rsidSect="00A750FB">
      <w:headerReference w:type="default" r:id="rId11"/>
      <w:footerReference w:type="default" r:id="rId12"/>
      <w:pgSz w:w="11906" w:h="16838"/>
      <w:pgMar w:top="2155" w:right="709" w:bottom="567" w:left="1588" w:header="567" w:footer="41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B02" w:rsidRDefault="00AE5B02" w:rsidP="00513B05">
      <w:r>
        <w:separator/>
      </w:r>
    </w:p>
    <w:p w:rsidR="00AE5B02" w:rsidRDefault="00AE5B02"/>
  </w:endnote>
  <w:endnote w:type="continuationSeparator" w:id="0">
    <w:p w:rsidR="00AE5B02" w:rsidRDefault="00AE5B02" w:rsidP="00513B05">
      <w:r>
        <w:continuationSeparator/>
      </w:r>
    </w:p>
    <w:p w:rsidR="00AE5B02" w:rsidRDefault="00AE5B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venir LT 35 Light">
    <w:altName w:val="Malgun Gothic"/>
    <w:charset w:val="00"/>
    <w:family w:val="auto"/>
    <w:pitch w:val="variable"/>
    <w:sig w:usb0="00000003" w:usb1="00000000" w:usb2="00000000" w:usb3="00000000" w:csb0="00000001" w:csb1="00000000"/>
  </w:font>
  <w:font w:name="Avenir LT 45 Book">
    <w:altName w:val="Malgun 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65 Medium">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YInterstate">
    <w:altName w:val="EY Interstate Light"/>
    <w:panose1 w:val="00000000000000000000"/>
    <w:charset w:val="00"/>
    <w:family w:val="swiss"/>
    <w:notTrueType/>
    <w:pitch w:val="default"/>
    <w:sig w:usb0="00000003" w:usb1="00000000" w:usb2="00000000" w:usb3="00000000" w:csb0="00000001" w:csb1="00000000"/>
  </w:font>
  <w:font w:name="Circular Std Book">
    <w:panose1 w:val="00000000000000000000"/>
    <w:charset w:val="00"/>
    <w:family w:val="swiss"/>
    <w:notTrueType/>
    <w:pitch w:val="variable"/>
    <w:sig w:usb0="8000002F" w:usb1="5000E47B"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02" w:rsidRPr="0099028B" w:rsidRDefault="00AE5B02" w:rsidP="0099028B">
    <w:pPr>
      <w:pStyle w:val="Footer"/>
      <w:jc w:val="right"/>
      <w:rPr>
        <w:rStyle w:val="Emphasis"/>
        <w:rFonts w:ascii="Calibri" w:hAnsi="Calibri"/>
        <w:iCs w:val="0"/>
        <w:color w:val="262626"/>
        <w:sz w:val="22"/>
      </w:rPr>
    </w:pPr>
    <w:r w:rsidRPr="0002040B">
      <w:rPr>
        <w:rFonts w:cs="Arial"/>
        <w:color w:val="000000" w:themeColor="text1"/>
        <w:sz w:val="14"/>
        <w:szCs w:val="14"/>
      </w:rPr>
      <w:t>Page</w:t>
    </w:r>
    <w:r>
      <w:rPr>
        <w:rFonts w:cs="Arial"/>
        <w:color w:val="000000" w:themeColor="text1"/>
        <w:sz w:val="14"/>
        <w:szCs w:val="14"/>
      </w:rPr>
      <w:t xml:space="preserve"> </w:t>
    </w:r>
    <w:r w:rsidRPr="0002040B">
      <w:rPr>
        <w:rFonts w:cs="Arial"/>
        <w:color w:val="000000" w:themeColor="text1"/>
        <w:sz w:val="14"/>
        <w:szCs w:val="14"/>
      </w:rPr>
      <w:t xml:space="preserve"> </w:t>
    </w:r>
    <w:r>
      <w:rPr>
        <w:rFonts w:cs="Arial"/>
        <w:b/>
        <w:color w:val="000000" w:themeColor="text1"/>
        <w:sz w:val="14"/>
        <w:szCs w:val="14"/>
      </w:rPr>
      <w:fldChar w:fldCharType="begin"/>
    </w:r>
    <w:r>
      <w:rPr>
        <w:rFonts w:cs="Arial"/>
        <w:b/>
        <w:color w:val="000000" w:themeColor="text1"/>
        <w:sz w:val="14"/>
        <w:szCs w:val="14"/>
      </w:rPr>
      <w:instrText xml:space="preserve"> PAGE  \* MERGEFORMAT </w:instrText>
    </w:r>
    <w:r>
      <w:rPr>
        <w:rFonts w:cs="Arial"/>
        <w:b/>
        <w:color w:val="000000" w:themeColor="text1"/>
        <w:sz w:val="14"/>
        <w:szCs w:val="14"/>
      </w:rPr>
      <w:fldChar w:fldCharType="separate"/>
    </w:r>
    <w:r w:rsidR="0078620C">
      <w:rPr>
        <w:rFonts w:cs="Arial"/>
        <w:b/>
        <w:noProof/>
        <w:color w:val="000000" w:themeColor="text1"/>
        <w:sz w:val="14"/>
        <w:szCs w:val="14"/>
      </w:rPr>
      <w:t>1</w:t>
    </w:r>
    <w:r>
      <w:rPr>
        <w:rFonts w:cs="Arial"/>
        <w:b/>
        <w:color w:val="000000" w:themeColor="text1"/>
        <w:sz w:val="14"/>
        <w:szCs w:val="14"/>
      </w:rPr>
      <w:fldChar w:fldCharType="end"/>
    </w:r>
    <w:r w:rsidRPr="0002040B">
      <w:rPr>
        <w:rFonts w:cs="Arial"/>
        <w:color w:val="000000" w:themeColor="text1"/>
        <w:sz w:val="14"/>
        <w:szCs w:val="14"/>
      </w:rPr>
      <w:t xml:space="preserve"> of </w:t>
    </w:r>
    <w:r>
      <w:rPr>
        <w:rFonts w:cs="Arial"/>
        <w:b/>
        <w:color w:val="000000" w:themeColor="text1"/>
        <w:sz w:val="14"/>
        <w:szCs w:val="14"/>
      </w:rPr>
      <w:fldChar w:fldCharType="begin"/>
    </w:r>
    <w:r>
      <w:rPr>
        <w:rFonts w:cs="Arial"/>
        <w:b/>
        <w:color w:val="000000" w:themeColor="text1"/>
        <w:sz w:val="14"/>
        <w:szCs w:val="14"/>
      </w:rPr>
      <w:instrText xml:space="preserve"> SECTIONPAGES   \* MERGEFORMAT </w:instrText>
    </w:r>
    <w:r>
      <w:rPr>
        <w:rFonts w:cs="Arial"/>
        <w:b/>
        <w:color w:val="000000" w:themeColor="text1"/>
        <w:sz w:val="14"/>
        <w:szCs w:val="14"/>
      </w:rPr>
      <w:fldChar w:fldCharType="separate"/>
    </w:r>
    <w:r w:rsidR="0078620C">
      <w:rPr>
        <w:rFonts w:cs="Arial"/>
        <w:b/>
        <w:noProof/>
        <w:color w:val="000000" w:themeColor="text1"/>
        <w:sz w:val="14"/>
        <w:szCs w:val="14"/>
      </w:rPr>
      <w:t>24</w:t>
    </w:r>
    <w:r>
      <w:rPr>
        <w:rFonts w:cs="Arial"/>
        <w:b/>
        <w:color w:val="000000" w:themeColor="text1"/>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B02" w:rsidRDefault="00AE5B02" w:rsidP="00513B05">
      <w:r>
        <w:separator/>
      </w:r>
    </w:p>
    <w:p w:rsidR="00AE5B02" w:rsidRDefault="00AE5B02"/>
  </w:footnote>
  <w:footnote w:type="continuationSeparator" w:id="0">
    <w:p w:rsidR="00AE5B02" w:rsidRDefault="00AE5B02" w:rsidP="00513B05">
      <w:r>
        <w:continuationSeparator/>
      </w:r>
    </w:p>
    <w:p w:rsidR="00AE5B02" w:rsidRDefault="00AE5B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02" w:rsidRPr="007664D6" w:rsidRDefault="00AE5B02">
    <w:pPr>
      <w:pStyle w:val="Header"/>
      <w:jc w:val="right"/>
      <w:rPr>
        <w:rFonts w:ascii="Arial" w:hAnsi="Arial"/>
        <w:sz w:val="18"/>
      </w:rPr>
    </w:pPr>
  </w:p>
  <w:p w:rsidR="00AE5B02" w:rsidRPr="007664D6" w:rsidRDefault="00AE5B02" w:rsidP="0099028B">
    <w:pPr>
      <w:pStyle w:val="Header"/>
      <w:rPr>
        <w:rFonts w:ascii="Arial" w:hAnsi="Arial"/>
        <w:sz w:val="18"/>
      </w:rPr>
    </w:pPr>
    <w:r>
      <w:t xml:space="preserve">TAC Youth Grants 2016 – </w:t>
    </w:r>
    <w:r>
      <w:rPr>
        <w:noProof/>
      </w:rPr>
      <w:drawing>
        <wp:anchor distT="0" distB="0" distL="114300" distR="114300" simplePos="0" relativeHeight="251666432" behindDoc="1" locked="0" layoutInCell="1" allowOverlap="1" wp14:anchorId="33573D22" wp14:editId="34D11127">
          <wp:simplePos x="0" y="0"/>
          <wp:positionH relativeFrom="page">
            <wp:posOffset>180340</wp:posOffset>
          </wp:positionH>
          <wp:positionV relativeFrom="page">
            <wp:posOffset>180340</wp:posOffset>
          </wp:positionV>
          <wp:extent cx="7200000" cy="784800"/>
          <wp:effectExtent l="0" t="0" r="1270"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C Header.jpg"/>
                  <pic:cNvPicPr/>
                </pic:nvPicPr>
                <pic:blipFill>
                  <a:blip r:embed="rId1">
                    <a:extLst>
                      <a:ext uri="{28A0092B-C50C-407E-A947-70E740481C1C}">
                        <a14:useLocalDpi xmlns:a14="http://schemas.microsoft.com/office/drawing/2010/main" val="0"/>
                      </a:ext>
                    </a:extLst>
                  </a:blip>
                  <a:stretch>
                    <a:fillRect/>
                  </a:stretch>
                </pic:blipFill>
                <pic:spPr>
                  <a:xfrm>
                    <a:off x="0" y="0"/>
                    <a:ext cx="7200000" cy="784800"/>
                  </a:xfrm>
                  <a:prstGeom prst="rect">
                    <a:avLst/>
                  </a:prstGeom>
                </pic:spPr>
              </pic:pic>
            </a:graphicData>
          </a:graphic>
          <wp14:sizeRelH relativeFrom="page">
            <wp14:pctWidth>0</wp14:pctWidth>
          </wp14:sizeRelH>
          <wp14:sizeRelV relativeFrom="page">
            <wp14:pctHeight>0</wp14:pctHeight>
          </wp14:sizeRelV>
        </wp:anchor>
      </w:drawing>
    </w:r>
    <w:r>
      <w:t>Application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0E88776"/>
    <w:lvl w:ilvl="0">
      <w:start w:val="1"/>
      <w:numFmt w:val="decimal"/>
      <w:pStyle w:val="ListNumber"/>
      <w:lvlText w:val="%1."/>
      <w:lvlJc w:val="left"/>
      <w:pPr>
        <w:tabs>
          <w:tab w:val="num" w:pos="360"/>
        </w:tabs>
        <w:ind w:left="360" w:hanging="360"/>
      </w:pPr>
    </w:lvl>
  </w:abstractNum>
  <w:abstractNum w:abstractNumId="1">
    <w:nsid w:val="FFFFFF89"/>
    <w:multiLevelType w:val="singleLevel"/>
    <w:tmpl w:val="27EAA4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E63828"/>
    <w:multiLevelType w:val="hybridMultilevel"/>
    <w:tmpl w:val="1BBE9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182EF9"/>
    <w:multiLevelType w:val="hybridMultilevel"/>
    <w:tmpl w:val="A65E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8D51A1"/>
    <w:multiLevelType w:val="hybridMultilevel"/>
    <w:tmpl w:val="8E223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AF1A22"/>
    <w:multiLevelType w:val="hybridMultilevel"/>
    <w:tmpl w:val="87F2F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5B2217"/>
    <w:multiLevelType w:val="hybridMultilevel"/>
    <w:tmpl w:val="EA36C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8B33036"/>
    <w:multiLevelType w:val="hybridMultilevel"/>
    <w:tmpl w:val="885464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45D30E6"/>
    <w:multiLevelType w:val="hybridMultilevel"/>
    <w:tmpl w:val="5A54DA58"/>
    <w:lvl w:ilvl="0" w:tplc="5B6226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7BD2EFA"/>
    <w:multiLevelType w:val="hybridMultilevel"/>
    <w:tmpl w:val="B78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9194C39"/>
    <w:multiLevelType w:val="hybridMultilevel"/>
    <w:tmpl w:val="8D28CA0E"/>
    <w:lvl w:ilvl="0" w:tplc="1D304346">
      <w:start w:val="1"/>
      <w:numFmt w:val="decimal"/>
      <w:pStyle w:val="Figure"/>
      <w:lvlText w:val="Figure %1:"/>
      <w:lvlJc w:val="left"/>
      <w:pPr>
        <w:ind w:left="1211"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1">
    <w:nsid w:val="2A6D4050"/>
    <w:multiLevelType w:val="hybridMultilevel"/>
    <w:tmpl w:val="116257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FE067FE"/>
    <w:multiLevelType w:val="hybridMultilevel"/>
    <w:tmpl w:val="8E480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32970C0"/>
    <w:multiLevelType w:val="hybridMultilevel"/>
    <w:tmpl w:val="AB6E1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8734E38"/>
    <w:multiLevelType w:val="hybridMultilevel"/>
    <w:tmpl w:val="C2AE303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93016DD"/>
    <w:multiLevelType w:val="multilevel"/>
    <w:tmpl w:val="8242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C573EF"/>
    <w:multiLevelType w:val="hybridMultilevel"/>
    <w:tmpl w:val="1DA0C806"/>
    <w:lvl w:ilvl="0" w:tplc="2EE45E3C">
      <w:start w:val="1"/>
      <w:numFmt w:val="decimal"/>
      <w:pStyle w:val="Table"/>
      <w:lvlText w:val="Table %1:"/>
      <w:lvlJc w:val="left"/>
      <w:pPr>
        <w:ind w:left="72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4621367"/>
    <w:multiLevelType w:val="hybridMultilevel"/>
    <w:tmpl w:val="13DC3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77D3A65"/>
    <w:multiLevelType w:val="hybridMultilevel"/>
    <w:tmpl w:val="55620924"/>
    <w:lvl w:ilvl="0" w:tplc="4DB2364A">
      <w:start w:val="1"/>
      <w:numFmt w:val="bullet"/>
      <w:pStyle w:val="Bullet1"/>
      <w:lvlText w:val=""/>
      <w:lvlJc w:val="left"/>
      <w:pPr>
        <w:ind w:left="720" w:hanging="360"/>
      </w:pPr>
      <w:rPr>
        <w:rFonts w:ascii="Symbol" w:hAnsi="Symbol" w:hint="default"/>
      </w:rPr>
    </w:lvl>
    <w:lvl w:ilvl="1" w:tplc="FB8813DE">
      <w:start w:val="1"/>
      <w:numFmt w:val="bullet"/>
      <w:pStyle w:val="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C633B35"/>
    <w:multiLevelType w:val="hybridMultilevel"/>
    <w:tmpl w:val="3328F35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1B96F82"/>
    <w:multiLevelType w:val="hybridMultilevel"/>
    <w:tmpl w:val="FAC05AD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nsid w:val="54660FE2"/>
    <w:multiLevelType w:val="hybridMultilevel"/>
    <w:tmpl w:val="F18623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58356D7"/>
    <w:multiLevelType w:val="hybridMultilevel"/>
    <w:tmpl w:val="785AB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78B3B0C"/>
    <w:multiLevelType w:val="hybridMultilevel"/>
    <w:tmpl w:val="9434FBD4"/>
    <w:lvl w:ilvl="0" w:tplc="5B6226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DDA3A51"/>
    <w:multiLevelType w:val="multilevel"/>
    <w:tmpl w:val="D404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6F1B4A"/>
    <w:multiLevelType w:val="hybridMultilevel"/>
    <w:tmpl w:val="3CAE49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63FA408A"/>
    <w:multiLevelType w:val="hybridMultilevel"/>
    <w:tmpl w:val="3F52B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64B52D1F"/>
    <w:multiLevelType w:val="hybridMultilevel"/>
    <w:tmpl w:val="6F7C64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8D634A2"/>
    <w:multiLevelType w:val="hybridMultilevel"/>
    <w:tmpl w:val="1ADCE74A"/>
    <w:lvl w:ilvl="0" w:tplc="0C090001">
      <w:start w:val="1"/>
      <w:numFmt w:val="bullet"/>
      <w:lvlText w:val=""/>
      <w:lvlJc w:val="left"/>
      <w:pPr>
        <w:ind w:left="720" w:hanging="360"/>
      </w:pPr>
      <w:rPr>
        <w:rFonts w:ascii="Symbol" w:hAnsi="Symbol" w:hint="default"/>
      </w:rPr>
    </w:lvl>
    <w:lvl w:ilvl="1" w:tplc="8A3EF7A0">
      <w:numFmt w:val="bullet"/>
      <w:lvlText w:val="•"/>
      <w:lvlJc w:val="left"/>
      <w:pPr>
        <w:ind w:left="1440" w:hanging="360"/>
      </w:pPr>
      <w:rPr>
        <w:rFonts w:ascii="Calibri" w:eastAsia="Calibri"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A517660"/>
    <w:multiLevelType w:val="multilevel"/>
    <w:tmpl w:val="3100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E17A3E"/>
    <w:multiLevelType w:val="hybridMultilevel"/>
    <w:tmpl w:val="CF1AC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F637637"/>
    <w:multiLevelType w:val="hybridMultilevel"/>
    <w:tmpl w:val="C0BA5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FE14B9B"/>
    <w:multiLevelType w:val="multilevel"/>
    <w:tmpl w:val="6D1C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1A3190"/>
    <w:multiLevelType w:val="hybridMultilevel"/>
    <w:tmpl w:val="176A9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63B18C3"/>
    <w:multiLevelType w:val="hybridMultilevel"/>
    <w:tmpl w:val="F21A9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69A3581"/>
    <w:multiLevelType w:val="hybridMultilevel"/>
    <w:tmpl w:val="0B1A5D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E3E6E3B"/>
    <w:multiLevelType w:val="hybridMultilevel"/>
    <w:tmpl w:val="4078B2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0"/>
  </w:num>
  <w:num w:numId="4">
    <w:abstractNumId w:val="0"/>
  </w:num>
  <w:num w:numId="5">
    <w:abstractNumId w:val="8"/>
  </w:num>
  <w:num w:numId="6">
    <w:abstractNumId w:val="23"/>
  </w:num>
  <w:num w:numId="7">
    <w:abstractNumId w:val="20"/>
  </w:num>
  <w:num w:numId="8">
    <w:abstractNumId w:val="28"/>
  </w:num>
  <w:num w:numId="9">
    <w:abstractNumId w:val="9"/>
  </w:num>
  <w:num w:numId="10">
    <w:abstractNumId w:val="13"/>
  </w:num>
  <w:num w:numId="11">
    <w:abstractNumId w:val="29"/>
  </w:num>
  <w:num w:numId="12">
    <w:abstractNumId w:val="11"/>
  </w:num>
  <w:num w:numId="13">
    <w:abstractNumId w:val="4"/>
  </w:num>
  <w:num w:numId="14">
    <w:abstractNumId w:val="34"/>
  </w:num>
  <w:num w:numId="15">
    <w:abstractNumId w:val="21"/>
  </w:num>
  <w:num w:numId="16">
    <w:abstractNumId w:val="2"/>
  </w:num>
  <w:num w:numId="17">
    <w:abstractNumId w:val="26"/>
  </w:num>
  <w:num w:numId="18">
    <w:abstractNumId w:val="19"/>
  </w:num>
  <w:num w:numId="19">
    <w:abstractNumId w:val="3"/>
  </w:num>
  <w:num w:numId="20">
    <w:abstractNumId w:val="27"/>
  </w:num>
  <w:num w:numId="21">
    <w:abstractNumId w:val="36"/>
  </w:num>
  <w:num w:numId="22">
    <w:abstractNumId w:val="12"/>
  </w:num>
  <w:num w:numId="23">
    <w:abstractNumId w:val="15"/>
  </w:num>
  <w:num w:numId="24">
    <w:abstractNumId w:val="32"/>
  </w:num>
  <w:num w:numId="25">
    <w:abstractNumId w:val="30"/>
  </w:num>
  <w:num w:numId="26">
    <w:abstractNumId w:val="6"/>
  </w:num>
  <w:num w:numId="27">
    <w:abstractNumId w:val="33"/>
  </w:num>
  <w:num w:numId="28">
    <w:abstractNumId w:val="17"/>
  </w:num>
  <w:num w:numId="29">
    <w:abstractNumId w:val="7"/>
  </w:num>
  <w:num w:numId="30">
    <w:abstractNumId w:val="14"/>
  </w:num>
  <w:num w:numId="31">
    <w:abstractNumId w:val="24"/>
  </w:num>
  <w:num w:numId="32">
    <w:abstractNumId w:val="31"/>
  </w:num>
  <w:num w:numId="33">
    <w:abstractNumId w:val="5"/>
  </w:num>
  <w:num w:numId="34">
    <w:abstractNumId w:val="22"/>
  </w:num>
  <w:num w:numId="35">
    <w:abstractNumId w:val="35"/>
  </w:num>
  <w:num w:numId="36">
    <w:abstractNumId w:val="1"/>
  </w:num>
  <w:num w:numId="37">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618"/>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58B"/>
    <w:rsid w:val="000030FE"/>
    <w:rsid w:val="0000392A"/>
    <w:rsid w:val="000040EE"/>
    <w:rsid w:val="00006A6E"/>
    <w:rsid w:val="00010898"/>
    <w:rsid w:val="0001350E"/>
    <w:rsid w:val="00013EB2"/>
    <w:rsid w:val="0001569F"/>
    <w:rsid w:val="00016254"/>
    <w:rsid w:val="000169BD"/>
    <w:rsid w:val="000174BD"/>
    <w:rsid w:val="0002087E"/>
    <w:rsid w:val="00023532"/>
    <w:rsid w:val="00023CC2"/>
    <w:rsid w:val="000333FA"/>
    <w:rsid w:val="000339D4"/>
    <w:rsid w:val="00036712"/>
    <w:rsid w:val="00037395"/>
    <w:rsid w:val="00040F63"/>
    <w:rsid w:val="000430C0"/>
    <w:rsid w:val="000441A0"/>
    <w:rsid w:val="00050439"/>
    <w:rsid w:val="0005460F"/>
    <w:rsid w:val="00056D57"/>
    <w:rsid w:val="00062EAE"/>
    <w:rsid w:val="00063B02"/>
    <w:rsid w:val="00073F20"/>
    <w:rsid w:val="00074E0B"/>
    <w:rsid w:val="00074EA6"/>
    <w:rsid w:val="0007639F"/>
    <w:rsid w:val="00077C23"/>
    <w:rsid w:val="00080ED7"/>
    <w:rsid w:val="000814D3"/>
    <w:rsid w:val="000841E8"/>
    <w:rsid w:val="000911C2"/>
    <w:rsid w:val="00091A1E"/>
    <w:rsid w:val="000926BB"/>
    <w:rsid w:val="000957B6"/>
    <w:rsid w:val="00097067"/>
    <w:rsid w:val="0009784D"/>
    <w:rsid w:val="00097ADD"/>
    <w:rsid w:val="000A0365"/>
    <w:rsid w:val="000A194C"/>
    <w:rsid w:val="000A29DD"/>
    <w:rsid w:val="000A421E"/>
    <w:rsid w:val="000A6F37"/>
    <w:rsid w:val="000A7D11"/>
    <w:rsid w:val="000B06A0"/>
    <w:rsid w:val="000B06CA"/>
    <w:rsid w:val="000B5931"/>
    <w:rsid w:val="000B7B11"/>
    <w:rsid w:val="000B7D2F"/>
    <w:rsid w:val="000C12CC"/>
    <w:rsid w:val="000C2623"/>
    <w:rsid w:val="000C30DF"/>
    <w:rsid w:val="000C6851"/>
    <w:rsid w:val="000D06F6"/>
    <w:rsid w:val="000D0AF5"/>
    <w:rsid w:val="000D1A61"/>
    <w:rsid w:val="000D225F"/>
    <w:rsid w:val="000D4FF4"/>
    <w:rsid w:val="000D5122"/>
    <w:rsid w:val="000D7193"/>
    <w:rsid w:val="000E3F16"/>
    <w:rsid w:val="000E4DBA"/>
    <w:rsid w:val="000E63A5"/>
    <w:rsid w:val="000E712F"/>
    <w:rsid w:val="000F09D9"/>
    <w:rsid w:val="000F16FD"/>
    <w:rsid w:val="000F2294"/>
    <w:rsid w:val="000F2D34"/>
    <w:rsid w:val="000F4E52"/>
    <w:rsid w:val="000F50E4"/>
    <w:rsid w:val="000F6258"/>
    <w:rsid w:val="000F761F"/>
    <w:rsid w:val="000F7DC8"/>
    <w:rsid w:val="00102D39"/>
    <w:rsid w:val="00102E93"/>
    <w:rsid w:val="00102FFF"/>
    <w:rsid w:val="0010791B"/>
    <w:rsid w:val="001100FE"/>
    <w:rsid w:val="0011758B"/>
    <w:rsid w:val="00121B41"/>
    <w:rsid w:val="0012209C"/>
    <w:rsid w:val="00122339"/>
    <w:rsid w:val="00122D8F"/>
    <w:rsid w:val="0012350D"/>
    <w:rsid w:val="0012495E"/>
    <w:rsid w:val="00127D78"/>
    <w:rsid w:val="00130746"/>
    <w:rsid w:val="001316EE"/>
    <w:rsid w:val="0013368C"/>
    <w:rsid w:val="00140394"/>
    <w:rsid w:val="0014154F"/>
    <w:rsid w:val="00141D0B"/>
    <w:rsid w:val="00146107"/>
    <w:rsid w:val="001474B4"/>
    <w:rsid w:val="0014767C"/>
    <w:rsid w:val="0015537B"/>
    <w:rsid w:val="001561A1"/>
    <w:rsid w:val="00160970"/>
    <w:rsid w:val="00160DC8"/>
    <w:rsid w:val="00161CF7"/>
    <w:rsid w:val="00164E0A"/>
    <w:rsid w:val="001672E6"/>
    <w:rsid w:val="00172849"/>
    <w:rsid w:val="001804A8"/>
    <w:rsid w:val="00181577"/>
    <w:rsid w:val="00181EFC"/>
    <w:rsid w:val="00184231"/>
    <w:rsid w:val="001856E7"/>
    <w:rsid w:val="00186895"/>
    <w:rsid w:val="00186C97"/>
    <w:rsid w:val="00186FC5"/>
    <w:rsid w:val="001876A6"/>
    <w:rsid w:val="00191A18"/>
    <w:rsid w:val="001A1DF9"/>
    <w:rsid w:val="001A1F0E"/>
    <w:rsid w:val="001A1FF4"/>
    <w:rsid w:val="001A2273"/>
    <w:rsid w:val="001A3CF2"/>
    <w:rsid w:val="001A3F0D"/>
    <w:rsid w:val="001A7FBB"/>
    <w:rsid w:val="001B127F"/>
    <w:rsid w:val="001B1530"/>
    <w:rsid w:val="001B1587"/>
    <w:rsid w:val="001B1D00"/>
    <w:rsid w:val="001B400D"/>
    <w:rsid w:val="001B4014"/>
    <w:rsid w:val="001C7190"/>
    <w:rsid w:val="001C7433"/>
    <w:rsid w:val="001D0949"/>
    <w:rsid w:val="001D22D0"/>
    <w:rsid w:val="001D3140"/>
    <w:rsid w:val="001D3C3E"/>
    <w:rsid w:val="001E0B44"/>
    <w:rsid w:val="001E2125"/>
    <w:rsid w:val="001E2F67"/>
    <w:rsid w:val="001E307C"/>
    <w:rsid w:val="001E4003"/>
    <w:rsid w:val="001E738F"/>
    <w:rsid w:val="001E7FF8"/>
    <w:rsid w:val="001F127A"/>
    <w:rsid w:val="001F14A3"/>
    <w:rsid w:val="001F6CD9"/>
    <w:rsid w:val="002026C9"/>
    <w:rsid w:val="0020283E"/>
    <w:rsid w:val="00211517"/>
    <w:rsid w:val="00212441"/>
    <w:rsid w:val="00213826"/>
    <w:rsid w:val="00213C2C"/>
    <w:rsid w:val="00215948"/>
    <w:rsid w:val="0022048B"/>
    <w:rsid w:val="0022373F"/>
    <w:rsid w:val="00224BC4"/>
    <w:rsid w:val="00225470"/>
    <w:rsid w:val="002259EC"/>
    <w:rsid w:val="002308B1"/>
    <w:rsid w:val="00235005"/>
    <w:rsid w:val="0023517F"/>
    <w:rsid w:val="00240F0B"/>
    <w:rsid w:val="00241B3B"/>
    <w:rsid w:val="002424D7"/>
    <w:rsid w:val="0024350F"/>
    <w:rsid w:val="002452FB"/>
    <w:rsid w:val="0024650C"/>
    <w:rsid w:val="002502FB"/>
    <w:rsid w:val="00251DAA"/>
    <w:rsid w:val="002533AA"/>
    <w:rsid w:val="00255FB3"/>
    <w:rsid w:val="002604D4"/>
    <w:rsid w:val="00260F61"/>
    <w:rsid w:val="0026112A"/>
    <w:rsid w:val="0027130A"/>
    <w:rsid w:val="00271408"/>
    <w:rsid w:val="00271721"/>
    <w:rsid w:val="002719FB"/>
    <w:rsid w:val="00282DB9"/>
    <w:rsid w:val="00285E54"/>
    <w:rsid w:val="00290A67"/>
    <w:rsid w:val="00291976"/>
    <w:rsid w:val="00292E1B"/>
    <w:rsid w:val="00292E90"/>
    <w:rsid w:val="00294650"/>
    <w:rsid w:val="00295866"/>
    <w:rsid w:val="0029697E"/>
    <w:rsid w:val="00296B66"/>
    <w:rsid w:val="002A26E4"/>
    <w:rsid w:val="002A43B0"/>
    <w:rsid w:val="002A46A2"/>
    <w:rsid w:val="002B1DA1"/>
    <w:rsid w:val="002B68E7"/>
    <w:rsid w:val="002C237F"/>
    <w:rsid w:val="002C2453"/>
    <w:rsid w:val="002C4BD3"/>
    <w:rsid w:val="002C6785"/>
    <w:rsid w:val="002C7BF5"/>
    <w:rsid w:val="002D0D91"/>
    <w:rsid w:val="002D2C1E"/>
    <w:rsid w:val="002D3645"/>
    <w:rsid w:val="002D4D7B"/>
    <w:rsid w:val="002E16A0"/>
    <w:rsid w:val="002E2A1B"/>
    <w:rsid w:val="002F0525"/>
    <w:rsid w:val="002F2678"/>
    <w:rsid w:val="002F31F6"/>
    <w:rsid w:val="002F3E4F"/>
    <w:rsid w:val="002F5EAA"/>
    <w:rsid w:val="002F7E31"/>
    <w:rsid w:val="003010A9"/>
    <w:rsid w:val="003022FE"/>
    <w:rsid w:val="00312093"/>
    <w:rsid w:val="0031543A"/>
    <w:rsid w:val="00315DD5"/>
    <w:rsid w:val="00317217"/>
    <w:rsid w:val="00317B24"/>
    <w:rsid w:val="0032055F"/>
    <w:rsid w:val="003215FE"/>
    <w:rsid w:val="003265BA"/>
    <w:rsid w:val="003269D9"/>
    <w:rsid w:val="00330161"/>
    <w:rsid w:val="003325C4"/>
    <w:rsid w:val="00333C39"/>
    <w:rsid w:val="00333E83"/>
    <w:rsid w:val="003340D7"/>
    <w:rsid w:val="00335809"/>
    <w:rsid w:val="00336491"/>
    <w:rsid w:val="003407F4"/>
    <w:rsid w:val="00340EBA"/>
    <w:rsid w:val="00342653"/>
    <w:rsid w:val="003433C3"/>
    <w:rsid w:val="003528A0"/>
    <w:rsid w:val="00352B7E"/>
    <w:rsid w:val="00355F28"/>
    <w:rsid w:val="00361088"/>
    <w:rsid w:val="00365D2C"/>
    <w:rsid w:val="00372023"/>
    <w:rsid w:val="00372C51"/>
    <w:rsid w:val="003752C8"/>
    <w:rsid w:val="00381539"/>
    <w:rsid w:val="00381EBB"/>
    <w:rsid w:val="003826DD"/>
    <w:rsid w:val="00382D98"/>
    <w:rsid w:val="0038329D"/>
    <w:rsid w:val="00383E6F"/>
    <w:rsid w:val="00387BB9"/>
    <w:rsid w:val="0039531C"/>
    <w:rsid w:val="00396513"/>
    <w:rsid w:val="003A2784"/>
    <w:rsid w:val="003A4B38"/>
    <w:rsid w:val="003A4E43"/>
    <w:rsid w:val="003B31EA"/>
    <w:rsid w:val="003B66AE"/>
    <w:rsid w:val="003B6E3C"/>
    <w:rsid w:val="003C147F"/>
    <w:rsid w:val="003C1FA8"/>
    <w:rsid w:val="003C266E"/>
    <w:rsid w:val="003C7313"/>
    <w:rsid w:val="003D0A6F"/>
    <w:rsid w:val="003D2074"/>
    <w:rsid w:val="003D4E20"/>
    <w:rsid w:val="003D7DB4"/>
    <w:rsid w:val="003E054C"/>
    <w:rsid w:val="003E0722"/>
    <w:rsid w:val="003E0FD4"/>
    <w:rsid w:val="003E6F47"/>
    <w:rsid w:val="003F01F5"/>
    <w:rsid w:val="003F6897"/>
    <w:rsid w:val="00403DA3"/>
    <w:rsid w:val="004065C2"/>
    <w:rsid w:val="00406C22"/>
    <w:rsid w:val="00410978"/>
    <w:rsid w:val="0041165E"/>
    <w:rsid w:val="004133A6"/>
    <w:rsid w:val="0041474E"/>
    <w:rsid w:val="004177E4"/>
    <w:rsid w:val="00420EB3"/>
    <w:rsid w:val="0042225A"/>
    <w:rsid w:val="00422C07"/>
    <w:rsid w:val="00424671"/>
    <w:rsid w:val="00426086"/>
    <w:rsid w:val="00426C63"/>
    <w:rsid w:val="00427C5F"/>
    <w:rsid w:val="00430DB2"/>
    <w:rsid w:val="0043266E"/>
    <w:rsid w:val="00432D42"/>
    <w:rsid w:val="00432DA3"/>
    <w:rsid w:val="004332AB"/>
    <w:rsid w:val="00433398"/>
    <w:rsid w:val="00435973"/>
    <w:rsid w:val="004362D2"/>
    <w:rsid w:val="004367EF"/>
    <w:rsid w:val="00437851"/>
    <w:rsid w:val="00440F3C"/>
    <w:rsid w:val="00442FFC"/>
    <w:rsid w:val="00446237"/>
    <w:rsid w:val="00452EB5"/>
    <w:rsid w:val="0045379F"/>
    <w:rsid w:val="004627F9"/>
    <w:rsid w:val="00463250"/>
    <w:rsid w:val="00463452"/>
    <w:rsid w:val="0046420E"/>
    <w:rsid w:val="004670D7"/>
    <w:rsid w:val="00467C9A"/>
    <w:rsid w:val="0047241A"/>
    <w:rsid w:val="0047336A"/>
    <w:rsid w:val="00474E71"/>
    <w:rsid w:val="00476C09"/>
    <w:rsid w:val="004770AA"/>
    <w:rsid w:val="0048027F"/>
    <w:rsid w:val="00480E0F"/>
    <w:rsid w:val="00483AE3"/>
    <w:rsid w:val="00484890"/>
    <w:rsid w:val="00487111"/>
    <w:rsid w:val="00490B1E"/>
    <w:rsid w:val="00493584"/>
    <w:rsid w:val="00495218"/>
    <w:rsid w:val="00496B92"/>
    <w:rsid w:val="004A1CB5"/>
    <w:rsid w:val="004A46AD"/>
    <w:rsid w:val="004A539D"/>
    <w:rsid w:val="004A5C9A"/>
    <w:rsid w:val="004A5FF2"/>
    <w:rsid w:val="004B1771"/>
    <w:rsid w:val="004B78C5"/>
    <w:rsid w:val="004C055F"/>
    <w:rsid w:val="004C184F"/>
    <w:rsid w:val="004C18A6"/>
    <w:rsid w:val="004C2F9F"/>
    <w:rsid w:val="004C3C6B"/>
    <w:rsid w:val="004C4B32"/>
    <w:rsid w:val="004C5162"/>
    <w:rsid w:val="004C7049"/>
    <w:rsid w:val="004C721A"/>
    <w:rsid w:val="004D1FAF"/>
    <w:rsid w:val="004D2D96"/>
    <w:rsid w:val="004D4884"/>
    <w:rsid w:val="004D5BD9"/>
    <w:rsid w:val="004D5EDE"/>
    <w:rsid w:val="004E06A0"/>
    <w:rsid w:val="004E18FE"/>
    <w:rsid w:val="004E1DBD"/>
    <w:rsid w:val="004E7C82"/>
    <w:rsid w:val="004F389A"/>
    <w:rsid w:val="004F499C"/>
    <w:rsid w:val="004F6554"/>
    <w:rsid w:val="004F6E33"/>
    <w:rsid w:val="00501585"/>
    <w:rsid w:val="00507B37"/>
    <w:rsid w:val="005108C6"/>
    <w:rsid w:val="00510C21"/>
    <w:rsid w:val="00513B05"/>
    <w:rsid w:val="005166B0"/>
    <w:rsid w:val="005178A0"/>
    <w:rsid w:val="00523C9B"/>
    <w:rsid w:val="0052410C"/>
    <w:rsid w:val="00525076"/>
    <w:rsid w:val="00525FBD"/>
    <w:rsid w:val="00527704"/>
    <w:rsid w:val="0053192D"/>
    <w:rsid w:val="00534377"/>
    <w:rsid w:val="0053660B"/>
    <w:rsid w:val="00536767"/>
    <w:rsid w:val="00540C54"/>
    <w:rsid w:val="0054278A"/>
    <w:rsid w:val="00542890"/>
    <w:rsid w:val="00542AA9"/>
    <w:rsid w:val="00542E70"/>
    <w:rsid w:val="00546868"/>
    <w:rsid w:val="00546FEA"/>
    <w:rsid w:val="0055020D"/>
    <w:rsid w:val="005504B2"/>
    <w:rsid w:val="00551B40"/>
    <w:rsid w:val="00551D4E"/>
    <w:rsid w:val="00552102"/>
    <w:rsid w:val="005538AD"/>
    <w:rsid w:val="0056126D"/>
    <w:rsid w:val="005644D8"/>
    <w:rsid w:val="00564623"/>
    <w:rsid w:val="0057137D"/>
    <w:rsid w:val="00571B83"/>
    <w:rsid w:val="005721EF"/>
    <w:rsid w:val="00572D24"/>
    <w:rsid w:val="00573E83"/>
    <w:rsid w:val="00577FCE"/>
    <w:rsid w:val="00582D85"/>
    <w:rsid w:val="0058497E"/>
    <w:rsid w:val="00587C9A"/>
    <w:rsid w:val="00591D66"/>
    <w:rsid w:val="00593F8D"/>
    <w:rsid w:val="00594840"/>
    <w:rsid w:val="0059545B"/>
    <w:rsid w:val="00597350"/>
    <w:rsid w:val="005A0DD1"/>
    <w:rsid w:val="005A3623"/>
    <w:rsid w:val="005A65F2"/>
    <w:rsid w:val="005B13AD"/>
    <w:rsid w:val="005B2AA7"/>
    <w:rsid w:val="005B6FD6"/>
    <w:rsid w:val="005C3072"/>
    <w:rsid w:val="005C669E"/>
    <w:rsid w:val="005D1536"/>
    <w:rsid w:val="005D1EDA"/>
    <w:rsid w:val="005E0B94"/>
    <w:rsid w:val="005E0F8E"/>
    <w:rsid w:val="005E25D3"/>
    <w:rsid w:val="005E6E97"/>
    <w:rsid w:val="005E7872"/>
    <w:rsid w:val="005F1A2D"/>
    <w:rsid w:val="005F3163"/>
    <w:rsid w:val="005F542B"/>
    <w:rsid w:val="005F6407"/>
    <w:rsid w:val="00600B5D"/>
    <w:rsid w:val="0060332F"/>
    <w:rsid w:val="00604940"/>
    <w:rsid w:val="00605562"/>
    <w:rsid w:val="00605B69"/>
    <w:rsid w:val="00607CCF"/>
    <w:rsid w:val="00610680"/>
    <w:rsid w:val="006123B5"/>
    <w:rsid w:val="006127F8"/>
    <w:rsid w:val="0061351D"/>
    <w:rsid w:val="0061612C"/>
    <w:rsid w:val="00616A10"/>
    <w:rsid w:val="00620C68"/>
    <w:rsid w:val="00623337"/>
    <w:rsid w:val="00623B57"/>
    <w:rsid w:val="00623DCD"/>
    <w:rsid w:val="00625EF8"/>
    <w:rsid w:val="00627AC9"/>
    <w:rsid w:val="006321FB"/>
    <w:rsid w:val="00636D4B"/>
    <w:rsid w:val="00640002"/>
    <w:rsid w:val="00643B60"/>
    <w:rsid w:val="00643D9C"/>
    <w:rsid w:val="00644BCC"/>
    <w:rsid w:val="006457A9"/>
    <w:rsid w:val="00653870"/>
    <w:rsid w:val="00654F66"/>
    <w:rsid w:val="00660F5A"/>
    <w:rsid w:val="00670312"/>
    <w:rsid w:val="006845CA"/>
    <w:rsid w:val="00691933"/>
    <w:rsid w:val="006923B2"/>
    <w:rsid w:val="00693283"/>
    <w:rsid w:val="00695C72"/>
    <w:rsid w:val="00696CB8"/>
    <w:rsid w:val="006A33DE"/>
    <w:rsid w:val="006A3D65"/>
    <w:rsid w:val="006A6519"/>
    <w:rsid w:val="006A7466"/>
    <w:rsid w:val="006B023A"/>
    <w:rsid w:val="006B045F"/>
    <w:rsid w:val="006B208A"/>
    <w:rsid w:val="006B5D96"/>
    <w:rsid w:val="006C0481"/>
    <w:rsid w:val="006C4DF2"/>
    <w:rsid w:val="006C5CE2"/>
    <w:rsid w:val="006D1E0A"/>
    <w:rsid w:val="006D3E2E"/>
    <w:rsid w:val="006D534C"/>
    <w:rsid w:val="006D5FA8"/>
    <w:rsid w:val="006D7A01"/>
    <w:rsid w:val="006E0879"/>
    <w:rsid w:val="006E1075"/>
    <w:rsid w:val="006E2C6D"/>
    <w:rsid w:val="006F28E7"/>
    <w:rsid w:val="006F2D6B"/>
    <w:rsid w:val="006F3548"/>
    <w:rsid w:val="006F354E"/>
    <w:rsid w:val="006F35F8"/>
    <w:rsid w:val="006F5EDF"/>
    <w:rsid w:val="00700214"/>
    <w:rsid w:val="00710A6C"/>
    <w:rsid w:val="00714939"/>
    <w:rsid w:val="007149A2"/>
    <w:rsid w:val="00716C87"/>
    <w:rsid w:val="00716FCC"/>
    <w:rsid w:val="00717383"/>
    <w:rsid w:val="00733824"/>
    <w:rsid w:val="007338F4"/>
    <w:rsid w:val="007348EF"/>
    <w:rsid w:val="007351E9"/>
    <w:rsid w:val="007357AA"/>
    <w:rsid w:val="00736F2B"/>
    <w:rsid w:val="007402F7"/>
    <w:rsid w:val="00743EBC"/>
    <w:rsid w:val="00744EE5"/>
    <w:rsid w:val="007450DF"/>
    <w:rsid w:val="00745FAC"/>
    <w:rsid w:val="00747928"/>
    <w:rsid w:val="00750191"/>
    <w:rsid w:val="00751163"/>
    <w:rsid w:val="00751E3F"/>
    <w:rsid w:val="00753088"/>
    <w:rsid w:val="00753C03"/>
    <w:rsid w:val="007567A5"/>
    <w:rsid w:val="00762088"/>
    <w:rsid w:val="00764ABD"/>
    <w:rsid w:val="007664D6"/>
    <w:rsid w:val="00770367"/>
    <w:rsid w:val="007709CB"/>
    <w:rsid w:val="007743A5"/>
    <w:rsid w:val="00775CF6"/>
    <w:rsid w:val="0078620C"/>
    <w:rsid w:val="00786D06"/>
    <w:rsid w:val="00787358"/>
    <w:rsid w:val="00793BFF"/>
    <w:rsid w:val="00795851"/>
    <w:rsid w:val="00797F92"/>
    <w:rsid w:val="007A1199"/>
    <w:rsid w:val="007A17C7"/>
    <w:rsid w:val="007A39AA"/>
    <w:rsid w:val="007A39C9"/>
    <w:rsid w:val="007B03BA"/>
    <w:rsid w:val="007B1249"/>
    <w:rsid w:val="007B1924"/>
    <w:rsid w:val="007B45B5"/>
    <w:rsid w:val="007B54FD"/>
    <w:rsid w:val="007C0070"/>
    <w:rsid w:val="007C5419"/>
    <w:rsid w:val="007C619A"/>
    <w:rsid w:val="007C7E6A"/>
    <w:rsid w:val="007D01AC"/>
    <w:rsid w:val="007D01B9"/>
    <w:rsid w:val="007D130D"/>
    <w:rsid w:val="007D1CAC"/>
    <w:rsid w:val="007D3AFC"/>
    <w:rsid w:val="007D5D4B"/>
    <w:rsid w:val="007D7F60"/>
    <w:rsid w:val="007E0F2B"/>
    <w:rsid w:val="007E4D6F"/>
    <w:rsid w:val="007E5118"/>
    <w:rsid w:val="007E59B7"/>
    <w:rsid w:val="007E5CEF"/>
    <w:rsid w:val="007E7876"/>
    <w:rsid w:val="007F07FB"/>
    <w:rsid w:val="007F5D76"/>
    <w:rsid w:val="00800623"/>
    <w:rsid w:val="00801C49"/>
    <w:rsid w:val="008045CA"/>
    <w:rsid w:val="00804C18"/>
    <w:rsid w:val="00810F73"/>
    <w:rsid w:val="00812AC7"/>
    <w:rsid w:val="00812B49"/>
    <w:rsid w:val="0081403F"/>
    <w:rsid w:val="008153DC"/>
    <w:rsid w:val="0081544F"/>
    <w:rsid w:val="00815953"/>
    <w:rsid w:val="008159FA"/>
    <w:rsid w:val="00816FCE"/>
    <w:rsid w:val="008253D9"/>
    <w:rsid w:val="00826C6F"/>
    <w:rsid w:val="00840274"/>
    <w:rsid w:val="0084573D"/>
    <w:rsid w:val="00847A77"/>
    <w:rsid w:val="008500CE"/>
    <w:rsid w:val="008535FD"/>
    <w:rsid w:val="008538CD"/>
    <w:rsid w:val="008540FF"/>
    <w:rsid w:val="00855B2C"/>
    <w:rsid w:val="0085662A"/>
    <w:rsid w:val="0085669B"/>
    <w:rsid w:val="00861094"/>
    <w:rsid w:val="008645A7"/>
    <w:rsid w:val="00864CBB"/>
    <w:rsid w:val="00866EBD"/>
    <w:rsid w:val="00867823"/>
    <w:rsid w:val="0087004C"/>
    <w:rsid w:val="0087237E"/>
    <w:rsid w:val="0088035A"/>
    <w:rsid w:val="00882B69"/>
    <w:rsid w:val="008831EA"/>
    <w:rsid w:val="008850AA"/>
    <w:rsid w:val="00887451"/>
    <w:rsid w:val="0088779E"/>
    <w:rsid w:val="0089083D"/>
    <w:rsid w:val="008911CD"/>
    <w:rsid w:val="008A0290"/>
    <w:rsid w:val="008A27FE"/>
    <w:rsid w:val="008A29FF"/>
    <w:rsid w:val="008A35C8"/>
    <w:rsid w:val="008B2823"/>
    <w:rsid w:val="008C1E0D"/>
    <w:rsid w:val="008C4F4B"/>
    <w:rsid w:val="008C5457"/>
    <w:rsid w:val="008C6072"/>
    <w:rsid w:val="008C7D7A"/>
    <w:rsid w:val="008D2296"/>
    <w:rsid w:val="008D39A1"/>
    <w:rsid w:val="008D504F"/>
    <w:rsid w:val="008E21D1"/>
    <w:rsid w:val="008E300A"/>
    <w:rsid w:val="008E68FB"/>
    <w:rsid w:val="008F04AD"/>
    <w:rsid w:val="008F0DA1"/>
    <w:rsid w:val="008F2DF2"/>
    <w:rsid w:val="008F56BE"/>
    <w:rsid w:val="008F5B7A"/>
    <w:rsid w:val="009012FA"/>
    <w:rsid w:val="00902D37"/>
    <w:rsid w:val="0090305B"/>
    <w:rsid w:val="009036A4"/>
    <w:rsid w:val="0090495F"/>
    <w:rsid w:val="00907EE9"/>
    <w:rsid w:val="009107E1"/>
    <w:rsid w:val="00916177"/>
    <w:rsid w:val="0091770D"/>
    <w:rsid w:val="00917805"/>
    <w:rsid w:val="0092079E"/>
    <w:rsid w:val="00922331"/>
    <w:rsid w:val="00923EDA"/>
    <w:rsid w:val="009240E8"/>
    <w:rsid w:val="009245C2"/>
    <w:rsid w:val="00924D7F"/>
    <w:rsid w:val="0092565A"/>
    <w:rsid w:val="009258BD"/>
    <w:rsid w:val="00925EF1"/>
    <w:rsid w:val="00933A8F"/>
    <w:rsid w:val="00933FC8"/>
    <w:rsid w:val="00935088"/>
    <w:rsid w:val="009404D8"/>
    <w:rsid w:val="00942E36"/>
    <w:rsid w:val="00945417"/>
    <w:rsid w:val="00953521"/>
    <w:rsid w:val="00954AAF"/>
    <w:rsid w:val="009566AE"/>
    <w:rsid w:val="0095727C"/>
    <w:rsid w:val="00960A61"/>
    <w:rsid w:val="00960D20"/>
    <w:rsid w:val="00963B8D"/>
    <w:rsid w:val="00963B99"/>
    <w:rsid w:val="009706EB"/>
    <w:rsid w:val="0097162C"/>
    <w:rsid w:val="00972BEF"/>
    <w:rsid w:val="009730B5"/>
    <w:rsid w:val="00973C58"/>
    <w:rsid w:val="009829CA"/>
    <w:rsid w:val="00985B05"/>
    <w:rsid w:val="00986142"/>
    <w:rsid w:val="00986CF1"/>
    <w:rsid w:val="00987F1C"/>
    <w:rsid w:val="0099028B"/>
    <w:rsid w:val="00992BC8"/>
    <w:rsid w:val="0099302C"/>
    <w:rsid w:val="00993F53"/>
    <w:rsid w:val="00994358"/>
    <w:rsid w:val="009953B9"/>
    <w:rsid w:val="0099554A"/>
    <w:rsid w:val="00995FE5"/>
    <w:rsid w:val="009A0DB2"/>
    <w:rsid w:val="009A27B2"/>
    <w:rsid w:val="009A7394"/>
    <w:rsid w:val="009B78D0"/>
    <w:rsid w:val="009C200F"/>
    <w:rsid w:val="009C2974"/>
    <w:rsid w:val="009C385B"/>
    <w:rsid w:val="009C385E"/>
    <w:rsid w:val="009D0E7F"/>
    <w:rsid w:val="009D35F0"/>
    <w:rsid w:val="009D3BD5"/>
    <w:rsid w:val="009D3BF9"/>
    <w:rsid w:val="009D7018"/>
    <w:rsid w:val="009D7926"/>
    <w:rsid w:val="009E0223"/>
    <w:rsid w:val="009E17BD"/>
    <w:rsid w:val="009E7F5F"/>
    <w:rsid w:val="009F25F0"/>
    <w:rsid w:val="009F2712"/>
    <w:rsid w:val="009F7176"/>
    <w:rsid w:val="00A0056C"/>
    <w:rsid w:val="00A0203E"/>
    <w:rsid w:val="00A025EE"/>
    <w:rsid w:val="00A03FE2"/>
    <w:rsid w:val="00A0598E"/>
    <w:rsid w:val="00A07C66"/>
    <w:rsid w:val="00A100B0"/>
    <w:rsid w:val="00A11992"/>
    <w:rsid w:val="00A132D0"/>
    <w:rsid w:val="00A227F0"/>
    <w:rsid w:val="00A259DC"/>
    <w:rsid w:val="00A262F9"/>
    <w:rsid w:val="00A35042"/>
    <w:rsid w:val="00A35F69"/>
    <w:rsid w:val="00A37901"/>
    <w:rsid w:val="00A420E8"/>
    <w:rsid w:val="00A43075"/>
    <w:rsid w:val="00A4529A"/>
    <w:rsid w:val="00A45480"/>
    <w:rsid w:val="00A45B64"/>
    <w:rsid w:val="00A47360"/>
    <w:rsid w:val="00A5471E"/>
    <w:rsid w:val="00A55489"/>
    <w:rsid w:val="00A5563B"/>
    <w:rsid w:val="00A5655A"/>
    <w:rsid w:val="00A565B5"/>
    <w:rsid w:val="00A56B28"/>
    <w:rsid w:val="00A56C2E"/>
    <w:rsid w:val="00A57106"/>
    <w:rsid w:val="00A60CBA"/>
    <w:rsid w:val="00A61F94"/>
    <w:rsid w:val="00A62CEB"/>
    <w:rsid w:val="00A70F88"/>
    <w:rsid w:val="00A73A1E"/>
    <w:rsid w:val="00A73DF6"/>
    <w:rsid w:val="00A750FB"/>
    <w:rsid w:val="00A826B2"/>
    <w:rsid w:val="00A82B78"/>
    <w:rsid w:val="00A948B9"/>
    <w:rsid w:val="00A964B9"/>
    <w:rsid w:val="00AA097E"/>
    <w:rsid w:val="00AA3D2E"/>
    <w:rsid w:val="00AA4A91"/>
    <w:rsid w:val="00AB0271"/>
    <w:rsid w:val="00AB231E"/>
    <w:rsid w:val="00AB2387"/>
    <w:rsid w:val="00AB3446"/>
    <w:rsid w:val="00AB4478"/>
    <w:rsid w:val="00AB6860"/>
    <w:rsid w:val="00AD0C10"/>
    <w:rsid w:val="00AD3C02"/>
    <w:rsid w:val="00AD6CAF"/>
    <w:rsid w:val="00AE005C"/>
    <w:rsid w:val="00AE2923"/>
    <w:rsid w:val="00AE52FC"/>
    <w:rsid w:val="00AE5B02"/>
    <w:rsid w:val="00AF16D5"/>
    <w:rsid w:val="00AF204E"/>
    <w:rsid w:val="00AF2F7C"/>
    <w:rsid w:val="00B00321"/>
    <w:rsid w:val="00B01B8C"/>
    <w:rsid w:val="00B0363E"/>
    <w:rsid w:val="00B04F81"/>
    <w:rsid w:val="00B053CC"/>
    <w:rsid w:val="00B10EF2"/>
    <w:rsid w:val="00B15E74"/>
    <w:rsid w:val="00B26482"/>
    <w:rsid w:val="00B27A61"/>
    <w:rsid w:val="00B31704"/>
    <w:rsid w:val="00B31D04"/>
    <w:rsid w:val="00B32CBA"/>
    <w:rsid w:val="00B35439"/>
    <w:rsid w:val="00B37F3F"/>
    <w:rsid w:val="00B440E3"/>
    <w:rsid w:val="00B4438B"/>
    <w:rsid w:val="00B44CE3"/>
    <w:rsid w:val="00B452E8"/>
    <w:rsid w:val="00B45416"/>
    <w:rsid w:val="00B46AF4"/>
    <w:rsid w:val="00B507C1"/>
    <w:rsid w:val="00B50C4B"/>
    <w:rsid w:val="00B5124A"/>
    <w:rsid w:val="00B526C7"/>
    <w:rsid w:val="00B53AE7"/>
    <w:rsid w:val="00B556E5"/>
    <w:rsid w:val="00B565E7"/>
    <w:rsid w:val="00B6187A"/>
    <w:rsid w:val="00B61FEB"/>
    <w:rsid w:val="00B62950"/>
    <w:rsid w:val="00B63ADA"/>
    <w:rsid w:val="00B64316"/>
    <w:rsid w:val="00B6528C"/>
    <w:rsid w:val="00B66411"/>
    <w:rsid w:val="00B7013E"/>
    <w:rsid w:val="00B8027C"/>
    <w:rsid w:val="00B806A6"/>
    <w:rsid w:val="00B80750"/>
    <w:rsid w:val="00B82A29"/>
    <w:rsid w:val="00B8349B"/>
    <w:rsid w:val="00B8391F"/>
    <w:rsid w:val="00B95760"/>
    <w:rsid w:val="00BB0A8C"/>
    <w:rsid w:val="00BB12CF"/>
    <w:rsid w:val="00BB31DC"/>
    <w:rsid w:val="00BB73AE"/>
    <w:rsid w:val="00BC0967"/>
    <w:rsid w:val="00BC0A5F"/>
    <w:rsid w:val="00BC14CA"/>
    <w:rsid w:val="00BC7FE9"/>
    <w:rsid w:val="00BD7A15"/>
    <w:rsid w:val="00BE2E90"/>
    <w:rsid w:val="00BE42E2"/>
    <w:rsid w:val="00BF05D3"/>
    <w:rsid w:val="00BF31FC"/>
    <w:rsid w:val="00BF3DFA"/>
    <w:rsid w:val="00BF3FDD"/>
    <w:rsid w:val="00BF6F3E"/>
    <w:rsid w:val="00C048D5"/>
    <w:rsid w:val="00C04E77"/>
    <w:rsid w:val="00C0505B"/>
    <w:rsid w:val="00C063D8"/>
    <w:rsid w:val="00C06A49"/>
    <w:rsid w:val="00C07EC7"/>
    <w:rsid w:val="00C144BB"/>
    <w:rsid w:val="00C160B6"/>
    <w:rsid w:val="00C1794E"/>
    <w:rsid w:val="00C21047"/>
    <w:rsid w:val="00C26454"/>
    <w:rsid w:val="00C35050"/>
    <w:rsid w:val="00C3678F"/>
    <w:rsid w:val="00C4098E"/>
    <w:rsid w:val="00C41E19"/>
    <w:rsid w:val="00C43CFE"/>
    <w:rsid w:val="00C45DD2"/>
    <w:rsid w:val="00C513CA"/>
    <w:rsid w:val="00C55C4A"/>
    <w:rsid w:val="00C56270"/>
    <w:rsid w:val="00C568CA"/>
    <w:rsid w:val="00C616C2"/>
    <w:rsid w:val="00C65A13"/>
    <w:rsid w:val="00C66BF6"/>
    <w:rsid w:val="00C71574"/>
    <w:rsid w:val="00C71A51"/>
    <w:rsid w:val="00C74E06"/>
    <w:rsid w:val="00C75F9A"/>
    <w:rsid w:val="00C84C2A"/>
    <w:rsid w:val="00C909F6"/>
    <w:rsid w:val="00C93779"/>
    <w:rsid w:val="00C946A6"/>
    <w:rsid w:val="00C95004"/>
    <w:rsid w:val="00CA023F"/>
    <w:rsid w:val="00CA0ECF"/>
    <w:rsid w:val="00CA68B9"/>
    <w:rsid w:val="00CC06F9"/>
    <w:rsid w:val="00CC26D6"/>
    <w:rsid w:val="00CC6958"/>
    <w:rsid w:val="00CD1095"/>
    <w:rsid w:val="00CD226C"/>
    <w:rsid w:val="00CE073A"/>
    <w:rsid w:val="00CE0D46"/>
    <w:rsid w:val="00CE393C"/>
    <w:rsid w:val="00CE4C36"/>
    <w:rsid w:val="00CE578A"/>
    <w:rsid w:val="00CE6BF6"/>
    <w:rsid w:val="00CF2231"/>
    <w:rsid w:val="00CF2269"/>
    <w:rsid w:val="00CF4490"/>
    <w:rsid w:val="00CF63F9"/>
    <w:rsid w:val="00D01D31"/>
    <w:rsid w:val="00D0320D"/>
    <w:rsid w:val="00D046DA"/>
    <w:rsid w:val="00D04E2E"/>
    <w:rsid w:val="00D0539A"/>
    <w:rsid w:val="00D13EAF"/>
    <w:rsid w:val="00D145BC"/>
    <w:rsid w:val="00D151C4"/>
    <w:rsid w:val="00D153A6"/>
    <w:rsid w:val="00D15D9D"/>
    <w:rsid w:val="00D201F7"/>
    <w:rsid w:val="00D2077B"/>
    <w:rsid w:val="00D22571"/>
    <w:rsid w:val="00D237C6"/>
    <w:rsid w:val="00D2480B"/>
    <w:rsid w:val="00D25B1F"/>
    <w:rsid w:val="00D26353"/>
    <w:rsid w:val="00D31D3A"/>
    <w:rsid w:val="00D37258"/>
    <w:rsid w:val="00D44206"/>
    <w:rsid w:val="00D44B89"/>
    <w:rsid w:val="00D45CCA"/>
    <w:rsid w:val="00D50478"/>
    <w:rsid w:val="00D526CB"/>
    <w:rsid w:val="00D52E61"/>
    <w:rsid w:val="00D53D56"/>
    <w:rsid w:val="00D54DD8"/>
    <w:rsid w:val="00D57F30"/>
    <w:rsid w:val="00D61D71"/>
    <w:rsid w:val="00D6655F"/>
    <w:rsid w:val="00D67F32"/>
    <w:rsid w:val="00D70379"/>
    <w:rsid w:val="00D70AE7"/>
    <w:rsid w:val="00D7504A"/>
    <w:rsid w:val="00D80872"/>
    <w:rsid w:val="00D8162E"/>
    <w:rsid w:val="00D82303"/>
    <w:rsid w:val="00D831CB"/>
    <w:rsid w:val="00D83843"/>
    <w:rsid w:val="00D963EE"/>
    <w:rsid w:val="00DA0FB4"/>
    <w:rsid w:val="00DA1177"/>
    <w:rsid w:val="00DA2734"/>
    <w:rsid w:val="00DA56A1"/>
    <w:rsid w:val="00DB117E"/>
    <w:rsid w:val="00DB33C6"/>
    <w:rsid w:val="00DB4553"/>
    <w:rsid w:val="00DB5632"/>
    <w:rsid w:val="00DB658A"/>
    <w:rsid w:val="00DB770F"/>
    <w:rsid w:val="00DB7B35"/>
    <w:rsid w:val="00DC2231"/>
    <w:rsid w:val="00DC2719"/>
    <w:rsid w:val="00DC4CC1"/>
    <w:rsid w:val="00DC6806"/>
    <w:rsid w:val="00DD1200"/>
    <w:rsid w:val="00DD29DB"/>
    <w:rsid w:val="00DD2F67"/>
    <w:rsid w:val="00DD4C7A"/>
    <w:rsid w:val="00DE1CFB"/>
    <w:rsid w:val="00DE32B6"/>
    <w:rsid w:val="00DE4EE8"/>
    <w:rsid w:val="00DE7A5F"/>
    <w:rsid w:val="00DF0936"/>
    <w:rsid w:val="00DF0EDA"/>
    <w:rsid w:val="00DF3575"/>
    <w:rsid w:val="00E02CF7"/>
    <w:rsid w:val="00E057A9"/>
    <w:rsid w:val="00E06D19"/>
    <w:rsid w:val="00E10B43"/>
    <w:rsid w:val="00E10FCE"/>
    <w:rsid w:val="00E1358C"/>
    <w:rsid w:val="00E13D21"/>
    <w:rsid w:val="00E1509B"/>
    <w:rsid w:val="00E2629C"/>
    <w:rsid w:val="00E2630E"/>
    <w:rsid w:val="00E27060"/>
    <w:rsid w:val="00E275E7"/>
    <w:rsid w:val="00E277F8"/>
    <w:rsid w:val="00E327E6"/>
    <w:rsid w:val="00E33224"/>
    <w:rsid w:val="00E34088"/>
    <w:rsid w:val="00E342F1"/>
    <w:rsid w:val="00E35170"/>
    <w:rsid w:val="00E37CE5"/>
    <w:rsid w:val="00E471E8"/>
    <w:rsid w:val="00E50056"/>
    <w:rsid w:val="00E53D30"/>
    <w:rsid w:val="00E56A2A"/>
    <w:rsid w:val="00E56AAA"/>
    <w:rsid w:val="00E60B93"/>
    <w:rsid w:val="00E65950"/>
    <w:rsid w:val="00E721E7"/>
    <w:rsid w:val="00E72705"/>
    <w:rsid w:val="00E7638A"/>
    <w:rsid w:val="00E7640B"/>
    <w:rsid w:val="00E8068F"/>
    <w:rsid w:val="00E80D0C"/>
    <w:rsid w:val="00E80DAA"/>
    <w:rsid w:val="00E81D0F"/>
    <w:rsid w:val="00E833B3"/>
    <w:rsid w:val="00E8343A"/>
    <w:rsid w:val="00E83C87"/>
    <w:rsid w:val="00E843DD"/>
    <w:rsid w:val="00E90BEB"/>
    <w:rsid w:val="00E91680"/>
    <w:rsid w:val="00E927B6"/>
    <w:rsid w:val="00E92B3E"/>
    <w:rsid w:val="00E96FDA"/>
    <w:rsid w:val="00E97A22"/>
    <w:rsid w:val="00EA0384"/>
    <w:rsid w:val="00EA14E5"/>
    <w:rsid w:val="00EA23D3"/>
    <w:rsid w:val="00EA2A86"/>
    <w:rsid w:val="00EA2EAD"/>
    <w:rsid w:val="00EA3859"/>
    <w:rsid w:val="00EB55F4"/>
    <w:rsid w:val="00EB6E24"/>
    <w:rsid w:val="00EC1FF0"/>
    <w:rsid w:val="00EC2A6C"/>
    <w:rsid w:val="00EC71C3"/>
    <w:rsid w:val="00ED1E08"/>
    <w:rsid w:val="00ED373A"/>
    <w:rsid w:val="00ED5A09"/>
    <w:rsid w:val="00ED658E"/>
    <w:rsid w:val="00ED6B75"/>
    <w:rsid w:val="00ED768C"/>
    <w:rsid w:val="00EE5C9B"/>
    <w:rsid w:val="00F00BC4"/>
    <w:rsid w:val="00F024D6"/>
    <w:rsid w:val="00F02F8A"/>
    <w:rsid w:val="00F11225"/>
    <w:rsid w:val="00F11DAA"/>
    <w:rsid w:val="00F141DA"/>
    <w:rsid w:val="00F14A31"/>
    <w:rsid w:val="00F1608E"/>
    <w:rsid w:val="00F17863"/>
    <w:rsid w:val="00F20A7C"/>
    <w:rsid w:val="00F23C27"/>
    <w:rsid w:val="00F24EEF"/>
    <w:rsid w:val="00F25201"/>
    <w:rsid w:val="00F30A4D"/>
    <w:rsid w:val="00F33BA3"/>
    <w:rsid w:val="00F34E03"/>
    <w:rsid w:val="00F371BE"/>
    <w:rsid w:val="00F37F70"/>
    <w:rsid w:val="00F41FB9"/>
    <w:rsid w:val="00F4506F"/>
    <w:rsid w:val="00F4695B"/>
    <w:rsid w:val="00F527E1"/>
    <w:rsid w:val="00F52DBF"/>
    <w:rsid w:val="00F56DB1"/>
    <w:rsid w:val="00F605C0"/>
    <w:rsid w:val="00F62C81"/>
    <w:rsid w:val="00F63D24"/>
    <w:rsid w:val="00F65E13"/>
    <w:rsid w:val="00F67BD4"/>
    <w:rsid w:val="00F7559A"/>
    <w:rsid w:val="00F757C5"/>
    <w:rsid w:val="00F81ED7"/>
    <w:rsid w:val="00F83D87"/>
    <w:rsid w:val="00F841E6"/>
    <w:rsid w:val="00F87431"/>
    <w:rsid w:val="00F91586"/>
    <w:rsid w:val="00F9229E"/>
    <w:rsid w:val="00F93757"/>
    <w:rsid w:val="00F974D7"/>
    <w:rsid w:val="00FA0437"/>
    <w:rsid w:val="00FA7739"/>
    <w:rsid w:val="00FB10A0"/>
    <w:rsid w:val="00FB1C9D"/>
    <w:rsid w:val="00FB2C11"/>
    <w:rsid w:val="00FB307E"/>
    <w:rsid w:val="00FB3357"/>
    <w:rsid w:val="00FB3CD2"/>
    <w:rsid w:val="00FC202E"/>
    <w:rsid w:val="00FC275C"/>
    <w:rsid w:val="00FC3404"/>
    <w:rsid w:val="00FC34A9"/>
    <w:rsid w:val="00FC7E31"/>
    <w:rsid w:val="00FD190A"/>
    <w:rsid w:val="00FD6017"/>
    <w:rsid w:val="00FD6AE4"/>
    <w:rsid w:val="00FE360F"/>
    <w:rsid w:val="00FE47CB"/>
    <w:rsid w:val="00FE4DB2"/>
    <w:rsid w:val="00FF07C1"/>
    <w:rsid w:val="00FF152C"/>
    <w:rsid w:val="00FF2135"/>
    <w:rsid w:val="00FF40B2"/>
    <w:rsid w:val="00FF64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Number"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50E"/>
    <w:pPr>
      <w:spacing w:before="120" w:after="120" w:line="276" w:lineRule="auto"/>
    </w:pPr>
    <w:rPr>
      <w:color w:val="262626"/>
      <w:sz w:val="22"/>
      <w:szCs w:val="22"/>
    </w:rPr>
  </w:style>
  <w:style w:type="paragraph" w:styleId="Heading1">
    <w:name w:val="heading 1"/>
    <w:basedOn w:val="Normal"/>
    <w:next w:val="Normal"/>
    <w:link w:val="Heading1Char"/>
    <w:autoRedefine/>
    <w:uiPriority w:val="9"/>
    <w:qFormat/>
    <w:rsid w:val="00FC7E31"/>
    <w:pPr>
      <w:keepNext/>
      <w:keepLines/>
      <w:spacing w:after="240" w:line="240" w:lineRule="auto"/>
      <w:outlineLvl w:val="0"/>
    </w:pPr>
    <w:rPr>
      <w:rFonts w:ascii="Arial" w:eastAsia="Times New Roman" w:hAnsi="Arial" w:cs="Arial"/>
      <w:b/>
      <w:bCs/>
      <w:caps/>
      <w:color w:val="auto"/>
      <w:sz w:val="32"/>
      <w:szCs w:val="32"/>
    </w:rPr>
  </w:style>
  <w:style w:type="paragraph" w:styleId="Heading2">
    <w:name w:val="heading 2"/>
    <w:basedOn w:val="Normal"/>
    <w:next w:val="Normal"/>
    <w:link w:val="Heading2Char"/>
    <w:autoRedefine/>
    <w:uiPriority w:val="9"/>
    <w:unhideWhenUsed/>
    <w:qFormat/>
    <w:rsid w:val="007664D6"/>
    <w:pPr>
      <w:keepNext/>
      <w:keepLines/>
      <w:tabs>
        <w:tab w:val="left" w:pos="8505"/>
      </w:tabs>
      <w:spacing w:before="320"/>
      <w:outlineLvl w:val="1"/>
    </w:pPr>
    <w:rPr>
      <w:rFonts w:ascii="Arial Bold" w:eastAsia="Times New Roman" w:hAnsi="Arial Bold"/>
      <w:b/>
      <w:bCs/>
      <w:color w:val="009CDC"/>
      <w:sz w:val="24"/>
      <w:szCs w:val="32"/>
    </w:rPr>
  </w:style>
  <w:style w:type="paragraph" w:styleId="Heading3">
    <w:name w:val="heading 3"/>
    <w:basedOn w:val="Normal"/>
    <w:next w:val="Normal"/>
    <w:link w:val="Heading3Char"/>
    <w:autoRedefine/>
    <w:uiPriority w:val="9"/>
    <w:unhideWhenUsed/>
    <w:qFormat/>
    <w:rsid w:val="003E0722"/>
    <w:pPr>
      <w:keepNext/>
      <w:keepLines/>
      <w:tabs>
        <w:tab w:val="right" w:pos="9480"/>
      </w:tabs>
      <w:spacing w:before="200" w:after="0"/>
      <w:outlineLvl w:val="2"/>
    </w:pPr>
    <w:rPr>
      <w:rFonts w:eastAsia="MS Mincho"/>
      <w:b/>
      <w:i/>
      <w:color w:val="7AB800"/>
      <w:sz w:val="28"/>
      <w:szCs w:val="28"/>
    </w:rPr>
  </w:style>
  <w:style w:type="paragraph" w:styleId="Heading4">
    <w:name w:val="heading 4"/>
    <w:basedOn w:val="Normal"/>
    <w:next w:val="Normal"/>
    <w:link w:val="Heading4Char"/>
    <w:autoRedefine/>
    <w:uiPriority w:val="9"/>
    <w:unhideWhenUsed/>
    <w:qFormat/>
    <w:rsid w:val="00933A8F"/>
    <w:pPr>
      <w:keepNext/>
      <w:keepLines/>
      <w:spacing w:before="200" w:after="0"/>
      <w:outlineLvl w:val="3"/>
    </w:pPr>
    <w:rPr>
      <w:rFonts w:ascii="Arial Bold" w:eastAsia="MS Mincho" w:hAnsi="Arial Bold"/>
      <w:b/>
      <w:bCs/>
      <w:iCs/>
      <w:color w:val="5F6F80"/>
      <w:sz w:val="18"/>
      <w:szCs w:val="24"/>
    </w:rPr>
  </w:style>
  <w:style w:type="paragraph" w:styleId="Heading5">
    <w:name w:val="heading 5"/>
    <w:basedOn w:val="Normal"/>
    <w:next w:val="Normal"/>
    <w:link w:val="Heading5Char"/>
    <w:autoRedefine/>
    <w:uiPriority w:val="9"/>
    <w:unhideWhenUsed/>
    <w:qFormat/>
    <w:rsid w:val="008C1E0D"/>
    <w:pPr>
      <w:keepNext/>
      <w:keepLines/>
      <w:spacing w:before="200" w:after="0"/>
      <w:outlineLvl w:val="4"/>
    </w:pPr>
    <w:rPr>
      <w:rFonts w:ascii="Avenir LT 35 Light" w:eastAsia="MS Mincho" w:hAnsi="Avenir LT 35 Light"/>
      <w:color w:val="404040"/>
      <w:sz w:val="26"/>
      <w:szCs w:val="26"/>
      <w:u w:val="single"/>
    </w:rPr>
  </w:style>
  <w:style w:type="paragraph" w:styleId="Heading6">
    <w:name w:val="heading 6"/>
    <w:basedOn w:val="Normal"/>
    <w:next w:val="Normal"/>
    <w:link w:val="Heading6Char"/>
    <w:uiPriority w:val="9"/>
    <w:unhideWhenUsed/>
    <w:qFormat/>
    <w:rsid w:val="002C237F"/>
    <w:pPr>
      <w:keepNext/>
      <w:keepLines/>
      <w:spacing w:before="200" w:after="0"/>
      <w:outlineLvl w:val="5"/>
    </w:pPr>
    <w:rPr>
      <w:rFonts w:eastAsia="MS Mincho"/>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C7E31"/>
    <w:rPr>
      <w:rFonts w:ascii="Arial" w:eastAsia="Times New Roman" w:hAnsi="Arial" w:cs="Arial"/>
      <w:b/>
      <w:bCs/>
      <w:caps/>
      <w:sz w:val="32"/>
      <w:szCs w:val="32"/>
    </w:rPr>
  </w:style>
  <w:style w:type="character" w:customStyle="1" w:styleId="Heading2Char">
    <w:name w:val="Heading 2 Char"/>
    <w:link w:val="Heading2"/>
    <w:uiPriority w:val="9"/>
    <w:rsid w:val="007664D6"/>
    <w:rPr>
      <w:rFonts w:ascii="Arial Bold" w:eastAsia="Times New Roman" w:hAnsi="Arial Bold"/>
      <w:b/>
      <w:bCs/>
      <w:color w:val="009CDC"/>
      <w:sz w:val="24"/>
      <w:szCs w:val="32"/>
    </w:rPr>
  </w:style>
  <w:style w:type="character" w:customStyle="1" w:styleId="Heading3Char">
    <w:name w:val="Heading 3 Char"/>
    <w:link w:val="Heading3"/>
    <w:uiPriority w:val="9"/>
    <w:rsid w:val="003E0722"/>
    <w:rPr>
      <w:rFonts w:eastAsia="MS Mincho"/>
      <w:b/>
      <w:i/>
      <w:color w:val="7AB800"/>
      <w:sz w:val="28"/>
      <w:szCs w:val="28"/>
    </w:rPr>
  </w:style>
  <w:style w:type="character" w:customStyle="1" w:styleId="Heading4Char">
    <w:name w:val="Heading 4 Char"/>
    <w:link w:val="Heading4"/>
    <w:uiPriority w:val="9"/>
    <w:rsid w:val="00933A8F"/>
    <w:rPr>
      <w:rFonts w:ascii="Arial Bold" w:eastAsia="MS Mincho" w:hAnsi="Arial Bold"/>
      <w:b/>
      <w:bCs/>
      <w:iCs/>
      <w:color w:val="5F6F80"/>
      <w:sz w:val="18"/>
      <w:szCs w:val="24"/>
    </w:rPr>
  </w:style>
  <w:style w:type="character" w:customStyle="1" w:styleId="Heading5Char">
    <w:name w:val="Heading 5 Char"/>
    <w:link w:val="Heading5"/>
    <w:uiPriority w:val="9"/>
    <w:rsid w:val="008C1E0D"/>
    <w:rPr>
      <w:rFonts w:ascii="Avenir LT 35 Light" w:eastAsia="MS Mincho" w:hAnsi="Avenir LT 35 Light"/>
      <w:color w:val="404040"/>
      <w:sz w:val="26"/>
      <w:szCs w:val="26"/>
      <w:u w:val="single"/>
    </w:rPr>
  </w:style>
  <w:style w:type="character" w:customStyle="1" w:styleId="Heading6Char">
    <w:name w:val="Heading 6 Char"/>
    <w:link w:val="Heading6"/>
    <w:uiPriority w:val="9"/>
    <w:rsid w:val="002C237F"/>
    <w:rPr>
      <w:rFonts w:ascii="Avenir LT 45 Book" w:eastAsia="MS Mincho" w:hAnsi="Avenir LT 45 Book" w:cs="Times New Roman"/>
      <w:b/>
      <w:iCs/>
      <w:color w:val="262626"/>
      <w:sz w:val="24"/>
      <w:szCs w:val="22"/>
      <w:lang w:eastAsia="en-US"/>
    </w:rPr>
  </w:style>
  <w:style w:type="paragraph" w:styleId="Title">
    <w:name w:val="Title"/>
    <w:aliases w:val="Heading 1 Title Page"/>
    <w:basedOn w:val="Normal"/>
    <w:next w:val="Normal"/>
    <w:link w:val="TitleChar"/>
    <w:autoRedefine/>
    <w:uiPriority w:val="10"/>
    <w:qFormat/>
    <w:rsid w:val="00804C18"/>
    <w:pPr>
      <w:pBdr>
        <w:bottom w:val="single" w:sz="8" w:space="4" w:color="4F81BD"/>
      </w:pBdr>
      <w:spacing w:before="0" w:after="300" w:line="240" w:lineRule="auto"/>
      <w:contextualSpacing/>
      <w:jc w:val="right"/>
    </w:pPr>
    <w:rPr>
      <w:rFonts w:ascii="Avenir LT 35 Light" w:eastAsia="Times New Roman" w:hAnsi="Avenir LT 35 Light"/>
      <w:color w:val="FFFFFF"/>
      <w:spacing w:val="-40"/>
      <w:kern w:val="28"/>
      <w:sz w:val="56"/>
      <w:szCs w:val="52"/>
    </w:rPr>
  </w:style>
  <w:style w:type="character" w:customStyle="1" w:styleId="TitleChar">
    <w:name w:val="Title Char"/>
    <w:aliases w:val="Heading 1 Title Page Char"/>
    <w:link w:val="Title"/>
    <w:uiPriority w:val="10"/>
    <w:rsid w:val="00804C18"/>
    <w:rPr>
      <w:rFonts w:ascii="Avenir LT 35 Light" w:eastAsia="Times New Roman" w:hAnsi="Avenir LT 35 Light"/>
      <w:color w:val="FFFFFF"/>
      <w:spacing w:val="-40"/>
      <w:kern w:val="28"/>
      <w:sz w:val="56"/>
      <w:szCs w:val="52"/>
      <w:lang w:eastAsia="en-US"/>
    </w:rPr>
  </w:style>
  <w:style w:type="paragraph" w:styleId="BalloonText">
    <w:name w:val="Balloon Text"/>
    <w:basedOn w:val="Normal"/>
    <w:link w:val="BalloonTextChar"/>
    <w:uiPriority w:val="99"/>
    <w:semiHidden/>
    <w:unhideWhenUsed/>
    <w:rsid w:val="00E80D0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80D0C"/>
    <w:rPr>
      <w:rFonts w:ascii="Tahoma" w:hAnsi="Tahoma" w:cs="Tahoma"/>
      <w:sz w:val="16"/>
      <w:szCs w:val="16"/>
    </w:rPr>
  </w:style>
  <w:style w:type="paragraph" w:styleId="Header">
    <w:name w:val="header"/>
    <w:basedOn w:val="Normal"/>
    <w:link w:val="HeaderChar"/>
    <w:uiPriority w:val="99"/>
    <w:unhideWhenUsed/>
    <w:qFormat/>
    <w:rsid w:val="00E80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D0C"/>
  </w:style>
  <w:style w:type="paragraph" w:styleId="Footer">
    <w:name w:val="footer"/>
    <w:basedOn w:val="Normal"/>
    <w:link w:val="FooterChar"/>
    <w:uiPriority w:val="99"/>
    <w:unhideWhenUsed/>
    <w:rsid w:val="00E80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D0C"/>
  </w:style>
  <w:style w:type="character" w:styleId="SubtleEmphasis">
    <w:name w:val="Subtle Emphasis"/>
    <w:aliases w:val="Page Number SW"/>
    <w:uiPriority w:val="19"/>
    <w:qFormat/>
    <w:rsid w:val="000030FE"/>
    <w:rPr>
      <w:rFonts w:ascii="Avenir LT 45 Book" w:hAnsi="Avenir LT 45 Book"/>
      <w:iCs/>
      <w:color w:val="FFFFFF"/>
      <w:sz w:val="20"/>
    </w:rPr>
  </w:style>
  <w:style w:type="character" w:styleId="Emphasis">
    <w:name w:val="Emphasis"/>
    <w:aliases w:val="Footer SW"/>
    <w:uiPriority w:val="20"/>
    <w:qFormat/>
    <w:rsid w:val="003022FE"/>
    <w:rPr>
      <w:rFonts w:ascii="Avenir LT 45 Book" w:hAnsi="Avenir LT 45 Book"/>
      <w:iCs/>
      <w:color w:val="655CA8"/>
      <w:sz w:val="18"/>
    </w:rPr>
  </w:style>
  <w:style w:type="paragraph" w:customStyle="1" w:styleId="TitlePageH1">
    <w:name w:val="Title Page H1"/>
    <w:basedOn w:val="Normal"/>
    <w:autoRedefine/>
    <w:qFormat/>
    <w:rsid w:val="003010A9"/>
    <w:pPr>
      <w:spacing w:before="2760"/>
      <w:jc w:val="right"/>
    </w:pPr>
    <w:rPr>
      <w:b/>
      <w:bCs/>
      <w:color w:val="FFFFFF"/>
      <w:kern w:val="20"/>
      <w:sz w:val="56"/>
      <w:szCs w:val="56"/>
    </w:rPr>
  </w:style>
  <w:style w:type="paragraph" w:customStyle="1" w:styleId="TitlePageH2">
    <w:name w:val="Title Page H2"/>
    <w:basedOn w:val="TitlePageH1"/>
    <w:autoRedefine/>
    <w:qFormat/>
    <w:rsid w:val="003010A9"/>
    <w:pPr>
      <w:spacing w:before="120"/>
    </w:pPr>
    <w:rPr>
      <w:sz w:val="28"/>
      <w:szCs w:val="28"/>
    </w:rPr>
  </w:style>
  <w:style w:type="paragraph" w:customStyle="1" w:styleId="Heading30">
    <w:name w:val="Heading3"/>
    <w:basedOn w:val="Normal"/>
    <w:link w:val="Heading3Char0"/>
    <w:rsid w:val="00130746"/>
    <w:rPr>
      <w:rFonts w:ascii="Avenir LT 65 Medium" w:hAnsi="Avenir LT 65 Medium"/>
      <w:b/>
    </w:rPr>
  </w:style>
  <w:style w:type="character" w:customStyle="1" w:styleId="Heading3Char0">
    <w:name w:val="Heading3 Char"/>
    <w:link w:val="Heading30"/>
    <w:rsid w:val="00130746"/>
    <w:rPr>
      <w:rFonts w:ascii="Avenir LT 65 Medium" w:hAnsi="Avenir LT 65 Medium"/>
      <w:b/>
      <w:color w:val="262626"/>
      <w:sz w:val="24"/>
      <w:szCs w:val="22"/>
      <w:lang w:eastAsia="en-US"/>
    </w:rPr>
  </w:style>
  <w:style w:type="paragraph" w:styleId="IntenseQuote">
    <w:name w:val="Intense Quote"/>
    <w:basedOn w:val="Normal"/>
    <w:next w:val="Normal"/>
    <w:link w:val="IntenseQuoteChar"/>
    <w:autoRedefine/>
    <w:uiPriority w:val="30"/>
    <w:qFormat/>
    <w:rsid w:val="00750191"/>
    <w:pPr>
      <w:pBdr>
        <w:left w:val="single" w:sz="8" w:space="4" w:color="4B306A"/>
        <w:bottom w:val="single" w:sz="8" w:space="0" w:color="4B306A"/>
      </w:pBdr>
      <w:spacing w:before="200" w:after="280"/>
      <w:ind w:left="360" w:right="936"/>
    </w:pPr>
    <w:rPr>
      <w:b/>
      <w:bCs/>
      <w:i/>
      <w:iCs/>
      <w:color w:val="4B306A"/>
    </w:rPr>
  </w:style>
  <w:style w:type="character" w:customStyle="1" w:styleId="IntenseQuoteChar">
    <w:name w:val="Intense Quote Char"/>
    <w:link w:val="IntenseQuote"/>
    <w:uiPriority w:val="30"/>
    <w:rsid w:val="00750191"/>
    <w:rPr>
      <w:b/>
      <w:bCs/>
      <w:i/>
      <w:iCs/>
      <w:color w:val="4B306A"/>
      <w:sz w:val="22"/>
      <w:szCs w:val="22"/>
    </w:rPr>
  </w:style>
  <w:style w:type="paragraph" w:customStyle="1" w:styleId="Bullet1">
    <w:name w:val="Bullet1"/>
    <w:basedOn w:val="ListParagraph"/>
    <w:link w:val="Bullet1Char"/>
    <w:qFormat/>
    <w:rsid w:val="00130746"/>
    <w:pPr>
      <w:numPr>
        <w:numId w:val="1"/>
      </w:numPr>
      <w:contextualSpacing/>
    </w:pPr>
  </w:style>
  <w:style w:type="paragraph" w:styleId="ListParagraph">
    <w:name w:val="List Paragraph"/>
    <w:basedOn w:val="Normal"/>
    <w:uiPriority w:val="99"/>
    <w:qFormat/>
    <w:rsid w:val="00130746"/>
    <w:pPr>
      <w:ind w:left="720"/>
    </w:pPr>
  </w:style>
  <w:style w:type="character" w:customStyle="1" w:styleId="Bullet1Char">
    <w:name w:val="Bullet1 Char"/>
    <w:link w:val="Bullet1"/>
    <w:rsid w:val="00130746"/>
    <w:rPr>
      <w:color w:val="262626"/>
      <w:sz w:val="22"/>
      <w:szCs w:val="22"/>
    </w:rPr>
  </w:style>
  <w:style w:type="paragraph" w:customStyle="1" w:styleId="Bullet2">
    <w:name w:val="Bullet2"/>
    <w:basedOn w:val="ListParagraph"/>
    <w:link w:val="Bullet2Char"/>
    <w:qFormat/>
    <w:rsid w:val="00130746"/>
    <w:pPr>
      <w:numPr>
        <w:ilvl w:val="1"/>
        <w:numId w:val="1"/>
      </w:numPr>
      <w:contextualSpacing/>
    </w:pPr>
  </w:style>
  <w:style w:type="character" w:customStyle="1" w:styleId="Bullet2Char">
    <w:name w:val="Bullet2 Char"/>
    <w:link w:val="Bullet2"/>
    <w:rsid w:val="00130746"/>
    <w:rPr>
      <w:color w:val="262626"/>
      <w:sz w:val="22"/>
      <w:szCs w:val="22"/>
    </w:rPr>
  </w:style>
  <w:style w:type="paragraph" w:customStyle="1" w:styleId="Table">
    <w:name w:val="Table"/>
    <w:basedOn w:val="ListParagraph"/>
    <w:link w:val="TableChar"/>
    <w:qFormat/>
    <w:rsid w:val="008C1E0D"/>
    <w:pPr>
      <w:numPr>
        <w:numId w:val="2"/>
      </w:numPr>
      <w:tabs>
        <w:tab w:val="left" w:pos="1134"/>
      </w:tabs>
      <w:ind w:left="1560" w:hanging="1134"/>
      <w:contextualSpacing/>
    </w:pPr>
    <w:rPr>
      <w:b/>
    </w:rPr>
  </w:style>
  <w:style w:type="character" w:customStyle="1" w:styleId="TableChar">
    <w:name w:val="Table Char"/>
    <w:link w:val="Table"/>
    <w:rsid w:val="008C1E0D"/>
    <w:rPr>
      <w:b/>
      <w:color w:val="262626"/>
      <w:sz w:val="22"/>
      <w:szCs w:val="22"/>
    </w:rPr>
  </w:style>
  <w:style w:type="paragraph" w:customStyle="1" w:styleId="Figure">
    <w:name w:val="Figure"/>
    <w:next w:val="Normal"/>
    <w:link w:val="FigureChar"/>
    <w:qFormat/>
    <w:rsid w:val="008C1E0D"/>
    <w:pPr>
      <w:numPr>
        <w:numId w:val="3"/>
      </w:numPr>
      <w:ind w:left="1560" w:hanging="1134"/>
    </w:pPr>
    <w:rPr>
      <w:b/>
      <w:color w:val="262626"/>
      <w:sz w:val="22"/>
      <w:szCs w:val="22"/>
    </w:rPr>
  </w:style>
  <w:style w:type="character" w:customStyle="1" w:styleId="FigureChar">
    <w:name w:val="Figure Char"/>
    <w:link w:val="Figure"/>
    <w:rsid w:val="008C1E0D"/>
    <w:rPr>
      <w:b/>
      <w:color w:val="262626"/>
      <w:sz w:val="22"/>
      <w:szCs w:val="22"/>
    </w:rPr>
  </w:style>
  <w:style w:type="table" w:customStyle="1" w:styleId="MediumList21">
    <w:name w:val="Medium List 21"/>
    <w:basedOn w:val="TableNormal"/>
    <w:uiPriority w:val="66"/>
    <w:rsid w:val="00130746"/>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Accent11">
    <w:name w:val="Light List - Accent 11"/>
    <w:basedOn w:val="TableNormal"/>
    <w:uiPriority w:val="61"/>
    <w:rsid w:val="0013074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1">
    <w:name w:val="toc 1"/>
    <w:basedOn w:val="Normal"/>
    <w:next w:val="Normal"/>
    <w:autoRedefine/>
    <w:uiPriority w:val="39"/>
    <w:unhideWhenUsed/>
    <w:rsid w:val="008C1E0D"/>
    <w:pPr>
      <w:tabs>
        <w:tab w:val="right" w:pos="9480"/>
      </w:tabs>
      <w:spacing w:before="240"/>
    </w:pPr>
  </w:style>
  <w:style w:type="paragraph" w:styleId="TOC2">
    <w:name w:val="toc 2"/>
    <w:basedOn w:val="Normal"/>
    <w:next w:val="Normal"/>
    <w:autoRedefine/>
    <w:uiPriority w:val="39"/>
    <w:unhideWhenUsed/>
    <w:rsid w:val="00625EF8"/>
    <w:pPr>
      <w:tabs>
        <w:tab w:val="right" w:pos="9480"/>
      </w:tabs>
      <w:ind w:left="284"/>
    </w:pPr>
    <w:rPr>
      <w:noProof/>
    </w:rPr>
  </w:style>
  <w:style w:type="character" w:styleId="Hyperlink">
    <w:name w:val="Hyperlink"/>
    <w:uiPriority w:val="99"/>
    <w:unhideWhenUsed/>
    <w:rsid w:val="00130746"/>
    <w:rPr>
      <w:color w:val="0000FF"/>
      <w:u w:val="single"/>
    </w:rPr>
  </w:style>
  <w:style w:type="paragraph" w:styleId="DocumentMap">
    <w:name w:val="Document Map"/>
    <w:basedOn w:val="Normal"/>
    <w:link w:val="DocumentMapChar"/>
    <w:uiPriority w:val="99"/>
    <w:semiHidden/>
    <w:unhideWhenUsed/>
    <w:rsid w:val="00C56270"/>
    <w:pPr>
      <w:spacing w:before="0" w:after="0" w:line="240" w:lineRule="auto"/>
    </w:pPr>
    <w:rPr>
      <w:rFonts w:ascii="Tahoma" w:hAnsi="Tahoma" w:cs="Tahoma"/>
      <w:sz w:val="16"/>
      <w:szCs w:val="16"/>
    </w:rPr>
  </w:style>
  <w:style w:type="character" w:customStyle="1" w:styleId="DocumentMapChar">
    <w:name w:val="Document Map Char"/>
    <w:link w:val="DocumentMap"/>
    <w:uiPriority w:val="99"/>
    <w:semiHidden/>
    <w:rsid w:val="00C56270"/>
    <w:rPr>
      <w:rFonts w:ascii="Tahoma" w:hAnsi="Tahoma" w:cs="Tahoma"/>
      <w:color w:val="262626"/>
      <w:sz w:val="16"/>
      <w:szCs w:val="16"/>
      <w:lang w:eastAsia="en-US"/>
    </w:rPr>
  </w:style>
  <w:style w:type="paragraph" w:styleId="Revision">
    <w:name w:val="Revision"/>
    <w:hidden/>
    <w:uiPriority w:val="99"/>
    <w:semiHidden/>
    <w:rsid w:val="0081403F"/>
    <w:rPr>
      <w:rFonts w:ascii="Avenir LT 45 Book" w:hAnsi="Avenir LT 45 Book"/>
      <w:color w:val="262626"/>
      <w:sz w:val="24"/>
      <w:szCs w:val="22"/>
      <w:lang w:eastAsia="en-US"/>
    </w:rPr>
  </w:style>
  <w:style w:type="paragraph" w:customStyle="1" w:styleId="TableFont">
    <w:name w:val="Table Font"/>
    <w:basedOn w:val="Figure"/>
    <w:link w:val="TableFontChar"/>
    <w:qFormat/>
    <w:rsid w:val="0058497E"/>
    <w:pPr>
      <w:numPr>
        <w:numId w:val="0"/>
      </w:numPr>
    </w:pPr>
    <w:rPr>
      <w:rFonts w:ascii="Avenir LT 35 Light" w:hAnsi="Avenir LT 35 Light"/>
      <w:b w:val="0"/>
      <w:szCs w:val="20"/>
    </w:rPr>
  </w:style>
  <w:style w:type="character" w:customStyle="1" w:styleId="TableFontChar">
    <w:name w:val="Table Font Char"/>
    <w:link w:val="TableFont"/>
    <w:rsid w:val="0058497E"/>
    <w:rPr>
      <w:rFonts w:ascii="Avenir LT 35 Light" w:hAnsi="Avenir LT 35 Light"/>
      <w:b/>
      <w:color w:val="262626"/>
      <w:sz w:val="24"/>
      <w:szCs w:val="22"/>
      <w:lang w:eastAsia="en-US"/>
    </w:rPr>
  </w:style>
  <w:style w:type="paragraph" w:customStyle="1" w:styleId="TableHeading">
    <w:name w:val="Table Heading"/>
    <w:basedOn w:val="Figure"/>
    <w:link w:val="TableHeadingChar"/>
    <w:qFormat/>
    <w:rsid w:val="00523C9B"/>
    <w:pPr>
      <w:numPr>
        <w:numId w:val="0"/>
      </w:numPr>
      <w:jc w:val="center"/>
    </w:pPr>
  </w:style>
  <w:style w:type="character" w:customStyle="1" w:styleId="TableHeadingChar">
    <w:name w:val="Table Heading Char"/>
    <w:link w:val="TableHeading"/>
    <w:rsid w:val="00523C9B"/>
    <w:rPr>
      <w:rFonts w:ascii="Avenir LT 45 Book" w:hAnsi="Avenir LT 45 Book"/>
      <w:b/>
      <w:color w:val="262626"/>
      <w:sz w:val="24"/>
      <w:szCs w:val="22"/>
      <w:lang w:eastAsia="en-US"/>
    </w:rPr>
  </w:style>
  <w:style w:type="paragraph" w:customStyle="1" w:styleId="TableHeadingWhite">
    <w:name w:val="Table Heading White"/>
    <w:basedOn w:val="Figure"/>
    <w:link w:val="TableHeadingWhiteChar"/>
    <w:qFormat/>
    <w:rsid w:val="00523C9B"/>
    <w:pPr>
      <w:numPr>
        <w:numId w:val="0"/>
      </w:numPr>
      <w:jc w:val="center"/>
    </w:pPr>
    <w:rPr>
      <w:color w:val="FFFFFF"/>
      <w:szCs w:val="24"/>
    </w:rPr>
  </w:style>
  <w:style w:type="character" w:customStyle="1" w:styleId="TableHeadingWhiteChar">
    <w:name w:val="Table Heading White Char"/>
    <w:link w:val="TableHeadingWhite"/>
    <w:rsid w:val="00523C9B"/>
    <w:rPr>
      <w:rFonts w:ascii="Avenir LT 45 Book" w:hAnsi="Avenir LT 45 Book"/>
      <w:b/>
      <w:color w:val="FFFFFF"/>
      <w:sz w:val="24"/>
      <w:szCs w:val="24"/>
      <w:lang w:eastAsia="en-US"/>
    </w:rPr>
  </w:style>
  <w:style w:type="paragraph" w:styleId="Subtitle">
    <w:name w:val="Subtitle"/>
    <w:basedOn w:val="Normal"/>
    <w:next w:val="Normal"/>
    <w:link w:val="SubtitleChar"/>
    <w:uiPriority w:val="11"/>
    <w:rsid w:val="00AB231E"/>
    <w:pPr>
      <w:numPr>
        <w:ilvl w:val="1"/>
      </w:numPr>
    </w:pPr>
    <w:rPr>
      <w:rFonts w:ascii="Avenir LT 35 Light" w:eastAsia="MS Mincho" w:hAnsi="Avenir LT 35 Light"/>
      <w:i/>
      <w:iCs/>
      <w:color w:val="4F81BD"/>
      <w:spacing w:val="15"/>
      <w:szCs w:val="24"/>
    </w:rPr>
  </w:style>
  <w:style w:type="character" w:customStyle="1" w:styleId="SubtitleChar">
    <w:name w:val="Subtitle Char"/>
    <w:link w:val="Subtitle"/>
    <w:uiPriority w:val="11"/>
    <w:rsid w:val="00AB231E"/>
    <w:rPr>
      <w:rFonts w:ascii="Avenir LT 35 Light" w:eastAsia="MS Mincho" w:hAnsi="Avenir LT 35 Light" w:cs="Times New Roman"/>
      <w:i/>
      <w:iCs/>
      <w:color w:val="4F81BD"/>
      <w:spacing w:val="15"/>
      <w:sz w:val="24"/>
      <w:szCs w:val="24"/>
      <w:lang w:eastAsia="en-US"/>
    </w:rPr>
  </w:style>
  <w:style w:type="table" w:styleId="TableGrid">
    <w:name w:val="Table Grid"/>
    <w:basedOn w:val="TableNormal"/>
    <w:uiPriority w:val="59"/>
    <w:rsid w:val="00AB23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B23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AB231E"/>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2-Accent3">
    <w:name w:val="Medium Shading 2 Accent 3"/>
    <w:basedOn w:val="TableNormal"/>
    <w:uiPriority w:val="64"/>
    <w:rsid w:val="00AB231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ubtleReference">
    <w:name w:val="Subtle Reference"/>
    <w:uiPriority w:val="31"/>
    <w:qFormat/>
    <w:rsid w:val="000F50E4"/>
    <w:rPr>
      <w:sz w:val="16"/>
    </w:rPr>
  </w:style>
  <w:style w:type="character" w:styleId="BookTitle">
    <w:name w:val="Book Title"/>
    <w:uiPriority w:val="33"/>
    <w:qFormat/>
    <w:rsid w:val="000F50E4"/>
    <w:rPr>
      <w:bCs/>
      <w:i/>
      <w:spacing w:val="5"/>
    </w:rPr>
  </w:style>
  <w:style w:type="paragraph" w:styleId="ListNumber">
    <w:name w:val="List Number"/>
    <w:basedOn w:val="Normal"/>
    <w:uiPriority w:val="99"/>
    <w:unhideWhenUsed/>
    <w:qFormat/>
    <w:rsid w:val="006B023A"/>
    <w:pPr>
      <w:numPr>
        <w:numId w:val="4"/>
      </w:numPr>
      <w:contextualSpacing/>
    </w:pPr>
  </w:style>
  <w:style w:type="paragraph" w:customStyle="1" w:styleId="FrontPageSubHeading">
    <w:name w:val="Front Page Sub Heading"/>
    <w:basedOn w:val="Normal"/>
    <w:link w:val="FrontPageSubHeadingChar"/>
    <w:qFormat/>
    <w:rsid w:val="008C1E0D"/>
    <w:pPr>
      <w:jc w:val="right"/>
    </w:pPr>
    <w:rPr>
      <w:color w:val="FFFFFF"/>
      <w:sz w:val="28"/>
      <w:szCs w:val="28"/>
    </w:rPr>
  </w:style>
  <w:style w:type="character" w:customStyle="1" w:styleId="FrontPageSubHeadingChar">
    <w:name w:val="Front Page Sub Heading Char"/>
    <w:link w:val="FrontPageSubHeading"/>
    <w:rsid w:val="008C1E0D"/>
    <w:rPr>
      <w:color w:val="FFFFFF"/>
      <w:sz w:val="28"/>
      <w:szCs w:val="28"/>
    </w:rPr>
  </w:style>
  <w:style w:type="character" w:styleId="Strong">
    <w:name w:val="Strong"/>
    <w:uiPriority w:val="22"/>
    <w:qFormat/>
    <w:rsid w:val="0011758B"/>
    <w:rPr>
      <w:b/>
      <w:bCs/>
    </w:rPr>
  </w:style>
  <w:style w:type="character" w:styleId="CommentReference">
    <w:name w:val="annotation reference"/>
    <w:uiPriority w:val="99"/>
    <w:semiHidden/>
    <w:unhideWhenUsed/>
    <w:rsid w:val="0011758B"/>
    <w:rPr>
      <w:sz w:val="16"/>
      <w:szCs w:val="16"/>
    </w:rPr>
  </w:style>
  <w:style w:type="paragraph" w:styleId="CommentText">
    <w:name w:val="annotation text"/>
    <w:basedOn w:val="Normal"/>
    <w:link w:val="CommentTextChar"/>
    <w:uiPriority w:val="99"/>
    <w:semiHidden/>
    <w:unhideWhenUsed/>
    <w:rsid w:val="0011758B"/>
    <w:pPr>
      <w:spacing w:line="240" w:lineRule="auto"/>
    </w:pPr>
    <w:rPr>
      <w:sz w:val="20"/>
      <w:szCs w:val="20"/>
    </w:rPr>
  </w:style>
  <w:style w:type="character" w:customStyle="1" w:styleId="CommentTextChar">
    <w:name w:val="Comment Text Char"/>
    <w:basedOn w:val="DefaultParagraphFont"/>
    <w:link w:val="CommentText"/>
    <w:uiPriority w:val="99"/>
    <w:semiHidden/>
    <w:rsid w:val="0011758B"/>
    <w:rPr>
      <w:color w:val="262626"/>
    </w:rPr>
  </w:style>
  <w:style w:type="paragraph" w:styleId="FootnoteText">
    <w:name w:val="footnote text"/>
    <w:basedOn w:val="Normal"/>
    <w:link w:val="FootnoteTextChar"/>
    <w:uiPriority w:val="99"/>
    <w:unhideWhenUsed/>
    <w:rsid w:val="008A0290"/>
    <w:rPr>
      <w:sz w:val="20"/>
      <w:szCs w:val="20"/>
    </w:rPr>
  </w:style>
  <w:style w:type="character" w:customStyle="1" w:styleId="FootnoteTextChar">
    <w:name w:val="Footnote Text Char"/>
    <w:basedOn w:val="DefaultParagraphFont"/>
    <w:link w:val="FootnoteText"/>
    <w:uiPriority w:val="99"/>
    <w:rsid w:val="008A0290"/>
    <w:rPr>
      <w:color w:val="262626"/>
    </w:rPr>
  </w:style>
  <w:style w:type="character" w:styleId="FootnoteReference">
    <w:name w:val="footnote reference"/>
    <w:basedOn w:val="DefaultParagraphFont"/>
    <w:uiPriority w:val="99"/>
    <w:semiHidden/>
    <w:unhideWhenUsed/>
    <w:rsid w:val="008A0290"/>
    <w:rPr>
      <w:vertAlign w:val="superscript"/>
    </w:rPr>
  </w:style>
  <w:style w:type="character" w:customStyle="1" w:styleId="apple-converted-space">
    <w:name w:val="apple-converted-space"/>
    <w:basedOn w:val="DefaultParagraphFont"/>
    <w:rsid w:val="008500CE"/>
  </w:style>
  <w:style w:type="table" w:styleId="LightGrid-Accent3">
    <w:name w:val="Light Grid Accent 3"/>
    <w:basedOn w:val="TableNormal"/>
    <w:uiPriority w:val="62"/>
    <w:rsid w:val="00E1509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CommentSubject">
    <w:name w:val="annotation subject"/>
    <w:basedOn w:val="CommentText"/>
    <w:next w:val="CommentText"/>
    <w:link w:val="CommentSubjectChar"/>
    <w:uiPriority w:val="99"/>
    <w:semiHidden/>
    <w:unhideWhenUsed/>
    <w:rsid w:val="00B04F81"/>
    <w:rPr>
      <w:b/>
      <w:bCs/>
    </w:rPr>
  </w:style>
  <w:style w:type="character" w:customStyle="1" w:styleId="CommentSubjectChar">
    <w:name w:val="Comment Subject Char"/>
    <w:basedOn w:val="CommentTextChar"/>
    <w:link w:val="CommentSubject"/>
    <w:uiPriority w:val="99"/>
    <w:semiHidden/>
    <w:rsid w:val="00B04F81"/>
    <w:rPr>
      <w:b/>
      <w:bCs/>
      <w:color w:val="262626"/>
    </w:rPr>
  </w:style>
  <w:style w:type="paragraph" w:styleId="NormalWeb">
    <w:name w:val="Normal (Web)"/>
    <w:basedOn w:val="Normal"/>
    <w:uiPriority w:val="99"/>
    <w:unhideWhenUsed/>
    <w:rsid w:val="00733824"/>
    <w:pPr>
      <w:spacing w:before="0" w:after="150" w:line="240" w:lineRule="auto"/>
    </w:pPr>
    <w:rPr>
      <w:rFonts w:ascii="Times New Roman" w:eastAsia="Times New Roman" w:hAnsi="Times New Roman"/>
      <w:color w:val="auto"/>
      <w:sz w:val="24"/>
      <w:szCs w:val="24"/>
    </w:rPr>
  </w:style>
  <w:style w:type="paragraph" w:customStyle="1" w:styleId="Default">
    <w:name w:val="Default"/>
    <w:rsid w:val="00333E83"/>
    <w:pPr>
      <w:autoSpaceDE w:val="0"/>
      <w:autoSpaceDN w:val="0"/>
      <w:adjustRightInd w:val="0"/>
    </w:pPr>
    <w:rPr>
      <w:rFonts w:ascii="EYInterstate" w:hAnsi="EYInterstate" w:cs="EYInterstate"/>
      <w:color w:val="000000"/>
      <w:sz w:val="24"/>
      <w:szCs w:val="24"/>
      <w:lang w:eastAsia="en-US"/>
    </w:rPr>
  </w:style>
  <w:style w:type="character" w:customStyle="1" w:styleId="jwmain">
    <w:name w:val="jwmain"/>
    <w:basedOn w:val="DefaultParagraphFont"/>
    <w:rsid w:val="00023532"/>
  </w:style>
  <w:style w:type="character" w:customStyle="1" w:styleId="jwcontrols">
    <w:name w:val="jwcontrols"/>
    <w:basedOn w:val="DefaultParagraphFont"/>
    <w:rsid w:val="00023532"/>
  </w:style>
  <w:style w:type="character" w:customStyle="1" w:styleId="jwbackground">
    <w:name w:val="jwbackground"/>
    <w:basedOn w:val="DefaultParagraphFont"/>
    <w:rsid w:val="00023532"/>
  </w:style>
  <w:style w:type="character" w:customStyle="1" w:styleId="jwcapleft">
    <w:name w:val="jwcapleft"/>
    <w:basedOn w:val="DefaultParagraphFont"/>
    <w:rsid w:val="00023532"/>
  </w:style>
  <w:style w:type="character" w:customStyle="1" w:styleId="jwplay">
    <w:name w:val="jwplay"/>
    <w:basedOn w:val="DefaultParagraphFont"/>
    <w:rsid w:val="00023532"/>
  </w:style>
  <w:style w:type="character" w:customStyle="1" w:styleId="jwdivider">
    <w:name w:val="jwdivider"/>
    <w:basedOn w:val="DefaultParagraphFont"/>
    <w:rsid w:val="00023532"/>
  </w:style>
  <w:style w:type="character" w:customStyle="1" w:styleId="jwprev">
    <w:name w:val="jwprev"/>
    <w:basedOn w:val="DefaultParagraphFont"/>
    <w:rsid w:val="00023532"/>
  </w:style>
  <w:style w:type="character" w:customStyle="1" w:styleId="jwnext">
    <w:name w:val="jwnext"/>
    <w:basedOn w:val="DefaultParagraphFont"/>
    <w:rsid w:val="00023532"/>
  </w:style>
  <w:style w:type="character" w:customStyle="1" w:styleId="jwtext">
    <w:name w:val="jwtext"/>
    <w:basedOn w:val="DefaultParagraphFont"/>
    <w:rsid w:val="00023532"/>
  </w:style>
  <w:style w:type="character" w:customStyle="1" w:styleId="jwtimeslidercapleft">
    <w:name w:val="jwtimeslidercapleft"/>
    <w:basedOn w:val="DefaultParagraphFont"/>
    <w:rsid w:val="00023532"/>
  </w:style>
  <w:style w:type="character" w:customStyle="1" w:styleId="jwrail">
    <w:name w:val="jwrail"/>
    <w:basedOn w:val="DefaultParagraphFont"/>
    <w:rsid w:val="00023532"/>
  </w:style>
  <w:style w:type="character" w:customStyle="1" w:styleId="jwtimesliderrailcapleft">
    <w:name w:val="jwtimesliderrailcapleft"/>
    <w:basedOn w:val="DefaultParagraphFont"/>
    <w:rsid w:val="00023532"/>
  </w:style>
  <w:style w:type="character" w:customStyle="1" w:styleId="jwtimesliderrail">
    <w:name w:val="jwtimesliderrail"/>
    <w:basedOn w:val="DefaultParagraphFont"/>
    <w:rsid w:val="00023532"/>
  </w:style>
  <w:style w:type="character" w:customStyle="1" w:styleId="jwtimesliderrailcapright">
    <w:name w:val="jwtimesliderrailcapright"/>
    <w:basedOn w:val="DefaultParagraphFont"/>
    <w:rsid w:val="00023532"/>
  </w:style>
  <w:style w:type="character" w:customStyle="1" w:styleId="jwtimesliderbuffercapleft">
    <w:name w:val="jwtimesliderbuffercapleft"/>
    <w:basedOn w:val="DefaultParagraphFont"/>
    <w:rsid w:val="00023532"/>
  </w:style>
  <w:style w:type="character" w:customStyle="1" w:styleId="jwtimesliderbuffer">
    <w:name w:val="jwtimesliderbuffer"/>
    <w:basedOn w:val="DefaultParagraphFont"/>
    <w:rsid w:val="00023532"/>
  </w:style>
  <w:style w:type="character" w:customStyle="1" w:styleId="jwtimesliderbuffercapright">
    <w:name w:val="jwtimesliderbuffercapright"/>
    <w:basedOn w:val="DefaultParagraphFont"/>
    <w:rsid w:val="00023532"/>
  </w:style>
  <w:style w:type="character" w:customStyle="1" w:styleId="jwtimesliderprogresscapleft">
    <w:name w:val="jwtimesliderprogresscapleft"/>
    <w:basedOn w:val="DefaultParagraphFont"/>
    <w:rsid w:val="00023532"/>
  </w:style>
  <w:style w:type="character" w:customStyle="1" w:styleId="jwtimesliderprogress">
    <w:name w:val="jwtimesliderprogress"/>
    <w:basedOn w:val="DefaultParagraphFont"/>
    <w:rsid w:val="00023532"/>
  </w:style>
  <w:style w:type="character" w:customStyle="1" w:styleId="jwtimesliderprogresscapright">
    <w:name w:val="jwtimesliderprogresscapright"/>
    <w:basedOn w:val="DefaultParagraphFont"/>
    <w:rsid w:val="00023532"/>
  </w:style>
  <w:style w:type="character" w:customStyle="1" w:styleId="jwtimesliderthumb">
    <w:name w:val="jwtimesliderthumb"/>
    <w:basedOn w:val="DefaultParagraphFont"/>
    <w:rsid w:val="00023532"/>
  </w:style>
  <w:style w:type="character" w:customStyle="1" w:styleId="jwtimeslidercapright">
    <w:name w:val="jwtimeslidercapright"/>
    <w:basedOn w:val="DefaultParagraphFont"/>
    <w:rsid w:val="00023532"/>
  </w:style>
  <w:style w:type="character" w:customStyle="1" w:styleId="jwhd">
    <w:name w:val="jwhd"/>
    <w:basedOn w:val="DefaultParagraphFont"/>
    <w:rsid w:val="00023532"/>
  </w:style>
  <w:style w:type="character" w:customStyle="1" w:styleId="jwcc">
    <w:name w:val="jwcc"/>
    <w:basedOn w:val="DefaultParagraphFont"/>
    <w:rsid w:val="00023532"/>
  </w:style>
  <w:style w:type="character" w:customStyle="1" w:styleId="jwmute">
    <w:name w:val="jwmute"/>
    <w:basedOn w:val="DefaultParagraphFont"/>
    <w:rsid w:val="00023532"/>
  </w:style>
  <w:style w:type="character" w:customStyle="1" w:styleId="jwvolumecaptop">
    <w:name w:val="jwvolumecaptop"/>
    <w:basedOn w:val="DefaultParagraphFont"/>
    <w:rsid w:val="00023532"/>
  </w:style>
  <w:style w:type="character" w:customStyle="1" w:styleId="jwvolumerailcaptop">
    <w:name w:val="jwvolumerailcaptop"/>
    <w:basedOn w:val="DefaultParagraphFont"/>
    <w:rsid w:val="00023532"/>
  </w:style>
  <w:style w:type="character" w:customStyle="1" w:styleId="jwvolumerail">
    <w:name w:val="jwvolumerail"/>
    <w:basedOn w:val="DefaultParagraphFont"/>
    <w:rsid w:val="00023532"/>
  </w:style>
  <w:style w:type="character" w:customStyle="1" w:styleId="jwvolumerailcapbottom">
    <w:name w:val="jwvolumerailcapbottom"/>
    <w:basedOn w:val="DefaultParagraphFont"/>
    <w:rsid w:val="00023532"/>
  </w:style>
  <w:style w:type="character" w:customStyle="1" w:styleId="jwvolumeprogresscaptop">
    <w:name w:val="jwvolumeprogresscaptop"/>
    <w:basedOn w:val="DefaultParagraphFont"/>
    <w:rsid w:val="00023532"/>
  </w:style>
  <w:style w:type="character" w:customStyle="1" w:styleId="jwvolumeprogress">
    <w:name w:val="jwvolumeprogress"/>
    <w:basedOn w:val="DefaultParagraphFont"/>
    <w:rsid w:val="00023532"/>
  </w:style>
  <w:style w:type="character" w:customStyle="1" w:styleId="jwvolumeprogresscapbottom">
    <w:name w:val="jwvolumeprogresscapbottom"/>
    <w:basedOn w:val="DefaultParagraphFont"/>
    <w:rsid w:val="00023532"/>
  </w:style>
  <w:style w:type="character" w:customStyle="1" w:styleId="jwvolumethumb">
    <w:name w:val="jwvolumethumb"/>
    <w:basedOn w:val="DefaultParagraphFont"/>
    <w:rsid w:val="00023532"/>
  </w:style>
  <w:style w:type="character" w:customStyle="1" w:styleId="jwvolumecapbottom">
    <w:name w:val="jwvolumecapbottom"/>
    <w:basedOn w:val="DefaultParagraphFont"/>
    <w:rsid w:val="00023532"/>
  </w:style>
  <w:style w:type="character" w:customStyle="1" w:styleId="jwfullscreen">
    <w:name w:val="jwfullscreen"/>
    <w:basedOn w:val="DefaultParagraphFont"/>
    <w:rsid w:val="00023532"/>
  </w:style>
  <w:style w:type="character" w:customStyle="1" w:styleId="jwcapright">
    <w:name w:val="jwcapright"/>
    <w:basedOn w:val="DefaultParagraphFont"/>
    <w:rsid w:val="00023532"/>
  </w:style>
  <w:style w:type="character" w:customStyle="1" w:styleId="file">
    <w:name w:val="file"/>
    <w:basedOn w:val="DefaultParagraphFont"/>
    <w:rsid w:val="00023532"/>
  </w:style>
  <w:style w:type="paragraph" w:styleId="ListBullet">
    <w:name w:val="List Bullet"/>
    <w:basedOn w:val="Normal"/>
    <w:uiPriority w:val="99"/>
    <w:semiHidden/>
    <w:rsid w:val="0099028B"/>
    <w:pPr>
      <w:widowControl w:val="0"/>
      <w:numPr>
        <w:numId w:val="36"/>
      </w:numPr>
      <w:autoSpaceDE w:val="0"/>
      <w:autoSpaceDN w:val="0"/>
      <w:adjustRightInd w:val="0"/>
      <w:spacing w:before="0" w:after="0" w:line="240" w:lineRule="auto"/>
      <w:contextualSpacing/>
    </w:pPr>
    <w:rPr>
      <w:rFonts w:ascii="Arial" w:eastAsiaTheme="minorEastAsia" w:hAnsi="Arial"/>
      <w:color w:val="auto"/>
      <w:sz w:val="18"/>
      <w:szCs w:val="24"/>
    </w:rPr>
  </w:style>
  <w:style w:type="paragraph" w:styleId="BodyText">
    <w:name w:val="Body Text"/>
    <w:basedOn w:val="Normal"/>
    <w:link w:val="BodyTextChar"/>
    <w:uiPriority w:val="1"/>
    <w:qFormat/>
    <w:rsid w:val="009D35F0"/>
    <w:pPr>
      <w:widowControl w:val="0"/>
      <w:spacing w:before="0" w:after="0" w:line="240" w:lineRule="auto"/>
      <w:ind w:left="153"/>
    </w:pPr>
    <w:rPr>
      <w:rFonts w:ascii="Circular Std Book" w:eastAsia="Circular Std Book" w:hAnsi="Circular Std Book" w:cstheme="minorBidi"/>
      <w:color w:val="auto"/>
      <w:sz w:val="17"/>
      <w:szCs w:val="17"/>
      <w:lang w:val="en-US" w:eastAsia="en-US"/>
    </w:rPr>
  </w:style>
  <w:style w:type="character" w:customStyle="1" w:styleId="BodyTextChar">
    <w:name w:val="Body Text Char"/>
    <w:basedOn w:val="DefaultParagraphFont"/>
    <w:link w:val="BodyText"/>
    <w:uiPriority w:val="1"/>
    <w:rsid w:val="009D35F0"/>
    <w:rPr>
      <w:rFonts w:ascii="Circular Std Book" w:eastAsia="Circular Std Book" w:hAnsi="Circular Std Book" w:cstheme="minorBidi"/>
      <w:sz w:val="17"/>
      <w:szCs w:val="17"/>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Number"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50E"/>
    <w:pPr>
      <w:spacing w:before="120" w:after="120" w:line="276" w:lineRule="auto"/>
    </w:pPr>
    <w:rPr>
      <w:color w:val="262626"/>
      <w:sz w:val="22"/>
      <w:szCs w:val="22"/>
    </w:rPr>
  </w:style>
  <w:style w:type="paragraph" w:styleId="Heading1">
    <w:name w:val="heading 1"/>
    <w:basedOn w:val="Normal"/>
    <w:next w:val="Normal"/>
    <w:link w:val="Heading1Char"/>
    <w:autoRedefine/>
    <w:uiPriority w:val="9"/>
    <w:qFormat/>
    <w:rsid w:val="00FC7E31"/>
    <w:pPr>
      <w:keepNext/>
      <w:keepLines/>
      <w:spacing w:after="240" w:line="240" w:lineRule="auto"/>
      <w:outlineLvl w:val="0"/>
    </w:pPr>
    <w:rPr>
      <w:rFonts w:ascii="Arial" w:eastAsia="Times New Roman" w:hAnsi="Arial" w:cs="Arial"/>
      <w:b/>
      <w:bCs/>
      <w:caps/>
      <w:color w:val="auto"/>
      <w:sz w:val="32"/>
      <w:szCs w:val="32"/>
    </w:rPr>
  </w:style>
  <w:style w:type="paragraph" w:styleId="Heading2">
    <w:name w:val="heading 2"/>
    <w:basedOn w:val="Normal"/>
    <w:next w:val="Normal"/>
    <w:link w:val="Heading2Char"/>
    <w:autoRedefine/>
    <w:uiPriority w:val="9"/>
    <w:unhideWhenUsed/>
    <w:qFormat/>
    <w:rsid w:val="007664D6"/>
    <w:pPr>
      <w:keepNext/>
      <w:keepLines/>
      <w:tabs>
        <w:tab w:val="left" w:pos="8505"/>
      </w:tabs>
      <w:spacing w:before="320"/>
      <w:outlineLvl w:val="1"/>
    </w:pPr>
    <w:rPr>
      <w:rFonts w:ascii="Arial Bold" w:eastAsia="Times New Roman" w:hAnsi="Arial Bold"/>
      <w:b/>
      <w:bCs/>
      <w:color w:val="009CDC"/>
      <w:sz w:val="24"/>
      <w:szCs w:val="32"/>
    </w:rPr>
  </w:style>
  <w:style w:type="paragraph" w:styleId="Heading3">
    <w:name w:val="heading 3"/>
    <w:basedOn w:val="Normal"/>
    <w:next w:val="Normal"/>
    <w:link w:val="Heading3Char"/>
    <w:autoRedefine/>
    <w:uiPriority w:val="9"/>
    <w:unhideWhenUsed/>
    <w:qFormat/>
    <w:rsid w:val="003E0722"/>
    <w:pPr>
      <w:keepNext/>
      <w:keepLines/>
      <w:tabs>
        <w:tab w:val="right" w:pos="9480"/>
      </w:tabs>
      <w:spacing w:before="200" w:after="0"/>
      <w:outlineLvl w:val="2"/>
    </w:pPr>
    <w:rPr>
      <w:rFonts w:eastAsia="MS Mincho"/>
      <w:b/>
      <w:i/>
      <w:color w:val="7AB800"/>
      <w:sz w:val="28"/>
      <w:szCs w:val="28"/>
    </w:rPr>
  </w:style>
  <w:style w:type="paragraph" w:styleId="Heading4">
    <w:name w:val="heading 4"/>
    <w:basedOn w:val="Normal"/>
    <w:next w:val="Normal"/>
    <w:link w:val="Heading4Char"/>
    <w:autoRedefine/>
    <w:uiPriority w:val="9"/>
    <w:unhideWhenUsed/>
    <w:qFormat/>
    <w:rsid w:val="00933A8F"/>
    <w:pPr>
      <w:keepNext/>
      <w:keepLines/>
      <w:spacing w:before="200" w:after="0"/>
      <w:outlineLvl w:val="3"/>
    </w:pPr>
    <w:rPr>
      <w:rFonts w:ascii="Arial Bold" w:eastAsia="MS Mincho" w:hAnsi="Arial Bold"/>
      <w:b/>
      <w:bCs/>
      <w:iCs/>
      <w:color w:val="5F6F80"/>
      <w:sz w:val="18"/>
      <w:szCs w:val="24"/>
    </w:rPr>
  </w:style>
  <w:style w:type="paragraph" w:styleId="Heading5">
    <w:name w:val="heading 5"/>
    <w:basedOn w:val="Normal"/>
    <w:next w:val="Normal"/>
    <w:link w:val="Heading5Char"/>
    <w:autoRedefine/>
    <w:uiPriority w:val="9"/>
    <w:unhideWhenUsed/>
    <w:qFormat/>
    <w:rsid w:val="008C1E0D"/>
    <w:pPr>
      <w:keepNext/>
      <w:keepLines/>
      <w:spacing w:before="200" w:after="0"/>
      <w:outlineLvl w:val="4"/>
    </w:pPr>
    <w:rPr>
      <w:rFonts w:ascii="Avenir LT 35 Light" w:eastAsia="MS Mincho" w:hAnsi="Avenir LT 35 Light"/>
      <w:color w:val="404040"/>
      <w:sz w:val="26"/>
      <w:szCs w:val="26"/>
      <w:u w:val="single"/>
    </w:rPr>
  </w:style>
  <w:style w:type="paragraph" w:styleId="Heading6">
    <w:name w:val="heading 6"/>
    <w:basedOn w:val="Normal"/>
    <w:next w:val="Normal"/>
    <w:link w:val="Heading6Char"/>
    <w:uiPriority w:val="9"/>
    <w:unhideWhenUsed/>
    <w:qFormat/>
    <w:rsid w:val="002C237F"/>
    <w:pPr>
      <w:keepNext/>
      <w:keepLines/>
      <w:spacing w:before="200" w:after="0"/>
      <w:outlineLvl w:val="5"/>
    </w:pPr>
    <w:rPr>
      <w:rFonts w:eastAsia="MS Mincho"/>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C7E31"/>
    <w:rPr>
      <w:rFonts w:ascii="Arial" w:eastAsia="Times New Roman" w:hAnsi="Arial" w:cs="Arial"/>
      <w:b/>
      <w:bCs/>
      <w:caps/>
      <w:sz w:val="32"/>
      <w:szCs w:val="32"/>
    </w:rPr>
  </w:style>
  <w:style w:type="character" w:customStyle="1" w:styleId="Heading2Char">
    <w:name w:val="Heading 2 Char"/>
    <w:link w:val="Heading2"/>
    <w:uiPriority w:val="9"/>
    <w:rsid w:val="007664D6"/>
    <w:rPr>
      <w:rFonts w:ascii="Arial Bold" w:eastAsia="Times New Roman" w:hAnsi="Arial Bold"/>
      <w:b/>
      <w:bCs/>
      <w:color w:val="009CDC"/>
      <w:sz w:val="24"/>
      <w:szCs w:val="32"/>
    </w:rPr>
  </w:style>
  <w:style w:type="character" w:customStyle="1" w:styleId="Heading3Char">
    <w:name w:val="Heading 3 Char"/>
    <w:link w:val="Heading3"/>
    <w:uiPriority w:val="9"/>
    <w:rsid w:val="003E0722"/>
    <w:rPr>
      <w:rFonts w:eastAsia="MS Mincho"/>
      <w:b/>
      <w:i/>
      <w:color w:val="7AB800"/>
      <w:sz w:val="28"/>
      <w:szCs w:val="28"/>
    </w:rPr>
  </w:style>
  <w:style w:type="character" w:customStyle="1" w:styleId="Heading4Char">
    <w:name w:val="Heading 4 Char"/>
    <w:link w:val="Heading4"/>
    <w:uiPriority w:val="9"/>
    <w:rsid w:val="00933A8F"/>
    <w:rPr>
      <w:rFonts w:ascii="Arial Bold" w:eastAsia="MS Mincho" w:hAnsi="Arial Bold"/>
      <w:b/>
      <w:bCs/>
      <w:iCs/>
      <w:color w:val="5F6F80"/>
      <w:sz w:val="18"/>
      <w:szCs w:val="24"/>
    </w:rPr>
  </w:style>
  <w:style w:type="character" w:customStyle="1" w:styleId="Heading5Char">
    <w:name w:val="Heading 5 Char"/>
    <w:link w:val="Heading5"/>
    <w:uiPriority w:val="9"/>
    <w:rsid w:val="008C1E0D"/>
    <w:rPr>
      <w:rFonts w:ascii="Avenir LT 35 Light" w:eastAsia="MS Mincho" w:hAnsi="Avenir LT 35 Light"/>
      <w:color w:val="404040"/>
      <w:sz w:val="26"/>
      <w:szCs w:val="26"/>
      <w:u w:val="single"/>
    </w:rPr>
  </w:style>
  <w:style w:type="character" w:customStyle="1" w:styleId="Heading6Char">
    <w:name w:val="Heading 6 Char"/>
    <w:link w:val="Heading6"/>
    <w:uiPriority w:val="9"/>
    <w:rsid w:val="002C237F"/>
    <w:rPr>
      <w:rFonts w:ascii="Avenir LT 45 Book" w:eastAsia="MS Mincho" w:hAnsi="Avenir LT 45 Book" w:cs="Times New Roman"/>
      <w:b/>
      <w:iCs/>
      <w:color w:val="262626"/>
      <w:sz w:val="24"/>
      <w:szCs w:val="22"/>
      <w:lang w:eastAsia="en-US"/>
    </w:rPr>
  </w:style>
  <w:style w:type="paragraph" w:styleId="Title">
    <w:name w:val="Title"/>
    <w:aliases w:val="Heading 1 Title Page"/>
    <w:basedOn w:val="Normal"/>
    <w:next w:val="Normal"/>
    <w:link w:val="TitleChar"/>
    <w:autoRedefine/>
    <w:uiPriority w:val="10"/>
    <w:qFormat/>
    <w:rsid w:val="00804C18"/>
    <w:pPr>
      <w:pBdr>
        <w:bottom w:val="single" w:sz="8" w:space="4" w:color="4F81BD"/>
      </w:pBdr>
      <w:spacing w:before="0" w:after="300" w:line="240" w:lineRule="auto"/>
      <w:contextualSpacing/>
      <w:jc w:val="right"/>
    </w:pPr>
    <w:rPr>
      <w:rFonts w:ascii="Avenir LT 35 Light" w:eastAsia="Times New Roman" w:hAnsi="Avenir LT 35 Light"/>
      <w:color w:val="FFFFFF"/>
      <w:spacing w:val="-40"/>
      <w:kern w:val="28"/>
      <w:sz w:val="56"/>
      <w:szCs w:val="52"/>
    </w:rPr>
  </w:style>
  <w:style w:type="character" w:customStyle="1" w:styleId="TitleChar">
    <w:name w:val="Title Char"/>
    <w:aliases w:val="Heading 1 Title Page Char"/>
    <w:link w:val="Title"/>
    <w:uiPriority w:val="10"/>
    <w:rsid w:val="00804C18"/>
    <w:rPr>
      <w:rFonts w:ascii="Avenir LT 35 Light" w:eastAsia="Times New Roman" w:hAnsi="Avenir LT 35 Light"/>
      <w:color w:val="FFFFFF"/>
      <w:spacing w:val="-40"/>
      <w:kern w:val="28"/>
      <w:sz w:val="56"/>
      <w:szCs w:val="52"/>
      <w:lang w:eastAsia="en-US"/>
    </w:rPr>
  </w:style>
  <w:style w:type="paragraph" w:styleId="BalloonText">
    <w:name w:val="Balloon Text"/>
    <w:basedOn w:val="Normal"/>
    <w:link w:val="BalloonTextChar"/>
    <w:uiPriority w:val="99"/>
    <w:semiHidden/>
    <w:unhideWhenUsed/>
    <w:rsid w:val="00E80D0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80D0C"/>
    <w:rPr>
      <w:rFonts w:ascii="Tahoma" w:hAnsi="Tahoma" w:cs="Tahoma"/>
      <w:sz w:val="16"/>
      <w:szCs w:val="16"/>
    </w:rPr>
  </w:style>
  <w:style w:type="paragraph" w:styleId="Header">
    <w:name w:val="header"/>
    <w:basedOn w:val="Normal"/>
    <w:link w:val="HeaderChar"/>
    <w:uiPriority w:val="99"/>
    <w:unhideWhenUsed/>
    <w:qFormat/>
    <w:rsid w:val="00E80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D0C"/>
  </w:style>
  <w:style w:type="paragraph" w:styleId="Footer">
    <w:name w:val="footer"/>
    <w:basedOn w:val="Normal"/>
    <w:link w:val="FooterChar"/>
    <w:uiPriority w:val="99"/>
    <w:unhideWhenUsed/>
    <w:rsid w:val="00E80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D0C"/>
  </w:style>
  <w:style w:type="character" w:styleId="SubtleEmphasis">
    <w:name w:val="Subtle Emphasis"/>
    <w:aliases w:val="Page Number SW"/>
    <w:uiPriority w:val="19"/>
    <w:qFormat/>
    <w:rsid w:val="000030FE"/>
    <w:rPr>
      <w:rFonts w:ascii="Avenir LT 45 Book" w:hAnsi="Avenir LT 45 Book"/>
      <w:iCs/>
      <w:color w:val="FFFFFF"/>
      <w:sz w:val="20"/>
    </w:rPr>
  </w:style>
  <w:style w:type="character" w:styleId="Emphasis">
    <w:name w:val="Emphasis"/>
    <w:aliases w:val="Footer SW"/>
    <w:uiPriority w:val="20"/>
    <w:qFormat/>
    <w:rsid w:val="003022FE"/>
    <w:rPr>
      <w:rFonts w:ascii="Avenir LT 45 Book" w:hAnsi="Avenir LT 45 Book"/>
      <w:iCs/>
      <w:color w:val="655CA8"/>
      <w:sz w:val="18"/>
    </w:rPr>
  </w:style>
  <w:style w:type="paragraph" w:customStyle="1" w:styleId="TitlePageH1">
    <w:name w:val="Title Page H1"/>
    <w:basedOn w:val="Normal"/>
    <w:autoRedefine/>
    <w:qFormat/>
    <w:rsid w:val="003010A9"/>
    <w:pPr>
      <w:spacing w:before="2760"/>
      <w:jc w:val="right"/>
    </w:pPr>
    <w:rPr>
      <w:b/>
      <w:bCs/>
      <w:color w:val="FFFFFF"/>
      <w:kern w:val="20"/>
      <w:sz w:val="56"/>
      <w:szCs w:val="56"/>
    </w:rPr>
  </w:style>
  <w:style w:type="paragraph" w:customStyle="1" w:styleId="TitlePageH2">
    <w:name w:val="Title Page H2"/>
    <w:basedOn w:val="TitlePageH1"/>
    <w:autoRedefine/>
    <w:qFormat/>
    <w:rsid w:val="003010A9"/>
    <w:pPr>
      <w:spacing w:before="120"/>
    </w:pPr>
    <w:rPr>
      <w:sz w:val="28"/>
      <w:szCs w:val="28"/>
    </w:rPr>
  </w:style>
  <w:style w:type="paragraph" w:customStyle="1" w:styleId="Heading30">
    <w:name w:val="Heading3"/>
    <w:basedOn w:val="Normal"/>
    <w:link w:val="Heading3Char0"/>
    <w:rsid w:val="00130746"/>
    <w:rPr>
      <w:rFonts w:ascii="Avenir LT 65 Medium" w:hAnsi="Avenir LT 65 Medium"/>
      <w:b/>
    </w:rPr>
  </w:style>
  <w:style w:type="character" w:customStyle="1" w:styleId="Heading3Char0">
    <w:name w:val="Heading3 Char"/>
    <w:link w:val="Heading30"/>
    <w:rsid w:val="00130746"/>
    <w:rPr>
      <w:rFonts w:ascii="Avenir LT 65 Medium" w:hAnsi="Avenir LT 65 Medium"/>
      <w:b/>
      <w:color w:val="262626"/>
      <w:sz w:val="24"/>
      <w:szCs w:val="22"/>
      <w:lang w:eastAsia="en-US"/>
    </w:rPr>
  </w:style>
  <w:style w:type="paragraph" w:styleId="IntenseQuote">
    <w:name w:val="Intense Quote"/>
    <w:basedOn w:val="Normal"/>
    <w:next w:val="Normal"/>
    <w:link w:val="IntenseQuoteChar"/>
    <w:autoRedefine/>
    <w:uiPriority w:val="30"/>
    <w:qFormat/>
    <w:rsid w:val="00750191"/>
    <w:pPr>
      <w:pBdr>
        <w:left w:val="single" w:sz="8" w:space="4" w:color="4B306A"/>
        <w:bottom w:val="single" w:sz="8" w:space="0" w:color="4B306A"/>
      </w:pBdr>
      <w:spacing w:before="200" w:after="280"/>
      <w:ind w:left="360" w:right="936"/>
    </w:pPr>
    <w:rPr>
      <w:b/>
      <w:bCs/>
      <w:i/>
      <w:iCs/>
      <w:color w:val="4B306A"/>
    </w:rPr>
  </w:style>
  <w:style w:type="character" w:customStyle="1" w:styleId="IntenseQuoteChar">
    <w:name w:val="Intense Quote Char"/>
    <w:link w:val="IntenseQuote"/>
    <w:uiPriority w:val="30"/>
    <w:rsid w:val="00750191"/>
    <w:rPr>
      <w:b/>
      <w:bCs/>
      <w:i/>
      <w:iCs/>
      <w:color w:val="4B306A"/>
      <w:sz w:val="22"/>
      <w:szCs w:val="22"/>
    </w:rPr>
  </w:style>
  <w:style w:type="paragraph" w:customStyle="1" w:styleId="Bullet1">
    <w:name w:val="Bullet1"/>
    <w:basedOn w:val="ListParagraph"/>
    <w:link w:val="Bullet1Char"/>
    <w:qFormat/>
    <w:rsid w:val="00130746"/>
    <w:pPr>
      <w:numPr>
        <w:numId w:val="1"/>
      </w:numPr>
      <w:contextualSpacing/>
    </w:pPr>
  </w:style>
  <w:style w:type="paragraph" w:styleId="ListParagraph">
    <w:name w:val="List Paragraph"/>
    <w:basedOn w:val="Normal"/>
    <w:uiPriority w:val="99"/>
    <w:qFormat/>
    <w:rsid w:val="00130746"/>
    <w:pPr>
      <w:ind w:left="720"/>
    </w:pPr>
  </w:style>
  <w:style w:type="character" w:customStyle="1" w:styleId="Bullet1Char">
    <w:name w:val="Bullet1 Char"/>
    <w:link w:val="Bullet1"/>
    <w:rsid w:val="00130746"/>
    <w:rPr>
      <w:color w:val="262626"/>
      <w:sz w:val="22"/>
      <w:szCs w:val="22"/>
    </w:rPr>
  </w:style>
  <w:style w:type="paragraph" w:customStyle="1" w:styleId="Bullet2">
    <w:name w:val="Bullet2"/>
    <w:basedOn w:val="ListParagraph"/>
    <w:link w:val="Bullet2Char"/>
    <w:qFormat/>
    <w:rsid w:val="00130746"/>
    <w:pPr>
      <w:numPr>
        <w:ilvl w:val="1"/>
        <w:numId w:val="1"/>
      </w:numPr>
      <w:contextualSpacing/>
    </w:pPr>
  </w:style>
  <w:style w:type="character" w:customStyle="1" w:styleId="Bullet2Char">
    <w:name w:val="Bullet2 Char"/>
    <w:link w:val="Bullet2"/>
    <w:rsid w:val="00130746"/>
    <w:rPr>
      <w:color w:val="262626"/>
      <w:sz w:val="22"/>
      <w:szCs w:val="22"/>
    </w:rPr>
  </w:style>
  <w:style w:type="paragraph" w:customStyle="1" w:styleId="Table">
    <w:name w:val="Table"/>
    <w:basedOn w:val="ListParagraph"/>
    <w:link w:val="TableChar"/>
    <w:qFormat/>
    <w:rsid w:val="008C1E0D"/>
    <w:pPr>
      <w:numPr>
        <w:numId w:val="2"/>
      </w:numPr>
      <w:tabs>
        <w:tab w:val="left" w:pos="1134"/>
      </w:tabs>
      <w:ind w:left="1560" w:hanging="1134"/>
      <w:contextualSpacing/>
    </w:pPr>
    <w:rPr>
      <w:b/>
    </w:rPr>
  </w:style>
  <w:style w:type="character" w:customStyle="1" w:styleId="TableChar">
    <w:name w:val="Table Char"/>
    <w:link w:val="Table"/>
    <w:rsid w:val="008C1E0D"/>
    <w:rPr>
      <w:b/>
      <w:color w:val="262626"/>
      <w:sz w:val="22"/>
      <w:szCs w:val="22"/>
    </w:rPr>
  </w:style>
  <w:style w:type="paragraph" w:customStyle="1" w:styleId="Figure">
    <w:name w:val="Figure"/>
    <w:next w:val="Normal"/>
    <w:link w:val="FigureChar"/>
    <w:qFormat/>
    <w:rsid w:val="008C1E0D"/>
    <w:pPr>
      <w:numPr>
        <w:numId w:val="3"/>
      </w:numPr>
      <w:ind w:left="1560" w:hanging="1134"/>
    </w:pPr>
    <w:rPr>
      <w:b/>
      <w:color w:val="262626"/>
      <w:sz w:val="22"/>
      <w:szCs w:val="22"/>
    </w:rPr>
  </w:style>
  <w:style w:type="character" w:customStyle="1" w:styleId="FigureChar">
    <w:name w:val="Figure Char"/>
    <w:link w:val="Figure"/>
    <w:rsid w:val="008C1E0D"/>
    <w:rPr>
      <w:b/>
      <w:color w:val="262626"/>
      <w:sz w:val="22"/>
      <w:szCs w:val="22"/>
    </w:rPr>
  </w:style>
  <w:style w:type="table" w:customStyle="1" w:styleId="MediumList21">
    <w:name w:val="Medium List 21"/>
    <w:basedOn w:val="TableNormal"/>
    <w:uiPriority w:val="66"/>
    <w:rsid w:val="00130746"/>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Accent11">
    <w:name w:val="Light List - Accent 11"/>
    <w:basedOn w:val="TableNormal"/>
    <w:uiPriority w:val="61"/>
    <w:rsid w:val="0013074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1">
    <w:name w:val="toc 1"/>
    <w:basedOn w:val="Normal"/>
    <w:next w:val="Normal"/>
    <w:autoRedefine/>
    <w:uiPriority w:val="39"/>
    <w:unhideWhenUsed/>
    <w:rsid w:val="008C1E0D"/>
    <w:pPr>
      <w:tabs>
        <w:tab w:val="right" w:pos="9480"/>
      </w:tabs>
      <w:spacing w:before="240"/>
    </w:pPr>
  </w:style>
  <w:style w:type="paragraph" w:styleId="TOC2">
    <w:name w:val="toc 2"/>
    <w:basedOn w:val="Normal"/>
    <w:next w:val="Normal"/>
    <w:autoRedefine/>
    <w:uiPriority w:val="39"/>
    <w:unhideWhenUsed/>
    <w:rsid w:val="00625EF8"/>
    <w:pPr>
      <w:tabs>
        <w:tab w:val="right" w:pos="9480"/>
      </w:tabs>
      <w:ind w:left="284"/>
    </w:pPr>
    <w:rPr>
      <w:noProof/>
    </w:rPr>
  </w:style>
  <w:style w:type="character" w:styleId="Hyperlink">
    <w:name w:val="Hyperlink"/>
    <w:uiPriority w:val="99"/>
    <w:unhideWhenUsed/>
    <w:rsid w:val="00130746"/>
    <w:rPr>
      <w:color w:val="0000FF"/>
      <w:u w:val="single"/>
    </w:rPr>
  </w:style>
  <w:style w:type="paragraph" w:styleId="DocumentMap">
    <w:name w:val="Document Map"/>
    <w:basedOn w:val="Normal"/>
    <w:link w:val="DocumentMapChar"/>
    <w:uiPriority w:val="99"/>
    <w:semiHidden/>
    <w:unhideWhenUsed/>
    <w:rsid w:val="00C56270"/>
    <w:pPr>
      <w:spacing w:before="0" w:after="0" w:line="240" w:lineRule="auto"/>
    </w:pPr>
    <w:rPr>
      <w:rFonts w:ascii="Tahoma" w:hAnsi="Tahoma" w:cs="Tahoma"/>
      <w:sz w:val="16"/>
      <w:szCs w:val="16"/>
    </w:rPr>
  </w:style>
  <w:style w:type="character" w:customStyle="1" w:styleId="DocumentMapChar">
    <w:name w:val="Document Map Char"/>
    <w:link w:val="DocumentMap"/>
    <w:uiPriority w:val="99"/>
    <w:semiHidden/>
    <w:rsid w:val="00C56270"/>
    <w:rPr>
      <w:rFonts w:ascii="Tahoma" w:hAnsi="Tahoma" w:cs="Tahoma"/>
      <w:color w:val="262626"/>
      <w:sz w:val="16"/>
      <w:szCs w:val="16"/>
      <w:lang w:eastAsia="en-US"/>
    </w:rPr>
  </w:style>
  <w:style w:type="paragraph" w:styleId="Revision">
    <w:name w:val="Revision"/>
    <w:hidden/>
    <w:uiPriority w:val="99"/>
    <w:semiHidden/>
    <w:rsid w:val="0081403F"/>
    <w:rPr>
      <w:rFonts w:ascii="Avenir LT 45 Book" w:hAnsi="Avenir LT 45 Book"/>
      <w:color w:val="262626"/>
      <w:sz w:val="24"/>
      <w:szCs w:val="22"/>
      <w:lang w:eastAsia="en-US"/>
    </w:rPr>
  </w:style>
  <w:style w:type="paragraph" w:customStyle="1" w:styleId="TableFont">
    <w:name w:val="Table Font"/>
    <w:basedOn w:val="Figure"/>
    <w:link w:val="TableFontChar"/>
    <w:qFormat/>
    <w:rsid w:val="0058497E"/>
    <w:pPr>
      <w:numPr>
        <w:numId w:val="0"/>
      </w:numPr>
    </w:pPr>
    <w:rPr>
      <w:rFonts w:ascii="Avenir LT 35 Light" w:hAnsi="Avenir LT 35 Light"/>
      <w:b w:val="0"/>
      <w:szCs w:val="20"/>
    </w:rPr>
  </w:style>
  <w:style w:type="character" w:customStyle="1" w:styleId="TableFontChar">
    <w:name w:val="Table Font Char"/>
    <w:link w:val="TableFont"/>
    <w:rsid w:val="0058497E"/>
    <w:rPr>
      <w:rFonts w:ascii="Avenir LT 35 Light" w:hAnsi="Avenir LT 35 Light"/>
      <w:b/>
      <w:color w:val="262626"/>
      <w:sz w:val="24"/>
      <w:szCs w:val="22"/>
      <w:lang w:eastAsia="en-US"/>
    </w:rPr>
  </w:style>
  <w:style w:type="paragraph" w:customStyle="1" w:styleId="TableHeading">
    <w:name w:val="Table Heading"/>
    <w:basedOn w:val="Figure"/>
    <w:link w:val="TableHeadingChar"/>
    <w:qFormat/>
    <w:rsid w:val="00523C9B"/>
    <w:pPr>
      <w:numPr>
        <w:numId w:val="0"/>
      </w:numPr>
      <w:jc w:val="center"/>
    </w:pPr>
  </w:style>
  <w:style w:type="character" w:customStyle="1" w:styleId="TableHeadingChar">
    <w:name w:val="Table Heading Char"/>
    <w:link w:val="TableHeading"/>
    <w:rsid w:val="00523C9B"/>
    <w:rPr>
      <w:rFonts w:ascii="Avenir LT 45 Book" w:hAnsi="Avenir LT 45 Book"/>
      <w:b/>
      <w:color w:val="262626"/>
      <w:sz w:val="24"/>
      <w:szCs w:val="22"/>
      <w:lang w:eastAsia="en-US"/>
    </w:rPr>
  </w:style>
  <w:style w:type="paragraph" w:customStyle="1" w:styleId="TableHeadingWhite">
    <w:name w:val="Table Heading White"/>
    <w:basedOn w:val="Figure"/>
    <w:link w:val="TableHeadingWhiteChar"/>
    <w:qFormat/>
    <w:rsid w:val="00523C9B"/>
    <w:pPr>
      <w:numPr>
        <w:numId w:val="0"/>
      </w:numPr>
      <w:jc w:val="center"/>
    </w:pPr>
    <w:rPr>
      <w:color w:val="FFFFFF"/>
      <w:szCs w:val="24"/>
    </w:rPr>
  </w:style>
  <w:style w:type="character" w:customStyle="1" w:styleId="TableHeadingWhiteChar">
    <w:name w:val="Table Heading White Char"/>
    <w:link w:val="TableHeadingWhite"/>
    <w:rsid w:val="00523C9B"/>
    <w:rPr>
      <w:rFonts w:ascii="Avenir LT 45 Book" w:hAnsi="Avenir LT 45 Book"/>
      <w:b/>
      <w:color w:val="FFFFFF"/>
      <w:sz w:val="24"/>
      <w:szCs w:val="24"/>
      <w:lang w:eastAsia="en-US"/>
    </w:rPr>
  </w:style>
  <w:style w:type="paragraph" w:styleId="Subtitle">
    <w:name w:val="Subtitle"/>
    <w:basedOn w:val="Normal"/>
    <w:next w:val="Normal"/>
    <w:link w:val="SubtitleChar"/>
    <w:uiPriority w:val="11"/>
    <w:rsid w:val="00AB231E"/>
    <w:pPr>
      <w:numPr>
        <w:ilvl w:val="1"/>
      </w:numPr>
    </w:pPr>
    <w:rPr>
      <w:rFonts w:ascii="Avenir LT 35 Light" w:eastAsia="MS Mincho" w:hAnsi="Avenir LT 35 Light"/>
      <w:i/>
      <w:iCs/>
      <w:color w:val="4F81BD"/>
      <w:spacing w:val="15"/>
      <w:szCs w:val="24"/>
    </w:rPr>
  </w:style>
  <w:style w:type="character" w:customStyle="1" w:styleId="SubtitleChar">
    <w:name w:val="Subtitle Char"/>
    <w:link w:val="Subtitle"/>
    <w:uiPriority w:val="11"/>
    <w:rsid w:val="00AB231E"/>
    <w:rPr>
      <w:rFonts w:ascii="Avenir LT 35 Light" w:eastAsia="MS Mincho" w:hAnsi="Avenir LT 35 Light" w:cs="Times New Roman"/>
      <w:i/>
      <w:iCs/>
      <w:color w:val="4F81BD"/>
      <w:spacing w:val="15"/>
      <w:sz w:val="24"/>
      <w:szCs w:val="24"/>
      <w:lang w:eastAsia="en-US"/>
    </w:rPr>
  </w:style>
  <w:style w:type="table" w:styleId="TableGrid">
    <w:name w:val="Table Grid"/>
    <w:basedOn w:val="TableNormal"/>
    <w:uiPriority w:val="59"/>
    <w:rsid w:val="00AB23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B23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AB231E"/>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2-Accent3">
    <w:name w:val="Medium Shading 2 Accent 3"/>
    <w:basedOn w:val="TableNormal"/>
    <w:uiPriority w:val="64"/>
    <w:rsid w:val="00AB231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ubtleReference">
    <w:name w:val="Subtle Reference"/>
    <w:uiPriority w:val="31"/>
    <w:qFormat/>
    <w:rsid w:val="000F50E4"/>
    <w:rPr>
      <w:sz w:val="16"/>
    </w:rPr>
  </w:style>
  <w:style w:type="character" w:styleId="BookTitle">
    <w:name w:val="Book Title"/>
    <w:uiPriority w:val="33"/>
    <w:qFormat/>
    <w:rsid w:val="000F50E4"/>
    <w:rPr>
      <w:bCs/>
      <w:i/>
      <w:spacing w:val="5"/>
    </w:rPr>
  </w:style>
  <w:style w:type="paragraph" w:styleId="ListNumber">
    <w:name w:val="List Number"/>
    <w:basedOn w:val="Normal"/>
    <w:uiPriority w:val="99"/>
    <w:unhideWhenUsed/>
    <w:qFormat/>
    <w:rsid w:val="006B023A"/>
    <w:pPr>
      <w:numPr>
        <w:numId w:val="4"/>
      </w:numPr>
      <w:contextualSpacing/>
    </w:pPr>
  </w:style>
  <w:style w:type="paragraph" w:customStyle="1" w:styleId="FrontPageSubHeading">
    <w:name w:val="Front Page Sub Heading"/>
    <w:basedOn w:val="Normal"/>
    <w:link w:val="FrontPageSubHeadingChar"/>
    <w:qFormat/>
    <w:rsid w:val="008C1E0D"/>
    <w:pPr>
      <w:jc w:val="right"/>
    </w:pPr>
    <w:rPr>
      <w:color w:val="FFFFFF"/>
      <w:sz w:val="28"/>
      <w:szCs w:val="28"/>
    </w:rPr>
  </w:style>
  <w:style w:type="character" w:customStyle="1" w:styleId="FrontPageSubHeadingChar">
    <w:name w:val="Front Page Sub Heading Char"/>
    <w:link w:val="FrontPageSubHeading"/>
    <w:rsid w:val="008C1E0D"/>
    <w:rPr>
      <w:color w:val="FFFFFF"/>
      <w:sz w:val="28"/>
      <w:szCs w:val="28"/>
    </w:rPr>
  </w:style>
  <w:style w:type="character" w:styleId="Strong">
    <w:name w:val="Strong"/>
    <w:uiPriority w:val="22"/>
    <w:qFormat/>
    <w:rsid w:val="0011758B"/>
    <w:rPr>
      <w:b/>
      <w:bCs/>
    </w:rPr>
  </w:style>
  <w:style w:type="character" w:styleId="CommentReference">
    <w:name w:val="annotation reference"/>
    <w:uiPriority w:val="99"/>
    <w:semiHidden/>
    <w:unhideWhenUsed/>
    <w:rsid w:val="0011758B"/>
    <w:rPr>
      <w:sz w:val="16"/>
      <w:szCs w:val="16"/>
    </w:rPr>
  </w:style>
  <w:style w:type="paragraph" w:styleId="CommentText">
    <w:name w:val="annotation text"/>
    <w:basedOn w:val="Normal"/>
    <w:link w:val="CommentTextChar"/>
    <w:uiPriority w:val="99"/>
    <w:semiHidden/>
    <w:unhideWhenUsed/>
    <w:rsid w:val="0011758B"/>
    <w:pPr>
      <w:spacing w:line="240" w:lineRule="auto"/>
    </w:pPr>
    <w:rPr>
      <w:sz w:val="20"/>
      <w:szCs w:val="20"/>
    </w:rPr>
  </w:style>
  <w:style w:type="character" w:customStyle="1" w:styleId="CommentTextChar">
    <w:name w:val="Comment Text Char"/>
    <w:basedOn w:val="DefaultParagraphFont"/>
    <w:link w:val="CommentText"/>
    <w:uiPriority w:val="99"/>
    <w:semiHidden/>
    <w:rsid w:val="0011758B"/>
    <w:rPr>
      <w:color w:val="262626"/>
    </w:rPr>
  </w:style>
  <w:style w:type="paragraph" w:styleId="FootnoteText">
    <w:name w:val="footnote text"/>
    <w:basedOn w:val="Normal"/>
    <w:link w:val="FootnoteTextChar"/>
    <w:uiPriority w:val="99"/>
    <w:unhideWhenUsed/>
    <w:rsid w:val="008A0290"/>
    <w:rPr>
      <w:sz w:val="20"/>
      <w:szCs w:val="20"/>
    </w:rPr>
  </w:style>
  <w:style w:type="character" w:customStyle="1" w:styleId="FootnoteTextChar">
    <w:name w:val="Footnote Text Char"/>
    <w:basedOn w:val="DefaultParagraphFont"/>
    <w:link w:val="FootnoteText"/>
    <w:uiPriority w:val="99"/>
    <w:rsid w:val="008A0290"/>
    <w:rPr>
      <w:color w:val="262626"/>
    </w:rPr>
  </w:style>
  <w:style w:type="character" w:styleId="FootnoteReference">
    <w:name w:val="footnote reference"/>
    <w:basedOn w:val="DefaultParagraphFont"/>
    <w:uiPriority w:val="99"/>
    <w:semiHidden/>
    <w:unhideWhenUsed/>
    <w:rsid w:val="008A0290"/>
    <w:rPr>
      <w:vertAlign w:val="superscript"/>
    </w:rPr>
  </w:style>
  <w:style w:type="character" w:customStyle="1" w:styleId="apple-converted-space">
    <w:name w:val="apple-converted-space"/>
    <w:basedOn w:val="DefaultParagraphFont"/>
    <w:rsid w:val="008500CE"/>
  </w:style>
  <w:style w:type="table" w:styleId="LightGrid-Accent3">
    <w:name w:val="Light Grid Accent 3"/>
    <w:basedOn w:val="TableNormal"/>
    <w:uiPriority w:val="62"/>
    <w:rsid w:val="00E1509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CommentSubject">
    <w:name w:val="annotation subject"/>
    <w:basedOn w:val="CommentText"/>
    <w:next w:val="CommentText"/>
    <w:link w:val="CommentSubjectChar"/>
    <w:uiPriority w:val="99"/>
    <w:semiHidden/>
    <w:unhideWhenUsed/>
    <w:rsid w:val="00B04F81"/>
    <w:rPr>
      <w:b/>
      <w:bCs/>
    </w:rPr>
  </w:style>
  <w:style w:type="character" w:customStyle="1" w:styleId="CommentSubjectChar">
    <w:name w:val="Comment Subject Char"/>
    <w:basedOn w:val="CommentTextChar"/>
    <w:link w:val="CommentSubject"/>
    <w:uiPriority w:val="99"/>
    <w:semiHidden/>
    <w:rsid w:val="00B04F81"/>
    <w:rPr>
      <w:b/>
      <w:bCs/>
      <w:color w:val="262626"/>
    </w:rPr>
  </w:style>
  <w:style w:type="paragraph" w:styleId="NormalWeb">
    <w:name w:val="Normal (Web)"/>
    <w:basedOn w:val="Normal"/>
    <w:uiPriority w:val="99"/>
    <w:unhideWhenUsed/>
    <w:rsid w:val="00733824"/>
    <w:pPr>
      <w:spacing w:before="0" w:after="150" w:line="240" w:lineRule="auto"/>
    </w:pPr>
    <w:rPr>
      <w:rFonts w:ascii="Times New Roman" w:eastAsia="Times New Roman" w:hAnsi="Times New Roman"/>
      <w:color w:val="auto"/>
      <w:sz w:val="24"/>
      <w:szCs w:val="24"/>
    </w:rPr>
  </w:style>
  <w:style w:type="paragraph" w:customStyle="1" w:styleId="Default">
    <w:name w:val="Default"/>
    <w:rsid w:val="00333E83"/>
    <w:pPr>
      <w:autoSpaceDE w:val="0"/>
      <w:autoSpaceDN w:val="0"/>
      <w:adjustRightInd w:val="0"/>
    </w:pPr>
    <w:rPr>
      <w:rFonts w:ascii="EYInterstate" w:hAnsi="EYInterstate" w:cs="EYInterstate"/>
      <w:color w:val="000000"/>
      <w:sz w:val="24"/>
      <w:szCs w:val="24"/>
      <w:lang w:eastAsia="en-US"/>
    </w:rPr>
  </w:style>
  <w:style w:type="character" w:customStyle="1" w:styleId="jwmain">
    <w:name w:val="jwmain"/>
    <w:basedOn w:val="DefaultParagraphFont"/>
    <w:rsid w:val="00023532"/>
  </w:style>
  <w:style w:type="character" w:customStyle="1" w:styleId="jwcontrols">
    <w:name w:val="jwcontrols"/>
    <w:basedOn w:val="DefaultParagraphFont"/>
    <w:rsid w:val="00023532"/>
  </w:style>
  <w:style w:type="character" w:customStyle="1" w:styleId="jwbackground">
    <w:name w:val="jwbackground"/>
    <w:basedOn w:val="DefaultParagraphFont"/>
    <w:rsid w:val="00023532"/>
  </w:style>
  <w:style w:type="character" w:customStyle="1" w:styleId="jwcapleft">
    <w:name w:val="jwcapleft"/>
    <w:basedOn w:val="DefaultParagraphFont"/>
    <w:rsid w:val="00023532"/>
  </w:style>
  <w:style w:type="character" w:customStyle="1" w:styleId="jwplay">
    <w:name w:val="jwplay"/>
    <w:basedOn w:val="DefaultParagraphFont"/>
    <w:rsid w:val="00023532"/>
  </w:style>
  <w:style w:type="character" w:customStyle="1" w:styleId="jwdivider">
    <w:name w:val="jwdivider"/>
    <w:basedOn w:val="DefaultParagraphFont"/>
    <w:rsid w:val="00023532"/>
  </w:style>
  <w:style w:type="character" w:customStyle="1" w:styleId="jwprev">
    <w:name w:val="jwprev"/>
    <w:basedOn w:val="DefaultParagraphFont"/>
    <w:rsid w:val="00023532"/>
  </w:style>
  <w:style w:type="character" w:customStyle="1" w:styleId="jwnext">
    <w:name w:val="jwnext"/>
    <w:basedOn w:val="DefaultParagraphFont"/>
    <w:rsid w:val="00023532"/>
  </w:style>
  <w:style w:type="character" w:customStyle="1" w:styleId="jwtext">
    <w:name w:val="jwtext"/>
    <w:basedOn w:val="DefaultParagraphFont"/>
    <w:rsid w:val="00023532"/>
  </w:style>
  <w:style w:type="character" w:customStyle="1" w:styleId="jwtimeslidercapleft">
    <w:name w:val="jwtimeslidercapleft"/>
    <w:basedOn w:val="DefaultParagraphFont"/>
    <w:rsid w:val="00023532"/>
  </w:style>
  <w:style w:type="character" w:customStyle="1" w:styleId="jwrail">
    <w:name w:val="jwrail"/>
    <w:basedOn w:val="DefaultParagraphFont"/>
    <w:rsid w:val="00023532"/>
  </w:style>
  <w:style w:type="character" w:customStyle="1" w:styleId="jwtimesliderrailcapleft">
    <w:name w:val="jwtimesliderrailcapleft"/>
    <w:basedOn w:val="DefaultParagraphFont"/>
    <w:rsid w:val="00023532"/>
  </w:style>
  <w:style w:type="character" w:customStyle="1" w:styleId="jwtimesliderrail">
    <w:name w:val="jwtimesliderrail"/>
    <w:basedOn w:val="DefaultParagraphFont"/>
    <w:rsid w:val="00023532"/>
  </w:style>
  <w:style w:type="character" w:customStyle="1" w:styleId="jwtimesliderrailcapright">
    <w:name w:val="jwtimesliderrailcapright"/>
    <w:basedOn w:val="DefaultParagraphFont"/>
    <w:rsid w:val="00023532"/>
  </w:style>
  <w:style w:type="character" w:customStyle="1" w:styleId="jwtimesliderbuffercapleft">
    <w:name w:val="jwtimesliderbuffercapleft"/>
    <w:basedOn w:val="DefaultParagraphFont"/>
    <w:rsid w:val="00023532"/>
  </w:style>
  <w:style w:type="character" w:customStyle="1" w:styleId="jwtimesliderbuffer">
    <w:name w:val="jwtimesliderbuffer"/>
    <w:basedOn w:val="DefaultParagraphFont"/>
    <w:rsid w:val="00023532"/>
  </w:style>
  <w:style w:type="character" w:customStyle="1" w:styleId="jwtimesliderbuffercapright">
    <w:name w:val="jwtimesliderbuffercapright"/>
    <w:basedOn w:val="DefaultParagraphFont"/>
    <w:rsid w:val="00023532"/>
  </w:style>
  <w:style w:type="character" w:customStyle="1" w:styleId="jwtimesliderprogresscapleft">
    <w:name w:val="jwtimesliderprogresscapleft"/>
    <w:basedOn w:val="DefaultParagraphFont"/>
    <w:rsid w:val="00023532"/>
  </w:style>
  <w:style w:type="character" w:customStyle="1" w:styleId="jwtimesliderprogress">
    <w:name w:val="jwtimesliderprogress"/>
    <w:basedOn w:val="DefaultParagraphFont"/>
    <w:rsid w:val="00023532"/>
  </w:style>
  <w:style w:type="character" w:customStyle="1" w:styleId="jwtimesliderprogresscapright">
    <w:name w:val="jwtimesliderprogresscapright"/>
    <w:basedOn w:val="DefaultParagraphFont"/>
    <w:rsid w:val="00023532"/>
  </w:style>
  <w:style w:type="character" w:customStyle="1" w:styleId="jwtimesliderthumb">
    <w:name w:val="jwtimesliderthumb"/>
    <w:basedOn w:val="DefaultParagraphFont"/>
    <w:rsid w:val="00023532"/>
  </w:style>
  <w:style w:type="character" w:customStyle="1" w:styleId="jwtimeslidercapright">
    <w:name w:val="jwtimeslidercapright"/>
    <w:basedOn w:val="DefaultParagraphFont"/>
    <w:rsid w:val="00023532"/>
  </w:style>
  <w:style w:type="character" w:customStyle="1" w:styleId="jwhd">
    <w:name w:val="jwhd"/>
    <w:basedOn w:val="DefaultParagraphFont"/>
    <w:rsid w:val="00023532"/>
  </w:style>
  <w:style w:type="character" w:customStyle="1" w:styleId="jwcc">
    <w:name w:val="jwcc"/>
    <w:basedOn w:val="DefaultParagraphFont"/>
    <w:rsid w:val="00023532"/>
  </w:style>
  <w:style w:type="character" w:customStyle="1" w:styleId="jwmute">
    <w:name w:val="jwmute"/>
    <w:basedOn w:val="DefaultParagraphFont"/>
    <w:rsid w:val="00023532"/>
  </w:style>
  <w:style w:type="character" w:customStyle="1" w:styleId="jwvolumecaptop">
    <w:name w:val="jwvolumecaptop"/>
    <w:basedOn w:val="DefaultParagraphFont"/>
    <w:rsid w:val="00023532"/>
  </w:style>
  <w:style w:type="character" w:customStyle="1" w:styleId="jwvolumerailcaptop">
    <w:name w:val="jwvolumerailcaptop"/>
    <w:basedOn w:val="DefaultParagraphFont"/>
    <w:rsid w:val="00023532"/>
  </w:style>
  <w:style w:type="character" w:customStyle="1" w:styleId="jwvolumerail">
    <w:name w:val="jwvolumerail"/>
    <w:basedOn w:val="DefaultParagraphFont"/>
    <w:rsid w:val="00023532"/>
  </w:style>
  <w:style w:type="character" w:customStyle="1" w:styleId="jwvolumerailcapbottom">
    <w:name w:val="jwvolumerailcapbottom"/>
    <w:basedOn w:val="DefaultParagraphFont"/>
    <w:rsid w:val="00023532"/>
  </w:style>
  <w:style w:type="character" w:customStyle="1" w:styleId="jwvolumeprogresscaptop">
    <w:name w:val="jwvolumeprogresscaptop"/>
    <w:basedOn w:val="DefaultParagraphFont"/>
    <w:rsid w:val="00023532"/>
  </w:style>
  <w:style w:type="character" w:customStyle="1" w:styleId="jwvolumeprogress">
    <w:name w:val="jwvolumeprogress"/>
    <w:basedOn w:val="DefaultParagraphFont"/>
    <w:rsid w:val="00023532"/>
  </w:style>
  <w:style w:type="character" w:customStyle="1" w:styleId="jwvolumeprogresscapbottom">
    <w:name w:val="jwvolumeprogresscapbottom"/>
    <w:basedOn w:val="DefaultParagraphFont"/>
    <w:rsid w:val="00023532"/>
  </w:style>
  <w:style w:type="character" w:customStyle="1" w:styleId="jwvolumethumb">
    <w:name w:val="jwvolumethumb"/>
    <w:basedOn w:val="DefaultParagraphFont"/>
    <w:rsid w:val="00023532"/>
  </w:style>
  <w:style w:type="character" w:customStyle="1" w:styleId="jwvolumecapbottom">
    <w:name w:val="jwvolumecapbottom"/>
    <w:basedOn w:val="DefaultParagraphFont"/>
    <w:rsid w:val="00023532"/>
  </w:style>
  <w:style w:type="character" w:customStyle="1" w:styleId="jwfullscreen">
    <w:name w:val="jwfullscreen"/>
    <w:basedOn w:val="DefaultParagraphFont"/>
    <w:rsid w:val="00023532"/>
  </w:style>
  <w:style w:type="character" w:customStyle="1" w:styleId="jwcapright">
    <w:name w:val="jwcapright"/>
    <w:basedOn w:val="DefaultParagraphFont"/>
    <w:rsid w:val="00023532"/>
  </w:style>
  <w:style w:type="character" w:customStyle="1" w:styleId="file">
    <w:name w:val="file"/>
    <w:basedOn w:val="DefaultParagraphFont"/>
    <w:rsid w:val="00023532"/>
  </w:style>
  <w:style w:type="paragraph" w:styleId="ListBullet">
    <w:name w:val="List Bullet"/>
    <w:basedOn w:val="Normal"/>
    <w:uiPriority w:val="99"/>
    <w:semiHidden/>
    <w:rsid w:val="0099028B"/>
    <w:pPr>
      <w:widowControl w:val="0"/>
      <w:numPr>
        <w:numId w:val="36"/>
      </w:numPr>
      <w:autoSpaceDE w:val="0"/>
      <w:autoSpaceDN w:val="0"/>
      <w:adjustRightInd w:val="0"/>
      <w:spacing w:before="0" w:after="0" w:line="240" w:lineRule="auto"/>
      <w:contextualSpacing/>
    </w:pPr>
    <w:rPr>
      <w:rFonts w:ascii="Arial" w:eastAsiaTheme="minorEastAsia" w:hAnsi="Arial"/>
      <w:color w:val="auto"/>
      <w:sz w:val="18"/>
      <w:szCs w:val="24"/>
    </w:rPr>
  </w:style>
  <w:style w:type="paragraph" w:styleId="BodyText">
    <w:name w:val="Body Text"/>
    <w:basedOn w:val="Normal"/>
    <w:link w:val="BodyTextChar"/>
    <w:uiPriority w:val="1"/>
    <w:qFormat/>
    <w:rsid w:val="009D35F0"/>
    <w:pPr>
      <w:widowControl w:val="0"/>
      <w:spacing w:before="0" w:after="0" w:line="240" w:lineRule="auto"/>
      <w:ind w:left="153"/>
    </w:pPr>
    <w:rPr>
      <w:rFonts w:ascii="Circular Std Book" w:eastAsia="Circular Std Book" w:hAnsi="Circular Std Book" w:cstheme="minorBidi"/>
      <w:color w:val="auto"/>
      <w:sz w:val="17"/>
      <w:szCs w:val="17"/>
      <w:lang w:val="en-US" w:eastAsia="en-US"/>
    </w:rPr>
  </w:style>
  <w:style w:type="character" w:customStyle="1" w:styleId="BodyTextChar">
    <w:name w:val="Body Text Char"/>
    <w:basedOn w:val="DefaultParagraphFont"/>
    <w:link w:val="BodyText"/>
    <w:uiPriority w:val="1"/>
    <w:rsid w:val="009D35F0"/>
    <w:rPr>
      <w:rFonts w:ascii="Circular Std Book" w:eastAsia="Circular Std Book" w:hAnsi="Circular Std Book" w:cstheme="minorBidi"/>
      <w:sz w:val="17"/>
      <w:szCs w:val="17"/>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13136">
      <w:bodyDiv w:val="1"/>
      <w:marLeft w:val="0"/>
      <w:marRight w:val="0"/>
      <w:marTop w:val="0"/>
      <w:marBottom w:val="0"/>
      <w:divBdr>
        <w:top w:val="none" w:sz="0" w:space="0" w:color="auto"/>
        <w:left w:val="none" w:sz="0" w:space="0" w:color="auto"/>
        <w:bottom w:val="none" w:sz="0" w:space="0" w:color="auto"/>
        <w:right w:val="none" w:sz="0" w:space="0" w:color="auto"/>
      </w:divBdr>
    </w:div>
    <w:div w:id="207690298">
      <w:bodyDiv w:val="1"/>
      <w:marLeft w:val="0"/>
      <w:marRight w:val="0"/>
      <w:marTop w:val="0"/>
      <w:marBottom w:val="0"/>
      <w:divBdr>
        <w:top w:val="none" w:sz="0" w:space="0" w:color="auto"/>
        <w:left w:val="none" w:sz="0" w:space="0" w:color="auto"/>
        <w:bottom w:val="none" w:sz="0" w:space="0" w:color="auto"/>
        <w:right w:val="none" w:sz="0" w:space="0" w:color="auto"/>
      </w:divBdr>
    </w:div>
    <w:div w:id="444617512">
      <w:bodyDiv w:val="1"/>
      <w:marLeft w:val="0"/>
      <w:marRight w:val="0"/>
      <w:marTop w:val="0"/>
      <w:marBottom w:val="0"/>
      <w:divBdr>
        <w:top w:val="none" w:sz="0" w:space="0" w:color="auto"/>
        <w:left w:val="none" w:sz="0" w:space="0" w:color="auto"/>
        <w:bottom w:val="none" w:sz="0" w:space="0" w:color="auto"/>
        <w:right w:val="none" w:sz="0" w:space="0" w:color="auto"/>
      </w:divBdr>
    </w:div>
    <w:div w:id="494346604">
      <w:bodyDiv w:val="1"/>
      <w:marLeft w:val="0"/>
      <w:marRight w:val="0"/>
      <w:marTop w:val="0"/>
      <w:marBottom w:val="0"/>
      <w:divBdr>
        <w:top w:val="none" w:sz="0" w:space="0" w:color="auto"/>
        <w:left w:val="none" w:sz="0" w:space="0" w:color="auto"/>
        <w:bottom w:val="none" w:sz="0" w:space="0" w:color="auto"/>
        <w:right w:val="none" w:sz="0" w:space="0" w:color="auto"/>
      </w:divBdr>
      <w:divsChild>
        <w:div w:id="239100105">
          <w:marLeft w:val="0"/>
          <w:marRight w:val="0"/>
          <w:marTop w:val="0"/>
          <w:marBottom w:val="0"/>
          <w:divBdr>
            <w:top w:val="none" w:sz="0" w:space="0" w:color="auto"/>
            <w:left w:val="none" w:sz="0" w:space="0" w:color="auto"/>
            <w:bottom w:val="none" w:sz="0" w:space="0" w:color="auto"/>
            <w:right w:val="none" w:sz="0" w:space="0" w:color="auto"/>
          </w:divBdr>
          <w:divsChild>
            <w:div w:id="1874803750">
              <w:marLeft w:val="0"/>
              <w:marRight w:val="0"/>
              <w:marTop w:val="0"/>
              <w:marBottom w:val="0"/>
              <w:divBdr>
                <w:top w:val="none" w:sz="0" w:space="0" w:color="auto"/>
                <w:left w:val="none" w:sz="0" w:space="0" w:color="auto"/>
                <w:bottom w:val="none" w:sz="0" w:space="0" w:color="auto"/>
                <w:right w:val="none" w:sz="0" w:space="0" w:color="auto"/>
              </w:divBdr>
              <w:divsChild>
                <w:div w:id="1053429994">
                  <w:marLeft w:val="0"/>
                  <w:marRight w:val="0"/>
                  <w:marTop w:val="0"/>
                  <w:marBottom w:val="0"/>
                  <w:divBdr>
                    <w:top w:val="none" w:sz="0" w:space="0" w:color="auto"/>
                    <w:left w:val="none" w:sz="0" w:space="0" w:color="auto"/>
                    <w:bottom w:val="none" w:sz="0" w:space="0" w:color="auto"/>
                    <w:right w:val="none" w:sz="0" w:space="0" w:color="auto"/>
                  </w:divBdr>
                  <w:divsChild>
                    <w:div w:id="944732564">
                      <w:marLeft w:val="0"/>
                      <w:marRight w:val="0"/>
                      <w:marTop w:val="0"/>
                      <w:marBottom w:val="0"/>
                      <w:divBdr>
                        <w:top w:val="none" w:sz="0" w:space="0" w:color="auto"/>
                        <w:left w:val="none" w:sz="0" w:space="0" w:color="auto"/>
                        <w:bottom w:val="none" w:sz="0" w:space="0" w:color="auto"/>
                        <w:right w:val="none" w:sz="0" w:space="0" w:color="auto"/>
                      </w:divBdr>
                      <w:divsChild>
                        <w:div w:id="740253026">
                          <w:marLeft w:val="0"/>
                          <w:marRight w:val="0"/>
                          <w:marTop w:val="0"/>
                          <w:marBottom w:val="0"/>
                          <w:divBdr>
                            <w:top w:val="none" w:sz="0" w:space="0" w:color="auto"/>
                            <w:left w:val="none" w:sz="0" w:space="0" w:color="auto"/>
                            <w:bottom w:val="none" w:sz="0" w:space="0" w:color="auto"/>
                            <w:right w:val="none" w:sz="0" w:space="0" w:color="auto"/>
                          </w:divBdr>
                          <w:divsChild>
                            <w:div w:id="2037659590">
                              <w:marLeft w:val="0"/>
                              <w:marRight w:val="0"/>
                              <w:marTop w:val="0"/>
                              <w:marBottom w:val="0"/>
                              <w:divBdr>
                                <w:top w:val="none" w:sz="0" w:space="0" w:color="auto"/>
                                <w:left w:val="none" w:sz="0" w:space="0" w:color="auto"/>
                                <w:bottom w:val="none" w:sz="0" w:space="0" w:color="auto"/>
                                <w:right w:val="none" w:sz="0" w:space="0" w:color="auto"/>
                              </w:divBdr>
                            </w:div>
                            <w:div w:id="1313488338">
                              <w:marLeft w:val="0"/>
                              <w:marRight w:val="0"/>
                              <w:marTop w:val="0"/>
                              <w:marBottom w:val="0"/>
                              <w:divBdr>
                                <w:top w:val="none" w:sz="0" w:space="0" w:color="auto"/>
                                <w:left w:val="none" w:sz="0" w:space="0" w:color="auto"/>
                                <w:bottom w:val="none" w:sz="0" w:space="0" w:color="auto"/>
                                <w:right w:val="none" w:sz="0" w:space="0" w:color="auto"/>
                              </w:divBdr>
                            </w:div>
                          </w:divsChild>
                        </w:div>
                        <w:div w:id="2054307158">
                          <w:marLeft w:val="0"/>
                          <w:marRight w:val="0"/>
                          <w:marTop w:val="0"/>
                          <w:marBottom w:val="0"/>
                          <w:divBdr>
                            <w:top w:val="none" w:sz="0" w:space="0" w:color="auto"/>
                            <w:left w:val="none" w:sz="0" w:space="0" w:color="auto"/>
                            <w:bottom w:val="none" w:sz="0" w:space="0" w:color="auto"/>
                            <w:right w:val="none" w:sz="0" w:space="0" w:color="auto"/>
                          </w:divBdr>
                          <w:divsChild>
                            <w:div w:id="1977299628">
                              <w:marLeft w:val="0"/>
                              <w:marRight w:val="0"/>
                              <w:marTop w:val="0"/>
                              <w:marBottom w:val="0"/>
                              <w:divBdr>
                                <w:top w:val="none" w:sz="0" w:space="0" w:color="auto"/>
                                <w:left w:val="none" w:sz="0" w:space="0" w:color="auto"/>
                                <w:bottom w:val="none" w:sz="0" w:space="0" w:color="auto"/>
                                <w:right w:val="none" w:sz="0" w:space="0" w:color="auto"/>
                              </w:divBdr>
                              <w:divsChild>
                                <w:div w:id="224489092">
                                  <w:marLeft w:val="0"/>
                                  <w:marRight w:val="0"/>
                                  <w:marTop w:val="0"/>
                                  <w:marBottom w:val="0"/>
                                  <w:divBdr>
                                    <w:top w:val="none" w:sz="0" w:space="0" w:color="auto"/>
                                    <w:left w:val="none" w:sz="0" w:space="0" w:color="auto"/>
                                    <w:bottom w:val="none" w:sz="0" w:space="0" w:color="auto"/>
                                    <w:right w:val="none" w:sz="0" w:space="0" w:color="auto"/>
                                  </w:divBdr>
                                  <w:divsChild>
                                    <w:div w:id="1302465971">
                                      <w:marLeft w:val="0"/>
                                      <w:marRight w:val="0"/>
                                      <w:marTop w:val="0"/>
                                      <w:marBottom w:val="0"/>
                                      <w:divBdr>
                                        <w:top w:val="none" w:sz="0" w:space="0" w:color="auto"/>
                                        <w:left w:val="none" w:sz="0" w:space="0" w:color="auto"/>
                                        <w:bottom w:val="none" w:sz="0" w:space="0" w:color="auto"/>
                                        <w:right w:val="none" w:sz="0" w:space="0" w:color="auto"/>
                                      </w:divBdr>
                                      <w:divsChild>
                                        <w:div w:id="1657757955">
                                          <w:marLeft w:val="0"/>
                                          <w:marRight w:val="0"/>
                                          <w:marTop w:val="0"/>
                                          <w:marBottom w:val="0"/>
                                          <w:divBdr>
                                            <w:top w:val="none" w:sz="0" w:space="0" w:color="auto"/>
                                            <w:left w:val="none" w:sz="0" w:space="0" w:color="auto"/>
                                            <w:bottom w:val="none" w:sz="0" w:space="0" w:color="auto"/>
                                            <w:right w:val="none" w:sz="0" w:space="0" w:color="auto"/>
                                          </w:divBdr>
                                          <w:divsChild>
                                            <w:div w:id="472648971">
                                              <w:marLeft w:val="0"/>
                                              <w:marRight w:val="0"/>
                                              <w:marTop w:val="0"/>
                                              <w:marBottom w:val="0"/>
                                              <w:divBdr>
                                                <w:top w:val="none" w:sz="0" w:space="0" w:color="auto"/>
                                                <w:left w:val="none" w:sz="0" w:space="0" w:color="auto"/>
                                                <w:bottom w:val="none" w:sz="0" w:space="0" w:color="auto"/>
                                                <w:right w:val="none" w:sz="0" w:space="0" w:color="auto"/>
                                              </w:divBdr>
                                              <w:divsChild>
                                                <w:div w:id="1939943381">
                                                  <w:marLeft w:val="0"/>
                                                  <w:marRight w:val="0"/>
                                                  <w:marTop w:val="0"/>
                                                  <w:marBottom w:val="0"/>
                                                  <w:divBdr>
                                                    <w:top w:val="none" w:sz="0" w:space="0" w:color="auto"/>
                                                    <w:left w:val="none" w:sz="0" w:space="0" w:color="auto"/>
                                                    <w:bottom w:val="none" w:sz="0" w:space="0" w:color="auto"/>
                                                    <w:right w:val="none" w:sz="0" w:space="0" w:color="auto"/>
                                                  </w:divBdr>
                                                  <w:divsChild>
                                                    <w:div w:id="1125850314">
                                                      <w:marLeft w:val="0"/>
                                                      <w:marRight w:val="0"/>
                                                      <w:marTop w:val="150"/>
                                                      <w:marBottom w:val="300"/>
                                                      <w:divBdr>
                                                        <w:top w:val="none" w:sz="0" w:space="0" w:color="auto"/>
                                                        <w:left w:val="none" w:sz="0" w:space="0" w:color="auto"/>
                                                        <w:bottom w:val="none" w:sz="0" w:space="0" w:color="auto"/>
                                                        <w:right w:val="none" w:sz="0" w:space="0" w:color="auto"/>
                                                      </w:divBdr>
                                                      <w:divsChild>
                                                        <w:div w:id="10185288">
                                                          <w:marLeft w:val="0"/>
                                                          <w:marRight w:val="0"/>
                                                          <w:marTop w:val="0"/>
                                                          <w:marBottom w:val="0"/>
                                                          <w:divBdr>
                                                            <w:top w:val="none" w:sz="0" w:space="0" w:color="auto"/>
                                                            <w:left w:val="none" w:sz="0" w:space="0" w:color="auto"/>
                                                            <w:bottom w:val="none" w:sz="0" w:space="0" w:color="auto"/>
                                                            <w:right w:val="none" w:sz="0" w:space="0" w:color="auto"/>
                                                          </w:divBdr>
                                                          <w:divsChild>
                                                            <w:div w:id="474492523">
                                                              <w:marLeft w:val="0"/>
                                                              <w:marRight w:val="0"/>
                                                              <w:marTop w:val="0"/>
                                                              <w:marBottom w:val="0"/>
                                                              <w:divBdr>
                                                                <w:top w:val="none" w:sz="0" w:space="0" w:color="auto"/>
                                                                <w:left w:val="none" w:sz="0" w:space="0" w:color="auto"/>
                                                                <w:bottom w:val="none" w:sz="0" w:space="0" w:color="auto"/>
                                                                <w:right w:val="none" w:sz="0" w:space="0" w:color="auto"/>
                                                              </w:divBdr>
                                                              <w:divsChild>
                                                                <w:div w:id="320813925">
                                                                  <w:marLeft w:val="0"/>
                                                                  <w:marRight w:val="0"/>
                                                                  <w:marTop w:val="0"/>
                                                                  <w:marBottom w:val="0"/>
                                                                  <w:divBdr>
                                                                    <w:top w:val="none" w:sz="0" w:space="0" w:color="auto"/>
                                                                    <w:left w:val="none" w:sz="0" w:space="0" w:color="auto"/>
                                                                    <w:bottom w:val="none" w:sz="0" w:space="0" w:color="auto"/>
                                                                    <w:right w:val="none" w:sz="0" w:space="0" w:color="auto"/>
                                                                  </w:divBdr>
                                                                </w:div>
                                                              </w:divsChild>
                                                            </w:div>
                                                            <w:div w:id="1307903934">
                                                              <w:marLeft w:val="0"/>
                                                              <w:marRight w:val="0"/>
                                                              <w:marTop w:val="0"/>
                                                              <w:marBottom w:val="0"/>
                                                              <w:divBdr>
                                                                <w:top w:val="none" w:sz="0" w:space="0" w:color="auto"/>
                                                                <w:left w:val="none" w:sz="0" w:space="0" w:color="auto"/>
                                                                <w:bottom w:val="none" w:sz="0" w:space="0" w:color="auto"/>
                                                                <w:right w:val="none" w:sz="0" w:space="0" w:color="auto"/>
                                                              </w:divBdr>
                                                              <w:divsChild>
                                                                <w:div w:id="269320116">
                                                                  <w:marLeft w:val="0"/>
                                                                  <w:marRight w:val="0"/>
                                                                  <w:marTop w:val="0"/>
                                                                  <w:marBottom w:val="0"/>
                                                                  <w:divBdr>
                                                                    <w:top w:val="none" w:sz="0" w:space="0" w:color="auto"/>
                                                                    <w:left w:val="none" w:sz="0" w:space="0" w:color="auto"/>
                                                                    <w:bottom w:val="none" w:sz="0" w:space="0" w:color="auto"/>
                                                                    <w:right w:val="none" w:sz="0" w:space="0" w:color="auto"/>
                                                                  </w:divBdr>
                                                                  <w:divsChild>
                                                                    <w:div w:id="527525605">
                                                                      <w:marLeft w:val="0"/>
                                                                      <w:marRight w:val="0"/>
                                                                      <w:marTop w:val="0"/>
                                                                      <w:marBottom w:val="0"/>
                                                                      <w:divBdr>
                                                                        <w:top w:val="none" w:sz="0" w:space="0" w:color="auto"/>
                                                                        <w:left w:val="none" w:sz="0" w:space="0" w:color="auto"/>
                                                                        <w:bottom w:val="none" w:sz="0" w:space="0" w:color="auto"/>
                                                                        <w:right w:val="none" w:sz="0" w:space="0" w:color="auto"/>
                                                                      </w:divBdr>
                                                                      <w:divsChild>
                                                                        <w:div w:id="15201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05986">
                                                                  <w:marLeft w:val="0"/>
                                                                  <w:marRight w:val="0"/>
                                                                  <w:marTop w:val="0"/>
                                                                  <w:marBottom w:val="0"/>
                                                                  <w:divBdr>
                                                                    <w:top w:val="none" w:sz="0" w:space="0" w:color="auto"/>
                                                                    <w:left w:val="none" w:sz="0" w:space="0" w:color="auto"/>
                                                                    <w:bottom w:val="none" w:sz="0" w:space="0" w:color="auto"/>
                                                                    <w:right w:val="none" w:sz="0" w:space="0" w:color="auto"/>
                                                                  </w:divBdr>
                                                                  <w:divsChild>
                                                                    <w:div w:id="1871141754">
                                                                      <w:marLeft w:val="0"/>
                                                                      <w:marRight w:val="0"/>
                                                                      <w:marTop w:val="0"/>
                                                                      <w:marBottom w:val="0"/>
                                                                      <w:divBdr>
                                                                        <w:top w:val="none" w:sz="0" w:space="0" w:color="auto"/>
                                                                        <w:left w:val="none" w:sz="0" w:space="0" w:color="auto"/>
                                                                        <w:bottom w:val="none" w:sz="0" w:space="0" w:color="auto"/>
                                                                        <w:right w:val="none" w:sz="0" w:space="0" w:color="auto"/>
                                                                      </w:divBdr>
                                                                      <w:divsChild>
                                                                        <w:div w:id="12386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24865">
                                                                  <w:marLeft w:val="0"/>
                                                                  <w:marRight w:val="0"/>
                                                                  <w:marTop w:val="0"/>
                                                                  <w:marBottom w:val="0"/>
                                                                  <w:divBdr>
                                                                    <w:top w:val="none" w:sz="0" w:space="0" w:color="auto"/>
                                                                    <w:left w:val="none" w:sz="0" w:space="0" w:color="auto"/>
                                                                    <w:bottom w:val="none" w:sz="0" w:space="0" w:color="auto"/>
                                                                    <w:right w:val="none" w:sz="0" w:space="0" w:color="auto"/>
                                                                  </w:divBdr>
                                                                  <w:divsChild>
                                                                    <w:div w:id="1914967090">
                                                                      <w:marLeft w:val="0"/>
                                                                      <w:marRight w:val="0"/>
                                                                      <w:marTop w:val="0"/>
                                                                      <w:marBottom w:val="0"/>
                                                                      <w:divBdr>
                                                                        <w:top w:val="none" w:sz="0" w:space="0" w:color="auto"/>
                                                                        <w:left w:val="none" w:sz="0" w:space="0" w:color="auto"/>
                                                                        <w:bottom w:val="none" w:sz="0" w:space="0" w:color="auto"/>
                                                                        <w:right w:val="none" w:sz="0" w:space="0" w:color="auto"/>
                                                                      </w:divBdr>
                                                                      <w:divsChild>
                                                                        <w:div w:id="20627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2978">
                                                                  <w:marLeft w:val="0"/>
                                                                  <w:marRight w:val="0"/>
                                                                  <w:marTop w:val="0"/>
                                                                  <w:marBottom w:val="0"/>
                                                                  <w:divBdr>
                                                                    <w:top w:val="none" w:sz="0" w:space="0" w:color="auto"/>
                                                                    <w:left w:val="none" w:sz="0" w:space="0" w:color="auto"/>
                                                                    <w:bottom w:val="none" w:sz="0" w:space="0" w:color="auto"/>
                                                                    <w:right w:val="none" w:sz="0" w:space="0" w:color="auto"/>
                                                                  </w:divBdr>
                                                                  <w:divsChild>
                                                                    <w:div w:id="1345787842">
                                                                      <w:marLeft w:val="0"/>
                                                                      <w:marRight w:val="0"/>
                                                                      <w:marTop w:val="0"/>
                                                                      <w:marBottom w:val="0"/>
                                                                      <w:divBdr>
                                                                        <w:top w:val="none" w:sz="0" w:space="0" w:color="auto"/>
                                                                        <w:left w:val="none" w:sz="0" w:space="0" w:color="auto"/>
                                                                        <w:bottom w:val="none" w:sz="0" w:space="0" w:color="auto"/>
                                                                        <w:right w:val="none" w:sz="0" w:space="0" w:color="auto"/>
                                                                      </w:divBdr>
                                                                    </w:div>
                                                                  </w:divsChild>
                                                                </w:div>
                                                                <w:div w:id="762380703">
                                                                  <w:marLeft w:val="0"/>
                                                                  <w:marRight w:val="0"/>
                                                                  <w:marTop w:val="0"/>
                                                                  <w:marBottom w:val="0"/>
                                                                  <w:divBdr>
                                                                    <w:top w:val="none" w:sz="0" w:space="0" w:color="auto"/>
                                                                    <w:left w:val="none" w:sz="0" w:space="0" w:color="auto"/>
                                                                    <w:bottom w:val="none" w:sz="0" w:space="0" w:color="auto"/>
                                                                    <w:right w:val="none" w:sz="0" w:space="0" w:color="auto"/>
                                                                  </w:divBdr>
                                                                  <w:divsChild>
                                                                    <w:div w:id="1292394854">
                                                                      <w:marLeft w:val="0"/>
                                                                      <w:marRight w:val="0"/>
                                                                      <w:marTop w:val="0"/>
                                                                      <w:marBottom w:val="0"/>
                                                                      <w:divBdr>
                                                                        <w:top w:val="none" w:sz="0" w:space="0" w:color="auto"/>
                                                                        <w:left w:val="none" w:sz="0" w:space="0" w:color="auto"/>
                                                                        <w:bottom w:val="none" w:sz="0" w:space="0" w:color="auto"/>
                                                                        <w:right w:val="none" w:sz="0" w:space="0" w:color="auto"/>
                                                                      </w:divBdr>
                                                                      <w:divsChild>
                                                                        <w:div w:id="7493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61994">
                                                                  <w:marLeft w:val="0"/>
                                                                  <w:marRight w:val="0"/>
                                                                  <w:marTop w:val="0"/>
                                                                  <w:marBottom w:val="0"/>
                                                                  <w:divBdr>
                                                                    <w:top w:val="none" w:sz="0" w:space="0" w:color="auto"/>
                                                                    <w:left w:val="none" w:sz="0" w:space="0" w:color="auto"/>
                                                                    <w:bottom w:val="none" w:sz="0" w:space="0" w:color="auto"/>
                                                                    <w:right w:val="none" w:sz="0" w:space="0" w:color="auto"/>
                                                                  </w:divBdr>
                                                                  <w:divsChild>
                                                                    <w:div w:id="7387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105">
                                                          <w:marLeft w:val="0"/>
                                                          <w:marRight w:val="0"/>
                                                          <w:marTop w:val="0"/>
                                                          <w:marBottom w:val="0"/>
                                                          <w:divBdr>
                                                            <w:top w:val="none" w:sz="0" w:space="0" w:color="auto"/>
                                                            <w:left w:val="none" w:sz="0" w:space="0" w:color="auto"/>
                                                            <w:bottom w:val="none" w:sz="0" w:space="0" w:color="auto"/>
                                                            <w:right w:val="none" w:sz="0" w:space="0" w:color="auto"/>
                                                          </w:divBdr>
                                                        </w:div>
                                                      </w:divsChild>
                                                    </w:div>
                                                    <w:div w:id="1890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63866">
                                      <w:marLeft w:val="0"/>
                                      <w:marRight w:val="0"/>
                                      <w:marTop w:val="0"/>
                                      <w:marBottom w:val="0"/>
                                      <w:divBdr>
                                        <w:top w:val="none" w:sz="0" w:space="0" w:color="auto"/>
                                        <w:left w:val="none" w:sz="0" w:space="0" w:color="auto"/>
                                        <w:bottom w:val="none" w:sz="0" w:space="0" w:color="auto"/>
                                        <w:right w:val="none" w:sz="0" w:space="0" w:color="auto"/>
                                      </w:divBdr>
                                      <w:divsChild>
                                        <w:div w:id="542643698">
                                          <w:marLeft w:val="0"/>
                                          <w:marRight w:val="0"/>
                                          <w:marTop w:val="0"/>
                                          <w:marBottom w:val="0"/>
                                          <w:divBdr>
                                            <w:top w:val="none" w:sz="0" w:space="0" w:color="auto"/>
                                            <w:left w:val="none" w:sz="0" w:space="0" w:color="auto"/>
                                            <w:bottom w:val="none" w:sz="0" w:space="0" w:color="auto"/>
                                            <w:right w:val="none" w:sz="0" w:space="0" w:color="auto"/>
                                          </w:divBdr>
                                          <w:divsChild>
                                            <w:div w:id="2004896894">
                                              <w:marLeft w:val="0"/>
                                              <w:marRight w:val="0"/>
                                              <w:marTop w:val="0"/>
                                              <w:marBottom w:val="0"/>
                                              <w:divBdr>
                                                <w:top w:val="none" w:sz="0" w:space="0" w:color="auto"/>
                                                <w:left w:val="none" w:sz="0" w:space="0" w:color="auto"/>
                                                <w:bottom w:val="none" w:sz="0" w:space="0" w:color="auto"/>
                                                <w:right w:val="none" w:sz="0" w:space="0" w:color="auto"/>
                                              </w:divBdr>
                                              <w:divsChild>
                                                <w:div w:id="325524168">
                                                  <w:marLeft w:val="0"/>
                                                  <w:marRight w:val="0"/>
                                                  <w:marTop w:val="0"/>
                                                  <w:marBottom w:val="0"/>
                                                  <w:divBdr>
                                                    <w:top w:val="none" w:sz="0" w:space="0" w:color="auto"/>
                                                    <w:left w:val="none" w:sz="0" w:space="0" w:color="auto"/>
                                                    <w:bottom w:val="none" w:sz="0" w:space="0" w:color="auto"/>
                                                    <w:right w:val="none" w:sz="0" w:space="0" w:color="auto"/>
                                                  </w:divBdr>
                                                  <w:divsChild>
                                                    <w:div w:id="445272827">
                                                      <w:marLeft w:val="0"/>
                                                      <w:marRight w:val="0"/>
                                                      <w:marTop w:val="0"/>
                                                      <w:marBottom w:val="0"/>
                                                      <w:divBdr>
                                                        <w:top w:val="none" w:sz="0" w:space="0" w:color="auto"/>
                                                        <w:left w:val="none" w:sz="0" w:space="0" w:color="auto"/>
                                                        <w:bottom w:val="none" w:sz="0" w:space="0" w:color="auto"/>
                                                        <w:right w:val="none" w:sz="0" w:space="0" w:color="auto"/>
                                                      </w:divBdr>
                                                      <w:divsChild>
                                                        <w:div w:id="1037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5531064">
      <w:bodyDiv w:val="1"/>
      <w:marLeft w:val="0"/>
      <w:marRight w:val="0"/>
      <w:marTop w:val="0"/>
      <w:marBottom w:val="0"/>
      <w:divBdr>
        <w:top w:val="none" w:sz="0" w:space="0" w:color="auto"/>
        <w:left w:val="none" w:sz="0" w:space="0" w:color="auto"/>
        <w:bottom w:val="none" w:sz="0" w:space="0" w:color="auto"/>
        <w:right w:val="none" w:sz="0" w:space="0" w:color="auto"/>
      </w:divBdr>
    </w:div>
    <w:div w:id="805197722">
      <w:bodyDiv w:val="1"/>
      <w:marLeft w:val="0"/>
      <w:marRight w:val="0"/>
      <w:marTop w:val="0"/>
      <w:marBottom w:val="0"/>
      <w:divBdr>
        <w:top w:val="none" w:sz="0" w:space="0" w:color="auto"/>
        <w:left w:val="none" w:sz="0" w:space="0" w:color="auto"/>
        <w:bottom w:val="none" w:sz="0" w:space="0" w:color="auto"/>
        <w:right w:val="none" w:sz="0" w:space="0" w:color="auto"/>
      </w:divBdr>
    </w:div>
    <w:div w:id="936600286">
      <w:bodyDiv w:val="1"/>
      <w:marLeft w:val="0"/>
      <w:marRight w:val="0"/>
      <w:marTop w:val="0"/>
      <w:marBottom w:val="0"/>
      <w:divBdr>
        <w:top w:val="none" w:sz="0" w:space="0" w:color="auto"/>
        <w:left w:val="none" w:sz="0" w:space="0" w:color="auto"/>
        <w:bottom w:val="none" w:sz="0" w:space="0" w:color="auto"/>
        <w:right w:val="none" w:sz="0" w:space="0" w:color="auto"/>
      </w:divBdr>
    </w:div>
    <w:div w:id="1258248217">
      <w:bodyDiv w:val="1"/>
      <w:marLeft w:val="0"/>
      <w:marRight w:val="0"/>
      <w:marTop w:val="0"/>
      <w:marBottom w:val="0"/>
      <w:divBdr>
        <w:top w:val="none" w:sz="0" w:space="0" w:color="auto"/>
        <w:left w:val="none" w:sz="0" w:space="0" w:color="auto"/>
        <w:bottom w:val="none" w:sz="0" w:space="0" w:color="auto"/>
        <w:right w:val="none" w:sz="0" w:space="0" w:color="auto"/>
      </w:divBdr>
    </w:div>
    <w:div w:id="1612780236">
      <w:bodyDiv w:val="1"/>
      <w:marLeft w:val="0"/>
      <w:marRight w:val="0"/>
      <w:marTop w:val="0"/>
      <w:marBottom w:val="0"/>
      <w:divBdr>
        <w:top w:val="none" w:sz="0" w:space="0" w:color="auto"/>
        <w:left w:val="none" w:sz="0" w:space="0" w:color="auto"/>
        <w:bottom w:val="none" w:sz="0" w:space="0" w:color="auto"/>
        <w:right w:val="none" w:sz="0" w:space="0" w:color="auto"/>
      </w:divBdr>
      <w:divsChild>
        <w:div w:id="30620582">
          <w:marLeft w:val="0"/>
          <w:marRight w:val="0"/>
          <w:marTop w:val="0"/>
          <w:marBottom w:val="0"/>
          <w:divBdr>
            <w:top w:val="none" w:sz="0" w:space="0" w:color="auto"/>
            <w:left w:val="none" w:sz="0" w:space="0" w:color="auto"/>
            <w:bottom w:val="none" w:sz="0" w:space="0" w:color="auto"/>
            <w:right w:val="none" w:sz="0" w:space="0" w:color="auto"/>
          </w:divBdr>
          <w:divsChild>
            <w:div w:id="1967466055">
              <w:marLeft w:val="0"/>
              <w:marRight w:val="0"/>
              <w:marTop w:val="0"/>
              <w:marBottom w:val="0"/>
              <w:divBdr>
                <w:top w:val="none" w:sz="0" w:space="0" w:color="auto"/>
                <w:left w:val="none" w:sz="0" w:space="0" w:color="auto"/>
                <w:bottom w:val="none" w:sz="0" w:space="0" w:color="auto"/>
                <w:right w:val="none" w:sz="0" w:space="0" w:color="auto"/>
              </w:divBdr>
              <w:divsChild>
                <w:div w:id="600769276">
                  <w:marLeft w:val="0"/>
                  <w:marRight w:val="0"/>
                  <w:marTop w:val="0"/>
                  <w:marBottom w:val="0"/>
                  <w:divBdr>
                    <w:top w:val="none" w:sz="0" w:space="0" w:color="auto"/>
                    <w:left w:val="none" w:sz="0" w:space="0" w:color="auto"/>
                    <w:bottom w:val="none" w:sz="0" w:space="0" w:color="auto"/>
                    <w:right w:val="none" w:sz="0" w:space="0" w:color="auto"/>
                  </w:divBdr>
                  <w:divsChild>
                    <w:div w:id="870142115">
                      <w:marLeft w:val="0"/>
                      <w:marRight w:val="0"/>
                      <w:marTop w:val="0"/>
                      <w:marBottom w:val="0"/>
                      <w:divBdr>
                        <w:top w:val="none" w:sz="0" w:space="0" w:color="auto"/>
                        <w:left w:val="none" w:sz="0" w:space="0" w:color="auto"/>
                        <w:bottom w:val="none" w:sz="0" w:space="0" w:color="auto"/>
                        <w:right w:val="none" w:sz="0" w:space="0" w:color="auto"/>
                      </w:divBdr>
                      <w:divsChild>
                        <w:div w:id="120078832">
                          <w:marLeft w:val="0"/>
                          <w:marRight w:val="0"/>
                          <w:marTop w:val="0"/>
                          <w:marBottom w:val="0"/>
                          <w:divBdr>
                            <w:top w:val="none" w:sz="0" w:space="0" w:color="auto"/>
                            <w:left w:val="none" w:sz="0" w:space="0" w:color="auto"/>
                            <w:bottom w:val="none" w:sz="0" w:space="0" w:color="auto"/>
                            <w:right w:val="none" w:sz="0" w:space="0" w:color="auto"/>
                          </w:divBdr>
                          <w:divsChild>
                            <w:div w:id="1959098835">
                              <w:marLeft w:val="0"/>
                              <w:marRight w:val="0"/>
                              <w:marTop w:val="0"/>
                              <w:marBottom w:val="0"/>
                              <w:divBdr>
                                <w:top w:val="none" w:sz="0" w:space="0" w:color="auto"/>
                                <w:left w:val="none" w:sz="0" w:space="0" w:color="auto"/>
                                <w:bottom w:val="none" w:sz="0" w:space="0" w:color="auto"/>
                                <w:right w:val="none" w:sz="0" w:space="0" w:color="auto"/>
                              </w:divBdr>
                              <w:divsChild>
                                <w:div w:id="2117870894">
                                  <w:marLeft w:val="0"/>
                                  <w:marRight w:val="0"/>
                                  <w:marTop w:val="0"/>
                                  <w:marBottom w:val="0"/>
                                  <w:divBdr>
                                    <w:top w:val="none" w:sz="0" w:space="0" w:color="auto"/>
                                    <w:left w:val="none" w:sz="0" w:space="0" w:color="auto"/>
                                    <w:bottom w:val="none" w:sz="0" w:space="0" w:color="auto"/>
                                    <w:right w:val="none" w:sz="0" w:space="0" w:color="auto"/>
                                  </w:divBdr>
                                  <w:divsChild>
                                    <w:div w:id="1275594381">
                                      <w:marLeft w:val="0"/>
                                      <w:marRight w:val="0"/>
                                      <w:marTop w:val="0"/>
                                      <w:marBottom w:val="0"/>
                                      <w:divBdr>
                                        <w:top w:val="none" w:sz="0" w:space="0" w:color="auto"/>
                                        <w:left w:val="none" w:sz="0" w:space="0" w:color="auto"/>
                                        <w:bottom w:val="none" w:sz="0" w:space="0" w:color="auto"/>
                                        <w:right w:val="none" w:sz="0" w:space="0" w:color="auto"/>
                                      </w:divBdr>
                                      <w:divsChild>
                                        <w:div w:id="1289969402">
                                          <w:marLeft w:val="0"/>
                                          <w:marRight w:val="0"/>
                                          <w:marTop w:val="0"/>
                                          <w:marBottom w:val="0"/>
                                          <w:divBdr>
                                            <w:top w:val="none" w:sz="0" w:space="0" w:color="auto"/>
                                            <w:left w:val="none" w:sz="0" w:space="0" w:color="auto"/>
                                            <w:bottom w:val="none" w:sz="0" w:space="0" w:color="auto"/>
                                            <w:right w:val="none" w:sz="0" w:space="0" w:color="auto"/>
                                          </w:divBdr>
                                          <w:divsChild>
                                            <w:div w:id="1908805822">
                                              <w:marLeft w:val="0"/>
                                              <w:marRight w:val="0"/>
                                              <w:marTop w:val="0"/>
                                              <w:marBottom w:val="0"/>
                                              <w:divBdr>
                                                <w:top w:val="none" w:sz="0" w:space="0" w:color="auto"/>
                                                <w:left w:val="none" w:sz="0" w:space="0" w:color="auto"/>
                                                <w:bottom w:val="none" w:sz="0" w:space="0" w:color="auto"/>
                                                <w:right w:val="none" w:sz="0" w:space="0" w:color="auto"/>
                                              </w:divBdr>
                                              <w:divsChild>
                                                <w:div w:id="71317684">
                                                  <w:marLeft w:val="0"/>
                                                  <w:marRight w:val="0"/>
                                                  <w:marTop w:val="0"/>
                                                  <w:marBottom w:val="0"/>
                                                  <w:divBdr>
                                                    <w:top w:val="none" w:sz="0" w:space="0" w:color="auto"/>
                                                    <w:left w:val="none" w:sz="0" w:space="0" w:color="auto"/>
                                                    <w:bottom w:val="none" w:sz="0" w:space="0" w:color="auto"/>
                                                    <w:right w:val="none" w:sz="0" w:space="0" w:color="auto"/>
                                                  </w:divBdr>
                                                  <w:divsChild>
                                                    <w:div w:id="127012671">
                                                      <w:marLeft w:val="0"/>
                                                      <w:marRight w:val="0"/>
                                                      <w:marTop w:val="150"/>
                                                      <w:marBottom w:val="300"/>
                                                      <w:divBdr>
                                                        <w:top w:val="none" w:sz="0" w:space="0" w:color="auto"/>
                                                        <w:left w:val="none" w:sz="0" w:space="0" w:color="auto"/>
                                                        <w:bottom w:val="none" w:sz="0" w:space="0" w:color="auto"/>
                                                        <w:right w:val="none" w:sz="0" w:space="0" w:color="auto"/>
                                                      </w:divBdr>
                                                      <w:divsChild>
                                                        <w:div w:id="25372683">
                                                          <w:marLeft w:val="0"/>
                                                          <w:marRight w:val="0"/>
                                                          <w:marTop w:val="0"/>
                                                          <w:marBottom w:val="0"/>
                                                          <w:divBdr>
                                                            <w:top w:val="none" w:sz="0" w:space="0" w:color="auto"/>
                                                            <w:left w:val="none" w:sz="0" w:space="0" w:color="auto"/>
                                                            <w:bottom w:val="none" w:sz="0" w:space="0" w:color="auto"/>
                                                            <w:right w:val="none" w:sz="0" w:space="0" w:color="auto"/>
                                                          </w:divBdr>
                                                          <w:divsChild>
                                                            <w:div w:id="626156671">
                                                              <w:marLeft w:val="0"/>
                                                              <w:marRight w:val="0"/>
                                                              <w:marTop w:val="0"/>
                                                              <w:marBottom w:val="0"/>
                                                              <w:divBdr>
                                                                <w:top w:val="none" w:sz="0" w:space="0" w:color="auto"/>
                                                                <w:left w:val="none" w:sz="0" w:space="0" w:color="auto"/>
                                                                <w:bottom w:val="none" w:sz="0" w:space="0" w:color="auto"/>
                                                                <w:right w:val="none" w:sz="0" w:space="0" w:color="auto"/>
                                                              </w:divBdr>
                                                              <w:divsChild>
                                                                <w:div w:id="1294556978">
                                                                  <w:marLeft w:val="0"/>
                                                                  <w:marRight w:val="0"/>
                                                                  <w:marTop w:val="0"/>
                                                                  <w:marBottom w:val="0"/>
                                                                  <w:divBdr>
                                                                    <w:top w:val="none" w:sz="0" w:space="0" w:color="auto"/>
                                                                    <w:left w:val="none" w:sz="0" w:space="0" w:color="auto"/>
                                                                    <w:bottom w:val="none" w:sz="0" w:space="0" w:color="auto"/>
                                                                    <w:right w:val="none" w:sz="0" w:space="0" w:color="auto"/>
                                                                  </w:divBdr>
                                                                </w:div>
                                                              </w:divsChild>
                                                            </w:div>
                                                            <w:div w:id="778376257">
                                                              <w:marLeft w:val="0"/>
                                                              <w:marRight w:val="0"/>
                                                              <w:marTop w:val="0"/>
                                                              <w:marBottom w:val="0"/>
                                                              <w:divBdr>
                                                                <w:top w:val="none" w:sz="0" w:space="0" w:color="auto"/>
                                                                <w:left w:val="none" w:sz="0" w:space="0" w:color="auto"/>
                                                                <w:bottom w:val="none" w:sz="0" w:space="0" w:color="auto"/>
                                                                <w:right w:val="none" w:sz="0" w:space="0" w:color="auto"/>
                                                              </w:divBdr>
                                                              <w:divsChild>
                                                                <w:div w:id="1787430432">
                                                                  <w:marLeft w:val="0"/>
                                                                  <w:marRight w:val="0"/>
                                                                  <w:marTop w:val="0"/>
                                                                  <w:marBottom w:val="0"/>
                                                                  <w:divBdr>
                                                                    <w:top w:val="none" w:sz="0" w:space="0" w:color="auto"/>
                                                                    <w:left w:val="none" w:sz="0" w:space="0" w:color="auto"/>
                                                                    <w:bottom w:val="none" w:sz="0" w:space="0" w:color="auto"/>
                                                                    <w:right w:val="none" w:sz="0" w:space="0" w:color="auto"/>
                                                                  </w:divBdr>
                                                                  <w:divsChild>
                                                                    <w:div w:id="1426226438">
                                                                      <w:marLeft w:val="0"/>
                                                                      <w:marRight w:val="0"/>
                                                                      <w:marTop w:val="0"/>
                                                                      <w:marBottom w:val="0"/>
                                                                      <w:divBdr>
                                                                        <w:top w:val="none" w:sz="0" w:space="0" w:color="auto"/>
                                                                        <w:left w:val="none" w:sz="0" w:space="0" w:color="auto"/>
                                                                        <w:bottom w:val="none" w:sz="0" w:space="0" w:color="auto"/>
                                                                        <w:right w:val="none" w:sz="0" w:space="0" w:color="auto"/>
                                                                      </w:divBdr>
                                                                      <w:divsChild>
                                                                        <w:div w:id="19406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48686">
                                                                  <w:marLeft w:val="0"/>
                                                                  <w:marRight w:val="0"/>
                                                                  <w:marTop w:val="0"/>
                                                                  <w:marBottom w:val="0"/>
                                                                  <w:divBdr>
                                                                    <w:top w:val="none" w:sz="0" w:space="0" w:color="auto"/>
                                                                    <w:left w:val="none" w:sz="0" w:space="0" w:color="auto"/>
                                                                    <w:bottom w:val="none" w:sz="0" w:space="0" w:color="auto"/>
                                                                    <w:right w:val="none" w:sz="0" w:space="0" w:color="auto"/>
                                                                  </w:divBdr>
                                                                  <w:divsChild>
                                                                    <w:div w:id="1834906183">
                                                                      <w:marLeft w:val="0"/>
                                                                      <w:marRight w:val="0"/>
                                                                      <w:marTop w:val="0"/>
                                                                      <w:marBottom w:val="0"/>
                                                                      <w:divBdr>
                                                                        <w:top w:val="none" w:sz="0" w:space="0" w:color="auto"/>
                                                                        <w:left w:val="none" w:sz="0" w:space="0" w:color="auto"/>
                                                                        <w:bottom w:val="none" w:sz="0" w:space="0" w:color="auto"/>
                                                                        <w:right w:val="none" w:sz="0" w:space="0" w:color="auto"/>
                                                                      </w:divBdr>
                                                                      <w:divsChild>
                                                                        <w:div w:id="2552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027396">
                                                                  <w:marLeft w:val="0"/>
                                                                  <w:marRight w:val="0"/>
                                                                  <w:marTop w:val="0"/>
                                                                  <w:marBottom w:val="0"/>
                                                                  <w:divBdr>
                                                                    <w:top w:val="none" w:sz="0" w:space="0" w:color="auto"/>
                                                                    <w:left w:val="none" w:sz="0" w:space="0" w:color="auto"/>
                                                                    <w:bottom w:val="none" w:sz="0" w:space="0" w:color="auto"/>
                                                                    <w:right w:val="none" w:sz="0" w:space="0" w:color="auto"/>
                                                                  </w:divBdr>
                                                                  <w:divsChild>
                                                                    <w:div w:id="701562989">
                                                                      <w:marLeft w:val="0"/>
                                                                      <w:marRight w:val="0"/>
                                                                      <w:marTop w:val="0"/>
                                                                      <w:marBottom w:val="0"/>
                                                                      <w:divBdr>
                                                                        <w:top w:val="none" w:sz="0" w:space="0" w:color="auto"/>
                                                                        <w:left w:val="none" w:sz="0" w:space="0" w:color="auto"/>
                                                                        <w:bottom w:val="none" w:sz="0" w:space="0" w:color="auto"/>
                                                                        <w:right w:val="none" w:sz="0" w:space="0" w:color="auto"/>
                                                                      </w:divBdr>
                                                                      <w:divsChild>
                                                                        <w:div w:id="10245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94119">
                                                                  <w:marLeft w:val="0"/>
                                                                  <w:marRight w:val="0"/>
                                                                  <w:marTop w:val="0"/>
                                                                  <w:marBottom w:val="0"/>
                                                                  <w:divBdr>
                                                                    <w:top w:val="none" w:sz="0" w:space="0" w:color="auto"/>
                                                                    <w:left w:val="none" w:sz="0" w:space="0" w:color="auto"/>
                                                                    <w:bottom w:val="none" w:sz="0" w:space="0" w:color="auto"/>
                                                                    <w:right w:val="none" w:sz="0" w:space="0" w:color="auto"/>
                                                                  </w:divBdr>
                                                                  <w:divsChild>
                                                                    <w:div w:id="853807436">
                                                                      <w:marLeft w:val="0"/>
                                                                      <w:marRight w:val="0"/>
                                                                      <w:marTop w:val="0"/>
                                                                      <w:marBottom w:val="0"/>
                                                                      <w:divBdr>
                                                                        <w:top w:val="none" w:sz="0" w:space="0" w:color="auto"/>
                                                                        <w:left w:val="none" w:sz="0" w:space="0" w:color="auto"/>
                                                                        <w:bottom w:val="none" w:sz="0" w:space="0" w:color="auto"/>
                                                                        <w:right w:val="none" w:sz="0" w:space="0" w:color="auto"/>
                                                                      </w:divBdr>
                                                                    </w:div>
                                                                  </w:divsChild>
                                                                </w:div>
                                                                <w:div w:id="2002157378">
                                                                  <w:marLeft w:val="0"/>
                                                                  <w:marRight w:val="0"/>
                                                                  <w:marTop w:val="0"/>
                                                                  <w:marBottom w:val="0"/>
                                                                  <w:divBdr>
                                                                    <w:top w:val="none" w:sz="0" w:space="0" w:color="auto"/>
                                                                    <w:left w:val="none" w:sz="0" w:space="0" w:color="auto"/>
                                                                    <w:bottom w:val="none" w:sz="0" w:space="0" w:color="auto"/>
                                                                    <w:right w:val="none" w:sz="0" w:space="0" w:color="auto"/>
                                                                  </w:divBdr>
                                                                  <w:divsChild>
                                                                    <w:div w:id="1822114126">
                                                                      <w:marLeft w:val="0"/>
                                                                      <w:marRight w:val="0"/>
                                                                      <w:marTop w:val="0"/>
                                                                      <w:marBottom w:val="0"/>
                                                                      <w:divBdr>
                                                                        <w:top w:val="none" w:sz="0" w:space="0" w:color="auto"/>
                                                                        <w:left w:val="none" w:sz="0" w:space="0" w:color="auto"/>
                                                                        <w:bottom w:val="none" w:sz="0" w:space="0" w:color="auto"/>
                                                                        <w:right w:val="none" w:sz="0" w:space="0" w:color="auto"/>
                                                                      </w:divBdr>
                                                                      <w:divsChild>
                                                                        <w:div w:id="11016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992">
                                                                  <w:marLeft w:val="0"/>
                                                                  <w:marRight w:val="0"/>
                                                                  <w:marTop w:val="0"/>
                                                                  <w:marBottom w:val="0"/>
                                                                  <w:divBdr>
                                                                    <w:top w:val="none" w:sz="0" w:space="0" w:color="auto"/>
                                                                    <w:left w:val="none" w:sz="0" w:space="0" w:color="auto"/>
                                                                    <w:bottom w:val="none" w:sz="0" w:space="0" w:color="auto"/>
                                                                    <w:right w:val="none" w:sz="0" w:space="0" w:color="auto"/>
                                                                  </w:divBdr>
                                                                  <w:divsChild>
                                                                    <w:div w:id="7838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04390">
                                                          <w:marLeft w:val="0"/>
                                                          <w:marRight w:val="0"/>
                                                          <w:marTop w:val="0"/>
                                                          <w:marBottom w:val="0"/>
                                                          <w:divBdr>
                                                            <w:top w:val="none" w:sz="0" w:space="0" w:color="auto"/>
                                                            <w:left w:val="none" w:sz="0" w:space="0" w:color="auto"/>
                                                            <w:bottom w:val="none" w:sz="0" w:space="0" w:color="auto"/>
                                                            <w:right w:val="none" w:sz="0" w:space="0" w:color="auto"/>
                                                          </w:divBdr>
                                                        </w:div>
                                                      </w:divsChild>
                                                    </w:div>
                                                    <w:div w:id="19986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840130">
                                      <w:marLeft w:val="0"/>
                                      <w:marRight w:val="0"/>
                                      <w:marTop w:val="0"/>
                                      <w:marBottom w:val="0"/>
                                      <w:divBdr>
                                        <w:top w:val="none" w:sz="0" w:space="0" w:color="auto"/>
                                        <w:left w:val="none" w:sz="0" w:space="0" w:color="auto"/>
                                        <w:bottom w:val="none" w:sz="0" w:space="0" w:color="auto"/>
                                        <w:right w:val="none" w:sz="0" w:space="0" w:color="auto"/>
                                      </w:divBdr>
                                      <w:divsChild>
                                        <w:div w:id="1459370414">
                                          <w:marLeft w:val="0"/>
                                          <w:marRight w:val="0"/>
                                          <w:marTop w:val="0"/>
                                          <w:marBottom w:val="0"/>
                                          <w:divBdr>
                                            <w:top w:val="none" w:sz="0" w:space="0" w:color="auto"/>
                                            <w:left w:val="none" w:sz="0" w:space="0" w:color="auto"/>
                                            <w:bottom w:val="none" w:sz="0" w:space="0" w:color="auto"/>
                                            <w:right w:val="none" w:sz="0" w:space="0" w:color="auto"/>
                                          </w:divBdr>
                                          <w:divsChild>
                                            <w:div w:id="664551477">
                                              <w:marLeft w:val="0"/>
                                              <w:marRight w:val="0"/>
                                              <w:marTop w:val="0"/>
                                              <w:marBottom w:val="0"/>
                                              <w:divBdr>
                                                <w:top w:val="none" w:sz="0" w:space="0" w:color="auto"/>
                                                <w:left w:val="none" w:sz="0" w:space="0" w:color="auto"/>
                                                <w:bottom w:val="none" w:sz="0" w:space="0" w:color="auto"/>
                                                <w:right w:val="none" w:sz="0" w:space="0" w:color="auto"/>
                                              </w:divBdr>
                                              <w:divsChild>
                                                <w:div w:id="618418394">
                                                  <w:marLeft w:val="0"/>
                                                  <w:marRight w:val="0"/>
                                                  <w:marTop w:val="0"/>
                                                  <w:marBottom w:val="0"/>
                                                  <w:divBdr>
                                                    <w:top w:val="none" w:sz="0" w:space="0" w:color="auto"/>
                                                    <w:left w:val="none" w:sz="0" w:space="0" w:color="auto"/>
                                                    <w:bottom w:val="none" w:sz="0" w:space="0" w:color="auto"/>
                                                    <w:right w:val="none" w:sz="0" w:space="0" w:color="auto"/>
                                                  </w:divBdr>
                                                  <w:divsChild>
                                                    <w:div w:id="1537153600">
                                                      <w:marLeft w:val="0"/>
                                                      <w:marRight w:val="0"/>
                                                      <w:marTop w:val="0"/>
                                                      <w:marBottom w:val="0"/>
                                                      <w:divBdr>
                                                        <w:top w:val="none" w:sz="0" w:space="0" w:color="auto"/>
                                                        <w:left w:val="none" w:sz="0" w:space="0" w:color="auto"/>
                                                        <w:bottom w:val="none" w:sz="0" w:space="0" w:color="auto"/>
                                                        <w:right w:val="none" w:sz="0" w:space="0" w:color="auto"/>
                                                      </w:divBdr>
                                                      <w:divsChild>
                                                        <w:div w:id="12775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45872">
                                                  <w:marLeft w:val="0"/>
                                                  <w:marRight w:val="0"/>
                                                  <w:marTop w:val="0"/>
                                                  <w:marBottom w:val="0"/>
                                                  <w:divBdr>
                                                    <w:top w:val="none" w:sz="0" w:space="0" w:color="auto"/>
                                                    <w:left w:val="none" w:sz="0" w:space="0" w:color="auto"/>
                                                    <w:bottom w:val="none" w:sz="0" w:space="0" w:color="auto"/>
                                                    <w:right w:val="none" w:sz="0" w:space="0" w:color="auto"/>
                                                  </w:divBdr>
                                                  <w:divsChild>
                                                    <w:div w:id="1186673130">
                                                      <w:marLeft w:val="0"/>
                                                      <w:marRight w:val="0"/>
                                                      <w:marTop w:val="0"/>
                                                      <w:marBottom w:val="0"/>
                                                      <w:divBdr>
                                                        <w:top w:val="none" w:sz="0" w:space="0" w:color="auto"/>
                                                        <w:left w:val="none" w:sz="0" w:space="0" w:color="auto"/>
                                                        <w:bottom w:val="none" w:sz="0" w:space="0" w:color="auto"/>
                                                        <w:right w:val="none" w:sz="0" w:space="0" w:color="auto"/>
                                                      </w:divBdr>
                                                      <w:divsChild>
                                                        <w:div w:id="16312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1973">
                                              <w:marLeft w:val="0"/>
                                              <w:marRight w:val="0"/>
                                              <w:marTop w:val="0"/>
                                              <w:marBottom w:val="0"/>
                                              <w:divBdr>
                                                <w:top w:val="none" w:sz="0" w:space="0" w:color="auto"/>
                                                <w:left w:val="none" w:sz="0" w:space="0" w:color="auto"/>
                                                <w:bottom w:val="none" w:sz="0" w:space="0" w:color="auto"/>
                                                <w:right w:val="none" w:sz="0" w:space="0" w:color="auto"/>
                                              </w:divBdr>
                                              <w:divsChild>
                                                <w:div w:id="1365212579">
                                                  <w:marLeft w:val="0"/>
                                                  <w:marRight w:val="0"/>
                                                  <w:marTop w:val="0"/>
                                                  <w:marBottom w:val="0"/>
                                                  <w:divBdr>
                                                    <w:top w:val="none" w:sz="0" w:space="0" w:color="auto"/>
                                                    <w:left w:val="none" w:sz="0" w:space="0" w:color="auto"/>
                                                    <w:bottom w:val="none" w:sz="0" w:space="0" w:color="auto"/>
                                                    <w:right w:val="none" w:sz="0" w:space="0" w:color="auto"/>
                                                  </w:divBdr>
                                                  <w:divsChild>
                                                    <w:div w:id="448547250">
                                                      <w:marLeft w:val="0"/>
                                                      <w:marRight w:val="0"/>
                                                      <w:marTop w:val="0"/>
                                                      <w:marBottom w:val="0"/>
                                                      <w:divBdr>
                                                        <w:top w:val="none" w:sz="0" w:space="0" w:color="auto"/>
                                                        <w:left w:val="none" w:sz="0" w:space="0" w:color="auto"/>
                                                        <w:bottom w:val="none" w:sz="0" w:space="0" w:color="auto"/>
                                                        <w:right w:val="none" w:sz="0" w:space="0" w:color="auto"/>
                                                      </w:divBdr>
                                                      <w:divsChild>
                                                        <w:div w:id="11367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0303">
                                                  <w:marLeft w:val="0"/>
                                                  <w:marRight w:val="0"/>
                                                  <w:marTop w:val="0"/>
                                                  <w:marBottom w:val="0"/>
                                                  <w:divBdr>
                                                    <w:top w:val="none" w:sz="0" w:space="0" w:color="auto"/>
                                                    <w:left w:val="none" w:sz="0" w:space="0" w:color="auto"/>
                                                    <w:bottom w:val="none" w:sz="0" w:space="0" w:color="auto"/>
                                                    <w:right w:val="none" w:sz="0" w:space="0" w:color="auto"/>
                                                  </w:divBdr>
                                                  <w:divsChild>
                                                    <w:div w:id="1378117462">
                                                      <w:marLeft w:val="0"/>
                                                      <w:marRight w:val="0"/>
                                                      <w:marTop w:val="0"/>
                                                      <w:marBottom w:val="0"/>
                                                      <w:divBdr>
                                                        <w:top w:val="none" w:sz="0" w:space="0" w:color="auto"/>
                                                        <w:left w:val="none" w:sz="0" w:space="0" w:color="auto"/>
                                                        <w:bottom w:val="none" w:sz="0" w:space="0" w:color="auto"/>
                                                        <w:right w:val="none" w:sz="0" w:space="0" w:color="auto"/>
                                                      </w:divBdr>
                                                      <w:divsChild>
                                                        <w:div w:id="200234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59244">
                                              <w:marLeft w:val="0"/>
                                              <w:marRight w:val="0"/>
                                              <w:marTop w:val="0"/>
                                              <w:marBottom w:val="0"/>
                                              <w:divBdr>
                                                <w:top w:val="none" w:sz="0" w:space="0" w:color="auto"/>
                                                <w:left w:val="none" w:sz="0" w:space="0" w:color="auto"/>
                                                <w:bottom w:val="none" w:sz="0" w:space="0" w:color="auto"/>
                                                <w:right w:val="none" w:sz="0" w:space="0" w:color="auto"/>
                                              </w:divBdr>
                                              <w:divsChild>
                                                <w:div w:id="165827312">
                                                  <w:marLeft w:val="0"/>
                                                  <w:marRight w:val="0"/>
                                                  <w:marTop w:val="0"/>
                                                  <w:marBottom w:val="0"/>
                                                  <w:divBdr>
                                                    <w:top w:val="none" w:sz="0" w:space="0" w:color="auto"/>
                                                    <w:left w:val="none" w:sz="0" w:space="0" w:color="auto"/>
                                                    <w:bottom w:val="none" w:sz="0" w:space="0" w:color="auto"/>
                                                    <w:right w:val="none" w:sz="0" w:space="0" w:color="auto"/>
                                                  </w:divBdr>
                                                  <w:divsChild>
                                                    <w:div w:id="575670750">
                                                      <w:marLeft w:val="0"/>
                                                      <w:marRight w:val="0"/>
                                                      <w:marTop w:val="0"/>
                                                      <w:marBottom w:val="0"/>
                                                      <w:divBdr>
                                                        <w:top w:val="none" w:sz="0" w:space="0" w:color="auto"/>
                                                        <w:left w:val="none" w:sz="0" w:space="0" w:color="auto"/>
                                                        <w:bottom w:val="none" w:sz="0" w:space="0" w:color="auto"/>
                                                        <w:right w:val="none" w:sz="0" w:space="0" w:color="auto"/>
                                                      </w:divBdr>
                                                      <w:divsChild>
                                                        <w:div w:id="27455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7975">
                                                  <w:marLeft w:val="0"/>
                                                  <w:marRight w:val="0"/>
                                                  <w:marTop w:val="0"/>
                                                  <w:marBottom w:val="0"/>
                                                  <w:divBdr>
                                                    <w:top w:val="none" w:sz="0" w:space="0" w:color="auto"/>
                                                    <w:left w:val="none" w:sz="0" w:space="0" w:color="auto"/>
                                                    <w:bottom w:val="none" w:sz="0" w:space="0" w:color="auto"/>
                                                    <w:right w:val="none" w:sz="0" w:space="0" w:color="auto"/>
                                                  </w:divBdr>
                                                  <w:divsChild>
                                                    <w:div w:id="556284751">
                                                      <w:marLeft w:val="0"/>
                                                      <w:marRight w:val="0"/>
                                                      <w:marTop w:val="0"/>
                                                      <w:marBottom w:val="0"/>
                                                      <w:divBdr>
                                                        <w:top w:val="none" w:sz="0" w:space="0" w:color="auto"/>
                                                        <w:left w:val="none" w:sz="0" w:space="0" w:color="auto"/>
                                                        <w:bottom w:val="none" w:sz="0" w:space="0" w:color="auto"/>
                                                        <w:right w:val="none" w:sz="0" w:space="0" w:color="auto"/>
                                                      </w:divBdr>
                                                      <w:divsChild>
                                                        <w:div w:id="139338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4239746">
                              <w:marLeft w:val="0"/>
                              <w:marRight w:val="0"/>
                              <w:marTop w:val="0"/>
                              <w:marBottom w:val="0"/>
                              <w:divBdr>
                                <w:top w:val="none" w:sz="0" w:space="0" w:color="auto"/>
                                <w:left w:val="none" w:sz="0" w:space="0" w:color="auto"/>
                                <w:bottom w:val="none" w:sz="0" w:space="0" w:color="auto"/>
                                <w:right w:val="none" w:sz="0" w:space="0" w:color="auto"/>
                              </w:divBdr>
                              <w:divsChild>
                                <w:div w:id="1816869584">
                                  <w:marLeft w:val="0"/>
                                  <w:marRight w:val="0"/>
                                  <w:marTop w:val="0"/>
                                  <w:marBottom w:val="0"/>
                                  <w:divBdr>
                                    <w:top w:val="none" w:sz="0" w:space="0" w:color="auto"/>
                                    <w:left w:val="none" w:sz="0" w:space="0" w:color="auto"/>
                                    <w:bottom w:val="none" w:sz="0" w:space="0" w:color="auto"/>
                                    <w:right w:val="none" w:sz="0" w:space="0" w:color="auto"/>
                                  </w:divBdr>
                                  <w:divsChild>
                                    <w:div w:id="779185216">
                                      <w:marLeft w:val="0"/>
                                      <w:marRight w:val="0"/>
                                      <w:marTop w:val="0"/>
                                      <w:marBottom w:val="0"/>
                                      <w:divBdr>
                                        <w:top w:val="none" w:sz="0" w:space="0" w:color="auto"/>
                                        <w:left w:val="none" w:sz="0" w:space="0" w:color="auto"/>
                                        <w:bottom w:val="none" w:sz="0" w:space="0" w:color="auto"/>
                                        <w:right w:val="none" w:sz="0" w:space="0" w:color="auto"/>
                                      </w:divBdr>
                                      <w:divsChild>
                                        <w:div w:id="1611085922">
                                          <w:marLeft w:val="0"/>
                                          <w:marRight w:val="0"/>
                                          <w:marTop w:val="0"/>
                                          <w:marBottom w:val="0"/>
                                          <w:divBdr>
                                            <w:top w:val="none" w:sz="0" w:space="0" w:color="auto"/>
                                            <w:left w:val="none" w:sz="0" w:space="0" w:color="auto"/>
                                            <w:bottom w:val="none" w:sz="0" w:space="0" w:color="auto"/>
                                            <w:right w:val="none" w:sz="0" w:space="0" w:color="auto"/>
                                          </w:divBdr>
                                          <w:divsChild>
                                            <w:div w:id="10073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0590316">
      <w:bodyDiv w:val="1"/>
      <w:marLeft w:val="0"/>
      <w:marRight w:val="0"/>
      <w:marTop w:val="0"/>
      <w:marBottom w:val="0"/>
      <w:divBdr>
        <w:top w:val="none" w:sz="0" w:space="0" w:color="auto"/>
        <w:left w:val="none" w:sz="0" w:space="0" w:color="auto"/>
        <w:bottom w:val="none" w:sz="0" w:space="0" w:color="auto"/>
        <w:right w:val="none" w:sz="0" w:space="0" w:color="auto"/>
      </w:divBdr>
    </w:div>
    <w:div w:id="1693144188">
      <w:bodyDiv w:val="1"/>
      <w:marLeft w:val="0"/>
      <w:marRight w:val="0"/>
      <w:marTop w:val="0"/>
      <w:marBottom w:val="0"/>
      <w:divBdr>
        <w:top w:val="none" w:sz="0" w:space="0" w:color="auto"/>
        <w:left w:val="none" w:sz="0" w:space="0" w:color="auto"/>
        <w:bottom w:val="none" w:sz="0" w:space="0" w:color="auto"/>
        <w:right w:val="none" w:sz="0" w:space="0" w:color="auto"/>
      </w:divBdr>
      <w:divsChild>
        <w:div w:id="650332238">
          <w:marLeft w:val="0"/>
          <w:marRight w:val="0"/>
          <w:marTop w:val="0"/>
          <w:marBottom w:val="0"/>
          <w:divBdr>
            <w:top w:val="none" w:sz="0" w:space="0" w:color="auto"/>
            <w:left w:val="none" w:sz="0" w:space="0" w:color="auto"/>
            <w:bottom w:val="none" w:sz="0" w:space="0" w:color="auto"/>
            <w:right w:val="none" w:sz="0" w:space="0" w:color="auto"/>
          </w:divBdr>
          <w:divsChild>
            <w:div w:id="373623880">
              <w:marLeft w:val="0"/>
              <w:marRight w:val="0"/>
              <w:marTop w:val="0"/>
              <w:marBottom w:val="0"/>
              <w:divBdr>
                <w:top w:val="none" w:sz="0" w:space="0" w:color="auto"/>
                <w:left w:val="none" w:sz="0" w:space="0" w:color="auto"/>
                <w:bottom w:val="none" w:sz="0" w:space="0" w:color="auto"/>
                <w:right w:val="none" w:sz="0" w:space="0" w:color="auto"/>
              </w:divBdr>
              <w:divsChild>
                <w:div w:id="1225992075">
                  <w:marLeft w:val="0"/>
                  <w:marRight w:val="0"/>
                  <w:marTop w:val="0"/>
                  <w:marBottom w:val="0"/>
                  <w:divBdr>
                    <w:top w:val="none" w:sz="0" w:space="0" w:color="auto"/>
                    <w:left w:val="none" w:sz="0" w:space="0" w:color="auto"/>
                    <w:bottom w:val="none" w:sz="0" w:space="0" w:color="auto"/>
                    <w:right w:val="none" w:sz="0" w:space="0" w:color="auto"/>
                  </w:divBdr>
                  <w:divsChild>
                    <w:div w:id="920793440">
                      <w:marLeft w:val="0"/>
                      <w:marRight w:val="0"/>
                      <w:marTop w:val="0"/>
                      <w:marBottom w:val="0"/>
                      <w:divBdr>
                        <w:top w:val="none" w:sz="0" w:space="0" w:color="auto"/>
                        <w:left w:val="none" w:sz="0" w:space="0" w:color="auto"/>
                        <w:bottom w:val="none" w:sz="0" w:space="0" w:color="auto"/>
                        <w:right w:val="none" w:sz="0" w:space="0" w:color="auto"/>
                      </w:divBdr>
                      <w:divsChild>
                        <w:div w:id="1977105827">
                          <w:marLeft w:val="0"/>
                          <w:marRight w:val="0"/>
                          <w:marTop w:val="0"/>
                          <w:marBottom w:val="0"/>
                          <w:divBdr>
                            <w:top w:val="none" w:sz="0" w:space="0" w:color="auto"/>
                            <w:left w:val="none" w:sz="0" w:space="0" w:color="auto"/>
                            <w:bottom w:val="none" w:sz="0" w:space="0" w:color="auto"/>
                            <w:right w:val="none" w:sz="0" w:space="0" w:color="auto"/>
                          </w:divBdr>
                          <w:divsChild>
                            <w:div w:id="1556701264">
                              <w:marLeft w:val="0"/>
                              <w:marRight w:val="0"/>
                              <w:marTop w:val="0"/>
                              <w:marBottom w:val="0"/>
                              <w:divBdr>
                                <w:top w:val="none" w:sz="0" w:space="0" w:color="auto"/>
                                <w:left w:val="none" w:sz="0" w:space="0" w:color="auto"/>
                                <w:bottom w:val="none" w:sz="0" w:space="0" w:color="auto"/>
                                <w:right w:val="none" w:sz="0" w:space="0" w:color="auto"/>
                              </w:divBdr>
                              <w:divsChild>
                                <w:div w:id="2134327229">
                                  <w:marLeft w:val="0"/>
                                  <w:marRight w:val="0"/>
                                  <w:marTop w:val="0"/>
                                  <w:marBottom w:val="0"/>
                                  <w:divBdr>
                                    <w:top w:val="none" w:sz="0" w:space="0" w:color="auto"/>
                                    <w:left w:val="none" w:sz="0" w:space="0" w:color="auto"/>
                                    <w:bottom w:val="none" w:sz="0" w:space="0" w:color="auto"/>
                                    <w:right w:val="none" w:sz="0" w:space="0" w:color="auto"/>
                                  </w:divBdr>
                                  <w:divsChild>
                                    <w:div w:id="5168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765362">
      <w:bodyDiv w:val="1"/>
      <w:marLeft w:val="0"/>
      <w:marRight w:val="0"/>
      <w:marTop w:val="0"/>
      <w:marBottom w:val="0"/>
      <w:divBdr>
        <w:top w:val="none" w:sz="0" w:space="0" w:color="auto"/>
        <w:left w:val="none" w:sz="0" w:space="0" w:color="auto"/>
        <w:bottom w:val="none" w:sz="0" w:space="0" w:color="auto"/>
        <w:right w:val="none" w:sz="0" w:space="0" w:color="auto"/>
      </w:divBdr>
    </w:div>
    <w:div w:id="1884172377">
      <w:bodyDiv w:val="1"/>
      <w:marLeft w:val="0"/>
      <w:marRight w:val="0"/>
      <w:marTop w:val="0"/>
      <w:marBottom w:val="0"/>
      <w:divBdr>
        <w:top w:val="none" w:sz="0" w:space="0" w:color="auto"/>
        <w:left w:val="none" w:sz="0" w:space="0" w:color="auto"/>
        <w:bottom w:val="none" w:sz="0" w:space="0" w:color="auto"/>
        <w:right w:val="none" w:sz="0" w:space="0" w:color="auto"/>
      </w:divBdr>
    </w:div>
    <w:div w:id="1974290280">
      <w:bodyDiv w:val="1"/>
      <w:marLeft w:val="0"/>
      <w:marRight w:val="0"/>
      <w:marTop w:val="0"/>
      <w:marBottom w:val="0"/>
      <w:divBdr>
        <w:top w:val="none" w:sz="0" w:space="0" w:color="auto"/>
        <w:left w:val="none" w:sz="0" w:space="0" w:color="auto"/>
        <w:bottom w:val="none" w:sz="0" w:space="0" w:color="auto"/>
        <w:right w:val="none" w:sz="0" w:space="0" w:color="auto"/>
      </w:divBdr>
    </w:div>
    <w:div w:id="2005887092">
      <w:bodyDiv w:val="1"/>
      <w:marLeft w:val="0"/>
      <w:marRight w:val="0"/>
      <w:marTop w:val="0"/>
      <w:marBottom w:val="0"/>
      <w:divBdr>
        <w:top w:val="none" w:sz="0" w:space="0" w:color="auto"/>
        <w:left w:val="none" w:sz="0" w:space="0" w:color="auto"/>
        <w:bottom w:val="none" w:sz="0" w:space="0" w:color="auto"/>
        <w:right w:val="none" w:sz="0" w:space="0" w:color="auto"/>
      </w:divBdr>
    </w:div>
    <w:div w:id="2024701741">
      <w:bodyDiv w:val="1"/>
      <w:marLeft w:val="0"/>
      <w:marRight w:val="0"/>
      <w:marTop w:val="0"/>
      <w:marBottom w:val="0"/>
      <w:divBdr>
        <w:top w:val="none" w:sz="0" w:space="0" w:color="auto"/>
        <w:left w:val="none" w:sz="0" w:space="0" w:color="auto"/>
        <w:bottom w:val="none" w:sz="0" w:space="0" w:color="auto"/>
        <w:right w:val="none" w:sz="0" w:space="0" w:color="auto"/>
      </w:divBdr>
    </w:div>
    <w:div w:id="2102867157">
      <w:bodyDiv w:val="1"/>
      <w:marLeft w:val="0"/>
      <w:marRight w:val="0"/>
      <w:marTop w:val="0"/>
      <w:marBottom w:val="0"/>
      <w:divBdr>
        <w:top w:val="none" w:sz="0" w:space="0" w:color="auto"/>
        <w:left w:val="none" w:sz="0" w:space="0" w:color="auto"/>
        <w:bottom w:val="none" w:sz="0" w:space="0" w:color="auto"/>
        <w:right w:val="none" w:sz="0" w:space="0" w:color="auto"/>
      </w:divBdr>
      <w:divsChild>
        <w:div w:id="227150899">
          <w:marLeft w:val="0"/>
          <w:marRight w:val="0"/>
          <w:marTop w:val="0"/>
          <w:marBottom w:val="0"/>
          <w:divBdr>
            <w:top w:val="none" w:sz="0" w:space="0" w:color="auto"/>
            <w:left w:val="none" w:sz="0" w:space="0" w:color="auto"/>
            <w:bottom w:val="none" w:sz="0" w:space="0" w:color="auto"/>
            <w:right w:val="none" w:sz="0" w:space="0" w:color="auto"/>
          </w:divBdr>
          <w:divsChild>
            <w:div w:id="1676302406">
              <w:marLeft w:val="0"/>
              <w:marRight w:val="0"/>
              <w:marTop w:val="0"/>
              <w:marBottom w:val="0"/>
              <w:divBdr>
                <w:top w:val="none" w:sz="0" w:space="0" w:color="auto"/>
                <w:left w:val="none" w:sz="0" w:space="0" w:color="auto"/>
                <w:bottom w:val="none" w:sz="0" w:space="0" w:color="auto"/>
                <w:right w:val="none" w:sz="0" w:space="0" w:color="auto"/>
              </w:divBdr>
              <w:divsChild>
                <w:div w:id="456678272">
                  <w:marLeft w:val="0"/>
                  <w:marRight w:val="0"/>
                  <w:marTop w:val="0"/>
                  <w:marBottom w:val="0"/>
                  <w:divBdr>
                    <w:top w:val="none" w:sz="0" w:space="0" w:color="auto"/>
                    <w:left w:val="none" w:sz="0" w:space="0" w:color="auto"/>
                    <w:bottom w:val="none" w:sz="0" w:space="0" w:color="auto"/>
                    <w:right w:val="none" w:sz="0" w:space="0" w:color="auto"/>
                  </w:divBdr>
                  <w:divsChild>
                    <w:div w:id="471366952">
                      <w:marLeft w:val="0"/>
                      <w:marRight w:val="0"/>
                      <w:marTop w:val="0"/>
                      <w:marBottom w:val="0"/>
                      <w:divBdr>
                        <w:top w:val="none" w:sz="0" w:space="0" w:color="auto"/>
                        <w:left w:val="none" w:sz="0" w:space="0" w:color="auto"/>
                        <w:bottom w:val="none" w:sz="0" w:space="0" w:color="auto"/>
                        <w:right w:val="none" w:sz="0" w:space="0" w:color="auto"/>
                      </w:divBdr>
                      <w:divsChild>
                        <w:div w:id="775713924">
                          <w:marLeft w:val="0"/>
                          <w:marRight w:val="0"/>
                          <w:marTop w:val="0"/>
                          <w:marBottom w:val="0"/>
                          <w:divBdr>
                            <w:top w:val="none" w:sz="0" w:space="0" w:color="auto"/>
                            <w:left w:val="none" w:sz="0" w:space="0" w:color="auto"/>
                            <w:bottom w:val="none" w:sz="0" w:space="0" w:color="auto"/>
                            <w:right w:val="none" w:sz="0" w:space="0" w:color="auto"/>
                          </w:divBdr>
                          <w:divsChild>
                            <w:div w:id="1825856136">
                              <w:marLeft w:val="0"/>
                              <w:marRight w:val="0"/>
                              <w:marTop w:val="0"/>
                              <w:marBottom w:val="0"/>
                              <w:divBdr>
                                <w:top w:val="none" w:sz="0" w:space="0" w:color="auto"/>
                                <w:left w:val="none" w:sz="0" w:space="0" w:color="auto"/>
                                <w:bottom w:val="none" w:sz="0" w:space="0" w:color="auto"/>
                                <w:right w:val="none" w:sz="0" w:space="0" w:color="auto"/>
                              </w:divBdr>
                              <w:divsChild>
                                <w:div w:id="1333870185">
                                  <w:marLeft w:val="0"/>
                                  <w:marRight w:val="0"/>
                                  <w:marTop w:val="0"/>
                                  <w:marBottom w:val="0"/>
                                  <w:divBdr>
                                    <w:top w:val="none" w:sz="0" w:space="0" w:color="auto"/>
                                    <w:left w:val="none" w:sz="0" w:space="0" w:color="auto"/>
                                    <w:bottom w:val="none" w:sz="0" w:space="0" w:color="auto"/>
                                    <w:right w:val="none" w:sz="0" w:space="0" w:color="auto"/>
                                  </w:divBdr>
                                  <w:divsChild>
                                    <w:div w:id="13869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Tran\Desktop\Synergistiq_Report_Template_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0519D-F261-4E04-9645-57E388F65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Synergistiq_Report_Template_V4</Template>
  <TotalTime>0</TotalTime>
  <Pages>25</Pages>
  <Words>2800</Words>
  <Characters>15966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18729</CharactersWithSpaces>
  <SharedDoc>false</SharedDoc>
  <HLinks>
    <vt:vector size="12" baseType="variant">
      <vt:variant>
        <vt:i4>1376304</vt:i4>
      </vt:variant>
      <vt:variant>
        <vt:i4>8</vt:i4>
      </vt:variant>
      <vt:variant>
        <vt:i4>0</vt:i4>
      </vt:variant>
      <vt:variant>
        <vt:i4>5</vt:i4>
      </vt:variant>
      <vt:variant>
        <vt:lpwstr/>
      </vt:variant>
      <vt:variant>
        <vt:lpwstr>_Toc323200021</vt:lpwstr>
      </vt:variant>
      <vt:variant>
        <vt:i4>1376304</vt:i4>
      </vt:variant>
      <vt:variant>
        <vt:i4>2</vt:i4>
      </vt:variant>
      <vt:variant>
        <vt:i4>0</vt:i4>
      </vt:variant>
      <vt:variant>
        <vt:i4>5</vt:i4>
      </vt:variant>
      <vt:variant>
        <vt:lpwstr/>
      </vt:variant>
      <vt:variant>
        <vt:lpwstr>_Toc323200020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Lim</dc:creator>
  <cp:lastModifiedBy>Mark Russell</cp:lastModifiedBy>
  <cp:revision>2</cp:revision>
  <cp:lastPrinted>2016-11-24T01:26:00Z</cp:lastPrinted>
  <dcterms:created xsi:type="dcterms:W3CDTF">2016-12-08T01:40:00Z</dcterms:created>
  <dcterms:modified xsi:type="dcterms:W3CDTF">2016-12-08T01:40:00Z</dcterms:modified>
</cp:coreProperties>
</file>