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ED9C2A" w14:textId="0F7CBD70" w:rsidR="00FC7E31" w:rsidRDefault="005F4296" w:rsidP="00FC7E31">
      <w:r>
        <w:rPr>
          <w:b/>
          <w:noProof/>
        </w:rPr>
        <mc:AlternateContent>
          <mc:Choice Requires="wps">
            <w:drawing>
              <wp:anchor distT="0" distB="0" distL="114300" distR="114300" simplePos="0" relativeHeight="251664896" behindDoc="0" locked="0" layoutInCell="1" allowOverlap="1" wp14:anchorId="6797C878" wp14:editId="44F2806E">
                <wp:simplePos x="0" y="0"/>
                <wp:positionH relativeFrom="column">
                  <wp:posOffset>-452120</wp:posOffset>
                </wp:positionH>
                <wp:positionV relativeFrom="paragraph">
                  <wp:posOffset>73025</wp:posOffset>
                </wp:positionV>
                <wp:extent cx="6566535" cy="261175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2611755"/>
                        </a:xfrm>
                        <a:prstGeom prst="rect">
                          <a:avLst/>
                        </a:prstGeom>
                        <a:noFill/>
                        <a:ln w="9525">
                          <a:noFill/>
                          <a:miter lim="800000"/>
                          <a:headEnd/>
                          <a:tailEnd/>
                        </a:ln>
                      </wps:spPr>
                      <wps:txbx>
                        <w:txbxContent>
                          <w:p w14:paraId="645807DA" w14:textId="77777777" w:rsidR="005F4296" w:rsidRPr="0084573D" w:rsidRDefault="005F4296" w:rsidP="005F4296">
                            <w:pPr>
                              <w:spacing w:line="240" w:lineRule="auto"/>
                              <w:rPr>
                                <w:rFonts w:ascii="Arial" w:hAnsi="Arial" w:cs="Arial"/>
                                <w:b/>
                                <w:bCs/>
                                <w:color w:val="FFFFFF" w:themeColor="background1"/>
                                <w:sz w:val="72"/>
                                <w:szCs w:val="72"/>
                              </w:rPr>
                            </w:pPr>
                            <w:r w:rsidRPr="0084573D">
                              <w:rPr>
                                <w:rFonts w:ascii="Arial" w:hAnsi="Arial" w:cs="Arial"/>
                                <w:b/>
                                <w:bCs/>
                                <w:color w:val="FFFFFF" w:themeColor="background1"/>
                                <w:sz w:val="72"/>
                                <w:szCs w:val="72"/>
                              </w:rPr>
                              <w:t xml:space="preserve">  TAC </w:t>
                            </w:r>
                            <w:r w:rsidRPr="0084573D">
                              <w:rPr>
                                <w:rFonts w:ascii="Arial" w:hAnsi="Arial" w:cs="Arial"/>
                                <w:b/>
                                <w:bCs/>
                                <w:color w:val="FFFFFF" w:themeColor="background1"/>
                                <w:sz w:val="72"/>
                                <w:szCs w:val="72"/>
                              </w:rPr>
                              <w:tab/>
                            </w:r>
                          </w:p>
                          <w:p w14:paraId="2032173B" w14:textId="52820F0D" w:rsidR="005F4296" w:rsidRPr="0084573D" w:rsidRDefault="005F4296" w:rsidP="005F4296">
                            <w:pPr>
                              <w:spacing w:line="240" w:lineRule="auto"/>
                              <w:rPr>
                                <w:rFonts w:ascii="Arial" w:hAnsi="Arial" w:cs="Arial"/>
                                <w:b/>
                                <w:bCs/>
                                <w:color w:val="FFFFFF" w:themeColor="background1"/>
                                <w:sz w:val="72"/>
                                <w:szCs w:val="72"/>
                              </w:rPr>
                            </w:pPr>
                            <w:r w:rsidRPr="0084573D">
                              <w:rPr>
                                <w:rFonts w:ascii="Arial" w:hAnsi="Arial" w:cs="Arial"/>
                                <w:b/>
                                <w:bCs/>
                                <w:color w:val="FFFFFF" w:themeColor="background1"/>
                                <w:sz w:val="72"/>
                                <w:szCs w:val="72"/>
                              </w:rPr>
                              <w:t xml:space="preserve">  Youth Grants </w:t>
                            </w:r>
                            <w:r w:rsidR="001B5D4B">
                              <w:rPr>
                                <w:rFonts w:ascii="Arial" w:hAnsi="Arial" w:cs="Arial"/>
                                <w:b/>
                                <w:bCs/>
                                <w:color w:val="FFFFFF" w:themeColor="background1"/>
                                <w:sz w:val="72"/>
                                <w:szCs w:val="72"/>
                              </w:rPr>
                              <w:t>Guidelines</w:t>
                            </w:r>
                          </w:p>
                          <w:p w14:paraId="25B0FD6E" w14:textId="11F72CE5" w:rsidR="001B5D4B" w:rsidRPr="001B5D4B" w:rsidRDefault="005F4296" w:rsidP="005F4296">
                            <w:pPr>
                              <w:spacing w:line="240" w:lineRule="auto"/>
                              <w:rPr>
                                <w:rFonts w:ascii="Arial" w:hAnsi="Arial" w:cs="Arial"/>
                                <w:bCs/>
                                <w:color w:val="FFFFFF" w:themeColor="background1"/>
                                <w:sz w:val="72"/>
                                <w:szCs w:val="72"/>
                              </w:rPr>
                            </w:pPr>
                            <w:r w:rsidRPr="0084573D">
                              <w:rPr>
                                <w:rFonts w:ascii="Arial" w:hAnsi="Arial" w:cs="Arial"/>
                                <w:b/>
                                <w:bCs/>
                                <w:color w:val="00B0F0"/>
                                <w:sz w:val="72"/>
                                <w:szCs w:val="72"/>
                              </w:rPr>
                              <w:t xml:space="preserve">  </w:t>
                            </w:r>
                            <w:r w:rsidRPr="0084573D">
                              <w:rPr>
                                <w:rFonts w:ascii="Arial" w:hAnsi="Arial" w:cs="Arial"/>
                                <w:bCs/>
                                <w:color w:val="FFFFFF" w:themeColor="background1"/>
                                <w:sz w:val="72"/>
                                <w:szCs w:val="72"/>
                              </w:rPr>
                              <w:t>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margin-left:-35.6pt;margin-top:5.75pt;width:517.05pt;height:205.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" filled="f" stroked="f">
                <v:textbox>
                  <w:txbxContent>
                    <w:p w14:paraId="645807DA" w14:textId="77777777" w:rsidR="005F4296" w:rsidRPr="0084573D" w:rsidRDefault="005F4296" w:rsidP="005F4296">
                      <w:pPr>
                        <w:spacing w:line="240" w:lineRule="auto"/>
                        <w:rPr>
                          <w:rFonts w:ascii="Arial" w:hAnsi="Arial" w:cs="Arial"/>
                          <w:b/>
                          <w:bCs/>
                          <w:color w:val="FFFFFF" w:themeColor="background1"/>
                          <w:sz w:val="72"/>
                          <w:szCs w:val="72"/>
                        </w:rPr>
                      </w:pPr>
                      <w:r w:rsidRPr="0084573D">
                        <w:rPr>
                          <w:rFonts w:ascii="Arial" w:hAnsi="Arial" w:cs="Arial"/>
                          <w:b/>
                          <w:bCs/>
                          <w:color w:val="FFFFFF" w:themeColor="background1"/>
                          <w:sz w:val="72"/>
                          <w:szCs w:val="72"/>
                        </w:rPr>
                        <w:t xml:space="preserve">  TAC </w:t>
                      </w:r>
                      <w:r w:rsidRPr="0084573D">
                        <w:rPr>
                          <w:rFonts w:ascii="Arial" w:hAnsi="Arial" w:cs="Arial"/>
                          <w:b/>
                          <w:bCs/>
                          <w:color w:val="FFFFFF" w:themeColor="background1"/>
                          <w:sz w:val="72"/>
                          <w:szCs w:val="72"/>
                        </w:rPr>
                        <w:tab/>
                      </w:r>
                    </w:p>
                    <w:p w14:paraId="2032173B" w14:textId="52820F0D" w:rsidR="005F4296" w:rsidRPr="0084573D" w:rsidRDefault="005F4296" w:rsidP="005F4296">
                      <w:pPr>
                        <w:spacing w:line="240" w:lineRule="auto"/>
                        <w:rPr>
                          <w:rFonts w:ascii="Arial" w:hAnsi="Arial" w:cs="Arial"/>
                          <w:b/>
                          <w:bCs/>
                          <w:color w:val="FFFFFF" w:themeColor="background1"/>
                          <w:sz w:val="72"/>
                          <w:szCs w:val="72"/>
                        </w:rPr>
                      </w:pPr>
                      <w:r w:rsidRPr="0084573D">
                        <w:rPr>
                          <w:rFonts w:ascii="Arial" w:hAnsi="Arial" w:cs="Arial"/>
                          <w:b/>
                          <w:bCs/>
                          <w:color w:val="FFFFFF" w:themeColor="background1"/>
                          <w:sz w:val="72"/>
                          <w:szCs w:val="72"/>
                        </w:rPr>
                        <w:t xml:space="preserve">  Youth Grants </w:t>
                      </w:r>
                      <w:r w:rsidR="001B5D4B">
                        <w:rPr>
                          <w:rFonts w:ascii="Arial" w:hAnsi="Arial" w:cs="Arial"/>
                          <w:b/>
                          <w:bCs/>
                          <w:color w:val="FFFFFF" w:themeColor="background1"/>
                          <w:sz w:val="72"/>
                          <w:szCs w:val="72"/>
                        </w:rPr>
                        <w:t>Guidelines</w:t>
                      </w:r>
                      <w:bookmarkStart w:id="1" w:name="_GoBack"/>
                      <w:bookmarkEnd w:id="1"/>
                    </w:p>
                    <w:p w14:paraId="25B0FD6E" w14:textId="11F72CE5" w:rsidR="001B5D4B" w:rsidRPr="001B5D4B" w:rsidRDefault="005F4296" w:rsidP="005F4296">
                      <w:pPr>
                        <w:spacing w:line="240" w:lineRule="auto"/>
                        <w:rPr>
                          <w:rFonts w:ascii="Arial" w:hAnsi="Arial" w:cs="Arial"/>
                          <w:bCs/>
                          <w:color w:val="FFFFFF" w:themeColor="background1"/>
                          <w:sz w:val="72"/>
                          <w:szCs w:val="72"/>
                        </w:rPr>
                      </w:pPr>
                      <w:r w:rsidRPr="0084573D">
                        <w:rPr>
                          <w:rFonts w:ascii="Arial" w:hAnsi="Arial" w:cs="Arial"/>
                          <w:b/>
                          <w:bCs/>
                          <w:color w:val="00B0F0"/>
                          <w:sz w:val="72"/>
                          <w:szCs w:val="72"/>
                        </w:rPr>
                        <w:t xml:space="preserve">  </w:t>
                      </w:r>
                      <w:r w:rsidRPr="0084573D">
                        <w:rPr>
                          <w:rFonts w:ascii="Arial" w:hAnsi="Arial" w:cs="Arial"/>
                          <w:bCs/>
                          <w:color w:val="FFFFFF" w:themeColor="background1"/>
                          <w:sz w:val="72"/>
                          <w:szCs w:val="72"/>
                        </w:rPr>
                        <w:t>2016</w:t>
                      </w:r>
                    </w:p>
                  </w:txbxContent>
                </v:textbox>
              </v:shape>
            </w:pict>
          </mc:Fallback>
        </mc:AlternateContent>
      </w:r>
      <w:r>
        <w:rPr>
          <w:b/>
          <w:noProof/>
        </w:rPr>
        <mc:AlternateContent>
          <mc:Choice Requires="wpg">
            <w:drawing>
              <wp:anchor distT="0" distB="0" distL="114300" distR="114300" simplePos="0" relativeHeight="251663872" behindDoc="1" locked="0" layoutInCell="1" allowOverlap="1" wp14:anchorId="2635D7D3" wp14:editId="7AA587A6">
                <wp:simplePos x="0" y="0"/>
                <wp:positionH relativeFrom="page">
                  <wp:posOffset>0</wp:posOffset>
                </wp:positionH>
                <wp:positionV relativeFrom="page">
                  <wp:posOffset>0</wp:posOffset>
                </wp:positionV>
                <wp:extent cx="7560310" cy="10692130"/>
                <wp:effectExtent l="0" t="0" r="2540" b="0"/>
                <wp:wrapNone/>
                <wp:docPr id="1040"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041" name="Picture 4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g:grpSp>
                        <wpg:cNvPr id="1042" name="Group 404"/>
                        <wpg:cNvGrpSpPr>
                          <a:grpSpLocks/>
                        </wpg:cNvGrpSpPr>
                        <wpg:grpSpPr bwMode="auto">
                          <a:xfrm>
                            <a:off x="1272" y="560"/>
                            <a:ext cx="444" cy="458"/>
                            <a:chOff x="1272" y="560"/>
                            <a:chExt cx="444" cy="458"/>
                          </a:xfrm>
                        </wpg:grpSpPr>
                        <wps:wsp>
                          <wps:cNvPr id="1043" name="Freeform 405"/>
                          <wps:cNvSpPr>
                            <a:spLocks/>
                          </wps:cNvSpPr>
                          <wps:spPr bwMode="auto">
                            <a:xfrm>
                              <a:off x="1272" y="560"/>
                              <a:ext cx="444" cy="458"/>
                            </a:xfrm>
                            <a:custGeom>
                              <a:avLst/>
                              <a:gdLst>
                                <a:gd name="T0" fmla="+- 0 1495 1272"/>
                                <a:gd name="T1" fmla="*/ T0 w 444"/>
                                <a:gd name="T2" fmla="+- 0 560 560"/>
                                <a:gd name="T3" fmla="*/ 560 h 458"/>
                                <a:gd name="T4" fmla="+- 0 1429 1272"/>
                                <a:gd name="T5" fmla="*/ T4 w 444"/>
                                <a:gd name="T6" fmla="+- 0 572 560"/>
                                <a:gd name="T7" fmla="*/ 572 h 458"/>
                                <a:gd name="T8" fmla="+- 0 1370 1272"/>
                                <a:gd name="T9" fmla="*/ T8 w 444"/>
                                <a:gd name="T10" fmla="+- 0 601 560"/>
                                <a:gd name="T11" fmla="*/ 601 h 458"/>
                                <a:gd name="T12" fmla="+- 0 1323 1272"/>
                                <a:gd name="T13" fmla="*/ T12 w 444"/>
                                <a:gd name="T14" fmla="+- 0 646 560"/>
                                <a:gd name="T15" fmla="*/ 646 h 458"/>
                                <a:gd name="T16" fmla="+- 0 1290 1272"/>
                                <a:gd name="T17" fmla="*/ T16 w 444"/>
                                <a:gd name="T18" fmla="+- 0 702 560"/>
                                <a:gd name="T19" fmla="*/ 702 h 458"/>
                                <a:gd name="T20" fmla="+- 0 1273 1272"/>
                                <a:gd name="T21" fmla="*/ T20 w 444"/>
                                <a:gd name="T22" fmla="+- 0 767 560"/>
                                <a:gd name="T23" fmla="*/ 767 h 458"/>
                                <a:gd name="T24" fmla="+- 0 1272 1272"/>
                                <a:gd name="T25" fmla="*/ T24 w 444"/>
                                <a:gd name="T26" fmla="+- 0 790 560"/>
                                <a:gd name="T27" fmla="*/ 790 h 458"/>
                                <a:gd name="T28" fmla="+- 0 1273 1272"/>
                                <a:gd name="T29" fmla="*/ T28 w 444"/>
                                <a:gd name="T30" fmla="+- 0 809 560"/>
                                <a:gd name="T31" fmla="*/ 809 h 458"/>
                                <a:gd name="T32" fmla="+- 0 1288 1272"/>
                                <a:gd name="T33" fmla="*/ T32 w 444"/>
                                <a:gd name="T34" fmla="+- 0 872 560"/>
                                <a:gd name="T35" fmla="*/ 872 h 458"/>
                                <a:gd name="T36" fmla="+- 0 1320 1272"/>
                                <a:gd name="T37" fmla="*/ T36 w 444"/>
                                <a:gd name="T38" fmla="+- 0 927 560"/>
                                <a:gd name="T39" fmla="*/ 927 h 458"/>
                                <a:gd name="T40" fmla="+- 0 1367 1272"/>
                                <a:gd name="T41" fmla="*/ T40 w 444"/>
                                <a:gd name="T42" fmla="+- 0 971 560"/>
                                <a:gd name="T43" fmla="*/ 971 h 458"/>
                                <a:gd name="T44" fmla="+- 0 1426 1272"/>
                                <a:gd name="T45" fmla="*/ T44 w 444"/>
                                <a:gd name="T46" fmla="+- 0 1002 560"/>
                                <a:gd name="T47" fmla="*/ 1002 h 458"/>
                                <a:gd name="T48" fmla="+- 0 1495 1272"/>
                                <a:gd name="T49" fmla="*/ T48 w 444"/>
                                <a:gd name="T50" fmla="+- 0 1017 560"/>
                                <a:gd name="T51" fmla="*/ 1017 h 458"/>
                                <a:gd name="T52" fmla="+- 0 1520 1272"/>
                                <a:gd name="T53" fmla="*/ T52 w 444"/>
                                <a:gd name="T54" fmla="+- 0 1018 560"/>
                                <a:gd name="T55" fmla="*/ 1018 h 458"/>
                                <a:gd name="T56" fmla="+- 0 1542 1272"/>
                                <a:gd name="T57" fmla="*/ T56 w 444"/>
                                <a:gd name="T58" fmla="+- 0 1015 560"/>
                                <a:gd name="T59" fmla="*/ 1015 h 458"/>
                                <a:gd name="T60" fmla="+- 0 1603 1272"/>
                                <a:gd name="T61" fmla="*/ T60 w 444"/>
                                <a:gd name="T62" fmla="+- 0 996 560"/>
                                <a:gd name="T63" fmla="*/ 996 h 458"/>
                                <a:gd name="T64" fmla="+- 0 1655 1272"/>
                                <a:gd name="T65" fmla="*/ T64 w 444"/>
                                <a:gd name="T66" fmla="+- 0 961 560"/>
                                <a:gd name="T67" fmla="*/ 961 h 458"/>
                                <a:gd name="T68" fmla="+- 0 1696 1272"/>
                                <a:gd name="T69" fmla="*/ T68 w 444"/>
                                <a:gd name="T70" fmla="+- 0 914 560"/>
                                <a:gd name="T71" fmla="*/ 914 h 458"/>
                                <a:gd name="T72" fmla="+- 0 1709 1272"/>
                                <a:gd name="T73" fmla="*/ T72 w 444"/>
                                <a:gd name="T74" fmla="+- 0 891 560"/>
                                <a:gd name="T75" fmla="*/ 891 h 458"/>
                                <a:gd name="T76" fmla="+- 0 1495 1272"/>
                                <a:gd name="T77" fmla="*/ T76 w 444"/>
                                <a:gd name="T78" fmla="+- 0 891 560"/>
                                <a:gd name="T79" fmla="*/ 891 h 458"/>
                                <a:gd name="T80" fmla="+- 0 1473 1272"/>
                                <a:gd name="T81" fmla="*/ T80 w 444"/>
                                <a:gd name="T82" fmla="+- 0 887 560"/>
                                <a:gd name="T83" fmla="*/ 887 h 458"/>
                                <a:gd name="T84" fmla="+- 0 1420 1272"/>
                                <a:gd name="T85" fmla="*/ T84 w 444"/>
                                <a:gd name="T86" fmla="+- 0 850 560"/>
                                <a:gd name="T87" fmla="*/ 850 h 458"/>
                                <a:gd name="T88" fmla="+- 0 1399 1272"/>
                                <a:gd name="T89" fmla="*/ T88 w 444"/>
                                <a:gd name="T90" fmla="+- 0 787 560"/>
                                <a:gd name="T91" fmla="*/ 787 h 458"/>
                                <a:gd name="T92" fmla="+- 0 1401 1272"/>
                                <a:gd name="T93" fmla="*/ T92 w 444"/>
                                <a:gd name="T94" fmla="+- 0 770 560"/>
                                <a:gd name="T95" fmla="*/ 770 h 458"/>
                                <a:gd name="T96" fmla="+- 0 1432 1272"/>
                                <a:gd name="T97" fmla="*/ T96 w 444"/>
                                <a:gd name="T98" fmla="+- 0 717 560"/>
                                <a:gd name="T99" fmla="*/ 717 h 458"/>
                                <a:gd name="T100" fmla="+- 0 1493 1272"/>
                                <a:gd name="T101" fmla="*/ T100 w 444"/>
                                <a:gd name="T102" fmla="+- 0 689 560"/>
                                <a:gd name="T103" fmla="*/ 689 h 458"/>
                                <a:gd name="T104" fmla="+- 0 1520 1272"/>
                                <a:gd name="T105" fmla="*/ T104 w 444"/>
                                <a:gd name="T106" fmla="+- 0 688 560"/>
                                <a:gd name="T107" fmla="*/ 688 h 458"/>
                                <a:gd name="T108" fmla="+- 0 1710 1272"/>
                                <a:gd name="T109" fmla="*/ T108 w 444"/>
                                <a:gd name="T110" fmla="+- 0 688 560"/>
                                <a:gd name="T111" fmla="*/ 688 h 458"/>
                                <a:gd name="T112" fmla="+- 0 1706 1272"/>
                                <a:gd name="T113" fmla="*/ T112 w 444"/>
                                <a:gd name="T114" fmla="+- 0 680 560"/>
                                <a:gd name="T115" fmla="*/ 680 h 458"/>
                                <a:gd name="T116" fmla="+- 0 1670 1272"/>
                                <a:gd name="T117" fmla="*/ T116 w 444"/>
                                <a:gd name="T118" fmla="+- 0 631 560"/>
                                <a:gd name="T119" fmla="*/ 631 h 458"/>
                                <a:gd name="T120" fmla="+- 0 1622 1272"/>
                                <a:gd name="T121" fmla="*/ T120 w 444"/>
                                <a:gd name="T122" fmla="+- 0 593 560"/>
                                <a:gd name="T123" fmla="*/ 593 h 458"/>
                                <a:gd name="T124" fmla="+- 0 1563 1272"/>
                                <a:gd name="T125" fmla="*/ T124 w 444"/>
                                <a:gd name="T126" fmla="+- 0 568 560"/>
                                <a:gd name="T127" fmla="*/ 568 h 458"/>
                                <a:gd name="T128" fmla="+- 0 1519 1272"/>
                                <a:gd name="T129" fmla="*/ T128 w 444"/>
                                <a:gd name="T130" fmla="+- 0 560 560"/>
                                <a:gd name="T131" fmla="*/ 560 h 458"/>
                                <a:gd name="T132" fmla="+- 0 1495 1272"/>
                                <a:gd name="T133" fmla="*/ T132 w 444"/>
                                <a:gd name="T134" fmla="+- 0 560 560"/>
                                <a:gd name="T135" fmla="*/ 560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44" h="458">
                                  <a:moveTo>
                                    <a:pt x="223" y="0"/>
                                  </a:moveTo>
                                  <a:lnTo>
                                    <a:pt x="157" y="12"/>
                                  </a:lnTo>
                                  <a:lnTo>
                                    <a:pt x="98" y="41"/>
                                  </a:lnTo>
                                  <a:lnTo>
                                    <a:pt x="51" y="86"/>
                                  </a:lnTo>
                                  <a:lnTo>
                                    <a:pt x="18" y="142"/>
                                  </a:lnTo>
                                  <a:lnTo>
                                    <a:pt x="1" y="207"/>
                                  </a:lnTo>
                                  <a:lnTo>
                                    <a:pt x="0" y="230"/>
                                  </a:lnTo>
                                  <a:lnTo>
                                    <a:pt x="1" y="249"/>
                                  </a:lnTo>
                                  <a:lnTo>
                                    <a:pt x="16" y="312"/>
                                  </a:lnTo>
                                  <a:lnTo>
                                    <a:pt x="48" y="367"/>
                                  </a:lnTo>
                                  <a:lnTo>
                                    <a:pt x="95" y="411"/>
                                  </a:lnTo>
                                  <a:lnTo>
                                    <a:pt x="154" y="442"/>
                                  </a:lnTo>
                                  <a:lnTo>
                                    <a:pt x="223" y="457"/>
                                  </a:lnTo>
                                  <a:lnTo>
                                    <a:pt x="248" y="458"/>
                                  </a:lnTo>
                                  <a:lnTo>
                                    <a:pt x="270" y="455"/>
                                  </a:lnTo>
                                  <a:lnTo>
                                    <a:pt x="331" y="436"/>
                                  </a:lnTo>
                                  <a:lnTo>
                                    <a:pt x="383" y="401"/>
                                  </a:lnTo>
                                  <a:lnTo>
                                    <a:pt x="424" y="354"/>
                                  </a:lnTo>
                                  <a:lnTo>
                                    <a:pt x="437" y="331"/>
                                  </a:lnTo>
                                  <a:lnTo>
                                    <a:pt x="223" y="331"/>
                                  </a:lnTo>
                                  <a:lnTo>
                                    <a:pt x="201" y="327"/>
                                  </a:lnTo>
                                  <a:lnTo>
                                    <a:pt x="148" y="290"/>
                                  </a:lnTo>
                                  <a:lnTo>
                                    <a:pt x="127" y="227"/>
                                  </a:lnTo>
                                  <a:lnTo>
                                    <a:pt x="129" y="210"/>
                                  </a:lnTo>
                                  <a:lnTo>
                                    <a:pt x="160" y="157"/>
                                  </a:lnTo>
                                  <a:lnTo>
                                    <a:pt x="221" y="129"/>
                                  </a:lnTo>
                                  <a:lnTo>
                                    <a:pt x="248" y="128"/>
                                  </a:lnTo>
                                  <a:lnTo>
                                    <a:pt x="438" y="128"/>
                                  </a:lnTo>
                                  <a:lnTo>
                                    <a:pt x="434" y="120"/>
                                  </a:lnTo>
                                  <a:lnTo>
                                    <a:pt x="398" y="71"/>
                                  </a:lnTo>
                                  <a:lnTo>
                                    <a:pt x="350" y="33"/>
                                  </a:lnTo>
                                  <a:lnTo>
                                    <a:pt x="291" y="8"/>
                                  </a:lnTo>
                                  <a:lnTo>
                                    <a:pt x="247" y="0"/>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406"/>
                          <wps:cNvSpPr>
                            <a:spLocks/>
                          </wps:cNvSpPr>
                          <wps:spPr bwMode="auto">
                            <a:xfrm>
                              <a:off x="1272" y="560"/>
                              <a:ext cx="444" cy="458"/>
                            </a:xfrm>
                            <a:custGeom>
                              <a:avLst/>
                              <a:gdLst>
                                <a:gd name="T0" fmla="+- 0 1598 1272"/>
                                <a:gd name="T1" fmla="*/ T0 w 444"/>
                                <a:gd name="T2" fmla="+- 0 830 560"/>
                                <a:gd name="T3" fmla="*/ 830 h 458"/>
                                <a:gd name="T4" fmla="+- 0 1540 1272"/>
                                <a:gd name="T5" fmla="*/ T4 w 444"/>
                                <a:gd name="T6" fmla="+- 0 883 560"/>
                                <a:gd name="T7" fmla="*/ 883 h 458"/>
                                <a:gd name="T8" fmla="+- 0 1495 1272"/>
                                <a:gd name="T9" fmla="*/ T8 w 444"/>
                                <a:gd name="T10" fmla="+- 0 891 560"/>
                                <a:gd name="T11" fmla="*/ 891 h 458"/>
                                <a:gd name="T12" fmla="+- 0 1709 1272"/>
                                <a:gd name="T13" fmla="*/ T12 w 444"/>
                                <a:gd name="T14" fmla="+- 0 891 560"/>
                                <a:gd name="T15" fmla="*/ 891 h 458"/>
                                <a:gd name="T16" fmla="+- 0 1716 1272"/>
                                <a:gd name="T17" fmla="*/ T16 w 444"/>
                                <a:gd name="T18" fmla="+- 0 877 560"/>
                                <a:gd name="T19" fmla="*/ 877 h 458"/>
                                <a:gd name="T20" fmla="+- 0 1598 1272"/>
                                <a:gd name="T21" fmla="*/ T20 w 444"/>
                                <a:gd name="T22" fmla="+- 0 830 560"/>
                                <a:gd name="T23" fmla="*/ 830 h 458"/>
                              </a:gdLst>
                              <a:ahLst/>
                              <a:cxnLst>
                                <a:cxn ang="0">
                                  <a:pos x="T1" y="T3"/>
                                </a:cxn>
                                <a:cxn ang="0">
                                  <a:pos x="T5" y="T7"/>
                                </a:cxn>
                                <a:cxn ang="0">
                                  <a:pos x="T9" y="T11"/>
                                </a:cxn>
                                <a:cxn ang="0">
                                  <a:pos x="T13" y="T15"/>
                                </a:cxn>
                                <a:cxn ang="0">
                                  <a:pos x="T17" y="T19"/>
                                </a:cxn>
                                <a:cxn ang="0">
                                  <a:pos x="T21" y="T23"/>
                                </a:cxn>
                              </a:cxnLst>
                              <a:rect l="0" t="0" r="r" b="b"/>
                              <a:pathLst>
                                <a:path w="444" h="458">
                                  <a:moveTo>
                                    <a:pt x="326" y="270"/>
                                  </a:moveTo>
                                  <a:lnTo>
                                    <a:pt x="268" y="323"/>
                                  </a:lnTo>
                                  <a:lnTo>
                                    <a:pt x="223" y="331"/>
                                  </a:lnTo>
                                  <a:lnTo>
                                    <a:pt x="437" y="331"/>
                                  </a:lnTo>
                                  <a:lnTo>
                                    <a:pt x="444" y="317"/>
                                  </a:lnTo>
                                  <a:lnTo>
                                    <a:pt x="326" y="2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407"/>
                          <wps:cNvSpPr>
                            <a:spLocks/>
                          </wps:cNvSpPr>
                          <wps:spPr bwMode="auto">
                            <a:xfrm>
                              <a:off x="1272" y="560"/>
                              <a:ext cx="444" cy="458"/>
                            </a:xfrm>
                            <a:custGeom>
                              <a:avLst/>
                              <a:gdLst>
                                <a:gd name="T0" fmla="+- 0 1710 1272"/>
                                <a:gd name="T1" fmla="*/ T0 w 444"/>
                                <a:gd name="T2" fmla="+- 0 688 560"/>
                                <a:gd name="T3" fmla="*/ 688 h 458"/>
                                <a:gd name="T4" fmla="+- 0 1520 1272"/>
                                <a:gd name="T5" fmla="*/ T4 w 444"/>
                                <a:gd name="T6" fmla="+- 0 688 560"/>
                                <a:gd name="T7" fmla="*/ 688 h 458"/>
                                <a:gd name="T8" fmla="+- 0 1540 1272"/>
                                <a:gd name="T9" fmla="*/ T8 w 444"/>
                                <a:gd name="T10" fmla="+- 0 693 560"/>
                                <a:gd name="T11" fmla="*/ 693 h 458"/>
                                <a:gd name="T12" fmla="+- 0 1559 1272"/>
                                <a:gd name="T13" fmla="*/ T12 w 444"/>
                                <a:gd name="T14" fmla="+- 0 703 560"/>
                                <a:gd name="T15" fmla="*/ 703 h 458"/>
                                <a:gd name="T16" fmla="+- 0 1575 1272"/>
                                <a:gd name="T17" fmla="*/ T16 w 444"/>
                                <a:gd name="T18" fmla="+- 0 716 560"/>
                                <a:gd name="T19" fmla="*/ 716 h 458"/>
                                <a:gd name="T20" fmla="+- 0 1589 1272"/>
                                <a:gd name="T21" fmla="*/ T20 w 444"/>
                                <a:gd name="T22" fmla="+- 0 731 560"/>
                                <a:gd name="T23" fmla="*/ 731 h 458"/>
                                <a:gd name="T24" fmla="+- 0 1599 1272"/>
                                <a:gd name="T25" fmla="*/ T24 w 444"/>
                                <a:gd name="T26" fmla="+- 0 750 560"/>
                                <a:gd name="T27" fmla="*/ 750 h 458"/>
                                <a:gd name="T28" fmla="+- 0 1715 1272"/>
                                <a:gd name="T29" fmla="*/ T28 w 444"/>
                                <a:gd name="T30" fmla="+- 0 699 560"/>
                                <a:gd name="T31" fmla="*/ 699 h 458"/>
                                <a:gd name="T32" fmla="+- 0 1710 1272"/>
                                <a:gd name="T33" fmla="*/ T32 w 444"/>
                                <a:gd name="T34" fmla="+- 0 688 560"/>
                                <a:gd name="T35" fmla="*/ 688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4" h="458">
                                  <a:moveTo>
                                    <a:pt x="438" y="128"/>
                                  </a:moveTo>
                                  <a:lnTo>
                                    <a:pt x="248" y="128"/>
                                  </a:lnTo>
                                  <a:lnTo>
                                    <a:pt x="268" y="133"/>
                                  </a:lnTo>
                                  <a:lnTo>
                                    <a:pt x="287" y="143"/>
                                  </a:lnTo>
                                  <a:lnTo>
                                    <a:pt x="303" y="156"/>
                                  </a:lnTo>
                                  <a:lnTo>
                                    <a:pt x="317" y="171"/>
                                  </a:lnTo>
                                  <a:lnTo>
                                    <a:pt x="327" y="190"/>
                                  </a:lnTo>
                                  <a:lnTo>
                                    <a:pt x="443" y="139"/>
                                  </a:lnTo>
                                  <a:lnTo>
                                    <a:pt x="438"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6" name="Group 408"/>
                        <wpg:cNvGrpSpPr>
                          <a:grpSpLocks/>
                        </wpg:cNvGrpSpPr>
                        <wpg:grpSpPr bwMode="auto">
                          <a:xfrm>
                            <a:off x="637" y="716"/>
                            <a:ext cx="143" cy="285"/>
                            <a:chOff x="637" y="716"/>
                            <a:chExt cx="143" cy="285"/>
                          </a:xfrm>
                        </wpg:grpSpPr>
                        <wps:wsp>
                          <wps:cNvPr id="1047" name="Freeform 409"/>
                          <wps:cNvSpPr>
                            <a:spLocks/>
                          </wps:cNvSpPr>
                          <wps:spPr bwMode="auto">
                            <a:xfrm>
                              <a:off x="637" y="716"/>
                              <a:ext cx="143" cy="285"/>
                            </a:xfrm>
                            <a:custGeom>
                              <a:avLst/>
                              <a:gdLst>
                                <a:gd name="T0" fmla="+- 0 780 637"/>
                                <a:gd name="T1" fmla="*/ T0 w 143"/>
                                <a:gd name="T2" fmla="+- 0 716 716"/>
                                <a:gd name="T3" fmla="*/ 716 h 285"/>
                                <a:gd name="T4" fmla="+- 0 637 637"/>
                                <a:gd name="T5" fmla="*/ T4 w 143"/>
                                <a:gd name="T6" fmla="+- 0 716 716"/>
                                <a:gd name="T7" fmla="*/ 716 h 285"/>
                                <a:gd name="T8" fmla="+- 0 637 637"/>
                                <a:gd name="T9" fmla="*/ T8 w 143"/>
                                <a:gd name="T10" fmla="+- 0 1001 716"/>
                                <a:gd name="T11" fmla="*/ 1001 h 285"/>
                                <a:gd name="T12" fmla="+- 0 780 637"/>
                                <a:gd name="T13" fmla="*/ T12 w 143"/>
                                <a:gd name="T14" fmla="+- 0 1001 716"/>
                                <a:gd name="T15" fmla="*/ 1001 h 285"/>
                                <a:gd name="T16" fmla="+- 0 780 637"/>
                                <a:gd name="T17" fmla="*/ T16 w 143"/>
                                <a:gd name="T18" fmla="+- 0 716 716"/>
                                <a:gd name="T19" fmla="*/ 716 h 285"/>
                              </a:gdLst>
                              <a:ahLst/>
                              <a:cxnLst>
                                <a:cxn ang="0">
                                  <a:pos x="T1" y="T3"/>
                                </a:cxn>
                                <a:cxn ang="0">
                                  <a:pos x="T5" y="T7"/>
                                </a:cxn>
                                <a:cxn ang="0">
                                  <a:pos x="T9" y="T11"/>
                                </a:cxn>
                                <a:cxn ang="0">
                                  <a:pos x="T13" y="T15"/>
                                </a:cxn>
                                <a:cxn ang="0">
                                  <a:pos x="T17" y="T19"/>
                                </a:cxn>
                              </a:cxnLst>
                              <a:rect l="0" t="0" r="r" b="b"/>
                              <a:pathLst>
                                <a:path w="143" h="285">
                                  <a:moveTo>
                                    <a:pt x="143" y="0"/>
                                  </a:moveTo>
                                  <a:lnTo>
                                    <a:pt x="0" y="0"/>
                                  </a:lnTo>
                                  <a:lnTo>
                                    <a:pt x="0" y="285"/>
                                  </a:lnTo>
                                  <a:lnTo>
                                    <a:pt x="143" y="285"/>
                                  </a:lnTo>
                                  <a:lnTo>
                                    <a:pt x="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8" name="Group 410"/>
                        <wpg:cNvGrpSpPr>
                          <a:grpSpLocks/>
                        </wpg:cNvGrpSpPr>
                        <wpg:grpSpPr bwMode="auto">
                          <a:xfrm>
                            <a:off x="499" y="578"/>
                            <a:ext cx="419" cy="138"/>
                            <a:chOff x="499" y="578"/>
                            <a:chExt cx="419" cy="138"/>
                          </a:xfrm>
                        </wpg:grpSpPr>
                        <wps:wsp>
                          <wps:cNvPr id="1049" name="Freeform 411"/>
                          <wps:cNvSpPr>
                            <a:spLocks/>
                          </wps:cNvSpPr>
                          <wps:spPr bwMode="auto">
                            <a:xfrm>
                              <a:off x="499" y="578"/>
                              <a:ext cx="419" cy="138"/>
                            </a:xfrm>
                            <a:custGeom>
                              <a:avLst/>
                              <a:gdLst>
                                <a:gd name="T0" fmla="+- 0 918 499"/>
                                <a:gd name="T1" fmla="*/ T0 w 419"/>
                                <a:gd name="T2" fmla="+- 0 578 578"/>
                                <a:gd name="T3" fmla="*/ 578 h 138"/>
                                <a:gd name="T4" fmla="+- 0 499 499"/>
                                <a:gd name="T5" fmla="*/ T4 w 419"/>
                                <a:gd name="T6" fmla="+- 0 578 578"/>
                                <a:gd name="T7" fmla="*/ 578 h 138"/>
                                <a:gd name="T8" fmla="+- 0 499 499"/>
                                <a:gd name="T9" fmla="*/ T8 w 419"/>
                                <a:gd name="T10" fmla="+- 0 716 578"/>
                                <a:gd name="T11" fmla="*/ 716 h 138"/>
                                <a:gd name="T12" fmla="+- 0 918 499"/>
                                <a:gd name="T13" fmla="*/ T12 w 419"/>
                                <a:gd name="T14" fmla="+- 0 716 578"/>
                                <a:gd name="T15" fmla="*/ 716 h 138"/>
                                <a:gd name="T16" fmla="+- 0 918 499"/>
                                <a:gd name="T17" fmla="*/ T16 w 419"/>
                                <a:gd name="T18" fmla="+- 0 578 578"/>
                                <a:gd name="T19" fmla="*/ 578 h 138"/>
                              </a:gdLst>
                              <a:ahLst/>
                              <a:cxnLst>
                                <a:cxn ang="0">
                                  <a:pos x="T1" y="T3"/>
                                </a:cxn>
                                <a:cxn ang="0">
                                  <a:pos x="T5" y="T7"/>
                                </a:cxn>
                                <a:cxn ang="0">
                                  <a:pos x="T9" y="T11"/>
                                </a:cxn>
                                <a:cxn ang="0">
                                  <a:pos x="T13" y="T15"/>
                                </a:cxn>
                                <a:cxn ang="0">
                                  <a:pos x="T17" y="T19"/>
                                </a:cxn>
                              </a:cxnLst>
                              <a:rect l="0" t="0" r="r" b="b"/>
                              <a:pathLst>
                                <a:path w="419" h="138">
                                  <a:moveTo>
                                    <a:pt x="419" y="0"/>
                                  </a:moveTo>
                                  <a:lnTo>
                                    <a:pt x="0" y="0"/>
                                  </a:lnTo>
                                  <a:lnTo>
                                    <a:pt x="0" y="138"/>
                                  </a:lnTo>
                                  <a:lnTo>
                                    <a:pt x="419" y="138"/>
                                  </a:lnTo>
                                  <a:lnTo>
                                    <a:pt x="4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0" name="Group 412"/>
                        <wpg:cNvGrpSpPr>
                          <a:grpSpLocks/>
                        </wpg:cNvGrpSpPr>
                        <wpg:grpSpPr bwMode="auto">
                          <a:xfrm>
                            <a:off x="781" y="433"/>
                            <a:ext cx="555" cy="569"/>
                            <a:chOff x="781" y="433"/>
                            <a:chExt cx="555" cy="569"/>
                          </a:xfrm>
                        </wpg:grpSpPr>
                        <wps:wsp>
                          <wps:cNvPr id="1051" name="Freeform 413"/>
                          <wps:cNvSpPr>
                            <a:spLocks/>
                          </wps:cNvSpPr>
                          <wps:spPr bwMode="auto">
                            <a:xfrm>
                              <a:off x="781" y="433"/>
                              <a:ext cx="555" cy="569"/>
                            </a:xfrm>
                            <a:custGeom>
                              <a:avLst/>
                              <a:gdLst>
                                <a:gd name="T0" fmla="+- 0 1058 781"/>
                                <a:gd name="T1" fmla="*/ T0 w 555"/>
                                <a:gd name="T2" fmla="+- 0 433 433"/>
                                <a:gd name="T3" fmla="*/ 433 h 569"/>
                                <a:gd name="T4" fmla="+- 0 781 781"/>
                                <a:gd name="T5" fmla="*/ T4 w 555"/>
                                <a:gd name="T6" fmla="+- 0 1001 433"/>
                                <a:gd name="T7" fmla="*/ 1001 h 569"/>
                                <a:gd name="T8" fmla="+- 0 1337 781"/>
                                <a:gd name="T9" fmla="*/ T8 w 555"/>
                                <a:gd name="T10" fmla="+- 0 1001 433"/>
                                <a:gd name="T11" fmla="*/ 1001 h 569"/>
                                <a:gd name="T12" fmla="+- 0 1273 781"/>
                                <a:gd name="T13" fmla="*/ T12 w 555"/>
                                <a:gd name="T14" fmla="+- 0 871 433"/>
                                <a:gd name="T15" fmla="*/ 871 h 569"/>
                                <a:gd name="T16" fmla="+- 0 969 781"/>
                                <a:gd name="T17" fmla="*/ T16 w 555"/>
                                <a:gd name="T18" fmla="+- 0 871 433"/>
                                <a:gd name="T19" fmla="*/ 871 h 569"/>
                                <a:gd name="T20" fmla="+- 0 1058 781"/>
                                <a:gd name="T21" fmla="*/ T20 w 555"/>
                                <a:gd name="T22" fmla="+- 0 688 433"/>
                                <a:gd name="T23" fmla="*/ 688 h 569"/>
                                <a:gd name="T24" fmla="+- 0 1183 781"/>
                                <a:gd name="T25" fmla="*/ T24 w 555"/>
                                <a:gd name="T26" fmla="+- 0 688 433"/>
                                <a:gd name="T27" fmla="*/ 688 h 569"/>
                                <a:gd name="T28" fmla="+- 0 1058 781"/>
                                <a:gd name="T29" fmla="*/ T28 w 555"/>
                                <a:gd name="T30" fmla="+- 0 433 433"/>
                                <a:gd name="T31" fmla="*/ 433 h 5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5" h="569">
                                  <a:moveTo>
                                    <a:pt x="277" y="0"/>
                                  </a:moveTo>
                                  <a:lnTo>
                                    <a:pt x="0" y="568"/>
                                  </a:lnTo>
                                  <a:lnTo>
                                    <a:pt x="556" y="568"/>
                                  </a:lnTo>
                                  <a:lnTo>
                                    <a:pt x="492" y="438"/>
                                  </a:lnTo>
                                  <a:lnTo>
                                    <a:pt x="188" y="438"/>
                                  </a:lnTo>
                                  <a:lnTo>
                                    <a:pt x="277" y="255"/>
                                  </a:lnTo>
                                  <a:lnTo>
                                    <a:pt x="402" y="255"/>
                                  </a:lnTo>
                                  <a:lnTo>
                                    <a:pt x="2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414"/>
                          <wps:cNvSpPr>
                            <a:spLocks/>
                          </wps:cNvSpPr>
                          <wps:spPr bwMode="auto">
                            <a:xfrm>
                              <a:off x="781" y="433"/>
                              <a:ext cx="555" cy="569"/>
                            </a:xfrm>
                            <a:custGeom>
                              <a:avLst/>
                              <a:gdLst>
                                <a:gd name="T0" fmla="+- 0 1183 781"/>
                                <a:gd name="T1" fmla="*/ T0 w 555"/>
                                <a:gd name="T2" fmla="+- 0 688 433"/>
                                <a:gd name="T3" fmla="*/ 688 h 569"/>
                                <a:gd name="T4" fmla="+- 0 1058 781"/>
                                <a:gd name="T5" fmla="*/ T4 w 555"/>
                                <a:gd name="T6" fmla="+- 0 688 433"/>
                                <a:gd name="T7" fmla="*/ 688 h 569"/>
                                <a:gd name="T8" fmla="+- 0 1148 781"/>
                                <a:gd name="T9" fmla="*/ T8 w 555"/>
                                <a:gd name="T10" fmla="+- 0 871 433"/>
                                <a:gd name="T11" fmla="*/ 871 h 569"/>
                                <a:gd name="T12" fmla="+- 0 1273 781"/>
                                <a:gd name="T13" fmla="*/ T12 w 555"/>
                                <a:gd name="T14" fmla="+- 0 871 433"/>
                                <a:gd name="T15" fmla="*/ 871 h 569"/>
                                <a:gd name="T16" fmla="+- 0 1183 781"/>
                                <a:gd name="T17" fmla="*/ T16 w 555"/>
                                <a:gd name="T18" fmla="+- 0 688 433"/>
                                <a:gd name="T19" fmla="*/ 688 h 569"/>
                              </a:gdLst>
                              <a:ahLst/>
                              <a:cxnLst>
                                <a:cxn ang="0">
                                  <a:pos x="T1" y="T3"/>
                                </a:cxn>
                                <a:cxn ang="0">
                                  <a:pos x="T5" y="T7"/>
                                </a:cxn>
                                <a:cxn ang="0">
                                  <a:pos x="T9" y="T11"/>
                                </a:cxn>
                                <a:cxn ang="0">
                                  <a:pos x="T13" y="T15"/>
                                </a:cxn>
                                <a:cxn ang="0">
                                  <a:pos x="T17" y="T19"/>
                                </a:cxn>
                              </a:cxnLst>
                              <a:rect l="0" t="0" r="r" b="b"/>
                              <a:pathLst>
                                <a:path w="555" h="569">
                                  <a:moveTo>
                                    <a:pt x="402" y="255"/>
                                  </a:moveTo>
                                  <a:lnTo>
                                    <a:pt x="277" y="255"/>
                                  </a:lnTo>
                                  <a:lnTo>
                                    <a:pt x="367" y="438"/>
                                  </a:lnTo>
                                  <a:lnTo>
                                    <a:pt x="492" y="438"/>
                                  </a:lnTo>
                                  <a:lnTo>
                                    <a:pt x="402" y="2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3" name="Group 415"/>
                        <wpg:cNvGrpSpPr>
                          <a:grpSpLocks/>
                        </wpg:cNvGrpSpPr>
                        <wpg:grpSpPr bwMode="auto">
                          <a:xfrm>
                            <a:off x="905" y="497"/>
                            <a:ext cx="216" cy="375"/>
                            <a:chOff x="905" y="497"/>
                            <a:chExt cx="216" cy="375"/>
                          </a:xfrm>
                        </wpg:grpSpPr>
                        <wps:wsp>
                          <wps:cNvPr id="1054" name="Freeform 416"/>
                          <wps:cNvSpPr>
                            <a:spLocks/>
                          </wps:cNvSpPr>
                          <wps:spPr bwMode="auto">
                            <a:xfrm>
                              <a:off x="905" y="497"/>
                              <a:ext cx="216" cy="375"/>
                            </a:xfrm>
                            <a:custGeom>
                              <a:avLst/>
                              <a:gdLst>
                                <a:gd name="T0" fmla="+- 0 1089 905"/>
                                <a:gd name="T1" fmla="*/ T0 w 216"/>
                                <a:gd name="T2" fmla="+- 0 497 497"/>
                                <a:gd name="T3" fmla="*/ 497 h 375"/>
                                <a:gd name="T4" fmla="+- 0 905 905"/>
                                <a:gd name="T5" fmla="*/ T4 w 216"/>
                                <a:gd name="T6" fmla="+- 0 872 497"/>
                                <a:gd name="T7" fmla="*/ 872 h 375"/>
                                <a:gd name="T8" fmla="+- 0 968 905"/>
                                <a:gd name="T9" fmla="*/ T8 w 216"/>
                                <a:gd name="T10" fmla="+- 0 872 497"/>
                                <a:gd name="T11" fmla="*/ 872 h 375"/>
                                <a:gd name="T12" fmla="+- 0 1121 905"/>
                                <a:gd name="T13" fmla="*/ T12 w 216"/>
                                <a:gd name="T14" fmla="+- 0 561 497"/>
                                <a:gd name="T15" fmla="*/ 561 h 375"/>
                                <a:gd name="T16" fmla="+- 0 1089 905"/>
                                <a:gd name="T17" fmla="*/ T16 w 216"/>
                                <a:gd name="T18" fmla="+- 0 497 497"/>
                                <a:gd name="T19" fmla="*/ 497 h 375"/>
                              </a:gdLst>
                              <a:ahLst/>
                              <a:cxnLst>
                                <a:cxn ang="0">
                                  <a:pos x="T1" y="T3"/>
                                </a:cxn>
                                <a:cxn ang="0">
                                  <a:pos x="T5" y="T7"/>
                                </a:cxn>
                                <a:cxn ang="0">
                                  <a:pos x="T9" y="T11"/>
                                </a:cxn>
                                <a:cxn ang="0">
                                  <a:pos x="T13" y="T15"/>
                                </a:cxn>
                                <a:cxn ang="0">
                                  <a:pos x="T17" y="T19"/>
                                </a:cxn>
                              </a:cxnLst>
                              <a:rect l="0" t="0" r="r" b="b"/>
                              <a:pathLst>
                                <a:path w="216" h="375">
                                  <a:moveTo>
                                    <a:pt x="184" y="0"/>
                                  </a:moveTo>
                                  <a:lnTo>
                                    <a:pt x="0" y="375"/>
                                  </a:lnTo>
                                  <a:lnTo>
                                    <a:pt x="63" y="375"/>
                                  </a:lnTo>
                                  <a:lnTo>
                                    <a:pt x="216" y="64"/>
                                  </a:lnTo>
                                  <a:lnTo>
                                    <a:pt x="184" y="0"/>
                                  </a:lnTo>
                                  <a:close/>
                                </a:path>
                              </a:pathLst>
                            </a:custGeom>
                            <a:solidFill>
                              <a:srgbClr val="ABAD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5" name="Group 417"/>
                        <wpg:cNvGrpSpPr>
                          <a:grpSpLocks/>
                        </wpg:cNvGrpSpPr>
                        <wpg:grpSpPr bwMode="auto">
                          <a:xfrm>
                            <a:off x="11275" y="15897"/>
                            <a:ext cx="158" cy="152"/>
                            <a:chOff x="11275" y="15897"/>
                            <a:chExt cx="158" cy="152"/>
                          </a:xfrm>
                        </wpg:grpSpPr>
                        <wps:wsp>
                          <wps:cNvPr id="1056" name="Freeform 418"/>
                          <wps:cNvSpPr>
                            <a:spLocks/>
                          </wps:cNvSpPr>
                          <wps:spPr bwMode="auto">
                            <a:xfrm>
                              <a:off x="11275" y="15897"/>
                              <a:ext cx="158" cy="152"/>
                            </a:xfrm>
                            <a:custGeom>
                              <a:avLst/>
                              <a:gdLst>
                                <a:gd name="T0" fmla="+- 0 11363 11275"/>
                                <a:gd name="T1" fmla="*/ T0 w 158"/>
                                <a:gd name="T2" fmla="+- 0 15897 15897"/>
                                <a:gd name="T3" fmla="*/ 15897 h 152"/>
                                <a:gd name="T4" fmla="+- 0 11346 11275"/>
                                <a:gd name="T5" fmla="*/ T4 w 158"/>
                                <a:gd name="T6" fmla="+- 0 15897 15897"/>
                                <a:gd name="T7" fmla="*/ 15897 h 152"/>
                                <a:gd name="T8" fmla="+- 0 11275 11275"/>
                                <a:gd name="T9" fmla="*/ T8 w 158"/>
                                <a:gd name="T10" fmla="+- 0 16049 15897"/>
                                <a:gd name="T11" fmla="*/ 16049 h 152"/>
                                <a:gd name="T12" fmla="+- 0 11320 11275"/>
                                <a:gd name="T13" fmla="*/ T12 w 158"/>
                                <a:gd name="T14" fmla="+- 0 16049 15897"/>
                                <a:gd name="T15" fmla="*/ 16049 h 152"/>
                                <a:gd name="T16" fmla="+- 0 11328 11275"/>
                                <a:gd name="T17" fmla="*/ T16 w 158"/>
                                <a:gd name="T18" fmla="+- 0 16032 15897"/>
                                <a:gd name="T19" fmla="*/ 16032 h 152"/>
                                <a:gd name="T20" fmla="+- 0 11425 11275"/>
                                <a:gd name="T21" fmla="*/ T20 w 158"/>
                                <a:gd name="T22" fmla="+- 0 16032 15897"/>
                                <a:gd name="T23" fmla="*/ 16032 h 152"/>
                                <a:gd name="T24" fmla="+- 0 11410 11275"/>
                                <a:gd name="T25" fmla="*/ T24 w 158"/>
                                <a:gd name="T26" fmla="+- 0 15998 15897"/>
                                <a:gd name="T27" fmla="*/ 15998 h 152"/>
                                <a:gd name="T28" fmla="+- 0 11341 11275"/>
                                <a:gd name="T29" fmla="*/ T28 w 158"/>
                                <a:gd name="T30" fmla="+- 0 15998 15897"/>
                                <a:gd name="T31" fmla="*/ 15998 h 152"/>
                                <a:gd name="T32" fmla="+- 0 11353 11275"/>
                                <a:gd name="T33" fmla="*/ T32 w 158"/>
                                <a:gd name="T34" fmla="+- 0 15965 15897"/>
                                <a:gd name="T35" fmla="*/ 15965 h 152"/>
                                <a:gd name="T36" fmla="+- 0 11395 11275"/>
                                <a:gd name="T37" fmla="*/ T36 w 158"/>
                                <a:gd name="T38" fmla="+- 0 15965 15897"/>
                                <a:gd name="T39" fmla="*/ 15965 h 152"/>
                                <a:gd name="T40" fmla="+- 0 11363 11275"/>
                                <a:gd name="T41" fmla="*/ T40 w 158"/>
                                <a:gd name="T42" fmla="+- 0 15897 15897"/>
                                <a:gd name="T43" fmla="*/ 15897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8" h="152">
                                  <a:moveTo>
                                    <a:pt x="88" y="0"/>
                                  </a:moveTo>
                                  <a:lnTo>
                                    <a:pt x="71" y="0"/>
                                  </a:lnTo>
                                  <a:lnTo>
                                    <a:pt x="0" y="152"/>
                                  </a:lnTo>
                                  <a:lnTo>
                                    <a:pt x="45" y="152"/>
                                  </a:lnTo>
                                  <a:lnTo>
                                    <a:pt x="53" y="135"/>
                                  </a:lnTo>
                                  <a:lnTo>
                                    <a:pt x="150" y="135"/>
                                  </a:lnTo>
                                  <a:lnTo>
                                    <a:pt x="135" y="101"/>
                                  </a:lnTo>
                                  <a:lnTo>
                                    <a:pt x="66" y="101"/>
                                  </a:lnTo>
                                  <a:lnTo>
                                    <a:pt x="78" y="68"/>
                                  </a:lnTo>
                                  <a:lnTo>
                                    <a:pt x="120" y="68"/>
                                  </a:lnTo>
                                  <a:lnTo>
                                    <a:pt x="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419"/>
                          <wps:cNvSpPr>
                            <a:spLocks/>
                          </wps:cNvSpPr>
                          <wps:spPr bwMode="auto">
                            <a:xfrm>
                              <a:off x="11275" y="15897"/>
                              <a:ext cx="158" cy="152"/>
                            </a:xfrm>
                            <a:custGeom>
                              <a:avLst/>
                              <a:gdLst>
                                <a:gd name="T0" fmla="+- 0 11425 11275"/>
                                <a:gd name="T1" fmla="*/ T0 w 158"/>
                                <a:gd name="T2" fmla="+- 0 16032 15897"/>
                                <a:gd name="T3" fmla="*/ 16032 h 152"/>
                                <a:gd name="T4" fmla="+- 0 11381 11275"/>
                                <a:gd name="T5" fmla="*/ T4 w 158"/>
                                <a:gd name="T6" fmla="+- 0 16032 15897"/>
                                <a:gd name="T7" fmla="*/ 16032 h 152"/>
                                <a:gd name="T8" fmla="+- 0 11388 11275"/>
                                <a:gd name="T9" fmla="*/ T8 w 158"/>
                                <a:gd name="T10" fmla="+- 0 16049 15897"/>
                                <a:gd name="T11" fmla="*/ 16049 h 152"/>
                                <a:gd name="T12" fmla="+- 0 11433 11275"/>
                                <a:gd name="T13" fmla="*/ T12 w 158"/>
                                <a:gd name="T14" fmla="+- 0 16049 15897"/>
                                <a:gd name="T15" fmla="*/ 16049 h 152"/>
                                <a:gd name="T16" fmla="+- 0 11425 11275"/>
                                <a:gd name="T17" fmla="*/ T16 w 158"/>
                                <a:gd name="T18" fmla="+- 0 16032 15897"/>
                                <a:gd name="T19" fmla="*/ 16032 h 152"/>
                              </a:gdLst>
                              <a:ahLst/>
                              <a:cxnLst>
                                <a:cxn ang="0">
                                  <a:pos x="T1" y="T3"/>
                                </a:cxn>
                                <a:cxn ang="0">
                                  <a:pos x="T5" y="T7"/>
                                </a:cxn>
                                <a:cxn ang="0">
                                  <a:pos x="T9" y="T11"/>
                                </a:cxn>
                                <a:cxn ang="0">
                                  <a:pos x="T13" y="T15"/>
                                </a:cxn>
                                <a:cxn ang="0">
                                  <a:pos x="T17" y="T19"/>
                                </a:cxn>
                              </a:cxnLst>
                              <a:rect l="0" t="0" r="r" b="b"/>
                              <a:pathLst>
                                <a:path w="158" h="152">
                                  <a:moveTo>
                                    <a:pt x="150" y="135"/>
                                  </a:moveTo>
                                  <a:lnTo>
                                    <a:pt x="106" y="135"/>
                                  </a:lnTo>
                                  <a:lnTo>
                                    <a:pt x="113" y="152"/>
                                  </a:lnTo>
                                  <a:lnTo>
                                    <a:pt x="158" y="152"/>
                                  </a:lnTo>
                                  <a:lnTo>
                                    <a:pt x="150"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420"/>
                          <wps:cNvSpPr>
                            <a:spLocks/>
                          </wps:cNvSpPr>
                          <wps:spPr bwMode="auto">
                            <a:xfrm>
                              <a:off x="11275" y="15897"/>
                              <a:ext cx="158" cy="152"/>
                            </a:xfrm>
                            <a:custGeom>
                              <a:avLst/>
                              <a:gdLst>
                                <a:gd name="T0" fmla="+- 0 11395 11275"/>
                                <a:gd name="T1" fmla="*/ T0 w 158"/>
                                <a:gd name="T2" fmla="+- 0 15965 15897"/>
                                <a:gd name="T3" fmla="*/ 15965 h 152"/>
                                <a:gd name="T4" fmla="+- 0 11355 11275"/>
                                <a:gd name="T5" fmla="*/ T4 w 158"/>
                                <a:gd name="T6" fmla="+- 0 15965 15897"/>
                                <a:gd name="T7" fmla="*/ 15965 h 152"/>
                                <a:gd name="T8" fmla="+- 0 11368 11275"/>
                                <a:gd name="T9" fmla="*/ T8 w 158"/>
                                <a:gd name="T10" fmla="+- 0 15998 15897"/>
                                <a:gd name="T11" fmla="*/ 15998 h 152"/>
                                <a:gd name="T12" fmla="+- 0 11410 11275"/>
                                <a:gd name="T13" fmla="*/ T12 w 158"/>
                                <a:gd name="T14" fmla="+- 0 15998 15897"/>
                                <a:gd name="T15" fmla="*/ 15998 h 152"/>
                                <a:gd name="T16" fmla="+- 0 11395 11275"/>
                                <a:gd name="T17" fmla="*/ T16 w 158"/>
                                <a:gd name="T18" fmla="+- 0 15965 15897"/>
                                <a:gd name="T19" fmla="*/ 15965 h 152"/>
                              </a:gdLst>
                              <a:ahLst/>
                              <a:cxnLst>
                                <a:cxn ang="0">
                                  <a:pos x="T1" y="T3"/>
                                </a:cxn>
                                <a:cxn ang="0">
                                  <a:pos x="T5" y="T7"/>
                                </a:cxn>
                                <a:cxn ang="0">
                                  <a:pos x="T9" y="T11"/>
                                </a:cxn>
                                <a:cxn ang="0">
                                  <a:pos x="T13" y="T15"/>
                                </a:cxn>
                                <a:cxn ang="0">
                                  <a:pos x="T17" y="T19"/>
                                </a:cxn>
                              </a:cxnLst>
                              <a:rect l="0" t="0" r="r" b="b"/>
                              <a:pathLst>
                                <a:path w="158" h="152">
                                  <a:moveTo>
                                    <a:pt x="120" y="68"/>
                                  </a:moveTo>
                                  <a:lnTo>
                                    <a:pt x="80" y="68"/>
                                  </a:lnTo>
                                  <a:lnTo>
                                    <a:pt x="93" y="101"/>
                                  </a:lnTo>
                                  <a:lnTo>
                                    <a:pt x="135" y="101"/>
                                  </a:lnTo>
                                  <a:lnTo>
                                    <a:pt x="120" y="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9" name="Group 421"/>
                        <wpg:cNvGrpSpPr>
                          <a:grpSpLocks/>
                        </wpg:cNvGrpSpPr>
                        <wpg:grpSpPr bwMode="auto">
                          <a:xfrm>
                            <a:off x="10240" y="15670"/>
                            <a:ext cx="646" cy="683"/>
                            <a:chOff x="10240" y="15670"/>
                            <a:chExt cx="646" cy="683"/>
                          </a:xfrm>
                        </wpg:grpSpPr>
                        <wps:wsp>
                          <wps:cNvPr id="1060" name="Freeform 422"/>
                          <wps:cNvSpPr>
                            <a:spLocks/>
                          </wps:cNvSpPr>
                          <wps:spPr bwMode="auto">
                            <a:xfrm>
                              <a:off x="10240" y="15670"/>
                              <a:ext cx="646" cy="683"/>
                            </a:xfrm>
                            <a:custGeom>
                              <a:avLst/>
                              <a:gdLst>
                                <a:gd name="T0" fmla="+- 0 10886 10240"/>
                                <a:gd name="T1" fmla="*/ T0 w 646"/>
                                <a:gd name="T2" fmla="+- 0 15670 15670"/>
                                <a:gd name="T3" fmla="*/ 15670 h 683"/>
                                <a:gd name="T4" fmla="+- 0 10240 10240"/>
                                <a:gd name="T5" fmla="*/ T4 w 646"/>
                                <a:gd name="T6" fmla="+- 0 15670 15670"/>
                                <a:gd name="T7" fmla="*/ 15670 h 683"/>
                                <a:gd name="T8" fmla="+- 0 10347 10240"/>
                                <a:gd name="T9" fmla="*/ T8 w 646"/>
                                <a:gd name="T10" fmla="+- 0 15897 15670"/>
                                <a:gd name="T11" fmla="*/ 15897 h 683"/>
                                <a:gd name="T12" fmla="+- 0 10516 10240"/>
                                <a:gd name="T13" fmla="*/ T12 w 646"/>
                                <a:gd name="T14" fmla="+- 0 15897 15670"/>
                                <a:gd name="T15" fmla="*/ 15897 h 683"/>
                                <a:gd name="T16" fmla="+- 0 10447 10240"/>
                                <a:gd name="T17" fmla="*/ T16 w 646"/>
                                <a:gd name="T18" fmla="+- 0 16049 15670"/>
                                <a:gd name="T19" fmla="*/ 16049 h 683"/>
                                <a:gd name="T20" fmla="+- 0 10419 10240"/>
                                <a:gd name="T21" fmla="*/ T20 w 646"/>
                                <a:gd name="T22" fmla="+- 0 16049 15670"/>
                                <a:gd name="T23" fmla="*/ 16049 h 683"/>
                                <a:gd name="T24" fmla="+- 0 10563 10240"/>
                                <a:gd name="T25" fmla="*/ T24 w 646"/>
                                <a:gd name="T26" fmla="+- 0 16353 15670"/>
                                <a:gd name="T27" fmla="*/ 16353 h 683"/>
                                <a:gd name="T28" fmla="+- 0 10705 10240"/>
                                <a:gd name="T29" fmla="*/ T28 w 646"/>
                                <a:gd name="T30" fmla="+- 0 16052 15670"/>
                                <a:gd name="T31" fmla="*/ 16052 h 683"/>
                                <a:gd name="T32" fmla="+- 0 10670 10240"/>
                                <a:gd name="T33" fmla="*/ T32 w 646"/>
                                <a:gd name="T34" fmla="+- 0 16052 15670"/>
                                <a:gd name="T35" fmla="*/ 16052 h 683"/>
                                <a:gd name="T36" fmla="+- 0 10648 10240"/>
                                <a:gd name="T37" fmla="*/ T36 w 646"/>
                                <a:gd name="T38" fmla="+- 0 16049 15670"/>
                                <a:gd name="T39" fmla="*/ 16049 h 683"/>
                                <a:gd name="T40" fmla="+- 0 10647 10240"/>
                                <a:gd name="T41" fmla="*/ T40 w 646"/>
                                <a:gd name="T42" fmla="+- 0 16049 15670"/>
                                <a:gd name="T43" fmla="*/ 16049 h 683"/>
                                <a:gd name="T44" fmla="+- 0 10528 10240"/>
                                <a:gd name="T45" fmla="*/ T44 w 646"/>
                                <a:gd name="T46" fmla="+- 0 16049 15670"/>
                                <a:gd name="T47" fmla="*/ 16049 h 683"/>
                                <a:gd name="T48" fmla="+- 0 10528 10240"/>
                                <a:gd name="T49" fmla="*/ T48 w 646"/>
                                <a:gd name="T50" fmla="+- 0 15897 15670"/>
                                <a:gd name="T51" fmla="*/ 15897 h 683"/>
                                <a:gd name="T52" fmla="+- 0 10648 10240"/>
                                <a:gd name="T53" fmla="*/ T52 w 646"/>
                                <a:gd name="T54" fmla="+- 0 15897 15670"/>
                                <a:gd name="T55" fmla="*/ 15897 h 683"/>
                                <a:gd name="T56" fmla="+- 0 10663 10240"/>
                                <a:gd name="T57" fmla="*/ T56 w 646"/>
                                <a:gd name="T58" fmla="+- 0 15894 15670"/>
                                <a:gd name="T59" fmla="*/ 15894 h 683"/>
                                <a:gd name="T60" fmla="+- 0 10780 10240"/>
                                <a:gd name="T61" fmla="*/ T60 w 646"/>
                                <a:gd name="T62" fmla="+- 0 15894 15670"/>
                                <a:gd name="T63" fmla="*/ 15894 h 683"/>
                                <a:gd name="T64" fmla="+- 0 10886 10240"/>
                                <a:gd name="T65" fmla="*/ T64 w 646"/>
                                <a:gd name="T66" fmla="+- 0 15670 15670"/>
                                <a:gd name="T67" fmla="*/ 15670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6" h="683">
                                  <a:moveTo>
                                    <a:pt x="646" y="0"/>
                                  </a:moveTo>
                                  <a:lnTo>
                                    <a:pt x="0" y="0"/>
                                  </a:lnTo>
                                  <a:lnTo>
                                    <a:pt x="107" y="227"/>
                                  </a:lnTo>
                                  <a:lnTo>
                                    <a:pt x="276" y="227"/>
                                  </a:lnTo>
                                  <a:lnTo>
                                    <a:pt x="207" y="379"/>
                                  </a:lnTo>
                                  <a:lnTo>
                                    <a:pt x="179" y="379"/>
                                  </a:lnTo>
                                  <a:lnTo>
                                    <a:pt x="323" y="683"/>
                                  </a:lnTo>
                                  <a:lnTo>
                                    <a:pt x="465" y="382"/>
                                  </a:lnTo>
                                  <a:lnTo>
                                    <a:pt x="430" y="382"/>
                                  </a:lnTo>
                                  <a:lnTo>
                                    <a:pt x="408" y="379"/>
                                  </a:lnTo>
                                  <a:lnTo>
                                    <a:pt x="407" y="379"/>
                                  </a:lnTo>
                                  <a:lnTo>
                                    <a:pt x="288" y="379"/>
                                  </a:lnTo>
                                  <a:lnTo>
                                    <a:pt x="288" y="227"/>
                                  </a:lnTo>
                                  <a:lnTo>
                                    <a:pt x="408" y="227"/>
                                  </a:lnTo>
                                  <a:lnTo>
                                    <a:pt x="423" y="224"/>
                                  </a:lnTo>
                                  <a:lnTo>
                                    <a:pt x="540" y="224"/>
                                  </a:lnTo>
                                  <a:lnTo>
                                    <a:pt x="6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423"/>
                          <wps:cNvSpPr>
                            <a:spLocks/>
                          </wps:cNvSpPr>
                          <wps:spPr bwMode="auto">
                            <a:xfrm>
                              <a:off x="10240" y="15670"/>
                              <a:ext cx="646" cy="683"/>
                            </a:xfrm>
                            <a:custGeom>
                              <a:avLst/>
                              <a:gdLst>
                                <a:gd name="T0" fmla="+- 0 10709 10240"/>
                                <a:gd name="T1" fmla="*/ T0 w 646"/>
                                <a:gd name="T2" fmla="+- 0 16044 15670"/>
                                <a:gd name="T3" fmla="*/ 16044 h 683"/>
                                <a:gd name="T4" fmla="+- 0 10690 10240"/>
                                <a:gd name="T5" fmla="*/ T4 w 646"/>
                                <a:gd name="T6" fmla="+- 0 16050 15670"/>
                                <a:gd name="T7" fmla="*/ 16050 h 683"/>
                                <a:gd name="T8" fmla="+- 0 10670 10240"/>
                                <a:gd name="T9" fmla="*/ T8 w 646"/>
                                <a:gd name="T10" fmla="+- 0 16052 15670"/>
                                <a:gd name="T11" fmla="*/ 16052 h 683"/>
                                <a:gd name="T12" fmla="+- 0 10705 10240"/>
                                <a:gd name="T13" fmla="*/ T12 w 646"/>
                                <a:gd name="T14" fmla="+- 0 16052 15670"/>
                                <a:gd name="T15" fmla="*/ 16052 h 683"/>
                                <a:gd name="T16" fmla="+- 0 10709 10240"/>
                                <a:gd name="T17" fmla="*/ T16 w 646"/>
                                <a:gd name="T18" fmla="+- 0 16044 15670"/>
                                <a:gd name="T19" fmla="*/ 16044 h 683"/>
                              </a:gdLst>
                              <a:ahLst/>
                              <a:cxnLst>
                                <a:cxn ang="0">
                                  <a:pos x="T1" y="T3"/>
                                </a:cxn>
                                <a:cxn ang="0">
                                  <a:pos x="T5" y="T7"/>
                                </a:cxn>
                                <a:cxn ang="0">
                                  <a:pos x="T9" y="T11"/>
                                </a:cxn>
                                <a:cxn ang="0">
                                  <a:pos x="T13" y="T15"/>
                                </a:cxn>
                                <a:cxn ang="0">
                                  <a:pos x="T17" y="T19"/>
                                </a:cxn>
                              </a:cxnLst>
                              <a:rect l="0" t="0" r="r" b="b"/>
                              <a:pathLst>
                                <a:path w="646" h="683">
                                  <a:moveTo>
                                    <a:pt x="469" y="374"/>
                                  </a:moveTo>
                                  <a:lnTo>
                                    <a:pt x="450" y="380"/>
                                  </a:lnTo>
                                  <a:lnTo>
                                    <a:pt x="430" y="382"/>
                                  </a:lnTo>
                                  <a:lnTo>
                                    <a:pt x="465" y="382"/>
                                  </a:lnTo>
                                  <a:lnTo>
                                    <a:pt x="469"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424"/>
                          <wps:cNvSpPr>
                            <a:spLocks/>
                          </wps:cNvSpPr>
                          <wps:spPr bwMode="auto">
                            <a:xfrm>
                              <a:off x="10240" y="15670"/>
                              <a:ext cx="646" cy="683"/>
                            </a:xfrm>
                            <a:custGeom>
                              <a:avLst/>
                              <a:gdLst>
                                <a:gd name="T0" fmla="+- 0 10648 10240"/>
                                <a:gd name="T1" fmla="*/ T0 w 646"/>
                                <a:gd name="T2" fmla="+- 0 15897 15670"/>
                                <a:gd name="T3" fmla="*/ 15897 h 683"/>
                                <a:gd name="T4" fmla="+- 0 10569 10240"/>
                                <a:gd name="T5" fmla="*/ T4 w 646"/>
                                <a:gd name="T6" fmla="+- 0 15897 15670"/>
                                <a:gd name="T7" fmla="*/ 15897 h 683"/>
                                <a:gd name="T8" fmla="+- 0 10569 10240"/>
                                <a:gd name="T9" fmla="*/ T8 w 646"/>
                                <a:gd name="T10" fmla="+- 0 16049 15670"/>
                                <a:gd name="T11" fmla="*/ 16049 h 683"/>
                                <a:gd name="T12" fmla="+- 0 10647 10240"/>
                                <a:gd name="T13" fmla="*/ T12 w 646"/>
                                <a:gd name="T14" fmla="+- 0 16049 15670"/>
                                <a:gd name="T15" fmla="*/ 16049 h 683"/>
                                <a:gd name="T16" fmla="+- 0 10628 10240"/>
                                <a:gd name="T17" fmla="*/ T16 w 646"/>
                                <a:gd name="T18" fmla="+- 0 16041 15670"/>
                                <a:gd name="T19" fmla="*/ 16041 h 683"/>
                                <a:gd name="T20" fmla="+- 0 10611 10240"/>
                                <a:gd name="T21" fmla="*/ T20 w 646"/>
                                <a:gd name="T22" fmla="+- 0 16027 15670"/>
                                <a:gd name="T23" fmla="*/ 16027 h 683"/>
                                <a:gd name="T24" fmla="+- 0 10598 10240"/>
                                <a:gd name="T25" fmla="*/ T24 w 646"/>
                                <a:gd name="T26" fmla="+- 0 16010 15670"/>
                                <a:gd name="T27" fmla="*/ 16010 h 683"/>
                                <a:gd name="T28" fmla="+- 0 10590 10240"/>
                                <a:gd name="T29" fmla="*/ T28 w 646"/>
                                <a:gd name="T30" fmla="+- 0 15989 15670"/>
                                <a:gd name="T31" fmla="*/ 15989 h 683"/>
                                <a:gd name="T32" fmla="+- 0 10592 10240"/>
                                <a:gd name="T33" fmla="*/ T32 w 646"/>
                                <a:gd name="T34" fmla="+- 0 15962 15670"/>
                                <a:gd name="T35" fmla="*/ 15962 h 683"/>
                                <a:gd name="T36" fmla="+- 0 10599 10240"/>
                                <a:gd name="T37" fmla="*/ T36 w 646"/>
                                <a:gd name="T38" fmla="+- 0 15939 15670"/>
                                <a:gd name="T39" fmla="*/ 15939 h 683"/>
                                <a:gd name="T40" fmla="+- 0 10611 10240"/>
                                <a:gd name="T41" fmla="*/ T40 w 646"/>
                                <a:gd name="T42" fmla="+- 0 15921 15670"/>
                                <a:gd name="T43" fmla="*/ 15921 h 683"/>
                                <a:gd name="T44" fmla="+- 0 10626 10240"/>
                                <a:gd name="T45" fmla="*/ T44 w 646"/>
                                <a:gd name="T46" fmla="+- 0 15907 15670"/>
                                <a:gd name="T47" fmla="*/ 15907 h 683"/>
                                <a:gd name="T48" fmla="+- 0 10644 10240"/>
                                <a:gd name="T49" fmla="*/ T48 w 646"/>
                                <a:gd name="T50" fmla="+- 0 15898 15670"/>
                                <a:gd name="T51" fmla="*/ 15898 h 683"/>
                                <a:gd name="T52" fmla="+- 0 10648 10240"/>
                                <a:gd name="T53" fmla="*/ T52 w 646"/>
                                <a:gd name="T54" fmla="+- 0 15897 15670"/>
                                <a:gd name="T55" fmla="*/ 15897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46" h="683">
                                  <a:moveTo>
                                    <a:pt x="408" y="227"/>
                                  </a:moveTo>
                                  <a:lnTo>
                                    <a:pt x="329" y="227"/>
                                  </a:lnTo>
                                  <a:lnTo>
                                    <a:pt x="329" y="379"/>
                                  </a:lnTo>
                                  <a:lnTo>
                                    <a:pt x="407" y="379"/>
                                  </a:lnTo>
                                  <a:lnTo>
                                    <a:pt x="388" y="371"/>
                                  </a:lnTo>
                                  <a:lnTo>
                                    <a:pt x="371" y="357"/>
                                  </a:lnTo>
                                  <a:lnTo>
                                    <a:pt x="358" y="340"/>
                                  </a:lnTo>
                                  <a:lnTo>
                                    <a:pt x="350" y="319"/>
                                  </a:lnTo>
                                  <a:lnTo>
                                    <a:pt x="352" y="292"/>
                                  </a:lnTo>
                                  <a:lnTo>
                                    <a:pt x="359" y="269"/>
                                  </a:lnTo>
                                  <a:lnTo>
                                    <a:pt x="371" y="251"/>
                                  </a:lnTo>
                                  <a:lnTo>
                                    <a:pt x="386" y="237"/>
                                  </a:lnTo>
                                  <a:lnTo>
                                    <a:pt x="404" y="228"/>
                                  </a:lnTo>
                                  <a:lnTo>
                                    <a:pt x="408" y="2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425"/>
                          <wps:cNvSpPr>
                            <a:spLocks/>
                          </wps:cNvSpPr>
                          <wps:spPr bwMode="auto">
                            <a:xfrm>
                              <a:off x="10240" y="15670"/>
                              <a:ext cx="646" cy="683"/>
                            </a:xfrm>
                            <a:custGeom>
                              <a:avLst/>
                              <a:gdLst>
                                <a:gd name="T0" fmla="+- 0 10831 10240"/>
                                <a:gd name="T1" fmla="*/ T0 w 646"/>
                                <a:gd name="T2" fmla="+- 0 15934 15670"/>
                                <a:gd name="T3" fmla="*/ 15934 h 683"/>
                                <a:gd name="T4" fmla="+- 0 10790 10240"/>
                                <a:gd name="T5" fmla="*/ T4 w 646"/>
                                <a:gd name="T6" fmla="+- 0 15934 15670"/>
                                <a:gd name="T7" fmla="*/ 15934 h 683"/>
                                <a:gd name="T8" fmla="+- 0 10790 10240"/>
                                <a:gd name="T9" fmla="*/ T8 w 646"/>
                                <a:gd name="T10" fmla="+- 0 16049 15670"/>
                                <a:gd name="T11" fmla="*/ 16049 h 683"/>
                                <a:gd name="T12" fmla="+- 0 10831 10240"/>
                                <a:gd name="T13" fmla="*/ T12 w 646"/>
                                <a:gd name="T14" fmla="+- 0 16049 15670"/>
                                <a:gd name="T15" fmla="*/ 16049 h 683"/>
                                <a:gd name="T16" fmla="+- 0 10831 10240"/>
                                <a:gd name="T17" fmla="*/ T16 w 646"/>
                                <a:gd name="T18" fmla="+- 0 15934 15670"/>
                                <a:gd name="T19" fmla="*/ 15934 h 683"/>
                              </a:gdLst>
                              <a:ahLst/>
                              <a:cxnLst>
                                <a:cxn ang="0">
                                  <a:pos x="T1" y="T3"/>
                                </a:cxn>
                                <a:cxn ang="0">
                                  <a:pos x="T5" y="T7"/>
                                </a:cxn>
                                <a:cxn ang="0">
                                  <a:pos x="T9" y="T11"/>
                                </a:cxn>
                                <a:cxn ang="0">
                                  <a:pos x="T13" y="T15"/>
                                </a:cxn>
                                <a:cxn ang="0">
                                  <a:pos x="T17" y="T19"/>
                                </a:cxn>
                              </a:cxnLst>
                              <a:rect l="0" t="0" r="r" b="b"/>
                              <a:pathLst>
                                <a:path w="646" h="683">
                                  <a:moveTo>
                                    <a:pt x="591" y="264"/>
                                  </a:moveTo>
                                  <a:lnTo>
                                    <a:pt x="550" y="264"/>
                                  </a:lnTo>
                                  <a:lnTo>
                                    <a:pt x="550" y="379"/>
                                  </a:lnTo>
                                  <a:lnTo>
                                    <a:pt x="591" y="379"/>
                                  </a:lnTo>
                                  <a:lnTo>
                                    <a:pt x="591" y="2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426"/>
                          <wps:cNvSpPr>
                            <a:spLocks/>
                          </wps:cNvSpPr>
                          <wps:spPr bwMode="auto">
                            <a:xfrm>
                              <a:off x="10240" y="15670"/>
                              <a:ext cx="646" cy="683"/>
                            </a:xfrm>
                            <a:custGeom>
                              <a:avLst/>
                              <a:gdLst>
                                <a:gd name="T0" fmla="+- 0 10688 10240"/>
                                <a:gd name="T1" fmla="*/ T0 w 646"/>
                                <a:gd name="T2" fmla="+- 0 15933 15670"/>
                                <a:gd name="T3" fmla="*/ 15933 h 683"/>
                                <a:gd name="T4" fmla="+- 0 10672 10240"/>
                                <a:gd name="T5" fmla="*/ T4 w 646"/>
                                <a:gd name="T6" fmla="+- 0 15933 15670"/>
                                <a:gd name="T7" fmla="*/ 15933 h 683"/>
                                <a:gd name="T8" fmla="+- 0 10651 10240"/>
                                <a:gd name="T9" fmla="*/ T8 w 646"/>
                                <a:gd name="T10" fmla="+- 0 15939 15670"/>
                                <a:gd name="T11" fmla="*/ 15939 h 683"/>
                                <a:gd name="T12" fmla="+- 0 10637 10240"/>
                                <a:gd name="T13" fmla="*/ T12 w 646"/>
                                <a:gd name="T14" fmla="+- 0 15956 15670"/>
                                <a:gd name="T15" fmla="*/ 15956 h 683"/>
                                <a:gd name="T16" fmla="+- 0 10638 10240"/>
                                <a:gd name="T17" fmla="*/ T16 w 646"/>
                                <a:gd name="T18" fmla="+- 0 15983 15670"/>
                                <a:gd name="T19" fmla="*/ 15983 h 683"/>
                                <a:gd name="T20" fmla="+- 0 10647 10240"/>
                                <a:gd name="T21" fmla="*/ T20 w 646"/>
                                <a:gd name="T22" fmla="+- 0 16002 15670"/>
                                <a:gd name="T23" fmla="*/ 16002 h 683"/>
                                <a:gd name="T24" fmla="+- 0 10662 10240"/>
                                <a:gd name="T25" fmla="*/ T24 w 646"/>
                                <a:gd name="T26" fmla="+- 0 16012 15670"/>
                                <a:gd name="T27" fmla="*/ 16012 h 683"/>
                                <a:gd name="T28" fmla="+- 0 10687 10240"/>
                                <a:gd name="T29" fmla="*/ T28 w 646"/>
                                <a:gd name="T30" fmla="+- 0 16009 15670"/>
                                <a:gd name="T31" fmla="*/ 16009 h 683"/>
                                <a:gd name="T32" fmla="+- 0 10702 10240"/>
                                <a:gd name="T33" fmla="*/ T32 w 646"/>
                                <a:gd name="T34" fmla="+- 0 16001 15670"/>
                                <a:gd name="T35" fmla="*/ 16001 h 683"/>
                                <a:gd name="T36" fmla="+- 0 10729 10240"/>
                                <a:gd name="T37" fmla="*/ T36 w 646"/>
                                <a:gd name="T38" fmla="+- 0 16001 15670"/>
                                <a:gd name="T39" fmla="*/ 16001 h 683"/>
                                <a:gd name="T40" fmla="+- 0 10753 10240"/>
                                <a:gd name="T41" fmla="*/ T40 w 646"/>
                                <a:gd name="T42" fmla="+- 0 15951 15670"/>
                                <a:gd name="T43" fmla="*/ 15951 h 683"/>
                                <a:gd name="T44" fmla="+- 0 10706 10240"/>
                                <a:gd name="T45" fmla="*/ T44 w 646"/>
                                <a:gd name="T46" fmla="+- 0 15951 15670"/>
                                <a:gd name="T47" fmla="*/ 15951 h 683"/>
                                <a:gd name="T48" fmla="+- 0 10698 10240"/>
                                <a:gd name="T49" fmla="*/ T48 w 646"/>
                                <a:gd name="T50" fmla="+- 0 15940 15670"/>
                                <a:gd name="T51" fmla="*/ 15940 h 683"/>
                                <a:gd name="T52" fmla="+- 0 10688 10240"/>
                                <a:gd name="T53" fmla="*/ T52 w 646"/>
                                <a:gd name="T54" fmla="+- 0 15933 15670"/>
                                <a:gd name="T55" fmla="*/ 15933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46" h="683">
                                  <a:moveTo>
                                    <a:pt x="448" y="263"/>
                                  </a:moveTo>
                                  <a:lnTo>
                                    <a:pt x="432" y="263"/>
                                  </a:lnTo>
                                  <a:lnTo>
                                    <a:pt x="411" y="269"/>
                                  </a:lnTo>
                                  <a:lnTo>
                                    <a:pt x="397" y="286"/>
                                  </a:lnTo>
                                  <a:lnTo>
                                    <a:pt x="398" y="313"/>
                                  </a:lnTo>
                                  <a:lnTo>
                                    <a:pt x="407" y="332"/>
                                  </a:lnTo>
                                  <a:lnTo>
                                    <a:pt x="422" y="342"/>
                                  </a:lnTo>
                                  <a:lnTo>
                                    <a:pt x="447" y="339"/>
                                  </a:lnTo>
                                  <a:lnTo>
                                    <a:pt x="462" y="331"/>
                                  </a:lnTo>
                                  <a:lnTo>
                                    <a:pt x="489" y="331"/>
                                  </a:lnTo>
                                  <a:lnTo>
                                    <a:pt x="513" y="281"/>
                                  </a:lnTo>
                                  <a:lnTo>
                                    <a:pt x="466" y="281"/>
                                  </a:lnTo>
                                  <a:lnTo>
                                    <a:pt x="458" y="270"/>
                                  </a:lnTo>
                                  <a:lnTo>
                                    <a:pt x="448"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427"/>
                          <wps:cNvSpPr>
                            <a:spLocks/>
                          </wps:cNvSpPr>
                          <wps:spPr bwMode="auto">
                            <a:xfrm>
                              <a:off x="10240" y="15670"/>
                              <a:ext cx="646" cy="683"/>
                            </a:xfrm>
                            <a:custGeom>
                              <a:avLst/>
                              <a:gdLst>
                                <a:gd name="T0" fmla="+- 0 10729 10240"/>
                                <a:gd name="T1" fmla="*/ T0 w 646"/>
                                <a:gd name="T2" fmla="+- 0 16001 15670"/>
                                <a:gd name="T3" fmla="*/ 16001 h 683"/>
                                <a:gd name="T4" fmla="+- 0 10702 10240"/>
                                <a:gd name="T5" fmla="*/ T4 w 646"/>
                                <a:gd name="T6" fmla="+- 0 16001 15670"/>
                                <a:gd name="T7" fmla="*/ 16001 h 683"/>
                                <a:gd name="T8" fmla="+- 0 10726 10240"/>
                                <a:gd name="T9" fmla="*/ T8 w 646"/>
                                <a:gd name="T10" fmla="+- 0 16008 15670"/>
                                <a:gd name="T11" fmla="*/ 16008 h 683"/>
                                <a:gd name="T12" fmla="+- 0 10729 10240"/>
                                <a:gd name="T13" fmla="*/ T12 w 646"/>
                                <a:gd name="T14" fmla="+- 0 16001 15670"/>
                                <a:gd name="T15" fmla="*/ 16001 h 683"/>
                              </a:gdLst>
                              <a:ahLst/>
                              <a:cxnLst>
                                <a:cxn ang="0">
                                  <a:pos x="T1" y="T3"/>
                                </a:cxn>
                                <a:cxn ang="0">
                                  <a:pos x="T5" y="T7"/>
                                </a:cxn>
                                <a:cxn ang="0">
                                  <a:pos x="T9" y="T11"/>
                                </a:cxn>
                                <a:cxn ang="0">
                                  <a:pos x="T13" y="T15"/>
                                </a:cxn>
                              </a:cxnLst>
                              <a:rect l="0" t="0" r="r" b="b"/>
                              <a:pathLst>
                                <a:path w="646" h="683">
                                  <a:moveTo>
                                    <a:pt x="489" y="331"/>
                                  </a:moveTo>
                                  <a:lnTo>
                                    <a:pt x="462" y="331"/>
                                  </a:lnTo>
                                  <a:lnTo>
                                    <a:pt x="486" y="338"/>
                                  </a:lnTo>
                                  <a:lnTo>
                                    <a:pt x="489" y="3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428"/>
                          <wps:cNvSpPr>
                            <a:spLocks/>
                          </wps:cNvSpPr>
                          <wps:spPr bwMode="auto">
                            <a:xfrm>
                              <a:off x="10240" y="15670"/>
                              <a:ext cx="646" cy="683"/>
                            </a:xfrm>
                            <a:custGeom>
                              <a:avLst/>
                              <a:gdLst>
                                <a:gd name="T0" fmla="+- 0 10470 10240"/>
                                <a:gd name="T1" fmla="*/ T0 w 646"/>
                                <a:gd name="T2" fmla="+- 0 15897 15670"/>
                                <a:gd name="T3" fmla="*/ 15897 h 683"/>
                                <a:gd name="T4" fmla="+- 0 10393 10240"/>
                                <a:gd name="T5" fmla="*/ T4 w 646"/>
                                <a:gd name="T6" fmla="+- 0 15897 15670"/>
                                <a:gd name="T7" fmla="*/ 15897 h 683"/>
                                <a:gd name="T8" fmla="+- 0 10432 10240"/>
                                <a:gd name="T9" fmla="*/ T8 w 646"/>
                                <a:gd name="T10" fmla="+- 0 15980 15670"/>
                                <a:gd name="T11" fmla="*/ 15980 h 683"/>
                                <a:gd name="T12" fmla="+- 0 10470 10240"/>
                                <a:gd name="T13" fmla="*/ T12 w 646"/>
                                <a:gd name="T14" fmla="+- 0 15897 15670"/>
                                <a:gd name="T15" fmla="*/ 15897 h 683"/>
                              </a:gdLst>
                              <a:ahLst/>
                              <a:cxnLst>
                                <a:cxn ang="0">
                                  <a:pos x="T1" y="T3"/>
                                </a:cxn>
                                <a:cxn ang="0">
                                  <a:pos x="T5" y="T7"/>
                                </a:cxn>
                                <a:cxn ang="0">
                                  <a:pos x="T9" y="T11"/>
                                </a:cxn>
                                <a:cxn ang="0">
                                  <a:pos x="T13" y="T15"/>
                                </a:cxn>
                              </a:cxnLst>
                              <a:rect l="0" t="0" r="r" b="b"/>
                              <a:pathLst>
                                <a:path w="646" h="683">
                                  <a:moveTo>
                                    <a:pt x="230" y="227"/>
                                  </a:moveTo>
                                  <a:lnTo>
                                    <a:pt x="153" y="227"/>
                                  </a:lnTo>
                                  <a:lnTo>
                                    <a:pt x="192" y="310"/>
                                  </a:lnTo>
                                  <a:lnTo>
                                    <a:pt x="230" y="2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429"/>
                          <wps:cNvSpPr>
                            <a:spLocks/>
                          </wps:cNvSpPr>
                          <wps:spPr bwMode="auto">
                            <a:xfrm>
                              <a:off x="10240" y="15670"/>
                              <a:ext cx="646" cy="683"/>
                            </a:xfrm>
                            <a:custGeom>
                              <a:avLst/>
                              <a:gdLst>
                                <a:gd name="T0" fmla="+- 0 10780 10240"/>
                                <a:gd name="T1" fmla="*/ T0 w 646"/>
                                <a:gd name="T2" fmla="+- 0 15894 15670"/>
                                <a:gd name="T3" fmla="*/ 15894 h 683"/>
                                <a:gd name="T4" fmla="+- 0 10663 10240"/>
                                <a:gd name="T5" fmla="*/ T4 w 646"/>
                                <a:gd name="T6" fmla="+- 0 15894 15670"/>
                                <a:gd name="T7" fmla="*/ 15894 h 683"/>
                                <a:gd name="T8" fmla="+- 0 10687 10240"/>
                                <a:gd name="T9" fmla="*/ T8 w 646"/>
                                <a:gd name="T10" fmla="+- 0 15896 15670"/>
                                <a:gd name="T11" fmla="*/ 15896 h 683"/>
                                <a:gd name="T12" fmla="+- 0 10707 10240"/>
                                <a:gd name="T13" fmla="*/ T12 w 646"/>
                                <a:gd name="T14" fmla="+- 0 15902 15670"/>
                                <a:gd name="T15" fmla="*/ 15902 h 683"/>
                                <a:gd name="T16" fmla="+- 0 10724 10240"/>
                                <a:gd name="T17" fmla="*/ T16 w 646"/>
                                <a:gd name="T18" fmla="+- 0 15912 15670"/>
                                <a:gd name="T19" fmla="*/ 15912 h 683"/>
                                <a:gd name="T20" fmla="+- 0 10738 10240"/>
                                <a:gd name="T21" fmla="*/ T20 w 646"/>
                                <a:gd name="T22" fmla="+- 0 15925 15670"/>
                                <a:gd name="T23" fmla="*/ 15925 h 683"/>
                                <a:gd name="T24" fmla="+- 0 10706 10240"/>
                                <a:gd name="T25" fmla="*/ T24 w 646"/>
                                <a:gd name="T26" fmla="+- 0 15951 15670"/>
                                <a:gd name="T27" fmla="*/ 15951 h 683"/>
                                <a:gd name="T28" fmla="+- 0 10753 10240"/>
                                <a:gd name="T29" fmla="*/ T28 w 646"/>
                                <a:gd name="T30" fmla="+- 0 15951 15670"/>
                                <a:gd name="T31" fmla="*/ 15951 h 683"/>
                                <a:gd name="T32" fmla="+- 0 10760 10240"/>
                                <a:gd name="T33" fmla="*/ T32 w 646"/>
                                <a:gd name="T34" fmla="+- 0 15934 15670"/>
                                <a:gd name="T35" fmla="*/ 15934 h 683"/>
                                <a:gd name="T36" fmla="+- 0 10873 10240"/>
                                <a:gd name="T37" fmla="*/ T36 w 646"/>
                                <a:gd name="T38" fmla="+- 0 15934 15670"/>
                                <a:gd name="T39" fmla="*/ 15934 h 683"/>
                                <a:gd name="T40" fmla="+- 0 10873 10240"/>
                                <a:gd name="T41" fmla="*/ T40 w 646"/>
                                <a:gd name="T42" fmla="+- 0 15897 15670"/>
                                <a:gd name="T43" fmla="*/ 15897 h 683"/>
                                <a:gd name="T44" fmla="+- 0 10778 10240"/>
                                <a:gd name="T45" fmla="*/ T44 w 646"/>
                                <a:gd name="T46" fmla="+- 0 15897 15670"/>
                                <a:gd name="T47" fmla="*/ 15897 h 683"/>
                                <a:gd name="T48" fmla="+- 0 10780 10240"/>
                                <a:gd name="T49" fmla="*/ T48 w 646"/>
                                <a:gd name="T50" fmla="+- 0 15894 15670"/>
                                <a:gd name="T51" fmla="*/ 15894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6" h="683">
                                  <a:moveTo>
                                    <a:pt x="540" y="224"/>
                                  </a:moveTo>
                                  <a:lnTo>
                                    <a:pt x="423" y="224"/>
                                  </a:lnTo>
                                  <a:lnTo>
                                    <a:pt x="447" y="226"/>
                                  </a:lnTo>
                                  <a:lnTo>
                                    <a:pt x="467" y="232"/>
                                  </a:lnTo>
                                  <a:lnTo>
                                    <a:pt x="484" y="242"/>
                                  </a:lnTo>
                                  <a:lnTo>
                                    <a:pt x="498" y="255"/>
                                  </a:lnTo>
                                  <a:lnTo>
                                    <a:pt x="466" y="281"/>
                                  </a:lnTo>
                                  <a:lnTo>
                                    <a:pt x="513" y="281"/>
                                  </a:lnTo>
                                  <a:lnTo>
                                    <a:pt x="520" y="264"/>
                                  </a:lnTo>
                                  <a:lnTo>
                                    <a:pt x="633" y="264"/>
                                  </a:lnTo>
                                  <a:lnTo>
                                    <a:pt x="633" y="227"/>
                                  </a:lnTo>
                                  <a:lnTo>
                                    <a:pt x="538" y="227"/>
                                  </a:lnTo>
                                  <a:lnTo>
                                    <a:pt x="540" y="2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8" name="Group 430"/>
                        <wpg:cNvGrpSpPr>
                          <a:grpSpLocks/>
                        </wpg:cNvGrpSpPr>
                        <wpg:grpSpPr bwMode="auto">
                          <a:xfrm>
                            <a:off x="10882" y="15894"/>
                            <a:ext cx="166" cy="158"/>
                            <a:chOff x="10882" y="15894"/>
                            <a:chExt cx="166" cy="158"/>
                          </a:xfrm>
                        </wpg:grpSpPr>
                        <wps:wsp>
                          <wps:cNvPr id="1069" name="Freeform 431"/>
                          <wps:cNvSpPr>
                            <a:spLocks/>
                          </wps:cNvSpPr>
                          <wps:spPr bwMode="auto">
                            <a:xfrm>
                              <a:off x="10882" y="15894"/>
                              <a:ext cx="166" cy="158"/>
                            </a:xfrm>
                            <a:custGeom>
                              <a:avLst/>
                              <a:gdLst>
                                <a:gd name="T0" fmla="+- 0 10964 10882"/>
                                <a:gd name="T1" fmla="*/ T0 w 166"/>
                                <a:gd name="T2" fmla="+- 0 15894 15894"/>
                                <a:gd name="T3" fmla="*/ 15894 h 158"/>
                                <a:gd name="T4" fmla="+- 0 10903 10882"/>
                                <a:gd name="T5" fmla="*/ T4 w 166"/>
                                <a:gd name="T6" fmla="+- 0 15918 15894"/>
                                <a:gd name="T7" fmla="*/ 15918 h 158"/>
                                <a:gd name="T8" fmla="+- 0 10882 10882"/>
                                <a:gd name="T9" fmla="*/ T8 w 166"/>
                                <a:gd name="T10" fmla="+- 0 15955 15894"/>
                                <a:gd name="T11" fmla="*/ 15955 h 158"/>
                                <a:gd name="T12" fmla="+- 0 10884 10882"/>
                                <a:gd name="T13" fmla="*/ T12 w 166"/>
                                <a:gd name="T14" fmla="+- 0 15982 15894"/>
                                <a:gd name="T15" fmla="*/ 15982 h 158"/>
                                <a:gd name="T16" fmla="+- 0 10917 10882"/>
                                <a:gd name="T17" fmla="*/ T16 w 166"/>
                                <a:gd name="T18" fmla="+- 0 16038 15894"/>
                                <a:gd name="T19" fmla="*/ 16038 h 158"/>
                                <a:gd name="T20" fmla="+- 0 10954 10882"/>
                                <a:gd name="T21" fmla="*/ T20 w 166"/>
                                <a:gd name="T22" fmla="+- 0 16052 15894"/>
                                <a:gd name="T23" fmla="*/ 16052 h 158"/>
                                <a:gd name="T24" fmla="+- 0 10979 10882"/>
                                <a:gd name="T25" fmla="*/ T24 w 166"/>
                                <a:gd name="T26" fmla="+- 0 16049 15894"/>
                                <a:gd name="T27" fmla="*/ 16049 h 158"/>
                                <a:gd name="T28" fmla="+- 0 11002 10882"/>
                                <a:gd name="T29" fmla="*/ T28 w 166"/>
                                <a:gd name="T30" fmla="+- 0 16042 15894"/>
                                <a:gd name="T31" fmla="*/ 16042 h 158"/>
                                <a:gd name="T32" fmla="+- 0 11020 10882"/>
                                <a:gd name="T33" fmla="*/ T32 w 166"/>
                                <a:gd name="T34" fmla="+- 0 16031 15894"/>
                                <a:gd name="T35" fmla="*/ 16031 h 158"/>
                                <a:gd name="T36" fmla="+- 0 11035 10882"/>
                                <a:gd name="T37" fmla="*/ T36 w 166"/>
                                <a:gd name="T38" fmla="+- 0 16016 15894"/>
                                <a:gd name="T39" fmla="*/ 16016 h 158"/>
                                <a:gd name="T40" fmla="+- 0 11036 10882"/>
                                <a:gd name="T41" fmla="*/ T40 w 166"/>
                                <a:gd name="T42" fmla="+- 0 16013 15894"/>
                                <a:gd name="T43" fmla="*/ 16013 h 158"/>
                                <a:gd name="T44" fmla="+- 0 10964 10882"/>
                                <a:gd name="T45" fmla="*/ T44 w 166"/>
                                <a:gd name="T46" fmla="+- 0 16013 15894"/>
                                <a:gd name="T47" fmla="*/ 16013 h 158"/>
                                <a:gd name="T48" fmla="+- 0 10943 10882"/>
                                <a:gd name="T49" fmla="*/ T48 w 166"/>
                                <a:gd name="T50" fmla="+- 0 16007 15894"/>
                                <a:gd name="T51" fmla="*/ 16007 h 158"/>
                                <a:gd name="T52" fmla="+- 0 10928 10882"/>
                                <a:gd name="T53" fmla="*/ T52 w 166"/>
                                <a:gd name="T54" fmla="+- 0 15991 15894"/>
                                <a:gd name="T55" fmla="*/ 15991 h 158"/>
                                <a:gd name="T56" fmla="+- 0 10929 10882"/>
                                <a:gd name="T57" fmla="*/ T56 w 166"/>
                                <a:gd name="T58" fmla="+- 0 15963 15894"/>
                                <a:gd name="T59" fmla="*/ 15963 h 158"/>
                                <a:gd name="T60" fmla="+- 0 10938 10882"/>
                                <a:gd name="T61" fmla="*/ T60 w 166"/>
                                <a:gd name="T62" fmla="+- 0 15944 15894"/>
                                <a:gd name="T63" fmla="*/ 15944 h 158"/>
                                <a:gd name="T64" fmla="+- 0 10953 10882"/>
                                <a:gd name="T65" fmla="*/ T64 w 166"/>
                                <a:gd name="T66" fmla="+- 0 15935 15894"/>
                                <a:gd name="T67" fmla="*/ 15935 h 158"/>
                                <a:gd name="T68" fmla="+- 0 11037 10882"/>
                                <a:gd name="T69" fmla="*/ T68 w 166"/>
                                <a:gd name="T70" fmla="+- 0 15935 15894"/>
                                <a:gd name="T71" fmla="*/ 15935 h 158"/>
                                <a:gd name="T72" fmla="+- 0 11036 10882"/>
                                <a:gd name="T73" fmla="*/ T72 w 166"/>
                                <a:gd name="T74" fmla="+- 0 15933 15894"/>
                                <a:gd name="T75" fmla="*/ 15933 h 158"/>
                                <a:gd name="T76" fmla="+- 0 11022 10882"/>
                                <a:gd name="T77" fmla="*/ T76 w 166"/>
                                <a:gd name="T78" fmla="+- 0 15916 15894"/>
                                <a:gd name="T79" fmla="*/ 15916 h 158"/>
                                <a:gd name="T80" fmla="+- 0 11005 10882"/>
                                <a:gd name="T81" fmla="*/ T80 w 166"/>
                                <a:gd name="T82" fmla="+- 0 15904 15894"/>
                                <a:gd name="T83" fmla="*/ 15904 h 158"/>
                                <a:gd name="T84" fmla="+- 0 10985 10882"/>
                                <a:gd name="T85" fmla="*/ T84 w 166"/>
                                <a:gd name="T86" fmla="+- 0 15896 15894"/>
                                <a:gd name="T87" fmla="*/ 15896 h 158"/>
                                <a:gd name="T88" fmla="+- 0 10964 10882"/>
                                <a:gd name="T89" fmla="*/ T88 w 166"/>
                                <a:gd name="T90" fmla="+- 0 15894 15894"/>
                                <a:gd name="T91" fmla="*/ 1589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66" h="158">
                                  <a:moveTo>
                                    <a:pt x="82" y="0"/>
                                  </a:moveTo>
                                  <a:lnTo>
                                    <a:pt x="21" y="24"/>
                                  </a:lnTo>
                                  <a:lnTo>
                                    <a:pt x="0" y="61"/>
                                  </a:lnTo>
                                  <a:lnTo>
                                    <a:pt x="2" y="88"/>
                                  </a:lnTo>
                                  <a:lnTo>
                                    <a:pt x="35" y="144"/>
                                  </a:lnTo>
                                  <a:lnTo>
                                    <a:pt x="72" y="158"/>
                                  </a:lnTo>
                                  <a:lnTo>
                                    <a:pt x="97" y="155"/>
                                  </a:lnTo>
                                  <a:lnTo>
                                    <a:pt x="120" y="148"/>
                                  </a:lnTo>
                                  <a:lnTo>
                                    <a:pt x="138" y="137"/>
                                  </a:lnTo>
                                  <a:lnTo>
                                    <a:pt x="153" y="122"/>
                                  </a:lnTo>
                                  <a:lnTo>
                                    <a:pt x="154" y="119"/>
                                  </a:lnTo>
                                  <a:lnTo>
                                    <a:pt x="82" y="119"/>
                                  </a:lnTo>
                                  <a:lnTo>
                                    <a:pt x="61" y="113"/>
                                  </a:lnTo>
                                  <a:lnTo>
                                    <a:pt x="46" y="97"/>
                                  </a:lnTo>
                                  <a:lnTo>
                                    <a:pt x="47" y="69"/>
                                  </a:lnTo>
                                  <a:lnTo>
                                    <a:pt x="56" y="50"/>
                                  </a:lnTo>
                                  <a:lnTo>
                                    <a:pt x="71" y="41"/>
                                  </a:lnTo>
                                  <a:lnTo>
                                    <a:pt x="155" y="41"/>
                                  </a:lnTo>
                                  <a:lnTo>
                                    <a:pt x="154" y="39"/>
                                  </a:lnTo>
                                  <a:lnTo>
                                    <a:pt x="140" y="22"/>
                                  </a:lnTo>
                                  <a:lnTo>
                                    <a:pt x="123" y="10"/>
                                  </a:lnTo>
                                  <a:lnTo>
                                    <a:pt x="103" y="2"/>
                                  </a:lnTo>
                                  <a:lnTo>
                                    <a:pt x="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432"/>
                          <wps:cNvSpPr>
                            <a:spLocks/>
                          </wps:cNvSpPr>
                          <wps:spPr bwMode="auto">
                            <a:xfrm>
                              <a:off x="10882" y="15894"/>
                              <a:ext cx="166" cy="158"/>
                            </a:xfrm>
                            <a:custGeom>
                              <a:avLst/>
                              <a:gdLst>
                                <a:gd name="T0" fmla="+- 0 11037 10882"/>
                                <a:gd name="T1" fmla="*/ T0 w 166"/>
                                <a:gd name="T2" fmla="+- 0 15935 15894"/>
                                <a:gd name="T3" fmla="*/ 15935 h 158"/>
                                <a:gd name="T4" fmla="+- 0 10953 10882"/>
                                <a:gd name="T5" fmla="*/ T4 w 166"/>
                                <a:gd name="T6" fmla="+- 0 15935 15894"/>
                                <a:gd name="T7" fmla="*/ 15935 h 158"/>
                                <a:gd name="T8" fmla="+- 0 10979 10882"/>
                                <a:gd name="T9" fmla="*/ T8 w 166"/>
                                <a:gd name="T10" fmla="+- 0 15938 15894"/>
                                <a:gd name="T11" fmla="*/ 15938 h 158"/>
                                <a:gd name="T12" fmla="+- 0 10996 10882"/>
                                <a:gd name="T13" fmla="*/ T12 w 166"/>
                                <a:gd name="T14" fmla="+- 0 15950 15894"/>
                                <a:gd name="T15" fmla="*/ 15950 h 158"/>
                                <a:gd name="T16" fmla="+- 0 11004 10882"/>
                                <a:gd name="T17" fmla="*/ T16 w 166"/>
                                <a:gd name="T18" fmla="+- 0 15967 15894"/>
                                <a:gd name="T19" fmla="*/ 15967 h 158"/>
                                <a:gd name="T20" fmla="+- 0 10999 10882"/>
                                <a:gd name="T21" fmla="*/ T20 w 166"/>
                                <a:gd name="T22" fmla="+- 0 15991 15894"/>
                                <a:gd name="T23" fmla="*/ 15991 h 158"/>
                                <a:gd name="T24" fmla="+- 0 10985 10882"/>
                                <a:gd name="T25" fmla="*/ T24 w 166"/>
                                <a:gd name="T26" fmla="+- 0 16007 15894"/>
                                <a:gd name="T27" fmla="*/ 16007 h 158"/>
                                <a:gd name="T28" fmla="+- 0 10966 10882"/>
                                <a:gd name="T29" fmla="*/ T28 w 166"/>
                                <a:gd name="T30" fmla="+- 0 16013 15894"/>
                                <a:gd name="T31" fmla="*/ 16013 h 158"/>
                                <a:gd name="T32" fmla="+- 0 10964 10882"/>
                                <a:gd name="T33" fmla="*/ T32 w 166"/>
                                <a:gd name="T34" fmla="+- 0 16013 15894"/>
                                <a:gd name="T35" fmla="*/ 16013 h 158"/>
                                <a:gd name="T36" fmla="+- 0 11036 10882"/>
                                <a:gd name="T37" fmla="*/ T36 w 166"/>
                                <a:gd name="T38" fmla="+- 0 16013 15894"/>
                                <a:gd name="T39" fmla="*/ 16013 h 158"/>
                                <a:gd name="T40" fmla="+- 0 11044 10882"/>
                                <a:gd name="T41" fmla="*/ T40 w 166"/>
                                <a:gd name="T42" fmla="+- 0 15998 15894"/>
                                <a:gd name="T43" fmla="*/ 15998 h 158"/>
                                <a:gd name="T44" fmla="+- 0 11048 10882"/>
                                <a:gd name="T45" fmla="*/ T44 w 166"/>
                                <a:gd name="T46" fmla="+- 0 15977 15894"/>
                                <a:gd name="T47" fmla="*/ 15977 h 158"/>
                                <a:gd name="T48" fmla="+- 0 11045 10882"/>
                                <a:gd name="T49" fmla="*/ T48 w 166"/>
                                <a:gd name="T50" fmla="+- 0 15953 15894"/>
                                <a:gd name="T51" fmla="*/ 15953 h 158"/>
                                <a:gd name="T52" fmla="+- 0 11037 10882"/>
                                <a:gd name="T53" fmla="*/ T52 w 166"/>
                                <a:gd name="T54" fmla="+- 0 15935 15894"/>
                                <a:gd name="T55" fmla="*/ 1593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6" h="158">
                                  <a:moveTo>
                                    <a:pt x="155" y="41"/>
                                  </a:moveTo>
                                  <a:lnTo>
                                    <a:pt x="71" y="41"/>
                                  </a:lnTo>
                                  <a:lnTo>
                                    <a:pt x="97" y="44"/>
                                  </a:lnTo>
                                  <a:lnTo>
                                    <a:pt x="114" y="56"/>
                                  </a:lnTo>
                                  <a:lnTo>
                                    <a:pt x="122" y="73"/>
                                  </a:lnTo>
                                  <a:lnTo>
                                    <a:pt x="117" y="97"/>
                                  </a:lnTo>
                                  <a:lnTo>
                                    <a:pt x="103" y="113"/>
                                  </a:lnTo>
                                  <a:lnTo>
                                    <a:pt x="84" y="119"/>
                                  </a:lnTo>
                                  <a:lnTo>
                                    <a:pt x="82" y="119"/>
                                  </a:lnTo>
                                  <a:lnTo>
                                    <a:pt x="154" y="119"/>
                                  </a:lnTo>
                                  <a:lnTo>
                                    <a:pt x="162" y="104"/>
                                  </a:lnTo>
                                  <a:lnTo>
                                    <a:pt x="166" y="83"/>
                                  </a:lnTo>
                                  <a:lnTo>
                                    <a:pt x="163" y="59"/>
                                  </a:lnTo>
                                  <a:lnTo>
                                    <a:pt x="155"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1" name="Group 433"/>
                        <wpg:cNvGrpSpPr>
                          <a:grpSpLocks/>
                        </wpg:cNvGrpSpPr>
                        <wpg:grpSpPr bwMode="auto">
                          <a:xfrm>
                            <a:off x="11067" y="15897"/>
                            <a:ext cx="126" cy="152"/>
                            <a:chOff x="11067" y="15897"/>
                            <a:chExt cx="126" cy="152"/>
                          </a:xfrm>
                        </wpg:grpSpPr>
                        <wps:wsp>
                          <wps:cNvPr id="1072" name="Freeform 434"/>
                          <wps:cNvSpPr>
                            <a:spLocks/>
                          </wps:cNvSpPr>
                          <wps:spPr bwMode="auto">
                            <a:xfrm>
                              <a:off x="11067" y="15897"/>
                              <a:ext cx="126" cy="152"/>
                            </a:xfrm>
                            <a:custGeom>
                              <a:avLst/>
                              <a:gdLst>
                                <a:gd name="T0" fmla="+- 0 11067 11067"/>
                                <a:gd name="T1" fmla="*/ T0 w 126"/>
                                <a:gd name="T2" fmla="+- 0 15897 15897"/>
                                <a:gd name="T3" fmla="*/ 15897 h 152"/>
                                <a:gd name="T4" fmla="+- 0 11067 11067"/>
                                <a:gd name="T5" fmla="*/ T4 w 126"/>
                                <a:gd name="T6" fmla="+- 0 16049 15897"/>
                                <a:gd name="T7" fmla="*/ 16049 h 152"/>
                                <a:gd name="T8" fmla="+- 0 11109 11067"/>
                                <a:gd name="T9" fmla="*/ T8 w 126"/>
                                <a:gd name="T10" fmla="+- 0 16049 15897"/>
                                <a:gd name="T11" fmla="*/ 16049 h 152"/>
                                <a:gd name="T12" fmla="+- 0 11109 11067"/>
                                <a:gd name="T13" fmla="*/ T12 w 126"/>
                                <a:gd name="T14" fmla="+- 0 16008 15897"/>
                                <a:gd name="T15" fmla="*/ 16008 h 152"/>
                                <a:gd name="T16" fmla="+- 0 11172 11067"/>
                                <a:gd name="T17" fmla="*/ T16 w 126"/>
                                <a:gd name="T18" fmla="+- 0 16008 15897"/>
                                <a:gd name="T19" fmla="*/ 16008 h 152"/>
                                <a:gd name="T20" fmla="+- 0 11168 11067"/>
                                <a:gd name="T21" fmla="*/ T20 w 126"/>
                                <a:gd name="T22" fmla="+- 0 15998 15897"/>
                                <a:gd name="T23" fmla="*/ 15998 h 152"/>
                                <a:gd name="T24" fmla="+- 0 11182 11067"/>
                                <a:gd name="T25" fmla="*/ T24 w 126"/>
                                <a:gd name="T26" fmla="+- 0 15984 15897"/>
                                <a:gd name="T27" fmla="*/ 15984 h 152"/>
                                <a:gd name="T28" fmla="+- 0 11190 11067"/>
                                <a:gd name="T29" fmla="*/ T28 w 126"/>
                                <a:gd name="T30" fmla="+- 0 15970 15897"/>
                                <a:gd name="T31" fmla="*/ 15970 h 152"/>
                                <a:gd name="T32" fmla="+- 0 11109 11067"/>
                                <a:gd name="T33" fmla="*/ T32 w 126"/>
                                <a:gd name="T34" fmla="+- 0 15970 15897"/>
                                <a:gd name="T35" fmla="*/ 15970 h 152"/>
                                <a:gd name="T36" fmla="+- 0 11109 11067"/>
                                <a:gd name="T37" fmla="*/ T36 w 126"/>
                                <a:gd name="T38" fmla="+- 0 15934 15897"/>
                                <a:gd name="T39" fmla="*/ 15934 h 152"/>
                                <a:gd name="T40" fmla="+- 0 11190 11067"/>
                                <a:gd name="T41" fmla="*/ T40 w 126"/>
                                <a:gd name="T42" fmla="+- 0 15934 15897"/>
                                <a:gd name="T43" fmla="*/ 15934 h 152"/>
                                <a:gd name="T44" fmla="+- 0 11189 11067"/>
                                <a:gd name="T45" fmla="*/ T44 w 126"/>
                                <a:gd name="T46" fmla="+- 0 15930 15897"/>
                                <a:gd name="T47" fmla="*/ 15930 h 152"/>
                                <a:gd name="T48" fmla="+- 0 11177 11067"/>
                                <a:gd name="T49" fmla="*/ T48 w 126"/>
                                <a:gd name="T50" fmla="+- 0 15913 15897"/>
                                <a:gd name="T51" fmla="*/ 15913 h 152"/>
                                <a:gd name="T52" fmla="+- 0 11158 11067"/>
                                <a:gd name="T53" fmla="*/ T52 w 126"/>
                                <a:gd name="T54" fmla="+- 0 15901 15897"/>
                                <a:gd name="T55" fmla="*/ 15901 h 152"/>
                                <a:gd name="T56" fmla="+- 0 11067 11067"/>
                                <a:gd name="T57" fmla="*/ T56 w 126"/>
                                <a:gd name="T58" fmla="+- 0 15897 15897"/>
                                <a:gd name="T59" fmla="*/ 15897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6" h="152">
                                  <a:moveTo>
                                    <a:pt x="0" y="0"/>
                                  </a:moveTo>
                                  <a:lnTo>
                                    <a:pt x="0" y="152"/>
                                  </a:lnTo>
                                  <a:lnTo>
                                    <a:pt x="42" y="152"/>
                                  </a:lnTo>
                                  <a:lnTo>
                                    <a:pt x="42" y="111"/>
                                  </a:lnTo>
                                  <a:lnTo>
                                    <a:pt x="105" y="111"/>
                                  </a:lnTo>
                                  <a:lnTo>
                                    <a:pt x="101" y="101"/>
                                  </a:lnTo>
                                  <a:lnTo>
                                    <a:pt x="115" y="87"/>
                                  </a:lnTo>
                                  <a:lnTo>
                                    <a:pt x="123" y="73"/>
                                  </a:lnTo>
                                  <a:lnTo>
                                    <a:pt x="42" y="73"/>
                                  </a:lnTo>
                                  <a:lnTo>
                                    <a:pt x="42" y="37"/>
                                  </a:lnTo>
                                  <a:lnTo>
                                    <a:pt x="123" y="37"/>
                                  </a:lnTo>
                                  <a:lnTo>
                                    <a:pt x="122" y="33"/>
                                  </a:lnTo>
                                  <a:lnTo>
                                    <a:pt x="110" y="16"/>
                                  </a:lnTo>
                                  <a:lnTo>
                                    <a:pt x="91" y="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435"/>
                          <wps:cNvSpPr>
                            <a:spLocks/>
                          </wps:cNvSpPr>
                          <wps:spPr bwMode="auto">
                            <a:xfrm>
                              <a:off x="11067" y="15897"/>
                              <a:ext cx="126" cy="152"/>
                            </a:xfrm>
                            <a:custGeom>
                              <a:avLst/>
                              <a:gdLst>
                                <a:gd name="T0" fmla="+- 0 11172 11067"/>
                                <a:gd name="T1" fmla="*/ T0 w 126"/>
                                <a:gd name="T2" fmla="+- 0 16008 15897"/>
                                <a:gd name="T3" fmla="*/ 16008 h 152"/>
                                <a:gd name="T4" fmla="+- 0 11128 11067"/>
                                <a:gd name="T5" fmla="*/ T4 w 126"/>
                                <a:gd name="T6" fmla="+- 0 16008 15897"/>
                                <a:gd name="T7" fmla="*/ 16008 h 152"/>
                                <a:gd name="T8" fmla="+- 0 11147 11067"/>
                                <a:gd name="T9" fmla="*/ T8 w 126"/>
                                <a:gd name="T10" fmla="+- 0 16049 15897"/>
                                <a:gd name="T11" fmla="*/ 16049 h 152"/>
                                <a:gd name="T12" fmla="+- 0 11193 11067"/>
                                <a:gd name="T13" fmla="*/ T12 w 126"/>
                                <a:gd name="T14" fmla="+- 0 16049 15897"/>
                                <a:gd name="T15" fmla="*/ 16049 h 152"/>
                                <a:gd name="T16" fmla="+- 0 11172 11067"/>
                                <a:gd name="T17" fmla="*/ T16 w 126"/>
                                <a:gd name="T18" fmla="+- 0 16008 15897"/>
                                <a:gd name="T19" fmla="*/ 16008 h 152"/>
                              </a:gdLst>
                              <a:ahLst/>
                              <a:cxnLst>
                                <a:cxn ang="0">
                                  <a:pos x="T1" y="T3"/>
                                </a:cxn>
                                <a:cxn ang="0">
                                  <a:pos x="T5" y="T7"/>
                                </a:cxn>
                                <a:cxn ang="0">
                                  <a:pos x="T9" y="T11"/>
                                </a:cxn>
                                <a:cxn ang="0">
                                  <a:pos x="T13" y="T15"/>
                                </a:cxn>
                                <a:cxn ang="0">
                                  <a:pos x="T17" y="T19"/>
                                </a:cxn>
                              </a:cxnLst>
                              <a:rect l="0" t="0" r="r" b="b"/>
                              <a:pathLst>
                                <a:path w="126" h="152">
                                  <a:moveTo>
                                    <a:pt x="105" y="111"/>
                                  </a:moveTo>
                                  <a:lnTo>
                                    <a:pt x="61" y="111"/>
                                  </a:lnTo>
                                  <a:lnTo>
                                    <a:pt x="80" y="152"/>
                                  </a:lnTo>
                                  <a:lnTo>
                                    <a:pt x="126" y="152"/>
                                  </a:lnTo>
                                  <a:lnTo>
                                    <a:pt x="105"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436"/>
                          <wps:cNvSpPr>
                            <a:spLocks/>
                          </wps:cNvSpPr>
                          <wps:spPr bwMode="auto">
                            <a:xfrm>
                              <a:off x="11067" y="15897"/>
                              <a:ext cx="126" cy="152"/>
                            </a:xfrm>
                            <a:custGeom>
                              <a:avLst/>
                              <a:gdLst>
                                <a:gd name="T0" fmla="+- 0 11190 11067"/>
                                <a:gd name="T1" fmla="*/ T0 w 126"/>
                                <a:gd name="T2" fmla="+- 0 15934 15897"/>
                                <a:gd name="T3" fmla="*/ 15934 h 152"/>
                                <a:gd name="T4" fmla="+- 0 11144 11067"/>
                                <a:gd name="T5" fmla="*/ T4 w 126"/>
                                <a:gd name="T6" fmla="+- 0 15934 15897"/>
                                <a:gd name="T7" fmla="*/ 15934 h 152"/>
                                <a:gd name="T8" fmla="+- 0 11150 11067"/>
                                <a:gd name="T9" fmla="*/ T8 w 126"/>
                                <a:gd name="T10" fmla="+- 0 15945 15897"/>
                                <a:gd name="T11" fmla="*/ 15945 h 152"/>
                                <a:gd name="T12" fmla="+- 0 11150 11067"/>
                                <a:gd name="T13" fmla="*/ T12 w 126"/>
                                <a:gd name="T14" fmla="+- 0 15960 15897"/>
                                <a:gd name="T15" fmla="*/ 15960 h 152"/>
                                <a:gd name="T16" fmla="+- 0 11144 11067"/>
                                <a:gd name="T17" fmla="*/ T16 w 126"/>
                                <a:gd name="T18" fmla="+- 0 15970 15897"/>
                                <a:gd name="T19" fmla="*/ 15970 h 152"/>
                                <a:gd name="T20" fmla="+- 0 11190 11067"/>
                                <a:gd name="T21" fmla="*/ T20 w 126"/>
                                <a:gd name="T22" fmla="+- 0 15970 15897"/>
                                <a:gd name="T23" fmla="*/ 15970 h 152"/>
                                <a:gd name="T24" fmla="+- 0 11192 11067"/>
                                <a:gd name="T25" fmla="*/ T24 w 126"/>
                                <a:gd name="T26" fmla="+- 0 15966 15897"/>
                                <a:gd name="T27" fmla="*/ 15966 h 152"/>
                                <a:gd name="T28" fmla="+- 0 11194 11067"/>
                                <a:gd name="T29" fmla="*/ T28 w 126"/>
                                <a:gd name="T30" fmla="+- 0 15952 15897"/>
                                <a:gd name="T31" fmla="*/ 15952 h 152"/>
                                <a:gd name="T32" fmla="+- 0 11190 11067"/>
                                <a:gd name="T33" fmla="*/ T32 w 126"/>
                                <a:gd name="T34" fmla="+- 0 15934 15897"/>
                                <a:gd name="T35" fmla="*/ 1593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6" h="152">
                                  <a:moveTo>
                                    <a:pt x="123" y="37"/>
                                  </a:moveTo>
                                  <a:lnTo>
                                    <a:pt x="77" y="37"/>
                                  </a:lnTo>
                                  <a:lnTo>
                                    <a:pt x="83" y="48"/>
                                  </a:lnTo>
                                  <a:lnTo>
                                    <a:pt x="83" y="63"/>
                                  </a:lnTo>
                                  <a:lnTo>
                                    <a:pt x="77" y="73"/>
                                  </a:lnTo>
                                  <a:lnTo>
                                    <a:pt x="123" y="73"/>
                                  </a:lnTo>
                                  <a:lnTo>
                                    <a:pt x="125" y="69"/>
                                  </a:lnTo>
                                  <a:lnTo>
                                    <a:pt x="127" y="55"/>
                                  </a:lnTo>
                                  <a:lnTo>
                                    <a:pt x="12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5" name="Group 437"/>
                        <wpg:cNvGrpSpPr>
                          <a:grpSpLocks/>
                        </wpg:cNvGrpSpPr>
                        <wpg:grpSpPr bwMode="auto">
                          <a:xfrm>
                            <a:off x="11235" y="15897"/>
                            <a:ext cx="2" cy="152"/>
                            <a:chOff x="11235" y="15897"/>
                            <a:chExt cx="2" cy="152"/>
                          </a:xfrm>
                        </wpg:grpSpPr>
                        <wps:wsp>
                          <wps:cNvPr id="1076" name="Freeform 438"/>
                          <wps:cNvSpPr>
                            <a:spLocks/>
                          </wps:cNvSpPr>
                          <wps:spPr bwMode="auto">
                            <a:xfrm>
                              <a:off x="11235" y="15897"/>
                              <a:ext cx="2" cy="152"/>
                            </a:xfrm>
                            <a:custGeom>
                              <a:avLst/>
                              <a:gdLst>
                                <a:gd name="T0" fmla="+- 0 15897 15897"/>
                                <a:gd name="T1" fmla="*/ 15897 h 152"/>
                                <a:gd name="T2" fmla="+- 0 16049 15897"/>
                                <a:gd name="T3" fmla="*/ 16049 h 152"/>
                              </a:gdLst>
                              <a:ahLst/>
                              <a:cxnLst>
                                <a:cxn ang="0">
                                  <a:pos x="0" y="T1"/>
                                </a:cxn>
                                <a:cxn ang="0">
                                  <a:pos x="0" y="T3"/>
                                </a:cxn>
                              </a:cxnLst>
                              <a:rect l="0" t="0" r="r" b="b"/>
                              <a:pathLst>
                                <a:path h="152">
                                  <a:moveTo>
                                    <a:pt x="0" y="0"/>
                                  </a:moveTo>
                                  <a:lnTo>
                                    <a:pt x="0" y="152"/>
                                  </a:lnTo>
                                </a:path>
                              </a:pathLst>
                            </a:custGeom>
                            <a:noFill/>
                            <a:ln w="2748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439"/>
                        <wpg:cNvGrpSpPr>
                          <a:grpSpLocks/>
                        </wpg:cNvGrpSpPr>
                        <wpg:grpSpPr bwMode="auto">
                          <a:xfrm>
                            <a:off x="10786" y="16108"/>
                            <a:ext cx="56" cy="73"/>
                            <a:chOff x="10786" y="16108"/>
                            <a:chExt cx="56" cy="73"/>
                          </a:xfrm>
                        </wpg:grpSpPr>
                        <wps:wsp>
                          <wps:cNvPr id="1078" name="Freeform 440"/>
                          <wps:cNvSpPr>
                            <a:spLocks/>
                          </wps:cNvSpPr>
                          <wps:spPr bwMode="auto">
                            <a:xfrm>
                              <a:off x="10786" y="16108"/>
                              <a:ext cx="56" cy="73"/>
                            </a:xfrm>
                            <a:custGeom>
                              <a:avLst/>
                              <a:gdLst>
                                <a:gd name="T0" fmla="+- 0 10800 10786"/>
                                <a:gd name="T1" fmla="*/ T0 w 56"/>
                                <a:gd name="T2" fmla="+- 0 16158 16108"/>
                                <a:gd name="T3" fmla="*/ 16158 h 73"/>
                                <a:gd name="T4" fmla="+- 0 10786 10786"/>
                                <a:gd name="T5" fmla="*/ T4 w 56"/>
                                <a:gd name="T6" fmla="+- 0 16164 16108"/>
                                <a:gd name="T7" fmla="*/ 16164 h 73"/>
                                <a:gd name="T8" fmla="+- 0 10789 10786"/>
                                <a:gd name="T9" fmla="*/ T8 w 56"/>
                                <a:gd name="T10" fmla="+- 0 16175 16108"/>
                                <a:gd name="T11" fmla="*/ 16175 h 73"/>
                                <a:gd name="T12" fmla="+- 0 10801 10786"/>
                                <a:gd name="T13" fmla="*/ T12 w 56"/>
                                <a:gd name="T14" fmla="+- 0 16181 16108"/>
                                <a:gd name="T15" fmla="*/ 16181 h 73"/>
                                <a:gd name="T16" fmla="+- 0 10831 10786"/>
                                <a:gd name="T17" fmla="*/ T16 w 56"/>
                                <a:gd name="T18" fmla="+- 0 16181 16108"/>
                                <a:gd name="T19" fmla="*/ 16181 h 73"/>
                                <a:gd name="T20" fmla="+- 0 10842 10786"/>
                                <a:gd name="T21" fmla="*/ T20 w 56"/>
                                <a:gd name="T22" fmla="+- 0 16172 16108"/>
                                <a:gd name="T23" fmla="*/ 16172 h 73"/>
                                <a:gd name="T24" fmla="+- 0 10842 10786"/>
                                <a:gd name="T25" fmla="*/ T24 w 56"/>
                                <a:gd name="T26" fmla="+- 0 16168 16108"/>
                                <a:gd name="T27" fmla="*/ 16168 h 73"/>
                                <a:gd name="T28" fmla="+- 0 10808 10786"/>
                                <a:gd name="T29" fmla="*/ T28 w 56"/>
                                <a:gd name="T30" fmla="+- 0 16168 16108"/>
                                <a:gd name="T31" fmla="*/ 16168 h 73"/>
                                <a:gd name="T32" fmla="+- 0 10803 10786"/>
                                <a:gd name="T33" fmla="*/ T32 w 56"/>
                                <a:gd name="T34" fmla="+- 0 16165 16108"/>
                                <a:gd name="T35" fmla="*/ 16165 h 73"/>
                                <a:gd name="T36" fmla="+- 0 10800 10786"/>
                                <a:gd name="T37" fmla="*/ T36 w 56"/>
                                <a:gd name="T38" fmla="+- 0 16158 16108"/>
                                <a:gd name="T39" fmla="*/ 1615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 h="73">
                                  <a:moveTo>
                                    <a:pt x="14" y="50"/>
                                  </a:moveTo>
                                  <a:lnTo>
                                    <a:pt x="0" y="56"/>
                                  </a:lnTo>
                                  <a:lnTo>
                                    <a:pt x="3" y="67"/>
                                  </a:lnTo>
                                  <a:lnTo>
                                    <a:pt x="15" y="73"/>
                                  </a:lnTo>
                                  <a:lnTo>
                                    <a:pt x="45" y="73"/>
                                  </a:lnTo>
                                  <a:lnTo>
                                    <a:pt x="56" y="64"/>
                                  </a:lnTo>
                                  <a:lnTo>
                                    <a:pt x="56" y="60"/>
                                  </a:lnTo>
                                  <a:lnTo>
                                    <a:pt x="22" y="60"/>
                                  </a:lnTo>
                                  <a:lnTo>
                                    <a:pt x="17" y="57"/>
                                  </a:lnTo>
                                  <a:lnTo>
                                    <a:pt x="14"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441"/>
                          <wps:cNvSpPr>
                            <a:spLocks/>
                          </wps:cNvSpPr>
                          <wps:spPr bwMode="auto">
                            <a:xfrm>
                              <a:off x="10786" y="16108"/>
                              <a:ext cx="56" cy="73"/>
                            </a:xfrm>
                            <a:custGeom>
                              <a:avLst/>
                              <a:gdLst>
                                <a:gd name="T0" fmla="+- 0 10826 10786"/>
                                <a:gd name="T1" fmla="*/ T0 w 56"/>
                                <a:gd name="T2" fmla="+- 0 16108 16108"/>
                                <a:gd name="T3" fmla="*/ 16108 h 73"/>
                                <a:gd name="T4" fmla="+- 0 10798 10786"/>
                                <a:gd name="T5" fmla="*/ T4 w 56"/>
                                <a:gd name="T6" fmla="+- 0 16108 16108"/>
                                <a:gd name="T7" fmla="*/ 16108 h 73"/>
                                <a:gd name="T8" fmla="+- 0 10788 10786"/>
                                <a:gd name="T9" fmla="*/ T8 w 56"/>
                                <a:gd name="T10" fmla="+- 0 16116 16108"/>
                                <a:gd name="T11" fmla="*/ 16116 h 73"/>
                                <a:gd name="T12" fmla="+- 0 10788 10786"/>
                                <a:gd name="T13" fmla="*/ T12 w 56"/>
                                <a:gd name="T14" fmla="+- 0 16143 16108"/>
                                <a:gd name="T15" fmla="*/ 16143 h 73"/>
                                <a:gd name="T16" fmla="+- 0 10798 10786"/>
                                <a:gd name="T17" fmla="*/ T16 w 56"/>
                                <a:gd name="T18" fmla="+- 0 16147 16108"/>
                                <a:gd name="T19" fmla="*/ 16147 h 73"/>
                                <a:gd name="T20" fmla="+- 0 10826 10786"/>
                                <a:gd name="T21" fmla="*/ T20 w 56"/>
                                <a:gd name="T22" fmla="+- 0 16153 16108"/>
                                <a:gd name="T23" fmla="*/ 16153 h 73"/>
                                <a:gd name="T24" fmla="+- 0 10828 10786"/>
                                <a:gd name="T25" fmla="*/ T24 w 56"/>
                                <a:gd name="T26" fmla="+- 0 16155 16108"/>
                                <a:gd name="T27" fmla="*/ 16155 h 73"/>
                                <a:gd name="T28" fmla="+- 0 10828 10786"/>
                                <a:gd name="T29" fmla="*/ T28 w 56"/>
                                <a:gd name="T30" fmla="+- 0 16164 16108"/>
                                <a:gd name="T31" fmla="*/ 16164 h 73"/>
                                <a:gd name="T32" fmla="+- 0 10824 10786"/>
                                <a:gd name="T33" fmla="*/ T32 w 56"/>
                                <a:gd name="T34" fmla="+- 0 16168 16108"/>
                                <a:gd name="T35" fmla="*/ 16168 h 73"/>
                                <a:gd name="T36" fmla="+- 0 10842 10786"/>
                                <a:gd name="T37" fmla="*/ T36 w 56"/>
                                <a:gd name="T38" fmla="+- 0 16168 16108"/>
                                <a:gd name="T39" fmla="*/ 16168 h 73"/>
                                <a:gd name="T40" fmla="+- 0 10842 10786"/>
                                <a:gd name="T41" fmla="*/ T40 w 56"/>
                                <a:gd name="T42" fmla="+- 0 16148 16108"/>
                                <a:gd name="T43" fmla="*/ 16148 h 73"/>
                                <a:gd name="T44" fmla="+- 0 10835 10786"/>
                                <a:gd name="T45" fmla="*/ T44 w 56"/>
                                <a:gd name="T46" fmla="+- 0 16141 16108"/>
                                <a:gd name="T47" fmla="*/ 16141 h 73"/>
                                <a:gd name="T48" fmla="+- 0 10804 10786"/>
                                <a:gd name="T49" fmla="*/ T48 w 56"/>
                                <a:gd name="T50" fmla="+- 0 16134 16108"/>
                                <a:gd name="T51" fmla="*/ 16134 h 73"/>
                                <a:gd name="T52" fmla="+- 0 10803 10786"/>
                                <a:gd name="T53" fmla="*/ T52 w 56"/>
                                <a:gd name="T54" fmla="+- 0 16132 16108"/>
                                <a:gd name="T55" fmla="*/ 16132 h 73"/>
                                <a:gd name="T56" fmla="+- 0 10803 10786"/>
                                <a:gd name="T57" fmla="*/ T56 w 56"/>
                                <a:gd name="T58" fmla="+- 0 16124 16108"/>
                                <a:gd name="T59" fmla="*/ 16124 h 73"/>
                                <a:gd name="T60" fmla="+- 0 10807 10786"/>
                                <a:gd name="T61" fmla="*/ T60 w 56"/>
                                <a:gd name="T62" fmla="+- 0 16120 16108"/>
                                <a:gd name="T63" fmla="*/ 16120 h 73"/>
                                <a:gd name="T64" fmla="+- 0 10839 10786"/>
                                <a:gd name="T65" fmla="*/ T64 w 56"/>
                                <a:gd name="T66" fmla="+- 0 16120 16108"/>
                                <a:gd name="T67" fmla="*/ 16120 h 73"/>
                                <a:gd name="T68" fmla="+- 0 10836 10786"/>
                                <a:gd name="T69" fmla="*/ T68 w 56"/>
                                <a:gd name="T70" fmla="+- 0 16113 16108"/>
                                <a:gd name="T71" fmla="*/ 16113 h 73"/>
                                <a:gd name="T72" fmla="+- 0 10826 10786"/>
                                <a:gd name="T73" fmla="*/ T72 w 56"/>
                                <a:gd name="T74" fmla="+- 0 16108 16108"/>
                                <a:gd name="T75" fmla="*/ 1610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 h="73">
                                  <a:moveTo>
                                    <a:pt x="40" y="0"/>
                                  </a:moveTo>
                                  <a:lnTo>
                                    <a:pt x="12" y="0"/>
                                  </a:lnTo>
                                  <a:lnTo>
                                    <a:pt x="2" y="8"/>
                                  </a:lnTo>
                                  <a:lnTo>
                                    <a:pt x="2" y="35"/>
                                  </a:lnTo>
                                  <a:lnTo>
                                    <a:pt x="12" y="39"/>
                                  </a:lnTo>
                                  <a:lnTo>
                                    <a:pt x="40" y="45"/>
                                  </a:lnTo>
                                  <a:lnTo>
                                    <a:pt x="42" y="47"/>
                                  </a:lnTo>
                                  <a:lnTo>
                                    <a:pt x="42" y="56"/>
                                  </a:lnTo>
                                  <a:lnTo>
                                    <a:pt x="38" y="60"/>
                                  </a:lnTo>
                                  <a:lnTo>
                                    <a:pt x="56" y="60"/>
                                  </a:lnTo>
                                  <a:lnTo>
                                    <a:pt x="56" y="40"/>
                                  </a:lnTo>
                                  <a:lnTo>
                                    <a:pt x="49" y="33"/>
                                  </a:lnTo>
                                  <a:lnTo>
                                    <a:pt x="18" y="26"/>
                                  </a:lnTo>
                                  <a:lnTo>
                                    <a:pt x="17" y="24"/>
                                  </a:lnTo>
                                  <a:lnTo>
                                    <a:pt x="17" y="16"/>
                                  </a:lnTo>
                                  <a:lnTo>
                                    <a:pt x="21" y="12"/>
                                  </a:lnTo>
                                  <a:lnTo>
                                    <a:pt x="53" y="12"/>
                                  </a:lnTo>
                                  <a:lnTo>
                                    <a:pt x="50" y="5"/>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442"/>
                          <wps:cNvSpPr>
                            <a:spLocks/>
                          </wps:cNvSpPr>
                          <wps:spPr bwMode="auto">
                            <a:xfrm>
                              <a:off x="10786" y="16108"/>
                              <a:ext cx="56" cy="73"/>
                            </a:xfrm>
                            <a:custGeom>
                              <a:avLst/>
                              <a:gdLst>
                                <a:gd name="T0" fmla="+- 0 10839 10786"/>
                                <a:gd name="T1" fmla="*/ T0 w 56"/>
                                <a:gd name="T2" fmla="+- 0 16120 16108"/>
                                <a:gd name="T3" fmla="*/ 16120 h 73"/>
                                <a:gd name="T4" fmla="+- 0 10820 10786"/>
                                <a:gd name="T5" fmla="*/ T4 w 56"/>
                                <a:gd name="T6" fmla="+- 0 16120 16108"/>
                                <a:gd name="T7" fmla="*/ 16120 h 73"/>
                                <a:gd name="T8" fmla="+- 0 10824 10786"/>
                                <a:gd name="T9" fmla="*/ T8 w 56"/>
                                <a:gd name="T10" fmla="+- 0 16122 16108"/>
                                <a:gd name="T11" fmla="*/ 16122 h 73"/>
                                <a:gd name="T12" fmla="+- 0 10827 10786"/>
                                <a:gd name="T13" fmla="*/ T12 w 56"/>
                                <a:gd name="T14" fmla="+- 0 16127 16108"/>
                                <a:gd name="T15" fmla="*/ 16127 h 73"/>
                                <a:gd name="T16" fmla="+- 0 10840 10786"/>
                                <a:gd name="T17" fmla="*/ T16 w 56"/>
                                <a:gd name="T18" fmla="+- 0 16122 16108"/>
                                <a:gd name="T19" fmla="*/ 16122 h 73"/>
                                <a:gd name="T20" fmla="+- 0 10839 10786"/>
                                <a:gd name="T21" fmla="*/ T20 w 56"/>
                                <a:gd name="T22" fmla="+- 0 16120 16108"/>
                                <a:gd name="T23" fmla="*/ 16120 h 73"/>
                              </a:gdLst>
                              <a:ahLst/>
                              <a:cxnLst>
                                <a:cxn ang="0">
                                  <a:pos x="T1" y="T3"/>
                                </a:cxn>
                                <a:cxn ang="0">
                                  <a:pos x="T5" y="T7"/>
                                </a:cxn>
                                <a:cxn ang="0">
                                  <a:pos x="T9" y="T11"/>
                                </a:cxn>
                                <a:cxn ang="0">
                                  <a:pos x="T13" y="T15"/>
                                </a:cxn>
                                <a:cxn ang="0">
                                  <a:pos x="T17" y="T19"/>
                                </a:cxn>
                                <a:cxn ang="0">
                                  <a:pos x="T21" y="T23"/>
                                </a:cxn>
                              </a:cxnLst>
                              <a:rect l="0" t="0" r="r" b="b"/>
                              <a:pathLst>
                                <a:path w="56" h="73">
                                  <a:moveTo>
                                    <a:pt x="53" y="12"/>
                                  </a:moveTo>
                                  <a:lnTo>
                                    <a:pt x="34" y="12"/>
                                  </a:lnTo>
                                  <a:lnTo>
                                    <a:pt x="38" y="14"/>
                                  </a:lnTo>
                                  <a:lnTo>
                                    <a:pt x="41" y="19"/>
                                  </a:lnTo>
                                  <a:lnTo>
                                    <a:pt x="54" y="14"/>
                                  </a:lnTo>
                                  <a:lnTo>
                                    <a:pt x="53"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1" name="Group 443"/>
                        <wpg:cNvGrpSpPr>
                          <a:grpSpLocks/>
                        </wpg:cNvGrpSpPr>
                        <wpg:grpSpPr bwMode="auto">
                          <a:xfrm>
                            <a:off x="10845" y="16111"/>
                            <a:ext cx="45" cy="70"/>
                            <a:chOff x="10845" y="16111"/>
                            <a:chExt cx="45" cy="70"/>
                          </a:xfrm>
                        </wpg:grpSpPr>
                        <wps:wsp>
                          <wps:cNvPr id="1082" name="Freeform 444"/>
                          <wps:cNvSpPr>
                            <a:spLocks/>
                          </wps:cNvSpPr>
                          <wps:spPr bwMode="auto">
                            <a:xfrm>
                              <a:off x="10845" y="16111"/>
                              <a:ext cx="45" cy="70"/>
                            </a:xfrm>
                            <a:custGeom>
                              <a:avLst/>
                              <a:gdLst>
                                <a:gd name="T0" fmla="+- 0 10870 10845"/>
                                <a:gd name="T1" fmla="*/ T0 w 45"/>
                                <a:gd name="T2" fmla="+- 0 16138 16111"/>
                                <a:gd name="T3" fmla="*/ 16138 h 70"/>
                                <a:gd name="T4" fmla="+- 0 10856 10845"/>
                                <a:gd name="T5" fmla="*/ T4 w 45"/>
                                <a:gd name="T6" fmla="+- 0 16138 16111"/>
                                <a:gd name="T7" fmla="*/ 16138 h 70"/>
                                <a:gd name="T8" fmla="+- 0 10856 10845"/>
                                <a:gd name="T9" fmla="*/ T8 w 45"/>
                                <a:gd name="T10" fmla="+- 0 16174 16111"/>
                                <a:gd name="T11" fmla="*/ 16174 h 70"/>
                                <a:gd name="T12" fmla="+- 0 10865 10845"/>
                                <a:gd name="T13" fmla="*/ T12 w 45"/>
                                <a:gd name="T14" fmla="+- 0 16181 16111"/>
                                <a:gd name="T15" fmla="*/ 16181 h 70"/>
                                <a:gd name="T16" fmla="+- 0 10881 10845"/>
                                <a:gd name="T17" fmla="*/ T16 w 45"/>
                                <a:gd name="T18" fmla="+- 0 16181 16111"/>
                                <a:gd name="T19" fmla="*/ 16181 h 70"/>
                                <a:gd name="T20" fmla="+- 0 10885 10845"/>
                                <a:gd name="T21" fmla="*/ T20 w 45"/>
                                <a:gd name="T22" fmla="+- 0 16180 16111"/>
                                <a:gd name="T23" fmla="*/ 16180 h 70"/>
                                <a:gd name="T24" fmla="+- 0 10890 10845"/>
                                <a:gd name="T25" fmla="*/ T24 w 45"/>
                                <a:gd name="T26" fmla="+- 0 16177 16111"/>
                                <a:gd name="T27" fmla="*/ 16177 h 70"/>
                                <a:gd name="T28" fmla="+- 0 10887 10845"/>
                                <a:gd name="T29" fmla="*/ T28 w 45"/>
                                <a:gd name="T30" fmla="+- 0 16168 16111"/>
                                <a:gd name="T31" fmla="*/ 16168 h 70"/>
                                <a:gd name="T32" fmla="+- 0 10873 10845"/>
                                <a:gd name="T33" fmla="*/ T32 w 45"/>
                                <a:gd name="T34" fmla="+- 0 16168 16111"/>
                                <a:gd name="T35" fmla="*/ 16168 h 70"/>
                                <a:gd name="T36" fmla="+- 0 10870 10845"/>
                                <a:gd name="T37" fmla="*/ T36 w 45"/>
                                <a:gd name="T38" fmla="+- 0 16165 16111"/>
                                <a:gd name="T39" fmla="*/ 16165 h 70"/>
                                <a:gd name="T40" fmla="+- 0 10870 10845"/>
                                <a:gd name="T41" fmla="*/ T40 w 45"/>
                                <a:gd name="T42" fmla="+- 0 16138 16111"/>
                                <a:gd name="T43" fmla="*/ 1613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 h="70">
                                  <a:moveTo>
                                    <a:pt x="25" y="27"/>
                                  </a:moveTo>
                                  <a:lnTo>
                                    <a:pt x="11" y="27"/>
                                  </a:lnTo>
                                  <a:lnTo>
                                    <a:pt x="11" y="63"/>
                                  </a:lnTo>
                                  <a:lnTo>
                                    <a:pt x="20" y="70"/>
                                  </a:lnTo>
                                  <a:lnTo>
                                    <a:pt x="36" y="70"/>
                                  </a:lnTo>
                                  <a:lnTo>
                                    <a:pt x="40" y="69"/>
                                  </a:lnTo>
                                  <a:lnTo>
                                    <a:pt x="45" y="66"/>
                                  </a:lnTo>
                                  <a:lnTo>
                                    <a:pt x="42" y="57"/>
                                  </a:lnTo>
                                  <a:lnTo>
                                    <a:pt x="28" y="57"/>
                                  </a:lnTo>
                                  <a:lnTo>
                                    <a:pt x="25" y="54"/>
                                  </a:lnTo>
                                  <a:lnTo>
                                    <a:pt x="25"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445"/>
                          <wps:cNvSpPr>
                            <a:spLocks/>
                          </wps:cNvSpPr>
                          <wps:spPr bwMode="auto">
                            <a:xfrm>
                              <a:off x="10845" y="16111"/>
                              <a:ext cx="45" cy="70"/>
                            </a:xfrm>
                            <a:custGeom>
                              <a:avLst/>
                              <a:gdLst>
                                <a:gd name="T0" fmla="+- 0 10886 10845"/>
                                <a:gd name="T1" fmla="*/ T0 w 45"/>
                                <a:gd name="T2" fmla="+- 0 16165 16111"/>
                                <a:gd name="T3" fmla="*/ 16165 h 70"/>
                                <a:gd name="T4" fmla="+- 0 10884 10845"/>
                                <a:gd name="T5" fmla="*/ T4 w 45"/>
                                <a:gd name="T6" fmla="+- 0 16167 16111"/>
                                <a:gd name="T7" fmla="*/ 16167 h 70"/>
                                <a:gd name="T8" fmla="+- 0 10880 10845"/>
                                <a:gd name="T9" fmla="*/ T8 w 45"/>
                                <a:gd name="T10" fmla="+- 0 16168 16111"/>
                                <a:gd name="T11" fmla="*/ 16168 h 70"/>
                                <a:gd name="T12" fmla="+- 0 10887 10845"/>
                                <a:gd name="T13" fmla="*/ T12 w 45"/>
                                <a:gd name="T14" fmla="+- 0 16168 16111"/>
                                <a:gd name="T15" fmla="*/ 16168 h 70"/>
                                <a:gd name="T16" fmla="+- 0 10886 10845"/>
                                <a:gd name="T17" fmla="*/ T16 w 45"/>
                                <a:gd name="T18" fmla="+- 0 16165 16111"/>
                                <a:gd name="T19" fmla="*/ 16165 h 70"/>
                              </a:gdLst>
                              <a:ahLst/>
                              <a:cxnLst>
                                <a:cxn ang="0">
                                  <a:pos x="T1" y="T3"/>
                                </a:cxn>
                                <a:cxn ang="0">
                                  <a:pos x="T5" y="T7"/>
                                </a:cxn>
                                <a:cxn ang="0">
                                  <a:pos x="T9" y="T11"/>
                                </a:cxn>
                                <a:cxn ang="0">
                                  <a:pos x="T13" y="T15"/>
                                </a:cxn>
                                <a:cxn ang="0">
                                  <a:pos x="T17" y="T19"/>
                                </a:cxn>
                              </a:cxnLst>
                              <a:rect l="0" t="0" r="r" b="b"/>
                              <a:pathLst>
                                <a:path w="45" h="70">
                                  <a:moveTo>
                                    <a:pt x="41" y="54"/>
                                  </a:moveTo>
                                  <a:lnTo>
                                    <a:pt x="39" y="56"/>
                                  </a:lnTo>
                                  <a:lnTo>
                                    <a:pt x="35" y="57"/>
                                  </a:lnTo>
                                  <a:lnTo>
                                    <a:pt x="42" y="57"/>
                                  </a:lnTo>
                                  <a:lnTo>
                                    <a:pt x="41"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446"/>
                          <wps:cNvSpPr>
                            <a:spLocks/>
                          </wps:cNvSpPr>
                          <wps:spPr bwMode="auto">
                            <a:xfrm>
                              <a:off x="10845" y="16111"/>
                              <a:ext cx="45" cy="70"/>
                            </a:xfrm>
                            <a:custGeom>
                              <a:avLst/>
                              <a:gdLst>
                                <a:gd name="T0" fmla="+- 0 10887 10845"/>
                                <a:gd name="T1" fmla="*/ T0 w 45"/>
                                <a:gd name="T2" fmla="+- 0 16127 16111"/>
                                <a:gd name="T3" fmla="*/ 16127 h 70"/>
                                <a:gd name="T4" fmla="+- 0 10845 10845"/>
                                <a:gd name="T5" fmla="*/ T4 w 45"/>
                                <a:gd name="T6" fmla="+- 0 16127 16111"/>
                                <a:gd name="T7" fmla="*/ 16127 h 70"/>
                                <a:gd name="T8" fmla="+- 0 10845 10845"/>
                                <a:gd name="T9" fmla="*/ T8 w 45"/>
                                <a:gd name="T10" fmla="+- 0 16138 16111"/>
                                <a:gd name="T11" fmla="*/ 16138 h 70"/>
                                <a:gd name="T12" fmla="+- 0 10887 10845"/>
                                <a:gd name="T13" fmla="*/ T12 w 45"/>
                                <a:gd name="T14" fmla="+- 0 16138 16111"/>
                                <a:gd name="T15" fmla="*/ 16138 h 70"/>
                                <a:gd name="T16" fmla="+- 0 10887 10845"/>
                                <a:gd name="T17" fmla="*/ T16 w 45"/>
                                <a:gd name="T18" fmla="+- 0 16127 16111"/>
                                <a:gd name="T19" fmla="*/ 16127 h 70"/>
                              </a:gdLst>
                              <a:ahLst/>
                              <a:cxnLst>
                                <a:cxn ang="0">
                                  <a:pos x="T1" y="T3"/>
                                </a:cxn>
                                <a:cxn ang="0">
                                  <a:pos x="T5" y="T7"/>
                                </a:cxn>
                                <a:cxn ang="0">
                                  <a:pos x="T9" y="T11"/>
                                </a:cxn>
                                <a:cxn ang="0">
                                  <a:pos x="T13" y="T15"/>
                                </a:cxn>
                                <a:cxn ang="0">
                                  <a:pos x="T17" y="T19"/>
                                </a:cxn>
                              </a:cxnLst>
                              <a:rect l="0" t="0" r="r" b="b"/>
                              <a:pathLst>
                                <a:path w="45" h="70">
                                  <a:moveTo>
                                    <a:pt x="42" y="16"/>
                                  </a:moveTo>
                                  <a:lnTo>
                                    <a:pt x="0" y="16"/>
                                  </a:lnTo>
                                  <a:lnTo>
                                    <a:pt x="0" y="27"/>
                                  </a:lnTo>
                                  <a:lnTo>
                                    <a:pt x="42" y="27"/>
                                  </a:lnTo>
                                  <a:lnTo>
                                    <a:pt x="42"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447"/>
                          <wps:cNvSpPr>
                            <a:spLocks/>
                          </wps:cNvSpPr>
                          <wps:spPr bwMode="auto">
                            <a:xfrm>
                              <a:off x="10845" y="16111"/>
                              <a:ext cx="45" cy="70"/>
                            </a:xfrm>
                            <a:custGeom>
                              <a:avLst/>
                              <a:gdLst>
                                <a:gd name="T0" fmla="+- 0 10870 10845"/>
                                <a:gd name="T1" fmla="*/ T0 w 45"/>
                                <a:gd name="T2" fmla="+- 0 16111 16111"/>
                                <a:gd name="T3" fmla="*/ 16111 h 70"/>
                                <a:gd name="T4" fmla="+- 0 10856 10845"/>
                                <a:gd name="T5" fmla="*/ T4 w 45"/>
                                <a:gd name="T6" fmla="+- 0 16111 16111"/>
                                <a:gd name="T7" fmla="*/ 16111 h 70"/>
                                <a:gd name="T8" fmla="+- 0 10856 10845"/>
                                <a:gd name="T9" fmla="*/ T8 w 45"/>
                                <a:gd name="T10" fmla="+- 0 16127 16111"/>
                                <a:gd name="T11" fmla="*/ 16127 h 70"/>
                                <a:gd name="T12" fmla="+- 0 10870 10845"/>
                                <a:gd name="T13" fmla="*/ T12 w 45"/>
                                <a:gd name="T14" fmla="+- 0 16127 16111"/>
                                <a:gd name="T15" fmla="*/ 16127 h 70"/>
                                <a:gd name="T16" fmla="+- 0 10870 10845"/>
                                <a:gd name="T17" fmla="*/ T16 w 45"/>
                                <a:gd name="T18" fmla="+- 0 16111 16111"/>
                                <a:gd name="T19" fmla="*/ 16111 h 70"/>
                              </a:gdLst>
                              <a:ahLst/>
                              <a:cxnLst>
                                <a:cxn ang="0">
                                  <a:pos x="T1" y="T3"/>
                                </a:cxn>
                                <a:cxn ang="0">
                                  <a:pos x="T5" y="T7"/>
                                </a:cxn>
                                <a:cxn ang="0">
                                  <a:pos x="T9" y="T11"/>
                                </a:cxn>
                                <a:cxn ang="0">
                                  <a:pos x="T13" y="T15"/>
                                </a:cxn>
                                <a:cxn ang="0">
                                  <a:pos x="T17" y="T19"/>
                                </a:cxn>
                              </a:cxnLst>
                              <a:rect l="0" t="0" r="r" b="b"/>
                              <a:pathLst>
                                <a:path w="45" h="70">
                                  <a:moveTo>
                                    <a:pt x="25" y="0"/>
                                  </a:moveTo>
                                  <a:lnTo>
                                    <a:pt x="11" y="0"/>
                                  </a:lnTo>
                                  <a:lnTo>
                                    <a:pt x="11" y="16"/>
                                  </a:lnTo>
                                  <a:lnTo>
                                    <a:pt x="25" y="16"/>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6" name="Group 448"/>
                        <wpg:cNvGrpSpPr>
                          <a:grpSpLocks/>
                        </wpg:cNvGrpSpPr>
                        <wpg:grpSpPr bwMode="auto">
                          <a:xfrm>
                            <a:off x="10892" y="16125"/>
                            <a:ext cx="57" cy="55"/>
                            <a:chOff x="10892" y="16125"/>
                            <a:chExt cx="57" cy="55"/>
                          </a:xfrm>
                        </wpg:grpSpPr>
                        <wps:wsp>
                          <wps:cNvPr id="1087" name="Freeform 449"/>
                          <wps:cNvSpPr>
                            <a:spLocks/>
                          </wps:cNvSpPr>
                          <wps:spPr bwMode="auto">
                            <a:xfrm>
                              <a:off x="10892" y="16125"/>
                              <a:ext cx="57" cy="55"/>
                            </a:xfrm>
                            <a:custGeom>
                              <a:avLst/>
                              <a:gdLst>
                                <a:gd name="T0" fmla="+- 0 10924 10892"/>
                                <a:gd name="T1" fmla="*/ T0 w 57"/>
                                <a:gd name="T2" fmla="+- 0 16125 16125"/>
                                <a:gd name="T3" fmla="*/ 16125 h 55"/>
                                <a:gd name="T4" fmla="+- 0 10904 10892"/>
                                <a:gd name="T5" fmla="*/ T4 w 57"/>
                                <a:gd name="T6" fmla="+- 0 16125 16125"/>
                                <a:gd name="T7" fmla="*/ 16125 h 55"/>
                                <a:gd name="T8" fmla="+- 0 10892 10892"/>
                                <a:gd name="T9" fmla="*/ T8 w 57"/>
                                <a:gd name="T10" fmla="+- 0 16137 16125"/>
                                <a:gd name="T11" fmla="*/ 16137 h 55"/>
                                <a:gd name="T12" fmla="+- 0 10892 10892"/>
                                <a:gd name="T13" fmla="*/ T12 w 57"/>
                                <a:gd name="T14" fmla="+- 0 16170 16125"/>
                                <a:gd name="T15" fmla="*/ 16170 h 55"/>
                                <a:gd name="T16" fmla="+- 0 10904 10892"/>
                                <a:gd name="T17" fmla="*/ T16 w 57"/>
                                <a:gd name="T18" fmla="+- 0 16181 16125"/>
                                <a:gd name="T19" fmla="*/ 16181 h 55"/>
                                <a:gd name="T20" fmla="+- 0 10924 10892"/>
                                <a:gd name="T21" fmla="*/ T20 w 57"/>
                                <a:gd name="T22" fmla="+- 0 16181 16125"/>
                                <a:gd name="T23" fmla="*/ 16181 h 55"/>
                                <a:gd name="T24" fmla="+- 0 10930 10892"/>
                                <a:gd name="T25" fmla="*/ T24 w 57"/>
                                <a:gd name="T26" fmla="+- 0 16179 16125"/>
                                <a:gd name="T27" fmla="*/ 16179 h 55"/>
                                <a:gd name="T28" fmla="+- 0 10935 10892"/>
                                <a:gd name="T29" fmla="*/ T28 w 57"/>
                                <a:gd name="T30" fmla="+- 0 16175 16125"/>
                                <a:gd name="T31" fmla="*/ 16175 h 55"/>
                                <a:gd name="T32" fmla="+- 0 10948 10892"/>
                                <a:gd name="T33" fmla="*/ T32 w 57"/>
                                <a:gd name="T34" fmla="+- 0 16175 16125"/>
                                <a:gd name="T35" fmla="*/ 16175 h 55"/>
                                <a:gd name="T36" fmla="+- 0 10948 10892"/>
                                <a:gd name="T37" fmla="*/ T36 w 57"/>
                                <a:gd name="T38" fmla="+- 0 16169 16125"/>
                                <a:gd name="T39" fmla="*/ 16169 h 55"/>
                                <a:gd name="T40" fmla="+- 0 10911 10892"/>
                                <a:gd name="T41" fmla="*/ T40 w 57"/>
                                <a:gd name="T42" fmla="+- 0 16169 16125"/>
                                <a:gd name="T43" fmla="*/ 16169 h 55"/>
                                <a:gd name="T44" fmla="+- 0 10905 10892"/>
                                <a:gd name="T45" fmla="*/ T44 w 57"/>
                                <a:gd name="T46" fmla="+- 0 16163 16125"/>
                                <a:gd name="T47" fmla="*/ 16163 h 55"/>
                                <a:gd name="T48" fmla="+- 0 10905 10892"/>
                                <a:gd name="T49" fmla="*/ T48 w 57"/>
                                <a:gd name="T50" fmla="+- 0 16144 16125"/>
                                <a:gd name="T51" fmla="*/ 16144 h 55"/>
                                <a:gd name="T52" fmla="+- 0 10911 10892"/>
                                <a:gd name="T53" fmla="*/ T52 w 57"/>
                                <a:gd name="T54" fmla="+- 0 16137 16125"/>
                                <a:gd name="T55" fmla="*/ 16137 h 55"/>
                                <a:gd name="T56" fmla="+- 0 10948 10892"/>
                                <a:gd name="T57" fmla="*/ T56 w 57"/>
                                <a:gd name="T58" fmla="+- 0 16137 16125"/>
                                <a:gd name="T59" fmla="*/ 16137 h 55"/>
                                <a:gd name="T60" fmla="+- 0 10948 10892"/>
                                <a:gd name="T61" fmla="*/ T60 w 57"/>
                                <a:gd name="T62" fmla="+- 0 16131 16125"/>
                                <a:gd name="T63" fmla="*/ 16131 h 55"/>
                                <a:gd name="T64" fmla="+- 0 10935 10892"/>
                                <a:gd name="T65" fmla="*/ T64 w 57"/>
                                <a:gd name="T66" fmla="+- 0 16131 16125"/>
                                <a:gd name="T67" fmla="*/ 16131 h 55"/>
                                <a:gd name="T68" fmla="+- 0 10930 10892"/>
                                <a:gd name="T69" fmla="*/ T68 w 57"/>
                                <a:gd name="T70" fmla="+- 0 16128 16125"/>
                                <a:gd name="T71" fmla="*/ 16128 h 55"/>
                                <a:gd name="T72" fmla="+- 0 10924 10892"/>
                                <a:gd name="T73" fmla="*/ T72 w 57"/>
                                <a:gd name="T74" fmla="+- 0 16125 16125"/>
                                <a:gd name="T75" fmla="*/ 1612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 h="55">
                                  <a:moveTo>
                                    <a:pt x="32" y="0"/>
                                  </a:moveTo>
                                  <a:lnTo>
                                    <a:pt x="12" y="0"/>
                                  </a:lnTo>
                                  <a:lnTo>
                                    <a:pt x="0" y="12"/>
                                  </a:lnTo>
                                  <a:lnTo>
                                    <a:pt x="0" y="45"/>
                                  </a:lnTo>
                                  <a:lnTo>
                                    <a:pt x="12" y="56"/>
                                  </a:lnTo>
                                  <a:lnTo>
                                    <a:pt x="32" y="56"/>
                                  </a:lnTo>
                                  <a:lnTo>
                                    <a:pt x="38" y="54"/>
                                  </a:lnTo>
                                  <a:lnTo>
                                    <a:pt x="43" y="50"/>
                                  </a:lnTo>
                                  <a:lnTo>
                                    <a:pt x="56" y="50"/>
                                  </a:lnTo>
                                  <a:lnTo>
                                    <a:pt x="56" y="44"/>
                                  </a:lnTo>
                                  <a:lnTo>
                                    <a:pt x="19" y="44"/>
                                  </a:lnTo>
                                  <a:lnTo>
                                    <a:pt x="13" y="38"/>
                                  </a:lnTo>
                                  <a:lnTo>
                                    <a:pt x="13" y="19"/>
                                  </a:lnTo>
                                  <a:lnTo>
                                    <a:pt x="19" y="12"/>
                                  </a:lnTo>
                                  <a:lnTo>
                                    <a:pt x="56" y="12"/>
                                  </a:lnTo>
                                  <a:lnTo>
                                    <a:pt x="56" y="6"/>
                                  </a:lnTo>
                                  <a:lnTo>
                                    <a:pt x="43" y="6"/>
                                  </a:lnTo>
                                  <a:lnTo>
                                    <a:pt x="38" y="3"/>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450"/>
                          <wps:cNvSpPr>
                            <a:spLocks/>
                          </wps:cNvSpPr>
                          <wps:spPr bwMode="auto">
                            <a:xfrm>
                              <a:off x="10892" y="16125"/>
                              <a:ext cx="57" cy="55"/>
                            </a:xfrm>
                            <a:custGeom>
                              <a:avLst/>
                              <a:gdLst>
                                <a:gd name="T0" fmla="+- 0 10948 10892"/>
                                <a:gd name="T1" fmla="*/ T0 w 57"/>
                                <a:gd name="T2" fmla="+- 0 16175 16125"/>
                                <a:gd name="T3" fmla="*/ 16175 h 55"/>
                                <a:gd name="T4" fmla="+- 0 10935 10892"/>
                                <a:gd name="T5" fmla="*/ T4 w 57"/>
                                <a:gd name="T6" fmla="+- 0 16175 16125"/>
                                <a:gd name="T7" fmla="*/ 16175 h 55"/>
                                <a:gd name="T8" fmla="+- 0 10935 10892"/>
                                <a:gd name="T9" fmla="*/ T8 w 57"/>
                                <a:gd name="T10" fmla="+- 0 16179 16125"/>
                                <a:gd name="T11" fmla="*/ 16179 h 55"/>
                                <a:gd name="T12" fmla="+- 0 10948 10892"/>
                                <a:gd name="T13" fmla="*/ T12 w 57"/>
                                <a:gd name="T14" fmla="+- 0 16179 16125"/>
                                <a:gd name="T15" fmla="*/ 16179 h 55"/>
                                <a:gd name="T16" fmla="+- 0 10948 10892"/>
                                <a:gd name="T17" fmla="*/ T16 w 57"/>
                                <a:gd name="T18" fmla="+- 0 16175 16125"/>
                                <a:gd name="T19" fmla="*/ 16175 h 55"/>
                              </a:gdLst>
                              <a:ahLst/>
                              <a:cxnLst>
                                <a:cxn ang="0">
                                  <a:pos x="T1" y="T3"/>
                                </a:cxn>
                                <a:cxn ang="0">
                                  <a:pos x="T5" y="T7"/>
                                </a:cxn>
                                <a:cxn ang="0">
                                  <a:pos x="T9" y="T11"/>
                                </a:cxn>
                                <a:cxn ang="0">
                                  <a:pos x="T13" y="T15"/>
                                </a:cxn>
                                <a:cxn ang="0">
                                  <a:pos x="T17" y="T19"/>
                                </a:cxn>
                              </a:cxnLst>
                              <a:rect l="0" t="0" r="r" b="b"/>
                              <a:pathLst>
                                <a:path w="57" h="55">
                                  <a:moveTo>
                                    <a:pt x="56" y="50"/>
                                  </a:moveTo>
                                  <a:lnTo>
                                    <a:pt x="43" y="50"/>
                                  </a:lnTo>
                                  <a:lnTo>
                                    <a:pt x="43" y="54"/>
                                  </a:lnTo>
                                  <a:lnTo>
                                    <a:pt x="56" y="54"/>
                                  </a:lnTo>
                                  <a:lnTo>
                                    <a:pt x="56"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451"/>
                          <wps:cNvSpPr>
                            <a:spLocks/>
                          </wps:cNvSpPr>
                          <wps:spPr bwMode="auto">
                            <a:xfrm>
                              <a:off x="10892" y="16125"/>
                              <a:ext cx="57" cy="55"/>
                            </a:xfrm>
                            <a:custGeom>
                              <a:avLst/>
                              <a:gdLst>
                                <a:gd name="T0" fmla="+- 0 10948 10892"/>
                                <a:gd name="T1" fmla="*/ T0 w 57"/>
                                <a:gd name="T2" fmla="+- 0 16137 16125"/>
                                <a:gd name="T3" fmla="*/ 16137 h 55"/>
                                <a:gd name="T4" fmla="+- 0 10927 10892"/>
                                <a:gd name="T5" fmla="*/ T4 w 57"/>
                                <a:gd name="T6" fmla="+- 0 16137 16125"/>
                                <a:gd name="T7" fmla="*/ 16137 h 55"/>
                                <a:gd name="T8" fmla="+- 0 10935 10892"/>
                                <a:gd name="T9" fmla="*/ T8 w 57"/>
                                <a:gd name="T10" fmla="+- 0 16144 16125"/>
                                <a:gd name="T11" fmla="*/ 16144 h 55"/>
                                <a:gd name="T12" fmla="+- 0 10935 10892"/>
                                <a:gd name="T13" fmla="*/ T12 w 57"/>
                                <a:gd name="T14" fmla="+- 0 16163 16125"/>
                                <a:gd name="T15" fmla="*/ 16163 h 55"/>
                                <a:gd name="T16" fmla="+- 0 10927 10892"/>
                                <a:gd name="T17" fmla="*/ T16 w 57"/>
                                <a:gd name="T18" fmla="+- 0 16169 16125"/>
                                <a:gd name="T19" fmla="*/ 16169 h 55"/>
                                <a:gd name="T20" fmla="+- 0 10948 10892"/>
                                <a:gd name="T21" fmla="*/ T20 w 57"/>
                                <a:gd name="T22" fmla="+- 0 16169 16125"/>
                                <a:gd name="T23" fmla="*/ 16169 h 55"/>
                                <a:gd name="T24" fmla="+- 0 10948 10892"/>
                                <a:gd name="T25" fmla="*/ T24 w 57"/>
                                <a:gd name="T26" fmla="+- 0 16137 16125"/>
                                <a:gd name="T27" fmla="*/ 16137 h 55"/>
                              </a:gdLst>
                              <a:ahLst/>
                              <a:cxnLst>
                                <a:cxn ang="0">
                                  <a:pos x="T1" y="T3"/>
                                </a:cxn>
                                <a:cxn ang="0">
                                  <a:pos x="T5" y="T7"/>
                                </a:cxn>
                                <a:cxn ang="0">
                                  <a:pos x="T9" y="T11"/>
                                </a:cxn>
                                <a:cxn ang="0">
                                  <a:pos x="T13" y="T15"/>
                                </a:cxn>
                                <a:cxn ang="0">
                                  <a:pos x="T17" y="T19"/>
                                </a:cxn>
                                <a:cxn ang="0">
                                  <a:pos x="T21" y="T23"/>
                                </a:cxn>
                                <a:cxn ang="0">
                                  <a:pos x="T25" y="T27"/>
                                </a:cxn>
                              </a:cxnLst>
                              <a:rect l="0" t="0" r="r" b="b"/>
                              <a:pathLst>
                                <a:path w="57" h="55">
                                  <a:moveTo>
                                    <a:pt x="56" y="12"/>
                                  </a:moveTo>
                                  <a:lnTo>
                                    <a:pt x="35" y="12"/>
                                  </a:lnTo>
                                  <a:lnTo>
                                    <a:pt x="43" y="19"/>
                                  </a:lnTo>
                                  <a:lnTo>
                                    <a:pt x="43" y="38"/>
                                  </a:lnTo>
                                  <a:lnTo>
                                    <a:pt x="35" y="44"/>
                                  </a:lnTo>
                                  <a:lnTo>
                                    <a:pt x="56" y="44"/>
                                  </a:lnTo>
                                  <a:lnTo>
                                    <a:pt x="56"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452"/>
                          <wps:cNvSpPr>
                            <a:spLocks/>
                          </wps:cNvSpPr>
                          <wps:spPr bwMode="auto">
                            <a:xfrm>
                              <a:off x="10892" y="16125"/>
                              <a:ext cx="57" cy="55"/>
                            </a:xfrm>
                            <a:custGeom>
                              <a:avLst/>
                              <a:gdLst>
                                <a:gd name="T0" fmla="+- 0 10948 10892"/>
                                <a:gd name="T1" fmla="*/ T0 w 57"/>
                                <a:gd name="T2" fmla="+- 0 16127 16125"/>
                                <a:gd name="T3" fmla="*/ 16127 h 55"/>
                                <a:gd name="T4" fmla="+- 0 10935 10892"/>
                                <a:gd name="T5" fmla="*/ T4 w 57"/>
                                <a:gd name="T6" fmla="+- 0 16127 16125"/>
                                <a:gd name="T7" fmla="*/ 16127 h 55"/>
                                <a:gd name="T8" fmla="+- 0 10935 10892"/>
                                <a:gd name="T9" fmla="*/ T8 w 57"/>
                                <a:gd name="T10" fmla="+- 0 16131 16125"/>
                                <a:gd name="T11" fmla="*/ 16131 h 55"/>
                                <a:gd name="T12" fmla="+- 0 10948 10892"/>
                                <a:gd name="T13" fmla="*/ T12 w 57"/>
                                <a:gd name="T14" fmla="+- 0 16131 16125"/>
                                <a:gd name="T15" fmla="*/ 16131 h 55"/>
                                <a:gd name="T16" fmla="+- 0 10948 10892"/>
                                <a:gd name="T17" fmla="*/ T16 w 57"/>
                                <a:gd name="T18" fmla="+- 0 16127 16125"/>
                                <a:gd name="T19" fmla="*/ 16127 h 55"/>
                              </a:gdLst>
                              <a:ahLst/>
                              <a:cxnLst>
                                <a:cxn ang="0">
                                  <a:pos x="T1" y="T3"/>
                                </a:cxn>
                                <a:cxn ang="0">
                                  <a:pos x="T5" y="T7"/>
                                </a:cxn>
                                <a:cxn ang="0">
                                  <a:pos x="T9" y="T11"/>
                                </a:cxn>
                                <a:cxn ang="0">
                                  <a:pos x="T13" y="T15"/>
                                </a:cxn>
                                <a:cxn ang="0">
                                  <a:pos x="T17" y="T19"/>
                                </a:cxn>
                              </a:cxnLst>
                              <a:rect l="0" t="0" r="r" b="b"/>
                              <a:pathLst>
                                <a:path w="57" h="55">
                                  <a:moveTo>
                                    <a:pt x="56" y="2"/>
                                  </a:moveTo>
                                  <a:lnTo>
                                    <a:pt x="43" y="2"/>
                                  </a:lnTo>
                                  <a:lnTo>
                                    <a:pt x="43" y="6"/>
                                  </a:lnTo>
                                  <a:lnTo>
                                    <a:pt x="56" y="6"/>
                                  </a:lnTo>
                                  <a:lnTo>
                                    <a:pt x="56"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1" name="Group 453"/>
                        <wpg:cNvGrpSpPr>
                          <a:grpSpLocks/>
                        </wpg:cNvGrpSpPr>
                        <wpg:grpSpPr bwMode="auto">
                          <a:xfrm>
                            <a:off x="10954" y="16111"/>
                            <a:ext cx="45" cy="70"/>
                            <a:chOff x="10954" y="16111"/>
                            <a:chExt cx="45" cy="70"/>
                          </a:xfrm>
                        </wpg:grpSpPr>
                        <wps:wsp>
                          <wps:cNvPr id="1092" name="Freeform 454"/>
                          <wps:cNvSpPr>
                            <a:spLocks/>
                          </wps:cNvSpPr>
                          <wps:spPr bwMode="auto">
                            <a:xfrm>
                              <a:off x="10954" y="16111"/>
                              <a:ext cx="45" cy="70"/>
                            </a:xfrm>
                            <a:custGeom>
                              <a:avLst/>
                              <a:gdLst>
                                <a:gd name="T0" fmla="+- 0 10979 10954"/>
                                <a:gd name="T1" fmla="*/ T0 w 45"/>
                                <a:gd name="T2" fmla="+- 0 16138 16111"/>
                                <a:gd name="T3" fmla="*/ 16138 h 70"/>
                                <a:gd name="T4" fmla="+- 0 10965 10954"/>
                                <a:gd name="T5" fmla="*/ T4 w 45"/>
                                <a:gd name="T6" fmla="+- 0 16138 16111"/>
                                <a:gd name="T7" fmla="*/ 16138 h 70"/>
                                <a:gd name="T8" fmla="+- 0 10965 10954"/>
                                <a:gd name="T9" fmla="*/ T8 w 45"/>
                                <a:gd name="T10" fmla="+- 0 16174 16111"/>
                                <a:gd name="T11" fmla="*/ 16174 h 70"/>
                                <a:gd name="T12" fmla="+- 0 10973 10954"/>
                                <a:gd name="T13" fmla="*/ T12 w 45"/>
                                <a:gd name="T14" fmla="+- 0 16181 16111"/>
                                <a:gd name="T15" fmla="*/ 16181 h 70"/>
                                <a:gd name="T16" fmla="+- 0 10990 10954"/>
                                <a:gd name="T17" fmla="*/ T16 w 45"/>
                                <a:gd name="T18" fmla="+- 0 16181 16111"/>
                                <a:gd name="T19" fmla="*/ 16181 h 70"/>
                                <a:gd name="T20" fmla="+- 0 10993 10954"/>
                                <a:gd name="T21" fmla="*/ T20 w 45"/>
                                <a:gd name="T22" fmla="+- 0 16180 16111"/>
                                <a:gd name="T23" fmla="*/ 16180 h 70"/>
                                <a:gd name="T24" fmla="+- 0 10999 10954"/>
                                <a:gd name="T25" fmla="*/ T24 w 45"/>
                                <a:gd name="T26" fmla="+- 0 16177 16111"/>
                                <a:gd name="T27" fmla="*/ 16177 h 70"/>
                                <a:gd name="T28" fmla="+- 0 10996 10954"/>
                                <a:gd name="T29" fmla="*/ T28 w 45"/>
                                <a:gd name="T30" fmla="+- 0 16168 16111"/>
                                <a:gd name="T31" fmla="*/ 16168 h 70"/>
                                <a:gd name="T32" fmla="+- 0 10982 10954"/>
                                <a:gd name="T33" fmla="*/ T32 w 45"/>
                                <a:gd name="T34" fmla="+- 0 16168 16111"/>
                                <a:gd name="T35" fmla="*/ 16168 h 70"/>
                                <a:gd name="T36" fmla="+- 0 10979 10954"/>
                                <a:gd name="T37" fmla="*/ T36 w 45"/>
                                <a:gd name="T38" fmla="+- 0 16165 16111"/>
                                <a:gd name="T39" fmla="*/ 16165 h 70"/>
                                <a:gd name="T40" fmla="+- 0 10979 10954"/>
                                <a:gd name="T41" fmla="*/ T40 w 45"/>
                                <a:gd name="T42" fmla="+- 0 16138 16111"/>
                                <a:gd name="T43" fmla="*/ 1613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 h="70">
                                  <a:moveTo>
                                    <a:pt x="25" y="27"/>
                                  </a:moveTo>
                                  <a:lnTo>
                                    <a:pt x="11" y="27"/>
                                  </a:lnTo>
                                  <a:lnTo>
                                    <a:pt x="11" y="63"/>
                                  </a:lnTo>
                                  <a:lnTo>
                                    <a:pt x="19" y="70"/>
                                  </a:lnTo>
                                  <a:lnTo>
                                    <a:pt x="36" y="70"/>
                                  </a:lnTo>
                                  <a:lnTo>
                                    <a:pt x="39" y="69"/>
                                  </a:lnTo>
                                  <a:lnTo>
                                    <a:pt x="45" y="66"/>
                                  </a:lnTo>
                                  <a:lnTo>
                                    <a:pt x="42" y="57"/>
                                  </a:lnTo>
                                  <a:lnTo>
                                    <a:pt x="28" y="57"/>
                                  </a:lnTo>
                                  <a:lnTo>
                                    <a:pt x="25" y="54"/>
                                  </a:lnTo>
                                  <a:lnTo>
                                    <a:pt x="25"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455"/>
                          <wps:cNvSpPr>
                            <a:spLocks/>
                          </wps:cNvSpPr>
                          <wps:spPr bwMode="auto">
                            <a:xfrm>
                              <a:off x="10954" y="16111"/>
                              <a:ext cx="45" cy="70"/>
                            </a:xfrm>
                            <a:custGeom>
                              <a:avLst/>
                              <a:gdLst>
                                <a:gd name="T0" fmla="+- 0 10995 10954"/>
                                <a:gd name="T1" fmla="*/ T0 w 45"/>
                                <a:gd name="T2" fmla="+- 0 16165 16111"/>
                                <a:gd name="T3" fmla="*/ 16165 h 70"/>
                                <a:gd name="T4" fmla="+- 0 10992 10954"/>
                                <a:gd name="T5" fmla="*/ T4 w 45"/>
                                <a:gd name="T6" fmla="+- 0 16167 16111"/>
                                <a:gd name="T7" fmla="*/ 16167 h 70"/>
                                <a:gd name="T8" fmla="+- 0 10989 10954"/>
                                <a:gd name="T9" fmla="*/ T8 w 45"/>
                                <a:gd name="T10" fmla="+- 0 16168 16111"/>
                                <a:gd name="T11" fmla="*/ 16168 h 70"/>
                                <a:gd name="T12" fmla="+- 0 10996 10954"/>
                                <a:gd name="T13" fmla="*/ T12 w 45"/>
                                <a:gd name="T14" fmla="+- 0 16168 16111"/>
                                <a:gd name="T15" fmla="*/ 16168 h 70"/>
                                <a:gd name="T16" fmla="+- 0 10995 10954"/>
                                <a:gd name="T17" fmla="*/ T16 w 45"/>
                                <a:gd name="T18" fmla="+- 0 16165 16111"/>
                                <a:gd name="T19" fmla="*/ 16165 h 70"/>
                              </a:gdLst>
                              <a:ahLst/>
                              <a:cxnLst>
                                <a:cxn ang="0">
                                  <a:pos x="T1" y="T3"/>
                                </a:cxn>
                                <a:cxn ang="0">
                                  <a:pos x="T5" y="T7"/>
                                </a:cxn>
                                <a:cxn ang="0">
                                  <a:pos x="T9" y="T11"/>
                                </a:cxn>
                                <a:cxn ang="0">
                                  <a:pos x="T13" y="T15"/>
                                </a:cxn>
                                <a:cxn ang="0">
                                  <a:pos x="T17" y="T19"/>
                                </a:cxn>
                              </a:cxnLst>
                              <a:rect l="0" t="0" r="r" b="b"/>
                              <a:pathLst>
                                <a:path w="45" h="70">
                                  <a:moveTo>
                                    <a:pt x="41" y="54"/>
                                  </a:moveTo>
                                  <a:lnTo>
                                    <a:pt x="38" y="56"/>
                                  </a:lnTo>
                                  <a:lnTo>
                                    <a:pt x="35" y="57"/>
                                  </a:lnTo>
                                  <a:lnTo>
                                    <a:pt x="42" y="57"/>
                                  </a:lnTo>
                                  <a:lnTo>
                                    <a:pt x="41"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456"/>
                          <wps:cNvSpPr>
                            <a:spLocks/>
                          </wps:cNvSpPr>
                          <wps:spPr bwMode="auto">
                            <a:xfrm>
                              <a:off x="10954" y="16111"/>
                              <a:ext cx="45" cy="70"/>
                            </a:xfrm>
                            <a:custGeom>
                              <a:avLst/>
                              <a:gdLst>
                                <a:gd name="T0" fmla="+- 0 10996 10954"/>
                                <a:gd name="T1" fmla="*/ T0 w 45"/>
                                <a:gd name="T2" fmla="+- 0 16127 16111"/>
                                <a:gd name="T3" fmla="*/ 16127 h 70"/>
                                <a:gd name="T4" fmla="+- 0 10954 10954"/>
                                <a:gd name="T5" fmla="*/ T4 w 45"/>
                                <a:gd name="T6" fmla="+- 0 16127 16111"/>
                                <a:gd name="T7" fmla="*/ 16127 h 70"/>
                                <a:gd name="T8" fmla="+- 0 10954 10954"/>
                                <a:gd name="T9" fmla="*/ T8 w 45"/>
                                <a:gd name="T10" fmla="+- 0 16138 16111"/>
                                <a:gd name="T11" fmla="*/ 16138 h 70"/>
                                <a:gd name="T12" fmla="+- 0 10996 10954"/>
                                <a:gd name="T13" fmla="*/ T12 w 45"/>
                                <a:gd name="T14" fmla="+- 0 16138 16111"/>
                                <a:gd name="T15" fmla="*/ 16138 h 70"/>
                                <a:gd name="T16" fmla="+- 0 10996 10954"/>
                                <a:gd name="T17" fmla="*/ T16 w 45"/>
                                <a:gd name="T18" fmla="+- 0 16127 16111"/>
                                <a:gd name="T19" fmla="*/ 16127 h 70"/>
                              </a:gdLst>
                              <a:ahLst/>
                              <a:cxnLst>
                                <a:cxn ang="0">
                                  <a:pos x="T1" y="T3"/>
                                </a:cxn>
                                <a:cxn ang="0">
                                  <a:pos x="T5" y="T7"/>
                                </a:cxn>
                                <a:cxn ang="0">
                                  <a:pos x="T9" y="T11"/>
                                </a:cxn>
                                <a:cxn ang="0">
                                  <a:pos x="T13" y="T15"/>
                                </a:cxn>
                                <a:cxn ang="0">
                                  <a:pos x="T17" y="T19"/>
                                </a:cxn>
                              </a:cxnLst>
                              <a:rect l="0" t="0" r="r" b="b"/>
                              <a:pathLst>
                                <a:path w="45" h="70">
                                  <a:moveTo>
                                    <a:pt x="42" y="16"/>
                                  </a:moveTo>
                                  <a:lnTo>
                                    <a:pt x="0" y="16"/>
                                  </a:lnTo>
                                  <a:lnTo>
                                    <a:pt x="0" y="27"/>
                                  </a:lnTo>
                                  <a:lnTo>
                                    <a:pt x="42" y="27"/>
                                  </a:lnTo>
                                  <a:lnTo>
                                    <a:pt x="42"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457"/>
                          <wps:cNvSpPr>
                            <a:spLocks/>
                          </wps:cNvSpPr>
                          <wps:spPr bwMode="auto">
                            <a:xfrm>
                              <a:off x="10954" y="16111"/>
                              <a:ext cx="45" cy="70"/>
                            </a:xfrm>
                            <a:custGeom>
                              <a:avLst/>
                              <a:gdLst>
                                <a:gd name="T0" fmla="+- 0 10979 10954"/>
                                <a:gd name="T1" fmla="*/ T0 w 45"/>
                                <a:gd name="T2" fmla="+- 0 16111 16111"/>
                                <a:gd name="T3" fmla="*/ 16111 h 70"/>
                                <a:gd name="T4" fmla="+- 0 10965 10954"/>
                                <a:gd name="T5" fmla="*/ T4 w 45"/>
                                <a:gd name="T6" fmla="+- 0 16111 16111"/>
                                <a:gd name="T7" fmla="*/ 16111 h 70"/>
                                <a:gd name="T8" fmla="+- 0 10965 10954"/>
                                <a:gd name="T9" fmla="*/ T8 w 45"/>
                                <a:gd name="T10" fmla="+- 0 16127 16111"/>
                                <a:gd name="T11" fmla="*/ 16127 h 70"/>
                                <a:gd name="T12" fmla="+- 0 10979 10954"/>
                                <a:gd name="T13" fmla="*/ T12 w 45"/>
                                <a:gd name="T14" fmla="+- 0 16127 16111"/>
                                <a:gd name="T15" fmla="*/ 16127 h 70"/>
                                <a:gd name="T16" fmla="+- 0 10979 10954"/>
                                <a:gd name="T17" fmla="*/ T16 w 45"/>
                                <a:gd name="T18" fmla="+- 0 16111 16111"/>
                                <a:gd name="T19" fmla="*/ 16111 h 70"/>
                              </a:gdLst>
                              <a:ahLst/>
                              <a:cxnLst>
                                <a:cxn ang="0">
                                  <a:pos x="T1" y="T3"/>
                                </a:cxn>
                                <a:cxn ang="0">
                                  <a:pos x="T5" y="T7"/>
                                </a:cxn>
                                <a:cxn ang="0">
                                  <a:pos x="T9" y="T11"/>
                                </a:cxn>
                                <a:cxn ang="0">
                                  <a:pos x="T13" y="T15"/>
                                </a:cxn>
                                <a:cxn ang="0">
                                  <a:pos x="T17" y="T19"/>
                                </a:cxn>
                              </a:cxnLst>
                              <a:rect l="0" t="0" r="r" b="b"/>
                              <a:pathLst>
                                <a:path w="45" h="70">
                                  <a:moveTo>
                                    <a:pt x="25" y="0"/>
                                  </a:moveTo>
                                  <a:lnTo>
                                    <a:pt x="11" y="0"/>
                                  </a:lnTo>
                                  <a:lnTo>
                                    <a:pt x="11" y="16"/>
                                  </a:lnTo>
                                  <a:lnTo>
                                    <a:pt x="25" y="16"/>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6" name="Group 458"/>
                        <wpg:cNvGrpSpPr>
                          <a:grpSpLocks/>
                        </wpg:cNvGrpSpPr>
                        <wpg:grpSpPr bwMode="auto">
                          <a:xfrm>
                            <a:off x="11000" y="16125"/>
                            <a:ext cx="53" cy="55"/>
                            <a:chOff x="11000" y="16125"/>
                            <a:chExt cx="53" cy="55"/>
                          </a:xfrm>
                        </wpg:grpSpPr>
                        <wps:wsp>
                          <wps:cNvPr id="1097" name="Freeform 459"/>
                          <wps:cNvSpPr>
                            <a:spLocks/>
                          </wps:cNvSpPr>
                          <wps:spPr bwMode="auto">
                            <a:xfrm>
                              <a:off x="11000" y="16125"/>
                              <a:ext cx="53" cy="55"/>
                            </a:xfrm>
                            <a:custGeom>
                              <a:avLst/>
                              <a:gdLst>
                                <a:gd name="T0" fmla="+- 0 11041 11000"/>
                                <a:gd name="T1" fmla="*/ T0 w 53"/>
                                <a:gd name="T2" fmla="+- 0 16125 16125"/>
                                <a:gd name="T3" fmla="*/ 16125 h 55"/>
                                <a:gd name="T4" fmla="+- 0 11012 11000"/>
                                <a:gd name="T5" fmla="*/ T4 w 53"/>
                                <a:gd name="T6" fmla="+- 0 16125 16125"/>
                                <a:gd name="T7" fmla="*/ 16125 h 55"/>
                                <a:gd name="T8" fmla="+- 0 11000 11000"/>
                                <a:gd name="T9" fmla="*/ T8 w 53"/>
                                <a:gd name="T10" fmla="+- 0 16137 16125"/>
                                <a:gd name="T11" fmla="*/ 16137 h 55"/>
                                <a:gd name="T12" fmla="+- 0 11000 11000"/>
                                <a:gd name="T13" fmla="*/ T12 w 53"/>
                                <a:gd name="T14" fmla="+- 0 16170 16125"/>
                                <a:gd name="T15" fmla="*/ 16170 h 55"/>
                                <a:gd name="T16" fmla="+- 0 11012 11000"/>
                                <a:gd name="T17" fmla="*/ T16 w 53"/>
                                <a:gd name="T18" fmla="+- 0 16181 16125"/>
                                <a:gd name="T19" fmla="*/ 16181 h 55"/>
                                <a:gd name="T20" fmla="+- 0 11038 11000"/>
                                <a:gd name="T21" fmla="*/ T20 w 53"/>
                                <a:gd name="T22" fmla="+- 0 16181 16125"/>
                                <a:gd name="T23" fmla="*/ 16181 h 55"/>
                                <a:gd name="T24" fmla="+- 0 11046 11000"/>
                                <a:gd name="T25" fmla="*/ T24 w 53"/>
                                <a:gd name="T26" fmla="+- 0 16177 16125"/>
                                <a:gd name="T27" fmla="*/ 16177 h 55"/>
                                <a:gd name="T28" fmla="+- 0 11051 11000"/>
                                <a:gd name="T29" fmla="*/ T28 w 53"/>
                                <a:gd name="T30" fmla="+- 0 16169 16125"/>
                                <a:gd name="T31" fmla="*/ 16169 h 55"/>
                                <a:gd name="T32" fmla="+- 0 11050 11000"/>
                                <a:gd name="T33" fmla="*/ T32 w 53"/>
                                <a:gd name="T34" fmla="+- 0 16169 16125"/>
                                <a:gd name="T35" fmla="*/ 16169 h 55"/>
                                <a:gd name="T36" fmla="+- 0 11020 11000"/>
                                <a:gd name="T37" fmla="*/ T36 w 53"/>
                                <a:gd name="T38" fmla="+- 0 16169 16125"/>
                                <a:gd name="T39" fmla="*/ 16169 h 55"/>
                                <a:gd name="T40" fmla="+- 0 11015 11000"/>
                                <a:gd name="T41" fmla="*/ T40 w 53"/>
                                <a:gd name="T42" fmla="+- 0 16164 16125"/>
                                <a:gd name="T43" fmla="*/ 16164 h 55"/>
                                <a:gd name="T44" fmla="+- 0 11014 11000"/>
                                <a:gd name="T45" fmla="*/ T44 w 53"/>
                                <a:gd name="T46" fmla="+- 0 16157 16125"/>
                                <a:gd name="T47" fmla="*/ 16157 h 55"/>
                                <a:gd name="T48" fmla="+- 0 11053 11000"/>
                                <a:gd name="T49" fmla="*/ T48 w 53"/>
                                <a:gd name="T50" fmla="+- 0 16157 16125"/>
                                <a:gd name="T51" fmla="*/ 16157 h 55"/>
                                <a:gd name="T52" fmla="+- 0 11053 11000"/>
                                <a:gd name="T53" fmla="*/ T52 w 53"/>
                                <a:gd name="T54" fmla="+- 0 16147 16125"/>
                                <a:gd name="T55" fmla="*/ 16147 h 55"/>
                                <a:gd name="T56" fmla="+- 0 11014 11000"/>
                                <a:gd name="T57" fmla="*/ T56 w 53"/>
                                <a:gd name="T58" fmla="+- 0 16147 16125"/>
                                <a:gd name="T59" fmla="*/ 16147 h 55"/>
                                <a:gd name="T60" fmla="+- 0 11016 11000"/>
                                <a:gd name="T61" fmla="*/ T60 w 53"/>
                                <a:gd name="T62" fmla="+- 0 16141 16125"/>
                                <a:gd name="T63" fmla="*/ 16141 h 55"/>
                                <a:gd name="T64" fmla="+- 0 11022 11000"/>
                                <a:gd name="T65" fmla="*/ T64 w 53"/>
                                <a:gd name="T66" fmla="+- 0 16137 16125"/>
                                <a:gd name="T67" fmla="*/ 16137 h 55"/>
                                <a:gd name="T68" fmla="+- 0 11053 11000"/>
                                <a:gd name="T69" fmla="*/ T68 w 53"/>
                                <a:gd name="T70" fmla="+- 0 16137 16125"/>
                                <a:gd name="T71" fmla="*/ 16137 h 55"/>
                                <a:gd name="T72" fmla="+- 0 11053 11000"/>
                                <a:gd name="T73" fmla="*/ T72 w 53"/>
                                <a:gd name="T74" fmla="+- 0 16136 16125"/>
                                <a:gd name="T75" fmla="*/ 16136 h 55"/>
                                <a:gd name="T76" fmla="+- 0 11041 11000"/>
                                <a:gd name="T77" fmla="*/ T76 w 53"/>
                                <a:gd name="T78" fmla="+- 0 16125 16125"/>
                                <a:gd name="T79" fmla="*/ 1612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3" h="55">
                                  <a:moveTo>
                                    <a:pt x="41" y="0"/>
                                  </a:moveTo>
                                  <a:lnTo>
                                    <a:pt x="12" y="0"/>
                                  </a:lnTo>
                                  <a:lnTo>
                                    <a:pt x="0" y="12"/>
                                  </a:lnTo>
                                  <a:lnTo>
                                    <a:pt x="0" y="45"/>
                                  </a:lnTo>
                                  <a:lnTo>
                                    <a:pt x="12" y="56"/>
                                  </a:lnTo>
                                  <a:lnTo>
                                    <a:pt x="38" y="56"/>
                                  </a:lnTo>
                                  <a:lnTo>
                                    <a:pt x="46" y="52"/>
                                  </a:lnTo>
                                  <a:lnTo>
                                    <a:pt x="51" y="44"/>
                                  </a:lnTo>
                                  <a:lnTo>
                                    <a:pt x="50" y="44"/>
                                  </a:lnTo>
                                  <a:lnTo>
                                    <a:pt x="20" y="44"/>
                                  </a:lnTo>
                                  <a:lnTo>
                                    <a:pt x="15" y="39"/>
                                  </a:lnTo>
                                  <a:lnTo>
                                    <a:pt x="14" y="32"/>
                                  </a:lnTo>
                                  <a:lnTo>
                                    <a:pt x="53" y="32"/>
                                  </a:lnTo>
                                  <a:lnTo>
                                    <a:pt x="53" y="22"/>
                                  </a:lnTo>
                                  <a:lnTo>
                                    <a:pt x="14" y="22"/>
                                  </a:lnTo>
                                  <a:lnTo>
                                    <a:pt x="16" y="16"/>
                                  </a:lnTo>
                                  <a:lnTo>
                                    <a:pt x="22" y="12"/>
                                  </a:lnTo>
                                  <a:lnTo>
                                    <a:pt x="53" y="12"/>
                                  </a:lnTo>
                                  <a:lnTo>
                                    <a:pt x="53" y="11"/>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460"/>
                          <wps:cNvSpPr>
                            <a:spLocks/>
                          </wps:cNvSpPr>
                          <wps:spPr bwMode="auto">
                            <a:xfrm>
                              <a:off x="11000" y="16125"/>
                              <a:ext cx="53" cy="55"/>
                            </a:xfrm>
                            <a:custGeom>
                              <a:avLst/>
                              <a:gdLst>
                                <a:gd name="T0" fmla="+- 0 11040 11000"/>
                                <a:gd name="T1" fmla="*/ T0 w 53"/>
                                <a:gd name="T2" fmla="+- 0 16164 16125"/>
                                <a:gd name="T3" fmla="*/ 16164 h 55"/>
                                <a:gd name="T4" fmla="+- 0 11036 11000"/>
                                <a:gd name="T5" fmla="*/ T4 w 53"/>
                                <a:gd name="T6" fmla="+- 0 16168 16125"/>
                                <a:gd name="T7" fmla="*/ 16168 h 55"/>
                                <a:gd name="T8" fmla="+- 0 11031 11000"/>
                                <a:gd name="T9" fmla="*/ T8 w 53"/>
                                <a:gd name="T10" fmla="+- 0 16169 16125"/>
                                <a:gd name="T11" fmla="*/ 16169 h 55"/>
                                <a:gd name="T12" fmla="+- 0 11050 11000"/>
                                <a:gd name="T13" fmla="*/ T12 w 53"/>
                                <a:gd name="T14" fmla="+- 0 16169 16125"/>
                                <a:gd name="T15" fmla="*/ 16169 h 55"/>
                                <a:gd name="T16" fmla="+- 0 11040 11000"/>
                                <a:gd name="T17" fmla="*/ T16 w 53"/>
                                <a:gd name="T18" fmla="+- 0 16164 16125"/>
                                <a:gd name="T19" fmla="*/ 16164 h 55"/>
                              </a:gdLst>
                              <a:ahLst/>
                              <a:cxnLst>
                                <a:cxn ang="0">
                                  <a:pos x="T1" y="T3"/>
                                </a:cxn>
                                <a:cxn ang="0">
                                  <a:pos x="T5" y="T7"/>
                                </a:cxn>
                                <a:cxn ang="0">
                                  <a:pos x="T9" y="T11"/>
                                </a:cxn>
                                <a:cxn ang="0">
                                  <a:pos x="T13" y="T15"/>
                                </a:cxn>
                                <a:cxn ang="0">
                                  <a:pos x="T17" y="T19"/>
                                </a:cxn>
                              </a:cxnLst>
                              <a:rect l="0" t="0" r="r" b="b"/>
                              <a:pathLst>
                                <a:path w="53" h="55">
                                  <a:moveTo>
                                    <a:pt x="40" y="39"/>
                                  </a:moveTo>
                                  <a:lnTo>
                                    <a:pt x="36" y="43"/>
                                  </a:lnTo>
                                  <a:lnTo>
                                    <a:pt x="31" y="44"/>
                                  </a:lnTo>
                                  <a:lnTo>
                                    <a:pt x="50" y="44"/>
                                  </a:lnTo>
                                  <a:lnTo>
                                    <a:pt x="40"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461"/>
                          <wps:cNvSpPr>
                            <a:spLocks/>
                          </wps:cNvSpPr>
                          <wps:spPr bwMode="auto">
                            <a:xfrm>
                              <a:off x="11000" y="16125"/>
                              <a:ext cx="53" cy="55"/>
                            </a:xfrm>
                            <a:custGeom>
                              <a:avLst/>
                              <a:gdLst>
                                <a:gd name="T0" fmla="+- 0 11053 11000"/>
                                <a:gd name="T1" fmla="*/ T0 w 53"/>
                                <a:gd name="T2" fmla="+- 0 16137 16125"/>
                                <a:gd name="T3" fmla="*/ 16137 h 55"/>
                                <a:gd name="T4" fmla="+- 0 11033 11000"/>
                                <a:gd name="T5" fmla="*/ T4 w 53"/>
                                <a:gd name="T6" fmla="+- 0 16137 16125"/>
                                <a:gd name="T7" fmla="*/ 16137 h 55"/>
                                <a:gd name="T8" fmla="+- 0 11037 11000"/>
                                <a:gd name="T9" fmla="*/ T8 w 53"/>
                                <a:gd name="T10" fmla="+- 0 16140 16125"/>
                                <a:gd name="T11" fmla="*/ 16140 h 55"/>
                                <a:gd name="T12" fmla="+- 0 11039 11000"/>
                                <a:gd name="T13" fmla="*/ T12 w 53"/>
                                <a:gd name="T14" fmla="+- 0 16147 16125"/>
                                <a:gd name="T15" fmla="*/ 16147 h 55"/>
                                <a:gd name="T16" fmla="+- 0 11053 11000"/>
                                <a:gd name="T17" fmla="*/ T16 w 53"/>
                                <a:gd name="T18" fmla="+- 0 16147 16125"/>
                                <a:gd name="T19" fmla="*/ 16147 h 55"/>
                                <a:gd name="T20" fmla="+- 0 11053 11000"/>
                                <a:gd name="T21" fmla="*/ T20 w 53"/>
                                <a:gd name="T22" fmla="+- 0 16137 16125"/>
                                <a:gd name="T23" fmla="*/ 16137 h 55"/>
                              </a:gdLst>
                              <a:ahLst/>
                              <a:cxnLst>
                                <a:cxn ang="0">
                                  <a:pos x="T1" y="T3"/>
                                </a:cxn>
                                <a:cxn ang="0">
                                  <a:pos x="T5" y="T7"/>
                                </a:cxn>
                                <a:cxn ang="0">
                                  <a:pos x="T9" y="T11"/>
                                </a:cxn>
                                <a:cxn ang="0">
                                  <a:pos x="T13" y="T15"/>
                                </a:cxn>
                                <a:cxn ang="0">
                                  <a:pos x="T17" y="T19"/>
                                </a:cxn>
                                <a:cxn ang="0">
                                  <a:pos x="T21" y="T23"/>
                                </a:cxn>
                              </a:cxnLst>
                              <a:rect l="0" t="0" r="r" b="b"/>
                              <a:pathLst>
                                <a:path w="53" h="55">
                                  <a:moveTo>
                                    <a:pt x="53" y="12"/>
                                  </a:moveTo>
                                  <a:lnTo>
                                    <a:pt x="33" y="12"/>
                                  </a:lnTo>
                                  <a:lnTo>
                                    <a:pt x="37" y="15"/>
                                  </a:lnTo>
                                  <a:lnTo>
                                    <a:pt x="39" y="22"/>
                                  </a:lnTo>
                                  <a:lnTo>
                                    <a:pt x="53" y="22"/>
                                  </a:lnTo>
                                  <a:lnTo>
                                    <a:pt x="53"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0" name="Group 462"/>
                        <wpg:cNvGrpSpPr>
                          <a:grpSpLocks/>
                        </wpg:cNvGrpSpPr>
                        <wpg:grpSpPr bwMode="auto">
                          <a:xfrm>
                            <a:off x="10784" y="16208"/>
                            <a:ext cx="73" cy="68"/>
                            <a:chOff x="10784" y="16208"/>
                            <a:chExt cx="73" cy="68"/>
                          </a:xfrm>
                        </wpg:grpSpPr>
                        <wps:wsp>
                          <wps:cNvPr id="1101" name="Freeform 463"/>
                          <wps:cNvSpPr>
                            <a:spLocks/>
                          </wps:cNvSpPr>
                          <wps:spPr bwMode="auto">
                            <a:xfrm>
                              <a:off x="10784" y="16208"/>
                              <a:ext cx="73" cy="68"/>
                            </a:xfrm>
                            <a:custGeom>
                              <a:avLst/>
                              <a:gdLst>
                                <a:gd name="T0" fmla="+- 0 10833 10784"/>
                                <a:gd name="T1" fmla="*/ T0 w 73"/>
                                <a:gd name="T2" fmla="+- 0 16208 16208"/>
                                <a:gd name="T3" fmla="*/ 16208 h 68"/>
                                <a:gd name="T4" fmla="+- 0 10806 10784"/>
                                <a:gd name="T5" fmla="*/ T4 w 73"/>
                                <a:gd name="T6" fmla="+- 0 16208 16208"/>
                                <a:gd name="T7" fmla="*/ 16208 h 68"/>
                                <a:gd name="T8" fmla="+- 0 10791 10784"/>
                                <a:gd name="T9" fmla="*/ T8 w 73"/>
                                <a:gd name="T10" fmla="+- 0 16222 16208"/>
                                <a:gd name="T11" fmla="*/ 16222 h 68"/>
                                <a:gd name="T12" fmla="+- 0 10784 10784"/>
                                <a:gd name="T13" fmla="*/ T12 w 73"/>
                                <a:gd name="T14" fmla="+- 0 16244 16208"/>
                                <a:gd name="T15" fmla="*/ 16244 h 68"/>
                                <a:gd name="T16" fmla="+- 0 10791 10784"/>
                                <a:gd name="T17" fmla="*/ T16 w 73"/>
                                <a:gd name="T18" fmla="+- 0 16262 16208"/>
                                <a:gd name="T19" fmla="*/ 16262 h 68"/>
                                <a:gd name="T20" fmla="+- 0 10807 10784"/>
                                <a:gd name="T21" fmla="*/ T20 w 73"/>
                                <a:gd name="T22" fmla="+- 0 16273 16208"/>
                                <a:gd name="T23" fmla="*/ 16273 h 68"/>
                                <a:gd name="T24" fmla="+- 0 10834 10784"/>
                                <a:gd name="T25" fmla="*/ T24 w 73"/>
                                <a:gd name="T26" fmla="+- 0 16276 16208"/>
                                <a:gd name="T27" fmla="*/ 16276 h 68"/>
                                <a:gd name="T28" fmla="+- 0 10849 10784"/>
                                <a:gd name="T29" fmla="*/ T28 w 73"/>
                                <a:gd name="T30" fmla="+- 0 16265 16208"/>
                                <a:gd name="T31" fmla="*/ 16265 h 68"/>
                                <a:gd name="T32" fmla="+- 0 10809 10784"/>
                                <a:gd name="T33" fmla="*/ T32 w 73"/>
                                <a:gd name="T34" fmla="+- 0 16265 16208"/>
                                <a:gd name="T35" fmla="*/ 16265 h 68"/>
                                <a:gd name="T36" fmla="+- 0 10799 10784"/>
                                <a:gd name="T37" fmla="*/ T36 w 73"/>
                                <a:gd name="T38" fmla="+- 0 16255 16208"/>
                                <a:gd name="T39" fmla="*/ 16255 h 68"/>
                                <a:gd name="T40" fmla="+- 0 10799 10784"/>
                                <a:gd name="T41" fmla="*/ T40 w 73"/>
                                <a:gd name="T42" fmla="+- 0 16228 16208"/>
                                <a:gd name="T43" fmla="*/ 16228 h 68"/>
                                <a:gd name="T44" fmla="+- 0 10809 10784"/>
                                <a:gd name="T45" fmla="*/ T44 w 73"/>
                                <a:gd name="T46" fmla="+- 0 16218 16208"/>
                                <a:gd name="T47" fmla="*/ 16218 h 68"/>
                                <a:gd name="T48" fmla="+- 0 10843 10784"/>
                                <a:gd name="T49" fmla="*/ T48 w 73"/>
                                <a:gd name="T50" fmla="+- 0 16218 16208"/>
                                <a:gd name="T51" fmla="*/ 16218 h 68"/>
                                <a:gd name="T52" fmla="+- 0 10847 10784"/>
                                <a:gd name="T53" fmla="*/ T52 w 73"/>
                                <a:gd name="T54" fmla="+- 0 16214 16208"/>
                                <a:gd name="T55" fmla="*/ 16214 h 68"/>
                                <a:gd name="T56" fmla="+- 0 10833 10784"/>
                                <a:gd name="T57" fmla="*/ T56 w 73"/>
                                <a:gd name="T58" fmla="+- 0 16208 16208"/>
                                <a:gd name="T59" fmla="*/ 16208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3" h="68">
                                  <a:moveTo>
                                    <a:pt x="49" y="0"/>
                                  </a:moveTo>
                                  <a:lnTo>
                                    <a:pt x="22" y="0"/>
                                  </a:lnTo>
                                  <a:lnTo>
                                    <a:pt x="7" y="14"/>
                                  </a:lnTo>
                                  <a:lnTo>
                                    <a:pt x="0" y="36"/>
                                  </a:lnTo>
                                  <a:lnTo>
                                    <a:pt x="7" y="54"/>
                                  </a:lnTo>
                                  <a:lnTo>
                                    <a:pt x="23" y="65"/>
                                  </a:lnTo>
                                  <a:lnTo>
                                    <a:pt x="50" y="68"/>
                                  </a:lnTo>
                                  <a:lnTo>
                                    <a:pt x="65" y="57"/>
                                  </a:lnTo>
                                  <a:lnTo>
                                    <a:pt x="25" y="57"/>
                                  </a:lnTo>
                                  <a:lnTo>
                                    <a:pt x="15" y="47"/>
                                  </a:lnTo>
                                  <a:lnTo>
                                    <a:pt x="15" y="20"/>
                                  </a:lnTo>
                                  <a:lnTo>
                                    <a:pt x="25" y="10"/>
                                  </a:lnTo>
                                  <a:lnTo>
                                    <a:pt x="59" y="10"/>
                                  </a:lnTo>
                                  <a:lnTo>
                                    <a:pt x="63" y="6"/>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464"/>
                          <wps:cNvSpPr>
                            <a:spLocks/>
                          </wps:cNvSpPr>
                          <wps:spPr bwMode="auto">
                            <a:xfrm>
                              <a:off x="10784" y="16208"/>
                              <a:ext cx="73" cy="68"/>
                            </a:xfrm>
                            <a:custGeom>
                              <a:avLst/>
                              <a:gdLst>
                                <a:gd name="T0" fmla="+- 0 10857 10784"/>
                                <a:gd name="T1" fmla="*/ T0 w 73"/>
                                <a:gd name="T2" fmla="+- 0 16236 16208"/>
                                <a:gd name="T3" fmla="*/ 16236 h 68"/>
                                <a:gd name="T4" fmla="+- 0 10825 10784"/>
                                <a:gd name="T5" fmla="*/ T4 w 73"/>
                                <a:gd name="T6" fmla="+- 0 16236 16208"/>
                                <a:gd name="T7" fmla="*/ 16236 h 68"/>
                                <a:gd name="T8" fmla="+- 0 10825 10784"/>
                                <a:gd name="T9" fmla="*/ T8 w 73"/>
                                <a:gd name="T10" fmla="+- 0 16249 16208"/>
                                <a:gd name="T11" fmla="*/ 16249 h 68"/>
                                <a:gd name="T12" fmla="+- 0 10843 10784"/>
                                <a:gd name="T13" fmla="*/ T12 w 73"/>
                                <a:gd name="T14" fmla="+- 0 16249 16208"/>
                                <a:gd name="T15" fmla="*/ 16249 h 68"/>
                                <a:gd name="T16" fmla="+- 0 10841 10784"/>
                                <a:gd name="T17" fmla="*/ T16 w 73"/>
                                <a:gd name="T18" fmla="+- 0 16259 16208"/>
                                <a:gd name="T19" fmla="*/ 16259 h 68"/>
                                <a:gd name="T20" fmla="+- 0 10833 10784"/>
                                <a:gd name="T21" fmla="*/ T20 w 73"/>
                                <a:gd name="T22" fmla="+- 0 16265 16208"/>
                                <a:gd name="T23" fmla="*/ 16265 h 68"/>
                                <a:gd name="T24" fmla="+- 0 10849 10784"/>
                                <a:gd name="T25" fmla="*/ T24 w 73"/>
                                <a:gd name="T26" fmla="+- 0 16265 16208"/>
                                <a:gd name="T27" fmla="*/ 16265 h 68"/>
                                <a:gd name="T28" fmla="+- 0 10851 10784"/>
                                <a:gd name="T29" fmla="*/ T28 w 73"/>
                                <a:gd name="T30" fmla="+- 0 16263 16208"/>
                                <a:gd name="T31" fmla="*/ 16263 h 68"/>
                                <a:gd name="T32" fmla="+- 0 10857 10784"/>
                                <a:gd name="T33" fmla="*/ T32 w 73"/>
                                <a:gd name="T34" fmla="+- 0 16242 16208"/>
                                <a:gd name="T35" fmla="*/ 16242 h 68"/>
                                <a:gd name="T36" fmla="+- 0 10857 10784"/>
                                <a:gd name="T37" fmla="*/ T36 w 73"/>
                                <a:gd name="T38" fmla="+- 0 16238 16208"/>
                                <a:gd name="T39" fmla="*/ 16238 h 68"/>
                                <a:gd name="T40" fmla="+- 0 10857 10784"/>
                                <a:gd name="T41" fmla="*/ T40 w 73"/>
                                <a:gd name="T42" fmla="+- 0 16236 16208"/>
                                <a:gd name="T43" fmla="*/ 1623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 h="68">
                                  <a:moveTo>
                                    <a:pt x="73" y="28"/>
                                  </a:moveTo>
                                  <a:lnTo>
                                    <a:pt x="41" y="28"/>
                                  </a:lnTo>
                                  <a:lnTo>
                                    <a:pt x="41" y="41"/>
                                  </a:lnTo>
                                  <a:lnTo>
                                    <a:pt x="59" y="41"/>
                                  </a:lnTo>
                                  <a:lnTo>
                                    <a:pt x="57" y="51"/>
                                  </a:lnTo>
                                  <a:lnTo>
                                    <a:pt x="49" y="57"/>
                                  </a:lnTo>
                                  <a:lnTo>
                                    <a:pt x="65" y="57"/>
                                  </a:lnTo>
                                  <a:lnTo>
                                    <a:pt x="67" y="55"/>
                                  </a:lnTo>
                                  <a:lnTo>
                                    <a:pt x="73" y="34"/>
                                  </a:lnTo>
                                  <a:lnTo>
                                    <a:pt x="73" y="30"/>
                                  </a:lnTo>
                                  <a:lnTo>
                                    <a:pt x="73"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465"/>
                          <wps:cNvSpPr>
                            <a:spLocks/>
                          </wps:cNvSpPr>
                          <wps:spPr bwMode="auto">
                            <a:xfrm>
                              <a:off x="10784" y="16208"/>
                              <a:ext cx="73" cy="68"/>
                            </a:xfrm>
                            <a:custGeom>
                              <a:avLst/>
                              <a:gdLst>
                                <a:gd name="T0" fmla="+- 0 10843 10784"/>
                                <a:gd name="T1" fmla="*/ T0 w 73"/>
                                <a:gd name="T2" fmla="+- 0 16218 16208"/>
                                <a:gd name="T3" fmla="*/ 16218 h 68"/>
                                <a:gd name="T4" fmla="+- 0 10828 10784"/>
                                <a:gd name="T5" fmla="*/ T4 w 73"/>
                                <a:gd name="T6" fmla="+- 0 16218 16208"/>
                                <a:gd name="T7" fmla="*/ 16218 h 68"/>
                                <a:gd name="T8" fmla="+- 0 10833 10784"/>
                                <a:gd name="T9" fmla="*/ T8 w 73"/>
                                <a:gd name="T10" fmla="+- 0 16220 16208"/>
                                <a:gd name="T11" fmla="*/ 16220 h 68"/>
                                <a:gd name="T12" fmla="+- 0 10837 10784"/>
                                <a:gd name="T13" fmla="*/ T12 w 73"/>
                                <a:gd name="T14" fmla="+- 0 16225 16208"/>
                                <a:gd name="T15" fmla="*/ 16225 h 68"/>
                                <a:gd name="T16" fmla="+- 0 10843 10784"/>
                                <a:gd name="T17" fmla="*/ T16 w 73"/>
                                <a:gd name="T18" fmla="+- 0 16218 16208"/>
                                <a:gd name="T19" fmla="*/ 16218 h 68"/>
                              </a:gdLst>
                              <a:ahLst/>
                              <a:cxnLst>
                                <a:cxn ang="0">
                                  <a:pos x="T1" y="T3"/>
                                </a:cxn>
                                <a:cxn ang="0">
                                  <a:pos x="T5" y="T7"/>
                                </a:cxn>
                                <a:cxn ang="0">
                                  <a:pos x="T9" y="T11"/>
                                </a:cxn>
                                <a:cxn ang="0">
                                  <a:pos x="T13" y="T15"/>
                                </a:cxn>
                                <a:cxn ang="0">
                                  <a:pos x="T17" y="T19"/>
                                </a:cxn>
                              </a:cxnLst>
                              <a:rect l="0" t="0" r="r" b="b"/>
                              <a:pathLst>
                                <a:path w="73" h="68">
                                  <a:moveTo>
                                    <a:pt x="59" y="10"/>
                                  </a:moveTo>
                                  <a:lnTo>
                                    <a:pt x="44" y="10"/>
                                  </a:lnTo>
                                  <a:lnTo>
                                    <a:pt x="49" y="12"/>
                                  </a:lnTo>
                                  <a:lnTo>
                                    <a:pt x="53" y="17"/>
                                  </a:lnTo>
                                  <a:lnTo>
                                    <a:pt x="59"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4" name="Group 466"/>
                        <wpg:cNvGrpSpPr>
                          <a:grpSpLocks/>
                        </wpg:cNvGrpSpPr>
                        <wpg:grpSpPr bwMode="auto">
                          <a:xfrm>
                            <a:off x="10862" y="16223"/>
                            <a:ext cx="57" cy="55"/>
                            <a:chOff x="10862" y="16223"/>
                            <a:chExt cx="57" cy="55"/>
                          </a:xfrm>
                        </wpg:grpSpPr>
                        <wps:wsp>
                          <wps:cNvPr id="1105" name="Freeform 467"/>
                          <wps:cNvSpPr>
                            <a:spLocks/>
                          </wps:cNvSpPr>
                          <wps:spPr bwMode="auto">
                            <a:xfrm>
                              <a:off x="10862" y="16223"/>
                              <a:ext cx="57" cy="55"/>
                            </a:xfrm>
                            <a:custGeom>
                              <a:avLst/>
                              <a:gdLst>
                                <a:gd name="T0" fmla="+- 0 10906 10862"/>
                                <a:gd name="T1" fmla="*/ T0 w 57"/>
                                <a:gd name="T2" fmla="+- 0 16223 16223"/>
                                <a:gd name="T3" fmla="*/ 16223 h 55"/>
                                <a:gd name="T4" fmla="+- 0 10875 10862"/>
                                <a:gd name="T5" fmla="*/ T4 w 57"/>
                                <a:gd name="T6" fmla="+- 0 16223 16223"/>
                                <a:gd name="T7" fmla="*/ 16223 h 55"/>
                                <a:gd name="T8" fmla="+- 0 10862 10862"/>
                                <a:gd name="T9" fmla="*/ T8 w 57"/>
                                <a:gd name="T10" fmla="+- 0 16234 16223"/>
                                <a:gd name="T11" fmla="*/ 16234 h 55"/>
                                <a:gd name="T12" fmla="+- 0 10862 10862"/>
                                <a:gd name="T13" fmla="*/ T12 w 57"/>
                                <a:gd name="T14" fmla="+- 0 16267 16223"/>
                                <a:gd name="T15" fmla="*/ 16267 h 55"/>
                                <a:gd name="T16" fmla="+- 0 10875 10862"/>
                                <a:gd name="T17" fmla="*/ T16 w 57"/>
                                <a:gd name="T18" fmla="+- 0 16278 16223"/>
                                <a:gd name="T19" fmla="*/ 16278 h 55"/>
                                <a:gd name="T20" fmla="+- 0 10906 10862"/>
                                <a:gd name="T21" fmla="*/ T20 w 57"/>
                                <a:gd name="T22" fmla="+- 0 16278 16223"/>
                                <a:gd name="T23" fmla="*/ 16278 h 55"/>
                                <a:gd name="T24" fmla="+- 0 10919 10862"/>
                                <a:gd name="T25" fmla="*/ T24 w 57"/>
                                <a:gd name="T26" fmla="+- 0 16267 16223"/>
                                <a:gd name="T27" fmla="*/ 16267 h 55"/>
                                <a:gd name="T28" fmla="+- 0 10919 10862"/>
                                <a:gd name="T29" fmla="*/ T28 w 57"/>
                                <a:gd name="T30" fmla="+- 0 16266 16223"/>
                                <a:gd name="T31" fmla="*/ 16266 h 55"/>
                                <a:gd name="T32" fmla="+- 0 10883 10862"/>
                                <a:gd name="T33" fmla="*/ T32 w 57"/>
                                <a:gd name="T34" fmla="+- 0 16266 16223"/>
                                <a:gd name="T35" fmla="*/ 16266 h 55"/>
                                <a:gd name="T36" fmla="+- 0 10876 10862"/>
                                <a:gd name="T37" fmla="*/ T36 w 57"/>
                                <a:gd name="T38" fmla="+- 0 16260 16223"/>
                                <a:gd name="T39" fmla="*/ 16260 h 55"/>
                                <a:gd name="T40" fmla="+- 0 10876 10862"/>
                                <a:gd name="T41" fmla="*/ T40 w 57"/>
                                <a:gd name="T42" fmla="+- 0 16241 16223"/>
                                <a:gd name="T43" fmla="*/ 16241 h 55"/>
                                <a:gd name="T44" fmla="+- 0 10883 10862"/>
                                <a:gd name="T45" fmla="*/ T44 w 57"/>
                                <a:gd name="T46" fmla="+- 0 16235 16223"/>
                                <a:gd name="T47" fmla="*/ 16235 h 55"/>
                                <a:gd name="T48" fmla="+- 0 10919 10862"/>
                                <a:gd name="T49" fmla="*/ T48 w 57"/>
                                <a:gd name="T50" fmla="+- 0 16235 16223"/>
                                <a:gd name="T51" fmla="*/ 16235 h 55"/>
                                <a:gd name="T52" fmla="+- 0 10919 10862"/>
                                <a:gd name="T53" fmla="*/ T52 w 57"/>
                                <a:gd name="T54" fmla="+- 0 16234 16223"/>
                                <a:gd name="T55" fmla="*/ 16234 h 55"/>
                                <a:gd name="T56" fmla="+- 0 10906 10862"/>
                                <a:gd name="T57" fmla="*/ T56 w 57"/>
                                <a:gd name="T58" fmla="+- 0 16223 16223"/>
                                <a:gd name="T59" fmla="*/ 16223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 h="55">
                                  <a:moveTo>
                                    <a:pt x="44" y="0"/>
                                  </a:moveTo>
                                  <a:lnTo>
                                    <a:pt x="13" y="0"/>
                                  </a:lnTo>
                                  <a:lnTo>
                                    <a:pt x="0" y="11"/>
                                  </a:lnTo>
                                  <a:lnTo>
                                    <a:pt x="0" y="44"/>
                                  </a:lnTo>
                                  <a:lnTo>
                                    <a:pt x="13" y="55"/>
                                  </a:lnTo>
                                  <a:lnTo>
                                    <a:pt x="44" y="55"/>
                                  </a:lnTo>
                                  <a:lnTo>
                                    <a:pt x="57" y="44"/>
                                  </a:lnTo>
                                  <a:lnTo>
                                    <a:pt x="57" y="43"/>
                                  </a:lnTo>
                                  <a:lnTo>
                                    <a:pt x="21" y="43"/>
                                  </a:lnTo>
                                  <a:lnTo>
                                    <a:pt x="14" y="37"/>
                                  </a:lnTo>
                                  <a:lnTo>
                                    <a:pt x="14" y="18"/>
                                  </a:lnTo>
                                  <a:lnTo>
                                    <a:pt x="21" y="12"/>
                                  </a:lnTo>
                                  <a:lnTo>
                                    <a:pt x="57" y="12"/>
                                  </a:lnTo>
                                  <a:lnTo>
                                    <a:pt x="57" y="11"/>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468"/>
                          <wps:cNvSpPr>
                            <a:spLocks/>
                          </wps:cNvSpPr>
                          <wps:spPr bwMode="auto">
                            <a:xfrm>
                              <a:off x="10862" y="16223"/>
                              <a:ext cx="57" cy="55"/>
                            </a:xfrm>
                            <a:custGeom>
                              <a:avLst/>
                              <a:gdLst>
                                <a:gd name="T0" fmla="+- 0 10919 10862"/>
                                <a:gd name="T1" fmla="*/ T0 w 57"/>
                                <a:gd name="T2" fmla="+- 0 16235 16223"/>
                                <a:gd name="T3" fmla="*/ 16235 h 55"/>
                                <a:gd name="T4" fmla="+- 0 10898 10862"/>
                                <a:gd name="T5" fmla="*/ T4 w 57"/>
                                <a:gd name="T6" fmla="+- 0 16235 16223"/>
                                <a:gd name="T7" fmla="*/ 16235 h 55"/>
                                <a:gd name="T8" fmla="+- 0 10906 10862"/>
                                <a:gd name="T9" fmla="*/ T8 w 57"/>
                                <a:gd name="T10" fmla="+- 0 16241 16223"/>
                                <a:gd name="T11" fmla="*/ 16241 h 55"/>
                                <a:gd name="T12" fmla="+- 0 10906 10862"/>
                                <a:gd name="T13" fmla="*/ T12 w 57"/>
                                <a:gd name="T14" fmla="+- 0 16260 16223"/>
                                <a:gd name="T15" fmla="*/ 16260 h 55"/>
                                <a:gd name="T16" fmla="+- 0 10898 10862"/>
                                <a:gd name="T17" fmla="*/ T16 w 57"/>
                                <a:gd name="T18" fmla="+- 0 16266 16223"/>
                                <a:gd name="T19" fmla="*/ 16266 h 55"/>
                                <a:gd name="T20" fmla="+- 0 10919 10862"/>
                                <a:gd name="T21" fmla="*/ T20 w 57"/>
                                <a:gd name="T22" fmla="+- 0 16266 16223"/>
                                <a:gd name="T23" fmla="*/ 16266 h 55"/>
                                <a:gd name="T24" fmla="+- 0 10919 10862"/>
                                <a:gd name="T25" fmla="*/ T24 w 57"/>
                                <a:gd name="T26" fmla="+- 0 16235 16223"/>
                                <a:gd name="T27" fmla="*/ 16235 h 55"/>
                              </a:gdLst>
                              <a:ahLst/>
                              <a:cxnLst>
                                <a:cxn ang="0">
                                  <a:pos x="T1" y="T3"/>
                                </a:cxn>
                                <a:cxn ang="0">
                                  <a:pos x="T5" y="T7"/>
                                </a:cxn>
                                <a:cxn ang="0">
                                  <a:pos x="T9" y="T11"/>
                                </a:cxn>
                                <a:cxn ang="0">
                                  <a:pos x="T13" y="T15"/>
                                </a:cxn>
                                <a:cxn ang="0">
                                  <a:pos x="T17" y="T19"/>
                                </a:cxn>
                                <a:cxn ang="0">
                                  <a:pos x="T21" y="T23"/>
                                </a:cxn>
                                <a:cxn ang="0">
                                  <a:pos x="T25" y="T27"/>
                                </a:cxn>
                              </a:cxnLst>
                              <a:rect l="0" t="0" r="r" b="b"/>
                              <a:pathLst>
                                <a:path w="57" h="55">
                                  <a:moveTo>
                                    <a:pt x="57" y="12"/>
                                  </a:moveTo>
                                  <a:lnTo>
                                    <a:pt x="36" y="12"/>
                                  </a:lnTo>
                                  <a:lnTo>
                                    <a:pt x="44" y="18"/>
                                  </a:lnTo>
                                  <a:lnTo>
                                    <a:pt x="44" y="37"/>
                                  </a:lnTo>
                                  <a:lnTo>
                                    <a:pt x="36" y="43"/>
                                  </a:lnTo>
                                  <a:lnTo>
                                    <a:pt x="57" y="43"/>
                                  </a:lnTo>
                                  <a:lnTo>
                                    <a:pt x="5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7" name="Group 469"/>
                        <wpg:cNvGrpSpPr>
                          <a:grpSpLocks/>
                        </wpg:cNvGrpSpPr>
                        <wpg:grpSpPr bwMode="auto">
                          <a:xfrm>
                            <a:off x="10921" y="16224"/>
                            <a:ext cx="58" cy="52"/>
                            <a:chOff x="10921" y="16224"/>
                            <a:chExt cx="58" cy="52"/>
                          </a:xfrm>
                        </wpg:grpSpPr>
                        <wps:wsp>
                          <wps:cNvPr id="1108" name="Freeform 470"/>
                          <wps:cNvSpPr>
                            <a:spLocks/>
                          </wps:cNvSpPr>
                          <wps:spPr bwMode="auto">
                            <a:xfrm>
                              <a:off x="10921" y="16224"/>
                              <a:ext cx="58" cy="52"/>
                            </a:xfrm>
                            <a:custGeom>
                              <a:avLst/>
                              <a:gdLst>
                                <a:gd name="T0" fmla="+- 0 10936 10921"/>
                                <a:gd name="T1" fmla="*/ T0 w 58"/>
                                <a:gd name="T2" fmla="+- 0 16224 16224"/>
                                <a:gd name="T3" fmla="*/ 16224 h 52"/>
                                <a:gd name="T4" fmla="+- 0 10921 10921"/>
                                <a:gd name="T5" fmla="*/ T4 w 58"/>
                                <a:gd name="T6" fmla="+- 0 16224 16224"/>
                                <a:gd name="T7" fmla="*/ 16224 h 52"/>
                                <a:gd name="T8" fmla="+- 0 10943 10921"/>
                                <a:gd name="T9" fmla="*/ T8 w 58"/>
                                <a:gd name="T10" fmla="+- 0 16277 16224"/>
                                <a:gd name="T11" fmla="*/ 16277 h 52"/>
                                <a:gd name="T12" fmla="+- 0 10958 10921"/>
                                <a:gd name="T13" fmla="*/ T12 w 58"/>
                                <a:gd name="T14" fmla="+- 0 16277 16224"/>
                                <a:gd name="T15" fmla="*/ 16277 h 52"/>
                                <a:gd name="T16" fmla="+- 0 10965 10921"/>
                                <a:gd name="T17" fmla="*/ T16 w 58"/>
                                <a:gd name="T18" fmla="+- 0 16260 16224"/>
                                <a:gd name="T19" fmla="*/ 16260 h 52"/>
                                <a:gd name="T20" fmla="+- 0 10950 10921"/>
                                <a:gd name="T21" fmla="*/ T20 w 58"/>
                                <a:gd name="T22" fmla="+- 0 16260 16224"/>
                                <a:gd name="T23" fmla="*/ 16260 h 52"/>
                                <a:gd name="T24" fmla="+- 0 10936 10921"/>
                                <a:gd name="T25" fmla="*/ T24 w 58"/>
                                <a:gd name="T26" fmla="+- 0 16224 16224"/>
                                <a:gd name="T27" fmla="*/ 16224 h 52"/>
                              </a:gdLst>
                              <a:ahLst/>
                              <a:cxnLst>
                                <a:cxn ang="0">
                                  <a:pos x="T1" y="T3"/>
                                </a:cxn>
                                <a:cxn ang="0">
                                  <a:pos x="T5" y="T7"/>
                                </a:cxn>
                                <a:cxn ang="0">
                                  <a:pos x="T9" y="T11"/>
                                </a:cxn>
                                <a:cxn ang="0">
                                  <a:pos x="T13" y="T15"/>
                                </a:cxn>
                                <a:cxn ang="0">
                                  <a:pos x="T17" y="T19"/>
                                </a:cxn>
                                <a:cxn ang="0">
                                  <a:pos x="T21" y="T23"/>
                                </a:cxn>
                                <a:cxn ang="0">
                                  <a:pos x="T25" y="T27"/>
                                </a:cxn>
                              </a:cxnLst>
                              <a:rect l="0" t="0" r="r" b="b"/>
                              <a:pathLst>
                                <a:path w="58" h="52">
                                  <a:moveTo>
                                    <a:pt x="15" y="0"/>
                                  </a:moveTo>
                                  <a:lnTo>
                                    <a:pt x="0" y="0"/>
                                  </a:lnTo>
                                  <a:lnTo>
                                    <a:pt x="22" y="53"/>
                                  </a:lnTo>
                                  <a:lnTo>
                                    <a:pt x="37" y="53"/>
                                  </a:lnTo>
                                  <a:lnTo>
                                    <a:pt x="44" y="36"/>
                                  </a:lnTo>
                                  <a:lnTo>
                                    <a:pt x="29" y="36"/>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471"/>
                          <wps:cNvSpPr>
                            <a:spLocks/>
                          </wps:cNvSpPr>
                          <wps:spPr bwMode="auto">
                            <a:xfrm>
                              <a:off x="10921" y="16224"/>
                              <a:ext cx="58" cy="52"/>
                            </a:xfrm>
                            <a:custGeom>
                              <a:avLst/>
                              <a:gdLst>
                                <a:gd name="T0" fmla="+- 0 10979 10921"/>
                                <a:gd name="T1" fmla="*/ T0 w 58"/>
                                <a:gd name="T2" fmla="+- 0 16224 16224"/>
                                <a:gd name="T3" fmla="*/ 16224 h 52"/>
                                <a:gd name="T4" fmla="+- 0 10964 10921"/>
                                <a:gd name="T5" fmla="*/ T4 w 58"/>
                                <a:gd name="T6" fmla="+- 0 16224 16224"/>
                                <a:gd name="T7" fmla="*/ 16224 h 52"/>
                                <a:gd name="T8" fmla="+- 0 10950 10921"/>
                                <a:gd name="T9" fmla="*/ T8 w 58"/>
                                <a:gd name="T10" fmla="+- 0 16260 16224"/>
                                <a:gd name="T11" fmla="*/ 16260 h 52"/>
                                <a:gd name="T12" fmla="+- 0 10965 10921"/>
                                <a:gd name="T13" fmla="*/ T12 w 58"/>
                                <a:gd name="T14" fmla="+- 0 16260 16224"/>
                                <a:gd name="T15" fmla="*/ 16260 h 52"/>
                                <a:gd name="T16" fmla="+- 0 10979 10921"/>
                                <a:gd name="T17" fmla="*/ T16 w 58"/>
                                <a:gd name="T18" fmla="+- 0 16224 16224"/>
                                <a:gd name="T19" fmla="*/ 16224 h 52"/>
                              </a:gdLst>
                              <a:ahLst/>
                              <a:cxnLst>
                                <a:cxn ang="0">
                                  <a:pos x="T1" y="T3"/>
                                </a:cxn>
                                <a:cxn ang="0">
                                  <a:pos x="T5" y="T7"/>
                                </a:cxn>
                                <a:cxn ang="0">
                                  <a:pos x="T9" y="T11"/>
                                </a:cxn>
                                <a:cxn ang="0">
                                  <a:pos x="T13" y="T15"/>
                                </a:cxn>
                                <a:cxn ang="0">
                                  <a:pos x="T17" y="T19"/>
                                </a:cxn>
                              </a:cxnLst>
                              <a:rect l="0" t="0" r="r" b="b"/>
                              <a:pathLst>
                                <a:path w="58" h="52">
                                  <a:moveTo>
                                    <a:pt x="58" y="0"/>
                                  </a:moveTo>
                                  <a:lnTo>
                                    <a:pt x="43" y="0"/>
                                  </a:lnTo>
                                  <a:lnTo>
                                    <a:pt x="29" y="36"/>
                                  </a:lnTo>
                                  <a:lnTo>
                                    <a:pt x="44" y="36"/>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0" name="Group 472"/>
                        <wpg:cNvGrpSpPr>
                          <a:grpSpLocks/>
                        </wpg:cNvGrpSpPr>
                        <wpg:grpSpPr bwMode="auto">
                          <a:xfrm>
                            <a:off x="10981" y="16223"/>
                            <a:ext cx="53" cy="55"/>
                            <a:chOff x="10981" y="16223"/>
                            <a:chExt cx="53" cy="55"/>
                          </a:xfrm>
                        </wpg:grpSpPr>
                        <wps:wsp>
                          <wps:cNvPr id="1111" name="Freeform 473"/>
                          <wps:cNvSpPr>
                            <a:spLocks/>
                          </wps:cNvSpPr>
                          <wps:spPr bwMode="auto">
                            <a:xfrm>
                              <a:off x="10981" y="16223"/>
                              <a:ext cx="53" cy="55"/>
                            </a:xfrm>
                            <a:custGeom>
                              <a:avLst/>
                              <a:gdLst>
                                <a:gd name="T0" fmla="+- 0 11022 10981"/>
                                <a:gd name="T1" fmla="*/ T0 w 53"/>
                                <a:gd name="T2" fmla="+- 0 16223 16223"/>
                                <a:gd name="T3" fmla="*/ 16223 h 55"/>
                                <a:gd name="T4" fmla="+- 0 10993 10981"/>
                                <a:gd name="T5" fmla="*/ T4 w 53"/>
                                <a:gd name="T6" fmla="+- 0 16223 16223"/>
                                <a:gd name="T7" fmla="*/ 16223 h 55"/>
                                <a:gd name="T8" fmla="+- 0 10981 10981"/>
                                <a:gd name="T9" fmla="*/ T8 w 53"/>
                                <a:gd name="T10" fmla="+- 0 16234 16223"/>
                                <a:gd name="T11" fmla="*/ 16234 h 55"/>
                                <a:gd name="T12" fmla="+- 0 10981 10981"/>
                                <a:gd name="T13" fmla="*/ T12 w 53"/>
                                <a:gd name="T14" fmla="+- 0 16267 16223"/>
                                <a:gd name="T15" fmla="*/ 16267 h 55"/>
                                <a:gd name="T16" fmla="+- 0 10993 10981"/>
                                <a:gd name="T17" fmla="*/ T16 w 53"/>
                                <a:gd name="T18" fmla="+- 0 16278 16223"/>
                                <a:gd name="T19" fmla="*/ 16278 h 55"/>
                                <a:gd name="T20" fmla="+- 0 11019 10981"/>
                                <a:gd name="T21" fmla="*/ T20 w 53"/>
                                <a:gd name="T22" fmla="+- 0 16278 16223"/>
                                <a:gd name="T23" fmla="*/ 16278 h 55"/>
                                <a:gd name="T24" fmla="+- 0 11027 10981"/>
                                <a:gd name="T25" fmla="*/ T24 w 53"/>
                                <a:gd name="T26" fmla="+- 0 16274 16223"/>
                                <a:gd name="T27" fmla="*/ 16274 h 55"/>
                                <a:gd name="T28" fmla="+- 0 11032 10981"/>
                                <a:gd name="T29" fmla="*/ T28 w 53"/>
                                <a:gd name="T30" fmla="+- 0 16267 16223"/>
                                <a:gd name="T31" fmla="*/ 16267 h 55"/>
                                <a:gd name="T32" fmla="+- 0 11032 10981"/>
                                <a:gd name="T33" fmla="*/ T32 w 53"/>
                                <a:gd name="T34" fmla="+- 0 16266 16223"/>
                                <a:gd name="T35" fmla="*/ 16266 h 55"/>
                                <a:gd name="T36" fmla="+- 0 11002 10981"/>
                                <a:gd name="T37" fmla="*/ T36 w 53"/>
                                <a:gd name="T38" fmla="+- 0 16266 16223"/>
                                <a:gd name="T39" fmla="*/ 16266 h 55"/>
                                <a:gd name="T40" fmla="+- 0 10996 10981"/>
                                <a:gd name="T41" fmla="*/ T40 w 53"/>
                                <a:gd name="T42" fmla="+- 0 16262 16223"/>
                                <a:gd name="T43" fmla="*/ 16262 h 55"/>
                                <a:gd name="T44" fmla="+- 0 10995 10981"/>
                                <a:gd name="T45" fmla="*/ T44 w 53"/>
                                <a:gd name="T46" fmla="+- 0 16254 16223"/>
                                <a:gd name="T47" fmla="*/ 16254 h 55"/>
                                <a:gd name="T48" fmla="+- 0 11035 10981"/>
                                <a:gd name="T49" fmla="*/ T48 w 53"/>
                                <a:gd name="T50" fmla="+- 0 16254 16223"/>
                                <a:gd name="T51" fmla="*/ 16254 h 55"/>
                                <a:gd name="T52" fmla="+- 0 11035 10981"/>
                                <a:gd name="T53" fmla="*/ T52 w 53"/>
                                <a:gd name="T54" fmla="+- 0 16244 16223"/>
                                <a:gd name="T55" fmla="*/ 16244 h 55"/>
                                <a:gd name="T56" fmla="+- 0 10996 10981"/>
                                <a:gd name="T57" fmla="*/ T56 w 53"/>
                                <a:gd name="T58" fmla="+- 0 16244 16223"/>
                                <a:gd name="T59" fmla="*/ 16244 h 55"/>
                                <a:gd name="T60" fmla="+- 0 10997 10981"/>
                                <a:gd name="T61" fmla="*/ T60 w 53"/>
                                <a:gd name="T62" fmla="+- 0 16238 16223"/>
                                <a:gd name="T63" fmla="*/ 16238 h 55"/>
                                <a:gd name="T64" fmla="+- 0 11003 10981"/>
                                <a:gd name="T65" fmla="*/ T64 w 53"/>
                                <a:gd name="T66" fmla="+- 0 16235 16223"/>
                                <a:gd name="T67" fmla="*/ 16235 h 55"/>
                                <a:gd name="T68" fmla="+- 0 11034 10981"/>
                                <a:gd name="T69" fmla="*/ T68 w 53"/>
                                <a:gd name="T70" fmla="+- 0 16235 16223"/>
                                <a:gd name="T71" fmla="*/ 16235 h 55"/>
                                <a:gd name="T72" fmla="+- 0 11034 10981"/>
                                <a:gd name="T73" fmla="*/ T72 w 53"/>
                                <a:gd name="T74" fmla="+- 0 16234 16223"/>
                                <a:gd name="T75" fmla="*/ 16234 h 55"/>
                                <a:gd name="T76" fmla="+- 0 11022 10981"/>
                                <a:gd name="T77" fmla="*/ T76 w 53"/>
                                <a:gd name="T78" fmla="+- 0 16223 16223"/>
                                <a:gd name="T79" fmla="*/ 16223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3" h="55">
                                  <a:moveTo>
                                    <a:pt x="41" y="0"/>
                                  </a:moveTo>
                                  <a:lnTo>
                                    <a:pt x="12" y="0"/>
                                  </a:lnTo>
                                  <a:lnTo>
                                    <a:pt x="0" y="11"/>
                                  </a:lnTo>
                                  <a:lnTo>
                                    <a:pt x="0" y="44"/>
                                  </a:lnTo>
                                  <a:lnTo>
                                    <a:pt x="12" y="55"/>
                                  </a:lnTo>
                                  <a:lnTo>
                                    <a:pt x="38" y="55"/>
                                  </a:lnTo>
                                  <a:lnTo>
                                    <a:pt x="46" y="51"/>
                                  </a:lnTo>
                                  <a:lnTo>
                                    <a:pt x="51" y="44"/>
                                  </a:lnTo>
                                  <a:lnTo>
                                    <a:pt x="51" y="43"/>
                                  </a:lnTo>
                                  <a:lnTo>
                                    <a:pt x="21" y="43"/>
                                  </a:lnTo>
                                  <a:lnTo>
                                    <a:pt x="15" y="39"/>
                                  </a:lnTo>
                                  <a:lnTo>
                                    <a:pt x="14" y="31"/>
                                  </a:lnTo>
                                  <a:lnTo>
                                    <a:pt x="54" y="31"/>
                                  </a:lnTo>
                                  <a:lnTo>
                                    <a:pt x="54" y="21"/>
                                  </a:lnTo>
                                  <a:lnTo>
                                    <a:pt x="15" y="21"/>
                                  </a:lnTo>
                                  <a:lnTo>
                                    <a:pt x="16" y="15"/>
                                  </a:lnTo>
                                  <a:lnTo>
                                    <a:pt x="22" y="12"/>
                                  </a:lnTo>
                                  <a:lnTo>
                                    <a:pt x="53" y="12"/>
                                  </a:lnTo>
                                  <a:lnTo>
                                    <a:pt x="53" y="11"/>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474"/>
                          <wps:cNvSpPr>
                            <a:spLocks/>
                          </wps:cNvSpPr>
                          <wps:spPr bwMode="auto">
                            <a:xfrm>
                              <a:off x="10981" y="16223"/>
                              <a:ext cx="53" cy="55"/>
                            </a:xfrm>
                            <a:custGeom>
                              <a:avLst/>
                              <a:gdLst>
                                <a:gd name="T0" fmla="+- 0 11021 10981"/>
                                <a:gd name="T1" fmla="*/ T0 w 53"/>
                                <a:gd name="T2" fmla="+- 0 16261 16223"/>
                                <a:gd name="T3" fmla="*/ 16261 h 55"/>
                                <a:gd name="T4" fmla="+- 0 11017 10981"/>
                                <a:gd name="T5" fmla="*/ T4 w 53"/>
                                <a:gd name="T6" fmla="+- 0 16266 16223"/>
                                <a:gd name="T7" fmla="*/ 16266 h 55"/>
                                <a:gd name="T8" fmla="+- 0 11013 10981"/>
                                <a:gd name="T9" fmla="*/ T8 w 53"/>
                                <a:gd name="T10" fmla="+- 0 16266 16223"/>
                                <a:gd name="T11" fmla="*/ 16266 h 55"/>
                                <a:gd name="T12" fmla="+- 0 11032 10981"/>
                                <a:gd name="T13" fmla="*/ T12 w 53"/>
                                <a:gd name="T14" fmla="+- 0 16266 16223"/>
                                <a:gd name="T15" fmla="*/ 16266 h 55"/>
                                <a:gd name="T16" fmla="+- 0 11021 10981"/>
                                <a:gd name="T17" fmla="*/ T16 w 53"/>
                                <a:gd name="T18" fmla="+- 0 16261 16223"/>
                                <a:gd name="T19" fmla="*/ 16261 h 55"/>
                              </a:gdLst>
                              <a:ahLst/>
                              <a:cxnLst>
                                <a:cxn ang="0">
                                  <a:pos x="T1" y="T3"/>
                                </a:cxn>
                                <a:cxn ang="0">
                                  <a:pos x="T5" y="T7"/>
                                </a:cxn>
                                <a:cxn ang="0">
                                  <a:pos x="T9" y="T11"/>
                                </a:cxn>
                                <a:cxn ang="0">
                                  <a:pos x="T13" y="T15"/>
                                </a:cxn>
                                <a:cxn ang="0">
                                  <a:pos x="T17" y="T19"/>
                                </a:cxn>
                              </a:cxnLst>
                              <a:rect l="0" t="0" r="r" b="b"/>
                              <a:pathLst>
                                <a:path w="53" h="55">
                                  <a:moveTo>
                                    <a:pt x="40" y="38"/>
                                  </a:moveTo>
                                  <a:lnTo>
                                    <a:pt x="36" y="43"/>
                                  </a:lnTo>
                                  <a:lnTo>
                                    <a:pt x="32" y="43"/>
                                  </a:lnTo>
                                  <a:lnTo>
                                    <a:pt x="51" y="43"/>
                                  </a:lnTo>
                                  <a:lnTo>
                                    <a:pt x="40"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475"/>
                          <wps:cNvSpPr>
                            <a:spLocks/>
                          </wps:cNvSpPr>
                          <wps:spPr bwMode="auto">
                            <a:xfrm>
                              <a:off x="10981" y="16223"/>
                              <a:ext cx="53" cy="55"/>
                            </a:xfrm>
                            <a:custGeom>
                              <a:avLst/>
                              <a:gdLst>
                                <a:gd name="T0" fmla="+- 0 11034 10981"/>
                                <a:gd name="T1" fmla="*/ T0 w 53"/>
                                <a:gd name="T2" fmla="+- 0 16235 16223"/>
                                <a:gd name="T3" fmla="*/ 16235 h 55"/>
                                <a:gd name="T4" fmla="+- 0 11014 10981"/>
                                <a:gd name="T5" fmla="*/ T4 w 53"/>
                                <a:gd name="T6" fmla="+- 0 16235 16223"/>
                                <a:gd name="T7" fmla="*/ 16235 h 55"/>
                                <a:gd name="T8" fmla="+- 0 11019 10981"/>
                                <a:gd name="T9" fmla="*/ T8 w 53"/>
                                <a:gd name="T10" fmla="+- 0 16238 16223"/>
                                <a:gd name="T11" fmla="*/ 16238 h 55"/>
                                <a:gd name="T12" fmla="+- 0 11021 10981"/>
                                <a:gd name="T13" fmla="*/ T12 w 53"/>
                                <a:gd name="T14" fmla="+- 0 16244 16223"/>
                                <a:gd name="T15" fmla="*/ 16244 h 55"/>
                                <a:gd name="T16" fmla="+- 0 11035 10981"/>
                                <a:gd name="T17" fmla="*/ T16 w 53"/>
                                <a:gd name="T18" fmla="+- 0 16244 16223"/>
                                <a:gd name="T19" fmla="*/ 16244 h 55"/>
                                <a:gd name="T20" fmla="+- 0 11034 10981"/>
                                <a:gd name="T21" fmla="*/ T20 w 53"/>
                                <a:gd name="T22" fmla="+- 0 16235 16223"/>
                                <a:gd name="T23" fmla="*/ 16235 h 55"/>
                              </a:gdLst>
                              <a:ahLst/>
                              <a:cxnLst>
                                <a:cxn ang="0">
                                  <a:pos x="T1" y="T3"/>
                                </a:cxn>
                                <a:cxn ang="0">
                                  <a:pos x="T5" y="T7"/>
                                </a:cxn>
                                <a:cxn ang="0">
                                  <a:pos x="T9" y="T11"/>
                                </a:cxn>
                                <a:cxn ang="0">
                                  <a:pos x="T13" y="T15"/>
                                </a:cxn>
                                <a:cxn ang="0">
                                  <a:pos x="T17" y="T19"/>
                                </a:cxn>
                                <a:cxn ang="0">
                                  <a:pos x="T21" y="T23"/>
                                </a:cxn>
                              </a:cxnLst>
                              <a:rect l="0" t="0" r="r" b="b"/>
                              <a:pathLst>
                                <a:path w="53" h="55">
                                  <a:moveTo>
                                    <a:pt x="53" y="12"/>
                                  </a:moveTo>
                                  <a:lnTo>
                                    <a:pt x="33" y="12"/>
                                  </a:lnTo>
                                  <a:lnTo>
                                    <a:pt x="38" y="15"/>
                                  </a:lnTo>
                                  <a:lnTo>
                                    <a:pt x="40" y="21"/>
                                  </a:lnTo>
                                  <a:lnTo>
                                    <a:pt x="54" y="21"/>
                                  </a:lnTo>
                                  <a:lnTo>
                                    <a:pt x="53"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4" name="Group 476"/>
                        <wpg:cNvGrpSpPr>
                          <a:grpSpLocks/>
                        </wpg:cNvGrpSpPr>
                        <wpg:grpSpPr bwMode="auto">
                          <a:xfrm>
                            <a:off x="11043" y="16224"/>
                            <a:ext cx="36" cy="53"/>
                            <a:chOff x="11043" y="16224"/>
                            <a:chExt cx="36" cy="53"/>
                          </a:xfrm>
                        </wpg:grpSpPr>
                        <wps:wsp>
                          <wps:cNvPr id="1115" name="Freeform 477"/>
                          <wps:cNvSpPr>
                            <a:spLocks/>
                          </wps:cNvSpPr>
                          <wps:spPr bwMode="auto">
                            <a:xfrm>
                              <a:off x="11043" y="16224"/>
                              <a:ext cx="36" cy="53"/>
                            </a:xfrm>
                            <a:custGeom>
                              <a:avLst/>
                              <a:gdLst>
                                <a:gd name="T0" fmla="+- 0 11057 11043"/>
                                <a:gd name="T1" fmla="*/ T0 w 36"/>
                                <a:gd name="T2" fmla="+- 0 16224 16224"/>
                                <a:gd name="T3" fmla="*/ 16224 h 53"/>
                                <a:gd name="T4" fmla="+- 0 11043 11043"/>
                                <a:gd name="T5" fmla="*/ T4 w 36"/>
                                <a:gd name="T6" fmla="+- 0 16224 16224"/>
                                <a:gd name="T7" fmla="*/ 16224 h 53"/>
                                <a:gd name="T8" fmla="+- 0 11043 11043"/>
                                <a:gd name="T9" fmla="*/ T8 w 36"/>
                                <a:gd name="T10" fmla="+- 0 16277 16224"/>
                                <a:gd name="T11" fmla="*/ 16277 h 53"/>
                                <a:gd name="T12" fmla="+- 0 11057 11043"/>
                                <a:gd name="T13" fmla="*/ T12 w 36"/>
                                <a:gd name="T14" fmla="+- 0 16277 16224"/>
                                <a:gd name="T15" fmla="*/ 16277 h 53"/>
                                <a:gd name="T16" fmla="+- 0 11057 11043"/>
                                <a:gd name="T17" fmla="*/ T16 w 36"/>
                                <a:gd name="T18" fmla="+- 0 16245 16224"/>
                                <a:gd name="T19" fmla="*/ 16245 h 53"/>
                                <a:gd name="T20" fmla="+- 0 11063 11043"/>
                                <a:gd name="T21" fmla="*/ T20 w 36"/>
                                <a:gd name="T22" fmla="+- 0 16237 16224"/>
                                <a:gd name="T23" fmla="*/ 16237 h 53"/>
                                <a:gd name="T24" fmla="+- 0 11079 11043"/>
                                <a:gd name="T25" fmla="*/ T24 w 36"/>
                                <a:gd name="T26" fmla="+- 0 16237 16224"/>
                                <a:gd name="T27" fmla="*/ 16237 h 53"/>
                                <a:gd name="T28" fmla="+- 0 11079 11043"/>
                                <a:gd name="T29" fmla="*/ T28 w 36"/>
                                <a:gd name="T30" fmla="+- 0 16234 16224"/>
                                <a:gd name="T31" fmla="*/ 16234 h 53"/>
                                <a:gd name="T32" fmla="+- 0 11057 11043"/>
                                <a:gd name="T33" fmla="*/ T32 w 36"/>
                                <a:gd name="T34" fmla="+- 0 16234 16224"/>
                                <a:gd name="T35" fmla="*/ 16234 h 53"/>
                                <a:gd name="T36" fmla="+- 0 11057 11043"/>
                                <a:gd name="T37" fmla="*/ T36 w 36"/>
                                <a:gd name="T38" fmla="+- 0 16224 16224"/>
                                <a:gd name="T39" fmla="*/ 16224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 h="53">
                                  <a:moveTo>
                                    <a:pt x="14" y="0"/>
                                  </a:moveTo>
                                  <a:lnTo>
                                    <a:pt x="0" y="0"/>
                                  </a:lnTo>
                                  <a:lnTo>
                                    <a:pt x="0" y="53"/>
                                  </a:lnTo>
                                  <a:lnTo>
                                    <a:pt x="14" y="53"/>
                                  </a:lnTo>
                                  <a:lnTo>
                                    <a:pt x="14" y="21"/>
                                  </a:lnTo>
                                  <a:lnTo>
                                    <a:pt x="20" y="13"/>
                                  </a:lnTo>
                                  <a:lnTo>
                                    <a:pt x="36" y="13"/>
                                  </a:lnTo>
                                  <a:lnTo>
                                    <a:pt x="36" y="10"/>
                                  </a:lnTo>
                                  <a:lnTo>
                                    <a:pt x="14" y="10"/>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478"/>
                          <wps:cNvSpPr>
                            <a:spLocks/>
                          </wps:cNvSpPr>
                          <wps:spPr bwMode="auto">
                            <a:xfrm>
                              <a:off x="11043" y="16224"/>
                              <a:ext cx="36" cy="53"/>
                            </a:xfrm>
                            <a:custGeom>
                              <a:avLst/>
                              <a:gdLst>
                                <a:gd name="T0" fmla="+- 0 11078 11043"/>
                                <a:gd name="T1" fmla="*/ T0 w 36"/>
                                <a:gd name="T2" fmla="+- 0 16224 16224"/>
                                <a:gd name="T3" fmla="*/ 16224 h 53"/>
                                <a:gd name="T4" fmla="+- 0 11067 11043"/>
                                <a:gd name="T5" fmla="*/ T4 w 36"/>
                                <a:gd name="T6" fmla="+- 0 16224 16224"/>
                                <a:gd name="T7" fmla="*/ 16224 h 53"/>
                                <a:gd name="T8" fmla="+- 0 11061 11043"/>
                                <a:gd name="T9" fmla="*/ T8 w 36"/>
                                <a:gd name="T10" fmla="+- 0 16228 16224"/>
                                <a:gd name="T11" fmla="*/ 16228 h 53"/>
                                <a:gd name="T12" fmla="+- 0 11057 11043"/>
                                <a:gd name="T13" fmla="*/ T12 w 36"/>
                                <a:gd name="T14" fmla="+- 0 16234 16224"/>
                                <a:gd name="T15" fmla="*/ 16234 h 53"/>
                                <a:gd name="T16" fmla="+- 0 11079 11043"/>
                                <a:gd name="T17" fmla="*/ T16 w 36"/>
                                <a:gd name="T18" fmla="+- 0 16234 16224"/>
                                <a:gd name="T19" fmla="*/ 16234 h 53"/>
                                <a:gd name="T20" fmla="+- 0 11079 11043"/>
                                <a:gd name="T21" fmla="*/ T20 w 36"/>
                                <a:gd name="T22" fmla="+- 0 16224 16224"/>
                                <a:gd name="T23" fmla="*/ 16224 h 53"/>
                                <a:gd name="T24" fmla="+- 0 11078 11043"/>
                                <a:gd name="T25" fmla="*/ T24 w 36"/>
                                <a:gd name="T26" fmla="+- 0 16224 16224"/>
                                <a:gd name="T27" fmla="*/ 16224 h 53"/>
                              </a:gdLst>
                              <a:ahLst/>
                              <a:cxnLst>
                                <a:cxn ang="0">
                                  <a:pos x="T1" y="T3"/>
                                </a:cxn>
                                <a:cxn ang="0">
                                  <a:pos x="T5" y="T7"/>
                                </a:cxn>
                                <a:cxn ang="0">
                                  <a:pos x="T9" y="T11"/>
                                </a:cxn>
                                <a:cxn ang="0">
                                  <a:pos x="T13" y="T15"/>
                                </a:cxn>
                                <a:cxn ang="0">
                                  <a:pos x="T17" y="T19"/>
                                </a:cxn>
                                <a:cxn ang="0">
                                  <a:pos x="T21" y="T23"/>
                                </a:cxn>
                                <a:cxn ang="0">
                                  <a:pos x="T25" y="T27"/>
                                </a:cxn>
                              </a:cxnLst>
                              <a:rect l="0" t="0" r="r" b="b"/>
                              <a:pathLst>
                                <a:path w="36" h="53">
                                  <a:moveTo>
                                    <a:pt x="35" y="0"/>
                                  </a:moveTo>
                                  <a:lnTo>
                                    <a:pt x="24" y="0"/>
                                  </a:lnTo>
                                  <a:lnTo>
                                    <a:pt x="18" y="4"/>
                                  </a:lnTo>
                                  <a:lnTo>
                                    <a:pt x="14" y="10"/>
                                  </a:lnTo>
                                  <a:lnTo>
                                    <a:pt x="36" y="10"/>
                                  </a:lnTo>
                                  <a:lnTo>
                                    <a:pt x="36" y="0"/>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479"/>
                        <wpg:cNvGrpSpPr>
                          <a:grpSpLocks/>
                        </wpg:cNvGrpSpPr>
                        <wpg:grpSpPr bwMode="auto">
                          <a:xfrm>
                            <a:off x="11086" y="16223"/>
                            <a:ext cx="51" cy="54"/>
                            <a:chOff x="11086" y="16223"/>
                            <a:chExt cx="51" cy="54"/>
                          </a:xfrm>
                        </wpg:grpSpPr>
                        <wps:wsp>
                          <wps:cNvPr id="1118" name="Freeform 480"/>
                          <wps:cNvSpPr>
                            <a:spLocks/>
                          </wps:cNvSpPr>
                          <wps:spPr bwMode="auto">
                            <a:xfrm>
                              <a:off x="11086" y="16223"/>
                              <a:ext cx="51" cy="54"/>
                            </a:xfrm>
                            <a:custGeom>
                              <a:avLst/>
                              <a:gdLst>
                                <a:gd name="T0" fmla="+- 0 11100 11086"/>
                                <a:gd name="T1" fmla="*/ T0 w 51"/>
                                <a:gd name="T2" fmla="+- 0 16224 16223"/>
                                <a:gd name="T3" fmla="*/ 16224 h 54"/>
                                <a:gd name="T4" fmla="+- 0 11086 11086"/>
                                <a:gd name="T5" fmla="*/ T4 w 51"/>
                                <a:gd name="T6" fmla="+- 0 16224 16223"/>
                                <a:gd name="T7" fmla="*/ 16224 h 54"/>
                                <a:gd name="T8" fmla="+- 0 11086 11086"/>
                                <a:gd name="T9" fmla="*/ T8 w 51"/>
                                <a:gd name="T10" fmla="+- 0 16277 16223"/>
                                <a:gd name="T11" fmla="*/ 16277 h 54"/>
                                <a:gd name="T12" fmla="+- 0 11100 11086"/>
                                <a:gd name="T13" fmla="*/ T12 w 51"/>
                                <a:gd name="T14" fmla="+- 0 16277 16223"/>
                                <a:gd name="T15" fmla="*/ 16277 h 54"/>
                                <a:gd name="T16" fmla="+- 0 11100 11086"/>
                                <a:gd name="T17" fmla="*/ T16 w 51"/>
                                <a:gd name="T18" fmla="+- 0 16241 16223"/>
                                <a:gd name="T19" fmla="*/ 16241 h 54"/>
                                <a:gd name="T20" fmla="+- 0 11105 11086"/>
                                <a:gd name="T21" fmla="*/ T20 w 51"/>
                                <a:gd name="T22" fmla="+- 0 16235 16223"/>
                                <a:gd name="T23" fmla="*/ 16235 h 54"/>
                                <a:gd name="T24" fmla="+- 0 11137 11086"/>
                                <a:gd name="T25" fmla="*/ T24 w 51"/>
                                <a:gd name="T26" fmla="+- 0 16235 16223"/>
                                <a:gd name="T27" fmla="*/ 16235 h 54"/>
                                <a:gd name="T28" fmla="+- 0 11137 11086"/>
                                <a:gd name="T29" fmla="*/ T28 w 51"/>
                                <a:gd name="T30" fmla="+- 0 16232 16223"/>
                                <a:gd name="T31" fmla="*/ 16232 h 54"/>
                                <a:gd name="T32" fmla="+- 0 11135 11086"/>
                                <a:gd name="T33" fmla="*/ T32 w 51"/>
                                <a:gd name="T34" fmla="+- 0 16229 16223"/>
                                <a:gd name="T35" fmla="*/ 16229 h 54"/>
                                <a:gd name="T36" fmla="+- 0 11100 11086"/>
                                <a:gd name="T37" fmla="*/ T36 w 51"/>
                                <a:gd name="T38" fmla="+- 0 16229 16223"/>
                                <a:gd name="T39" fmla="*/ 16229 h 54"/>
                                <a:gd name="T40" fmla="+- 0 11100 11086"/>
                                <a:gd name="T41" fmla="*/ T40 w 51"/>
                                <a:gd name="T42" fmla="+- 0 16224 16223"/>
                                <a:gd name="T43" fmla="*/ 16224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 h="54">
                                  <a:moveTo>
                                    <a:pt x="14" y="1"/>
                                  </a:moveTo>
                                  <a:lnTo>
                                    <a:pt x="0" y="1"/>
                                  </a:lnTo>
                                  <a:lnTo>
                                    <a:pt x="0" y="54"/>
                                  </a:lnTo>
                                  <a:lnTo>
                                    <a:pt x="14" y="54"/>
                                  </a:lnTo>
                                  <a:lnTo>
                                    <a:pt x="14" y="18"/>
                                  </a:lnTo>
                                  <a:lnTo>
                                    <a:pt x="19" y="12"/>
                                  </a:lnTo>
                                  <a:lnTo>
                                    <a:pt x="51" y="12"/>
                                  </a:lnTo>
                                  <a:lnTo>
                                    <a:pt x="51" y="9"/>
                                  </a:lnTo>
                                  <a:lnTo>
                                    <a:pt x="49" y="6"/>
                                  </a:lnTo>
                                  <a:lnTo>
                                    <a:pt x="14" y="6"/>
                                  </a:lnTo>
                                  <a:lnTo>
                                    <a:pt x="1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481"/>
                          <wps:cNvSpPr>
                            <a:spLocks/>
                          </wps:cNvSpPr>
                          <wps:spPr bwMode="auto">
                            <a:xfrm>
                              <a:off x="11086" y="16223"/>
                              <a:ext cx="51" cy="54"/>
                            </a:xfrm>
                            <a:custGeom>
                              <a:avLst/>
                              <a:gdLst>
                                <a:gd name="T0" fmla="+- 0 11137 11086"/>
                                <a:gd name="T1" fmla="*/ T0 w 51"/>
                                <a:gd name="T2" fmla="+- 0 16235 16223"/>
                                <a:gd name="T3" fmla="*/ 16235 h 54"/>
                                <a:gd name="T4" fmla="+- 0 11119 11086"/>
                                <a:gd name="T5" fmla="*/ T4 w 51"/>
                                <a:gd name="T6" fmla="+- 0 16235 16223"/>
                                <a:gd name="T7" fmla="*/ 16235 h 54"/>
                                <a:gd name="T8" fmla="+- 0 11123 11086"/>
                                <a:gd name="T9" fmla="*/ T8 w 51"/>
                                <a:gd name="T10" fmla="+- 0 16240 16223"/>
                                <a:gd name="T11" fmla="*/ 16240 h 54"/>
                                <a:gd name="T12" fmla="+- 0 11123 11086"/>
                                <a:gd name="T13" fmla="*/ T12 w 51"/>
                                <a:gd name="T14" fmla="+- 0 16277 16223"/>
                                <a:gd name="T15" fmla="*/ 16277 h 54"/>
                                <a:gd name="T16" fmla="+- 0 11137 11086"/>
                                <a:gd name="T17" fmla="*/ T16 w 51"/>
                                <a:gd name="T18" fmla="+- 0 16277 16223"/>
                                <a:gd name="T19" fmla="*/ 16277 h 54"/>
                                <a:gd name="T20" fmla="+- 0 11137 11086"/>
                                <a:gd name="T21" fmla="*/ T20 w 51"/>
                                <a:gd name="T22" fmla="+- 0 16235 16223"/>
                                <a:gd name="T23" fmla="*/ 16235 h 54"/>
                              </a:gdLst>
                              <a:ahLst/>
                              <a:cxnLst>
                                <a:cxn ang="0">
                                  <a:pos x="T1" y="T3"/>
                                </a:cxn>
                                <a:cxn ang="0">
                                  <a:pos x="T5" y="T7"/>
                                </a:cxn>
                                <a:cxn ang="0">
                                  <a:pos x="T9" y="T11"/>
                                </a:cxn>
                                <a:cxn ang="0">
                                  <a:pos x="T13" y="T15"/>
                                </a:cxn>
                                <a:cxn ang="0">
                                  <a:pos x="T17" y="T19"/>
                                </a:cxn>
                                <a:cxn ang="0">
                                  <a:pos x="T21" y="T23"/>
                                </a:cxn>
                              </a:cxnLst>
                              <a:rect l="0" t="0" r="r" b="b"/>
                              <a:pathLst>
                                <a:path w="51" h="54">
                                  <a:moveTo>
                                    <a:pt x="51" y="12"/>
                                  </a:moveTo>
                                  <a:lnTo>
                                    <a:pt x="33" y="12"/>
                                  </a:lnTo>
                                  <a:lnTo>
                                    <a:pt x="37" y="17"/>
                                  </a:lnTo>
                                  <a:lnTo>
                                    <a:pt x="37" y="54"/>
                                  </a:lnTo>
                                  <a:lnTo>
                                    <a:pt x="51" y="54"/>
                                  </a:lnTo>
                                  <a:lnTo>
                                    <a:pt x="51"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482"/>
                          <wps:cNvSpPr>
                            <a:spLocks/>
                          </wps:cNvSpPr>
                          <wps:spPr bwMode="auto">
                            <a:xfrm>
                              <a:off x="11086" y="16223"/>
                              <a:ext cx="51" cy="54"/>
                            </a:xfrm>
                            <a:custGeom>
                              <a:avLst/>
                              <a:gdLst>
                                <a:gd name="T0" fmla="+- 0 11129 11086"/>
                                <a:gd name="T1" fmla="*/ T0 w 51"/>
                                <a:gd name="T2" fmla="+- 0 16223 16223"/>
                                <a:gd name="T3" fmla="*/ 16223 h 54"/>
                                <a:gd name="T4" fmla="+- 0 11109 11086"/>
                                <a:gd name="T5" fmla="*/ T4 w 51"/>
                                <a:gd name="T6" fmla="+- 0 16223 16223"/>
                                <a:gd name="T7" fmla="*/ 16223 h 54"/>
                                <a:gd name="T8" fmla="+- 0 11104 11086"/>
                                <a:gd name="T9" fmla="*/ T8 w 51"/>
                                <a:gd name="T10" fmla="+- 0 16225 16223"/>
                                <a:gd name="T11" fmla="*/ 16225 h 54"/>
                                <a:gd name="T12" fmla="+- 0 11100 11086"/>
                                <a:gd name="T13" fmla="*/ T12 w 51"/>
                                <a:gd name="T14" fmla="+- 0 16229 16223"/>
                                <a:gd name="T15" fmla="*/ 16229 h 54"/>
                                <a:gd name="T16" fmla="+- 0 11135 11086"/>
                                <a:gd name="T17" fmla="*/ T16 w 51"/>
                                <a:gd name="T18" fmla="+- 0 16229 16223"/>
                                <a:gd name="T19" fmla="*/ 16229 h 54"/>
                                <a:gd name="T20" fmla="+- 0 11129 11086"/>
                                <a:gd name="T21" fmla="*/ T20 w 51"/>
                                <a:gd name="T22" fmla="+- 0 16223 16223"/>
                                <a:gd name="T23" fmla="*/ 16223 h 54"/>
                              </a:gdLst>
                              <a:ahLst/>
                              <a:cxnLst>
                                <a:cxn ang="0">
                                  <a:pos x="T1" y="T3"/>
                                </a:cxn>
                                <a:cxn ang="0">
                                  <a:pos x="T5" y="T7"/>
                                </a:cxn>
                                <a:cxn ang="0">
                                  <a:pos x="T9" y="T11"/>
                                </a:cxn>
                                <a:cxn ang="0">
                                  <a:pos x="T13" y="T15"/>
                                </a:cxn>
                                <a:cxn ang="0">
                                  <a:pos x="T17" y="T19"/>
                                </a:cxn>
                                <a:cxn ang="0">
                                  <a:pos x="T21" y="T23"/>
                                </a:cxn>
                              </a:cxnLst>
                              <a:rect l="0" t="0" r="r" b="b"/>
                              <a:pathLst>
                                <a:path w="51" h="54">
                                  <a:moveTo>
                                    <a:pt x="43" y="0"/>
                                  </a:moveTo>
                                  <a:lnTo>
                                    <a:pt x="23" y="0"/>
                                  </a:lnTo>
                                  <a:lnTo>
                                    <a:pt x="18" y="2"/>
                                  </a:lnTo>
                                  <a:lnTo>
                                    <a:pt x="14" y="6"/>
                                  </a:lnTo>
                                  <a:lnTo>
                                    <a:pt x="49" y="6"/>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1" name="Group 483"/>
                        <wpg:cNvGrpSpPr>
                          <a:grpSpLocks/>
                        </wpg:cNvGrpSpPr>
                        <wpg:grpSpPr bwMode="auto">
                          <a:xfrm>
                            <a:off x="11148" y="16223"/>
                            <a:ext cx="86" cy="54"/>
                            <a:chOff x="11148" y="16223"/>
                            <a:chExt cx="86" cy="54"/>
                          </a:xfrm>
                        </wpg:grpSpPr>
                        <wps:wsp>
                          <wps:cNvPr id="1122" name="Freeform 484"/>
                          <wps:cNvSpPr>
                            <a:spLocks/>
                          </wps:cNvSpPr>
                          <wps:spPr bwMode="auto">
                            <a:xfrm>
                              <a:off x="11148" y="16223"/>
                              <a:ext cx="86" cy="54"/>
                            </a:xfrm>
                            <a:custGeom>
                              <a:avLst/>
                              <a:gdLst>
                                <a:gd name="T0" fmla="+- 0 11162 11148"/>
                                <a:gd name="T1" fmla="*/ T0 w 86"/>
                                <a:gd name="T2" fmla="+- 0 16224 16223"/>
                                <a:gd name="T3" fmla="*/ 16224 h 54"/>
                                <a:gd name="T4" fmla="+- 0 11148 11148"/>
                                <a:gd name="T5" fmla="*/ T4 w 86"/>
                                <a:gd name="T6" fmla="+- 0 16224 16223"/>
                                <a:gd name="T7" fmla="*/ 16224 h 54"/>
                                <a:gd name="T8" fmla="+- 0 11148 11148"/>
                                <a:gd name="T9" fmla="*/ T8 w 86"/>
                                <a:gd name="T10" fmla="+- 0 16277 16223"/>
                                <a:gd name="T11" fmla="*/ 16277 h 54"/>
                                <a:gd name="T12" fmla="+- 0 11162 11148"/>
                                <a:gd name="T13" fmla="*/ T12 w 86"/>
                                <a:gd name="T14" fmla="+- 0 16277 16223"/>
                                <a:gd name="T15" fmla="*/ 16277 h 54"/>
                                <a:gd name="T16" fmla="+- 0 11162 11148"/>
                                <a:gd name="T17" fmla="*/ T16 w 86"/>
                                <a:gd name="T18" fmla="+- 0 16241 16223"/>
                                <a:gd name="T19" fmla="*/ 16241 h 54"/>
                                <a:gd name="T20" fmla="+- 0 11167 11148"/>
                                <a:gd name="T21" fmla="*/ T20 w 86"/>
                                <a:gd name="T22" fmla="+- 0 16235 16223"/>
                                <a:gd name="T23" fmla="*/ 16235 h 54"/>
                                <a:gd name="T24" fmla="+- 0 11234 11148"/>
                                <a:gd name="T25" fmla="*/ T24 w 86"/>
                                <a:gd name="T26" fmla="+- 0 16235 16223"/>
                                <a:gd name="T27" fmla="*/ 16235 h 54"/>
                                <a:gd name="T28" fmla="+- 0 11234 11148"/>
                                <a:gd name="T29" fmla="*/ T28 w 86"/>
                                <a:gd name="T30" fmla="+- 0 16231 16223"/>
                                <a:gd name="T31" fmla="*/ 16231 h 54"/>
                                <a:gd name="T32" fmla="+- 0 11195 11148"/>
                                <a:gd name="T33" fmla="*/ T32 w 86"/>
                                <a:gd name="T34" fmla="+- 0 16231 16223"/>
                                <a:gd name="T35" fmla="*/ 16231 h 54"/>
                                <a:gd name="T36" fmla="+- 0 11193 11148"/>
                                <a:gd name="T37" fmla="*/ T36 w 86"/>
                                <a:gd name="T38" fmla="+- 0 16229 16223"/>
                                <a:gd name="T39" fmla="*/ 16229 h 54"/>
                                <a:gd name="T40" fmla="+- 0 11162 11148"/>
                                <a:gd name="T41" fmla="*/ T40 w 86"/>
                                <a:gd name="T42" fmla="+- 0 16229 16223"/>
                                <a:gd name="T43" fmla="*/ 16229 h 54"/>
                                <a:gd name="T44" fmla="+- 0 11162 11148"/>
                                <a:gd name="T45" fmla="*/ T44 w 86"/>
                                <a:gd name="T46" fmla="+- 0 16224 16223"/>
                                <a:gd name="T47" fmla="*/ 16224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6" h="54">
                                  <a:moveTo>
                                    <a:pt x="14" y="1"/>
                                  </a:moveTo>
                                  <a:lnTo>
                                    <a:pt x="0" y="1"/>
                                  </a:lnTo>
                                  <a:lnTo>
                                    <a:pt x="0" y="54"/>
                                  </a:lnTo>
                                  <a:lnTo>
                                    <a:pt x="14" y="54"/>
                                  </a:lnTo>
                                  <a:lnTo>
                                    <a:pt x="14" y="18"/>
                                  </a:lnTo>
                                  <a:lnTo>
                                    <a:pt x="19" y="12"/>
                                  </a:lnTo>
                                  <a:lnTo>
                                    <a:pt x="86" y="12"/>
                                  </a:lnTo>
                                  <a:lnTo>
                                    <a:pt x="86" y="8"/>
                                  </a:lnTo>
                                  <a:lnTo>
                                    <a:pt x="47" y="8"/>
                                  </a:lnTo>
                                  <a:lnTo>
                                    <a:pt x="45" y="6"/>
                                  </a:lnTo>
                                  <a:lnTo>
                                    <a:pt x="14" y="6"/>
                                  </a:lnTo>
                                  <a:lnTo>
                                    <a:pt x="1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485"/>
                          <wps:cNvSpPr>
                            <a:spLocks/>
                          </wps:cNvSpPr>
                          <wps:spPr bwMode="auto">
                            <a:xfrm>
                              <a:off x="11148" y="16223"/>
                              <a:ext cx="86" cy="54"/>
                            </a:xfrm>
                            <a:custGeom>
                              <a:avLst/>
                              <a:gdLst>
                                <a:gd name="T0" fmla="+- 0 11203 11148"/>
                                <a:gd name="T1" fmla="*/ T0 w 86"/>
                                <a:gd name="T2" fmla="+- 0 16235 16223"/>
                                <a:gd name="T3" fmla="*/ 16235 h 54"/>
                                <a:gd name="T4" fmla="+- 0 11180 11148"/>
                                <a:gd name="T5" fmla="*/ T4 w 86"/>
                                <a:gd name="T6" fmla="+- 0 16235 16223"/>
                                <a:gd name="T7" fmla="*/ 16235 h 54"/>
                                <a:gd name="T8" fmla="+- 0 11184 11148"/>
                                <a:gd name="T9" fmla="*/ T8 w 86"/>
                                <a:gd name="T10" fmla="+- 0 16240 16223"/>
                                <a:gd name="T11" fmla="*/ 16240 h 54"/>
                                <a:gd name="T12" fmla="+- 0 11184 11148"/>
                                <a:gd name="T13" fmla="*/ T12 w 86"/>
                                <a:gd name="T14" fmla="+- 0 16277 16223"/>
                                <a:gd name="T15" fmla="*/ 16277 h 54"/>
                                <a:gd name="T16" fmla="+- 0 11198 11148"/>
                                <a:gd name="T17" fmla="*/ T16 w 86"/>
                                <a:gd name="T18" fmla="+- 0 16277 16223"/>
                                <a:gd name="T19" fmla="*/ 16277 h 54"/>
                                <a:gd name="T20" fmla="+- 0 11198 11148"/>
                                <a:gd name="T21" fmla="*/ T20 w 86"/>
                                <a:gd name="T22" fmla="+- 0 16241 16223"/>
                                <a:gd name="T23" fmla="*/ 16241 h 54"/>
                                <a:gd name="T24" fmla="+- 0 11203 11148"/>
                                <a:gd name="T25" fmla="*/ T24 w 86"/>
                                <a:gd name="T26" fmla="+- 0 16235 16223"/>
                                <a:gd name="T27" fmla="*/ 16235 h 54"/>
                              </a:gdLst>
                              <a:ahLst/>
                              <a:cxnLst>
                                <a:cxn ang="0">
                                  <a:pos x="T1" y="T3"/>
                                </a:cxn>
                                <a:cxn ang="0">
                                  <a:pos x="T5" y="T7"/>
                                </a:cxn>
                                <a:cxn ang="0">
                                  <a:pos x="T9" y="T11"/>
                                </a:cxn>
                                <a:cxn ang="0">
                                  <a:pos x="T13" y="T15"/>
                                </a:cxn>
                                <a:cxn ang="0">
                                  <a:pos x="T17" y="T19"/>
                                </a:cxn>
                                <a:cxn ang="0">
                                  <a:pos x="T21" y="T23"/>
                                </a:cxn>
                                <a:cxn ang="0">
                                  <a:pos x="T25" y="T27"/>
                                </a:cxn>
                              </a:cxnLst>
                              <a:rect l="0" t="0" r="r" b="b"/>
                              <a:pathLst>
                                <a:path w="86" h="54">
                                  <a:moveTo>
                                    <a:pt x="55" y="12"/>
                                  </a:moveTo>
                                  <a:lnTo>
                                    <a:pt x="32" y="12"/>
                                  </a:lnTo>
                                  <a:lnTo>
                                    <a:pt x="36" y="17"/>
                                  </a:lnTo>
                                  <a:lnTo>
                                    <a:pt x="36" y="54"/>
                                  </a:lnTo>
                                  <a:lnTo>
                                    <a:pt x="50" y="54"/>
                                  </a:lnTo>
                                  <a:lnTo>
                                    <a:pt x="50" y="18"/>
                                  </a:lnTo>
                                  <a:lnTo>
                                    <a:pt x="55"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486"/>
                          <wps:cNvSpPr>
                            <a:spLocks/>
                          </wps:cNvSpPr>
                          <wps:spPr bwMode="auto">
                            <a:xfrm>
                              <a:off x="11148" y="16223"/>
                              <a:ext cx="86" cy="54"/>
                            </a:xfrm>
                            <a:custGeom>
                              <a:avLst/>
                              <a:gdLst>
                                <a:gd name="T0" fmla="+- 0 11234 11148"/>
                                <a:gd name="T1" fmla="*/ T0 w 86"/>
                                <a:gd name="T2" fmla="+- 0 16235 16223"/>
                                <a:gd name="T3" fmla="*/ 16235 h 54"/>
                                <a:gd name="T4" fmla="+- 0 11216 11148"/>
                                <a:gd name="T5" fmla="*/ T4 w 86"/>
                                <a:gd name="T6" fmla="+- 0 16235 16223"/>
                                <a:gd name="T7" fmla="*/ 16235 h 54"/>
                                <a:gd name="T8" fmla="+- 0 11221 11148"/>
                                <a:gd name="T9" fmla="*/ T8 w 86"/>
                                <a:gd name="T10" fmla="+- 0 16240 16223"/>
                                <a:gd name="T11" fmla="*/ 16240 h 54"/>
                                <a:gd name="T12" fmla="+- 0 11221 11148"/>
                                <a:gd name="T13" fmla="*/ T12 w 86"/>
                                <a:gd name="T14" fmla="+- 0 16277 16223"/>
                                <a:gd name="T15" fmla="*/ 16277 h 54"/>
                                <a:gd name="T16" fmla="+- 0 11234 11148"/>
                                <a:gd name="T17" fmla="*/ T16 w 86"/>
                                <a:gd name="T18" fmla="+- 0 16277 16223"/>
                                <a:gd name="T19" fmla="*/ 16277 h 54"/>
                                <a:gd name="T20" fmla="+- 0 11234 11148"/>
                                <a:gd name="T21" fmla="*/ T20 w 86"/>
                                <a:gd name="T22" fmla="+- 0 16235 16223"/>
                                <a:gd name="T23" fmla="*/ 16235 h 54"/>
                              </a:gdLst>
                              <a:ahLst/>
                              <a:cxnLst>
                                <a:cxn ang="0">
                                  <a:pos x="T1" y="T3"/>
                                </a:cxn>
                                <a:cxn ang="0">
                                  <a:pos x="T5" y="T7"/>
                                </a:cxn>
                                <a:cxn ang="0">
                                  <a:pos x="T9" y="T11"/>
                                </a:cxn>
                                <a:cxn ang="0">
                                  <a:pos x="T13" y="T15"/>
                                </a:cxn>
                                <a:cxn ang="0">
                                  <a:pos x="T17" y="T19"/>
                                </a:cxn>
                                <a:cxn ang="0">
                                  <a:pos x="T21" y="T23"/>
                                </a:cxn>
                              </a:cxnLst>
                              <a:rect l="0" t="0" r="r" b="b"/>
                              <a:pathLst>
                                <a:path w="86" h="54">
                                  <a:moveTo>
                                    <a:pt x="86" y="12"/>
                                  </a:moveTo>
                                  <a:lnTo>
                                    <a:pt x="68" y="12"/>
                                  </a:lnTo>
                                  <a:lnTo>
                                    <a:pt x="73" y="17"/>
                                  </a:lnTo>
                                  <a:lnTo>
                                    <a:pt x="73" y="54"/>
                                  </a:lnTo>
                                  <a:lnTo>
                                    <a:pt x="86" y="54"/>
                                  </a:lnTo>
                                  <a:lnTo>
                                    <a:pt x="86"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487"/>
                          <wps:cNvSpPr>
                            <a:spLocks/>
                          </wps:cNvSpPr>
                          <wps:spPr bwMode="auto">
                            <a:xfrm>
                              <a:off x="11148" y="16223"/>
                              <a:ext cx="86" cy="54"/>
                            </a:xfrm>
                            <a:custGeom>
                              <a:avLst/>
                              <a:gdLst>
                                <a:gd name="T0" fmla="+- 0 11225 11148"/>
                                <a:gd name="T1" fmla="*/ T0 w 86"/>
                                <a:gd name="T2" fmla="+- 0 16223 16223"/>
                                <a:gd name="T3" fmla="*/ 16223 h 54"/>
                                <a:gd name="T4" fmla="+- 0 11206 11148"/>
                                <a:gd name="T5" fmla="*/ T4 w 86"/>
                                <a:gd name="T6" fmla="+- 0 16223 16223"/>
                                <a:gd name="T7" fmla="*/ 16223 h 54"/>
                                <a:gd name="T8" fmla="+- 0 11199 11148"/>
                                <a:gd name="T9" fmla="*/ T8 w 86"/>
                                <a:gd name="T10" fmla="+- 0 16226 16223"/>
                                <a:gd name="T11" fmla="*/ 16226 h 54"/>
                                <a:gd name="T12" fmla="+- 0 11195 11148"/>
                                <a:gd name="T13" fmla="*/ T12 w 86"/>
                                <a:gd name="T14" fmla="+- 0 16231 16223"/>
                                <a:gd name="T15" fmla="*/ 16231 h 54"/>
                                <a:gd name="T16" fmla="+- 0 11234 11148"/>
                                <a:gd name="T17" fmla="*/ T16 w 86"/>
                                <a:gd name="T18" fmla="+- 0 16231 16223"/>
                                <a:gd name="T19" fmla="*/ 16231 h 54"/>
                                <a:gd name="T20" fmla="+- 0 11234 11148"/>
                                <a:gd name="T21" fmla="*/ T20 w 86"/>
                                <a:gd name="T22" fmla="+- 0 16231 16223"/>
                                <a:gd name="T23" fmla="*/ 16231 h 54"/>
                                <a:gd name="T24" fmla="+- 0 11225 11148"/>
                                <a:gd name="T25" fmla="*/ T24 w 86"/>
                                <a:gd name="T26" fmla="+- 0 16223 16223"/>
                                <a:gd name="T27" fmla="*/ 16223 h 54"/>
                              </a:gdLst>
                              <a:ahLst/>
                              <a:cxnLst>
                                <a:cxn ang="0">
                                  <a:pos x="T1" y="T3"/>
                                </a:cxn>
                                <a:cxn ang="0">
                                  <a:pos x="T5" y="T7"/>
                                </a:cxn>
                                <a:cxn ang="0">
                                  <a:pos x="T9" y="T11"/>
                                </a:cxn>
                                <a:cxn ang="0">
                                  <a:pos x="T13" y="T15"/>
                                </a:cxn>
                                <a:cxn ang="0">
                                  <a:pos x="T17" y="T19"/>
                                </a:cxn>
                                <a:cxn ang="0">
                                  <a:pos x="T21" y="T23"/>
                                </a:cxn>
                                <a:cxn ang="0">
                                  <a:pos x="T25" y="T27"/>
                                </a:cxn>
                              </a:cxnLst>
                              <a:rect l="0" t="0" r="r" b="b"/>
                              <a:pathLst>
                                <a:path w="86" h="54">
                                  <a:moveTo>
                                    <a:pt x="77" y="0"/>
                                  </a:moveTo>
                                  <a:lnTo>
                                    <a:pt x="58" y="0"/>
                                  </a:lnTo>
                                  <a:lnTo>
                                    <a:pt x="51" y="3"/>
                                  </a:lnTo>
                                  <a:lnTo>
                                    <a:pt x="47" y="8"/>
                                  </a:lnTo>
                                  <a:lnTo>
                                    <a:pt x="86" y="8"/>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488"/>
                          <wps:cNvSpPr>
                            <a:spLocks/>
                          </wps:cNvSpPr>
                          <wps:spPr bwMode="auto">
                            <a:xfrm>
                              <a:off x="11148" y="16223"/>
                              <a:ext cx="86" cy="54"/>
                            </a:xfrm>
                            <a:custGeom>
                              <a:avLst/>
                              <a:gdLst>
                                <a:gd name="T0" fmla="+- 0 11185 11148"/>
                                <a:gd name="T1" fmla="*/ T0 w 86"/>
                                <a:gd name="T2" fmla="+- 0 16223 16223"/>
                                <a:gd name="T3" fmla="*/ 16223 h 54"/>
                                <a:gd name="T4" fmla="+- 0 11171 11148"/>
                                <a:gd name="T5" fmla="*/ T4 w 86"/>
                                <a:gd name="T6" fmla="+- 0 16223 16223"/>
                                <a:gd name="T7" fmla="*/ 16223 h 54"/>
                                <a:gd name="T8" fmla="+- 0 11166 11148"/>
                                <a:gd name="T9" fmla="*/ T8 w 86"/>
                                <a:gd name="T10" fmla="+- 0 16225 16223"/>
                                <a:gd name="T11" fmla="*/ 16225 h 54"/>
                                <a:gd name="T12" fmla="+- 0 11162 11148"/>
                                <a:gd name="T13" fmla="*/ T12 w 86"/>
                                <a:gd name="T14" fmla="+- 0 16229 16223"/>
                                <a:gd name="T15" fmla="*/ 16229 h 54"/>
                                <a:gd name="T16" fmla="+- 0 11193 11148"/>
                                <a:gd name="T17" fmla="*/ T16 w 86"/>
                                <a:gd name="T18" fmla="+- 0 16229 16223"/>
                                <a:gd name="T19" fmla="*/ 16229 h 54"/>
                                <a:gd name="T20" fmla="+- 0 11191 11148"/>
                                <a:gd name="T21" fmla="*/ T20 w 86"/>
                                <a:gd name="T22" fmla="+- 0 16226 16223"/>
                                <a:gd name="T23" fmla="*/ 16226 h 54"/>
                                <a:gd name="T24" fmla="+- 0 11185 11148"/>
                                <a:gd name="T25" fmla="*/ T24 w 86"/>
                                <a:gd name="T26" fmla="+- 0 16223 16223"/>
                                <a:gd name="T27" fmla="*/ 16223 h 54"/>
                              </a:gdLst>
                              <a:ahLst/>
                              <a:cxnLst>
                                <a:cxn ang="0">
                                  <a:pos x="T1" y="T3"/>
                                </a:cxn>
                                <a:cxn ang="0">
                                  <a:pos x="T5" y="T7"/>
                                </a:cxn>
                                <a:cxn ang="0">
                                  <a:pos x="T9" y="T11"/>
                                </a:cxn>
                                <a:cxn ang="0">
                                  <a:pos x="T13" y="T15"/>
                                </a:cxn>
                                <a:cxn ang="0">
                                  <a:pos x="T17" y="T19"/>
                                </a:cxn>
                                <a:cxn ang="0">
                                  <a:pos x="T21" y="T23"/>
                                </a:cxn>
                                <a:cxn ang="0">
                                  <a:pos x="T25" y="T27"/>
                                </a:cxn>
                              </a:cxnLst>
                              <a:rect l="0" t="0" r="r" b="b"/>
                              <a:pathLst>
                                <a:path w="86" h="54">
                                  <a:moveTo>
                                    <a:pt x="37" y="0"/>
                                  </a:moveTo>
                                  <a:lnTo>
                                    <a:pt x="23" y="0"/>
                                  </a:lnTo>
                                  <a:lnTo>
                                    <a:pt x="18" y="2"/>
                                  </a:lnTo>
                                  <a:lnTo>
                                    <a:pt x="14" y="6"/>
                                  </a:lnTo>
                                  <a:lnTo>
                                    <a:pt x="45" y="6"/>
                                  </a:lnTo>
                                  <a:lnTo>
                                    <a:pt x="43" y="3"/>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7" name="Group 489"/>
                        <wpg:cNvGrpSpPr>
                          <a:grpSpLocks/>
                        </wpg:cNvGrpSpPr>
                        <wpg:grpSpPr bwMode="auto">
                          <a:xfrm>
                            <a:off x="11241" y="16223"/>
                            <a:ext cx="53" cy="55"/>
                            <a:chOff x="11241" y="16223"/>
                            <a:chExt cx="53" cy="55"/>
                          </a:xfrm>
                        </wpg:grpSpPr>
                        <wps:wsp>
                          <wps:cNvPr id="1128" name="Freeform 490"/>
                          <wps:cNvSpPr>
                            <a:spLocks/>
                          </wps:cNvSpPr>
                          <wps:spPr bwMode="auto">
                            <a:xfrm>
                              <a:off x="11241" y="16223"/>
                              <a:ext cx="53" cy="55"/>
                            </a:xfrm>
                            <a:custGeom>
                              <a:avLst/>
                              <a:gdLst>
                                <a:gd name="T0" fmla="+- 0 11282 11241"/>
                                <a:gd name="T1" fmla="*/ T0 w 53"/>
                                <a:gd name="T2" fmla="+- 0 16223 16223"/>
                                <a:gd name="T3" fmla="*/ 16223 h 55"/>
                                <a:gd name="T4" fmla="+- 0 11253 11241"/>
                                <a:gd name="T5" fmla="*/ T4 w 53"/>
                                <a:gd name="T6" fmla="+- 0 16223 16223"/>
                                <a:gd name="T7" fmla="*/ 16223 h 55"/>
                                <a:gd name="T8" fmla="+- 0 11241 11241"/>
                                <a:gd name="T9" fmla="*/ T8 w 53"/>
                                <a:gd name="T10" fmla="+- 0 16234 16223"/>
                                <a:gd name="T11" fmla="*/ 16234 h 55"/>
                                <a:gd name="T12" fmla="+- 0 11241 11241"/>
                                <a:gd name="T13" fmla="*/ T12 w 53"/>
                                <a:gd name="T14" fmla="+- 0 16267 16223"/>
                                <a:gd name="T15" fmla="*/ 16267 h 55"/>
                                <a:gd name="T16" fmla="+- 0 11253 11241"/>
                                <a:gd name="T17" fmla="*/ T16 w 53"/>
                                <a:gd name="T18" fmla="+- 0 16278 16223"/>
                                <a:gd name="T19" fmla="*/ 16278 h 55"/>
                                <a:gd name="T20" fmla="+- 0 11279 11241"/>
                                <a:gd name="T21" fmla="*/ T20 w 53"/>
                                <a:gd name="T22" fmla="+- 0 16278 16223"/>
                                <a:gd name="T23" fmla="*/ 16278 h 55"/>
                                <a:gd name="T24" fmla="+- 0 11287 11241"/>
                                <a:gd name="T25" fmla="*/ T24 w 53"/>
                                <a:gd name="T26" fmla="+- 0 16274 16223"/>
                                <a:gd name="T27" fmla="*/ 16274 h 55"/>
                                <a:gd name="T28" fmla="+- 0 11292 11241"/>
                                <a:gd name="T29" fmla="*/ T28 w 53"/>
                                <a:gd name="T30" fmla="+- 0 16267 16223"/>
                                <a:gd name="T31" fmla="*/ 16267 h 55"/>
                                <a:gd name="T32" fmla="+- 0 11292 11241"/>
                                <a:gd name="T33" fmla="*/ T32 w 53"/>
                                <a:gd name="T34" fmla="+- 0 16266 16223"/>
                                <a:gd name="T35" fmla="*/ 16266 h 55"/>
                                <a:gd name="T36" fmla="+- 0 11262 11241"/>
                                <a:gd name="T37" fmla="*/ T36 w 53"/>
                                <a:gd name="T38" fmla="+- 0 16266 16223"/>
                                <a:gd name="T39" fmla="*/ 16266 h 55"/>
                                <a:gd name="T40" fmla="+- 0 11256 11241"/>
                                <a:gd name="T41" fmla="*/ T40 w 53"/>
                                <a:gd name="T42" fmla="+- 0 16262 16223"/>
                                <a:gd name="T43" fmla="*/ 16262 h 55"/>
                                <a:gd name="T44" fmla="+- 0 11255 11241"/>
                                <a:gd name="T45" fmla="*/ T44 w 53"/>
                                <a:gd name="T46" fmla="+- 0 16254 16223"/>
                                <a:gd name="T47" fmla="*/ 16254 h 55"/>
                                <a:gd name="T48" fmla="+- 0 11295 11241"/>
                                <a:gd name="T49" fmla="*/ T48 w 53"/>
                                <a:gd name="T50" fmla="+- 0 16254 16223"/>
                                <a:gd name="T51" fmla="*/ 16254 h 55"/>
                                <a:gd name="T52" fmla="+- 0 11295 11241"/>
                                <a:gd name="T53" fmla="*/ T52 w 53"/>
                                <a:gd name="T54" fmla="+- 0 16244 16223"/>
                                <a:gd name="T55" fmla="*/ 16244 h 55"/>
                                <a:gd name="T56" fmla="+- 0 11255 11241"/>
                                <a:gd name="T57" fmla="*/ T56 w 53"/>
                                <a:gd name="T58" fmla="+- 0 16244 16223"/>
                                <a:gd name="T59" fmla="*/ 16244 h 55"/>
                                <a:gd name="T60" fmla="+- 0 11257 11241"/>
                                <a:gd name="T61" fmla="*/ T60 w 53"/>
                                <a:gd name="T62" fmla="+- 0 16238 16223"/>
                                <a:gd name="T63" fmla="*/ 16238 h 55"/>
                                <a:gd name="T64" fmla="+- 0 11263 11241"/>
                                <a:gd name="T65" fmla="*/ T64 w 53"/>
                                <a:gd name="T66" fmla="+- 0 16235 16223"/>
                                <a:gd name="T67" fmla="*/ 16235 h 55"/>
                                <a:gd name="T68" fmla="+- 0 11294 11241"/>
                                <a:gd name="T69" fmla="*/ T68 w 53"/>
                                <a:gd name="T70" fmla="+- 0 16235 16223"/>
                                <a:gd name="T71" fmla="*/ 16235 h 55"/>
                                <a:gd name="T72" fmla="+- 0 11294 11241"/>
                                <a:gd name="T73" fmla="*/ T72 w 53"/>
                                <a:gd name="T74" fmla="+- 0 16234 16223"/>
                                <a:gd name="T75" fmla="*/ 16234 h 55"/>
                                <a:gd name="T76" fmla="+- 0 11282 11241"/>
                                <a:gd name="T77" fmla="*/ T76 w 53"/>
                                <a:gd name="T78" fmla="+- 0 16223 16223"/>
                                <a:gd name="T79" fmla="*/ 16223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3" h="55">
                                  <a:moveTo>
                                    <a:pt x="41" y="0"/>
                                  </a:moveTo>
                                  <a:lnTo>
                                    <a:pt x="12" y="0"/>
                                  </a:lnTo>
                                  <a:lnTo>
                                    <a:pt x="0" y="11"/>
                                  </a:lnTo>
                                  <a:lnTo>
                                    <a:pt x="0" y="44"/>
                                  </a:lnTo>
                                  <a:lnTo>
                                    <a:pt x="12" y="55"/>
                                  </a:lnTo>
                                  <a:lnTo>
                                    <a:pt x="38" y="55"/>
                                  </a:lnTo>
                                  <a:lnTo>
                                    <a:pt x="46" y="51"/>
                                  </a:lnTo>
                                  <a:lnTo>
                                    <a:pt x="51" y="44"/>
                                  </a:lnTo>
                                  <a:lnTo>
                                    <a:pt x="51" y="43"/>
                                  </a:lnTo>
                                  <a:lnTo>
                                    <a:pt x="21" y="43"/>
                                  </a:lnTo>
                                  <a:lnTo>
                                    <a:pt x="15" y="39"/>
                                  </a:lnTo>
                                  <a:lnTo>
                                    <a:pt x="14" y="31"/>
                                  </a:lnTo>
                                  <a:lnTo>
                                    <a:pt x="54" y="31"/>
                                  </a:lnTo>
                                  <a:lnTo>
                                    <a:pt x="54" y="21"/>
                                  </a:lnTo>
                                  <a:lnTo>
                                    <a:pt x="14" y="21"/>
                                  </a:lnTo>
                                  <a:lnTo>
                                    <a:pt x="16" y="15"/>
                                  </a:lnTo>
                                  <a:lnTo>
                                    <a:pt x="22" y="12"/>
                                  </a:lnTo>
                                  <a:lnTo>
                                    <a:pt x="53" y="12"/>
                                  </a:lnTo>
                                  <a:lnTo>
                                    <a:pt x="53" y="11"/>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491"/>
                          <wps:cNvSpPr>
                            <a:spLocks/>
                          </wps:cNvSpPr>
                          <wps:spPr bwMode="auto">
                            <a:xfrm>
                              <a:off x="11241" y="16223"/>
                              <a:ext cx="53" cy="55"/>
                            </a:xfrm>
                            <a:custGeom>
                              <a:avLst/>
                              <a:gdLst>
                                <a:gd name="T0" fmla="+- 0 11281 11241"/>
                                <a:gd name="T1" fmla="*/ T0 w 53"/>
                                <a:gd name="T2" fmla="+- 0 16261 16223"/>
                                <a:gd name="T3" fmla="*/ 16261 h 55"/>
                                <a:gd name="T4" fmla="+- 0 11277 11241"/>
                                <a:gd name="T5" fmla="*/ T4 w 53"/>
                                <a:gd name="T6" fmla="+- 0 16266 16223"/>
                                <a:gd name="T7" fmla="*/ 16266 h 55"/>
                                <a:gd name="T8" fmla="+- 0 11273 11241"/>
                                <a:gd name="T9" fmla="*/ T8 w 53"/>
                                <a:gd name="T10" fmla="+- 0 16266 16223"/>
                                <a:gd name="T11" fmla="*/ 16266 h 55"/>
                                <a:gd name="T12" fmla="+- 0 11292 11241"/>
                                <a:gd name="T13" fmla="*/ T12 w 53"/>
                                <a:gd name="T14" fmla="+- 0 16266 16223"/>
                                <a:gd name="T15" fmla="*/ 16266 h 55"/>
                                <a:gd name="T16" fmla="+- 0 11281 11241"/>
                                <a:gd name="T17" fmla="*/ T16 w 53"/>
                                <a:gd name="T18" fmla="+- 0 16261 16223"/>
                                <a:gd name="T19" fmla="*/ 16261 h 55"/>
                              </a:gdLst>
                              <a:ahLst/>
                              <a:cxnLst>
                                <a:cxn ang="0">
                                  <a:pos x="T1" y="T3"/>
                                </a:cxn>
                                <a:cxn ang="0">
                                  <a:pos x="T5" y="T7"/>
                                </a:cxn>
                                <a:cxn ang="0">
                                  <a:pos x="T9" y="T11"/>
                                </a:cxn>
                                <a:cxn ang="0">
                                  <a:pos x="T13" y="T15"/>
                                </a:cxn>
                                <a:cxn ang="0">
                                  <a:pos x="T17" y="T19"/>
                                </a:cxn>
                              </a:cxnLst>
                              <a:rect l="0" t="0" r="r" b="b"/>
                              <a:pathLst>
                                <a:path w="53" h="55">
                                  <a:moveTo>
                                    <a:pt x="40" y="38"/>
                                  </a:moveTo>
                                  <a:lnTo>
                                    <a:pt x="36" y="43"/>
                                  </a:lnTo>
                                  <a:lnTo>
                                    <a:pt x="32" y="43"/>
                                  </a:lnTo>
                                  <a:lnTo>
                                    <a:pt x="51" y="43"/>
                                  </a:lnTo>
                                  <a:lnTo>
                                    <a:pt x="40"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492"/>
                          <wps:cNvSpPr>
                            <a:spLocks/>
                          </wps:cNvSpPr>
                          <wps:spPr bwMode="auto">
                            <a:xfrm>
                              <a:off x="11241" y="16223"/>
                              <a:ext cx="53" cy="55"/>
                            </a:xfrm>
                            <a:custGeom>
                              <a:avLst/>
                              <a:gdLst>
                                <a:gd name="T0" fmla="+- 0 11294 11241"/>
                                <a:gd name="T1" fmla="*/ T0 w 53"/>
                                <a:gd name="T2" fmla="+- 0 16235 16223"/>
                                <a:gd name="T3" fmla="*/ 16235 h 55"/>
                                <a:gd name="T4" fmla="+- 0 11274 11241"/>
                                <a:gd name="T5" fmla="*/ T4 w 53"/>
                                <a:gd name="T6" fmla="+- 0 16235 16223"/>
                                <a:gd name="T7" fmla="*/ 16235 h 55"/>
                                <a:gd name="T8" fmla="+- 0 11279 11241"/>
                                <a:gd name="T9" fmla="*/ T8 w 53"/>
                                <a:gd name="T10" fmla="+- 0 16238 16223"/>
                                <a:gd name="T11" fmla="*/ 16238 h 55"/>
                                <a:gd name="T12" fmla="+- 0 11281 11241"/>
                                <a:gd name="T13" fmla="*/ T12 w 53"/>
                                <a:gd name="T14" fmla="+- 0 16244 16223"/>
                                <a:gd name="T15" fmla="*/ 16244 h 55"/>
                                <a:gd name="T16" fmla="+- 0 11295 11241"/>
                                <a:gd name="T17" fmla="*/ T16 w 53"/>
                                <a:gd name="T18" fmla="+- 0 16244 16223"/>
                                <a:gd name="T19" fmla="*/ 16244 h 55"/>
                                <a:gd name="T20" fmla="+- 0 11294 11241"/>
                                <a:gd name="T21" fmla="*/ T20 w 53"/>
                                <a:gd name="T22" fmla="+- 0 16235 16223"/>
                                <a:gd name="T23" fmla="*/ 16235 h 55"/>
                              </a:gdLst>
                              <a:ahLst/>
                              <a:cxnLst>
                                <a:cxn ang="0">
                                  <a:pos x="T1" y="T3"/>
                                </a:cxn>
                                <a:cxn ang="0">
                                  <a:pos x="T5" y="T7"/>
                                </a:cxn>
                                <a:cxn ang="0">
                                  <a:pos x="T9" y="T11"/>
                                </a:cxn>
                                <a:cxn ang="0">
                                  <a:pos x="T13" y="T15"/>
                                </a:cxn>
                                <a:cxn ang="0">
                                  <a:pos x="T17" y="T19"/>
                                </a:cxn>
                                <a:cxn ang="0">
                                  <a:pos x="T21" y="T23"/>
                                </a:cxn>
                              </a:cxnLst>
                              <a:rect l="0" t="0" r="r" b="b"/>
                              <a:pathLst>
                                <a:path w="53" h="55">
                                  <a:moveTo>
                                    <a:pt x="53" y="12"/>
                                  </a:moveTo>
                                  <a:lnTo>
                                    <a:pt x="33" y="12"/>
                                  </a:lnTo>
                                  <a:lnTo>
                                    <a:pt x="38" y="15"/>
                                  </a:lnTo>
                                  <a:lnTo>
                                    <a:pt x="40" y="21"/>
                                  </a:lnTo>
                                  <a:lnTo>
                                    <a:pt x="54" y="21"/>
                                  </a:lnTo>
                                  <a:lnTo>
                                    <a:pt x="53"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1" name="Group 493"/>
                        <wpg:cNvGrpSpPr>
                          <a:grpSpLocks/>
                        </wpg:cNvGrpSpPr>
                        <wpg:grpSpPr bwMode="auto">
                          <a:xfrm>
                            <a:off x="11303" y="16223"/>
                            <a:ext cx="51" cy="54"/>
                            <a:chOff x="11303" y="16223"/>
                            <a:chExt cx="51" cy="54"/>
                          </a:xfrm>
                        </wpg:grpSpPr>
                        <wps:wsp>
                          <wps:cNvPr id="1132" name="Freeform 494"/>
                          <wps:cNvSpPr>
                            <a:spLocks/>
                          </wps:cNvSpPr>
                          <wps:spPr bwMode="auto">
                            <a:xfrm>
                              <a:off x="11303" y="16223"/>
                              <a:ext cx="51" cy="54"/>
                            </a:xfrm>
                            <a:custGeom>
                              <a:avLst/>
                              <a:gdLst>
                                <a:gd name="T0" fmla="+- 0 11317 11303"/>
                                <a:gd name="T1" fmla="*/ T0 w 51"/>
                                <a:gd name="T2" fmla="+- 0 16224 16223"/>
                                <a:gd name="T3" fmla="*/ 16224 h 54"/>
                                <a:gd name="T4" fmla="+- 0 11303 11303"/>
                                <a:gd name="T5" fmla="*/ T4 w 51"/>
                                <a:gd name="T6" fmla="+- 0 16224 16223"/>
                                <a:gd name="T7" fmla="*/ 16224 h 54"/>
                                <a:gd name="T8" fmla="+- 0 11303 11303"/>
                                <a:gd name="T9" fmla="*/ T8 w 51"/>
                                <a:gd name="T10" fmla="+- 0 16277 16223"/>
                                <a:gd name="T11" fmla="*/ 16277 h 54"/>
                                <a:gd name="T12" fmla="+- 0 11317 11303"/>
                                <a:gd name="T13" fmla="*/ T12 w 51"/>
                                <a:gd name="T14" fmla="+- 0 16277 16223"/>
                                <a:gd name="T15" fmla="*/ 16277 h 54"/>
                                <a:gd name="T16" fmla="+- 0 11317 11303"/>
                                <a:gd name="T17" fmla="*/ T16 w 51"/>
                                <a:gd name="T18" fmla="+- 0 16241 16223"/>
                                <a:gd name="T19" fmla="*/ 16241 h 54"/>
                                <a:gd name="T20" fmla="+- 0 11322 11303"/>
                                <a:gd name="T21" fmla="*/ T20 w 51"/>
                                <a:gd name="T22" fmla="+- 0 16235 16223"/>
                                <a:gd name="T23" fmla="*/ 16235 h 54"/>
                                <a:gd name="T24" fmla="+- 0 11354 11303"/>
                                <a:gd name="T25" fmla="*/ T24 w 51"/>
                                <a:gd name="T26" fmla="+- 0 16235 16223"/>
                                <a:gd name="T27" fmla="*/ 16235 h 54"/>
                                <a:gd name="T28" fmla="+- 0 11354 11303"/>
                                <a:gd name="T29" fmla="*/ T28 w 51"/>
                                <a:gd name="T30" fmla="+- 0 16232 16223"/>
                                <a:gd name="T31" fmla="*/ 16232 h 54"/>
                                <a:gd name="T32" fmla="+- 0 11352 11303"/>
                                <a:gd name="T33" fmla="*/ T32 w 51"/>
                                <a:gd name="T34" fmla="+- 0 16229 16223"/>
                                <a:gd name="T35" fmla="*/ 16229 h 54"/>
                                <a:gd name="T36" fmla="+- 0 11317 11303"/>
                                <a:gd name="T37" fmla="*/ T36 w 51"/>
                                <a:gd name="T38" fmla="+- 0 16229 16223"/>
                                <a:gd name="T39" fmla="*/ 16229 h 54"/>
                                <a:gd name="T40" fmla="+- 0 11317 11303"/>
                                <a:gd name="T41" fmla="*/ T40 w 51"/>
                                <a:gd name="T42" fmla="+- 0 16224 16223"/>
                                <a:gd name="T43" fmla="*/ 16224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 h="54">
                                  <a:moveTo>
                                    <a:pt x="14" y="1"/>
                                  </a:moveTo>
                                  <a:lnTo>
                                    <a:pt x="0" y="1"/>
                                  </a:lnTo>
                                  <a:lnTo>
                                    <a:pt x="0" y="54"/>
                                  </a:lnTo>
                                  <a:lnTo>
                                    <a:pt x="14" y="54"/>
                                  </a:lnTo>
                                  <a:lnTo>
                                    <a:pt x="14" y="18"/>
                                  </a:lnTo>
                                  <a:lnTo>
                                    <a:pt x="19" y="12"/>
                                  </a:lnTo>
                                  <a:lnTo>
                                    <a:pt x="51" y="12"/>
                                  </a:lnTo>
                                  <a:lnTo>
                                    <a:pt x="51" y="9"/>
                                  </a:lnTo>
                                  <a:lnTo>
                                    <a:pt x="49" y="6"/>
                                  </a:lnTo>
                                  <a:lnTo>
                                    <a:pt x="14" y="6"/>
                                  </a:lnTo>
                                  <a:lnTo>
                                    <a:pt x="1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495"/>
                          <wps:cNvSpPr>
                            <a:spLocks/>
                          </wps:cNvSpPr>
                          <wps:spPr bwMode="auto">
                            <a:xfrm>
                              <a:off x="11303" y="16223"/>
                              <a:ext cx="51" cy="54"/>
                            </a:xfrm>
                            <a:custGeom>
                              <a:avLst/>
                              <a:gdLst>
                                <a:gd name="T0" fmla="+- 0 11354 11303"/>
                                <a:gd name="T1" fmla="*/ T0 w 51"/>
                                <a:gd name="T2" fmla="+- 0 16235 16223"/>
                                <a:gd name="T3" fmla="*/ 16235 h 54"/>
                                <a:gd name="T4" fmla="+- 0 11336 11303"/>
                                <a:gd name="T5" fmla="*/ T4 w 51"/>
                                <a:gd name="T6" fmla="+- 0 16235 16223"/>
                                <a:gd name="T7" fmla="*/ 16235 h 54"/>
                                <a:gd name="T8" fmla="+- 0 11341 11303"/>
                                <a:gd name="T9" fmla="*/ T8 w 51"/>
                                <a:gd name="T10" fmla="+- 0 16240 16223"/>
                                <a:gd name="T11" fmla="*/ 16240 h 54"/>
                                <a:gd name="T12" fmla="+- 0 11341 11303"/>
                                <a:gd name="T13" fmla="*/ T12 w 51"/>
                                <a:gd name="T14" fmla="+- 0 16277 16223"/>
                                <a:gd name="T15" fmla="*/ 16277 h 54"/>
                                <a:gd name="T16" fmla="+- 0 11354 11303"/>
                                <a:gd name="T17" fmla="*/ T16 w 51"/>
                                <a:gd name="T18" fmla="+- 0 16277 16223"/>
                                <a:gd name="T19" fmla="*/ 16277 h 54"/>
                                <a:gd name="T20" fmla="+- 0 11354 11303"/>
                                <a:gd name="T21" fmla="*/ T20 w 51"/>
                                <a:gd name="T22" fmla="+- 0 16235 16223"/>
                                <a:gd name="T23" fmla="*/ 16235 h 54"/>
                              </a:gdLst>
                              <a:ahLst/>
                              <a:cxnLst>
                                <a:cxn ang="0">
                                  <a:pos x="T1" y="T3"/>
                                </a:cxn>
                                <a:cxn ang="0">
                                  <a:pos x="T5" y="T7"/>
                                </a:cxn>
                                <a:cxn ang="0">
                                  <a:pos x="T9" y="T11"/>
                                </a:cxn>
                                <a:cxn ang="0">
                                  <a:pos x="T13" y="T15"/>
                                </a:cxn>
                                <a:cxn ang="0">
                                  <a:pos x="T17" y="T19"/>
                                </a:cxn>
                                <a:cxn ang="0">
                                  <a:pos x="T21" y="T23"/>
                                </a:cxn>
                              </a:cxnLst>
                              <a:rect l="0" t="0" r="r" b="b"/>
                              <a:pathLst>
                                <a:path w="51" h="54">
                                  <a:moveTo>
                                    <a:pt x="51" y="12"/>
                                  </a:moveTo>
                                  <a:lnTo>
                                    <a:pt x="33" y="12"/>
                                  </a:lnTo>
                                  <a:lnTo>
                                    <a:pt x="38" y="17"/>
                                  </a:lnTo>
                                  <a:lnTo>
                                    <a:pt x="38" y="54"/>
                                  </a:lnTo>
                                  <a:lnTo>
                                    <a:pt x="51" y="54"/>
                                  </a:lnTo>
                                  <a:lnTo>
                                    <a:pt x="51"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496"/>
                          <wps:cNvSpPr>
                            <a:spLocks/>
                          </wps:cNvSpPr>
                          <wps:spPr bwMode="auto">
                            <a:xfrm>
                              <a:off x="11303" y="16223"/>
                              <a:ext cx="51" cy="54"/>
                            </a:xfrm>
                            <a:custGeom>
                              <a:avLst/>
                              <a:gdLst>
                                <a:gd name="T0" fmla="+- 0 11346 11303"/>
                                <a:gd name="T1" fmla="*/ T0 w 51"/>
                                <a:gd name="T2" fmla="+- 0 16223 16223"/>
                                <a:gd name="T3" fmla="*/ 16223 h 54"/>
                                <a:gd name="T4" fmla="+- 0 11327 11303"/>
                                <a:gd name="T5" fmla="*/ T4 w 51"/>
                                <a:gd name="T6" fmla="+- 0 16223 16223"/>
                                <a:gd name="T7" fmla="*/ 16223 h 54"/>
                                <a:gd name="T8" fmla="+- 0 11321 11303"/>
                                <a:gd name="T9" fmla="*/ T8 w 51"/>
                                <a:gd name="T10" fmla="+- 0 16225 16223"/>
                                <a:gd name="T11" fmla="*/ 16225 h 54"/>
                                <a:gd name="T12" fmla="+- 0 11317 11303"/>
                                <a:gd name="T13" fmla="*/ T12 w 51"/>
                                <a:gd name="T14" fmla="+- 0 16229 16223"/>
                                <a:gd name="T15" fmla="*/ 16229 h 54"/>
                                <a:gd name="T16" fmla="+- 0 11352 11303"/>
                                <a:gd name="T17" fmla="*/ T16 w 51"/>
                                <a:gd name="T18" fmla="+- 0 16229 16223"/>
                                <a:gd name="T19" fmla="*/ 16229 h 54"/>
                                <a:gd name="T20" fmla="+- 0 11346 11303"/>
                                <a:gd name="T21" fmla="*/ T20 w 51"/>
                                <a:gd name="T22" fmla="+- 0 16223 16223"/>
                                <a:gd name="T23" fmla="*/ 16223 h 54"/>
                              </a:gdLst>
                              <a:ahLst/>
                              <a:cxnLst>
                                <a:cxn ang="0">
                                  <a:pos x="T1" y="T3"/>
                                </a:cxn>
                                <a:cxn ang="0">
                                  <a:pos x="T5" y="T7"/>
                                </a:cxn>
                                <a:cxn ang="0">
                                  <a:pos x="T9" y="T11"/>
                                </a:cxn>
                                <a:cxn ang="0">
                                  <a:pos x="T13" y="T15"/>
                                </a:cxn>
                                <a:cxn ang="0">
                                  <a:pos x="T17" y="T19"/>
                                </a:cxn>
                                <a:cxn ang="0">
                                  <a:pos x="T21" y="T23"/>
                                </a:cxn>
                              </a:cxnLst>
                              <a:rect l="0" t="0" r="r" b="b"/>
                              <a:pathLst>
                                <a:path w="51" h="54">
                                  <a:moveTo>
                                    <a:pt x="43" y="0"/>
                                  </a:moveTo>
                                  <a:lnTo>
                                    <a:pt x="24" y="0"/>
                                  </a:lnTo>
                                  <a:lnTo>
                                    <a:pt x="18" y="2"/>
                                  </a:lnTo>
                                  <a:lnTo>
                                    <a:pt x="14" y="6"/>
                                  </a:lnTo>
                                  <a:lnTo>
                                    <a:pt x="49" y="6"/>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497"/>
                        <wpg:cNvGrpSpPr>
                          <a:grpSpLocks/>
                        </wpg:cNvGrpSpPr>
                        <wpg:grpSpPr bwMode="auto">
                          <a:xfrm>
                            <a:off x="11358" y="16209"/>
                            <a:ext cx="45" cy="70"/>
                            <a:chOff x="11358" y="16209"/>
                            <a:chExt cx="45" cy="70"/>
                          </a:xfrm>
                        </wpg:grpSpPr>
                        <wps:wsp>
                          <wps:cNvPr id="1136" name="Freeform 498"/>
                          <wps:cNvSpPr>
                            <a:spLocks/>
                          </wps:cNvSpPr>
                          <wps:spPr bwMode="auto">
                            <a:xfrm>
                              <a:off x="11358" y="16209"/>
                              <a:ext cx="45" cy="70"/>
                            </a:xfrm>
                            <a:custGeom>
                              <a:avLst/>
                              <a:gdLst>
                                <a:gd name="T0" fmla="+- 0 11383 11358"/>
                                <a:gd name="T1" fmla="*/ T0 w 45"/>
                                <a:gd name="T2" fmla="+- 0 16236 16209"/>
                                <a:gd name="T3" fmla="*/ 16236 h 70"/>
                                <a:gd name="T4" fmla="+- 0 11369 11358"/>
                                <a:gd name="T5" fmla="*/ T4 w 45"/>
                                <a:gd name="T6" fmla="+- 0 16236 16209"/>
                                <a:gd name="T7" fmla="*/ 16236 h 70"/>
                                <a:gd name="T8" fmla="+- 0 11369 11358"/>
                                <a:gd name="T9" fmla="*/ T8 w 45"/>
                                <a:gd name="T10" fmla="+- 0 16272 16209"/>
                                <a:gd name="T11" fmla="*/ 16272 h 70"/>
                                <a:gd name="T12" fmla="+- 0 11378 11358"/>
                                <a:gd name="T13" fmla="*/ T12 w 45"/>
                                <a:gd name="T14" fmla="+- 0 16278 16209"/>
                                <a:gd name="T15" fmla="*/ 16278 h 70"/>
                                <a:gd name="T16" fmla="+- 0 11394 11358"/>
                                <a:gd name="T17" fmla="*/ T16 w 45"/>
                                <a:gd name="T18" fmla="+- 0 16278 16209"/>
                                <a:gd name="T19" fmla="*/ 16278 h 70"/>
                                <a:gd name="T20" fmla="+- 0 11398 11358"/>
                                <a:gd name="T21" fmla="*/ T20 w 45"/>
                                <a:gd name="T22" fmla="+- 0 16277 16209"/>
                                <a:gd name="T23" fmla="*/ 16277 h 70"/>
                                <a:gd name="T24" fmla="+- 0 11404 11358"/>
                                <a:gd name="T25" fmla="*/ T24 w 45"/>
                                <a:gd name="T26" fmla="+- 0 16274 16209"/>
                                <a:gd name="T27" fmla="*/ 16274 h 70"/>
                                <a:gd name="T28" fmla="+- 0 11400 11358"/>
                                <a:gd name="T29" fmla="*/ T28 w 45"/>
                                <a:gd name="T30" fmla="+- 0 16265 16209"/>
                                <a:gd name="T31" fmla="*/ 16265 h 70"/>
                                <a:gd name="T32" fmla="+- 0 11386 11358"/>
                                <a:gd name="T33" fmla="*/ T32 w 45"/>
                                <a:gd name="T34" fmla="+- 0 16265 16209"/>
                                <a:gd name="T35" fmla="*/ 16265 h 70"/>
                                <a:gd name="T36" fmla="+- 0 11383 11358"/>
                                <a:gd name="T37" fmla="*/ T36 w 45"/>
                                <a:gd name="T38" fmla="+- 0 16263 16209"/>
                                <a:gd name="T39" fmla="*/ 16263 h 70"/>
                                <a:gd name="T40" fmla="+- 0 11383 11358"/>
                                <a:gd name="T41" fmla="*/ T40 w 45"/>
                                <a:gd name="T42" fmla="+- 0 16236 16209"/>
                                <a:gd name="T43" fmla="*/ 1623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 h="70">
                                  <a:moveTo>
                                    <a:pt x="25" y="27"/>
                                  </a:moveTo>
                                  <a:lnTo>
                                    <a:pt x="11" y="27"/>
                                  </a:lnTo>
                                  <a:lnTo>
                                    <a:pt x="11" y="63"/>
                                  </a:lnTo>
                                  <a:lnTo>
                                    <a:pt x="20" y="69"/>
                                  </a:lnTo>
                                  <a:lnTo>
                                    <a:pt x="36" y="69"/>
                                  </a:lnTo>
                                  <a:lnTo>
                                    <a:pt x="40" y="68"/>
                                  </a:lnTo>
                                  <a:lnTo>
                                    <a:pt x="46" y="65"/>
                                  </a:lnTo>
                                  <a:lnTo>
                                    <a:pt x="42" y="56"/>
                                  </a:lnTo>
                                  <a:lnTo>
                                    <a:pt x="28" y="56"/>
                                  </a:lnTo>
                                  <a:lnTo>
                                    <a:pt x="25" y="54"/>
                                  </a:lnTo>
                                  <a:lnTo>
                                    <a:pt x="25"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499"/>
                          <wps:cNvSpPr>
                            <a:spLocks/>
                          </wps:cNvSpPr>
                          <wps:spPr bwMode="auto">
                            <a:xfrm>
                              <a:off x="11358" y="16209"/>
                              <a:ext cx="45" cy="70"/>
                            </a:xfrm>
                            <a:custGeom>
                              <a:avLst/>
                              <a:gdLst>
                                <a:gd name="T0" fmla="+- 0 11400 11358"/>
                                <a:gd name="T1" fmla="*/ T0 w 45"/>
                                <a:gd name="T2" fmla="+- 0 16263 16209"/>
                                <a:gd name="T3" fmla="*/ 16263 h 70"/>
                                <a:gd name="T4" fmla="+- 0 11397 11358"/>
                                <a:gd name="T5" fmla="*/ T4 w 45"/>
                                <a:gd name="T6" fmla="+- 0 16264 16209"/>
                                <a:gd name="T7" fmla="*/ 16264 h 70"/>
                                <a:gd name="T8" fmla="+- 0 11393 11358"/>
                                <a:gd name="T9" fmla="*/ T8 w 45"/>
                                <a:gd name="T10" fmla="+- 0 16265 16209"/>
                                <a:gd name="T11" fmla="*/ 16265 h 70"/>
                                <a:gd name="T12" fmla="+- 0 11400 11358"/>
                                <a:gd name="T13" fmla="*/ T12 w 45"/>
                                <a:gd name="T14" fmla="+- 0 16265 16209"/>
                                <a:gd name="T15" fmla="*/ 16265 h 70"/>
                                <a:gd name="T16" fmla="+- 0 11400 11358"/>
                                <a:gd name="T17" fmla="*/ T16 w 45"/>
                                <a:gd name="T18" fmla="+- 0 16263 16209"/>
                                <a:gd name="T19" fmla="*/ 16263 h 70"/>
                              </a:gdLst>
                              <a:ahLst/>
                              <a:cxnLst>
                                <a:cxn ang="0">
                                  <a:pos x="T1" y="T3"/>
                                </a:cxn>
                                <a:cxn ang="0">
                                  <a:pos x="T5" y="T7"/>
                                </a:cxn>
                                <a:cxn ang="0">
                                  <a:pos x="T9" y="T11"/>
                                </a:cxn>
                                <a:cxn ang="0">
                                  <a:pos x="T13" y="T15"/>
                                </a:cxn>
                                <a:cxn ang="0">
                                  <a:pos x="T17" y="T19"/>
                                </a:cxn>
                              </a:cxnLst>
                              <a:rect l="0" t="0" r="r" b="b"/>
                              <a:pathLst>
                                <a:path w="45" h="70">
                                  <a:moveTo>
                                    <a:pt x="42" y="54"/>
                                  </a:moveTo>
                                  <a:lnTo>
                                    <a:pt x="39" y="55"/>
                                  </a:lnTo>
                                  <a:lnTo>
                                    <a:pt x="35" y="56"/>
                                  </a:lnTo>
                                  <a:lnTo>
                                    <a:pt x="42" y="56"/>
                                  </a:lnTo>
                                  <a:lnTo>
                                    <a:pt x="42"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500"/>
                          <wps:cNvSpPr>
                            <a:spLocks/>
                          </wps:cNvSpPr>
                          <wps:spPr bwMode="auto">
                            <a:xfrm>
                              <a:off x="11358" y="16209"/>
                              <a:ext cx="45" cy="70"/>
                            </a:xfrm>
                            <a:custGeom>
                              <a:avLst/>
                              <a:gdLst>
                                <a:gd name="T0" fmla="+- 0 11400 11358"/>
                                <a:gd name="T1" fmla="*/ T0 w 45"/>
                                <a:gd name="T2" fmla="+- 0 16224 16209"/>
                                <a:gd name="T3" fmla="*/ 16224 h 70"/>
                                <a:gd name="T4" fmla="+- 0 11358 11358"/>
                                <a:gd name="T5" fmla="*/ T4 w 45"/>
                                <a:gd name="T6" fmla="+- 0 16224 16209"/>
                                <a:gd name="T7" fmla="*/ 16224 h 70"/>
                                <a:gd name="T8" fmla="+- 0 11358 11358"/>
                                <a:gd name="T9" fmla="*/ T8 w 45"/>
                                <a:gd name="T10" fmla="+- 0 16236 16209"/>
                                <a:gd name="T11" fmla="*/ 16236 h 70"/>
                                <a:gd name="T12" fmla="+- 0 11400 11358"/>
                                <a:gd name="T13" fmla="*/ T12 w 45"/>
                                <a:gd name="T14" fmla="+- 0 16236 16209"/>
                                <a:gd name="T15" fmla="*/ 16236 h 70"/>
                                <a:gd name="T16" fmla="+- 0 11400 11358"/>
                                <a:gd name="T17" fmla="*/ T16 w 45"/>
                                <a:gd name="T18" fmla="+- 0 16224 16209"/>
                                <a:gd name="T19" fmla="*/ 16224 h 70"/>
                              </a:gdLst>
                              <a:ahLst/>
                              <a:cxnLst>
                                <a:cxn ang="0">
                                  <a:pos x="T1" y="T3"/>
                                </a:cxn>
                                <a:cxn ang="0">
                                  <a:pos x="T5" y="T7"/>
                                </a:cxn>
                                <a:cxn ang="0">
                                  <a:pos x="T9" y="T11"/>
                                </a:cxn>
                                <a:cxn ang="0">
                                  <a:pos x="T13" y="T15"/>
                                </a:cxn>
                                <a:cxn ang="0">
                                  <a:pos x="T17" y="T19"/>
                                </a:cxn>
                              </a:cxnLst>
                              <a:rect l="0" t="0" r="r" b="b"/>
                              <a:pathLst>
                                <a:path w="45" h="70">
                                  <a:moveTo>
                                    <a:pt x="42" y="15"/>
                                  </a:moveTo>
                                  <a:lnTo>
                                    <a:pt x="0" y="15"/>
                                  </a:lnTo>
                                  <a:lnTo>
                                    <a:pt x="0" y="27"/>
                                  </a:lnTo>
                                  <a:lnTo>
                                    <a:pt x="42" y="27"/>
                                  </a:lnTo>
                                  <a:lnTo>
                                    <a:pt x="42"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501"/>
                          <wps:cNvSpPr>
                            <a:spLocks/>
                          </wps:cNvSpPr>
                          <wps:spPr bwMode="auto">
                            <a:xfrm>
                              <a:off x="11358" y="16209"/>
                              <a:ext cx="45" cy="70"/>
                            </a:xfrm>
                            <a:custGeom>
                              <a:avLst/>
                              <a:gdLst>
                                <a:gd name="T0" fmla="+- 0 11383 11358"/>
                                <a:gd name="T1" fmla="*/ T0 w 45"/>
                                <a:gd name="T2" fmla="+- 0 16209 16209"/>
                                <a:gd name="T3" fmla="*/ 16209 h 70"/>
                                <a:gd name="T4" fmla="+- 0 11369 11358"/>
                                <a:gd name="T5" fmla="*/ T4 w 45"/>
                                <a:gd name="T6" fmla="+- 0 16209 16209"/>
                                <a:gd name="T7" fmla="*/ 16209 h 70"/>
                                <a:gd name="T8" fmla="+- 0 11369 11358"/>
                                <a:gd name="T9" fmla="*/ T8 w 45"/>
                                <a:gd name="T10" fmla="+- 0 16224 16209"/>
                                <a:gd name="T11" fmla="*/ 16224 h 70"/>
                                <a:gd name="T12" fmla="+- 0 11383 11358"/>
                                <a:gd name="T13" fmla="*/ T12 w 45"/>
                                <a:gd name="T14" fmla="+- 0 16224 16209"/>
                                <a:gd name="T15" fmla="*/ 16224 h 70"/>
                                <a:gd name="T16" fmla="+- 0 11383 11358"/>
                                <a:gd name="T17" fmla="*/ T16 w 45"/>
                                <a:gd name="T18" fmla="+- 0 16209 16209"/>
                                <a:gd name="T19" fmla="*/ 16209 h 70"/>
                              </a:gdLst>
                              <a:ahLst/>
                              <a:cxnLst>
                                <a:cxn ang="0">
                                  <a:pos x="T1" y="T3"/>
                                </a:cxn>
                                <a:cxn ang="0">
                                  <a:pos x="T5" y="T7"/>
                                </a:cxn>
                                <a:cxn ang="0">
                                  <a:pos x="T9" y="T11"/>
                                </a:cxn>
                                <a:cxn ang="0">
                                  <a:pos x="T13" y="T15"/>
                                </a:cxn>
                                <a:cxn ang="0">
                                  <a:pos x="T17" y="T19"/>
                                </a:cxn>
                              </a:cxnLst>
                              <a:rect l="0" t="0" r="r" b="b"/>
                              <a:pathLst>
                                <a:path w="45" h="70">
                                  <a:moveTo>
                                    <a:pt x="25" y="0"/>
                                  </a:moveTo>
                                  <a:lnTo>
                                    <a:pt x="11" y="0"/>
                                  </a:lnTo>
                                  <a:lnTo>
                                    <a:pt x="11" y="15"/>
                                  </a:lnTo>
                                  <a:lnTo>
                                    <a:pt x="25" y="15"/>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40" o:spid="_x0000_s1026" style="position:absolute;margin-left:0;margin-top:0;width:595.3pt;height:841.9pt;z-index:-251652608;mso-position-horizontal-relative:page;mso-position-vertical-relative:page" coordsize="11906,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3" o:spid="_x0000_s1027" type="#_x0000_t75"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JjTFAAAA3QAAAA8AAABkcnMvZG93bnJldi54bWxET01rwkAQvRf6H5YpeCm6UYtK6ipVEVqh&#10;h0Yv3obsNAnNzobdNYn++m6h4G0e73OW697UoiXnK8sKxqMEBHFudcWFgtNxP1yA8AFZY22ZFFzJ&#10;w3r1+LDEVNuOv6jNQiFiCPsUFZQhNKmUPi/JoB/Zhjhy39YZDBG6QmqHXQw3tZwkyUwarDg2lNjQ&#10;tqT8J7sYBabdus/583na7c6HWbPY1Pbjtldq8NS/vYII1Ie7+N/9ruP85GUMf9/EE+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8SY0xQAAAN0AAAAPAAAAAAAAAAAAAAAA&#10;AJ8CAABkcnMvZG93bnJldi54bWxQSwUGAAAAAAQABAD3AAAAkQMAAAAA&#10;">
                  <v:imagedata r:id="rId10" o:title=""/>
                </v:shape>
                <v:group id="Group 404" o:spid="_x0000_s1028" style="position:absolute;left:1272;top:560;width:444;height:458" coordorigin="1272,560" coordsize="444,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Freeform 405" o:spid="_x0000_s1029" style="position:absolute;left:1272;top:560;width:444;height:458;visibility:visible;mso-wrap-style:square;v-text-anchor:top" coordsize="44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K8QA&#10;AADdAAAADwAAAGRycy9kb3ducmV2LnhtbERPS2sCMRC+F/ofwhS81WytVF03SlHUHrz4OHgcNrOP&#10;upksSdTVX98UCr3Nx/ecbN6ZRlzJ+dqygrd+AoI4t7rmUsHxsHodg/ABWWNjmRTcycN89vyUYart&#10;jXd03YdSxBD2KSqoQmhTKX1ekUHfty1x5ArrDIYIXSm1w1sMN40cJMmHNFhzbKiwpUVF+Xl/MQrG&#10;w/OEBqPT+nvht+axLpbObpZK9V66zymIQF34F/+5v3Scnwzf4febeIK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4MivEAAAA3QAAAA8AAAAAAAAAAAAAAAAAmAIAAGRycy9k&#10;b3ducmV2LnhtbFBLBQYAAAAABAAEAPUAAACJAwAAAAA=&#10;" path="m223,l157,12,98,41,51,86,18,142,1,207,,230r1,19l16,312r32,55l95,411r59,31l223,457r25,1l270,455r61,-19l383,401r41,-47l437,331r-214,l201,327,148,290,127,227r2,-17l160,157r61,-28l248,128r190,l434,120,398,71,350,33,291,8,247,,223,xe" stroked="f">
                    <v:path arrowok="t" o:connecttype="custom" o:connectlocs="223,560;157,572;98,601;51,646;18,702;1,767;0,790;1,809;16,872;48,927;95,971;154,1002;223,1017;248,1018;270,1015;331,996;383,961;424,914;437,891;223,891;201,887;148,850;127,787;129,770;160,717;221,689;248,688;438,688;434,680;398,631;350,593;291,568;247,560;223,560" o:connectangles="0,0,0,0,0,0,0,0,0,0,0,0,0,0,0,0,0,0,0,0,0,0,0,0,0,0,0,0,0,0,0,0,0,0"/>
                  </v:shape>
                  <v:shape id="Freeform 406" o:spid="_x0000_s1030" style="position:absolute;left:1272;top:560;width:444;height:458;visibility:visible;mso-wrap-style:square;v-text-anchor:top" coordsize="44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GqX8QA&#10;AADdAAAADwAAAGRycy9kb3ducmV2LnhtbERPO2/CMBDekfofrKvEBk5RBDTFoArEY2Bp2qHjKT6S&#10;lPgc2S4Efj1GQmK7T9/zZovONOJEzteWFbwNExDEhdU1lwp+vteDKQgfkDU2lknBhTws5i+9GWba&#10;nvmLTnkoRQxhn6GCKoQ2k9IXFRn0Q9sSR+5gncEQoSuldniO4aaRoyQZS4M1x4YKW1pWVBzzf6Ng&#10;mh7faTT53fwt/d5cN4eVs9uVUv3X7vMDRKAuPMUP907H+Umawv2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Rql/EAAAA3QAAAA8AAAAAAAAAAAAAAAAAmAIAAGRycy9k&#10;b3ducmV2LnhtbFBLBQYAAAAABAAEAPUAAACJAwAAAAA=&#10;" path="m326,270r-58,53l223,331r214,l444,317,326,270xe" stroked="f">
                    <v:path arrowok="t" o:connecttype="custom" o:connectlocs="326,830;268,883;223,891;437,891;444,877;326,830" o:connectangles="0,0,0,0,0,0"/>
                  </v:shape>
                  <v:shape id="Freeform 407" o:spid="_x0000_s1031" style="position:absolute;left:1272;top:560;width:444;height:458;visibility:visible;mso-wrap-style:square;v-text-anchor:top" coordsize="44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0PxMQA&#10;AADdAAAADwAAAGRycy9kb3ducmV2LnhtbERPS2sCMRC+F/wPYQRvNatYq+tGEUXtoZfaHnocNrMP&#10;3UyWJOrWX98Ihd7m43tOtupMI67kfG1ZwWiYgCDOra65VPD1uXuegfABWWNjmRT8kIfVsveUYart&#10;jT/oegyliCHsU1RQhdCmUvq8IoN+aFviyBXWGQwRulJqh7cYbho5TpKpNFhzbKiwpU1F+fl4MQpm&#10;k/Ocxq/f+9PGv5v7vtg6e9gqNeh36wWIQF34F/+533Scn0xe4PF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dD8TEAAAA3QAAAA8AAAAAAAAAAAAAAAAAmAIAAGRycy9k&#10;b3ducmV2LnhtbFBLBQYAAAAABAAEAPUAAACJAwAAAAA=&#10;" path="m438,128r-190,l268,133r19,10l303,156r14,15l327,190,443,139r-5,-11xe" stroked="f">
                    <v:path arrowok="t" o:connecttype="custom" o:connectlocs="438,688;248,688;268,693;287,703;303,716;317,731;327,750;443,699;438,688" o:connectangles="0,0,0,0,0,0,0,0,0"/>
                  </v:shape>
                </v:group>
                <v:group id="Group 408" o:spid="_x0000_s1032" style="position:absolute;left:637;top:716;width:143;height:285" coordorigin="637,716" coordsize="143,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shape id="Freeform 409" o:spid="_x0000_s1033" style="position:absolute;left:637;top:716;width:143;height:285;visibility:visible;mso-wrap-style:square;v-text-anchor:top" coordsize="143,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gS8QA&#10;AADdAAAADwAAAGRycy9kb3ducmV2LnhtbERPS2vCQBC+C/6HZQQvoptK0RJdpRRaQ082VdrjkB2T&#10;YHY2zW4e/fddQehtPr7nbPeDqURHjSstK3hYRCCIM6tLzhWcPl/nTyCcR9ZYWSYFv+RgvxuPthhr&#10;2/MHdanPRQhhF6OCwvs6ltJlBRl0C1sTB+5iG4M+wCaXusE+hJtKLqNoJQ2WHBoKrOmloOyatkaB&#10;uXRr/b1M2kOW17Pj6fzz/vWGSk0nw/MGhKfB/4vv7kSH+dHjGm7fhB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IoEvEAAAA3QAAAA8AAAAAAAAAAAAAAAAAmAIAAGRycy9k&#10;b3ducmV2LnhtbFBLBQYAAAAABAAEAPUAAACJAwAAAAA=&#10;" path="m143,l,,,285r143,l143,xe" stroked="f">
                    <v:path arrowok="t" o:connecttype="custom" o:connectlocs="143,716;0,716;0,1001;143,1001;143,716" o:connectangles="0,0,0,0,0"/>
                  </v:shape>
                </v:group>
                <v:group id="Group 410" o:spid="_x0000_s1034" style="position:absolute;left:499;top:578;width:419;height:138" coordorigin="499,578" coordsize="419,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411" o:spid="_x0000_s1035" style="position:absolute;left:499;top:578;width:419;height:138;visibility:visible;mso-wrap-style:square;v-text-anchor:top" coordsize="419,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cqrMMA&#10;AADdAAAADwAAAGRycy9kb3ducmV2LnhtbERPTWvCQBC9C/0PyxR6043RFk1dRQXRSxFT9Txkp5tg&#10;djZktxr/fbcgeJvH+5zZorO1uFLrK8cKhoMEBHHhdMVGwfF705+A8AFZY+2YFNzJw2L+0pthpt2N&#10;D3TNgxExhH2GCsoQmkxKX5Rk0Q9cQxy5H9daDBG2RuoWbzHc1jJNkg9pseLYUGJD65KKS/5rFWxH&#10;4316XG3v586ka7NZ7r5O706pt9du+QkiUBee4od7p+P8ZDyF/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cqrMMAAADdAAAADwAAAAAAAAAAAAAAAACYAgAAZHJzL2Rv&#10;d25yZXYueG1sUEsFBgAAAAAEAAQA9QAAAIgDAAAAAA==&#10;" path="m419,l,,,138r419,l419,xe" stroked="f">
                    <v:path arrowok="t" o:connecttype="custom" o:connectlocs="419,578;0,578;0,716;419,716;419,578" o:connectangles="0,0,0,0,0"/>
                  </v:shape>
                </v:group>
                <v:group id="Group 412" o:spid="_x0000_s1036" style="position:absolute;left:781;top:433;width:555;height:569" coordorigin="781,433" coordsize="555,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Freeform 413" o:spid="_x0000_s1037" style="position:absolute;left:781;top:433;width:555;height:569;visibility:visible;mso-wrap-style:square;v-text-anchor:top" coordsize="55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GIMMA&#10;AADdAAAADwAAAGRycy9kb3ducmV2LnhtbERP22oCMRB9F/yHMIJvmlVQytYoRRQEKW20YB+Hzeyl&#10;bibLJq7r35tCoW9zONdZbXpbi45aXzlWMJsmIIgzZyouFHyd95MXED4gG6wdk4IHedish4MVpsbd&#10;WVN3CoWIIexTVFCG0KRS+qwki37qGuLI5a61GCJsC2lavMdwW8t5kiylxYpjQ4kNbUvKrqebVZB9&#10;5PnlR+c7fO/O7vuo9efjopUaj/q3VxCB+vAv/nMfTJyfLGbw+008Qa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qGIMMAAADdAAAADwAAAAAAAAAAAAAAAACYAgAAZHJzL2Rv&#10;d25yZXYueG1sUEsFBgAAAAAEAAQA9QAAAIgDAAAAAA==&#10;" path="m277,l,568r556,l492,438r-304,l277,255r125,l277,xe" stroked="f">
                    <v:path arrowok="t" o:connecttype="custom" o:connectlocs="277,433;0,1001;556,1001;492,871;188,871;277,688;402,688;277,433" o:connectangles="0,0,0,0,0,0,0,0"/>
                  </v:shape>
                  <v:shape id="Freeform 414" o:spid="_x0000_s1038" style="position:absolute;left:781;top:433;width:555;height:569;visibility:visible;mso-wrap-style:square;v-text-anchor:top" coordsize="55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YV8QA&#10;AADdAAAADwAAAGRycy9kb3ducmV2LnhtbERP22rCQBB9L/Qflin0rW4qtEjMRqS0UCiiq4I+DtnJ&#10;xWZnQ3Yb4993BcG3OZzrZIvRtmKg3jeOFbxOEhDEhTMNVwr2u6+XGQgfkA22jknBhTws8seHDFPj&#10;zqxp2IZKxBD2KSqoQ+hSKX1Rk0U/cR1x5ErXWwwR9pU0PZ5juG3lNEnepcWGY0ONHX3UVPxu/6yC&#10;Yl2Wh5MuP3E17NzxR+vN5aCVen4al3MQgcZwF9/c3ybOT96mcP0mni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YGFfEAAAA3QAAAA8AAAAAAAAAAAAAAAAAmAIAAGRycy9k&#10;b3ducmV2LnhtbFBLBQYAAAAABAAEAPUAAACJAwAAAAA=&#10;" path="m402,255r-125,l367,438r125,l402,255xe" stroked="f">
                    <v:path arrowok="t" o:connecttype="custom" o:connectlocs="402,688;277,688;367,871;492,871;402,688" o:connectangles="0,0,0,0,0"/>
                  </v:shape>
                </v:group>
                <v:group id="Group 415" o:spid="_x0000_s1039" style="position:absolute;left:905;top:497;width:216;height:375" coordorigin="905,497" coordsize="216,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416" o:spid="_x0000_s1040" style="position:absolute;left:905;top:497;width:216;height:375;visibility:visible;mso-wrap-style:square;v-text-anchor:top" coordsize="21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zSsMA&#10;AADdAAAADwAAAGRycy9kb3ducmV2LnhtbERPzWrCQBC+F/oOyxS8lLpbsamm2YiKhV56UPsAQ3aa&#10;hGZnw+5q4tu7BcHbfHy/U6xG24kz+dA61vA6VSCIK2darjX8HD9fFiBCRDbYOSYNFwqwKh8fCsyN&#10;G3hP50OsRQrhkKOGJsY+lzJUDVkMU9cTJ+7XeYsxQV9L43FI4baTM6UyabHl1NBgT9uGqr/DyWow&#10;6njZyXGpNrPnqh0yb/b4/q315Glcf4CINMa7+Ob+Mmm+epvD/zfpBF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9zSsMAAADdAAAADwAAAAAAAAAAAAAAAACYAgAAZHJzL2Rv&#10;d25yZXYueG1sUEsFBgAAAAAEAAQA9QAAAIgDAAAAAA==&#10;" path="m184,l,375r63,l216,64,184,xe" fillcolor="#abadb0" stroked="f">
                    <v:path arrowok="t" o:connecttype="custom" o:connectlocs="184,497;0,872;63,872;216,561;184,497" o:connectangles="0,0,0,0,0"/>
                  </v:shape>
                </v:group>
                <v:group id="Group 417" o:spid="_x0000_s1041" style="position:absolute;left:11275;top:15897;width:158;height:152" coordorigin="11275,15897" coordsize="15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418" o:spid="_x0000_s1042" style="position:absolute;left:11275;top:15897;width:158;height:152;visibility:visible;mso-wrap-style:square;v-text-anchor:top" coordsize="15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uXsQA&#10;AADdAAAADwAAAGRycy9kb3ducmV2LnhtbERPS2vCQBC+F/wPyxS8FN2oKBJdRaQFySESH/cxO03S&#10;ZmdDdtX477sFwdt8fM9ZrjtTixu1rrKsYDSMQBDnVldcKDgdvwZzEM4ja6wtk4IHOVivem9LjLW9&#10;c0a3gy9ECGEXo4LS+yaW0uUlGXRD2xAH7tu2Bn2AbSF1i/cQbmo5jqKZNFhxaCixoW1J+e/hahQk&#10;+49Jdspwsx2n6flxSX6S9POoVP+92yxAeOr8S/x073SYH01n8P9NO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K7l7EAAAA3QAAAA8AAAAAAAAAAAAAAAAAmAIAAGRycy9k&#10;b3ducmV2LnhtbFBLBQYAAAAABAAEAPUAAACJAwAAAAA=&#10;" path="m88,l71,,,152r45,l53,135r97,l135,101r-69,l78,68r42,l88,xe" stroked="f">
                    <v:path arrowok="t" o:connecttype="custom" o:connectlocs="88,15897;71,15897;0,16049;45,16049;53,16032;150,16032;135,15998;66,15998;78,15965;120,15965;88,15897" o:connectangles="0,0,0,0,0,0,0,0,0,0,0"/>
                  </v:shape>
                  <v:shape id="Freeform 419" o:spid="_x0000_s1043" style="position:absolute;left:11275;top:15897;width:158;height:152;visibility:visible;mso-wrap-style:square;v-text-anchor:top" coordsize="15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LxcQA&#10;AADdAAAADwAAAGRycy9kb3ducmV2LnhtbERPS2vCQBC+C/0PyxR6Ed2otEp0FZEKkkMkPu5jdpqk&#10;ZmdDdtX477uFQm/z8T1nsepMLe7UusqygtEwAkGcW11xoeB03A5mIJxH1lhbJgVPcrBavvQWGGv7&#10;4IzuB1+IEMIuRgWl900spctLMuiGtiEO3JdtDfoA20LqFh8h3NRyHEUf0mDFoaHEhjYl5dfDzShI&#10;9v1JdspwvRmn6fl5Sb6T9POo1Ntrt56D8NT5f/Gfe6fD/Oh9Cr/fh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GS8XEAAAA3QAAAA8AAAAAAAAAAAAAAAAAmAIAAGRycy9k&#10;b3ducmV2LnhtbFBLBQYAAAAABAAEAPUAAACJAwAAAAA=&#10;" path="m150,135r-44,l113,152r45,l150,135xe" stroked="f">
                    <v:path arrowok="t" o:connecttype="custom" o:connectlocs="150,16032;106,16032;113,16049;158,16049;150,16032" o:connectangles="0,0,0,0,0"/>
                  </v:shape>
                  <v:shape id="Freeform 420" o:spid="_x0000_s1044" style="position:absolute;left:11275;top:15897;width:158;height:152;visibility:visible;mso-wrap-style:square;v-text-anchor:top" coordsize="15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ft8cA&#10;AADdAAAADwAAAGRycy9kb3ducmV2LnhtbESPQWvCQBCF70L/wzIFL1I3tVQkdRWRFkoOKVF7n2an&#10;SdrsbMiuGv+9cxC8zfDevPfNcj24Vp2oD41nA8/TBBRx6W3DlYHD/uNpASpEZIutZzJwoQDr1cNo&#10;ian1Zy7otIuVkhAOKRqoY+xSrUNZk8Mw9R2xaL++dxhl7SttezxLuGv1LEnm2mHD0lBjR9uayv/d&#10;0RnIviYvxaHAzXaW59+Xn+wvy9/3xowfh80bqEhDvJtv159W8JNXwZVvZAS9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Z37fHAAAA3QAAAA8AAAAAAAAAAAAAAAAAmAIAAGRy&#10;cy9kb3ducmV2LnhtbFBLBQYAAAAABAAEAPUAAACMAwAAAAA=&#10;" path="m120,68r-40,l93,101r42,l120,68xe" stroked="f">
                    <v:path arrowok="t" o:connecttype="custom" o:connectlocs="120,15965;80,15965;93,15998;135,15998;120,15965" o:connectangles="0,0,0,0,0"/>
                  </v:shape>
                </v:group>
                <v:group id="Group 421" o:spid="_x0000_s1045" style="position:absolute;left:10240;top:15670;width:646;height:683" coordorigin="10240,15670" coordsize="646,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422" o:spid="_x0000_s1046" style="position:absolute;left:10240;top:15670;width:646;height:683;visibility:visible;mso-wrap-style:square;v-text-anchor:top" coordsize="64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9m8ccA&#10;AADdAAAADwAAAGRycy9kb3ducmV2LnhtbESPS08DMQyE70j8h8hI3GhCDyu0NK14FFFUVeoDxNVs&#10;zGbFxlk2abv99/UBiZutGc98nsyG0KoD9amJbOF2ZEARV9E1XFt4373c3IFKGdlhG5ksnCjBbHp5&#10;McHSxSNv6LDNtZIQTiVa8Dl3pdap8hQwjWJHLNp37ANmWftaux6PEh5aPTam0AEblgaPHT15qn62&#10;+2Bh7dbL1fD26s3j80bnr93v/OOzsPb6ani4B5VpyP/mv+uFE3xTCL98IyPo6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vZvHHAAAA3QAAAA8AAAAAAAAAAAAAAAAAmAIAAGRy&#10;cy9kb3ducmV2LnhtbFBLBQYAAAAABAAEAPUAAACMAwAAAAA=&#10;" path="m646,l,,107,227r169,l207,379r-28,l323,683,465,382r-35,l408,379r-1,l288,379r,-152l408,227r15,-3l540,224,646,xe" stroked="f">
                    <v:path arrowok="t" o:connecttype="custom" o:connectlocs="646,15670;0,15670;107,15897;276,15897;207,16049;179,16049;323,16353;465,16052;430,16052;408,16049;407,16049;288,16049;288,15897;408,15897;423,15894;540,15894;646,15670" o:connectangles="0,0,0,0,0,0,0,0,0,0,0,0,0,0,0,0,0"/>
                  </v:shape>
                  <v:shape id="Freeform 423" o:spid="_x0000_s1047" style="position:absolute;left:10240;top:15670;width:646;height:683;visibility:visible;mso-wrap-style:square;v-text-anchor:top" coordsize="64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DasQA&#10;AADdAAAADwAAAGRycy9kb3ducmV2LnhtbERPS2sCMRC+F/ofwhR6q4kelrIaRa2lllLwiddxM26W&#10;bibbTdTtv28KBW/z8T1nNOlcLS7Uhsqzhn5PgSAuvKm41LDbvj49gwgR2WDtmTT8UIDJ+P5uhLnx&#10;V17TZRNLkUI45KjBxtjkUobCksPQ8w1x4k6+dRgTbEtpWrymcFfLgVKZdFhxarDY0NxS8bU5Ow0r&#10;s/r47N7frJq9rGU8br8X+0Om9eNDNx2CiNTFm/jfvTRpvsr68PdNOkG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jw2rEAAAA3QAAAA8AAAAAAAAAAAAAAAAAmAIAAGRycy9k&#10;b3ducmV2LnhtbFBLBQYAAAAABAAEAPUAAACJAwAAAAA=&#10;" path="m469,374r-19,6l430,382r35,l469,374xe" stroked="f">
                    <v:path arrowok="t" o:connecttype="custom" o:connectlocs="469,16044;450,16050;430,16052;465,16052;469,16044" o:connectangles="0,0,0,0,0"/>
                  </v:shape>
                  <v:shape id="Freeform 424" o:spid="_x0000_s1048" style="position:absolute;left:10240;top:15670;width:646;height:683;visibility:visible;mso-wrap-style:square;v-text-anchor:top" coordsize="64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dHcQA&#10;AADdAAAADwAAAGRycy9kb3ducmV2LnhtbERPS0sDMRC+C/6HMII3m9jDUrZNS1+iRYQ+6XW6mW4W&#10;N5N1E9v13xtB6G0+vueMJp2rxYXaUHnW8NxTIIgLbyouNex3L08DECEiG6w9k4YfCjAZ39+NMDf+&#10;yhu6bGMpUgiHHDXYGJtcylBYchh6viFO3Nm3DmOCbSlNi9cU7mrZVyqTDitODRYbmlsqPrffTsPa&#10;rN8/utWrVbPFRsbT7mt5OGZaPz500yGISF28if/dbybNV1kf/r5JJ8j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XR3EAAAA3QAAAA8AAAAAAAAAAAAAAAAAmAIAAGRycy9k&#10;b3ducmV2LnhtbFBLBQYAAAAABAAEAPUAAACJAwAAAAA=&#10;" path="m408,227r-79,l329,379r78,l388,371,371,357,358,340r-8,-21l352,292r7,-23l371,251r15,-14l404,228r4,-1xe" stroked="f">
                    <v:path arrowok="t" o:connecttype="custom" o:connectlocs="408,15897;329,15897;329,16049;407,16049;388,16041;371,16027;358,16010;350,15989;352,15962;359,15939;371,15921;386,15907;404,15898;408,15897" o:connectangles="0,0,0,0,0,0,0,0,0,0,0,0,0,0"/>
                  </v:shape>
                  <v:shape id="Freeform 425" o:spid="_x0000_s1049" style="position:absolute;left:10240;top:15670;width:646;height:683;visibility:visible;mso-wrap-style:square;v-text-anchor:top" coordsize="64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4hsQA&#10;AADdAAAADwAAAGRycy9kb3ducmV2LnhtbERP20oDMRB9F/oPYQq+2aQKi2ybllYtVkTolb6Om3Gz&#10;dDPZbtJ2/XsjCL7N4VxnPO1cLS7UhsqzhuFAgSAuvKm41LDbLu4eQYSIbLD2TBq+KcB00rsZY278&#10;ldd02cRSpBAOOWqwMTa5lKGw5DAMfEOcuC/fOowJtqU0LV5TuKvlvVKZdFhxarDY0JOl4rg5Ow0r&#10;s3r/6N5erZo/r2X83J5e9odM69t+NxuBiNTFf/Gfe2nSfJU9wO836QQ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9+IbEAAAA3QAAAA8AAAAAAAAAAAAAAAAAmAIAAGRycy9k&#10;b3ducmV2LnhtbFBLBQYAAAAABAAEAPUAAACJAwAAAAA=&#10;" path="m591,264r-41,l550,379r41,l591,264xe" stroked="f">
                    <v:path arrowok="t" o:connecttype="custom" o:connectlocs="591,15934;550,15934;550,16049;591,16049;591,15934" o:connectangles="0,0,0,0,0"/>
                  </v:shape>
                  <v:shape id="Freeform 426" o:spid="_x0000_s1050" style="position:absolute;left:10240;top:15670;width:646;height:683;visibility:visible;mso-wrap-style:square;v-text-anchor:top" coordsize="64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g8sQA&#10;AADdAAAADwAAAGRycy9kb3ducmV2LnhtbERP20oDMRB9F/oPYQq+2aQii2ybllYtVkTolb6Om3Gz&#10;dDPZbtJ2/XsjCL7N4VxnPO1cLS7UhsqzhuFAgSAuvKm41LDbLu4eQYSIbLD2TBq+KcB00rsZY278&#10;ldd02cRSpBAOOWqwMTa5lKGw5DAMfEOcuC/fOowJtqU0LV5TuKvlvVKZdFhxarDY0JOl4rg5Ow0r&#10;s3r/6N5erZo/r2X83J5e9odM69t+NxuBiNTFf/Gfe2nSfJU9wO836QQ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UYPLEAAAA3QAAAA8AAAAAAAAAAAAAAAAAmAIAAGRycy9k&#10;b3ducmV2LnhtbFBLBQYAAAAABAAEAPUAAACJAwAAAAA=&#10;" path="m448,263r-16,l411,269r-14,17l398,313r9,19l422,342r25,-3l462,331r27,l513,281r-47,l458,270r-10,-7xe" stroked="f">
                    <v:path arrowok="t" o:connecttype="custom" o:connectlocs="448,15933;432,15933;411,15939;397,15956;398,15983;407,16002;422,16012;447,16009;462,16001;489,16001;513,15951;466,15951;458,15940;448,15933" o:connectangles="0,0,0,0,0,0,0,0,0,0,0,0,0,0"/>
                  </v:shape>
                  <v:shape id="Freeform 427" o:spid="_x0000_s1051" style="position:absolute;left:10240;top:15670;width:646;height:683;visibility:visible;mso-wrap-style:square;v-text-anchor:top" coordsize="64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jFacQA&#10;AADdAAAADwAAAGRycy9kb3ducmV2LnhtbERP20oDMRB9F/oPYQq+2aSCi2ybllYtVkTolb6Om3Gz&#10;dDPZbtJ2/XsjCL7N4VxnPO1cLS7UhsqzhuFAgSAuvKm41LDbLu4eQYSIbLD2TBq+KcB00rsZY278&#10;ldd02cRSpBAOOWqwMTa5lKGw5DAMfEOcuC/fOowJtqU0LV5TuKvlvVKZdFhxarDY0JOl4rg5Ow0r&#10;s3r/6N5erZo/r2X83J5e9odM69t+NxuBiNTFf/Gfe2nSfJU9wO836QQ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YxWnEAAAA3QAAAA8AAAAAAAAAAAAAAAAAmAIAAGRycy9k&#10;b3ducmV2LnhtbFBLBQYAAAAABAAEAPUAAACJAwAAAAA=&#10;" path="m489,331r-27,l486,338r3,-7xe" stroked="f">
                    <v:path arrowok="t" o:connecttype="custom" o:connectlocs="489,16001;462,16001;486,16008;489,16001" o:connectangles="0,0,0,0"/>
                  </v:shape>
                  <v:shape id="Freeform 428" o:spid="_x0000_s1052" style="position:absolute;left:10240;top:15670;width:646;height:683;visibility:visible;mso-wrap-style:square;v-text-anchor:top" coordsize="64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bHsQA&#10;AADdAAAADwAAAGRycy9kb3ducmV2LnhtbERPS2sCMRC+F/wPYYTealIPS9kapa2Wtojgo+J1uplu&#10;FjeT7SbV9d8bQfA2H99zRpPO1eJAbag8a3gcKBDEhTcVlxq+N+8PTyBCRDZYeyYNJwowGffuRpgb&#10;f+QVHdaxFCmEQ44abIxNLmUoLDkMA98QJ+7Xtw5jgm0pTYvHFO5qOVQqkw4rTg0WG3qzVOzX/07D&#10;0izni+7rw6rX6UrGn83fbLvLtL7vdy/PICJ18Sa+uj9Nmq+yDC7fpBPk+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KWx7EAAAA3QAAAA8AAAAAAAAAAAAAAAAAmAIAAGRycy9k&#10;b3ducmV2LnhtbFBLBQYAAAAABAAEAPUAAACJAwAAAAA=&#10;" path="m230,227r-77,l192,310r38,-83xe" stroked="f">
                    <v:path arrowok="t" o:connecttype="custom" o:connectlocs="230,15897;153,15897;192,15980;230,15897" o:connectangles="0,0,0,0"/>
                  </v:shape>
                  <v:shape id="Freeform 429" o:spid="_x0000_s1053" style="position:absolute;left:10240;top:15670;width:646;height:683;visibility:visible;mso-wrap-style:square;v-text-anchor:top" coordsize="64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hcUA&#10;AADdAAAADwAAAGRycy9kb3ducmV2LnhtbERPS2sCMRC+C/6HMII3TexhW7ZG0T6wUgo+Kl6nm+lm&#10;cTPZblJd/31TKPQ2H99zpvPO1eJMbag8a5iMFQjiwpuKSw3v++fRHYgQkQ3WnknDlQLMZ/3eFHPj&#10;L7yl8y6WIoVwyFGDjbHJpQyFJYdh7BvixH361mFMsC2lafGSwl0tb5TKpMOKU4PFhh4sFafdt9Ow&#10;MZvXt269smr5uJXxY//1dDhmWg8H3eIeRKQu/ov/3C8mzVfZLfx+k06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v6FxQAAAN0AAAAPAAAAAAAAAAAAAAAAAJgCAABkcnMv&#10;ZG93bnJldi54bWxQSwUGAAAAAAQABAD1AAAAigMAAAAA&#10;" path="m540,224r-117,l447,226r20,6l484,242r14,13l466,281r47,l520,264r113,l633,227r-95,l540,224xe" stroked="f">
                    <v:path arrowok="t" o:connecttype="custom" o:connectlocs="540,15894;423,15894;447,15896;467,15902;484,15912;498,15925;466,15951;513,15951;520,15934;633,15934;633,15897;538,15897;540,15894" o:connectangles="0,0,0,0,0,0,0,0,0,0,0,0,0"/>
                  </v:shape>
                </v:group>
                <v:group id="Group 430" o:spid="_x0000_s1054" style="position:absolute;left:10882;top:15894;width:166;height:158" coordorigin="10882,15894" coordsize="166,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Freeform 431" o:spid="_x0000_s1055" style="position:absolute;left:10882;top:15894;width:166;height:158;visibility:visible;mso-wrap-style:square;v-text-anchor:top" coordsize="166,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0U68AA&#10;AADdAAAADwAAAGRycy9kb3ducmV2LnhtbERP24rCMBB9F/Yfwgi+aeqKZbdrFCkKvomXDxia2bTY&#10;TEoSa/17s7Dg2xzOdVabwbaiJx8axwrmswwEceV0w0bB9bKffoEIEVlj65gUPCnAZv0xWmGh3YNP&#10;1J+jESmEQ4EK6hi7QspQ1WQxzFxHnLhf5y3GBL2R2uMjhdtWfmZZLi02nBpq7Kisqbqd71bB1vS7&#10;0vf6/pSmyo+35aFc7J1Sk/Gw/QERaYhv8b/7oNP8LP+Gv2/S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0U68AAAADdAAAADwAAAAAAAAAAAAAAAACYAgAAZHJzL2Rvd25y&#10;ZXYueG1sUEsFBgAAAAAEAAQA9QAAAIUDAAAAAA==&#10;" path="m82,l21,24,,61,2,88r33,56l72,158r25,-3l120,148r18,-11l153,122r1,-3l82,119,61,113,46,97,47,69,56,50,71,41r84,l154,39,140,22,123,10,103,2,82,xe" stroked="f">
                    <v:path arrowok="t" o:connecttype="custom" o:connectlocs="82,15894;21,15918;0,15955;2,15982;35,16038;72,16052;97,16049;120,16042;138,16031;153,16016;154,16013;82,16013;61,16007;46,15991;47,15963;56,15944;71,15935;155,15935;154,15933;140,15916;123,15904;103,15896;82,15894" o:connectangles="0,0,0,0,0,0,0,0,0,0,0,0,0,0,0,0,0,0,0,0,0,0,0"/>
                  </v:shape>
                  <v:shape id="Freeform 432" o:spid="_x0000_s1056" style="position:absolute;left:10882;top:15894;width:166;height:158;visibility:visible;mso-wrap-style:square;v-text-anchor:top" coordsize="166,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4rq8QA&#10;AADdAAAADwAAAGRycy9kb3ducmV2LnhtbESPQWvDMAyF74P9B6NBb62zlXUjq1NKWKG30XY/QMSa&#10;ExLLwXbT9N9Ph8FuEu/pvU/b3ewHNVFMXWADz6sCFHETbMfOwPflsHwHlTKyxSEwGbhTgl31+LDF&#10;0oYbn2g6Z6ckhFOJBtqcx1Lr1LTkMa3CSCzaT4ges6zRaRvxJuF+0C9FsdEeO5aGFkeqW2r689Ub&#10;2Lvps46Tvd61azZf/euxXh+CMYunef8BKtOc/81/10cr+MWb8Ms3MoK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eK6vEAAAA3QAAAA8AAAAAAAAAAAAAAAAAmAIAAGRycy9k&#10;b3ducmV2LnhtbFBLBQYAAAAABAAEAPUAAACJAwAAAAA=&#10;" path="m155,41r-84,l97,44r17,12l122,73r-5,24l103,113r-19,6l82,119r72,l162,104r4,-21l163,59,155,41xe" stroked="f">
                    <v:path arrowok="t" o:connecttype="custom" o:connectlocs="155,15935;71,15935;97,15938;114,15950;122,15967;117,15991;103,16007;84,16013;82,16013;154,16013;162,15998;166,15977;163,15953;155,15935" o:connectangles="0,0,0,0,0,0,0,0,0,0,0,0,0,0"/>
                  </v:shape>
                </v:group>
                <v:group id="Group 433" o:spid="_x0000_s1057" style="position:absolute;left:11067;top:15897;width:126;height:152" coordorigin="11067,15897" coordsize="126,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434" o:spid="_x0000_s1058" style="position:absolute;left:11067;top:15897;width:126;height:152;visibility:visible;mso-wrap-style:square;v-text-anchor:top" coordsize="12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NPcMA&#10;AADdAAAADwAAAGRycy9kb3ducmV2LnhtbERP32vCMBB+F/Y/hBv4pskU3OyMIqKgCBvrBH08mltb&#10;1lxKE239740g+HYf38+bLTpbiQs1vnSs4W2oQBBnzpScazj8bgYfIHxANlg5Jg1X8rCYv/RmmBjX&#10;8g9d0pCLGMI+QQ1FCHUipc8KsuiHriaO3J9rLIYIm1yaBtsYbis5UmoiLZYcGwqsaVVQ9p+erYZT&#10;V7f2W+2m2brir/N+sxofd6XW/ddu+QkiUBee4od7a+J89T6C+zfx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LNPcMAAADdAAAADwAAAAAAAAAAAAAAAACYAgAAZHJzL2Rv&#10;d25yZXYueG1sUEsFBgAAAAAEAAQA9QAAAIgDAAAAAA==&#10;" path="m,l,152r42,l42,111r63,l101,101,115,87r8,-14l42,73r,-36l123,37r-1,-4l110,16,91,4,,xe" stroked="f">
                    <v:path arrowok="t" o:connecttype="custom" o:connectlocs="0,15897;0,16049;42,16049;42,16008;105,16008;101,15998;115,15984;123,15970;42,15970;42,15934;123,15934;122,15930;110,15913;91,15901;0,15897" o:connectangles="0,0,0,0,0,0,0,0,0,0,0,0,0,0,0"/>
                  </v:shape>
                  <v:shape id="Freeform 435" o:spid="_x0000_s1059" style="position:absolute;left:11067;top:15897;width:126;height:152;visibility:visible;mso-wrap-style:square;v-text-anchor:top" coordsize="12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opsMA&#10;AADdAAAADwAAAGRycy9kb3ducmV2LnhtbERP32vCMBB+F/wfwgm+aeIE56pRhigowsbqYHs8mrMt&#10;NpfSRNv994sg+HYf389brjtbiRs1vnSsYTJWIIgzZ0rONXyfdqM5CB+QDVaOScMfeViv+r0lJsa1&#10;/EW3NOQihrBPUEMRQp1I6bOCLPqxq4kjd3aNxRBhk0vTYBvDbSVflJpJiyXHhgJr2hSUXdKr1fDb&#10;1a39VIe3bFvxx/W420x/DqXWw0H3vgARqAtP8cO9N3G+ep3C/Zt4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5opsMAAADdAAAADwAAAAAAAAAAAAAAAACYAgAAZHJzL2Rv&#10;d25yZXYueG1sUEsFBgAAAAAEAAQA9QAAAIgDAAAAAA==&#10;" path="m105,111r-44,l80,152r46,l105,111xe" stroked="f">
                    <v:path arrowok="t" o:connecttype="custom" o:connectlocs="105,16008;61,16008;80,16049;126,16049;105,16008" o:connectangles="0,0,0,0,0"/>
                  </v:shape>
                  <v:shape id="Freeform 436" o:spid="_x0000_s1060" style="position:absolute;left:11067;top:15897;width:126;height:152;visibility:visible;mso-wrap-style:square;v-text-anchor:top" coordsize="12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w0sQA&#10;AADdAAAADwAAAGRycy9kb3ducmV2LnhtbERP22rCQBB9L/gPywh9q7vaUjW6BgkVKoUWL6CPQ3ZM&#10;gtnZkF1N+vfdQqFvczjXWaa9rcWdWl851jAeKRDEuTMVFxqOh83TDIQPyAZrx6Thmzykq8HDEhPj&#10;Ot7RfR8KEUPYJ6ihDKFJpPR5SRb9yDXEkbu41mKIsC2kabGL4baWE6VepcWKY0OJDWUl5df9zWo4&#10;901nv9R2nr/V/Hn72GTPp22l9eOwXy9ABOrDv/jP/W7ifDV9gd9v4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X8NLEAAAA3QAAAA8AAAAAAAAAAAAAAAAAmAIAAGRycy9k&#10;b3ducmV2LnhtbFBLBQYAAAAABAAEAPUAAACJAwAAAAA=&#10;" path="m123,37r-46,l83,48r,15l77,73r46,l125,69r2,-14l123,37xe" stroked="f">
                    <v:path arrowok="t" o:connecttype="custom" o:connectlocs="123,15934;77,15934;83,15945;83,15960;77,15970;123,15970;125,15966;127,15952;123,15934" o:connectangles="0,0,0,0,0,0,0,0,0"/>
                  </v:shape>
                </v:group>
                <v:group id="Group 437" o:spid="_x0000_s1061" style="position:absolute;left:11235;top:15897;width:2;height:152" coordorigin="11235,15897" coordsize="2,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438" o:spid="_x0000_s1062" style="position:absolute;left:11235;top:15897;width:2;height:152;visibility:visible;mso-wrap-style:square;v-text-anchor:top" coordsize="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vw8UA&#10;AADdAAAADwAAAGRycy9kb3ducmV2LnhtbERP32vCMBB+H/g/hBP2MjRVQaUaRQYDBzJYVfTxbM62&#10;mFxKE7Xur18Gwt7u4/t582VrjbhR4yvHCgb9BARx7nTFhYLd9qM3BeEDskbjmBQ8yMNy0XmZY6rd&#10;nb/ploVCxBD2KSooQ6hTKX1ekkXfdzVx5M6usRgibAqpG7zHcGvkMEnG0mLFsaHEmt5Lyi/Z1Sq4&#10;Djfm7fhpDj+0P5xG63qffT0GSr1229UMRKA2/Iuf7rWO85PJGP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DxQAAAN0AAAAPAAAAAAAAAAAAAAAAAJgCAABkcnMv&#10;ZG93bnJldi54bWxQSwUGAAAAAAQABAD1AAAAigMAAAAA&#10;" path="m,l,152e" filled="f" strokecolor="white" strokeweight=".76342mm">
                    <v:path arrowok="t" o:connecttype="custom" o:connectlocs="0,15897;0,16049" o:connectangles="0,0"/>
                  </v:shape>
                </v:group>
                <v:group id="Group 439" o:spid="_x0000_s1063" style="position:absolute;left:10786;top:16108;width:56;height:73" coordorigin="10786,16108" coordsize="5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eform 440" o:spid="_x0000_s1064" style="position:absolute;left:10786;top:16108;width:56;height:73;visibility:visible;mso-wrap-style:square;v-text-anchor:top" coordsize="5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3BcYA&#10;AADdAAAADwAAAGRycy9kb3ducmV2LnhtbESPT2sCQQzF74LfYYjQm85qwbZbR1Gp4NFupdBb2En3&#10;T3cy685U129vDoK3hPfy3i+LVe8adaYuVJ4NTCcJKOLc24oLA8ev3fgVVIjIFhvPZOBKAVbL4WCB&#10;qfUX/qRzFgslIRxSNFDG2KZah7wkh2HiW2LRfn3nMMraFdp2eJFw1+hZksy1w4qlocSWtiXlf9m/&#10;M3A6Ht4286z+fp5GOn38bGvqN7UxT6N+/Q4qUh8f5vv13gp+8iK48o2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L3BcYAAADdAAAADwAAAAAAAAAAAAAAAACYAgAAZHJz&#10;L2Rvd25yZXYueG1sUEsFBgAAAAAEAAQA9QAAAIsDAAAAAA==&#10;" path="m14,50l,56,3,67r12,6l45,73,56,64r,-4l22,60,17,57,14,50xe" stroked="f">
                    <v:path arrowok="t" o:connecttype="custom" o:connectlocs="14,16158;0,16164;3,16175;15,16181;45,16181;56,16172;56,16168;22,16168;17,16165;14,16158" o:connectangles="0,0,0,0,0,0,0,0,0,0"/>
                  </v:shape>
                  <v:shape id="Freeform 441" o:spid="_x0000_s1065" style="position:absolute;left:10786;top:16108;width:56;height:73;visibility:visible;mso-wrap-style:square;v-text-anchor:top" coordsize="5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5SnsIA&#10;AADdAAAADwAAAGRycy9kb3ducmV2LnhtbERPS4vCMBC+L/gfwgje1lQFV6tRVFzw6FYRvA3N2IfN&#10;pDZZrf/eLCx4m4/vOfNlaypxp8YVlhUM+hEI4tTqgjMFx8P35wSE88gaK8uk4EkOlovOxxxjbR/8&#10;Q/fEZyKEsItRQe59HUvp0pwMur6tiQN3sY1BH2CTSd3gI4SbSg6jaCwNFhwacqxpk1N6TX6Ngttx&#10;P12Pk/I0Gni6bc+bktp1qVSv265mIDy1/i3+d+90mB99TeHvm3CC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lKewgAAAN0AAAAPAAAAAAAAAAAAAAAAAJgCAABkcnMvZG93&#10;bnJldi54bWxQSwUGAAAAAAQABAD1AAAAhwMAAAAA&#10;" path="m40,l12,,2,8r,27l12,39r28,6l42,47r,9l38,60r18,l56,40,49,33,18,26,17,24r,-8l21,12r32,l50,5,40,xe" stroked="f">
                    <v:path arrowok="t" o:connecttype="custom" o:connectlocs="40,16108;12,16108;2,16116;2,16143;12,16147;40,16153;42,16155;42,16164;38,16168;56,16168;56,16148;49,16141;18,16134;17,16132;17,16124;21,16120;53,16120;50,16113;40,16108" o:connectangles="0,0,0,0,0,0,0,0,0,0,0,0,0,0,0,0,0,0,0"/>
                  </v:shape>
                  <v:shape id="Freeform 442" o:spid="_x0000_s1066" style="position:absolute;left:10786;top:16108;width:56;height:73;visibility:visible;mso-wrap-style:square;v-text-anchor:top" coordsize="5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GLJMUA&#10;AADdAAAADwAAAGRycy9kb3ducmV2LnhtbESPT2sCQQzF7wW/wxDBW51VQXTrKCoKHttVhN7CTrp/&#10;upNZd0bdfvvmUOgt4b2898tq07tGPagLlWcDk3ECijj3tuLCwOV8fF2AChHZYuOZDPxQgM168LLC&#10;1Ponf9Aji4WSEA4pGihjbFOtQ16SwzD2LbFoX75zGGXtCm07fEq4a/Q0SebaYcXSUGJL+5Ly7+zu&#10;DNwu78vdPKuvs0mk2+FzX1O/q40ZDfvtG6hIffw3/12frOAnC+GX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YskxQAAAN0AAAAPAAAAAAAAAAAAAAAAAJgCAABkcnMv&#10;ZG93bnJldi54bWxQSwUGAAAAAAQABAD1AAAAigMAAAAA&#10;" path="m53,12r-19,l38,14r3,5l54,14,53,12xe" stroked="f">
                    <v:path arrowok="t" o:connecttype="custom" o:connectlocs="53,16120;34,16120;38,16122;41,16127;54,16122;53,16120" o:connectangles="0,0,0,0,0,0"/>
                  </v:shape>
                </v:group>
                <v:group id="Group 443" o:spid="_x0000_s1067" style="position:absolute;left:10845;top:16111;width:45;height:70" coordorigin="10845,16111" coordsize="4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Freeform 444" o:spid="_x0000_s1068" style="position:absolute;left:10845;top:16111;width:45;height:70;visibility:visible;mso-wrap-style:square;v-text-anchor:top" coordsize="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Jo8MA&#10;AADdAAAADwAAAGRycy9kb3ducmV2LnhtbERP32vCMBB+H/g/hBN8m6kVRumMouJAETas7v1obm1n&#10;cylJZut/vwwGvt3H9/MWq8G04kbON5YVzKYJCOLS6oYrBZfz23MGwgdkja1lUnAnD6vl6GmBubY9&#10;n+hWhErEEPY5KqhD6HIpfVmTQT+1HXHkvqwzGCJ0ldQO+xhuWpkmyYs02HBsqLGjbU3ltfgxCtLN&#10;+2b3cTrMj/fvbF58cmtdP1NqMh7WryACDeEh/nfvdZyfZCn8fR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GJo8MAAADdAAAADwAAAAAAAAAAAAAAAACYAgAAZHJzL2Rv&#10;d25yZXYueG1sUEsFBgAAAAAEAAQA9QAAAIgDAAAAAA==&#10;" path="m25,27r-14,l11,63r9,7l36,70r4,-1l45,66,42,57r-14,l25,54r,-27xe" stroked="f">
                    <v:path arrowok="t" o:connecttype="custom" o:connectlocs="25,16138;11,16138;11,16174;20,16181;36,16181;40,16180;45,16177;42,16168;28,16168;25,16165;25,16138" o:connectangles="0,0,0,0,0,0,0,0,0,0,0"/>
                  </v:shape>
                  <v:shape id="Freeform 445" o:spid="_x0000_s1069" style="position:absolute;left:10845;top:16111;width:45;height:70;visibility:visible;mso-wrap-style:square;v-text-anchor:top" coordsize="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0sOMMA&#10;AADdAAAADwAAAGRycy9kb3ducmV2LnhtbERP32vCMBB+H/g/hBN8m6kWRumMoqLgGGxY3fvR3NrO&#10;5lKSaOt/vwwGvt3H9/MWq8G04kbON5YVzKYJCOLS6oYrBefT/jkD4QOyxtYyKbiTh9Vy9LTAXNue&#10;j3QrQiViCPscFdQhdLmUvqzJoJ/ajjhy39YZDBG6SmqHfQw3rZwnyYs02HBsqLGjbU3lpbgaBfPN&#10;x2b3eXxL3+8/WVp8cWtdP1NqMh7WryACDeEh/ncfdJyfZCn8fR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0sOMMAAADdAAAADwAAAAAAAAAAAAAAAACYAgAAZHJzL2Rv&#10;d25yZXYueG1sUEsFBgAAAAAEAAQA9QAAAIgDAAAAAA==&#10;" path="m41,54r-2,2l35,57r7,l41,54xe" stroked="f">
                    <v:path arrowok="t" o:connecttype="custom" o:connectlocs="41,16165;39,16167;35,16168;42,16168;41,16165" o:connectangles="0,0,0,0,0"/>
                  </v:shape>
                  <v:shape id="Freeform 446" o:spid="_x0000_s1070" style="position:absolute;left:10845;top:16111;width:45;height:70;visibility:visible;mso-wrap-style:square;v-text-anchor:top" coordsize="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0TMMA&#10;AADdAAAADwAAAGRycy9kb3ducmV2LnhtbERP32vCMBB+H/g/hBP2NlN1SKlGUXGwMdiw6vvRnG21&#10;uZQks/W/XwbC3u7j+3mLVW8acSPna8sKxqMEBHFhdc2lguPh7SUF4QOyxsYyKbiTh9Vy8LTATNuO&#10;93TLQyliCPsMFVQhtJmUvqjIoB/ZljhyZ+sMhghdKbXDLoabRk6SZCYN1hwbKmxpW1FxzX+Mgsnm&#10;a7P73n9MP++XdJqfuLGuGyv1POzXcxCB+vAvfrjfdZyfpK/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S0TMMAAADdAAAADwAAAAAAAAAAAAAAAACYAgAAZHJzL2Rv&#10;d25yZXYueG1sUEsFBgAAAAAEAAQA9QAAAIgDAAAAAA==&#10;" path="m42,16l,16,,27r42,l42,16xe" stroked="f">
                    <v:path arrowok="t" o:connecttype="custom" o:connectlocs="42,16127;0,16127;0,16138;42,16138;42,16127" o:connectangles="0,0,0,0,0"/>
                  </v:shape>
                  <v:shape id="Freeform 447" o:spid="_x0000_s1071" style="position:absolute;left:10845;top:16111;width:45;height:70;visibility:visible;mso-wrap-style:square;v-text-anchor:top" coordsize="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R18MA&#10;AADdAAAADwAAAGRycy9kb3ducmV2LnhtbERP32vCMBB+H/g/hBP2NlOVSalGUXGwMdiw6vvRnG21&#10;uZQks/W/XwbC3u7j+3mLVW8acSPna8sKxqMEBHFhdc2lguPh7SUF4QOyxsYyKbiTh9Vy8LTATNuO&#10;93TLQyliCPsMFVQhtJmUvqjIoB/ZljhyZ+sMhghdKbXDLoabRk6SZCYN1hwbKmxpW1FxzX+Mgsnm&#10;a7P73n9MP++XdJqfuLGuGyv1POzXcxCB+vAvfrjfdZyfpK/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gR18MAAADdAAAADwAAAAAAAAAAAAAAAACYAgAAZHJzL2Rv&#10;d25yZXYueG1sUEsFBgAAAAAEAAQA9QAAAIgDAAAAAA==&#10;" path="m25,l11,r,16l25,16,25,xe" stroked="f">
                    <v:path arrowok="t" o:connecttype="custom" o:connectlocs="25,16111;11,16111;11,16127;25,16127;25,16111" o:connectangles="0,0,0,0,0"/>
                  </v:shape>
                </v:group>
                <v:group id="Group 448" o:spid="_x0000_s1072" style="position:absolute;left:10892;top:16125;width:57;height:55" coordorigin="10892,16125" coordsize="5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449" o:spid="_x0000_s1073" style="position:absolute;left:10892;top:16125;width:57;height:55;visibility:visible;mso-wrap-style:square;v-text-anchor:top" coordsize="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SZy8IA&#10;AADdAAAADwAAAGRycy9kb3ducmV2LnhtbERPS4vCMBC+C/6HMAveNF1BV7pGWRYW9OT6OHgcmjEt&#10;NpOaxLb++40g7G0+vucs172tRUs+VI4VvE8yEMSF0xUbBafjz3gBIkRkjbVjUvCgAOvVcLDEXLuO&#10;99QeohEphEOOCsoYm1zKUJRkMUxcQ5y4i/MWY4LeSO2xS+G2ltMsm0uLFaeGEhv6Lqm4Hu5WwcWH&#10;7ayyxe16nnWndhfN1vx2So3e+q9PEJH6+C9+uTc6zc8WH/D8Jp0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JnLwgAAAN0AAAAPAAAAAAAAAAAAAAAAAJgCAABkcnMvZG93&#10;bnJldi54bWxQSwUGAAAAAAQABAD1AAAAhwMAAAAA&#10;" path="m32,l12,,,12,,45,12,56r20,l38,54r5,-4l56,50r,-6l19,44,13,38r,-19l19,12r37,l56,6,43,6,38,3,32,xe" stroked="f">
                    <v:path arrowok="t" o:connecttype="custom" o:connectlocs="32,16125;12,16125;0,16137;0,16170;12,16181;32,16181;38,16179;43,16175;56,16175;56,16169;19,16169;13,16163;13,16144;19,16137;56,16137;56,16131;43,16131;38,16128;32,16125" o:connectangles="0,0,0,0,0,0,0,0,0,0,0,0,0,0,0,0,0,0,0"/>
                  </v:shape>
                  <v:shape id="Freeform 450" o:spid="_x0000_s1074" style="position:absolute;left:10892;top:16125;width:57;height:55;visibility:visible;mso-wrap-style:square;v-text-anchor:top" coordsize="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NucUA&#10;AADdAAAADwAAAGRycy9kb3ducmV2LnhtbESPT2vDMAzF74V9B6PBbq2zQUvJ6pZSGKynrX8OO4pY&#10;dUJjObO9JP321WHQm8R7eu+n1Wb0reoppiawgddZAYq4CrZhZ+B8+pguQaWMbLENTAZulGCzfpqs&#10;sLRh4AP1x+yUhHAq0UCdc1dqnaqaPKZZ6IhFu4ToMcsanbYRBwn3rX4rioX22LA01NjRrqbqevzz&#10;Bi4x7eeNr36vP/Ph3H9lt3ffgzEvz+P2HVSmMT/M/9efVvCLpeDKNzKCX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w25xQAAAN0AAAAPAAAAAAAAAAAAAAAAAJgCAABkcnMv&#10;ZG93bnJldi54bWxQSwUGAAAAAAQABAD1AAAAigMAAAAA&#10;" path="m56,50r-13,l43,54r13,l56,50xe" stroked="f">
                    <v:path arrowok="t" o:connecttype="custom" o:connectlocs="56,16175;43,16175;43,16179;56,16179;56,16175" o:connectangles="0,0,0,0,0"/>
                  </v:shape>
                  <v:shape id="Freeform 451" o:spid="_x0000_s1075" style="position:absolute;left:10892;top:16125;width:57;height:55;visibility:visible;mso-wrap-style:square;v-text-anchor:top" coordsize="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eoIsIA&#10;AADdAAAADwAAAGRycy9kb3ducmV2LnhtbERPTWsCMRC9C/0PYQreNKtg0dUoUhDqqa3uweOwGbOL&#10;m8k2SXfXf98IQm/zeJ+z2Q22ER35UDtWMJtmIIhLp2s2CorzYbIEESKyxsYxKbhTgN32ZbTBXLue&#10;v6k7RSNSCIccFVQxtrmUoazIYpi6ljhxV+ctxgS9kdpjn8JtI+dZ9iYt1pwaKmzpvaLydvq1Cq4+&#10;HBe1LX9ul0VfdJ/RHM1Xr9T4ddivQUQa4r/46f7QaX62XMHjm3S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16giwgAAAN0AAAAPAAAAAAAAAAAAAAAAAJgCAABkcnMvZG93&#10;bnJldi54bWxQSwUGAAAAAAQABAD1AAAAhwMAAAAA&#10;" path="m56,12r-21,l43,19r,19l35,44r21,l56,12xe" stroked="f">
                    <v:path arrowok="t" o:connecttype="custom" o:connectlocs="56,16137;35,16137;43,16144;43,16163;35,16169;56,16169;56,16137" o:connectangles="0,0,0,0,0,0,0"/>
                  </v:shape>
                  <v:shape id="Freeform 452" o:spid="_x0000_s1076" style="position:absolute;left:10892;top:16125;width:57;height:55;visibility:visible;mso-wrap-style:square;v-text-anchor:top" coordsize="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XYsUA&#10;AADdAAAADwAAAGRycy9kb3ducmV2LnhtbESPQW/CMAyF75P4D5GRdhspk5i2QkAIaRKctjEOHK3G&#10;pBWNU5LQdv9+PkzazdZ7fu/zajP6VvUUUxPYwHxWgCKugm3YGTh9vz+9gkoZ2WIbmAz8UILNevKw&#10;wtKGgb+oP2anJIRTiQbqnLtS61TV5DHNQkcs2iVEj1nW6LSNOEi4b/VzUbxojw1LQ40d7Wqqrse7&#10;N3CJ6bBofHW7nhfDqf/I7uA+B2Mep+N2CSrTmP/Nf9d7K/jFm/DL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JdixQAAAN0AAAAPAAAAAAAAAAAAAAAAAJgCAABkcnMv&#10;ZG93bnJldi54bWxQSwUGAAAAAAQABAD1AAAAigMAAAAA&#10;" path="m56,2l43,2r,4l56,6r,-4xe" stroked="f">
                    <v:path arrowok="t" o:connecttype="custom" o:connectlocs="56,16127;43,16127;43,16131;56,16131;56,16127" o:connectangles="0,0,0,0,0"/>
                  </v:shape>
                </v:group>
                <v:group id="Group 453" o:spid="_x0000_s1077" style="position:absolute;left:10954;top:16111;width:45;height:70" coordorigin="10954,16111" coordsize="4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454" o:spid="_x0000_s1078" style="position:absolute;left:10954;top:16111;width:45;height:70;visibility:visible;mso-wrap-style:square;v-text-anchor:top" coordsize="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ffsMA&#10;AADdAAAADwAAAGRycy9kb3ducmV2LnhtbERP32vCMBB+H/g/hBP2NlMrDFeNouJgQ9iw6vvRnG21&#10;uZQks/W/N4PB3u7j+3nzZW8acSPna8sKxqMEBHFhdc2lguPh/WUKwgdkjY1lUnAnD8vF4GmOmbYd&#10;7+mWh1LEEPYZKqhCaDMpfVGRQT+yLXHkztYZDBG6UmqHXQw3jUyT5FUarDk2VNjSpqLimv8YBen6&#10;a7393n9OdvfLdJKfuLGuGyv1POxXMxCB+vAv/nN/6Dg/eUvh9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gffsMAAADdAAAADwAAAAAAAAAAAAAAAACYAgAAZHJzL2Rv&#10;d25yZXYueG1sUEsFBgAAAAAEAAQA9QAAAIgDAAAAAA==&#10;" path="m25,27r-14,l11,63r8,7l36,70r3,-1l45,66,42,57r-14,l25,54r,-27xe" stroked="f">
                    <v:path arrowok="t" o:connecttype="custom" o:connectlocs="25,16138;11,16138;11,16174;19,16181;36,16181;39,16180;45,16177;42,16168;28,16168;25,16165;25,16138" o:connectangles="0,0,0,0,0,0,0,0,0,0,0"/>
                  </v:shape>
                  <v:shape id="Freeform 455" o:spid="_x0000_s1079" style="position:absolute;left:10954;top:16111;width:45;height:70;visibility:visible;mso-wrap-style:square;v-text-anchor:top" coordsize="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65cMA&#10;AADdAAAADwAAAGRycy9kb3ducmV2LnhtbERP32vCMBB+H/g/hBP2NlMtDFeNouJgQ9iw6vvRnG21&#10;uZQks/W/N4PB3u7j+3nzZW8acSPna8sKxqMEBHFhdc2lguPh/WUKwgdkjY1lUnAnD8vF4GmOmbYd&#10;7+mWh1LEEPYZKqhCaDMpfVGRQT+yLXHkztYZDBG6UmqHXQw3jZwkyas0WHNsqLClTUXFNf8xCibr&#10;r/X2e/+Z7u6XaZqfuLGuGyv1POxXMxCB+vAv/nN/6Dg/eUvh9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65cMAAADdAAAADwAAAAAAAAAAAAAAAACYAgAAZHJzL2Rv&#10;d25yZXYueG1sUEsFBgAAAAAEAAQA9QAAAIgDAAAAAA==&#10;" path="m41,54r-3,2l35,57r7,l41,54xe" stroked="f">
                    <v:path arrowok="t" o:connecttype="custom" o:connectlocs="41,16165;38,16167;35,16168;42,16168;41,16165" o:connectangles="0,0,0,0,0"/>
                  </v:shape>
                  <v:shape id="Freeform 456" o:spid="_x0000_s1080" style="position:absolute;left:10954;top:16111;width:45;height:70;visibility:visible;mso-wrap-style:square;v-text-anchor:top" coordsize="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0ikcQA&#10;AADdAAAADwAAAGRycy9kb3ducmV2LnhtbERP22rCQBB9L/gPyxT6VjdeEBtdRaUFS8GSVN+H7Jik&#10;ZmfD7tbEv+8WhL7N4Vxnue5NI67kfG1ZwWiYgCAurK65VHD8enueg/ABWWNjmRTcyMN6NXhYYqpt&#10;xxld81CKGMI+RQVVCG0qpS8qMuiHtiWO3Nk6gyFCV0rtsIvhppHjJJlJgzXHhgpb2lVUXPIfo2C8&#10;PWxfP7P3ycftez7JT9xY142UenrsNwsQgfrwL7679zrOT16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dIpHEAAAA3QAAAA8AAAAAAAAAAAAAAAAAmAIAAGRycy9k&#10;b3ducmV2LnhtbFBLBQYAAAAABAAEAPUAAACJAwAAAAA=&#10;" path="m42,16l,16,,27r42,l42,16xe" stroked="f">
                    <v:path arrowok="t" o:connecttype="custom" o:connectlocs="42,16127;0,16127;0,16138;42,16138;42,16127" o:connectangles="0,0,0,0,0"/>
                  </v:shape>
                  <v:shape id="Freeform 457" o:spid="_x0000_s1081" style="position:absolute;left:10954;top:16111;width:45;height:70;visibility:visible;mso-wrap-style:square;v-text-anchor:top" coordsize="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HCsQA&#10;AADdAAAADwAAAGRycy9kb3ducmV2LnhtbERP32vCMBB+H/g/hBvsbaYqiqtGUdnAMXC00/ejOdvO&#10;5lKSzNb/fhkIe7uP7+ct171pxJWcry0rGA0TEMSF1TWXCo5fb89zED4ga2wsk4IbeVivBg9LTLXt&#10;OKNrHkoRQ9inqKAKoU2l9EVFBv3QtsSRO1tnMEToSqkddjHcNHKcJDNpsObYUGFLu4qKS/5jFIy3&#10;h+3rZ/Y++bh9zyf5iRvrupFST4/9ZgEiUB/+xXf3Xsf5ycsU/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RhwrEAAAA3QAAAA8AAAAAAAAAAAAAAAAAmAIAAGRycy9k&#10;b3ducmV2LnhtbFBLBQYAAAAABAAEAPUAAACJAwAAAAA=&#10;" path="m25,l11,r,16l25,16,25,xe" stroked="f">
                    <v:path arrowok="t" o:connecttype="custom" o:connectlocs="25,16111;11,16111;11,16127;25,16127;25,16111" o:connectangles="0,0,0,0,0"/>
                  </v:shape>
                </v:group>
                <v:group id="Group 458" o:spid="_x0000_s1082" style="position:absolute;left:11000;top:16125;width:53;height:55" coordorigin="11000,16125" coordsize="5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shape id="Freeform 459" o:spid="_x0000_s1083" style="position:absolute;left:11000;top:16125;width:53;height:55;visibility:visible;mso-wrap-style:square;v-text-anchor:top" coordsize="5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60IMMA&#10;AADdAAAADwAAAGRycy9kb3ducmV2LnhtbERPTWvCQBC9F/wPywje6qYWTZu6hiAUPPRS00OPQ3aa&#10;hGZn4+5qEn99Vyh4m8f7nG0+mk5cyPnWsoKnZQKCuLK65VrBV/n++ALCB2SNnWVSMJGHfDd72GKm&#10;7cCfdDmGWsQQ9hkqaELoMyl91ZBBv7Q9ceR+rDMYInS11A6HGG46uUqSjTTYcmxosKd9Q9Xv8WwU&#10;fKy/UyOnk3s2e8Zrfb4WqSyVWszH4g1EoDHcxf/ug47zk9cUbt/EE+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60IMMAAADdAAAADwAAAAAAAAAAAAAAAACYAgAAZHJzL2Rv&#10;d25yZXYueG1sUEsFBgAAAAAEAAQA9QAAAIgDAAAAAA==&#10;" path="m41,l12,,,12,,45,12,56r26,l46,52r5,-8l50,44r-30,l15,39,14,32r39,l53,22r-39,l16,16r6,-4l53,12r,-1l41,xe" stroked="f">
                    <v:path arrowok="t" o:connecttype="custom" o:connectlocs="41,16125;12,16125;0,16137;0,16170;12,16181;38,16181;46,16177;51,16169;50,16169;20,16169;15,16164;14,16157;53,16157;53,16147;14,16147;16,16141;22,16137;53,16137;53,16136;41,16125" o:connectangles="0,0,0,0,0,0,0,0,0,0,0,0,0,0,0,0,0,0,0,0"/>
                  </v:shape>
                  <v:shape id="Freeform 460" o:spid="_x0000_s1084" style="position:absolute;left:11000;top:16125;width:53;height:55;visibility:visible;mso-wrap-style:square;v-text-anchor:top" coordsize="5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gUsUA&#10;AADdAAAADwAAAGRycy9kb3ducmV2LnhtbESPT2/CMAzF75P4DpGRuI2UoQ0oBISQJu2wC38OHK3G&#10;tBWNU5IAhU8/H5B2s/We3/t5sepco24UYu3ZwGiYgSIuvK25NHDYf79PQcWEbLHxTAYeFGG17L0t&#10;MLf+zlu67VKpJIRjjgaqlNpc61hU5DAOfUss2skHh0nWUGob8C7hrtEfWfalHdYsDRW2tKmoOO+u&#10;zsDv53Hi9OMSxm7D+Cyvz/VE740Z9Lv1HFSiLv2bX9c/VvCzmeDK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SBSxQAAAN0AAAAPAAAAAAAAAAAAAAAAAJgCAABkcnMv&#10;ZG93bnJldi54bWxQSwUGAAAAAAQABAD1AAAAigMAAAAA&#10;" path="m40,39r-4,4l31,44r19,l40,39xe" stroked="f">
                    <v:path arrowok="t" o:connecttype="custom" o:connectlocs="40,16164;36,16168;31,16169;50,16169;40,16164" o:connectangles="0,0,0,0,0"/>
                  </v:shape>
                  <v:shape id="Freeform 461" o:spid="_x0000_s1085" style="position:absolute;left:11000;top:16125;width:53;height:55;visibility:visible;mso-wrap-style:square;v-text-anchor:top" coordsize="5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2FycEA&#10;AADdAAAADwAAAGRycy9kb3ducmV2LnhtbERPy6rCMBDdC/5DGMGdpnq5PqpRRLjgwo2PhcuhGdti&#10;M6lJ1OrXmwuCuzmc58yXjanEnZwvLSsY9BMQxJnVJecKjoe/3gSED8gaK8uk4Ekelot2a46ptg/e&#10;0X0fchFD2KeooAihTqX0WUEGfd/WxJE7W2cwROhyqR0+Yrip5DBJRtJgybGhwJrWBWWX/c0o2P6e&#10;xkY+r+7HrBlf+e21GsuDUt1Os5qBCNSEr/jj3ug4P5lO4f+beIJ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9hcnBAAAA3QAAAA8AAAAAAAAAAAAAAAAAmAIAAGRycy9kb3du&#10;cmV2LnhtbFBLBQYAAAAABAAEAPUAAACGAwAAAAA=&#10;" path="m53,12r-20,l37,15r2,7l53,22r,-10xe" stroked="f">
                    <v:path arrowok="t" o:connecttype="custom" o:connectlocs="53,16137;33,16137;37,16140;39,16147;53,16147;53,16137" o:connectangles="0,0,0,0,0,0"/>
                  </v:shape>
                </v:group>
                <v:group id="Group 462" o:spid="_x0000_s1086" style="position:absolute;left:10784;top:16208;width:73;height:68" coordorigin="10784,16208" coordsize="7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Freeform 463" o:spid="_x0000_s1087" style="position:absolute;left:10784;top:16208;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wmsIA&#10;AADdAAAADwAAAGRycy9kb3ducmV2LnhtbERPTYvCMBC9L/gfwgheFk3rYVmrUUQQ9CLYXViPQzO2&#10;xWYSm9jWf28WFvY2j/c5q81gGtFR62vLCtJZAoK4sLrmUsH31376CcIHZI2NZVLwJA+b9ehthZm2&#10;PZ+py0MpYgj7DBVUIbhMSl9UZNDPrCOO3NW2BkOEbSl1i30MN42cJ8mHNFhzbKjQ0a6i4pY/jIJL&#10;6PPOveMdj+X15+S6enHEp1KT8bBdggg0hH/xn/ug4/w0SeH3m3iC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zCawgAAAN0AAAAPAAAAAAAAAAAAAAAAAJgCAABkcnMvZG93&#10;bnJldi54bWxQSwUGAAAAAAQABAD1AAAAhwMAAAAA&#10;" path="m49,l22,,7,14,,36,7,54,23,65r27,3l65,57r-40,l15,47r,-27l25,10r34,l63,6,49,xe" stroked="f">
                    <v:path arrowok="t" o:connecttype="custom" o:connectlocs="49,16208;22,16208;7,16222;0,16244;7,16262;23,16273;50,16276;65,16265;25,16265;15,16255;15,16228;25,16218;59,16218;63,16214;49,16208" o:connectangles="0,0,0,0,0,0,0,0,0,0,0,0,0,0,0"/>
                  </v:shape>
                  <v:shape id="Freeform 464" o:spid="_x0000_s1088" style="position:absolute;left:10784;top:16208;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u7cEA&#10;AADdAAAADwAAAGRycy9kb3ducmV2LnhtbERPTYvCMBC9C/sfwix4kTXVg7jVKIsg6EWwCrvHoRnb&#10;YjPJNrGt/94Igrd5vM9ZrntTi5YaX1lWMBknIIhzqysuFJxP2685CB+QNdaWScGdPKxXH4Mlptp2&#10;fKQ2C4WIIexTVFCG4FIpfV6SQT+2jjhyF9sYDBE2hdQNdjHc1HKaJDNpsOLYUKKjTUn5NbsZBX+h&#10;y1o3wn/cF5ffg2ur7z3elRp+9j8LEIH68Ba/3Dsd50+SKTy/i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Jru3BAAAA3QAAAA8AAAAAAAAAAAAAAAAAmAIAAGRycy9kb3du&#10;cmV2LnhtbFBLBQYAAAAABAAEAPUAAACGAwAAAAA=&#10;" path="m73,28r-32,l41,41r18,l57,51r-8,6l65,57r2,-2l73,34r,-4l73,28xe" stroked="f">
                    <v:path arrowok="t" o:connecttype="custom" o:connectlocs="73,16236;41,16236;41,16249;59,16249;57,16259;49,16265;65,16265;67,16263;73,16242;73,16238;73,16236" o:connectangles="0,0,0,0,0,0,0,0,0,0,0"/>
                  </v:shape>
                  <v:shape id="Freeform 465" o:spid="_x0000_s1089" style="position:absolute;left:10784;top:16208;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ULdsMA&#10;AADdAAAADwAAAGRycy9kb3ducmV2LnhtbERPTWvCQBC9F/oflin0UnSTFoqmriKCYC5Co6DHITsm&#10;odnZNbsm8d+7hUJv83ifs1iNphU9db6xrCCdJiCIS6sbrhQcD9vJDIQPyBpby6TgTh5Wy+enBWba&#10;DvxNfREqEUPYZ6igDsFlUvqyJoN+ah1x5C62Mxgi7CqpOxxiuGnle5J8SoMNx4YaHW1qKn+Km1Fw&#10;DkPRuze8Yl5dTnvXN/Mc70q9vozrLxCBxvAv/nPvdJyfJh/w+00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ULdsMAAADdAAAADwAAAAAAAAAAAAAAAACYAgAAZHJzL2Rv&#10;d25yZXYueG1sUEsFBgAAAAAEAAQA9QAAAIgDAAAAAA==&#10;" path="m59,10r-15,l49,12r4,5l59,10xe" stroked="f">
                    <v:path arrowok="t" o:connecttype="custom" o:connectlocs="59,16218;44,16218;49,16220;53,16225;59,16218" o:connectangles="0,0,0,0,0"/>
                  </v:shape>
                </v:group>
                <v:group id="Group 466" o:spid="_x0000_s1090" style="position:absolute;left:10862;top:16223;width:57;height:55" coordorigin="10862,16223" coordsize="5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467" o:spid="_x0000_s1091" style="position:absolute;left:10862;top:16223;width:57;height:55;visibility:visible;mso-wrap-style:square;v-text-anchor:top" coordsize="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u4MEA&#10;AADdAAAADwAAAGRycy9kb3ducmV2LnhtbERPTYvCMBC9L/gfwgje1lShi1SjiLCwntxVDx6HZkyL&#10;zaQmse3++82C4G0e73NWm8E2oiMfascKZtMMBHHpdM1Gwfn0+b4AESKyxsYxKfilAJv16G2FhXY9&#10;/1B3jEakEA4FKqhibAspQ1mRxTB1LXHirs5bjAl6I7XHPoXbRs6z7ENarDk1VNjSrqLydnxYBVcf&#10;9nlty/vtkvfn7hDN3nz3Sk3Gw3YJItIQX+Kn+0un+bMsh/9v0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oruDBAAAA3QAAAA8AAAAAAAAAAAAAAAAAmAIAAGRycy9kb3du&#10;cmV2LnhtbFBLBQYAAAAABAAEAPUAAACGAwAAAAA=&#10;" path="m44,l13,,,11,,44,13,55r31,l57,44r,-1l21,43,14,37r,-19l21,12r36,l57,11,44,xe" stroked="f">
                    <v:path arrowok="t" o:connecttype="custom" o:connectlocs="44,16223;13,16223;0,16234;0,16267;13,16278;44,16278;57,16267;57,16266;21,16266;14,16260;14,16241;21,16235;57,16235;57,16234;44,16223" o:connectangles="0,0,0,0,0,0,0,0,0,0,0,0,0,0,0"/>
                  </v:shape>
                  <v:shape id="Freeform 468" o:spid="_x0000_s1092" style="position:absolute;left:10862;top:16223;width:57;height:55;visibility:visible;mso-wrap-style:square;v-text-anchor:top" coordsize="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owl8MA&#10;AADdAAAADwAAAGRycy9kb3ducmV2LnhtbERPPWvDMBDdA/0P4grdEtkFh+JEMSEQqKe2aYaMh3WR&#10;TayTI6m2+++rQqHbPd7nbavZ9mIkHzrHCvJVBoK4cbpjo+D8eVy+gAgRWWPvmBR8U4Bq97DYYqnd&#10;xB80nqIRKYRDiQraGIdSytC0ZDGs3ECcuKvzFmOC3kjtcUrhtpfPWbaWFjtODS0OdGipuZ2+rIKr&#10;D3XR2eZ+uxTTeXyLpjbvk1JPj/N+AyLSHP/Ff+5Xnebn2Rp+v0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owl8MAAADdAAAADwAAAAAAAAAAAAAAAACYAgAAZHJzL2Rv&#10;d25yZXYueG1sUEsFBgAAAAAEAAQA9QAAAIgDAAAAAA==&#10;" path="m57,12r-21,l44,18r,19l36,43r21,l57,12xe" stroked="f">
                    <v:path arrowok="t" o:connecttype="custom" o:connectlocs="57,16235;36,16235;44,16241;44,16260;36,16266;57,16266;57,16235" o:connectangles="0,0,0,0,0,0,0"/>
                  </v:shape>
                </v:group>
                <v:group id="Group 469" o:spid="_x0000_s1093" style="position:absolute;left:10921;top:16224;width:58;height:52" coordorigin="10921,16224" coordsize="5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Freeform 470" o:spid="_x0000_s1094" style="position:absolute;left:10921;top:16224;width:58;height:52;visibility:visible;mso-wrap-style:square;v-text-anchor:top" coordsize="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ZjGsUA&#10;AADdAAAADwAAAGRycy9kb3ducmV2LnhtbESPQWsCMRCF74X+hzAFbzWrFCmrUdpSoeDJVQRvw2a6&#10;2bqZLEnU9d87B6G3Gd6b975ZrAbfqQvF1AY2MBkXoIjrYFtuDOx369d3UCkjW+wCk4EbJVgtn58W&#10;WNpw5S1dqtwoCeFUogGXc19qnWpHHtM49MSi/YboMcsaG20jXiXcd3paFDPtsWVpcNjTl6P6VJ29&#10;ge5zdjy2m93fxsXv6dv2UOXToTJm9DJ8zEFlGvK/+XH9YwV/UgiufCMj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mMaxQAAAN0AAAAPAAAAAAAAAAAAAAAAAJgCAABkcnMv&#10;ZG93bnJldi54bWxQSwUGAAAAAAQABAD1AAAAigMAAAAA&#10;" path="m15,l,,22,53r15,l44,36r-15,l15,xe" stroked="f">
                    <v:path arrowok="t" o:connecttype="custom" o:connectlocs="15,16224;0,16224;22,16277;37,16277;44,16260;29,16260;15,16224" o:connectangles="0,0,0,0,0,0,0"/>
                  </v:shape>
                  <v:shape id="Freeform 471" o:spid="_x0000_s1095" style="position:absolute;left:10921;top:16224;width:58;height:52;visibility:visible;mso-wrap-style:square;v-text-anchor:top" coordsize="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GgcIA&#10;AADdAAAADwAAAGRycy9kb3ducmV2LnhtbERPTWsCMRC9F/wPYYTealYRsatRVCoUPLkWwduwGTer&#10;m8mSpLr+e1MoeJvH+5z5srONuJEPtWMFw0EGgrh0uuZKwc9h+zEFESKyxsYxKXhQgOWi9zbHXLs7&#10;7+lWxEqkEA45KjAxtrmUoTRkMQxcS5y4s/MWY4K+ktrjPYXbRo6ybCIt1pwaDLa0MVRei1+roFlP&#10;Tqd6d7jsjP8ajffHIl6PhVLv/W41AxGpiy/xv/tbp/nD7BP+vk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2saBwgAAAN0AAAAPAAAAAAAAAAAAAAAAAJgCAABkcnMvZG93&#10;bnJldi54bWxQSwUGAAAAAAQABAD1AAAAhwMAAAAA&#10;" path="m58,l43,,29,36r15,l58,xe" stroked="f">
                    <v:path arrowok="t" o:connecttype="custom" o:connectlocs="58,16224;43,16224;29,16260;44,16260;58,16224" o:connectangles="0,0,0,0,0"/>
                  </v:shape>
                </v:group>
                <v:group id="Group 472" o:spid="_x0000_s1096" style="position:absolute;left:10981;top:16223;width:53;height:55" coordorigin="10981,16223" coordsize="5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473" o:spid="_x0000_s1097" style="position:absolute;left:10981;top:16223;width:53;height:55;visibility:visible;mso-wrap-style:square;v-text-anchor:top" coordsize="5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CMQA&#10;AADdAAAADwAAAGRycy9kb3ducmV2LnhtbERPQWrDMBC8B/oHsYXeEjkprYMb2YRAoYde6uSQ42Jt&#10;bRNr5Uiy4/j1VaHQOe0yOzM7u2IynRjJ+daygvUqAUFcWd1yreB0fF9uQfiArLGzTAru5KHIHxY7&#10;zLS98ReNZahFNGGfoYImhD6T0lcNGfQr2xNH7ts6gyGurpba4S2am05ukuRVGmw5JjTY06Gh6lIO&#10;RsHnyzk18n51z+bAONfDvE/lUamnx2n/BiLQFP6P/9QfOr4fAb9t4gg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hQjEAAAA3QAAAA8AAAAAAAAAAAAAAAAAmAIAAGRycy9k&#10;b3ducmV2LnhtbFBLBQYAAAAABAAEAPUAAACJAwAAAAA=&#10;" path="m41,l12,,,11,,44,12,55r26,l46,51r5,-7l51,43r-30,l15,39,14,31r40,l54,21r-39,l16,15r6,-3l53,12r,-1l41,xe" stroked="f">
                    <v:path arrowok="t" o:connecttype="custom" o:connectlocs="41,16223;12,16223;0,16234;0,16267;12,16278;38,16278;46,16274;51,16267;51,16266;21,16266;15,16262;14,16254;54,16254;54,16244;15,16244;16,16238;22,16235;53,16235;53,16234;41,16223" o:connectangles="0,0,0,0,0,0,0,0,0,0,0,0,0,0,0,0,0,0,0,0"/>
                  </v:shape>
                  <v:shape id="Freeform 474" o:spid="_x0000_s1098" style="position:absolute;left:10981;top:16223;width:53;height:55;visibility:visible;mso-wrap-style:square;v-text-anchor:top" coordsize="5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bf8MA&#10;AADdAAAADwAAAGRycy9kb3ducmV2LnhtbERPTWvCQBC9F/wPywi91U0srRJdQxAKPXipevA4ZMck&#10;mJ2Nu6tJ/PVuodDbPN7nrPPBtOJOzjeWFaSzBARxaXXDlYLj4ettCcIHZI2tZVIwkod8M3lZY6Zt&#10;zz9034dKxBD2GSqoQ+gyKX1Zk0E/sx1x5M7WGQwRukpqh30MN62cJ8mnNNhwbKixo21N5WV/Mwp2&#10;H6eFkePVvZst46O6PYqFPCj1Oh2KFYhAQ/gX/7m/dZyfpnP4/Sae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sbf8MAAADdAAAADwAAAAAAAAAAAAAAAACYAgAAZHJzL2Rv&#10;d25yZXYueG1sUEsFBgAAAAAEAAQA9QAAAIgDAAAAAA==&#10;" path="m40,38r-4,5l32,43r19,l40,38xe" stroked="f">
                    <v:path arrowok="t" o:connecttype="custom" o:connectlocs="40,16261;36,16266;32,16266;51,16266;40,16261" o:connectangles="0,0,0,0,0"/>
                  </v:shape>
                  <v:shape id="Freeform 475" o:spid="_x0000_s1099" style="position:absolute;left:10981;top:16223;width:53;height:55;visibility:visible;mso-wrap-style:square;v-text-anchor:top" coordsize="5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e+5MMA&#10;AADdAAAADwAAAGRycy9kb3ducmV2LnhtbERPTWvCQBC9F/wPywi91U0aWiVmFREKPfRS9eBxyI5J&#10;MDsbdzea+Ou7gtDbPN7nFOvBtOJKzjeWFaSzBARxaXXDlYLD/uttAcIHZI2tZVIwkof1avJSYK7t&#10;jX/puguViCHsc1RQh9DlUvqyJoN+ZjviyJ2sMxgidJXUDm8x3LTyPUk+pcGGY0ONHW1rKs+73ij4&#10;+TjOjRwvLjNbxnvV3zdzuVfqdTpsliACDeFf/HR/6zg/TTN4fB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e+5MMAAADdAAAADwAAAAAAAAAAAAAAAACYAgAAZHJzL2Rv&#10;d25yZXYueG1sUEsFBgAAAAAEAAQA9QAAAIgDAAAAAA==&#10;" path="m53,12r-20,l38,15r2,6l54,21,53,12xe" stroked="f">
                    <v:path arrowok="t" o:connecttype="custom" o:connectlocs="53,16235;33,16235;38,16238;40,16244;54,16244;53,16235" o:connectangles="0,0,0,0,0,0"/>
                  </v:shape>
                </v:group>
                <v:group id="Group 476" o:spid="_x0000_s1100" style="position:absolute;left:11043;top:16224;width:36;height:53" coordorigin="11043,16224" coordsize="3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477" o:spid="_x0000_s1101" style="position:absolute;left:11043;top:16224;width:36;height:53;visibility:visible;mso-wrap-style:square;v-text-anchor:top" coordsize="3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8jK8MA&#10;AADdAAAADwAAAGRycy9kb3ducmV2LnhtbERP22rCQBB9F/yHZYS+iG4ipGh0FS0U2lDEGz4P2TEJ&#10;ZmdDdqvx791Cwbc5nOssVp2pxY1aV1lWEI8jEMS51RUXCk7Hz9EUhPPIGmvLpOBBDlbLfm+BqbZ3&#10;3tPt4AsRQtilqKD0vkmldHlJBt3YNsSBu9jWoA+wLaRu8R7CTS0nUfQuDVYcGkps6KOk/Hr4NQqi&#10;LNllyfkn/77O4smQsmGRbbZKvQ269RyEp86/xP/uLx3mx3ECf9+E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8jK8MAAADdAAAADwAAAAAAAAAAAAAAAACYAgAAZHJzL2Rv&#10;d25yZXYueG1sUEsFBgAAAAAEAAQA9QAAAIgDAAAAAA==&#10;" path="m14,l,,,53r14,l14,21r6,-8l36,13r,-3l14,10,14,xe" stroked="f">
                    <v:path arrowok="t" o:connecttype="custom" o:connectlocs="14,16224;0,16224;0,16277;14,16277;14,16245;20,16237;36,16237;36,16234;14,16234;14,16224" o:connectangles="0,0,0,0,0,0,0,0,0,0"/>
                  </v:shape>
                  <v:shape id="Freeform 478" o:spid="_x0000_s1102" style="position:absolute;left:11043;top:16224;width:36;height:53;visibility:visible;mso-wrap-style:square;v-text-anchor:top" coordsize="3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29XMMA&#10;AADdAAAADwAAAGRycy9kb3ducmV2LnhtbERPTYvCMBC9C/sfwgheRNMKyto1yioIWkRclT0PzdgW&#10;m0lpotZ/v1kQvM3jfc5s0ZpK3KlxpWUF8TACQZxZXXKu4HxaDz5BOI+ssbJMCp7kYDH/6Mww0fbB&#10;P3Q/+lyEEHYJKii8rxMpXVaQQTe0NXHgLrYx6ANscqkbfIRwU8lRFE2kwZJDQ4E1rQrKrsebURCl&#10;40M6/t1l2+s0HvUp7efpcq9Ur9t+f4Hw1Pq3+OXe6DA/ji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29XMMAAADdAAAADwAAAAAAAAAAAAAAAACYAgAAZHJzL2Rv&#10;d25yZXYueG1sUEsFBgAAAAAEAAQA9QAAAIgDAAAAAA==&#10;" path="m35,l24,,18,4r-4,6l36,10,36,,35,xe" stroked="f">
                    <v:path arrowok="t" o:connecttype="custom" o:connectlocs="35,16224;24,16224;18,16228;14,16234;36,16234;36,16224;35,16224" o:connectangles="0,0,0,0,0,0,0"/>
                  </v:shape>
                </v:group>
                <v:group id="Group 479" o:spid="_x0000_s1103" style="position:absolute;left:11086;top:16223;width:51;height:54" coordorigin="11086,16223" coordsize="5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shape id="Freeform 480" o:spid="_x0000_s1104" style="position:absolute;left:11086;top:16223;width:51;height:54;visibility:visible;mso-wrap-style:square;v-text-anchor:top" coordsize="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s7MIA&#10;AADdAAAADwAAAGRycy9kb3ducmV2LnhtbESPQYvCMBCF74L/IYywN03rYdlWo4ggCHrR9QcMydgW&#10;m0ltotZ/7xwW9jbDe/PeN8v14Fv1pD42gQ3kswwUsQ2u4crA5Xc3/QEVE7LDNjAZeFOE9Wo8WmLp&#10;wotP9DynSkkIxxIN1Cl1pdbR1uQxzkJHLNo19B6TrH2lXY8vCfetnmfZt/bYsDTU2NG2Jns7P7yB&#10;e8FFe3NVsQmHS7zawsbTcDTmazJsFqASDenf/He9d4Kf54Ir38gIev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KzswgAAAN0AAAAPAAAAAAAAAAAAAAAAAJgCAABkcnMvZG93&#10;bnJldi54bWxQSwUGAAAAAAQABAD1AAAAhwMAAAAA&#10;" path="m14,1l,1,,54r14,l14,18r5,-6l51,12r,-3l49,6,14,6r,-5xe" stroked="f">
                    <v:path arrowok="t" o:connecttype="custom" o:connectlocs="14,16224;0,16224;0,16277;14,16277;14,16241;19,16235;51,16235;51,16232;49,16229;14,16229;14,16224" o:connectangles="0,0,0,0,0,0,0,0,0,0,0"/>
                  </v:shape>
                  <v:shape id="Freeform 481" o:spid="_x0000_s1105" style="position:absolute;left:11086;top:16223;width:51;height:54;visibility:visible;mso-wrap-style:square;v-text-anchor:top" coordsize="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Jd8AA&#10;AADdAAAADwAAAGRycy9kb3ducmV2LnhtbERPzYrCMBC+C/sOYQRvmnYPi6mNIsKCsHvx5wGGZGxL&#10;m0ltonbffiMI3ubj+51yM7pO3GkIjWcN+SIDQWy8bbjScD59z5cgQkS22HkmDX8UYLP+mJRYWP/g&#10;A92PsRIphEOBGuoY+0LKYGpyGBa+J07cxQ8OY4JDJe2AjxTuOvmZZV/SYcOpocaedjWZ9nhzGq6K&#10;VdfaSm39zzlcjDLhMP5qPZuO2xWISGN8i1/uvU3z81zB85t0g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AJd8AAAADdAAAADwAAAAAAAAAAAAAAAACYAgAAZHJzL2Rvd25y&#10;ZXYueG1sUEsFBgAAAAAEAAQA9QAAAIUDAAAAAA==&#10;" path="m51,12r-18,l37,17r,37l51,54r,-42xe" stroked="f">
                    <v:path arrowok="t" o:connecttype="custom" o:connectlocs="51,16235;33,16235;37,16240;37,16277;51,16277;51,16235" o:connectangles="0,0,0,0,0,0"/>
                  </v:shape>
                  <v:shape id="Freeform 482" o:spid="_x0000_s1106" style="position:absolute;left:11086;top:16223;width:51;height:54;visibility:visible;mso-wrap-style:square;v-text-anchor:top" coordsize="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qV8QA&#10;AADdAAAADwAAAGRycy9kb3ducmV2LnhtbESPQWvDMAyF74P+B6PCbqvTHsaS1S2lUBi0l2T5AcJW&#10;k9BYzmKvSf99dRjsJvGe3vu03c++V3caYxfYwHqVgSK2wXXcGKi/T28foGJCdtgHJgMPirDfLV62&#10;WLgwcUn3KjVKQjgWaKBNaSi0jrYlj3EVBmLRrmH0mGQdG+1GnCTc93qTZe/aY8fS0OJAx5bsrfr1&#10;Bn5yzvuba/JDONfxanMby/lizOtyPnyCSjSnf/Pf9ZcT/PVG+OUbGUH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GalfEAAAA3QAAAA8AAAAAAAAAAAAAAAAAmAIAAGRycy9k&#10;b3ducmV2LnhtbFBLBQYAAAAABAAEAPUAAACJAwAAAAA=&#10;" path="m43,l23,,18,2,14,6r35,l43,xe" stroked="f">
                    <v:path arrowok="t" o:connecttype="custom" o:connectlocs="43,16223;23,16223;18,16225;14,16229;49,16229;43,16223" o:connectangles="0,0,0,0,0,0"/>
                  </v:shape>
                </v:group>
                <v:group id="Group 483" o:spid="_x0000_s1107" style="position:absolute;left:11148;top:16223;width:86;height:54" coordorigin="11148,16223" coordsize="8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Freeform 484" o:spid="_x0000_s1108" style="position:absolute;left:11148;top:16223;width:86;height:54;visibility:visible;mso-wrap-style:square;v-text-anchor:top" coordsize="8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iKsIA&#10;AADdAAAADwAAAGRycy9kb3ducmV2LnhtbERPS4vCMBC+L/gfwgje1tSii1SjiCA+kAUfB49DM7bF&#10;ZlKbqNVfbxYWvM3H95zxtDGluFPtCssKet0IBHFqdcGZguNh8T0E4TyyxtIyKXiSg+mk9TXGRNsH&#10;7+i+95kIIewSVJB7XyVSujQng65rK+LAnW1t0AdYZ1LX+AjhppRxFP1IgwWHhhwrmueUXvY3o2A7&#10;v2raFOsXL8+mf/odzHYkM6U67WY2AuGp8R/xv3ulw/xeHMPfN+EEO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CIqwgAAAN0AAAAPAAAAAAAAAAAAAAAAAJgCAABkcnMvZG93&#10;bnJldi54bWxQSwUGAAAAAAQABAD1AAAAhwMAAAAA&#10;" path="m14,1l,1,,54r14,l14,18r5,-6l86,12r,-4l47,8,45,6,14,6r,-5xe" stroked="f">
                    <v:path arrowok="t" o:connecttype="custom" o:connectlocs="14,16224;0,16224;0,16277;14,16277;14,16241;19,16235;86,16235;86,16231;47,16231;45,16229;14,16229;14,16224" o:connectangles="0,0,0,0,0,0,0,0,0,0,0,0"/>
                  </v:shape>
                  <v:shape id="Freeform 485" o:spid="_x0000_s1109" style="position:absolute;left:11148;top:16223;width:86;height:54;visibility:visible;mso-wrap-style:square;v-text-anchor:top" coordsize="8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SHscIA&#10;AADdAAAADwAAAGRycy9kb3ducmV2LnhtbERPS4vCMBC+L/gfwgje1lRdRapRRFjWFRF8HDwOzdgW&#10;m0ltolZ/vREEb/PxPWc8rU0hrlS53LKCTjsCQZxYnXOqYL/7/R6CcB5ZY2GZFNzJwXTS+BpjrO2N&#10;N3Td+lSEEHYxKsi8L2MpXZKRQde2JXHgjrYy6AOsUqkrvIVwU8huFA2kwZxDQ4YlzTNKTtuLUbCa&#10;nzUt8/8H/x3Nz2Hdn21Ipkq1mvVsBMJT7T/it3uhw/xOtwevb8IJcv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IexwgAAAN0AAAAPAAAAAAAAAAAAAAAAAJgCAABkcnMvZG93&#10;bnJldi54bWxQSwUGAAAAAAQABAD1AAAAhwMAAAAA&#10;" path="m55,12r-23,l36,17r,37l50,54r,-36l55,12xe" stroked="f">
                    <v:path arrowok="t" o:connecttype="custom" o:connectlocs="55,16235;32,16235;36,16240;36,16277;50,16277;50,16241;55,16235" o:connectangles="0,0,0,0,0,0,0"/>
                  </v:shape>
                  <v:shape id="Freeform 486" o:spid="_x0000_s1110" style="position:absolute;left:11148;top:16223;width:86;height:54;visibility:visible;mso-wrap-style:square;v-text-anchor:top" coordsize="8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fxcQA&#10;AADdAAAADwAAAGRycy9kb3ducmV2LnhtbERPTWvCQBC9F/oflhG81Y2SlhLdBBHEKlKI7cHjkB2T&#10;YHY2zW6T2F/vFgq9zeN9ziobTSN66lxtWcF8FoEgLqyuuVTw+bF9egXhPLLGxjIpuJGDLH18WGGi&#10;7cA59SdfihDCLkEFlfdtIqUrKjLoZrYlDtzFdgZ9gF0pdYdDCDeNXETRizRYc2iosKVNRcX19G0U&#10;HDdfmg71/od3FxOf35/XOclSqelkXC9BeBr9v/jP/abD/Pkiht9vwgk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H8XEAAAA3QAAAA8AAAAAAAAAAAAAAAAAmAIAAGRycy9k&#10;b3ducmV2LnhtbFBLBQYAAAAABAAEAPUAAACJAwAAAAA=&#10;" path="m86,12r-18,l73,17r,37l86,54r,-42xe" stroked="f">
                    <v:path arrowok="t" o:connecttype="custom" o:connectlocs="86,16235;68,16235;73,16240;73,16277;86,16277;86,16235" o:connectangles="0,0,0,0,0,0"/>
                  </v:shape>
                  <v:shape id="Freeform 487" o:spid="_x0000_s1111" style="position:absolute;left:11148;top:16223;width:86;height:54;visibility:visible;mso-wrap-style:square;v-text-anchor:top" coordsize="8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6XsMA&#10;AADdAAAADwAAAGRycy9kb3ducmV2LnhtbERPTWvCQBC9C/0PywjedBPRItFVglCqRQraHjwO2TEJ&#10;ZmfT7JrE/nq3UPA2j/c5q01vKtFS40rLCuJJBII4s7rkXMH319t4AcJ5ZI2VZVJwJweb9ctghYm2&#10;HR+pPflchBB2CSoovK8TKV1WkEE3sTVx4C62MegDbHKpG+xCuKnkNIpepcGSQ0OBNW0Lyq6nm1Fw&#10;2P5o+ij3v/x+MbPz5zw9ksyVGg37dAnCU++f4n/3Tof58XQOf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G6XsMAAADdAAAADwAAAAAAAAAAAAAAAACYAgAAZHJzL2Rv&#10;d25yZXYueG1sUEsFBgAAAAAEAAQA9QAAAIgDAAAAAA==&#10;" path="m77,l58,,51,3,47,8r39,l77,xe" stroked="f">
                    <v:path arrowok="t" o:connecttype="custom" o:connectlocs="77,16223;58,16223;51,16226;47,16231;86,16231;86,16231;77,16223" o:connectangles="0,0,0,0,0,0,0"/>
                  </v:shape>
                  <v:shape id="Freeform 488" o:spid="_x0000_s1112" style="position:absolute;left:11148;top:16223;width:86;height:54;visibility:visible;mso-wrap-style:square;v-text-anchor:top" coordsize="8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kKcMA&#10;AADdAAAADwAAAGRycy9kb3ducmV2LnhtbERPS4vCMBC+C/6HMAt701RZRbqmRQTRFRF8HPY4NGNb&#10;tpnUJmrXX28Ewdt8fM+Zpq2pxJUaV1pWMOhHIIgzq0vOFRwPi94EhPPIGivLpOCfHKRJtzPFWNsb&#10;7+i697kIIexiVFB4X8dSuqwgg65va+LAnWxj0AfY5FI3eAvhppLDKBpLgyWHhgJrmheU/e0vRsFm&#10;fta0Ln/uvDyZr9/taLYjmSv1+dHOvkF4av1b/HKvdJg/GI7h+U04QS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MkKcMAAADdAAAADwAAAAAAAAAAAAAAAACYAgAAZHJzL2Rv&#10;d25yZXYueG1sUEsFBgAAAAAEAAQA9QAAAIgDAAAAAA==&#10;" path="m37,l23,,18,2,14,6r31,l43,3,37,xe" stroked="f">
                    <v:path arrowok="t" o:connecttype="custom" o:connectlocs="37,16223;23,16223;18,16225;14,16229;45,16229;43,16226;37,16223" o:connectangles="0,0,0,0,0,0,0"/>
                  </v:shape>
                </v:group>
                <v:group id="Group 489" o:spid="_x0000_s1113" style="position:absolute;left:11241;top:16223;width:53;height:55" coordorigin="11241,16223" coordsize="5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Freeform 490" o:spid="_x0000_s1114" style="position:absolute;left:11241;top:16223;width:53;height:55;visibility:visible;mso-wrap-style:square;v-text-anchor:top" coordsize="5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KMUA&#10;AADdAAAADwAAAGRycy9kb3ducmV2LnhtbESPT4vCMBDF78J+hzAL3jTVRV2qUURY2IMX/xw8Ds1s&#10;W2wm3SRq9dM7B8HbDO/Ne79ZrDrXqCuFWHs2MBpmoIgLb2suDRwPP4NvUDEhW2w8k4E7RVgtP3oL&#10;zK2/8Y6u+1QqCeGYo4EqpTbXOhYVOYxD3xKL9ueDwyRrKLUNeJNw1+hxlk21w5qlocKWNhUV5/3F&#10;GdhOTjOn7//hy20YH+XlsZ7pgzH9z249B5WoS2/z6/rXCv5oLLjyjYy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YoxQAAAN0AAAAPAAAAAAAAAAAAAAAAAJgCAABkcnMv&#10;ZG93bnJldi54bWxQSwUGAAAAAAQABAD1AAAAigMAAAAA&#10;" path="m41,l12,,,11,,44,12,55r26,l46,51r5,-7l51,43r-30,l15,39,14,31r40,l54,21r-40,l16,15r6,-3l53,12r,-1l41,xe" stroked="f">
                    <v:path arrowok="t" o:connecttype="custom" o:connectlocs="41,16223;12,16223;0,16234;0,16267;12,16278;38,16278;46,16274;51,16267;51,16266;21,16266;15,16262;14,16254;54,16254;54,16244;14,16244;16,16238;22,16235;53,16235;53,16234;41,16223" o:connectangles="0,0,0,0,0,0,0,0,0,0,0,0,0,0,0,0,0,0,0,0"/>
                  </v:shape>
                  <v:shape id="Freeform 491" o:spid="_x0000_s1115" style="position:absolute;left:11241;top:16223;width:53;height:55;visibility:visible;mso-wrap-style:square;v-text-anchor:top" coordsize="5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s8MA&#10;AADdAAAADwAAAGRycy9kb3ducmV2LnhtbERPTWvCQBC9F/wPyxS8NRuV1ja6igQED17UHnocsmMS&#10;mp2Nu5sY/fVuQehtHu9zluvBNKIn52vLCiZJCoK4sLrmUsH3afv2CcIHZI2NZVJwIw/r1ehliZm2&#10;Vz5QfwyliCHsM1RQhdBmUvqiIoM+sS1x5M7WGQwRulJqh9cYbho5TdMPabDm2FBhS3lFxe+xMwr2&#10;7z9zI28XNzM5473s7pu5PCk1fh02CxCBhvAvfrp3Os6fTL/g75t4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Ds8MAAADdAAAADwAAAAAAAAAAAAAAAACYAgAAZHJzL2Rv&#10;d25yZXYueG1sUEsFBgAAAAAEAAQA9QAAAIgDAAAAAA==&#10;" path="m40,38r-4,5l32,43r19,l40,38xe" stroked="f">
                    <v:path arrowok="t" o:connecttype="custom" o:connectlocs="40,16261;36,16266;32,16266;51,16266;40,16261" o:connectangles="0,0,0,0,0"/>
                  </v:shape>
                  <v:shape id="Freeform 492" o:spid="_x0000_s1116" style="position:absolute;left:11241;top:16223;width:53;height:55;visibility:visible;mso-wrap-style:square;v-text-anchor:top" coordsize="5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888UA&#10;AADdAAAADwAAAGRycy9kb3ducmV2LnhtbESPT4vCMBDF78J+hzAL3jR1RV26RhFB8ODFPwePQzPb&#10;lm0m3SRq9dM7B8HbDO/Ne7+ZLzvXqCuFWHs2MBpmoIgLb2suDZyOm8E3qJiQLTaeycCdIiwXH705&#10;5tbfeE/XQyqVhHDM0UCVUptrHYuKHMahb4lF+/XBYZI1lNoGvEm4a/RXlk21w5qlocKW1hUVf4eL&#10;M7CbnGdO3//D2K0ZH+XlsZrpozH9z271AypRl97m1/XWCv5oLPzyjYy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HzzxQAAAN0AAAAPAAAAAAAAAAAAAAAAAJgCAABkcnMv&#10;ZG93bnJldi54bWxQSwUGAAAAAAQABAD1AAAAigMAAAAA&#10;" path="m53,12r-20,l38,15r2,6l54,21,53,12xe" stroked="f">
                    <v:path arrowok="t" o:connecttype="custom" o:connectlocs="53,16235;33,16235;38,16238;40,16244;54,16244;53,16235" o:connectangles="0,0,0,0,0,0"/>
                  </v:shape>
                </v:group>
                <v:group id="Group 493" o:spid="_x0000_s1117" style="position:absolute;left:11303;top:16223;width:51;height:54" coordorigin="11303,16223" coordsize="5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Freeform 494" o:spid="_x0000_s1118" style="position:absolute;left:11303;top:16223;width:51;height:54;visibility:visible;mso-wrap-style:square;v-text-anchor:top" coordsize="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HZr0A&#10;AADdAAAADwAAAGRycy9kb3ducmV2LnhtbERPSwrCMBDdC94hjOBOUxXEVqOIIAi68XOAIRnbYjOp&#10;TdR6eyMI7ubxvrNYtbYST2p86VjBaJiAINbOlJwruJy3gxkIH5ANVo5JwZs8rJbdzgIz4158pOcp&#10;5CKGsM9QQRFCnUnpdUEW/dDVxJG7usZiiLDJpWnwFcNtJcdJMpUWS44NBda0KUjfTg+r4J5yWt1M&#10;nq7d/uKvOtX+2B6U6vfa9RxEoDb8xT/3zsT5o8kYvt/EE+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EHHZr0AAADdAAAADwAAAAAAAAAAAAAAAACYAgAAZHJzL2Rvd25yZXYu&#10;eG1sUEsFBgAAAAAEAAQA9QAAAIIDAAAAAA==&#10;" path="m14,1l,1,,54r14,l14,18r5,-6l51,12r,-3l49,6,14,6r,-5xe" stroked="f">
                    <v:path arrowok="t" o:connecttype="custom" o:connectlocs="14,16224;0,16224;0,16277;14,16277;14,16241;19,16235;51,16235;51,16232;49,16229;14,16229;14,16224" o:connectangles="0,0,0,0,0,0,0,0,0,0,0"/>
                  </v:shape>
                  <v:shape id="Freeform 495" o:spid="_x0000_s1119" style="position:absolute;left:11303;top:16223;width:51;height:54;visibility:visible;mso-wrap-style:square;v-text-anchor:top" coordsize="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i/b0A&#10;AADdAAAADwAAAGRycy9kb3ducmV2LnhtbERPSwrCMBDdC94hjOBOUxXEVqOIIAi68XOAIRnbYjOp&#10;TdR6eyMI7ubxvrNYtbYST2p86VjBaJiAINbOlJwruJy3gxkIH5ANVo5JwZs8rJbdzgIz4158pOcp&#10;5CKGsM9QQRFCnUnpdUEW/dDVxJG7usZiiLDJpWnwFcNtJcdJMpUWS44NBda0KUjfTg+r4J5yWt1M&#10;nq7d/uKvOtX+2B6U6vfa9RxEoDb8xT/3zsT5o8kEvt/EE+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w1i/b0AAADdAAAADwAAAAAAAAAAAAAAAACYAgAAZHJzL2Rvd25yZXYu&#10;eG1sUEsFBgAAAAAEAAQA9QAAAIIDAAAAAA==&#10;" path="m51,12r-18,l38,17r,37l51,54r,-42xe" stroked="f">
                    <v:path arrowok="t" o:connecttype="custom" o:connectlocs="51,16235;33,16235;38,16240;38,16277;51,16277;51,16235" o:connectangles="0,0,0,0,0,0"/>
                  </v:shape>
                  <v:shape id="Freeform 496" o:spid="_x0000_s1120" style="position:absolute;left:11303;top:16223;width:51;height:54;visibility:visible;mso-wrap-style:square;v-text-anchor:top" coordsize="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6icAA&#10;AADdAAAADwAAAGRycy9kb3ducmV2LnhtbERPy6rCMBDdX/AfwgjublOvIrYaRS4Igm58fMCQjG2x&#10;mdQmav17Iwju5nCeM192thZ3an3lWMEwSUEQa2cqLhScjuvfKQgfkA3WjknBkzwsF72fOebGPXhP&#10;90MoRAxhn6OCMoQml9Lrkiz6xDXEkTu71mKIsC2kafERw20t/9J0Ii1WHBtKbOi/JH053KyCa8ZZ&#10;fTFFtnLbkz/rTPt9t1Nq0O9WMxCBuvAVf9wbE+cPR2N4fxN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T6icAAAADdAAAADwAAAAAAAAAAAAAAAACYAgAAZHJzL2Rvd25y&#10;ZXYueG1sUEsFBgAAAAAEAAQA9QAAAIUDAAAAAA==&#10;" path="m43,l24,,18,2,14,6r35,l43,xe" stroked="f">
                    <v:path arrowok="t" o:connecttype="custom" o:connectlocs="43,16223;24,16223;18,16225;14,16229;49,16229;43,16223" o:connectangles="0,0,0,0,0,0"/>
                  </v:shape>
                </v:group>
                <v:group id="Group 497" o:spid="_x0000_s1121" style="position:absolute;left:11358;top:16209;width:45;height:70" coordorigin="11358,16209" coordsize="4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498" o:spid="_x0000_s1122" style="position:absolute;left:11358;top:16209;width:45;height:70;visibility:visible;mso-wrap-style:square;v-text-anchor:top" coordsize="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J2sMA&#10;AADdAAAADwAAAGRycy9kb3ducmV2LnhtbERP32vCMBB+F/wfwg32pmktiHRGmaKwMVDabe9Hc2u7&#10;NZeSZLb+94sg7O0+vp+33o6mExdyvrWsIJ0nIIgrq1uuFXy8H2crED4ga+wsk4IredhuppM15toO&#10;XNClDLWIIexzVNCE0OdS+qohg35ue+LIfVlnMEToaqkdDjHcdHKRJEtpsOXY0GBP+4aqn/LXKFjs&#10;TrvDuXjN3q7fq6z85M66IVXq8WF8fgIRaAz/4rv7Rcf5abaE2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RJ2sMAAADdAAAADwAAAAAAAAAAAAAAAACYAgAAZHJzL2Rv&#10;d25yZXYueG1sUEsFBgAAAAAEAAQA9QAAAIgDAAAAAA==&#10;" path="m25,27r-14,l11,63r9,6l36,69r4,-1l46,65,42,56r-14,l25,54r,-27xe" stroked="f">
                    <v:path arrowok="t" o:connecttype="custom" o:connectlocs="25,16236;11,16236;11,16272;20,16278;36,16278;40,16277;46,16274;42,16265;28,16265;25,16263;25,16236" o:connectangles="0,0,0,0,0,0,0,0,0,0,0"/>
                  </v:shape>
                  <v:shape id="Freeform 499" o:spid="_x0000_s1123" style="position:absolute;left:11358;top:16209;width:45;height:70;visibility:visible;mso-wrap-style:square;v-text-anchor:top" coordsize="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sQcMA&#10;AADdAAAADwAAAGRycy9kb3ducmV2LnhtbERP32vCMBB+F/wfwgl707QWNqlGmWODjYHDqu9Hc7Z1&#10;zaUkma3//SIM9nYf389bbQbTiis531hWkM4SEMSl1Q1XCo6Ht+kChA/IGlvLpOBGHjbr8WiFubY9&#10;7+lahErEEPY5KqhD6HIpfVmTQT+zHXHkztYZDBG6SmqHfQw3rZwnyaM02HBsqLGjl5rK7+LHKJhv&#10;d9vXr/1H9nm7LLLixK11farUw2R4XoIINIR/8Z/7Xcf5afYE92/i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jsQcMAAADdAAAADwAAAAAAAAAAAAAAAACYAgAAZHJzL2Rv&#10;d25yZXYueG1sUEsFBgAAAAAEAAQA9QAAAIgDAAAAAA==&#10;" path="m42,54r-3,1l35,56r7,l42,54xe" stroked="f">
                    <v:path arrowok="t" o:connecttype="custom" o:connectlocs="42,16263;39,16264;35,16265;42,16265;42,16263" o:connectangles="0,0,0,0,0"/>
                  </v:shape>
                  <v:shape id="Freeform 500" o:spid="_x0000_s1124" style="position:absolute;left:11358;top:16209;width:45;height:70;visibility:visible;mso-wrap-style:square;v-text-anchor:top" coordsize="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4M8YA&#10;AADdAAAADwAAAGRycy9kb3ducmV2LnhtbESPQUvDQBCF70L/wzIFb3aTBqTEbksrCoqgNOp9yE6T&#10;tNnZsLs26b93DoK3Gd6b975ZbyfXqwuF2Hk2kC8yUMS1tx03Br4+n+9WoGJCtth7JgNXirDdzG7W&#10;WFo/8oEuVWqUhHAs0UCb0lBqHeuWHMaFH4hFO/rgMMkaGm0DjhLuer3MsnvtsGNpaHGgx5bqc/Xj&#10;DCz37/unj8Nr8XY9rYrqm3sfxtyY2/m0ewCVaEr/5r/rFyv4eSG4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d4M8YAAADdAAAADwAAAAAAAAAAAAAAAACYAgAAZHJz&#10;L2Rvd25yZXYueG1sUEsFBgAAAAAEAAQA9QAAAIsDAAAAAA==&#10;" path="m42,15l,15,,27r42,l42,15xe" stroked="f">
                    <v:path arrowok="t" o:connecttype="custom" o:connectlocs="42,16224;0,16224;0,16236;42,16236;42,16224" o:connectangles="0,0,0,0,0"/>
                  </v:shape>
                  <v:shape id="Freeform 501" o:spid="_x0000_s1125" style="position:absolute;left:11358;top:16209;width:45;height:70;visibility:visible;mso-wrap-style:square;v-text-anchor:top" coordsize="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dqMMA&#10;AADdAAAADwAAAGRycy9kb3ducmV2LnhtbERP32vCMBB+F/wfwgl7m2ktDFeNMscGGwOHVd+P5mzr&#10;mktJMlv/+0UY+HYf389brgfTigs531hWkE4TEMSl1Q1XCg7798c5CB+QNbaWScGVPKxX49ESc217&#10;3tGlCJWIIexzVFCH0OVS+rImg35qO+LInawzGCJ0ldQO+xhuWjlLkidpsOHYUGNHrzWVP8WvUTDb&#10;bDdv37vP7Ot6nmfFkVvr+lSph8nwsgARaAh38b/7Q8f5afYMt2/i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vdqMMAAADdAAAADwAAAAAAAAAAAAAAAACYAgAAZHJzL2Rv&#10;d25yZXYueG1sUEsFBgAAAAAEAAQA9QAAAIgDAAAAAA==&#10;" path="m25,l11,r,15l25,15,25,xe" stroked="f">
                    <v:path arrowok="t" o:connecttype="custom" o:connectlocs="25,16209;11,16209;11,16224;25,16224;25,16209" o:connectangles="0,0,0,0,0"/>
                  </v:shape>
                </v:group>
                <w10:wrap anchorx="page" anchory="page"/>
              </v:group>
            </w:pict>
          </mc:Fallback>
        </mc:AlternateContent>
      </w:r>
      <w:r>
        <w:rPr>
          <w:b/>
          <w:noProof/>
        </w:rPr>
        <mc:AlternateContent>
          <mc:Choice Requires="wpg">
            <w:drawing>
              <wp:anchor distT="0" distB="0" distL="114300" distR="114300" simplePos="0" relativeHeight="251665920" behindDoc="1" locked="0" layoutInCell="1" allowOverlap="1" wp14:anchorId="3B51EEE1" wp14:editId="51460614">
                <wp:simplePos x="0" y="0"/>
                <wp:positionH relativeFrom="page">
                  <wp:posOffset>441960</wp:posOffset>
                </wp:positionH>
                <wp:positionV relativeFrom="page">
                  <wp:posOffset>1356360</wp:posOffset>
                </wp:positionV>
                <wp:extent cx="406400" cy="706295"/>
                <wp:effectExtent l="0" t="0" r="0" b="0"/>
                <wp:wrapNone/>
                <wp:docPr id="1140" name="Group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706295"/>
                          <a:chOff x="5945" y="1681"/>
                          <a:chExt cx="4921" cy="8547"/>
                        </a:xfrm>
                      </wpg:grpSpPr>
                      <wps:wsp>
                        <wps:cNvPr id="1141" name="Freeform 504"/>
                        <wps:cNvSpPr>
                          <a:spLocks/>
                        </wps:cNvSpPr>
                        <wps:spPr bwMode="auto">
                          <a:xfrm>
                            <a:off x="5945" y="1681"/>
                            <a:ext cx="4921" cy="8547"/>
                          </a:xfrm>
                          <a:custGeom>
                            <a:avLst/>
                            <a:gdLst>
                              <a:gd name="T0" fmla="+- 0 10157 5945"/>
                              <a:gd name="T1" fmla="*/ T0 w 4921"/>
                              <a:gd name="T2" fmla="+- 0 1681 1681"/>
                              <a:gd name="T3" fmla="*/ 1681 h 8547"/>
                              <a:gd name="T4" fmla="+- 0 5945 5945"/>
                              <a:gd name="T5" fmla="*/ T4 w 4921"/>
                              <a:gd name="T6" fmla="+- 0 10228 1681"/>
                              <a:gd name="T7" fmla="*/ 10228 h 8547"/>
                              <a:gd name="T8" fmla="+- 0 7383 5945"/>
                              <a:gd name="T9" fmla="*/ T8 w 4921"/>
                              <a:gd name="T10" fmla="+- 0 10228 1681"/>
                              <a:gd name="T11" fmla="*/ 10228 h 8547"/>
                              <a:gd name="T12" fmla="+- 0 10866 5945"/>
                              <a:gd name="T13" fmla="*/ T12 w 4921"/>
                              <a:gd name="T14" fmla="+- 0 3125 1681"/>
                              <a:gd name="T15" fmla="*/ 3125 h 8547"/>
                              <a:gd name="T16" fmla="+- 0 10157 5945"/>
                              <a:gd name="T17" fmla="*/ T16 w 4921"/>
                              <a:gd name="T18" fmla="+- 0 1681 1681"/>
                              <a:gd name="T19" fmla="*/ 1681 h 8547"/>
                            </a:gdLst>
                            <a:ahLst/>
                            <a:cxnLst>
                              <a:cxn ang="0">
                                <a:pos x="T1" y="T3"/>
                              </a:cxn>
                              <a:cxn ang="0">
                                <a:pos x="T5" y="T7"/>
                              </a:cxn>
                              <a:cxn ang="0">
                                <a:pos x="T9" y="T11"/>
                              </a:cxn>
                              <a:cxn ang="0">
                                <a:pos x="T13" y="T15"/>
                              </a:cxn>
                              <a:cxn ang="0">
                                <a:pos x="T17" y="T19"/>
                              </a:cxn>
                            </a:cxnLst>
                            <a:rect l="0" t="0" r="r" b="b"/>
                            <a:pathLst>
                              <a:path w="4921" h="8547">
                                <a:moveTo>
                                  <a:pt x="4212" y="0"/>
                                </a:moveTo>
                                <a:lnTo>
                                  <a:pt x="0" y="8547"/>
                                </a:lnTo>
                                <a:lnTo>
                                  <a:pt x="1438" y="8547"/>
                                </a:lnTo>
                                <a:lnTo>
                                  <a:pt x="4921" y="1444"/>
                                </a:lnTo>
                                <a:lnTo>
                                  <a:pt x="4212" y="0"/>
                                </a:lnTo>
                                <a:close/>
                              </a:path>
                            </a:pathLst>
                          </a:custGeom>
                          <a:solidFill>
                            <a:srgbClr val="2190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0" o:spid="_x0000_s1026" style="position:absolute;margin-left:34.8pt;margin-top:106.8pt;width:32pt;height:55.6pt;z-index:-251650560;mso-position-horizontal-relative:page;mso-position-vertical-relative:page" coordorigin="5945,1681" coordsize="4921,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">
                <v:shape id="Freeform 504" o:spid="_x0000_s1027" style="position:absolute;left:5945;top:1681;width:4921;height:8547;visibility:visible;mso-wrap-style:square;v-text-anchor:top" coordsize="4921,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7UcMA&#10;AADdAAAADwAAAGRycy9kb3ducmV2LnhtbERPTWsCMRC9F/wPYYTeanZFRLZGEUHRgmCtF2/TzXQ3&#10;dDNZk6hrf30jFHqbx/uc6byzjbiSD8axgnyQgSAunTZcKTh+rF4mIEJE1tg4JgV3CjCf9Z6mWGh3&#10;43e6HmIlUgiHAhXUMbaFlKGsyWIYuJY4cV/OW4wJ+kpqj7cUbhs5zLKxtGg4NdTY0rKm8vtwsQpO&#10;6/x4ov1nNjbav20nP7uzkVqp5363eAURqYv/4j/3Rqf5+SiHxzfpB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77UcMAAADdAAAADwAAAAAAAAAAAAAAAACYAgAAZHJzL2Rv&#10;d25yZXYueG1sUEsFBgAAAAAEAAQA9QAAAIgDAAAAAA==&#10;" path="m4212,l,8547r1438,l4921,1444,4212,xe" fillcolor="#2190cf" stroked="f">
                  <v:path arrowok="t" o:connecttype="custom" o:connectlocs="4212,1681;0,10228;1438,10228;4921,3125;4212,1681" o:connectangles="0,0,0,0,0"/>
                </v:shape>
                <w10:wrap anchorx="page" anchory="page"/>
              </v:group>
            </w:pict>
          </mc:Fallback>
        </mc:AlternateContent>
      </w:r>
    </w:p>
    <w:p w14:paraId="378CDD9C" w14:textId="77777777" w:rsidR="00FC7E31" w:rsidRPr="00FC7E31" w:rsidRDefault="00FC7E31" w:rsidP="00FC7E31">
      <w:pPr>
        <w:sectPr w:rsidR="00FC7E31" w:rsidRPr="00FC7E31" w:rsidSect="00653870">
          <w:headerReference w:type="default" r:id="rId11"/>
          <w:pgSz w:w="11906" w:h="16838"/>
          <w:pgMar w:top="2155" w:right="709" w:bottom="567" w:left="1588" w:header="567" w:footer="414" w:gutter="0"/>
          <w:pgNumType w:start="1"/>
          <w:cols w:space="708"/>
          <w:docGrid w:linePitch="360"/>
        </w:sectPr>
      </w:pPr>
    </w:p>
    <w:p w14:paraId="50DF2212" w14:textId="2CA6E419" w:rsidR="007E5CEF" w:rsidRPr="007664D6" w:rsidRDefault="007E5CEF" w:rsidP="005677AA">
      <w:pPr>
        <w:spacing w:before="0" w:after="0" w:line="240" w:lineRule="auto"/>
      </w:pPr>
      <w:r w:rsidRPr="007664D6">
        <w:lastRenderedPageBreak/>
        <w:t>Contents</w:t>
      </w:r>
    </w:p>
    <w:p w14:paraId="56D51158" w14:textId="77777777" w:rsidR="00587616" w:rsidRDefault="001F6CD9" w:rsidP="0024350F">
      <w:pPr>
        <w:rPr>
          <w:noProof/>
        </w:rPr>
      </w:pPr>
      <w:r w:rsidRPr="007664D6">
        <w:rPr>
          <w:b/>
          <w:color w:val="009CDC"/>
          <w:sz w:val="32"/>
          <w:szCs w:val="32"/>
        </w:rPr>
        <w:t>Section</w:t>
      </w:r>
      <w:r w:rsidR="0058497E" w:rsidRPr="007664D6">
        <w:rPr>
          <w:rFonts w:ascii="Arial" w:hAnsi="Arial"/>
          <w:sz w:val="18"/>
        </w:rPr>
        <w:tab/>
      </w:r>
      <w:r w:rsidR="00B53AE7" w:rsidRPr="007664D6">
        <w:rPr>
          <w:rFonts w:ascii="Arial" w:hAnsi="Arial"/>
          <w:sz w:val="18"/>
        </w:rPr>
        <w:t xml:space="preserve"> </w:t>
      </w:r>
      <w:r w:rsidRPr="007664D6">
        <w:rPr>
          <w:rFonts w:ascii="Arial Bold" w:hAnsi="Arial Bold"/>
          <w:b/>
          <w:color w:val="009CDC"/>
          <w:sz w:val="24"/>
          <w:szCs w:val="32"/>
        </w:rPr>
        <w:t>Page</w:t>
      </w:r>
      <w:r w:rsidR="008C1E0D" w:rsidRPr="007664D6">
        <w:rPr>
          <w:rFonts w:ascii="Arial" w:hAnsi="Arial"/>
          <w:sz w:val="18"/>
        </w:rPr>
        <w:fldChar w:fldCharType="begin"/>
      </w:r>
      <w:r w:rsidR="008C1E0D" w:rsidRPr="007664D6">
        <w:rPr>
          <w:rFonts w:ascii="Arial" w:hAnsi="Arial"/>
          <w:sz w:val="18"/>
        </w:rPr>
        <w:instrText xml:space="preserve"> TOC \o "1-2" \h \z \u </w:instrText>
      </w:r>
      <w:r w:rsidR="008C1E0D" w:rsidRPr="007664D6">
        <w:rPr>
          <w:rFonts w:ascii="Arial" w:hAnsi="Arial"/>
          <w:sz w:val="18"/>
        </w:rPr>
        <w:fldChar w:fldCharType="separate"/>
      </w:r>
    </w:p>
    <w:p w14:paraId="4707310A" w14:textId="77777777" w:rsidR="00587616" w:rsidRDefault="00F522AB">
      <w:pPr>
        <w:pStyle w:val="TOC1"/>
        <w:rPr>
          <w:rFonts w:asciiTheme="minorHAnsi" w:eastAsiaTheme="minorEastAsia" w:hAnsiTheme="minorHAnsi" w:cstheme="minorBidi"/>
          <w:noProof/>
          <w:color w:val="auto"/>
        </w:rPr>
      </w:pPr>
      <w:hyperlink w:anchor="_Toc468285737" w:history="1">
        <w:r w:rsidR="00587616" w:rsidRPr="001D4177">
          <w:rPr>
            <w:rStyle w:val="Hyperlink"/>
            <w:noProof/>
          </w:rPr>
          <w:t>Quick reference guide</w:t>
        </w:r>
        <w:r w:rsidR="00587616">
          <w:rPr>
            <w:noProof/>
            <w:webHidden/>
          </w:rPr>
          <w:tab/>
        </w:r>
        <w:r w:rsidR="00587616">
          <w:rPr>
            <w:noProof/>
            <w:webHidden/>
          </w:rPr>
          <w:fldChar w:fldCharType="begin"/>
        </w:r>
        <w:r w:rsidR="00587616">
          <w:rPr>
            <w:noProof/>
            <w:webHidden/>
          </w:rPr>
          <w:instrText xml:space="preserve"> PAGEREF _Toc468285737 \h </w:instrText>
        </w:r>
        <w:r w:rsidR="00587616">
          <w:rPr>
            <w:noProof/>
            <w:webHidden/>
          </w:rPr>
        </w:r>
        <w:r w:rsidR="00587616">
          <w:rPr>
            <w:noProof/>
            <w:webHidden/>
          </w:rPr>
          <w:fldChar w:fldCharType="separate"/>
        </w:r>
        <w:r w:rsidR="0058566F">
          <w:rPr>
            <w:noProof/>
            <w:webHidden/>
          </w:rPr>
          <w:t>2</w:t>
        </w:r>
        <w:r w:rsidR="00587616">
          <w:rPr>
            <w:noProof/>
            <w:webHidden/>
          </w:rPr>
          <w:fldChar w:fldCharType="end"/>
        </w:r>
      </w:hyperlink>
    </w:p>
    <w:p w14:paraId="79F11ED3" w14:textId="77777777" w:rsidR="00587616" w:rsidRDefault="00F522AB">
      <w:pPr>
        <w:pStyle w:val="TOC2"/>
        <w:rPr>
          <w:rFonts w:asciiTheme="minorHAnsi" w:eastAsiaTheme="minorEastAsia" w:hAnsiTheme="minorHAnsi" w:cstheme="minorBidi"/>
          <w:color w:val="auto"/>
        </w:rPr>
      </w:pPr>
      <w:hyperlink w:anchor="_Toc468285738" w:history="1">
        <w:r w:rsidR="00587616" w:rsidRPr="001D4177">
          <w:rPr>
            <w:rStyle w:val="Hyperlink"/>
          </w:rPr>
          <w:t>Aims of the Youth Grants program</w:t>
        </w:r>
        <w:r w:rsidR="00587616">
          <w:rPr>
            <w:webHidden/>
          </w:rPr>
          <w:tab/>
        </w:r>
        <w:r w:rsidR="00587616">
          <w:rPr>
            <w:webHidden/>
          </w:rPr>
          <w:fldChar w:fldCharType="begin"/>
        </w:r>
        <w:r w:rsidR="00587616">
          <w:rPr>
            <w:webHidden/>
          </w:rPr>
          <w:instrText xml:space="preserve"> PAGEREF _Toc468285738 \h </w:instrText>
        </w:r>
        <w:r w:rsidR="00587616">
          <w:rPr>
            <w:webHidden/>
          </w:rPr>
        </w:r>
        <w:r w:rsidR="00587616">
          <w:rPr>
            <w:webHidden/>
          </w:rPr>
          <w:fldChar w:fldCharType="separate"/>
        </w:r>
        <w:r w:rsidR="0058566F">
          <w:rPr>
            <w:webHidden/>
          </w:rPr>
          <w:t>2</w:t>
        </w:r>
        <w:r w:rsidR="00587616">
          <w:rPr>
            <w:webHidden/>
          </w:rPr>
          <w:fldChar w:fldCharType="end"/>
        </w:r>
      </w:hyperlink>
    </w:p>
    <w:p w14:paraId="743996D8" w14:textId="77777777" w:rsidR="00587616" w:rsidRDefault="00F522AB">
      <w:pPr>
        <w:pStyle w:val="TOC1"/>
        <w:rPr>
          <w:rFonts w:asciiTheme="minorHAnsi" w:eastAsiaTheme="minorEastAsia" w:hAnsiTheme="minorHAnsi" w:cstheme="minorBidi"/>
          <w:noProof/>
          <w:color w:val="auto"/>
        </w:rPr>
      </w:pPr>
      <w:hyperlink w:anchor="_Toc468285742" w:history="1">
        <w:r w:rsidR="00587616" w:rsidRPr="001D4177">
          <w:rPr>
            <w:rStyle w:val="Hyperlink"/>
            <w:noProof/>
          </w:rPr>
          <w:t>Road safety in Victoria</w:t>
        </w:r>
        <w:r w:rsidR="00587616">
          <w:rPr>
            <w:noProof/>
            <w:webHidden/>
          </w:rPr>
          <w:tab/>
        </w:r>
        <w:r w:rsidR="00587616">
          <w:rPr>
            <w:noProof/>
            <w:webHidden/>
          </w:rPr>
          <w:fldChar w:fldCharType="begin"/>
        </w:r>
        <w:r w:rsidR="00587616">
          <w:rPr>
            <w:noProof/>
            <w:webHidden/>
          </w:rPr>
          <w:instrText xml:space="preserve"> PAGEREF _Toc468285742 \h </w:instrText>
        </w:r>
        <w:r w:rsidR="00587616">
          <w:rPr>
            <w:noProof/>
            <w:webHidden/>
          </w:rPr>
        </w:r>
        <w:r w:rsidR="00587616">
          <w:rPr>
            <w:noProof/>
            <w:webHidden/>
          </w:rPr>
          <w:fldChar w:fldCharType="separate"/>
        </w:r>
        <w:r w:rsidR="0058566F">
          <w:rPr>
            <w:noProof/>
            <w:webHidden/>
          </w:rPr>
          <w:t>3</w:t>
        </w:r>
        <w:r w:rsidR="00587616">
          <w:rPr>
            <w:noProof/>
            <w:webHidden/>
          </w:rPr>
          <w:fldChar w:fldCharType="end"/>
        </w:r>
      </w:hyperlink>
    </w:p>
    <w:p w14:paraId="4FE36767" w14:textId="77777777" w:rsidR="00587616" w:rsidRDefault="00F522AB">
      <w:pPr>
        <w:pStyle w:val="TOC1"/>
        <w:rPr>
          <w:rFonts w:asciiTheme="minorHAnsi" w:eastAsiaTheme="minorEastAsia" w:hAnsiTheme="minorHAnsi" w:cstheme="minorBidi"/>
          <w:noProof/>
          <w:color w:val="auto"/>
        </w:rPr>
      </w:pPr>
      <w:hyperlink w:anchor="_Toc468285750" w:history="1">
        <w:r w:rsidR="00587616" w:rsidRPr="001D4177">
          <w:rPr>
            <w:rStyle w:val="Hyperlink"/>
            <w:noProof/>
          </w:rPr>
          <w:t>What is the Youth Grants program?</w:t>
        </w:r>
        <w:r w:rsidR="00587616">
          <w:rPr>
            <w:noProof/>
            <w:webHidden/>
          </w:rPr>
          <w:tab/>
        </w:r>
        <w:r w:rsidR="00587616">
          <w:rPr>
            <w:noProof/>
            <w:webHidden/>
          </w:rPr>
          <w:fldChar w:fldCharType="begin"/>
        </w:r>
        <w:r w:rsidR="00587616">
          <w:rPr>
            <w:noProof/>
            <w:webHidden/>
          </w:rPr>
          <w:instrText xml:space="preserve"> PAGEREF _Toc468285750 \h </w:instrText>
        </w:r>
        <w:r w:rsidR="00587616">
          <w:rPr>
            <w:noProof/>
            <w:webHidden/>
          </w:rPr>
        </w:r>
        <w:r w:rsidR="00587616">
          <w:rPr>
            <w:noProof/>
            <w:webHidden/>
          </w:rPr>
          <w:fldChar w:fldCharType="separate"/>
        </w:r>
        <w:r w:rsidR="0058566F">
          <w:rPr>
            <w:noProof/>
            <w:webHidden/>
          </w:rPr>
          <w:t>5</w:t>
        </w:r>
        <w:r w:rsidR="00587616">
          <w:rPr>
            <w:noProof/>
            <w:webHidden/>
          </w:rPr>
          <w:fldChar w:fldCharType="end"/>
        </w:r>
      </w:hyperlink>
    </w:p>
    <w:p w14:paraId="3B6DE390" w14:textId="77777777" w:rsidR="00587616" w:rsidRDefault="00F522AB">
      <w:pPr>
        <w:pStyle w:val="TOC1"/>
        <w:rPr>
          <w:rFonts w:asciiTheme="minorHAnsi" w:eastAsiaTheme="minorEastAsia" w:hAnsiTheme="minorHAnsi" w:cstheme="minorBidi"/>
          <w:noProof/>
          <w:color w:val="auto"/>
        </w:rPr>
      </w:pPr>
      <w:hyperlink w:anchor="_Toc468285754" w:history="1">
        <w:r w:rsidR="00587616" w:rsidRPr="001D4177">
          <w:rPr>
            <w:rStyle w:val="Hyperlink"/>
            <w:noProof/>
          </w:rPr>
          <w:t>Who can apply for funding?</w:t>
        </w:r>
        <w:r w:rsidR="00587616">
          <w:rPr>
            <w:noProof/>
            <w:webHidden/>
          </w:rPr>
          <w:tab/>
        </w:r>
        <w:r w:rsidR="00587616">
          <w:rPr>
            <w:noProof/>
            <w:webHidden/>
          </w:rPr>
          <w:fldChar w:fldCharType="begin"/>
        </w:r>
        <w:r w:rsidR="00587616">
          <w:rPr>
            <w:noProof/>
            <w:webHidden/>
          </w:rPr>
          <w:instrText xml:space="preserve"> PAGEREF _Toc468285754 \h </w:instrText>
        </w:r>
        <w:r w:rsidR="00587616">
          <w:rPr>
            <w:noProof/>
            <w:webHidden/>
          </w:rPr>
        </w:r>
        <w:r w:rsidR="00587616">
          <w:rPr>
            <w:noProof/>
            <w:webHidden/>
          </w:rPr>
          <w:fldChar w:fldCharType="separate"/>
        </w:r>
        <w:r w:rsidR="0058566F">
          <w:rPr>
            <w:noProof/>
            <w:webHidden/>
          </w:rPr>
          <w:t>6</w:t>
        </w:r>
        <w:r w:rsidR="00587616">
          <w:rPr>
            <w:noProof/>
            <w:webHidden/>
          </w:rPr>
          <w:fldChar w:fldCharType="end"/>
        </w:r>
      </w:hyperlink>
    </w:p>
    <w:p w14:paraId="01BFE2AF" w14:textId="77777777" w:rsidR="00587616" w:rsidRDefault="00F522AB">
      <w:pPr>
        <w:pStyle w:val="TOC2"/>
        <w:rPr>
          <w:rFonts w:asciiTheme="minorHAnsi" w:eastAsiaTheme="minorEastAsia" w:hAnsiTheme="minorHAnsi" w:cstheme="minorBidi"/>
          <w:color w:val="auto"/>
        </w:rPr>
      </w:pPr>
      <w:hyperlink w:anchor="_Toc468285755" w:history="1">
        <w:r w:rsidR="00587616" w:rsidRPr="001D4177">
          <w:rPr>
            <w:rStyle w:val="Hyperlink"/>
          </w:rPr>
          <w:t>What projects will be funded?</w:t>
        </w:r>
        <w:r w:rsidR="00587616">
          <w:rPr>
            <w:webHidden/>
          </w:rPr>
          <w:tab/>
        </w:r>
        <w:r w:rsidR="00587616">
          <w:rPr>
            <w:webHidden/>
          </w:rPr>
          <w:fldChar w:fldCharType="begin"/>
        </w:r>
        <w:r w:rsidR="00587616">
          <w:rPr>
            <w:webHidden/>
          </w:rPr>
          <w:instrText xml:space="preserve"> PAGEREF _Toc468285755 \h </w:instrText>
        </w:r>
        <w:r w:rsidR="00587616">
          <w:rPr>
            <w:webHidden/>
          </w:rPr>
        </w:r>
        <w:r w:rsidR="00587616">
          <w:rPr>
            <w:webHidden/>
          </w:rPr>
          <w:fldChar w:fldCharType="separate"/>
        </w:r>
        <w:r w:rsidR="0058566F">
          <w:rPr>
            <w:webHidden/>
          </w:rPr>
          <w:t>7</w:t>
        </w:r>
        <w:r w:rsidR="00587616">
          <w:rPr>
            <w:webHidden/>
          </w:rPr>
          <w:fldChar w:fldCharType="end"/>
        </w:r>
      </w:hyperlink>
    </w:p>
    <w:p w14:paraId="65B29D1A" w14:textId="77777777" w:rsidR="00587616" w:rsidRDefault="00F522AB">
      <w:pPr>
        <w:pStyle w:val="TOC1"/>
        <w:rPr>
          <w:rFonts w:asciiTheme="minorHAnsi" w:eastAsiaTheme="minorEastAsia" w:hAnsiTheme="minorHAnsi" w:cstheme="minorBidi"/>
          <w:noProof/>
          <w:color w:val="auto"/>
        </w:rPr>
      </w:pPr>
      <w:hyperlink w:anchor="_Toc468285757" w:history="1">
        <w:r w:rsidR="00587616" w:rsidRPr="001D4177">
          <w:rPr>
            <w:rStyle w:val="Hyperlink"/>
            <w:noProof/>
          </w:rPr>
          <w:t>How to apply for funding</w:t>
        </w:r>
        <w:r w:rsidR="00587616">
          <w:rPr>
            <w:noProof/>
            <w:webHidden/>
          </w:rPr>
          <w:tab/>
        </w:r>
        <w:r w:rsidR="00587616">
          <w:rPr>
            <w:noProof/>
            <w:webHidden/>
          </w:rPr>
          <w:fldChar w:fldCharType="begin"/>
        </w:r>
        <w:r w:rsidR="00587616">
          <w:rPr>
            <w:noProof/>
            <w:webHidden/>
          </w:rPr>
          <w:instrText xml:space="preserve"> PAGEREF _Toc468285757 \h </w:instrText>
        </w:r>
        <w:r w:rsidR="00587616">
          <w:rPr>
            <w:noProof/>
            <w:webHidden/>
          </w:rPr>
        </w:r>
        <w:r w:rsidR="00587616">
          <w:rPr>
            <w:noProof/>
            <w:webHidden/>
          </w:rPr>
          <w:fldChar w:fldCharType="separate"/>
        </w:r>
        <w:r w:rsidR="0058566F">
          <w:rPr>
            <w:noProof/>
            <w:webHidden/>
          </w:rPr>
          <w:t>8</w:t>
        </w:r>
        <w:r w:rsidR="00587616">
          <w:rPr>
            <w:noProof/>
            <w:webHidden/>
          </w:rPr>
          <w:fldChar w:fldCharType="end"/>
        </w:r>
      </w:hyperlink>
    </w:p>
    <w:p w14:paraId="1041EDAD" w14:textId="77777777" w:rsidR="00587616" w:rsidRDefault="00F522AB">
      <w:pPr>
        <w:pStyle w:val="TOC2"/>
        <w:rPr>
          <w:rFonts w:asciiTheme="minorHAnsi" w:eastAsiaTheme="minorEastAsia" w:hAnsiTheme="minorHAnsi" w:cstheme="minorBidi"/>
          <w:color w:val="auto"/>
        </w:rPr>
      </w:pPr>
      <w:hyperlink w:anchor="_Toc468285758" w:history="1">
        <w:r w:rsidR="00587616" w:rsidRPr="001D4177">
          <w:rPr>
            <w:rStyle w:val="Hyperlink"/>
          </w:rPr>
          <w:t>The application form</w:t>
        </w:r>
        <w:r w:rsidR="00587616">
          <w:rPr>
            <w:webHidden/>
          </w:rPr>
          <w:tab/>
        </w:r>
        <w:r w:rsidR="00587616">
          <w:rPr>
            <w:webHidden/>
          </w:rPr>
          <w:fldChar w:fldCharType="begin"/>
        </w:r>
        <w:r w:rsidR="00587616">
          <w:rPr>
            <w:webHidden/>
          </w:rPr>
          <w:instrText xml:space="preserve"> PAGEREF _Toc468285758 \h </w:instrText>
        </w:r>
        <w:r w:rsidR="00587616">
          <w:rPr>
            <w:webHidden/>
          </w:rPr>
        </w:r>
        <w:r w:rsidR="00587616">
          <w:rPr>
            <w:webHidden/>
          </w:rPr>
          <w:fldChar w:fldCharType="separate"/>
        </w:r>
        <w:r w:rsidR="0058566F">
          <w:rPr>
            <w:webHidden/>
          </w:rPr>
          <w:t>8</w:t>
        </w:r>
        <w:r w:rsidR="00587616">
          <w:rPr>
            <w:webHidden/>
          </w:rPr>
          <w:fldChar w:fldCharType="end"/>
        </w:r>
      </w:hyperlink>
    </w:p>
    <w:p w14:paraId="4C47C9A8" w14:textId="77777777" w:rsidR="00587616" w:rsidRDefault="00F522AB">
      <w:pPr>
        <w:pStyle w:val="TOC2"/>
        <w:rPr>
          <w:rFonts w:asciiTheme="minorHAnsi" w:eastAsiaTheme="minorEastAsia" w:hAnsiTheme="minorHAnsi" w:cstheme="minorBidi"/>
          <w:color w:val="auto"/>
        </w:rPr>
      </w:pPr>
      <w:hyperlink w:anchor="_Toc468285759" w:history="1">
        <w:r w:rsidR="00587616" w:rsidRPr="001D4177">
          <w:rPr>
            <w:rStyle w:val="Hyperlink"/>
          </w:rPr>
          <w:t>Closing dates</w:t>
        </w:r>
        <w:r w:rsidR="00587616">
          <w:rPr>
            <w:webHidden/>
          </w:rPr>
          <w:tab/>
        </w:r>
        <w:r w:rsidR="00587616">
          <w:rPr>
            <w:webHidden/>
          </w:rPr>
          <w:fldChar w:fldCharType="begin"/>
        </w:r>
        <w:r w:rsidR="00587616">
          <w:rPr>
            <w:webHidden/>
          </w:rPr>
          <w:instrText xml:space="preserve"> PAGEREF _Toc468285759 \h </w:instrText>
        </w:r>
        <w:r w:rsidR="00587616">
          <w:rPr>
            <w:webHidden/>
          </w:rPr>
        </w:r>
        <w:r w:rsidR="00587616">
          <w:rPr>
            <w:webHidden/>
          </w:rPr>
          <w:fldChar w:fldCharType="separate"/>
        </w:r>
        <w:r w:rsidR="0058566F">
          <w:rPr>
            <w:webHidden/>
          </w:rPr>
          <w:t>8</w:t>
        </w:r>
        <w:r w:rsidR="00587616">
          <w:rPr>
            <w:webHidden/>
          </w:rPr>
          <w:fldChar w:fldCharType="end"/>
        </w:r>
      </w:hyperlink>
    </w:p>
    <w:p w14:paraId="79101AA1" w14:textId="77777777" w:rsidR="00587616" w:rsidRDefault="00F522AB">
      <w:pPr>
        <w:pStyle w:val="TOC2"/>
        <w:rPr>
          <w:rFonts w:asciiTheme="minorHAnsi" w:eastAsiaTheme="minorEastAsia" w:hAnsiTheme="minorHAnsi" w:cstheme="minorBidi"/>
          <w:color w:val="auto"/>
        </w:rPr>
      </w:pPr>
      <w:hyperlink w:anchor="_Toc468285760" w:history="1">
        <w:r w:rsidR="00587616" w:rsidRPr="001D4177">
          <w:rPr>
            <w:rStyle w:val="Hyperlink"/>
          </w:rPr>
          <w:t>Submitting your application form</w:t>
        </w:r>
        <w:r w:rsidR="00587616">
          <w:rPr>
            <w:webHidden/>
          </w:rPr>
          <w:tab/>
        </w:r>
        <w:r w:rsidR="00587616">
          <w:rPr>
            <w:webHidden/>
          </w:rPr>
          <w:fldChar w:fldCharType="begin"/>
        </w:r>
        <w:r w:rsidR="00587616">
          <w:rPr>
            <w:webHidden/>
          </w:rPr>
          <w:instrText xml:space="preserve"> PAGEREF _Toc468285760 \h </w:instrText>
        </w:r>
        <w:r w:rsidR="00587616">
          <w:rPr>
            <w:webHidden/>
          </w:rPr>
        </w:r>
        <w:r w:rsidR="00587616">
          <w:rPr>
            <w:webHidden/>
          </w:rPr>
          <w:fldChar w:fldCharType="separate"/>
        </w:r>
        <w:r w:rsidR="0058566F">
          <w:rPr>
            <w:webHidden/>
          </w:rPr>
          <w:t>8</w:t>
        </w:r>
        <w:r w:rsidR="00587616">
          <w:rPr>
            <w:webHidden/>
          </w:rPr>
          <w:fldChar w:fldCharType="end"/>
        </w:r>
      </w:hyperlink>
    </w:p>
    <w:p w14:paraId="79DA8234" w14:textId="77777777" w:rsidR="00587616" w:rsidRDefault="00F522AB">
      <w:pPr>
        <w:pStyle w:val="TOC2"/>
        <w:rPr>
          <w:rFonts w:asciiTheme="minorHAnsi" w:eastAsiaTheme="minorEastAsia" w:hAnsiTheme="minorHAnsi" w:cstheme="minorBidi"/>
          <w:color w:val="auto"/>
        </w:rPr>
      </w:pPr>
      <w:hyperlink w:anchor="_Toc468285761" w:history="1">
        <w:r w:rsidR="00587616" w:rsidRPr="001D4177">
          <w:rPr>
            <w:rStyle w:val="Hyperlink"/>
          </w:rPr>
          <w:t>Assessment process and feedback</w:t>
        </w:r>
        <w:r w:rsidR="00587616">
          <w:rPr>
            <w:webHidden/>
          </w:rPr>
          <w:tab/>
        </w:r>
        <w:r w:rsidR="00587616">
          <w:rPr>
            <w:webHidden/>
          </w:rPr>
          <w:fldChar w:fldCharType="begin"/>
        </w:r>
        <w:r w:rsidR="00587616">
          <w:rPr>
            <w:webHidden/>
          </w:rPr>
          <w:instrText xml:space="preserve"> PAGEREF _Toc468285761 \h </w:instrText>
        </w:r>
        <w:r w:rsidR="00587616">
          <w:rPr>
            <w:webHidden/>
          </w:rPr>
        </w:r>
        <w:r w:rsidR="00587616">
          <w:rPr>
            <w:webHidden/>
          </w:rPr>
          <w:fldChar w:fldCharType="separate"/>
        </w:r>
        <w:r w:rsidR="0058566F">
          <w:rPr>
            <w:webHidden/>
          </w:rPr>
          <w:t>8</w:t>
        </w:r>
        <w:r w:rsidR="00587616">
          <w:rPr>
            <w:webHidden/>
          </w:rPr>
          <w:fldChar w:fldCharType="end"/>
        </w:r>
      </w:hyperlink>
    </w:p>
    <w:p w14:paraId="4EC1FE80" w14:textId="77777777" w:rsidR="00587616" w:rsidRDefault="00F522AB">
      <w:pPr>
        <w:pStyle w:val="TOC2"/>
        <w:rPr>
          <w:rFonts w:asciiTheme="minorHAnsi" w:eastAsiaTheme="minorEastAsia" w:hAnsiTheme="minorHAnsi" w:cstheme="minorBidi"/>
          <w:color w:val="auto"/>
        </w:rPr>
      </w:pPr>
      <w:hyperlink w:anchor="_Toc468285762" w:history="1">
        <w:r w:rsidR="00587616" w:rsidRPr="001D4177">
          <w:rPr>
            <w:rStyle w:val="Hyperlink"/>
          </w:rPr>
          <w:t>Agreements with the TAC</w:t>
        </w:r>
        <w:r w:rsidR="00587616">
          <w:rPr>
            <w:webHidden/>
          </w:rPr>
          <w:tab/>
        </w:r>
        <w:r w:rsidR="00587616">
          <w:rPr>
            <w:webHidden/>
          </w:rPr>
          <w:fldChar w:fldCharType="begin"/>
        </w:r>
        <w:r w:rsidR="00587616">
          <w:rPr>
            <w:webHidden/>
          </w:rPr>
          <w:instrText xml:space="preserve"> PAGEREF _Toc468285762 \h </w:instrText>
        </w:r>
        <w:r w:rsidR="00587616">
          <w:rPr>
            <w:webHidden/>
          </w:rPr>
        </w:r>
        <w:r w:rsidR="00587616">
          <w:rPr>
            <w:webHidden/>
          </w:rPr>
          <w:fldChar w:fldCharType="separate"/>
        </w:r>
        <w:r w:rsidR="0058566F">
          <w:rPr>
            <w:webHidden/>
          </w:rPr>
          <w:t>8</w:t>
        </w:r>
        <w:r w:rsidR="00587616">
          <w:rPr>
            <w:webHidden/>
          </w:rPr>
          <w:fldChar w:fldCharType="end"/>
        </w:r>
      </w:hyperlink>
    </w:p>
    <w:p w14:paraId="46A3BE36" w14:textId="77777777" w:rsidR="00587616" w:rsidRDefault="00F522AB">
      <w:pPr>
        <w:pStyle w:val="TOC1"/>
        <w:rPr>
          <w:rFonts w:asciiTheme="minorHAnsi" w:eastAsiaTheme="minorEastAsia" w:hAnsiTheme="minorHAnsi" w:cstheme="minorBidi"/>
          <w:noProof/>
          <w:color w:val="auto"/>
        </w:rPr>
      </w:pPr>
      <w:hyperlink w:anchor="_Toc468285764" w:history="1">
        <w:r w:rsidR="00587616" w:rsidRPr="001D4177">
          <w:rPr>
            <w:rStyle w:val="Hyperlink"/>
            <w:noProof/>
          </w:rPr>
          <w:t>Selection criteria</w:t>
        </w:r>
        <w:r w:rsidR="00587616">
          <w:rPr>
            <w:noProof/>
            <w:webHidden/>
          </w:rPr>
          <w:tab/>
        </w:r>
        <w:r w:rsidR="00587616">
          <w:rPr>
            <w:noProof/>
            <w:webHidden/>
          </w:rPr>
          <w:fldChar w:fldCharType="begin"/>
        </w:r>
        <w:r w:rsidR="00587616">
          <w:rPr>
            <w:noProof/>
            <w:webHidden/>
          </w:rPr>
          <w:instrText xml:space="preserve"> PAGEREF _Toc468285764 \h </w:instrText>
        </w:r>
        <w:r w:rsidR="00587616">
          <w:rPr>
            <w:noProof/>
            <w:webHidden/>
          </w:rPr>
        </w:r>
        <w:r w:rsidR="00587616">
          <w:rPr>
            <w:noProof/>
            <w:webHidden/>
          </w:rPr>
          <w:fldChar w:fldCharType="separate"/>
        </w:r>
        <w:r w:rsidR="0058566F">
          <w:rPr>
            <w:noProof/>
            <w:webHidden/>
          </w:rPr>
          <w:t>10</w:t>
        </w:r>
        <w:r w:rsidR="00587616">
          <w:rPr>
            <w:noProof/>
            <w:webHidden/>
          </w:rPr>
          <w:fldChar w:fldCharType="end"/>
        </w:r>
      </w:hyperlink>
    </w:p>
    <w:p w14:paraId="12C4ED1F" w14:textId="77777777" w:rsidR="00587616" w:rsidRDefault="00F522AB">
      <w:pPr>
        <w:pStyle w:val="TOC2"/>
        <w:rPr>
          <w:rFonts w:asciiTheme="minorHAnsi" w:eastAsiaTheme="minorEastAsia" w:hAnsiTheme="minorHAnsi" w:cstheme="minorBidi"/>
          <w:color w:val="auto"/>
        </w:rPr>
      </w:pPr>
      <w:hyperlink w:anchor="_Toc468285765" w:history="1">
        <w:r w:rsidR="00587616" w:rsidRPr="001D4177">
          <w:rPr>
            <w:rStyle w:val="Hyperlink"/>
          </w:rPr>
          <w:t>Mandatory criteria</w:t>
        </w:r>
        <w:r w:rsidR="00587616">
          <w:rPr>
            <w:webHidden/>
          </w:rPr>
          <w:tab/>
        </w:r>
        <w:r w:rsidR="00587616">
          <w:rPr>
            <w:webHidden/>
          </w:rPr>
          <w:fldChar w:fldCharType="begin"/>
        </w:r>
        <w:r w:rsidR="00587616">
          <w:rPr>
            <w:webHidden/>
          </w:rPr>
          <w:instrText xml:space="preserve"> PAGEREF _Toc468285765 \h </w:instrText>
        </w:r>
        <w:r w:rsidR="00587616">
          <w:rPr>
            <w:webHidden/>
          </w:rPr>
        </w:r>
        <w:r w:rsidR="00587616">
          <w:rPr>
            <w:webHidden/>
          </w:rPr>
          <w:fldChar w:fldCharType="separate"/>
        </w:r>
        <w:r w:rsidR="0058566F">
          <w:rPr>
            <w:webHidden/>
          </w:rPr>
          <w:t>10</w:t>
        </w:r>
        <w:r w:rsidR="00587616">
          <w:rPr>
            <w:webHidden/>
          </w:rPr>
          <w:fldChar w:fldCharType="end"/>
        </w:r>
      </w:hyperlink>
    </w:p>
    <w:p w14:paraId="27C97E07" w14:textId="77777777" w:rsidR="00587616" w:rsidRDefault="00F522AB">
      <w:pPr>
        <w:pStyle w:val="TOC2"/>
        <w:rPr>
          <w:rFonts w:asciiTheme="minorHAnsi" w:eastAsiaTheme="minorEastAsia" w:hAnsiTheme="minorHAnsi" w:cstheme="minorBidi"/>
          <w:color w:val="auto"/>
        </w:rPr>
      </w:pPr>
      <w:hyperlink w:anchor="_Toc468285766" w:history="1">
        <w:r w:rsidR="00587616" w:rsidRPr="001D4177">
          <w:rPr>
            <w:rStyle w:val="Hyperlink"/>
          </w:rPr>
          <w:t>Assessment criteria</w:t>
        </w:r>
        <w:r w:rsidR="00587616">
          <w:rPr>
            <w:webHidden/>
          </w:rPr>
          <w:tab/>
        </w:r>
        <w:r w:rsidR="00587616">
          <w:rPr>
            <w:webHidden/>
          </w:rPr>
          <w:fldChar w:fldCharType="begin"/>
        </w:r>
        <w:r w:rsidR="00587616">
          <w:rPr>
            <w:webHidden/>
          </w:rPr>
          <w:instrText xml:space="preserve"> PAGEREF _Toc468285766 \h </w:instrText>
        </w:r>
        <w:r w:rsidR="00587616">
          <w:rPr>
            <w:webHidden/>
          </w:rPr>
        </w:r>
        <w:r w:rsidR="00587616">
          <w:rPr>
            <w:webHidden/>
          </w:rPr>
          <w:fldChar w:fldCharType="separate"/>
        </w:r>
        <w:r w:rsidR="0058566F">
          <w:rPr>
            <w:webHidden/>
          </w:rPr>
          <w:t>10</w:t>
        </w:r>
        <w:r w:rsidR="00587616">
          <w:rPr>
            <w:webHidden/>
          </w:rPr>
          <w:fldChar w:fldCharType="end"/>
        </w:r>
      </w:hyperlink>
    </w:p>
    <w:p w14:paraId="77F49C1F" w14:textId="77777777" w:rsidR="00587616" w:rsidRDefault="00F522AB">
      <w:pPr>
        <w:pStyle w:val="TOC1"/>
        <w:rPr>
          <w:rFonts w:asciiTheme="minorHAnsi" w:eastAsiaTheme="minorEastAsia" w:hAnsiTheme="minorHAnsi" w:cstheme="minorBidi"/>
          <w:noProof/>
          <w:color w:val="auto"/>
        </w:rPr>
      </w:pPr>
      <w:hyperlink w:anchor="_Toc468285767" w:history="1">
        <w:r w:rsidR="00587616" w:rsidRPr="001D4177">
          <w:rPr>
            <w:rStyle w:val="Hyperlink"/>
            <w:noProof/>
          </w:rPr>
          <w:t>How to complete the application form</w:t>
        </w:r>
        <w:r w:rsidR="00587616">
          <w:rPr>
            <w:noProof/>
            <w:webHidden/>
          </w:rPr>
          <w:tab/>
        </w:r>
        <w:r w:rsidR="00587616">
          <w:rPr>
            <w:noProof/>
            <w:webHidden/>
          </w:rPr>
          <w:fldChar w:fldCharType="begin"/>
        </w:r>
        <w:r w:rsidR="00587616">
          <w:rPr>
            <w:noProof/>
            <w:webHidden/>
          </w:rPr>
          <w:instrText xml:space="preserve"> PAGEREF _Toc468285767 \h </w:instrText>
        </w:r>
        <w:r w:rsidR="00587616">
          <w:rPr>
            <w:noProof/>
            <w:webHidden/>
          </w:rPr>
        </w:r>
        <w:r w:rsidR="00587616">
          <w:rPr>
            <w:noProof/>
            <w:webHidden/>
          </w:rPr>
          <w:fldChar w:fldCharType="separate"/>
        </w:r>
        <w:r w:rsidR="0058566F">
          <w:rPr>
            <w:noProof/>
            <w:webHidden/>
          </w:rPr>
          <w:t>11</w:t>
        </w:r>
        <w:r w:rsidR="00587616">
          <w:rPr>
            <w:noProof/>
            <w:webHidden/>
          </w:rPr>
          <w:fldChar w:fldCharType="end"/>
        </w:r>
      </w:hyperlink>
    </w:p>
    <w:p w14:paraId="05EEA7E4" w14:textId="77777777" w:rsidR="001E2125" w:rsidRPr="007664D6" w:rsidRDefault="008C1E0D" w:rsidP="00352B7E">
      <w:pPr>
        <w:rPr>
          <w:rFonts w:ascii="Arial" w:hAnsi="Arial"/>
          <w:sz w:val="18"/>
        </w:rPr>
      </w:pPr>
      <w:r w:rsidRPr="007664D6">
        <w:rPr>
          <w:rFonts w:ascii="Arial" w:hAnsi="Arial"/>
          <w:sz w:val="18"/>
        </w:rPr>
        <w:fldChar w:fldCharType="end"/>
      </w:r>
    </w:p>
    <w:p w14:paraId="62018F8B" w14:textId="77777777" w:rsidR="001E2125" w:rsidRPr="007664D6" w:rsidRDefault="001E2125">
      <w:pPr>
        <w:spacing w:before="0" w:after="0" w:line="240" w:lineRule="auto"/>
        <w:rPr>
          <w:rFonts w:ascii="Arial" w:hAnsi="Arial"/>
          <w:sz w:val="18"/>
        </w:rPr>
      </w:pPr>
      <w:r w:rsidRPr="007664D6">
        <w:rPr>
          <w:rFonts w:ascii="Arial" w:hAnsi="Arial"/>
          <w:sz w:val="18"/>
        </w:rPr>
        <w:br w:type="page"/>
      </w:r>
    </w:p>
    <w:p w14:paraId="308102EA" w14:textId="1C57A38B" w:rsidR="001A1FF4" w:rsidRPr="005677AA" w:rsidRDefault="005677AA" w:rsidP="005677AA">
      <w:pPr>
        <w:pStyle w:val="Heading1"/>
      </w:pPr>
      <w:bookmarkStart w:id="0" w:name="_Toc468285737"/>
      <w:r w:rsidRPr="005677AA">
        <w:lastRenderedPageBreak/>
        <w:t>Quick reference g</w:t>
      </w:r>
      <w:r w:rsidR="001A1FF4" w:rsidRPr="005677AA">
        <w:t>uide</w:t>
      </w:r>
      <w:bookmarkEnd w:id="0"/>
    </w:p>
    <w:p w14:paraId="020BDCF3" w14:textId="3353915E" w:rsidR="00800623" w:rsidRPr="007664D6" w:rsidRDefault="00800623" w:rsidP="007664D6">
      <w:pPr>
        <w:pStyle w:val="Heading2"/>
      </w:pPr>
      <w:bookmarkStart w:id="1" w:name="_Toc468285738"/>
      <w:r w:rsidRPr="007664D6">
        <w:t>Aims of the Youth Grants</w:t>
      </w:r>
      <w:r w:rsidR="00587616">
        <w:t xml:space="preserve"> p</w:t>
      </w:r>
      <w:r w:rsidR="002452FB" w:rsidRPr="007664D6">
        <w:t>rogram</w:t>
      </w:r>
      <w:bookmarkEnd w:id="1"/>
    </w:p>
    <w:p w14:paraId="4D8C32C0" w14:textId="06C55BE0" w:rsidR="00282DB9" w:rsidRPr="007664D6" w:rsidRDefault="00800623" w:rsidP="00E56A2A">
      <w:pPr>
        <w:rPr>
          <w:rFonts w:ascii="Arial" w:hAnsi="Arial"/>
          <w:sz w:val="18"/>
        </w:rPr>
      </w:pPr>
      <w:r w:rsidRPr="007664D6">
        <w:rPr>
          <w:rFonts w:ascii="Arial" w:hAnsi="Arial"/>
          <w:sz w:val="18"/>
        </w:rPr>
        <w:t>The Transport Accident Commission (TAC) is offering</w:t>
      </w:r>
      <w:r w:rsidR="00E56A2A" w:rsidRPr="007664D6">
        <w:rPr>
          <w:rFonts w:ascii="Arial" w:hAnsi="Arial"/>
          <w:sz w:val="18"/>
        </w:rPr>
        <w:t xml:space="preserve"> </w:t>
      </w:r>
      <w:r w:rsidR="00587616">
        <w:rPr>
          <w:rFonts w:ascii="Arial" w:hAnsi="Arial"/>
          <w:sz w:val="18"/>
        </w:rPr>
        <w:t>an</w:t>
      </w:r>
      <w:r w:rsidRPr="007664D6">
        <w:rPr>
          <w:rFonts w:ascii="Arial" w:hAnsi="Arial"/>
          <w:sz w:val="18"/>
        </w:rPr>
        <w:t xml:space="preserve"> opportunity </w:t>
      </w:r>
      <w:r w:rsidR="00DB33C6" w:rsidRPr="007664D6">
        <w:rPr>
          <w:rFonts w:ascii="Arial" w:hAnsi="Arial"/>
          <w:sz w:val="18"/>
        </w:rPr>
        <w:t xml:space="preserve">for youth-focused organisations in Victoria </w:t>
      </w:r>
      <w:r w:rsidRPr="007664D6">
        <w:rPr>
          <w:rFonts w:ascii="Arial" w:hAnsi="Arial"/>
          <w:sz w:val="18"/>
        </w:rPr>
        <w:t>to apply for funding</w:t>
      </w:r>
      <w:r w:rsidR="00B15E74" w:rsidRPr="007664D6">
        <w:rPr>
          <w:rFonts w:ascii="Arial" w:hAnsi="Arial"/>
          <w:sz w:val="18"/>
        </w:rPr>
        <w:t xml:space="preserve"> </w:t>
      </w:r>
      <w:r w:rsidR="00DB33C6" w:rsidRPr="007664D6">
        <w:rPr>
          <w:rFonts w:ascii="Arial" w:hAnsi="Arial"/>
          <w:sz w:val="18"/>
        </w:rPr>
        <w:t xml:space="preserve">under its </w:t>
      </w:r>
      <w:r w:rsidR="002452FB" w:rsidRPr="007664D6">
        <w:rPr>
          <w:rFonts w:ascii="Arial" w:hAnsi="Arial"/>
          <w:sz w:val="18"/>
        </w:rPr>
        <w:t>Youth Grants Program</w:t>
      </w:r>
      <w:r w:rsidR="00DB33C6" w:rsidRPr="007664D6">
        <w:rPr>
          <w:rFonts w:ascii="Arial" w:hAnsi="Arial"/>
          <w:sz w:val="18"/>
        </w:rPr>
        <w:t>. Applications are invited for 3-year proposals that enable</w:t>
      </w:r>
      <w:r w:rsidRPr="007664D6">
        <w:rPr>
          <w:rFonts w:ascii="Arial" w:hAnsi="Arial"/>
          <w:sz w:val="18"/>
        </w:rPr>
        <w:t xml:space="preserve"> </w:t>
      </w:r>
      <w:r w:rsidR="002452FB" w:rsidRPr="007664D6">
        <w:rPr>
          <w:rFonts w:ascii="Arial" w:hAnsi="Arial"/>
          <w:sz w:val="18"/>
        </w:rPr>
        <w:t>applicant</w:t>
      </w:r>
      <w:r w:rsidR="00DB33C6" w:rsidRPr="007664D6">
        <w:rPr>
          <w:rFonts w:ascii="Arial" w:hAnsi="Arial"/>
          <w:sz w:val="18"/>
        </w:rPr>
        <w:t xml:space="preserve"> organisations</w:t>
      </w:r>
      <w:r w:rsidR="00E56A2A" w:rsidRPr="007664D6">
        <w:rPr>
          <w:rFonts w:ascii="Arial" w:hAnsi="Arial"/>
          <w:sz w:val="18"/>
        </w:rPr>
        <w:t xml:space="preserve"> to </w:t>
      </w:r>
      <w:r w:rsidR="00282DB9" w:rsidRPr="007664D6">
        <w:rPr>
          <w:rFonts w:ascii="Arial" w:hAnsi="Arial"/>
          <w:sz w:val="18"/>
        </w:rPr>
        <w:t>build and enhance protective factors support</w:t>
      </w:r>
      <w:r w:rsidR="00587616">
        <w:rPr>
          <w:rFonts w:ascii="Arial" w:hAnsi="Arial"/>
          <w:sz w:val="18"/>
        </w:rPr>
        <w:t>ing</w:t>
      </w:r>
      <w:r w:rsidR="00282DB9" w:rsidRPr="007664D6">
        <w:rPr>
          <w:rFonts w:ascii="Arial" w:hAnsi="Arial"/>
          <w:sz w:val="18"/>
        </w:rPr>
        <w:t xml:space="preserve"> at-risk young people. </w:t>
      </w:r>
    </w:p>
    <w:p w14:paraId="4783635D" w14:textId="462BC442" w:rsidR="00E56A2A" w:rsidRPr="007664D6" w:rsidRDefault="00282DB9" w:rsidP="00E56A2A">
      <w:pPr>
        <w:rPr>
          <w:rFonts w:ascii="Arial" w:hAnsi="Arial"/>
          <w:sz w:val="18"/>
        </w:rPr>
      </w:pPr>
      <w:r w:rsidRPr="007664D6">
        <w:rPr>
          <w:rFonts w:ascii="Arial" w:hAnsi="Arial"/>
          <w:sz w:val="18"/>
        </w:rPr>
        <w:t>The Youth Grants Program support organisations to strengthen</w:t>
      </w:r>
      <w:r w:rsidR="00E56A2A" w:rsidRPr="007664D6">
        <w:rPr>
          <w:rFonts w:ascii="Arial" w:hAnsi="Arial"/>
          <w:sz w:val="18"/>
        </w:rPr>
        <w:t xml:space="preserve"> the resilience, well-being and </w:t>
      </w:r>
      <w:r w:rsidR="00DB33C6" w:rsidRPr="007664D6">
        <w:rPr>
          <w:rFonts w:ascii="Arial" w:hAnsi="Arial"/>
          <w:sz w:val="18"/>
        </w:rPr>
        <w:t xml:space="preserve">community </w:t>
      </w:r>
      <w:r w:rsidR="00E56A2A" w:rsidRPr="007664D6">
        <w:rPr>
          <w:rFonts w:ascii="Arial" w:hAnsi="Arial"/>
          <w:sz w:val="18"/>
        </w:rPr>
        <w:t xml:space="preserve">participation of </w:t>
      </w:r>
      <w:r w:rsidR="00DB33C6" w:rsidRPr="007664D6">
        <w:rPr>
          <w:rFonts w:ascii="Arial" w:hAnsi="Arial"/>
          <w:sz w:val="18"/>
        </w:rPr>
        <w:t xml:space="preserve">Victoria’s </w:t>
      </w:r>
      <w:r w:rsidR="00E56A2A" w:rsidRPr="007664D6">
        <w:rPr>
          <w:rFonts w:ascii="Arial" w:hAnsi="Arial"/>
          <w:sz w:val="18"/>
        </w:rPr>
        <w:t xml:space="preserve">young </w:t>
      </w:r>
      <w:proofErr w:type="gramStart"/>
      <w:r w:rsidR="00E56A2A" w:rsidRPr="007664D6">
        <w:rPr>
          <w:rFonts w:ascii="Arial" w:hAnsi="Arial"/>
          <w:sz w:val="18"/>
        </w:rPr>
        <w:t>people,</w:t>
      </w:r>
      <w:proofErr w:type="gramEnd"/>
      <w:r w:rsidR="00E56A2A" w:rsidRPr="007664D6">
        <w:rPr>
          <w:rFonts w:ascii="Arial" w:hAnsi="Arial"/>
          <w:sz w:val="18"/>
        </w:rPr>
        <w:t xml:space="preserve"> and </w:t>
      </w:r>
      <w:r w:rsidR="00DB33C6" w:rsidRPr="007664D6">
        <w:rPr>
          <w:rFonts w:ascii="Arial" w:hAnsi="Arial"/>
          <w:sz w:val="18"/>
        </w:rPr>
        <w:t xml:space="preserve">to </w:t>
      </w:r>
      <w:r w:rsidR="002452FB" w:rsidRPr="007664D6">
        <w:rPr>
          <w:rFonts w:ascii="Arial" w:hAnsi="Arial"/>
          <w:sz w:val="18"/>
        </w:rPr>
        <w:t>achieve</w:t>
      </w:r>
      <w:r w:rsidR="00E56A2A" w:rsidRPr="007664D6">
        <w:rPr>
          <w:rFonts w:ascii="Arial" w:hAnsi="Arial"/>
          <w:sz w:val="18"/>
        </w:rPr>
        <w:t xml:space="preserve"> improved road safety outcomes</w:t>
      </w:r>
      <w:r w:rsidR="002452FB" w:rsidRPr="007664D6">
        <w:rPr>
          <w:rFonts w:ascii="Arial" w:hAnsi="Arial"/>
          <w:sz w:val="18"/>
        </w:rPr>
        <w:t xml:space="preserve"> for at-risk youth,</w:t>
      </w:r>
      <w:r w:rsidR="00E56A2A" w:rsidRPr="007664D6">
        <w:rPr>
          <w:rFonts w:ascii="Arial" w:hAnsi="Arial"/>
          <w:sz w:val="18"/>
        </w:rPr>
        <w:t xml:space="preserve"> consistent with the Towards Zero approach to road safety.</w:t>
      </w:r>
    </w:p>
    <w:p w14:paraId="5E15F5AF" w14:textId="7BFA2C53" w:rsidR="00643D9C" w:rsidRDefault="00643D9C" w:rsidP="007664D6">
      <w:pPr>
        <w:pStyle w:val="Heading2"/>
      </w:pPr>
      <w:bookmarkStart w:id="2" w:name="_Toc467836811"/>
      <w:bookmarkStart w:id="3" w:name="_Toc467837034"/>
      <w:bookmarkStart w:id="4" w:name="_Toc467837216"/>
      <w:bookmarkStart w:id="5" w:name="_Toc468285739"/>
      <w:r>
        <w:t>Funding limit</w:t>
      </w:r>
      <w:bookmarkEnd w:id="2"/>
      <w:bookmarkEnd w:id="3"/>
      <w:bookmarkEnd w:id="4"/>
      <w:bookmarkEnd w:id="5"/>
    </w:p>
    <w:p w14:paraId="6144BEE8" w14:textId="77777777" w:rsidR="00A4529A" w:rsidRPr="007664D6" w:rsidRDefault="00A4529A" w:rsidP="00A4529A">
      <w:pPr>
        <w:rPr>
          <w:rFonts w:ascii="Arial" w:hAnsi="Arial"/>
          <w:sz w:val="18"/>
        </w:rPr>
      </w:pPr>
      <w:r w:rsidRPr="007664D6">
        <w:rPr>
          <w:rFonts w:ascii="Arial" w:hAnsi="Arial"/>
          <w:sz w:val="18"/>
        </w:rPr>
        <w:t>The Youth Grants Program is a one-off program with a budget of $1.4m to support projects over a three-year period (2017-2019) with two rounds of funding (2016 and 2017). Applicants can apply for project funding up to $200,000 in the first round in 2016, to be spread over three years. Applicants can submit multiple applications in the first round but must prioritise them. Applications will be assessed on merit and value for money. The selection process is competitive and only the highest-ranked applications will be supported.</w:t>
      </w:r>
    </w:p>
    <w:p w14:paraId="255CBA73" w14:textId="40924020" w:rsidR="00A4529A" w:rsidRPr="007664D6" w:rsidRDefault="00A4529A" w:rsidP="00A4529A">
      <w:pPr>
        <w:rPr>
          <w:rFonts w:ascii="Arial" w:hAnsi="Arial"/>
          <w:sz w:val="18"/>
        </w:rPr>
      </w:pPr>
      <w:r w:rsidRPr="007664D6">
        <w:rPr>
          <w:rFonts w:ascii="Arial" w:hAnsi="Arial"/>
          <w:sz w:val="18"/>
        </w:rPr>
        <w:t xml:space="preserve">A second round of funding </w:t>
      </w:r>
      <w:r w:rsidR="003265BA">
        <w:rPr>
          <w:rFonts w:ascii="Arial" w:hAnsi="Arial"/>
          <w:sz w:val="18"/>
        </w:rPr>
        <w:t xml:space="preserve">is planned </w:t>
      </w:r>
      <w:r w:rsidRPr="007664D6">
        <w:rPr>
          <w:rFonts w:ascii="Arial" w:hAnsi="Arial"/>
          <w:sz w:val="18"/>
        </w:rPr>
        <w:t>2017. Both successful and unsuccessful applicants from the first round will be eligible to apply for funding in round two.</w:t>
      </w:r>
      <w:r w:rsidR="003265BA">
        <w:rPr>
          <w:rFonts w:ascii="Arial" w:hAnsi="Arial"/>
          <w:sz w:val="18"/>
        </w:rPr>
        <w:t xml:space="preserve"> The</w:t>
      </w:r>
      <w:r w:rsidRPr="007664D6">
        <w:rPr>
          <w:rFonts w:ascii="Arial" w:hAnsi="Arial"/>
          <w:sz w:val="18"/>
        </w:rPr>
        <w:t xml:space="preserve"> TAC will advise of dates for the second funding round in late 2017.</w:t>
      </w:r>
    </w:p>
    <w:p w14:paraId="5B50D8F3" w14:textId="0ECC5F15" w:rsidR="00643D9C" w:rsidRDefault="00627AC9" w:rsidP="007664D6">
      <w:pPr>
        <w:pStyle w:val="Heading2"/>
      </w:pPr>
      <w:bookmarkStart w:id="6" w:name="_Toc467836812"/>
      <w:bookmarkStart w:id="7" w:name="_Toc467837035"/>
      <w:bookmarkStart w:id="8" w:name="_Toc467837217"/>
      <w:bookmarkStart w:id="9" w:name="_Toc468285740"/>
      <w:r>
        <w:t>How to submit your application</w:t>
      </w:r>
      <w:bookmarkEnd w:id="6"/>
      <w:bookmarkEnd w:id="7"/>
      <w:bookmarkEnd w:id="8"/>
      <w:bookmarkEnd w:id="9"/>
    </w:p>
    <w:p w14:paraId="4E34DBAB" w14:textId="2ADB6AF0" w:rsidR="00627AC9" w:rsidRPr="007664D6" w:rsidRDefault="001A7FBB" w:rsidP="00627AC9">
      <w:pPr>
        <w:rPr>
          <w:rFonts w:ascii="Arial" w:hAnsi="Arial"/>
          <w:sz w:val="18"/>
        </w:rPr>
      </w:pPr>
      <w:r w:rsidRPr="007664D6">
        <w:rPr>
          <w:rFonts w:ascii="Arial" w:hAnsi="Arial"/>
          <w:sz w:val="18"/>
        </w:rPr>
        <w:t xml:space="preserve">In order to be considered, </w:t>
      </w:r>
      <w:r w:rsidR="003265BA">
        <w:rPr>
          <w:rFonts w:ascii="Arial" w:hAnsi="Arial"/>
          <w:sz w:val="18"/>
        </w:rPr>
        <w:t xml:space="preserve">the </w:t>
      </w:r>
      <w:r w:rsidR="00036712" w:rsidRPr="007664D6">
        <w:rPr>
          <w:rFonts w:ascii="Arial" w:hAnsi="Arial"/>
          <w:sz w:val="18"/>
        </w:rPr>
        <w:t xml:space="preserve">TAC must receive your </w:t>
      </w:r>
      <w:r w:rsidR="00627AC9" w:rsidRPr="007664D6">
        <w:rPr>
          <w:rFonts w:ascii="Arial" w:hAnsi="Arial"/>
          <w:sz w:val="18"/>
        </w:rPr>
        <w:t>emailed application</w:t>
      </w:r>
      <w:r w:rsidR="00036712" w:rsidRPr="007664D6">
        <w:rPr>
          <w:rFonts w:ascii="Arial" w:hAnsi="Arial"/>
          <w:sz w:val="18"/>
        </w:rPr>
        <w:t>, including all signatures and supporting documentation</w:t>
      </w:r>
      <w:r w:rsidRPr="007664D6">
        <w:rPr>
          <w:rFonts w:ascii="Arial" w:hAnsi="Arial"/>
          <w:sz w:val="18"/>
        </w:rPr>
        <w:t>,</w:t>
      </w:r>
      <w:r w:rsidR="00627AC9" w:rsidRPr="007664D6">
        <w:rPr>
          <w:rFonts w:ascii="Arial" w:hAnsi="Arial"/>
          <w:sz w:val="18"/>
        </w:rPr>
        <w:t xml:space="preserve"> before </w:t>
      </w:r>
      <w:r w:rsidR="00627AC9" w:rsidRPr="00627AC9">
        <w:rPr>
          <w:b/>
        </w:rPr>
        <w:t xml:space="preserve">3:00pm on </w:t>
      </w:r>
      <w:r w:rsidR="009611BD">
        <w:rPr>
          <w:b/>
        </w:rPr>
        <w:t>Wednesday 22 Decemb</w:t>
      </w:r>
      <w:r w:rsidR="00627AC9" w:rsidRPr="00627AC9">
        <w:rPr>
          <w:b/>
        </w:rPr>
        <w:t>er 2016</w:t>
      </w:r>
      <w:r w:rsidR="008F2DF2" w:rsidRPr="007664D6">
        <w:rPr>
          <w:rFonts w:ascii="Arial" w:hAnsi="Arial"/>
          <w:sz w:val="18"/>
        </w:rPr>
        <w:t xml:space="preserve">. </w:t>
      </w:r>
      <w:r w:rsidR="00627AC9" w:rsidRPr="007664D6">
        <w:rPr>
          <w:rFonts w:ascii="Arial" w:hAnsi="Arial"/>
          <w:sz w:val="18"/>
        </w:rPr>
        <w:t xml:space="preserve">Applications must be emailed to </w:t>
      </w:r>
      <w:r w:rsidR="00627AC9" w:rsidRPr="00653870">
        <w:rPr>
          <w:rStyle w:val="Hyperlink"/>
          <w:color w:val="009CDC"/>
        </w:rPr>
        <w:t>youthgrants@tac.vic.gov.au</w:t>
      </w:r>
    </w:p>
    <w:p w14:paraId="03C50BE7" w14:textId="464C9DA8" w:rsidR="00643D9C" w:rsidRDefault="00643D9C" w:rsidP="007664D6">
      <w:pPr>
        <w:pStyle w:val="Heading2"/>
      </w:pPr>
      <w:bookmarkStart w:id="10" w:name="_Toc467836813"/>
      <w:bookmarkStart w:id="11" w:name="_Toc467837036"/>
      <w:bookmarkStart w:id="12" w:name="_Toc467837218"/>
      <w:bookmarkStart w:id="13" w:name="_Toc468285741"/>
      <w:r>
        <w:t>Web location, email and phone contact</w:t>
      </w:r>
      <w:bookmarkEnd w:id="10"/>
      <w:bookmarkEnd w:id="11"/>
      <w:bookmarkEnd w:id="12"/>
      <w:bookmarkEnd w:id="13"/>
    </w:p>
    <w:p w14:paraId="7BE000D7" w14:textId="33B4BECA" w:rsidR="003340D7" w:rsidRPr="007664D6" w:rsidRDefault="003340D7" w:rsidP="003340D7">
      <w:pPr>
        <w:rPr>
          <w:rFonts w:ascii="Arial" w:hAnsi="Arial"/>
          <w:sz w:val="18"/>
        </w:rPr>
      </w:pPr>
      <w:r w:rsidRPr="007664D6">
        <w:rPr>
          <w:rFonts w:ascii="Arial" w:hAnsi="Arial"/>
          <w:sz w:val="18"/>
        </w:rPr>
        <w:t xml:space="preserve">You can find more information and the latest news for </w:t>
      </w:r>
      <w:r w:rsidR="0085662A" w:rsidRPr="007664D6">
        <w:rPr>
          <w:rFonts w:ascii="Arial" w:hAnsi="Arial"/>
          <w:sz w:val="18"/>
        </w:rPr>
        <w:t xml:space="preserve">the </w:t>
      </w:r>
      <w:r w:rsidRPr="007664D6">
        <w:rPr>
          <w:rFonts w:ascii="Arial" w:hAnsi="Arial"/>
          <w:sz w:val="18"/>
        </w:rPr>
        <w:t>Youth Grants</w:t>
      </w:r>
      <w:r w:rsidR="0085662A" w:rsidRPr="007664D6">
        <w:rPr>
          <w:rFonts w:ascii="Arial" w:hAnsi="Arial"/>
          <w:sz w:val="18"/>
        </w:rPr>
        <w:t xml:space="preserve"> Program</w:t>
      </w:r>
      <w:r w:rsidRPr="007664D6">
        <w:rPr>
          <w:rFonts w:ascii="Arial" w:hAnsi="Arial"/>
          <w:sz w:val="18"/>
        </w:rPr>
        <w:t xml:space="preserve"> online at</w:t>
      </w:r>
      <w:r w:rsidR="00762088" w:rsidRPr="007664D6">
        <w:rPr>
          <w:rFonts w:ascii="Arial" w:hAnsi="Arial"/>
          <w:sz w:val="18"/>
        </w:rPr>
        <w:t xml:space="preserve"> </w:t>
      </w:r>
      <w:r w:rsidR="002A46A2" w:rsidRPr="00653870">
        <w:rPr>
          <w:rStyle w:val="Hyperlink"/>
          <w:color w:val="009CDC"/>
        </w:rPr>
        <w:t>http://www.tac.vic.gov.au/about-the-tac/grants-and-partnerships/youthgrants</w:t>
      </w:r>
      <w:r w:rsidR="008F2DF2" w:rsidRPr="00653870">
        <w:rPr>
          <w:rStyle w:val="Hyperlink"/>
          <w:color w:val="009CDC"/>
        </w:rPr>
        <w:t>.</w:t>
      </w:r>
    </w:p>
    <w:p w14:paraId="605E83CC" w14:textId="6559434A" w:rsidR="00BF3DFA" w:rsidRPr="007664D6" w:rsidRDefault="00BF3DFA" w:rsidP="003340D7">
      <w:pPr>
        <w:rPr>
          <w:rFonts w:ascii="Arial" w:hAnsi="Arial"/>
          <w:sz w:val="18"/>
        </w:rPr>
      </w:pPr>
      <w:r w:rsidRPr="007664D6">
        <w:rPr>
          <w:rFonts w:ascii="Arial" w:hAnsi="Arial"/>
          <w:sz w:val="18"/>
        </w:rPr>
        <w:t xml:space="preserve">You can also contact </w:t>
      </w:r>
      <w:r w:rsidR="00507B37" w:rsidRPr="007664D6">
        <w:rPr>
          <w:rFonts w:ascii="Arial" w:hAnsi="Arial"/>
          <w:sz w:val="18"/>
        </w:rPr>
        <w:t xml:space="preserve">the </w:t>
      </w:r>
      <w:r w:rsidR="00E10FCE" w:rsidRPr="007664D6">
        <w:rPr>
          <w:rFonts w:ascii="Arial" w:hAnsi="Arial"/>
          <w:sz w:val="18"/>
        </w:rPr>
        <w:t xml:space="preserve">TAC </w:t>
      </w:r>
      <w:r w:rsidRPr="007664D6">
        <w:rPr>
          <w:rFonts w:ascii="Arial" w:hAnsi="Arial"/>
          <w:sz w:val="18"/>
        </w:rPr>
        <w:t xml:space="preserve">Youth Grants </w:t>
      </w:r>
      <w:r w:rsidR="00762088" w:rsidRPr="007664D6">
        <w:rPr>
          <w:rFonts w:ascii="Arial" w:hAnsi="Arial"/>
          <w:sz w:val="18"/>
        </w:rPr>
        <w:t>Program</w:t>
      </w:r>
      <w:r w:rsidR="005D1536" w:rsidRPr="007664D6">
        <w:rPr>
          <w:rFonts w:ascii="Arial" w:hAnsi="Arial"/>
          <w:sz w:val="18"/>
        </w:rPr>
        <w:t xml:space="preserve"> </w:t>
      </w:r>
      <w:r w:rsidR="005D1536" w:rsidRPr="007664D6">
        <w:rPr>
          <w:rFonts w:ascii="Arial" w:hAnsi="Arial"/>
          <w:color w:val="000000"/>
          <w:sz w:val="18"/>
        </w:rPr>
        <w:t>Coordinator</w:t>
      </w:r>
      <w:r w:rsidR="00E10FCE" w:rsidRPr="007664D6">
        <w:rPr>
          <w:rFonts w:ascii="Arial" w:hAnsi="Arial"/>
          <w:color w:val="000000"/>
          <w:sz w:val="18"/>
        </w:rPr>
        <w:t xml:space="preserve"> </w:t>
      </w:r>
      <w:r w:rsidRPr="007664D6">
        <w:rPr>
          <w:rFonts w:ascii="Arial" w:hAnsi="Arial"/>
          <w:sz w:val="18"/>
        </w:rPr>
        <w:t xml:space="preserve">on </w:t>
      </w:r>
      <w:r w:rsidR="008B2823" w:rsidRPr="007664D6">
        <w:rPr>
          <w:rFonts w:ascii="Arial" w:hAnsi="Arial"/>
          <w:sz w:val="18"/>
        </w:rPr>
        <w:t>(03) 5225 7443</w:t>
      </w:r>
      <w:r w:rsidRPr="007664D6">
        <w:rPr>
          <w:rFonts w:ascii="Arial" w:hAnsi="Arial"/>
          <w:sz w:val="18"/>
        </w:rPr>
        <w:t xml:space="preserve"> or the Youth Grants </w:t>
      </w:r>
      <w:r w:rsidR="00762088" w:rsidRPr="007664D6">
        <w:rPr>
          <w:rFonts w:ascii="Arial" w:hAnsi="Arial"/>
          <w:sz w:val="18"/>
        </w:rPr>
        <w:t xml:space="preserve">Program </w:t>
      </w:r>
      <w:r w:rsidRPr="007664D6">
        <w:rPr>
          <w:rFonts w:ascii="Arial" w:hAnsi="Arial"/>
          <w:sz w:val="18"/>
        </w:rPr>
        <w:t xml:space="preserve">mailbox </w:t>
      </w:r>
      <w:r w:rsidR="00E10FCE" w:rsidRPr="007664D6">
        <w:rPr>
          <w:rFonts w:ascii="Arial" w:hAnsi="Arial"/>
          <w:sz w:val="18"/>
        </w:rPr>
        <w:t>(</w:t>
      </w:r>
      <w:r w:rsidR="008B2823" w:rsidRPr="00EA23D3">
        <w:rPr>
          <w:rStyle w:val="Hyperlink"/>
          <w:color w:val="009CDC"/>
        </w:rPr>
        <w:t>youthgrants@tac.vic.gov.au</w:t>
      </w:r>
      <w:r w:rsidR="00E10FCE" w:rsidRPr="007664D6">
        <w:rPr>
          <w:rFonts w:ascii="Arial" w:hAnsi="Arial"/>
          <w:sz w:val="18"/>
        </w:rPr>
        <w:t>)</w:t>
      </w:r>
      <w:r w:rsidR="008B2823" w:rsidRPr="007664D6" w:rsidDel="008B2823">
        <w:rPr>
          <w:rFonts w:ascii="Arial" w:hAnsi="Arial"/>
          <w:sz w:val="18"/>
        </w:rPr>
        <w:t xml:space="preserve"> </w:t>
      </w:r>
      <w:r w:rsidRPr="007664D6">
        <w:rPr>
          <w:rFonts w:ascii="Arial" w:hAnsi="Arial"/>
          <w:sz w:val="18"/>
        </w:rPr>
        <w:t xml:space="preserve">for further information about the program or for </w:t>
      </w:r>
      <w:r w:rsidR="004F389A" w:rsidRPr="007664D6">
        <w:rPr>
          <w:rFonts w:ascii="Arial" w:hAnsi="Arial"/>
          <w:sz w:val="18"/>
        </w:rPr>
        <w:t>assistance</w:t>
      </w:r>
      <w:r w:rsidRPr="007664D6">
        <w:rPr>
          <w:rFonts w:ascii="Arial" w:hAnsi="Arial"/>
          <w:sz w:val="18"/>
        </w:rPr>
        <w:t xml:space="preserve"> with your application.</w:t>
      </w:r>
      <w:r w:rsidR="00E10FCE" w:rsidRPr="007664D6">
        <w:rPr>
          <w:rFonts w:ascii="Arial" w:hAnsi="Arial"/>
          <w:sz w:val="18"/>
        </w:rPr>
        <w:t xml:space="preserve"> </w:t>
      </w:r>
    </w:p>
    <w:p w14:paraId="68892444" w14:textId="77777777" w:rsidR="001A1FF4" w:rsidRDefault="001A1FF4">
      <w:pPr>
        <w:spacing w:before="0" w:after="0" w:line="240" w:lineRule="auto"/>
        <w:rPr>
          <w:rFonts w:eastAsia="Times New Roman"/>
          <w:b/>
          <w:bCs/>
          <w:color w:val="4B306A"/>
          <w:sz w:val="36"/>
          <w:szCs w:val="36"/>
        </w:rPr>
      </w:pPr>
      <w:r w:rsidRPr="007664D6">
        <w:rPr>
          <w:rFonts w:ascii="Arial" w:hAnsi="Arial"/>
          <w:sz w:val="18"/>
        </w:rPr>
        <w:br w:type="page"/>
      </w:r>
    </w:p>
    <w:p w14:paraId="2168D319" w14:textId="0A676BCE" w:rsidR="00E80DAA" w:rsidRPr="005677AA" w:rsidRDefault="005677AA" w:rsidP="005677AA">
      <w:pPr>
        <w:pStyle w:val="Heading1"/>
      </w:pPr>
      <w:bookmarkStart w:id="14" w:name="_Toc468285742"/>
      <w:r w:rsidRPr="005677AA">
        <w:lastRenderedPageBreak/>
        <w:t>Road s</w:t>
      </w:r>
      <w:r w:rsidR="00E843DD" w:rsidRPr="005677AA">
        <w:t>afety in Victoria</w:t>
      </w:r>
      <w:bookmarkEnd w:id="14"/>
    </w:p>
    <w:p w14:paraId="2BF766D1" w14:textId="77777777" w:rsidR="00E275E7" w:rsidRPr="007664D6" w:rsidRDefault="00E275E7" w:rsidP="007664D6">
      <w:pPr>
        <w:pStyle w:val="Heading2"/>
      </w:pPr>
      <w:bookmarkStart w:id="15" w:name="_Toc468285743"/>
      <w:r w:rsidRPr="007664D6">
        <w:t>Towards Zero</w:t>
      </w:r>
      <w:bookmarkEnd w:id="15"/>
    </w:p>
    <w:p w14:paraId="073B9C9C" w14:textId="76322921" w:rsidR="00E80DAA" w:rsidRPr="00917805" w:rsidRDefault="00E80DAA" w:rsidP="00211517">
      <w:pPr>
        <w:rPr>
          <w:rFonts w:ascii="Arial" w:hAnsi="Arial" w:cs="Arial"/>
          <w:sz w:val="18"/>
          <w:szCs w:val="18"/>
        </w:rPr>
      </w:pPr>
      <w:r w:rsidRPr="00917805">
        <w:rPr>
          <w:rFonts w:ascii="Arial" w:hAnsi="Arial" w:cs="Arial"/>
          <w:sz w:val="18"/>
          <w:szCs w:val="18"/>
        </w:rPr>
        <w:t xml:space="preserve">In line </w:t>
      </w:r>
      <w:r w:rsidRPr="00917805">
        <w:rPr>
          <w:rFonts w:ascii="Arial" w:hAnsi="Arial" w:cs="Arial"/>
          <w:i/>
          <w:sz w:val="18"/>
          <w:szCs w:val="18"/>
        </w:rPr>
        <w:t xml:space="preserve">with </w:t>
      </w:r>
      <w:r w:rsidR="00E275E7" w:rsidRPr="00917805">
        <w:rPr>
          <w:rFonts w:ascii="Arial" w:hAnsi="Arial" w:cs="Arial"/>
          <w:i/>
          <w:sz w:val="18"/>
          <w:szCs w:val="18"/>
        </w:rPr>
        <w:t>Towards Zero 2016-2020 – Victoria’s road safety strategy and action plan</w:t>
      </w:r>
      <w:r w:rsidR="00E275E7" w:rsidRPr="00917805">
        <w:rPr>
          <w:rFonts w:ascii="Arial" w:hAnsi="Arial" w:cs="Arial"/>
          <w:sz w:val="18"/>
          <w:szCs w:val="18"/>
        </w:rPr>
        <w:t xml:space="preserve">, </w:t>
      </w:r>
      <w:r w:rsidRPr="00917805">
        <w:rPr>
          <w:rFonts w:ascii="Arial" w:hAnsi="Arial" w:cs="Arial"/>
          <w:sz w:val="18"/>
          <w:szCs w:val="18"/>
        </w:rPr>
        <w:t>the TAC and its road safety partners</w:t>
      </w:r>
      <w:r w:rsidR="00AA097E" w:rsidRPr="00917805">
        <w:rPr>
          <w:rFonts w:ascii="Arial" w:hAnsi="Arial" w:cs="Arial"/>
          <w:sz w:val="18"/>
          <w:szCs w:val="18"/>
        </w:rPr>
        <w:t xml:space="preserve"> </w:t>
      </w:r>
      <w:r w:rsidR="00E275E7" w:rsidRPr="00917805">
        <w:rPr>
          <w:rFonts w:ascii="Arial" w:hAnsi="Arial" w:cs="Arial"/>
          <w:sz w:val="18"/>
          <w:szCs w:val="18"/>
        </w:rPr>
        <w:t xml:space="preserve">are aiming for </w:t>
      </w:r>
      <w:r w:rsidRPr="00917805">
        <w:rPr>
          <w:rFonts w:ascii="Arial" w:hAnsi="Arial" w:cs="Arial"/>
          <w:sz w:val="18"/>
          <w:szCs w:val="18"/>
        </w:rPr>
        <w:t>a future where every journey is a safe one.</w:t>
      </w:r>
    </w:p>
    <w:p w14:paraId="24D9D6D8" w14:textId="704089FE" w:rsidR="00A100B0" w:rsidRPr="00917805" w:rsidRDefault="00A100B0" w:rsidP="00A100B0">
      <w:pPr>
        <w:rPr>
          <w:rFonts w:ascii="Arial" w:hAnsi="Arial" w:cs="Arial"/>
          <w:sz w:val="18"/>
          <w:szCs w:val="18"/>
        </w:rPr>
      </w:pPr>
      <w:r w:rsidRPr="00917805">
        <w:rPr>
          <w:rFonts w:ascii="Arial" w:hAnsi="Arial" w:cs="Arial"/>
          <w:sz w:val="18"/>
          <w:szCs w:val="18"/>
        </w:rPr>
        <w:t>Th</w:t>
      </w:r>
      <w:r w:rsidR="00E275E7" w:rsidRPr="00917805">
        <w:rPr>
          <w:rFonts w:ascii="Arial" w:hAnsi="Arial" w:cs="Arial"/>
          <w:sz w:val="18"/>
          <w:szCs w:val="18"/>
        </w:rPr>
        <w:t xml:space="preserve">is approach </w:t>
      </w:r>
      <w:r w:rsidRPr="00917805">
        <w:rPr>
          <w:rFonts w:ascii="Arial" w:hAnsi="Arial" w:cs="Arial"/>
          <w:sz w:val="18"/>
          <w:szCs w:val="18"/>
        </w:rPr>
        <w:t xml:space="preserve">is based on the premise that </w:t>
      </w:r>
      <w:r w:rsidR="00DA56A1" w:rsidRPr="00917805">
        <w:rPr>
          <w:rFonts w:ascii="Arial" w:hAnsi="Arial" w:cs="Arial"/>
          <w:sz w:val="18"/>
          <w:szCs w:val="18"/>
        </w:rPr>
        <w:t>we all make mistakes on the road, but no-one sh</w:t>
      </w:r>
      <w:r w:rsidR="00AA097E" w:rsidRPr="00917805">
        <w:rPr>
          <w:rFonts w:ascii="Arial" w:hAnsi="Arial" w:cs="Arial"/>
          <w:sz w:val="18"/>
          <w:szCs w:val="18"/>
        </w:rPr>
        <w:t xml:space="preserve">ould die because of a mistake. </w:t>
      </w:r>
      <w:r w:rsidR="00B10EF2" w:rsidRPr="00917805">
        <w:rPr>
          <w:rFonts w:ascii="Arial" w:hAnsi="Arial" w:cs="Arial"/>
          <w:sz w:val="18"/>
          <w:szCs w:val="18"/>
        </w:rPr>
        <w:t xml:space="preserve"> </w:t>
      </w:r>
      <w:r w:rsidRPr="00917805">
        <w:rPr>
          <w:rFonts w:ascii="Arial" w:hAnsi="Arial" w:cs="Arial"/>
          <w:sz w:val="18"/>
          <w:szCs w:val="18"/>
        </w:rPr>
        <w:t>To accommodate human fallibility, we need to build a system t</w:t>
      </w:r>
      <w:r w:rsidR="00DA56A1" w:rsidRPr="00917805">
        <w:rPr>
          <w:rFonts w:ascii="Arial" w:hAnsi="Arial" w:cs="Arial"/>
          <w:sz w:val="18"/>
          <w:szCs w:val="18"/>
        </w:rPr>
        <w:t xml:space="preserve">hat reduces </w:t>
      </w:r>
      <w:r w:rsidRPr="00917805">
        <w:rPr>
          <w:rFonts w:ascii="Arial" w:hAnsi="Arial" w:cs="Arial"/>
          <w:sz w:val="18"/>
          <w:szCs w:val="18"/>
        </w:rPr>
        <w:t>the risk of death and serious injury</w:t>
      </w:r>
      <w:r w:rsidR="0042225A" w:rsidRPr="00917805">
        <w:rPr>
          <w:rFonts w:ascii="Arial" w:hAnsi="Arial" w:cs="Arial"/>
          <w:sz w:val="18"/>
          <w:szCs w:val="18"/>
        </w:rPr>
        <w:t xml:space="preserve"> </w:t>
      </w:r>
      <w:r w:rsidR="00AA097E" w:rsidRPr="00917805">
        <w:rPr>
          <w:rFonts w:ascii="Arial" w:hAnsi="Arial" w:cs="Arial"/>
          <w:sz w:val="18"/>
          <w:szCs w:val="18"/>
        </w:rPr>
        <w:t>– in other words, a Safe System.</w:t>
      </w:r>
    </w:p>
    <w:p w14:paraId="7D004CA2" w14:textId="0F88F0C5" w:rsidR="00DD29DB" w:rsidRPr="007664D6" w:rsidRDefault="00DD29DB" w:rsidP="007664D6">
      <w:pPr>
        <w:pStyle w:val="Heading2"/>
      </w:pPr>
      <w:bookmarkStart w:id="16" w:name="_Toc467837039"/>
      <w:bookmarkStart w:id="17" w:name="_Toc467837221"/>
      <w:bookmarkStart w:id="18" w:name="_Toc467837765"/>
      <w:bookmarkStart w:id="19" w:name="_Toc467839686"/>
      <w:bookmarkStart w:id="20" w:name="_Toc468285744"/>
      <w:r w:rsidRPr="007664D6">
        <w:t>Safe System</w:t>
      </w:r>
      <w:bookmarkEnd w:id="16"/>
      <w:bookmarkEnd w:id="17"/>
      <w:bookmarkEnd w:id="18"/>
      <w:bookmarkEnd w:id="19"/>
      <w:bookmarkEnd w:id="20"/>
    </w:p>
    <w:p w14:paraId="1E5665DC" w14:textId="31DB9498" w:rsidR="00AA097E" w:rsidRPr="007664D6" w:rsidRDefault="0042225A" w:rsidP="00211517">
      <w:pPr>
        <w:rPr>
          <w:rFonts w:ascii="Arial" w:hAnsi="Arial"/>
          <w:sz w:val="18"/>
        </w:rPr>
      </w:pPr>
      <w:r w:rsidRPr="007664D6">
        <w:rPr>
          <w:rFonts w:ascii="Arial" w:hAnsi="Arial"/>
          <w:sz w:val="18"/>
        </w:rPr>
        <w:t>“</w:t>
      </w:r>
      <w:r w:rsidR="00D67F32" w:rsidRPr="007664D6">
        <w:rPr>
          <w:rFonts w:ascii="Arial" w:hAnsi="Arial"/>
          <w:sz w:val="18"/>
        </w:rPr>
        <w:t>Safe System</w:t>
      </w:r>
      <w:r w:rsidR="005E25D3" w:rsidRPr="007664D6">
        <w:rPr>
          <w:rFonts w:ascii="Arial" w:hAnsi="Arial"/>
          <w:sz w:val="18"/>
        </w:rPr>
        <w:t>”</w:t>
      </w:r>
      <w:r w:rsidR="00D67F32" w:rsidRPr="007664D6">
        <w:rPr>
          <w:rFonts w:ascii="Arial" w:hAnsi="Arial"/>
          <w:sz w:val="18"/>
        </w:rPr>
        <w:t xml:space="preserve"> </w:t>
      </w:r>
      <w:r w:rsidR="005E25D3" w:rsidRPr="007664D6">
        <w:rPr>
          <w:rFonts w:ascii="Arial" w:hAnsi="Arial"/>
          <w:sz w:val="18"/>
        </w:rPr>
        <w:t>model</w:t>
      </w:r>
      <w:r w:rsidRPr="007664D6">
        <w:rPr>
          <w:rFonts w:ascii="Arial" w:hAnsi="Arial"/>
          <w:sz w:val="18"/>
        </w:rPr>
        <w:t xml:space="preserve"> is a holistic approach to reducing road trauma. It is </w:t>
      </w:r>
      <w:r w:rsidR="00AB3446" w:rsidRPr="007664D6">
        <w:rPr>
          <w:rFonts w:ascii="Arial" w:hAnsi="Arial"/>
          <w:sz w:val="18"/>
        </w:rPr>
        <w:t>u</w:t>
      </w:r>
      <w:r w:rsidR="00D26353" w:rsidRPr="007664D6">
        <w:rPr>
          <w:rFonts w:ascii="Arial" w:hAnsi="Arial"/>
          <w:sz w:val="18"/>
        </w:rPr>
        <w:t>nderpinned by three</w:t>
      </w:r>
      <w:r w:rsidR="00AA097E" w:rsidRPr="007664D6">
        <w:rPr>
          <w:rFonts w:ascii="Arial" w:hAnsi="Arial"/>
          <w:sz w:val="18"/>
        </w:rPr>
        <w:t xml:space="preserve"> principles: </w:t>
      </w:r>
    </w:p>
    <w:p w14:paraId="268445B2" w14:textId="77777777" w:rsidR="000C12CC" w:rsidRPr="007664D6" w:rsidRDefault="000C12CC" w:rsidP="004627F9">
      <w:pPr>
        <w:pStyle w:val="ListParagraph"/>
        <w:numPr>
          <w:ilvl w:val="0"/>
          <w:numId w:val="10"/>
        </w:numPr>
        <w:rPr>
          <w:rFonts w:ascii="Arial" w:hAnsi="Arial"/>
          <w:sz w:val="18"/>
        </w:rPr>
      </w:pPr>
      <w:r w:rsidRPr="007664D6">
        <w:rPr>
          <w:rFonts w:ascii="Arial" w:hAnsi="Arial"/>
          <w:sz w:val="18"/>
        </w:rPr>
        <w:t>People make mistakes</w:t>
      </w:r>
    </w:p>
    <w:p w14:paraId="3B72939B" w14:textId="77777777" w:rsidR="000C12CC" w:rsidRPr="007664D6" w:rsidRDefault="000C12CC" w:rsidP="004627F9">
      <w:pPr>
        <w:pStyle w:val="ListParagraph"/>
        <w:numPr>
          <w:ilvl w:val="0"/>
          <w:numId w:val="10"/>
        </w:numPr>
        <w:rPr>
          <w:rFonts w:ascii="Arial" w:hAnsi="Arial"/>
          <w:sz w:val="18"/>
        </w:rPr>
      </w:pPr>
      <w:r w:rsidRPr="007664D6">
        <w:rPr>
          <w:rFonts w:ascii="Arial" w:hAnsi="Arial"/>
          <w:sz w:val="18"/>
        </w:rPr>
        <w:t>People have a limited tolerance to injuries</w:t>
      </w:r>
    </w:p>
    <w:p w14:paraId="35958843" w14:textId="77777777" w:rsidR="000C12CC" w:rsidRPr="007664D6" w:rsidRDefault="000C12CC" w:rsidP="004627F9">
      <w:pPr>
        <w:pStyle w:val="ListParagraph"/>
        <w:numPr>
          <w:ilvl w:val="0"/>
          <w:numId w:val="10"/>
        </w:numPr>
        <w:rPr>
          <w:rFonts w:ascii="Arial" w:hAnsi="Arial"/>
          <w:sz w:val="18"/>
        </w:rPr>
      </w:pPr>
      <w:r w:rsidRPr="007664D6">
        <w:rPr>
          <w:rFonts w:ascii="Arial" w:hAnsi="Arial"/>
          <w:sz w:val="18"/>
        </w:rPr>
        <w:t>Safety is a shared responsibility</w:t>
      </w:r>
    </w:p>
    <w:p w14:paraId="2D011FFC" w14:textId="654ADFBB" w:rsidR="00A948B9" w:rsidRPr="007664D6" w:rsidRDefault="00A948B9" w:rsidP="00AA097E">
      <w:pPr>
        <w:rPr>
          <w:rFonts w:ascii="Arial" w:hAnsi="Arial"/>
          <w:sz w:val="18"/>
        </w:rPr>
      </w:pPr>
      <w:r w:rsidRPr="007664D6">
        <w:rPr>
          <w:rFonts w:ascii="Arial" w:hAnsi="Arial"/>
          <w:sz w:val="18"/>
        </w:rPr>
        <w:t xml:space="preserve">The safe operation of a road system is influenced by four key variables - </w:t>
      </w:r>
      <w:r w:rsidR="00330161" w:rsidRPr="007664D6">
        <w:rPr>
          <w:rFonts w:ascii="Arial" w:hAnsi="Arial"/>
          <w:sz w:val="18"/>
        </w:rPr>
        <w:t>vehicle</w:t>
      </w:r>
      <w:r w:rsidRPr="007664D6">
        <w:rPr>
          <w:rFonts w:ascii="Arial" w:hAnsi="Arial"/>
          <w:sz w:val="18"/>
        </w:rPr>
        <w:t xml:space="preserve"> design, travel</w:t>
      </w:r>
      <w:r w:rsidR="00330161" w:rsidRPr="007664D6">
        <w:rPr>
          <w:rFonts w:ascii="Arial" w:hAnsi="Arial"/>
          <w:sz w:val="18"/>
        </w:rPr>
        <w:t xml:space="preserve"> speed, road </w:t>
      </w:r>
      <w:r w:rsidRPr="007664D6">
        <w:rPr>
          <w:rFonts w:ascii="Arial" w:hAnsi="Arial"/>
          <w:sz w:val="18"/>
        </w:rPr>
        <w:t>engineering</w:t>
      </w:r>
      <w:r w:rsidR="00330161" w:rsidRPr="007664D6">
        <w:rPr>
          <w:rFonts w:ascii="Arial" w:hAnsi="Arial"/>
          <w:sz w:val="18"/>
        </w:rPr>
        <w:t xml:space="preserve"> and road users</w:t>
      </w:r>
      <w:r w:rsidRPr="007664D6">
        <w:rPr>
          <w:rFonts w:ascii="Arial" w:hAnsi="Arial"/>
          <w:sz w:val="18"/>
        </w:rPr>
        <w:t xml:space="preserve">’ behaviour. We can apply the Safe System principles to these variables (known as the Safe System Pillars) to identify interventions that reduce the likelihood of a road user being killed or injured in a road crash. </w:t>
      </w:r>
    </w:p>
    <w:p w14:paraId="37ED8FB6" w14:textId="072FBCB4" w:rsidR="000C12CC" w:rsidRDefault="000C12CC" w:rsidP="00DD29DB">
      <w:pPr>
        <w:pStyle w:val="Figure"/>
        <w:numPr>
          <w:ilvl w:val="0"/>
          <w:numId w:val="0"/>
        </w:numPr>
        <w:ind w:left="851"/>
      </w:pPr>
      <w:r>
        <w:rPr>
          <w:noProof/>
        </w:rPr>
        <w:drawing>
          <wp:anchor distT="0" distB="0" distL="114300" distR="114300" simplePos="0" relativeHeight="251661824" behindDoc="0" locked="0" layoutInCell="1" allowOverlap="1" wp14:anchorId="2FAF06AB" wp14:editId="6C999832">
            <wp:simplePos x="0" y="0"/>
            <wp:positionH relativeFrom="page">
              <wp:align>center</wp:align>
            </wp:positionH>
            <wp:positionV relativeFrom="paragraph">
              <wp:posOffset>334645</wp:posOffset>
            </wp:positionV>
            <wp:extent cx="3708400" cy="3708400"/>
            <wp:effectExtent l="0" t="0" r="6350" b="6350"/>
            <wp:wrapTopAndBottom/>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8400" cy="370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B7EC35" w14:textId="77777777" w:rsidR="000C12CC" w:rsidRPr="007664D6" w:rsidRDefault="000C12CC" w:rsidP="00211517">
      <w:pPr>
        <w:rPr>
          <w:rFonts w:ascii="Arial" w:hAnsi="Arial"/>
          <w:sz w:val="18"/>
        </w:rPr>
      </w:pPr>
    </w:p>
    <w:p w14:paraId="13896A3E" w14:textId="73746130" w:rsidR="00DD29DB" w:rsidRPr="007664D6" w:rsidRDefault="00DD29DB" w:rsidP="007664D6">
      <w:pPr>
        <w:pStyle w:val="Heading2"/>
      </w:pPr>
      <w:bookmarkStart w:id="21" w:name="_Toc467836817"/>
      <w:bookmarkStart w:id="22" w:name="_Toc467837040"/>
      <w:bookmarkStart w:id="23" w:name="_Toc467837222"/>
      <w:bookmarkStart w:id="24" w:name="_Toc467837766"/>
      <w:bookmarkStart w:id="25" w:name="_Toc467837834"/>
      <w:bookmarkStart w:id="26" w:name="_Toc467838077"/>
      <w:bookmarkStart w:id="27" w:name="_Toc467838129"/>
      <w:bookmarkStart w:id="28" w:name="_Toc467839687"/>
      <w:bookmarkStart w:id="29" w:name="_Toc468285745"/>
      <w:r w:rsidRPr="007664D6">
        <w:t>Safe</w:t>
      </w:r>
      <w:r w:rsidR="003E054C" w:rsidRPr="007664D6">
        <w:t>r</w:t>
      </w:r>
      <w:r w:rsidRPr="007664D6">
        <w:t xml:space="preserve"> </w:t>
      </w:r>
      <w:r w:rsidR="00F56DB1">
        <w:t>r</w:t>
      </w:r>
      <w:r w:rsidRPr="007664D6">
        <w:t>oads</w:t>
      </w:r>
      <w:bookmarkEnd w:id="21"/>
      <w:bookmarkEnd w:id="22"/>
      <w:bookmarkEnd w:id="23"/>
      <w:bookmarkEnd w:id="24"/>
      <w:bookmarkEnd w:id="25"/>
      <w:bookmarkEnd w:id="26"/>
      <w:bookmarkEnd w:id="27"/>
      <w:bookmarkEnd w:id="28"/>
      <w:bookmarkEnd w:id="29"/>
    </w:p>
    <w:p w14:paraId="19BD9A9A" w14:textId="77777777" w:rsidR="00DD29DB" w:rsidRPr="007664D6" w:rsidRDefault="00DD29DB" w:rsidP="00DD29DB">
      <w:pPr>
        <w:rPr>
          <w:rFonts w:ascii="Arial" w:hAnsi="Arial"/>
          <w:sz w:val="18"/>
        </w:rPr>
      </w:pPr>
      <w:r w:rsidRPr="007664D6">
        <w:rPr>
          <w:rFonts w:ascii="Arial" w:hAnsi="Arial"/>
          <w:sz w:val="18"/>
        </w:rPr>
        <w:t>Improvements to infrastructure are ongoing, because roads and roadsides play a vital part in helping to reduce the severity of a crash or prevent crashes from occurring in the first place.</w:t>
      </w:r>
    </w:p>
    <w:p w14:paraId="19E0C3C4" w14:textId="12D637C6" w:rsidR="00DD29DB" w:rsidRPr="007664D6" w:rsidRDefault="00DD29DB" w:rsidP="007664D6">
      <w:pPr>
        <w:pStyle w:val="Heading2"/>
      </w:pPr>
      <w:bookmarkStart w:id="30" w:name="_Toc467836818"/>
      <w:bookmarkStart w:id="31" w:name="_Toc467837041"/>
      <w:bookmarkStart w:id="32" w:name="_Toc467837223"/>
      <w:bookmarkStart w:id="33" w:name="_Toc467837767"/>
      <w:bookmarkStart w:id="34" w:name="_Toc467837835"/>
      <w:bookmarkStart w:id="35" w:name="_Toc467837945"/>
      <w:bookmarkStart w:id="36" w:name="_Toc467838078"/>
      <w:bookmarkStart w:id="37" w:name="_Toc467838130"/>
      <w:bookmarkStart w:id="38" w:name="_Toc467839688"/>
      <w:bookmarkStart w:id="39" w:name="_Toc468285746"/>
      <w:r w:rsidRPr="007664D6">
        <w:lastRenderedPageBreak/>
        <w:t>Safe</w:t>
      </w:r>
      <w:r w:rsidR="003E054C" w:rsidRPr="007664D6">
        <w:t>r</w:t>
      </w:r>
      <w:r w:rsidRPr="007664D6">
        <w:t xml:space="preserve"> </w:t>
      </w:r>
      <w:r w:rsidR="00F56DB1">
        <w:t>s</w:t>
      </w:r>
      <w:r w:rsidRPr="007664D6">
        <w:t>peeds</w:t>
      </w:r>
      <w:bookmarkEnd w:id="30"/>
      <w:bookmarkEnd w:id="31"/>
      <w:bookmarkEnd w:id="32"/>
      <w:bookmarkEnd w:id="33"/>
      <w:bookmarkEnd w:id="34"/>
      <w:bookmarkEnd w:id="35"/>
      <w:bookmarkEnd w:id="36"/>
      <w:bookmarkEnd w:id="37"/>
      <w:bookmarkEnd w:id="38"/>
      <w:bookmarkEnd w:id="39"/>
    </w:p>
    <w:p w14:paraId="5EC2E40F" w14:textId="15C2951E" w:rsidR="00DD29DB" w:rsidRPr="007664D6" w:rsidRDefault="00587616" w:rsidP="00DD29DB">
      <w:pPr>
        <w:rPr>
          <w:rFonts w:ascii="Arial" w:hAnsi="Arial"/>
          <w:sz w:val="18"/>
        </w:rPr>
      </w:pPr>
      <w:r>
        <w:rPr>
          <w:rFonts w:ascii="Arial" w:hAnsi="Arial"/>
          <w:sz w:val="18"/>
        </w:rPr>
        <w:t xml:space="preserve">Our bodies cannot withstand high speed impacts and we are at greater risk of death or injury if hit at impact speeds above 30km/h.  </w:t>
      </w:r>
      <w:r w:rsidR="00A72C35">
        <w:rPr>
          <w:rFonts w:ascii="Arial" w:hAnsi="Arial"/>
          <w:sz w:val="18"/>
        </w:rPr>
        <w:t>A safer road system encourages travel speeds that take into account the hazards in the surrounding environment, the risks to other road users and the human body’s capacity to withstand damaging impact forces.</w:t>
      </w:r>
    </w:p>
    <w:p w14:paraId="75B3F394" w14:textId="5E6A27C5" w:rsidR="00DD29DB" w:rsidRPr="007664D6" w:rsidRDefault="00DD29DB" w:rsidP="007664D6">
      <w:pPr>
        <w:pStyle w:val="Heading2"/>
      </w:pPr>
      <w:bookmarkStart w:id="40" w:name="_Toc467836819"/>
      <w:bookmarkStart w:id="41" w:name="_Toc467837042"/>
      <w:bookmarkStart w:id="42" w:name="_Toc467837224"/>
      <w:bookmarkStart w:id="43" w:name="_Toc467837768"/>
      <w:bookmarkStart w:id="44" w:name="_Toc467837836"/>
      <w:bookmarkStart w:id="45" w:name="_Toc467837946"/>
      <w:bookmarkStart w:id="46" w:name="_Toc467838079"/>
      <w:bookmarkStart w:id="47" w:name="_Toc467838131"/>
      <w:bookmarkStart w:id="48" w:name="_Toc467839689"/>
      <w:bookmarkStart w:id="49" w:name="_Toc468285747"/>
      <w:r w:rsidRPr="007664D6">
        <w:t>Safe</w:t>
      </w:r>
      <w:r w:rsidR="003E054C" w:rsidRPr="007664D6">
        <w:t>r</w:t>
      </w:r>
      <w:r w:rsidR="00F56DB1">
        <w:t xml:space="preserve"> v</w:t>
      </w:r>
      <w:r w:rsidRPr="007664D6">
        <w:t>ehicles</w:t>
      </w:r>
      <w:bookmarkEnd w:id="40"/>
      <w:bookmarkEnd w:id="41"/>
      <w:bookmarkEnd w:id="42"/>
      <w:bookmarkEnd w:id="43"/>
      <w:bookmarkEnd w:id="44"/>
      <w:bookmarkEnd w:id="45"/>
      <w:bookmarkEnd w:id="46"/>
      <w:bookmarkEnd w:id="47"/>
      <w:bookmarkEnd w:id="48"/>
      <w:bookmarkEnd w:id="49"/>
    </w:p>
    <w:p w14:paraId="139476B2" w14:textId="77777777" w:rsidR="00DD29DB" w:rsidRPr="007664D6" w:rsidRDefault="00DD29DB" w:rsidP="00DD29DB">
      <w:pPr>
        <w:rPr>
          <w:rFonts w:ascii="Arial" w:hAnsi="Arial"/>
          <w:sz w:val="18"/>
        </w:rPr>
      </w:pPr>
      <w:r w:rsidRPr="007664D6">
        <w:rPr>
          <w:rFonts w:ascii="Arial" w:hAnsi="Arial"/>
          <w:sz w:val="18"/>
        </w:rPr>
        <w:t>Improving how well a vehicle protects people in a crash, or how well it can avoid a crash in the first place, can help to reduce trauma. In fact, if everybody upgraded their vehicle to the safest in its class, road trauma would drop by a third.</w:t>
      </w:r>
    </w:p>
    <w:p w14:paraId="419A3CF1" w14:textId="3FFFB141" w:rsidR="00DD29DB" w:rsidRPr="007664D6" w:rsidRDefault="00DD29DB" w:rsidP="007664D6">
      <w:pPr>
        <w:pStyle w:val="Heading2"/>
      </w:pPr>
      <w:bookmarkStart w:id="50" w:name="_Toc467836820"/>
      <w:bookmarkStart w:id="51" w:name="_Toc467837043"/>
      <w:bookmarkStart w:id="52" w:name="_Toc467837225"/>
      <w:bookmarkStart w:id="53" w:name="_Toc467837769"/>
      <w:bookmarkStart w:id="54" w:name="_Toc467837837"/>
      <w:bookmarkStart w:id="55" w:name="_Toc467837947"/>
      <w:bookmarkStart w:id="56" w:name="_Toc467838080"/>
      <w:bookmarkStart w:id="57" w:name="_Toc467838132"/>
      <w:bookmarkStart w:id="58" w:name="_Toc467839690"/>
      <w:bookmarkStart w:id="59" w:name="_Toc468285748"/>
      <w:r w:rsidRPr="007664D6">
        <w:t>Safe</w:t>
      </w:r>
      <w:r w:rsidR="003E054C" w:rsidRPr="007664D6">
        <w:t>r</w:t>
      </w:r>
      <w:r w:rsidRPr="007664D6">
        <w:t xml:space="preserve"> </w:t>
      </w:r>
      <w:r w:rsidR="00F56DB1">
        <w:t>r</w:t>
      </w:r>
      <w:r w:rsidR="008B2823" w:rsidRPr="007664D6">
        <w:t xml:space="preserve">oad </w:t>
      </w:r>
      <w:r w:rsidR="00F56DB1">
        <w:t>u</w:t>
      </w:r>
      <w:r w:rsidR="008B2823" w:rsidRPr="007664D6">
        <w:t>sers</w:t>
      </w:r>
      <w:bookmarkEnd w:id="50"/>
      <w:bookmarkEnd w:id="51"/>
      <w:bookmarkEnd w:id="52"/>
      <w:bookmarkEnd w:id="53"/>
      <w:bookmarkEnd w:id="54"/>
      <w:bookmarkEnd w:id="55"/>
      <w:bookmarkEnd w:id="56"/>
      <w:bookmarkEnd w:id="57"/>
      <w:bookmarkEnd w:id="58"/>
      <w:bookmarkEnd w:id="59"/>
    </w:p>
    <w:p w14:paraId="3002F38D" w14:textId="64DDFFBE" w:rsidR="00A948B9" w:rsidRPr="007664D6" w:rsidRDefault="00DD29DB" w:rsidP="00DD29DB">
      <w:pPr>
        <w:rPr>
          <w:rFonts w:ascii="Arial" w:hAnsi="Arial"/>
          <w:sz w:val="18"/>
        </w:rPr>
      </w:pPr>
      <w:r w:rsidRPr="007664D6">
        <w:rPr>
          <w:rFonts w:ascii="Arial" w:hAnsi="Arial"/>
          <w:sz w:val="18"/>
        </w:rPr>
        <w:t xml:space="preserve">A safe road network is a shared responsibility in which </w:t>
      </w:r>
      <w:r w:rsidR="00753088" w:rsidRPr="007664D6">
        <w:rPr>
          <w:rFonts w:ascii="Arial" w:hAnsi="Arial"/>
          <w:sz w:val="18"/>
        </w:rPr>
        <w:t>we all</w:t>
      </w:r>
      <w:r w:rsidRPr="007664D6">
        <w:rPr>
          <w:rFonts w:ascii="Arial" w:hAnsi="Arial"/>
          <w:sz w:val="18"/>
        </w:rPr>
        <w:t xml:space="preserve"> play an important part. By acting in a safe manner we can protect ourselves, and protect those around us, helping Victoria to move Towards Zero.</w:t>
      </w:r>
      <w:r w:rsidR="00B10EF2" w:rsidRPr="007664D6">
        <w:rPr>
          <w:rFonts w:ascii="Arial" w:hAnsi="Arial"/>
          <w:sz w:val="18"/>
        </w:rPr>
        <w:t xml:space="preserve"> </w:t>
      </w:r>
      <w:r w:rsidR="00753088" w:rsidRPr="007664D6">
        <w:rPr>
          <w:rFonts w:ascii="Arial" w:hAnsi="Arial"/>
          <w:sz w:val="18"/>
        </w:rPr>
        <w:t>Reducing d</w:t>
      </w:r>
      <w:r w:rsidR="00B10EF2" w:rsidRPr="007664D6">
        <w:rPr>
          <w:rFonts w:ascii="Arial" w:hAnsi="Arial"/>
          <w:sz w:val="18"/>
        </w:rPr>
        <w:t xml:space="preserve">rink </w:t>
      </w:r>
      <w:r w:rsidR="00753088" w:rsidRPr="007664D6">
        <w:rPr>
          <w:rFonts w:ascii="Arial" w:hAnsi="Arial"/>
          <w:sz w:val="18"/>
        </w:rPr>
        <w:t xml:space="preserve">and drug </w:t>
      </w:r>
      <w:r w:rsidR="00B10EF2" w:rsidRPr="007664D6">
        <w:rPr>
          <w:rFonts w:ascii="Arial" w:hAnsi="Arial"/>
          <w:sz w:val="18"/>
        </w:rPr>
        <w:t xml:space="preserve">driving, </w:t>
      </w:r>
      <w:r w:rsidR="00753088" w:rsidRPr="007664D6">
        <w:rPr>
          <w:rFonts w:ascii="Arial" w:hAnsi="Arial"/>
          <w:sz w:val="18"/>
        </w:rPr>
        <w:t>helping novice drivers to make safer decisions and encouraging drivers, cyclists, pedestrians and motorcyclists to share the road are examples of a Safe System approach to safer road users.</w:t>
      </w:r>
    </w:p>
    <w:p w14:paraId="54DDD658" w14:textId="01CF0389" w:rsidR="00433398" w:rsidRPr="007664D6" w:rsidRDefault="0092079E" w:rsidP="00211517">
      <w:pPr>
        <w:rPr>
          <w:rFonts w:ascii="Arial" w:hAnsi="Arial"/>
          <w:sz w:val="18"/>
        </w:rPr>
      </w:pPr>
      <w:r w:rsidRPr="007664D6">
        <w:rPr>
          <w:rFonts w:ascii="Arial" w:hAnsi="Arial"/>
          <w:sz w:val="18"/>
        </w:rPr>
        <w:t>A</w:t>
      </w:r>
      <w:r w:rsidR="002C6785" w:rsidRPr="007664D6">
        <w:rPr>
          <w:rFonts w:ascii="Arial" w:hAnsi="Arial"/>
          <w:sz w:val="18"/>
        </w:rPr>
        <w:t>pplicants</w:t>
      </w:r>
      <w:r w:rsidRPr="007664D6">
        <w:rPr>
          <w:rFonts w:ascii="Arial" w:hAnsi="Arial"/>
          <w:sz w:val="18"/>
        </w:rPr>
        <w:t xml:space="preserve"> are encouraged</w:t>
      </w:r>
      <w:r w:rsidR="002C6785" w:rsidRPr="007664D6">
        <w:rPr>
          <w:rFonts w:ascii="Arial" w:hAnsi="Arial"/>
          <w:sz w:val="18"/>
        </w:rPr>
        <w:t xml:space="preserve"> to complete the Towards Zero eLearning</w:t>
      </w:r>
      <w:r w:rsidR="003265BA">
        <w:rPr>
          <w:rFonts w:ascii="Arial" w:hAnsi="Arial"/>
          <w:sz w:val="18"/>
        </w:rPr>
        <w:t xml:space="preserve"> Module, at the </w:t>
      </w:r>
      <w:r w:rsidRPr="007664D6">
        <w:rPr>
          <w:rFonts w:ascii="Arial" w:hAnsi="Arial"/>
          <w:sz w:val="18"/>
        </w:rPr>
        <w:t>TAC website listed</w:t>
      </w:r>
      <w:r w:rsidR="003265BA">
        <w:rPr>
          <w:rFonts w:ascii="Arial" w:hAnsi="Arial"/>
          <w:sz w:val="18"/>
        </w:rPr>
        <w:t xml:space="preserve"> below</w:t>
      </w:r>
      <w:r w:rsidR="002C6785" w:rsidRPr="007664D6">
        <w:rPr>
          <w:rFonts w:ascii="Arial" w:hAnsi="Arial"/>
          <w:sz w:val="18"/>
        </w:rPr>
        <w:t>.</w:t>
      </w:r>
    </w:p>
    <w:p w14:paraId="043DC1F5" w14:textId="191B623F" w:rsidR="002C6785" w:rsidRPr="007664D6" w:rsidRDefault="002C6785" w:rsidP="007664D6">
      <w:pPr>
        <w:pStyle w:val="Heading2"/>
      </w:pPr>
      <w:bookmarkStart w:id="60" w:name="_Toc467836821"/>
      <w:bookmarkStart w:id="61" w:name="_Toc467837044"/>
      <w:bookmarkStart w:id="62" w:name="_Toc467837226"/>
      <w:bookmarkStart w:id="63" w:name="_Toc467837770"/>
      <w:bookmarkStart w:id="64" w:name="_Toc467837838"/>
      <w:bookmarkStart w:id="65" w:name="_Toc467837948"/>
      <w:bookmarkStart w:id="66" w:name="_Toc467838081"/>
      <w:bookmarkStart w:id="67" w:name="_Toc467838133"/>
      <w:bookmarkStart w:id="68" w:name="_Toc467839691"/>
      <w:bookmarkStart w:id="69" w:name="_Toc468285749"/>
      <w:r w:rsidRPr="007664D6">
        <w:t>M</w:t>
      </w:r>
      <w:r w:rsidR="000C12CC" w:rsidRPr="007664D6">
        <w:t xml:space="preserve">ore information about </w:t>
      </w:r>
      <w:r w:rsidR="00B10EF2" w:rsidRPr="007664D6">
        <w:t xml:space="preserve">the Safe System approach </w:t>
      </w:r>
      <w:r w:rsidR="000C12CC" w:rsidRPr="007664D6">
        <w:t>can be found online</w:t>
      </w:r>
      <w:r w:rsidRPr="007664D6">
        <w:t>:</w:t>
      </w:r>
      <w:bookmarkEnd w:id="60"/>
      <w:bookmarkEnd w:id="61"/>
      <w:bookmarkEnd w:id="62"/>
      <w:bookmarkEnd w:id="63"/>
      <w:bookmarkEnd w:id="64"/>
      <w:bookmarkEnd w:id="65"/>
      <w:bookmarkEnd w:id="66"/>
      <w:bookmarkEnd w:id="67"/>
      <w:bookmarkEnd w:id="68"/>
      <w:bookmarkEnd w:id="69"/>
    </w:p>
    <w:p w14:paraId="5672C9FB" w14:textId="77777777" w:rsidR="00B10EF2" w:rsidRPr="007664D6" w:rsidRDefault="00B10EF2" w:rsidP="00E80DAA">
      <w:pPr>
        <w:autoSpaceDE w:val="0"/>
        <w:autoSpaceDN w:val="0"/>
        <w:adjustRightInd w:val="0"/>
        <w:spacing w:before="0" w:after="0" w:line="240" w:lineRule="auto"/>
        <w:rPr>
          <w:rFonts w:ascii="Arial" w:hAnsi="Arial"/>
          <w:sz w:val="18"/>
        </w:rPr>
      </w:pPr>
    </w:p>
    <w:p w14:paraId="12C4FEFF" w14:textId="181AA8A8" w:rsidR="00B10EF2" w:rsidRPr="007664D6" w:rsidRDefault="00B10EF2" w:rsidP="00B10EF2">
      <w:pPr>
        <w:autoSpaceDE w:val="0"/>
        <w:autoSpaceDN w:val="0"/>
        <w:adjustRightInd w:val="0"/>
        <w:spacing w:before="0" w:after="0" w:line="240" w:lineRule="auto"/>
        <w:rPr>
          <w:rFonts w:ascii="Arial" w:hAnsi="Arial"/>
          <w:sz w:val="18"/>
        </w:rPr>
      </w:pPr>
      <w:r w:rsidRPr="007664D6">
        <w:rPr>
          <w:rFonts w:ascii="Arial" w:hAnsi="Arial"/>
          <w:sz w:val="18"/>
        </w:rPr>
        <w:t>Towards Zero</w:t>
      </w:r>
    </w:p>
    <w:p w14:paraId="4A0AB6FB" w14:textId="56B703CC" w:rsidR="00B10EF2" w:rsidRPr="0099028B" w:rsidRDefault="00B10EF2" w:rsidP="00B10EF2">
      <w:pPr>
        <w:autoSpaceDE w:val="0"/>
        <w:autoSpaceDN w:val="0"/>
        <w:adjustRightInd w:val="0"/>
        <w:spacing w:before="0" w:after="0" w:line="240" w:lineRule="auto"/>
        <w:rPr>
          <w:rStyle w:val="Hyperlink"/>
          <w:rFonts w:ascii="Arial" w:hAnsi="Arial"/>
          <w:color w:val="009CDC"/>
          <w:sz w:val="18"/>
        </w:rPr>
      </w:pPr>
      <w:r w:rsidRPr="0099028B">
        <w:rPr>
          <w:rStyle w:val="Hyperlink"/>
          <w:rFonts w:ascii="Arial" w:hAnsi="Arial"/>
          <w:color w:val="009CDC"/>
          <w:sz w:val="18"/>
        </w:rPr>
        <w:t>www.towardszero.vic.gov.au/</w:t>
      </w:r>
    </w:p>
    <w:p w14:paraId="51C4F6F8" w14:textId="77777777" w:rsidR="00B10EF2" w:rsidRPr="007664D6" w:rsidRDefault="00B10EF2" w:rsidP="00B10EF2">
      <w:pPr>
        <w:autoSpaceDE w:val="0"/>
        <w:autoSpaceDN w:val="0"/>
        <w:adjustRightInd w:val="0"/>
        <w:spacing w:before="0" w:after="0" w:line="240" w:lineRule="auto"/>
        <w:rPr>
          <w:rFonts w:ascii="Arial" w:hAnsi="Arial"/>
          <w:sz w:val="18"/>
        </w:rPr>
      </w:pPr>
    </w:p>
    <w:p w14:paraId="2DEBF4DD" w14:textId="7DC748A7" w:rsidR="00B10EF2" w:rsidRPr="007664D6" w:rsidRDefault="003265BA" w:rsidP="00B10EF2">
      <w:pPr>
        <w:autoSpaceDE w:val="0"/>
        <w:autoSpaceDN w:val="0"/>
        <w:adjustRightInd w:val="0"/>
        <w:spacing w:before="0" w:after="0" w:line="240" w:lineRule="auto"/>
        <w:rPr>
          <w:rFonts w:ascii="Arial" w:hAnsi="Arial"/>
          <w:sz w:val="18"/>
        </w:rPr>
      </w:pPr>
      <w:r>
        <w:rPr>
          <w:rFonts w:ascii="Arial" w:hAnsi="Arial"/>
          <w:sz w:val="18"/>
        </w:rPr>
        <w:t xml:space="preserve">The </w:t>
      </w:r>
      <w:r w:rsidR="00B10EF2" w:rsidRPr="007664D6">
        <w:rPr>
          <w:rFonts w:ascii="Arial" w:hAnsi="Arial"/>
          <w:sz w:val="18"/>
        </w:rPr>
        <w:t>TAC</w:t>
      </w:r>
    </w:p>
    <w:p w14:paraId="2A773E6D" w14:textId="77777777" w:rsidR="00B10EF2" w:rsidRPr="0099028B" w:rsidRDefault="00F522AB" w:rsidP="00B10EF2">
      <w:pPr>
        <w:autoSpaceDE w:val="0"/>
        <w:autoSpaceDN w:val="0"/>
        <w:adjustRightInd w:val="0"/>
        <w:spacing w:before="0" w:after="0" w:line="240" w:lineRule="auto"/>
        <w:rPr>
          <w:rFonts w:ascii="Arial" w:hAnsi="Arial"/>
          <w:color w:val="009CDC"/>
          <w:sz w:val="18"/>
        </w:rPr>
      </w:pPr>
      <w:hyperlink r:id="rId13" w:history="1">
        <w:r w:rsidR="00B10EF2" w:rsidRPr="0099028B">
          <w:rPr>
            <w:rStyle w:val="Hyperlink"/>
            <w:rFonts w:ascii="Arial" w:hAnsi="Arial"/>
            <w:color w:val="009CDC"/>
            <w:sz w:val="18"/>
          </w:rPr>
          <w:t>www.tac.vic.gov.au/road-safety/towards-zero</w:t>
        </w:r>
      </w:hyperlink>
    </w:p>
    <w:p w14:paraId="0CBB9161" w14:textId="77777777" w:rsidR="00B10EF2" w:rsidRPr="007664D6" w:rsidRDefault="00B10EF2" w:rsidP="00E80DAA">
      <w:pPr>
        <w:autoSpaceDE w:val="0"/>
        <w:autoSpaceDN w:val="0"/>
        <w:adjustRightInd w:val="0"/>
        <w:spacing w:before="0" w:after="0" w:line="240" w:lineRule="auto"/>
        <w:rPr>
          <w:rFonts w:ascii="Arial" w:hAnsi="Arial"/>
          <w:sz w:val="18"/>
        </w:rPr>
      </w:pPr>
    </w:p>
    <w:p w14:paraId="48D8F621" w14:textId="77777777" w:rsidR="00B10EF2" w:rsidRDefault="00B10EF2">
      <w:pPr>
        <w:spacing w:before="0" w:after="0" w:line="240" w:lineRule="auto"/>
        <w:rPr>
          <w:rFonts w:eastAsia="Times New Roman"/>
          <w:b/>
          <w:bCs/>
          <w:color w:val="4B306A"/>
          <w:sz w:val="36"/>
          <w:szCs w:val="36"/>
        </w:rPr>
      </w:pPr>
      <w:r w:rsidRPr="007664D6">
        <w:rPr>
          <w:rFonts w:ascii="Arial" w:hAnsi="Arial"/>
          <w:sz w:val="18"/>
        </w:rPr>
        <w:br w:type="page"/>
      </w:r>
    </w:p>
    <w:p w14:paraId="2D2DEDB1" w14:textId="57500E09" w:rsidR="00E60B93" w:rsidRPr="005677AA" w:rsidRDefault="003D0A6F" w:rsidP="005677AA">
      <w:pPr>
        <w:pStyle w:val="Heading1"/>
      </w:pPr>
      <w:bookmarkStart w:id="70" w:name="_Toc468285750"/>
      <w:r w:rsidRPr="005677AA">
        <w:lastRenderedPageBreak/>
        <w:t xml:space="preserve">What is the </w:t>
      </w:r>
      <w:r w:rsidR="00AE2923" w:rsidRPr="005677AA">
        <w:t>Youth Grants</w:t>
      </w:r>
      <w:r w:rsidR="005677AA" w:rsidRPr="005677AA">
        <w:t xml:space="preserve"> p</w:t>
      </w:r>
      <w:r w:rsidR="002C6785" w:rsidRPr="005677AA">
        <w:t>rogram</w:t>
      </w:r>
      <w:r w:rsidRPr="005677AA">
        <w:t>?</w:t>
      </w:r>
      <w:bookmarkEnd w:id="70"/>
    </w:p>
    <w:p w14:paraId="0FBE8AB5" w14:textId="6903AB43" w:rsidR="00E60B93" w:rsidRPr="00E60B93" w:rsidRDefault="00E60B93" w:rsidP="007664D6">
      <w:pPr>
        <w:pStyle w:val="Heading2"/>
      </w:pPr>
      <w:bookmarkStart w:id="71" w:name="_Toc467836823"/>
      <w:bookmarkStart w:id="72" w:name="_Toc467837046"/>
      <w:bookmarkStart w:id="73" w:name="_Toc467837228"/>
      <w:bookmarkStart w:id="74" w:name="_Toc467837772"/>
      <w:bookmarkStart w:id="75" w:name="_Toc467837840"/>
      <w:bookmarkStart w:id="76" w:name="_Toc467837950"/>
      <w:bookmarkStart w:id="77" w:name="_Toc467838083"/>
      <w:bookmarkStart w:id="78" w:name="_Toc467839693"/>
      <w:bookmarkStart w:id="79" w:name="_Toc468285751"/>
      <w:r w:rsidRPr="00E60B93">
        <w:t>The Transport Accident Commissio</w:t>
      </w:r>
      <w:r w:rsidR="004F389A">
        <w:t>n</w:t>
      </w:r>
      <w:r w:rsidR="00542890">
        <w:t xml:space="preserve"> (TAC)</w:t>
      </w:r>
      <w:bookmarkEnd w:id="71"/>
      <w:bookmarkEnd w:id="72"/>
      <w:bookmarkEnd w:id="73"/>
      <w:bookmarkEnd w:id="74"/>
      <w:bookmarkEnd w:id="75"/>
      <w:bookmarkEnd w:id="76"/>
      <w:bookmarkEnd w:id="77"/>
      <w:bookmarkEnd w:id="78"/>
      <w:bookmarkEnd w:id="79"/>
    </w:p>
    <w:p w14:paraId="00F37798" w14:textId="3808254C" w:rsidR="00E60B93" w:rsidRPr="007664D6" w:rsidRDefault="00542890" w:rsidP="00B10EF2">
      <w:pPr>
        <w:rPr>
          <w:rFonts w:ascii="Arial" w:hAnsi="Arial"/>
          <w:sz w:val="18"/>
        </w:rPr>
      </w:pPr>
      <w:r w:rsidRPr="007664D6">
        <w:rPr>
          <w:rFonts w:ascii="Arial" w:hAnsi="Arial"/>
          <w:sz w:val="18"/>
        </w:rPr>
        <w:t>The TAC</w:t>
      </w:r>
      <w:r w:rsidR="000C6851" w:rsidRPr="007664D6">
        <w:rPr>
          <w:rFonts w:ascii="Arial" w:hAnsi="Arial"/>
          <w:sz w:val="18"/>
        </w:rPr>
        <w:t xml:space="preserve"> </w:t>
      </w:r>
      <w:r w:rsidR="00437851" w:rsidRPr="007664D6">
        <w:rPr>
          <w:rFonts w:ascii="Arial" w:hAnsi="Arial"/>
          <w:sz w:val="18"/>
        </w:rPr>
        <w:t xml:space="preserve">manages Victoria’s compulsory, no-fault insurance scheme for transport injuries. It </w:t>
      </w:r>
      <w:r w:rsidR="000C12CC" w:rsidRPr="007664D6">
        <w:rPr>
          <w:rFonts w:ascii="Arial" w:hAnsi="Arial"/>
          <w:sz w:val="18"/>
        </w:rPr>
        <w:t>works with road safety stakeholders and invests in road safety programs to help reduce the level of death and injury across the state.</w:t>
      </w:r>
      <w:r w:rsidR="00B10EF2" w:rsidRPr="007664D6">
        <w:rPr>
          <w:rFonts w:ascii="Arial" w:hAnsi="Arial"/>
          <w:sz w:val="18"/>
        </w:rPr>
        <w:t xml:space="preserve"> The TAC supports the Safe System approach to road safety</w:t>
      </w:r>
    </w:p>
    <w:p w14:paraId="09071EEB" w14:textId="77777777" w:rsidR="000C6851" w:rsidRPr="007664D6" w:rsidRDefault="003E0722" w:rsidP="00211517">
      <w:pPr>
        <w:rPr>
          <w:rFonts w:ascii="Arial" w:hAnsi="Arial"/>
          <w:sz w:val="18"/>
        </w:rPr>
      </w:pPr>
      <w:r w:rsidRPr="007664D6">
        <w:rPr>
          <w:rFonts w:ascii="Arial" w:hAnsi="Arial"/>
          <w:sz w:val="18"/>
        </w:rPr>
        <w:t xml:space="preserve">A safe road network is a shared responsibility in which </w:t>
      </w:r>
      <w:r w:rsidR="00F11225" w:rsidRPr="007664D6">
        <w:rPr>
          <w:rFonts w:ascii="Arial" w:hAnsi="Arial"/>
          <w:sz w:val="18"/>
        </w:rPr>
        <w:t xml:space="preserve">we </w:t>
      </w:r>
      <w:r w:rsidRPr="007664D6">
        <w:rPr>
          <w:rFonts w:ascii="Arial" w:hAnsi="Arial"/>
          <w:sz w:val="18"/>
        </w:rPr>
        <w:t xml:space="preserve">all play an important </w:t>
      </w:r>
      <w:r w:rsidR="00F11225" w:rsidRPr="007664D6">
        <w:rPr>
          <w:rFonts w:ascii="Arial" w:hAnsi="Arial"/>
          <w:sz w:val="18"/>
        </w:rPr>
        <w:t>role</w:t>
      </w:r>
      <w:r w:rsidRPr="007664D6">
        <w:rPr>
          <w:rFonts w:ascii="Arial" w:hAnsi="Arial"/>
          <w:sz w:val="18"/>
        </w:rPr>
        <w:t xml:space="preserve">. By acting in a safe manner we can protect ourselves, and protect those around us, helping Victoria to move Towards Zero. </w:t>
      </w:r>
    </w:p>
    <w:p w14:paraId="244C81E0" w14:textId="0738656E" w:rsidR="004D4884" w:rsidRPr="007664D6" w:rsidRDefault="003E0722" w:rsidP="00211517">
      <w:pPr>
        <w:rPr>
          <w:rFonts w:ascii="Arial" w:hAnsi="Arial"/>
          <w:sz w:val="18"/>
        </w:rPr>
      </w:pPr>
      <w:r w:rsidRPr="007664D6">
        <w:rPr>
          <w:rFonts w:ascii="Arial" w:hAnsi="Arial"/>
          <w:sz w:val="18"/>
        </w:rPr>
        <w:t xml:space="preserve">This can be achieved when companies, communities and </w:t>
      </w:r>
      <w:r w:rsidR="00A72C35">
        <w:rPr>
          <w:rFonts w:ascii="Arial" w:hAnsi="Arial"/>
          <w:sz w:val="18"/>
        </w:rPr>
        <w:t>individuals</w:t>
      </w:r>
      <w:r w:rsidRPr="007664D6">
        <w:rPr>
          <w:rFonts w:ascii="Arial" w:hAnsi="Arial"/>
          <w:sz w:val="18"/>
        </w:rPr>
        <w:t xml:space="preserve"> take responsibility for road safety. </w:t>
      </w:r>
      <w:r w:rsidR="000B06CA" w:rsidRPr="007664D6">
        <w:rPr>
          <w:rFonts w:ascii="Arial" w:hAnsi="Arial"/>
          <w:sz w:val="18"/>
        </w:rPr>
        <w:t>T</w:t>
      </w:r>
      <w:r w:rsidR="004D4884" w:rsidRPr="007664D6">
        <w:rPr>
          <w:rFonts w:ascii="Arial" w:hAnsi="Arial"/>
          <w:sz w:val="18"/>
        </w:rPr>
        <w:t xml:space="preserve">he TAC recognizes the importance </w:t>
      </w:r>
      <w:r w:rsidR="00F11225" w:rsidRPr="007664D6">
        <w:rPr>
          <w:rFonts w:ascii="Arial" w:hAnsi="Arial"/>
          <w:sz w:val="18"/>
        </w:rPr>
        <w:t xml:space="preserve">of </w:t>
      </w:r>
      <w:r w:rsidR="004D4884" w:rsidRPr="007664D6">
        <w:rPr>
          <w:rFonts w:ascii="Arial" w:hAnsi="Arial"/>
          <w:sz w:val="18"/>
        </w:rPr>
        <w:t xml:space="preserve">working with </w:t>
      </w:r>
      <w:r w:rsidR="000B06CA" w:rsidRPr="007664D6">
        <w:rPr>
          <w:rFonts w:ascii="Arial" w:hAnsi="Arial"/>
          <w:sz w:val="18"/>
        </w:rPr>
        <w:t>young people in Victoria</w:t>
      </w:r>
      <w:r w:rsidR="004D4884" w:rsidRPr="007664D6">
        <w:rPr>
          <w:rFonts w:ascii="Arial" w:hAnsi="Arial"/>
          <w:sz w:val="18"/>
        </w:rPr>
        <w:t xml:space="preserve"> </w:t>
      </w:r>
      <w:r w:rsidR="004F499C" w:rsidRPr="007664D6">
        <w:rPr>
          <w:rFonts w:ascii="Arial" w:hAnsi="Arial"/>
          <w:sz w:val="18"/>
        </w:rPr>
        <w:t>t</w:t>
      </w:r>
      <w:r w:rsidR="009B78D0" w:rsidRPr="007664D6">
        <w:rPr>
          <w:rFonts w:ascii="Arial" w:hAnsi="Arial"/>
          <w:sz w:val="18"/>
        </w:rPr>
        <w:t xml:space="preserve">o </w:t>
      </w:r>
      <w:r w:rsidR="00A72C35">
        <w:rPr>
          <w:rFonts w:ascii="Arial" w:hAnsi="Arial"/>
          <w:sz w:val="18"/>
        </w:rPr>
        <w:t>promote the Safe S</w:t>
      </w:r>
      <w:r w:rsidR="00F11225" w:rsidRPr="007664D6">
        <w:rPr>
          <w:rFonts w:ascii="Arial" w:hAnsi="Arial"/>
          <w:sz w:val="18"/>
        </w:rPr>
        <w:t>ystem approach and enable</w:t>
      </w:r>
      <w:r w:rsidR="009B78D0" w:rsidRPr="007664D6">
        <w:rPr>
          <w:rFonts w:ascii="Arial" w:hAnsi="Arial"/>
          <w:sz w:val="18"/>
        </w:rPr>
        <w:t xml:space="preserve"> </w:t>
      </w:r>
      <w:r w:rsidR="005108C6" w:rsidRPr="007664D6">
        <w:rPr>
          <w:rFonts w:ascii="Arial" w:hAnsi="Arial"/>
          <w:sz w:val="18"/>
        </w:rPr>
        <w:t>safer road users</w:t>
      </w:r>
      <w:r w:rsidR="000B06CA" w:rsidRPr="007664D6">
        <w:rPr>
          <w:rFonts w:ascii="Arial" w:hAnsi="Arial"/>
          <w:sz w:val="18"/>
        </w:rPr>
        <w:t xml:space="preserve"> </w:t>
      </w:r>
      <w:r w:rsidR="00C65A13" w:rsidRPr="007664D6">
        <w:rPr>
          <w:rFonts w:ascii="Arial" w:hAnsi="Arial"/>
          <w:sz w:val="18"/>
        </w:rPr>
        <w:t>for</w:t>
      </w:r>
      <w:r w:rsidR="000B06CA" w:rsidRPr="007664D6">
        <w:rPr>
          <w:rFonts w:ascii="Arial" w:hAnsi="Arial"/>
          <w:sz w:val="18"/>
        </w:rPr>
        <w:t xml:space="preserve"> the future</w:t>
      </w:r>
      <w:r w:rsidR="004D4884" w:rsidRPr="007664D6">
        <w:rPr>
          <w:rFonts w:ascii="Arial" w:hAnsi="Arial"/>
          <w:sz w:val="18"/>
        </w:rPr>
        <w:t xml:space="preserve">. </w:t>
      </w:r>
    </w:p>
    <w:p w14:paraId="55D1CC7E" w14:textId="613B1D1D" w:rsidR="00A948B9" w:rsidRPr="004C5162" w:rsidRDefault="00A948B9" w:rsidP="007664D6">
      <w:pPr>
        <w:pStyle w:val="Heading2"/>
      </w:pPr>
      <w:bookmarkStart w:id="80" w:name="_Toc467836824"/>
      <w:bookmarkStart w:id="81" w:name="_Toc467837047"/>
      <w:bookmarkStart w:id="82" w:name="_Toc467837229"/>
      <w:bookmarkStart w:id="83" w:name="_Toc467837773"/>
      <w:bookmarkStart w:id="84" w:name="_Toc467837841"/>
      <w:bookmarkStart w:id="85" w:name="_Toc467837951"/>
      <w:bookmarkStart w:id="86" w:name="_Toc467838084"/>
      <w:bookmarkStart w:id="87" w:name="_Toc467838136"/>
      <w:bookmarkStart w:id="88" w:name="_Toc467839694"/>
      <w:bookmarkStart w:id="89" w:name="_Toc468285752"/>
      <w:r>
        <w:t>Why is</w:t>
      </w:r>
      <w:r w:rsidR="003265BA">
        <w:t xml:space="preserve"> the</w:t>
      </w:r>
      <w:r>
        <w:t xml:space="preserve"> TAC supporting programs for youth?</w:t>
      </w:r>
      <w:bookmarkEnd w:id="80"/>
      <w:bookmarkEnd w:id="81"/>
      <w:bookmarkEnd w:id="82"/>
      <w:bookmarkEnd w:id="83"/>
      <w:bookmarkEnd w:id="84"/>
      <w:bookmarkEnd w:id="85"/>
      <w:bookmarkEnd w:id="86"/>
      <w:bookmarkEnd w:id="87"/>
      <w:bookmarkEnd w:id="88"/>
      <w:bookmarkEnd w:id="89"/>
    </w:p>
    <w:p w14:paraId="58DA9D4F" w14:textId="4BC055BA" w:rsidR="00A948B9" w:rsidRPr="007664D6" w:rsidRDefault="00A948B9" w:rsidP="00211517">
      <w:pPr>
        <w:rPr>
          <w:rFonts w:ascii="Arial" w:hAnsi="Arial"/>
          <w:sz w:val="18"/>
        </w:rPr>
      </w:pPr>
      <w:r w:rsidRPr="007664D6">
        <w:rPr>
          <w:rFonts w:ascii="Arial" w:hAnsi="Arial"/>
          <w:sz w:val="18"/>
        </w:rPr>
        <w:t>Young people are parti</w:t>
      </w:r>
      <w:r w:rsidR="00DC4CC1" w:rsidRPr="007664D6">
        <w:rPr>
          <w:rFonts w:ascii="Arial" w:hAnsi="Arial"/>
          <w:sz w:val="18"/>
        </w:rPr>
        <w:t xml:space="preserve">cularly vulnerable road users. </w:t>
      </w:r>
      <w:r w:rsidRPr="007664D6">
        <w:rPr>
          <w:rFonts w:ascii="Arial" w:hAnsi="Arial"/>
          <w:sz w:val="18"/>
        </w:rPr>
        <w:t xml:space="preserve">A quarter of all road </w:t>
      </w:r>
      <w:r w:rsidR="00DC4CC1" w:rsidRPr="007664D6">
        <w:rPr>
          <w:rFonts w:ascii="Arial" w:hAnsi="Arial"/>
          <w:sz w:val="18"/>
        </w:rPr>
        <w:t xml:space="preserve">deaths involve a young driver. </w:t>
      </w:r>
      <w:r w:rsidRPr="007664D6">
        <w:rPr>
          <w:rFonts w:ascii="Arial" w:hAnsi="Arial"/>
          <w:sz w:val="18"/>
        </w:rPr>
        <w:t xml:space="preserve">No two young people are the same but, as a group, they </w:t>
      </w:r>
      <w:r w:rsidR="000169BD" w:rsidRPr="007664D6">
        <w:rPr>
          <w:rFonts w:ascii="Arial" w:hAnsi="Arial"/>
          <w:sz w:val="18"/>
        </w:rPr>
        <w:t>are less experienced on the road, more likely to be involved in risk taking, drive older cars with fewer safety features and spend more of their time driving at night, a particularly risky time for an inexperienced driver.</w:t>
      </w:r>
    </w:p>
    <w:p w14:paraId="3E87D181" w14:textId="07289B3C" w:rsidR="000169BD" w:rsidRPr="007664D6" w:rsidRDefault="003265BA" w:rsidP="00211517">
      <w:pPr>
        <w:rPr>
          <w:rFonts w:ascii="Arial" w:hAnsi="Arial"/>
          <w:sz w:val="18"/>
        </w:rPr>
      </w:pPr>
      <w:r>
        <w:rPr>
          <w:rFonts w:ascii="Arial" w:hAnsi="Arial"/>
          <w:sz w:val="18"/>
        </w:rPr>
        <w:t xml:space="preserve">The </w:t>
      </w:r>
      <w:r w:rsidR="000169BD" w:rsidRPr="007664D6">
        <w:rPr>
          <w:rFonts w:ascii="Arial" w:hAnsi="Arial"/>
          <w:sz w:val="18"/>
        </w:rPr>
        <w:t>TAC sees the benefit of strengthening young people’s resilience</w:t>
      </w:r>
      <w:r w:rsidR="00161CF7" w:rsidRPr="007664D6">
        <w:rPr>
          <w:rFonts w:ascii="Arial" w:hAnsi="Arial"/>
          <w:sz w:val="18"/>
        </w:rPr>
        <w:t xml:space="preserve"> and emotional awareness</w:t>
      </w:r>
      <w:r w:rsidR="00764ABD" w:rsidRPr="007664D6">
        <w:rPr>
          <w:rFonts w:ascii="Arial" w:hAnsi="Arial"/>
          <w:sz w:val="18"/>
        </w:rPr>
        <w:t>, building their sense of connectedness</w:t>
      </w:r>
      <w:r w:rsidR="000169BD" w:rsidRPr="007664D6">
        <w:rPr>
          <w:rFonts w:ascii="Arial" w:hAnsi="Arial"/>
          <w:sz w:val="18"/>
        </w:rPr>
        <w:t xml:space="preserve"> and</w:t>
      </w:r>
      <w:r w:rsidR="00764ABD" w:rsidRPr="007664D6">
        <w:rPr>
          <w:rFonts w:ascii="Arial" w:hAnsi="Arial"/>
          <w:sz w:val="18"/>
        </w:rPr>
        <w:t xml:space="preserve"> supporting</w:t>
      </w:r>
      <w:r w:rsidR="000169BD" w:rsidRPr="007664D6">
        <w:rPr>
          <w:rFonts w:ascii="Arial" w:hAnsi="Arial"/>
          <w:sz w:val="18"/>
        </w:rPr>
        <w:t xml:space="preserve"> their capacity to </w:t>
      </w:r>
      <w:r w:rsidR="00764ABD" w:rsidRPr="007664D6">
        <w:rPr>
          <w:rFonts w:ascii="Arial" w:hAnsi="Arial"/>
          <w:sz w:val="18"/>
        </w:rPr>
        <w:t xml:space="preserve">make </w:t>
      </w:r>
      <w:r w:rsidR="00161CF7" w:rsidRPr="007664D6">
        <w:rPr>
          <w:rFonts w:ascii="Arial" w:hAnsi="Arial"/>
          <w:sz w:val="18"/>
        </w:rPr>
        <w:t xml:space="preserve">safer choices in face of peer pressure to take risks. </w:t>
      </w:r>
      <w:r w:rsidR="00753088" w:rsidRPr="007664D6">
        <w:rPr>
          <w:rFonts w:ascii="Arial" w:hAnsi="Arial"/>
          <w:sz w:val="18"/>
        </w:rPr>
        <w:t>A</w:t>
      </w:r>
      <w:r w:rsidR="00D2480B" w:rsidRPr="007664D6">
        <w:rPr>
          <w:rFonts w:ascii="Arial" w:hAnsi="Arial"/>
          <w:sz w:val="18"/>
        </w:rPr>
        <w:t xml:space="preserve">ssisting </w:t>
      </w:r>
      <w:r w:rsidR="00753088" w:rsidRPr="007664D6">
        <w:rPr>
          <w:rFonts w:ascii="Arial" w:hAnsi="Arial"/>
          <w:sz w:val="18"/>
        </w:rPr>
        <w:t>young people</w:t>
      </w:r>
      <w:r w:rsidR="00D2480B" w:rsidRPr="007664D6">
        <w:rPr>
          <w:rFonts w:ascii="Arial" w:hAnsi="Arial"/>
          <w:sz w:val="18"/>
        </w:rPr>
        <w:t xml:space="preserve"> to </w:t>
      </w:r>
      <w:r w:rsidR="00D44B89" w:rsidRPr="007664D6">
        <w:rPr>
          <w:rFonts w:ascii="Arial" w:hAnsi="Arial"/>
          <w:sz w:val="18"/>
        </w:rPr>
        <w:t>effectively mana</w:t>
      </w:r>
      <w:r w:rsidR="00753088" w:rsidRPr="007664D6">
        <w:rPr>
          <w:rFonts w:ascii="Arial" w:hAnsi="Arial"/>
          <w:sz w:val="18"/>
        </w:rPr>
        <w:t xml:space="preserve">ge potentially risky situations has a significant road safety value, </w:t>
      </w:r>
      <w:r w:rsidR="00AF16D5">
        <w:rPr>
          <w:rFonts w:ascii="Arial" w:hAnsi="Arial"/>
          <w:sz w:val="18"/>
        </w:rPr>
        <w:t xml:space="preserve">in addition to </w:t>
      </w:r>
      <w:r w:rsidR="00A72C35">
        <w:rPr>
          <w:rFonts w:ascii="Arial" w:hAnsi="Arial"/>
          <w:sz w:val="18"/>
        </w:rPr>
        <w:t>benefitting</w:t>
      </w:r>
      <w:r w:rsidR="00753088" w:rsidRPr="007664D6">
        <w:rPr>
          <w:rFonts w:ascii="Arial" w:hAnsi="Arial"/>
          <w:sz w:val="18"/>
        </w:rPr>
        <w:t xml:space="preserve"> adolescent health and wellbeing. </w:t>
      </w:r>
    </w:p>
    <w:p w14:paraId="49230438" w14:textId="76B958DA" w:rsidR="006B208A" w:rsidRPr="004C5162" w:rsidRDefault="00D6655F" w:rsidP="007664D6">
      <w:pPr>
        <w:pStyle w:val="Heading2"/>
      </w:pPr>
      <w:bookmarkStart w:id="90" w:name="_Toc467836825"/>
      <w:bookmarkStart w:id="91" w:name="_Toc467837048"/>
      <w:bookmarkStart w:id="92" w:name="_Toc467837230"/>
      <w:bookmarkStart w:id="93" w:name="_Toc467837774"/>
      <w:bookmarkStart w:id="94" w:name="_Toc467837842"/>
      <w:bookmarkStart w:id="95" w:name="_Toc467837952"/>
      <w:bookmarkStart w:id="96" w:name="_Toc467838085"/>
      <w:bookmarkStart w:id="97" w:name="_Toc467838137"/>
      <w:bookmarkStart w:id="98" w:name="_Toc467839695"/>
      <w:bookmarkStart w:id="99" w:name="_Toc468285753"/>
      <w:r>
        <w:t>The</w:t>
      </w:r>
      <w:r w:rsidR="004C5162" w:rsidRPr="004C5162">
        <w:t xml:space="preserve"> Youth Grants </w:t>
      </w:r>
      <w:r w:rsidR="00F56DB1">
        <w:t>p</w:t>
      </w:r>
      <w:r w:rsidR="007D01B9">
        <w:t>rogram</w:t>
      </w:r>
      <w:bookmarkEnd w:id="90"/>
      <w:bookmarkEnd w:id="91"/>
      <w:bookmarkEnd w:id="92"/>
      <w:bookmarkEnd w:id="93"/>
      <w:bookmarkEnd w:id="94"/>
      <w:bookmarkEnd w:id="95"/>
      <w:bookmarkEnd w:id="96"/>
      <w:bookmarkEnd w:id="97"/>
      <w:bookmarkEnd w:id="98"/>
      <w:bookmarkEnd w:id="99"/>
    </w:p>
    <w:p w14:paraId="3D0D31EF" w14:textId="3D76876A" w:rsidR="001A1F0E" w:rsidRPr="007664D6" w:rsidRDefault="00F37F70" w:rsidP="00211517">
      <w:pPr>
        <w:rPr>
          <w:rFonts w:ascii="Arial" w:hAnsi="Arial"/>
          <w:sz w:val="18"/>
        </w:rPr>
      </w:pPr>
      <w:r w:rsidRPr="007664D6">
        <w:rPr>
          <w:rFonts w:ascii="Arial" w:hAnsi="Arial"/>
          <w:sz w:val="18"/>
        </w:rPr>
        <w:t xml:space="preserve">The TAC is </w:t>
      </w:r>
      <w:r w:rsidR="003E0722" w:rsidRPr="007664D6">
        <w:rPr>
          <w:rFonts w:ascii="Arial" w:hAnsi="Arial"/>
          <w:sz w:val="18"/>
        </w:rPr>
        <w:t>offering funding to youth-</w:t>
      </w:r>
      <w:r w:rsidR="00161CF7" w:rsidRPr="007664D6">
        <w:rPr>
          <w:rFonts w:ascii="Arial" w:hAnsi="Arial"/>
          <w:sz w:val="18"/>
        </w:rPr>
        <w:t xml:space="preserve">focussed </w:t>
      </w:r>
      <w:r w:rsidR="003E0722" w:rsidRPr="007664D6">
        <w:rPr>
          <w:rFonts w:ascii="Arial" w:hAnsi="Arial"/>
          <w:sz w:val="18"/>
        </w:rPr>
        <w:t xml:space="preserve">organisations that are </w:t>
      </w:r>
      <w:r w:rsidR="007D01B9" w:rsidRPr="007664D6">
        <w:rPr>
          <w:rFonts w:ascii="Arial" w:hAnsi="Arial"/>
          <w:sz w:val="18"/>
        </w:rPr>
        <w:t>currently providing programs</w:t>
      </w:r>
      <w:r w:rsidR="003E0722" w:rsidRPr="007664D6">
        <w:rPr>
          <w:rFonts w:ascii="Arial" w:hAnsi="Arial"/>
          <w:sz w:val="18"/>
        </w:rPr>
        <w:t xml:space="preserve"> to build </w:t>
      </w:r>
      <w:r w:rsidR="00591D66" w:rsidRPr="007664D6">
        <w:rPr>
          <w:rFonts w:ascii="Arial" w:hAnsi="Arial"/>
          <w:sz w:val="18"/>
        </w:rPr>
        <w:t xml:space="preserve">and enhance </w:t>
      </w:r>
      <w:r w:rsidR="00DC4CC1" w:rsidRPr="007664D6">
        <w:rPr>
          <w:rFonts w:ascii="Arial" w:hAnsi="Arial"/>
          <w:sz w:val="18"/>
        </w:rPr>
        <w:t>the</w:t>
      </w:r>
      <w:r w:rsidR="00161CF7" w:rsidRPr="007664D6">
        <w:rPr>
          <w:rFonts w:ascii="Arial" w:hAnsi="Arial"/>
          <w:sz w:val="18"/>
        </w:rPr>
        <w:t xml:space="preserve"> </w:t>
      </w:r>
      <w:r w:rsidR="001A1F0E" w:rsidRPr="007664D6">
        <w:rPr>
          <w:rFonts w:ascii="Arial" w:hAnsi="Arial"/>
          <w:sz w:val="18"/>
        </w:rPr>
        <w:t>protective factors</w:t>
      </w:r>
      <w:r w:rsidR="00DC4CC1" w:rsidRPr="007664D6">
        <w:rPr>
          <w:rFonts w:ascii="Arial" w:hAnsi="Arial"/>
          <w:sz w:val="18"/>
        </w:rPr>
        <w:t xml:space="preserve"> for at-risk youth</w:t>
      </w:r>
      <w:r w:rsidR="007D01AC" w:rsidRPr="007664D6">
        <w:rPr>
          <w:rFonts w:ascii="Arial" w:hAnsi="Arial"/>
          <w:sz w:val="18"/>
        </w:rPr>
        <w:t>. The Youth Grants Program aims</w:t>
      </w:r>
      <w:r w:rsidR="001A1F0E" w:rsidRPr="007664D6">
        <w:rPr>
          <w:rFonts w:ascii="Arial" w:hAnsi="Arial"/>
          <w:sz w:val="18"/>
        </w:rPr>
        <w:t xml:space="preserve"> to enhance the breadth of outcomes of these programs</w:t>
      </w:r>
      <w:r w:rsidR="00F00BC4" w:rsidRPr="007664D6">
        <w:rPr>
          <w:rFonts w:ascii="Arial" w:hAnsi="Arial"/>
          <w:sz w:val="18"/>
        </w:rPr>
        <w:t xml:space="preserve">, with the effect of equipping </w:t>
      </w:r>
      <w:r w:rsidR="00DC4CC1" w:rsidRPr="007664D6">
        <w:rPr>
          <w:rFonts w:ascii="Arial" w:hAnsi="Arial"/>
          <w:sz w:val="18"/>
        </w:rPr>
        <w:t>participants</w:t>
      </w:r>
      <w:r w:rsidR="00F00BC4" w:rsidRPr="007664D6">
        <w:rPr>
          <w:rFonts w:ascii="Arial" w:hAnsi="Arial"/>
          <w:sz w:val="18"/>
        </w:rPr>
        <w:t xml:space="preserve"> to make safer choices and, thereby, </w:t>
      </w:r>
      <w:r w:rsidR="005C669E" w:rsidRPr="007664D6">
        <w:rPr>
          <w:rFonts w:ascii="Arial" w:hAnsi="Arial"/>
          <w:sz w:val="18"/>
        </w:rPr>
        <w:t>enabling young Victorian people to become safer drivers.</w:t>
      </w:r>
    </w:p>
    <w:p w14:paraId="1DF1D68F" w14:textId="7DA16477" w:rsidR="00DA2734" w:rsidRPr="007664D6" w:rsidRDefault="00496B92" w:rsidP="004F499C">
      <w:pPr>
        <w:rPr>
          <w:rFonts w:ascii="Arial" w:hAnsi="Arial"/>
          <w:sz w:val="18"/>
        </w:rPr>
      </w:pPr>
      <w:r w:rsidRPr="007664D6">
        <w:rPr>
          <w:rFonts w:ascii="Arial" w:hAnsi="Arial"/>
          <w:sz w:val="18"/>
        </w:rPr>
        <w:t>T</w:t>
      </w:r>
      <w:r w:rsidR="004F499C" w:rsidRPr="007664D6">
        <w:rPr>
          <w:rFonts w:ascii="Arial" w:hAnsi="Arial"/>
          <w:sz w:val="18"/>
        </w:rPr>
        <w:t xml:space="preserve">he TAC </w:t>
      </w:r>
      <w:r w:rsidRPr="007664D6">
        <w:rPr>
          <w:rFonts w:ascii="Arial" w:hAnsi="Arial"/>
          <w:sz w:val="18"/>
        </w:rPr>
        <w:t xml:space="preserve">does not intend to </w:t>
      </w:r>
      <w:r w:rsidR="004F499C" w:rsidRPr="007664D6">
        <w:rPr>
          <w:rFonts w:ascii="Arial" w:hAnsi="Arial"/>
          <w:sz w:val="18"/>
        </w:rPr>
        <w:t xml:space="preserve">mandate the type or design of programs that </w:t>
      </w:r>
      <w:r w:rsidR="000957B6" w:rsidRPr="007664D6">
        <w:rPr>
          <w:rFonts w:ascii="Arial" w:hAnsi="Arial"/>
          <w:sz w:val="18"/>
        </w:rPr>
        <w:t>will</w:t>
      </w:r>
      <w:r w:rsidR="004F499C" w:rsidRPr="007664D6">
        <w:rPr>
          <w:rFonts w:ascii="Arial" w:hAnsi="Arial"/>
          <w:sz w:val="18"/>
        </w:rPr>
        <w:t xml:space="preserve"> be funded </w:t>
      </w:r>
      <w:r w:rsidR="00D6655F" w:rsidRPr="007664D6">
        <w:rPr>
          <w:rFonts w:ascii="Arial" w:hAnsi="Arial"/>
          <w:sz w:val="18"/>
        </w:rPr>
        <w:t xml:space="preserve">through the </w:t>
      </w:r>
      <w:r w:rsidR="004F499C" w:rsidRPr="007664D6">
        <w:rPr>
          <w:rFonts w:ascii="Arial" w:hAnsi="Arial"/>
          <w:sz w:val="18"/>
        </w:rPr>
        <w:t>Youth Grants</w:t>
      </w:r>
      <w:r w:rsidR="00D6655F" w:rsidRPr="007664D6">
        <w:rPr>
          <w:rFonts w:ascii="Arial" w:hAnsi="Arial"/>
          <w:sz w:val="18"/>
        </w:rPr>
        <w:t xml:space="preserve"> Program</w:t>
      </w:r>
      <w:r w:rsidR="004F499C" w:rsidRPr="007664D6">
        <w:rPr>
          <w:rFonts w:ascii="Arial" w:hAnsi="Arial"/>
          <w:sz w:val="18"/>
        </w:rPr>
        <w:t xml:space="preserve">. </w:t>
      </w:r>
      <w:r w:rsidR="00D6655F" w:rsidRPr="007664D6">
        <w:rPr>
          <w:rFonts w:ascii="Arial" w:hAnsi="Arial"/>
          <w:sz w:val="18"/>
        </w:rPr>
        <w:t xml:space="preserve">The TAC </w:t>
      </w:r>
      <w:r w:rsidR="00DA2734" w:rsidRPr="007664D6">
        <w:rPr>
          <w:rFonts w:ascii="Arial" w:hAnsi="Arial"/>
          <w:sz w:val="18"/>
        </w:rPr>
        <w:t>will</w:t>
      </w:r>
      <w:r w:rsidR="00EC1FF0" w:rsidRPr="007664D6">
        <w:rPr>
          <w:rFonts w:ascii="Arial" w:hAnsi="Arial"/>
          <w:sz w:val="18"/>
        </w:rPr>
        <w:t xml:space="preserve"> look </w:t>
      </w:r>
      <w:r w:rsidR="004F499C" w:rsidRPr="007664D6">
        <w:rPr>
          <w:rFonts w:ascii="Arial" w:hAnsi="Arial"/>
          <w:sz w:val="18"/>
        </w:rPr>
        <w:t xml:space="preserve">to </w:t>
      </w:r>
      <w:r w:rsidR="00D6655F" w:rsidRPr="007664D6">
        <w:rPr>
          <w:rFonts w:ascii="Arial" w:hAnsi="Arial"/>
          <w:sz w:val="18"/>
        </w:rPr>
        <w:t xml:space="preserve">support </w:t>
      </w:r>
      <w:r w:rsidR="004F499C" w:rsidRPr="007664D6">
        <w:rPr>
          <w:rFonts w:ascii="Arial" w:hAnsi="Arial"/>
          <w:sz w:val="18"/>
        </w:rPr>
        <w:t xml:space="preserve">existing </w:t>
      </w:r>
      <w:r w:rsidR="00EC1FF0" w:rsidRPr="007664D6">
        <w:rPr>
          <w:rFonts w:ascii="Arial" w:hAnsi="Arial"/>
          <w:sz w:val="18"/>
        </w:rPr>
        <w:t xml:space="preserve">and effective </w:t>
      </w:r>
      <w:r w:rsidR="004F499C" w:rsidRPr="007664D6">
        <w:rPr>
          <w:rFonts w:ascii="Arial" w:hAnsi="Arial"/>
          <w:sz w:val="18"/>
        </w:rPr>
        <w:t>programs</w:t>
      </w:r>
      <w:r w:rsidR="00EC1FF0" w:rsidRPr="007664D6">
        <w:rPr>
          <w:rFonts w:ascii="Arial" w:hAnsi="Arial"/>
          <w:sz w:val="18"/>
        </w:rPr>
        <w:t xml:space="preserve"> to</w:t>
      </w:r>
      <w:r w:rsidR="004F499C" w:rsidRPr="007664D6">
        <w:rPr>
          <w:rFonts w:ascii="Arial" w:hAnsi="Arial"/>
          <w:sz w:val="18"/>
        </w:rPr>
        <w:t xml:space="preserve"> enhance their focus on building protective factors for at risk young people. </w:t>
      </w:r>
    </w:p>
    <w:p w14:paraId="7ABAD37E" w14:textId="6EEC4C6D" w:rsidR="004F499C" w:rsidRPr="007664D6" w:rsidRDefault="004F499C" w:rsidP="004F499C">
      <w:pPr>
        <w:rPr>
          <w:rFonts w:ascii="Arial" w:hAnsi="Arial"/>
          <w:sz w:val="18"/>
        </w:rPr>
      </w:pPr>
      <w:r w:rsidRPr="007664D6">
        <w:rPr>
          <w:rFonts w:ascii="Arial" w:hAnsi="Arial"/>
          <w:sz w:val="18"/>
        </w:rPr>
        <w:t xml:space="preserve">The evidence base </w:t>
      </w:r>
      <w:r w:rsidR="00A72C35">
        <w:rPr>
          <w:rFonts w:ascii="Arial" w:hAnsi="Arial"/>
          <w:sz w:val="18"/>
        </w:rPr>
        <w:t>linking</w:t>
      </w:r>
      <w:r w:rsidRPr="007664D6">
        <w:rPr>
          <w:rFonts w:ascii="Arial" w:hAnsi="Arial"/>
          <w:sz w:val="18"/>
        </w:rPr>
        <w:t xml:space="preserve"> protective factors and high risk drivers is presented in </w:t>
      </w:r>
      <w:r w:rsidR="000957B6" w:rsidRPr="007664D6">
        <w:rPr>
          <w:rFonts w:ascii="Arial" w:hAnsi="Arial"/>
          <w:sz w:val="18"/>
        </w:rPr>
        <w:t xml:space="preserve">Appendix </w:t>
      </w:r>
      <w:r w:rsidR="008850AA" w:rsidRPr="007664D6">
        <w:rPr>
          <w:rFonts w:ascii="Arial" w:hAnsi="Arial"/>
          <w:sz w:val="18"/>
        </w:rPr>
        <w:t>1</w:t>
      </w:r>
      <w:r w:rsidR="000957B6" w:rsidRPr="007664D6">
        <w:rPr>
          <w:rFonts w:ascii="Arial" w:hAnsi="Arial"/>
          <w:sz w:val="18"/>
        </w:rPr>
        <w:t xml:space="preserve"> -</w:t>
      </w:r>
      <w:r w:rsidR="00DA2734" w:rsidRPr="007664D6">
        <w:rPr>
          <w:rFonts w:ascii="Arial" w:hAnsi="Arial"/>
          <w:sz w:val="18"/>
        </w:rPr>
        <w:t xml:space="preserve"> </w:t>
      </w:r>
      <w:r w:rsidR="002D2C1E" w:rsidRPr="007664D6">
        <w:rPr>
          <w:rFonts w:ascii="Arial" w:hAnsi="Arial"/>
          <w:sz w:val="18"/>
        </w:rPr>
        <w:t>Guidance</w:t>
      </w:r>
      <w:r w:rsidR="000957B6" w:rsidRPr="007664D6">
        <w:rPr>
          <w:rFonts w:ascii="Arial" w:hAnsi="Arial"/>
          <w:sz w:val="18"/>
        </w:rPr>
        <w:t xml:space="preserve"> for </w:t>
      </w:r>
      <w:r w:rsidR="00EC1FF0" w:rsidRPr="007664D6">
        <w:rPr>
          <w:rFonts w:ascii="Arial" w:hAnsi="Arial"/>
          <w:sz w:val="18"/>
        </w:rPr>
        <w:t>Identifying Risk and Protective Factors for</w:t>
      </w:r>
      <w:r w:rsidRPr="007664D6">
        <w:rPr>
          <w:rFonts w:ascii="Arial" w:hAnsi="Arial"/>
          <w:sz w:val="18"/>
        </w:rPr>
        <w:t xml:space="preserve"> Young People.</w:t>
      </w:r>
      <w:r w:rsidR="000957B6" w:rsidRPr="007664D6">
        <w:rPr>
          <w:rFonts w:ascii="Arial" w:hAnsi="Arial"/>
          <w:sz w:val="18"/>
        </w:rPr>
        <w:t xml:space="preserve"> </w:t>
      </w:r>
      <w:r w:rsidR="00496B92" w:rsidRPr="007664D6">
        <w:rPr>
          <w:rFonts w:ascii="Arial" w:hAnsi="Arial"/>
          <w:sz w:val="18"/>
        </w:rPr>
        <w:t>A</w:t>
      </w:r>
      <w:r w:rsidR="000957B6" w:rsidRPr="007664D6">
        <w:rPr>
          <w:rFonts w:ascii="Arial" w:hAnsi="Arial"/>
          <w:sz w:val="18"/>
        </w:rPr>
        <w:t xml:space="preserve">pplications must demonstrate </w:t>
      </w:r>
      <w:r w:rsidR="008850AA" w:rsidRPr="007664D6">
        <w:rPr>
          <w:rFonts w:ascii="Arial" w:hAnsi="Arial"/>
          <w:sz w:val="18"/>
        </w:rPr>
        <w:t xml:space="preserve">clear </w:t>
      </w:r>
      <w:r w:rsidR="00496B92" w:rsidRPr="007664D6">
        <w:rPr>
          <w:rFonts w:ascii="Arial" w:hAnsi="Arial"/>
          <w:sz w:val="18"/>
        </w:rPr>
        <w:t xml:space="preserve">alignment with these guidelines, and must set out the research and evidence </w:t>
      </w:r>
      <w:r w:rsidR="00A72C35">
        <w:rPr>
          <w:rFonts w:ascii="Arial" w:hAnsi="Arial"/>
          <w:sz w:val="18"/>
        </w:rPr>
        <w:t>underpinning</w:t>
      </w:r>
      <w:r w:rsidR="00496B92" w:rsidRPr="007664D6">
        <w:rPr>
          <w:rFonts w:ascii="Arial" w:hAnsi="Arial"/>
          <w:sz w:val="18"/>
        </w:rPr>
        <w:t xml:space="preserve"> the applicant’s choice of program design.</w:t>
      </w:r>
    </w:p>
    <w:p w14:paraId="31BDB017" w14:textId="4CFAF077" w:rsidR="000957B6" w:rsidRPr="007664D6" w:rsidRDefault="000957B6" w:rsidP="000957B6">
      <w:pPr>
        <w:rPr>
          <w:rFonts w:ascii="Arial" w:hAnsi="Arial"/>
          <w:sz w:val="18"/>
        </w:rPr>
      </w:pPr>
      <w:r w:rsidRPr="007664D6">
        <w:rPr>
          <w:rFonts w:ascii="Arial" w:hAnsi="Arial"/>
          <w:sz w:val="18"/>
        </w:rPr>
        <w:t>This is a one-off progra</w:t>
      </w:r>
      <w:r w:rsidR="00496B92" w:rsidRPr="007664D6">
        <w:rPr>
          <w:rFonts w:ascii="Arial" w:hAnsi="Arial"/>
          <w:sz w:val="18"/>
        </w:rPr>
        <w:t>m that will provide the successful applicants</w:t>
      </w:r>
      <w:r w:rsidR="00241B3B" w:rsidRPr="007664D6">
        <w:rPr>
          <w:rFonts w:ascii="Arial" w:hAnsi="Arial"/>
          <w:sz w:val="18"/>
        </w:rPr>
        <w:t xml:space="preserve"> with</w:t>
      </w:r>
      <w:r w:rsidR="00496B92" w:rsidRPr="007664D6">
        <w:rPr>
          <w:rFonts w:ascii="Arial" w:hAnsi="Arial"/>
          <w:sz w:val="18"/>
        </w:rPr>
        <w:t xml:space="preserve"> funding for up to three years</w:t>
      </w:r>
      <w:r w:rsidRPr="007664D6">
        <w:rPr>
          <w:rFonts w:ascii="Arial" w:hAnsi="Arial"/>
          <w:sz w:val="18"/>
        </w:rPr>
        <w:t>.</w:t>
      </w:r>
    </w:p>
    <w:p w14:paraId="1B83F051" w14:textId="77777777" w:rsidR="00EC1FF0" w:rsidRPr="007664D6" w:rsidRDefault="00EC1FF0" w:rsidP="000957B6">
      <w:pPr>
        <w:rPr>
          <w:rFonts w:ascii="Arial" w:hAnsi="Arial"/>
          <w:sz w:val="18"/>
        </w:rPr>
      </w:pPr>
    </w:p>
    <w:p w14:paraId="7C53BD9C" w14:textId="77777777" w:rsidR="004D1FAF" w:rsidRDefault="004D1FAF">
      <w:pPr>
        <w:spacing w:before="0" w:after="0" w:line="240" w:lineRule="auto"/>
        <w:rPr>
          <w:rFonts w:eastAsia="Times New Roman"/>
          <w:b/>
          <w:bCs/>
          <w:color w:val="4B306A"/>
          <w:sz w:val="36"/>
          <w:szCs w:val="36"/>
        </w:rPr>
      </w:pPr>
      <w:r w:rsidRPr="007664D6">
        <w:rPr>
          <w:rFonts w:ascii="Arial" w:hAnsi="Arial"/>
          <w:sz w:val="18"/>
        </w:rPr>
        <w:br w:type="page"/>
      </w:r>
    </w:p>
    <w:p w14:paraId="791D9194" w14:textId="4E1660D4" w:rsidR="00E37CE5" w:rsidRPr="005677AA" w:rsidRDefault="005677AA" w:rsidP="005677AA">
      <w:pPr>
        <w:pStyle w:val="Heading1"/>
      </w:pPr>
      <w:bookmarkStart w:id="100" w:name="_Toc468285754"/>
      <w:r w:rsidRPr="005677AA">
        <w:lastRenderedPageBreak/>
        <w:t>Who can apply for f</w:t>
      </w:r>
      <w:r w:rsidR="003D0A6F" w:rsidRPr="005677AA">
        <w:t>unding?</w:t>
      </w:r>
      <w:bookmarkEnd w:id="100"/>
    </w:p>
    <w:p w14:paraId="56ADBD7A" w14:textId="08A1E9B2" w:rsidR="00B556E5" w:rsidRPr="007664D6" w:rsidRDefault="008540FF" w:rsidP="00B556E5">
      <w:pPr>
        <w:rPr>
          <w:rFonts w:ascii="Arial" w:hAnsi="Arial"/>
          <w:sz w:val="18"/>
        </w:rPr>
      </w:pPr>
      <w:r w:rsidRPr="007664D6">
        <w:rPr>
          <w:rFonts w:ascii="Arial" w:hAnsi="Arial"/>
          <w:sz w:val="18"/>
        </w:rPr>
        <w:t xml:space="preserve">The </w:t>
      </w:r>
      <w:r w:rsidR="00E33224" w:rsidRPr="007664D6">
        <w:rPr>
          <w:rFonts w:ascii="Arial" w:hAnsi="Arial"/>
          <w:sz w:val="18"/>
        </w:rPr>
        <w:t>Youth Grants</w:t>
      </w:r>
      <w:r w:rsidRPr="007664D6">
        <w:rPr>
          <w:rFonts w:ascii="Arial" w:hAnsi="Arial"/>
          <w:sz w:val="18"/>
        </w:rPr>
        <w:t xml:space="preserve"> </w:t>
      </w:r>
      <w:r w:rsidR="00DA2734" w:rsidRPr="007664D6">
        <w:rPr>
          <w:rFonts w:ascii="Arial" w:hAnsi="Arial"/>
          <w:sz w:val="18"/>
        </w:rPr>
        <w:t xml:space="preserve">Program </w:t>
      </w:r>
      <w:r w:rsidRPr="007664D6">
        <w:rPr>
          <w:rFonts w:ascii="Arial" w:hAnsi="Arial"/>
          <w:sz w:val="18"/>
        </w:rPr>
        <w:t>will</w:t>
      </w:r>
      <w:r w:rsidR="00E33224" w:rsidRPr="007664D6">
        <w:rPr>
          <w:rFonts w:ascii="Arial" w:hAnsi="Arial"/>
          <w:sz w:val="18"/>
        </w:rPr>
        <w:t xml:space="preserve"> fund Vict</w:t>
      </w:r>
      <w:r w:rsidR="008A27FE" w:rsidRPr="007664D6">
        <w:rPr>
          <w:rFonts w:ascii="Arial" w:hAnsi="Arial"/>
          <w:sz w:val="18"/>
        </w:rPr>
        <w:t>orian youth-</w:t>
      </w:r>
      <w:r w:rsidR="0052410C" w:rsidRPr="007664D6">
        <w:rPr>
          <w:rFonts w:ascii="Arial" w:hAnsi="Arial"/>
          <w:sz w:val="18"/>
        </w:rPr>
        <w:t>focused</w:t>
      </w:r>
      <w:r w:rsidR="008A27FE" w:rsidRPr="007664D6">
        <w:rPr>
          <w:rFonts w:ascii="Arial" w:hAnsi="Arial"/>
          <w:sz w:val="18"/>
        </w:rPr>
        <w:t xml:space="preserve"> organisations that deliver services aimed at</w:t>
      </w:r>
      <w:r w:rsidR="00E33224" w:rsidRPr="007664D6">
        <w:rPr>
          <w:rFonts w:ascii="Arial" w:hAnsi="Arial"/>
          <w:sz w:val="18"/>
        </w:rPr>
        <w:t>:</w:t>
      </w:r>
    </w:p>
    <w:p w14:paraId="1AE3F716" w14:textId="6DD67A1F" w:rsidR="00E33224" w:rsidRPr="0099028B" w:rsidRDefault="008A27FE"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 xml:space="preserve">Enhancing </w:t>
      </w:r>
      <w:r w:rsidR="00E33224" w:rsidRPr="007664D6">
        <w:rPr>
          <w:rFonts w:ascii="Arial" w:hAnsi="Arial"/>
          <w:sz w:val="18"/>
        </w:rPr>
        <w:t>protective factors</w:t>
      </w:r>
      <w:r w:rsidR="00DA2734" w:rsidRPr="007664D6">
        <w:rPr>
          <w:rFonts w:ascii="Arial" w:hAnsi="Arial"/>
          <w:sz w:val="18"/>
        </w:rPr>
        <w:t xml:space="preserve"> </w:t>
      </w:r>
      <w:r w:rsidR="005B6FD6" w:rsidRPr="007664D6">
        <w:rPr>
          <w:rFonts w:ascii="Arial" w:hAnsi="Arial"/>
          <w:sz w:val="18"/>
        </w:rPr>
        <w:t xml:space="preserve">for </w:t>
      </w:r>
      <w:r w:rsidR="00DA2734" w:rsidRPr="007664D6">
        <w:rPr>
          <w:rFonts w:ascii="Arial" w:hAnsi="Arial"/>
          <w:sz w:val="18"/>
        </w:rPr>
        <w:t>at-</w:t>
      </w:r>
      <w:r w:rsidRPr="007664D6">
        <w:rPr>
          <w:rFonts w:ascii="Arial" w:hAnsi="Arial"/>
          <w:sz w:val="18"/>
        </w:rPr>
        <w:t>risk youth</w:t>
      </w:r>
      <w:r w:rsidR="00DA2734" w:rsidRPr="007664D6">
        <w:rPr>
          <w:rFonts w:ascii="Arial" w:hAnsi="Arial"/>
          <w:sz w:val="18"/>
        </w:rPr>
        <w:t xml:space="preserve"> in the community</w:t>
      </w:r>
    </w:p>
    <w:p w14:paraId="368AC99B" w14:textId="53D91A46" w:rsidR="00E33224" w:rsidRPr="00985B05" w:rsidRDefault="008A27FE"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Demonstrating a</w:t>
      </w:r>
      <w:r w:rsidR="00E33224" w:rsidRPr="007664D6">
        <w:rPr>
          <w:rFonts w:ascii="Arial" w:hAnsi="Arial"/>
          <w:sz w:val="18"/>
        </w:rPr>
        <w:t xml:space="preserve"> commitment to best practice</w:t>
      </w:r>
    </w:p>
    <w:p w14:paraId="031B6C3E" w14:textId="05312DCD" w:rsidR="001D3140" w:rsidRPr="00985B05" w:rsidRDefault="00DA2734" w:rsidP="00985B05">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 xml:space="preserve">Promoting a broader </w:t>
      </w:r>
      <w:r w:rsidR="008A27FE" w:rsidRPr="007664D6">
        <w:rPr>
          <w:rFonts w:ascii="Arial" w:hAnsi="Arial"/>
          <w:sz w:val="18"/>
        </w:rPr>
        <w:t xml:space="preserve">understanding </w:t>
      </w:r>
      <w:r w:rsidR="00102D39" w:rsidRPr="007664D6">
        <w:rPr>
          <w:rFonts w:ascii="Arial" w:hAnsi="Arial"/>
          <w:sz w:val="18"/>
        </w:rPr>
        <w:t xml:space="preserve">within the community </w:t>
      </w:r>
      <w:r w:rsidR="008A27FE" w:rsidRPr="007664D6">
        <w:rPr>
          <w:rFonts w:ascii="Arial" w:hAnsi="Arial"/>
          <w:sz w:val="18"/>
        </w:rPr>
        <w:t>of the Victorian Government’s</w:t>
      </w:r>
      <w:r w:rsidR="00B556E5" w:rsidRPr="007664D6">
        <w:rPr>
          <w:rFonts w:ascii="Arial" w:hAnsi="Arial"/>
          <w:sz w:val="18"/>
        </w:rPr>
        <w:t xml:space="preserve"> Towards Zero </w:t>
      </w:r>
      <w:r w:rsidR="00A45480" w:rsidRPr="007664D6">
        <w:rPr>
          <w:rFonts w:ascii="Arial" w:hAnsi="Arial"/>
          <w:sz w:val="18"/>
        </w:rPr>
        <w:t>approach</w:t>
      </w:r>
      <w:r w:rsidR="0099028B" w:rsidRPr="00985B05">
        <w:rPr>
          <w:rFonts w:ascii="Arial" w:hAnsi="Arial"/>
          <w:sz w:val="18"/>
        </w:rPr>
        <w:t>.</w:t>
      </w:r>
    </w:p>
    <w:p w14:paraId="0F831B03" w14:textId="3E2A5BE1" w:rsidR="00E33224" w:rsidRPr="007664D6" w:rsidRDefault="00E33224" w:rsidP="00E33224">
      <w:pPr>
        <w:rPr>
          <w:rFonts w:ascii="Arial" w:hAnsi="Arial"/>
          <w:sz w:val="18"/>
        </w:rPr>
      </w:pPr>
      <w:r w:rsidRPr="007664D6">
        <w:rPr>
          <w:rFonts w:ascii="Arial" w:hAnsi="Arial"/>
          <w:sz w:val="18"/>
        </w:rPr>
        <w:t xml:space="preserve">Individuals cannot apply for funding and there are </w:t>
      </w:r>
      <w:r w:rsidR="008A27FE" w:rsidRPr="007664D6">
        <w:rPr>
          <w:rFonts w:ascii="Arial" w:hAnsi="Arial"/>
          <w:sz w:val="18"/>
        </w:rPr>
        <w:t>some</w:t>
      </w:r>
      <w:r w:rsidRPr="007664D6">
        <w:rPr>
          <w:rFonts w:ascii="Arial" w:hAnsi="Arial"/>
          <w:sz w:val="18"/>
        </w:rPr>
        <w:t xml:space="preserve"> rules about the organisations that can apply:</w:t>
      </w:r>
    </w:p>
    <w:p w14:paraId="192BEF7D" w14:textId="77777777" w:rsidR="005D1536" w:rsidRPr="0099028B" w:rsidRDefault="005D1536" w:rsidP="005D1536">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Your organisation must be an incorporated body.</w:t>
      </w:r>
    </w:p>
    <w:p w14:paraId="6DC90194" w14:textId="2C54C12F" w:rsidR="00496B92" w:rsidRPr="0099028B" w:rsidRDefault="00496B92" w:rsidP="005D1536">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 xml:space="preserve">Your organisation must have an </w:t>
      </w:r>
      <w:r w:rsidR="00F522AB">
        <w:rPr>
          <w:rFonts w:ascii="Arial" w:hAnsi="Arial"/>
          <w:sz w:val="18"/>
        </w:rPr>
        <w:t>ABN</w:t>
      </w:r>
      <w:r w:rsidR="0099028B" w:rsidRPr="0099028B">
        <w:rPr>
          <w:rFonts w:ascii="Arial" w:hAnsi="Arial"/>
          <w:color w:val="auto"/>
          <w:sz w:val="18"/>
        </w:rPr>
        <w:t>.</w:t>
      </w:r>
    </w:p>
    <w:p w14:paraId="34DB5434" w14:textId="4A840150" w:rsidR="00496B92" w:rsidRPr="0099028B" w:rsidRDefault="00496B92" w:rsidP="005D1536">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Your organisation</w:t>
      </w:r>
      <w:bookmarkStart w:id="101" w:name="_GoBack"/>
      <w:bookmarkEnd w:id="101"/>
      <w:r w:rsidRPr="007664D6">
        <w:rPr>
          <w:rFonts w:ascii="Arial" w:hAnsi="Arial"/>
          <w:sz w:val="18"/>
        </w:rPr>
        <w:t xml:space="preserve"> must be registered for GST.</w:t>
      </w:r>
    </w:p>
    <w:p w14:paraId="01C06FB1" w14:textId="77777777" w:rsidR="00E10FCE" w:rsidRPr="0099028B" w:rsidRDefault="00E33224" w:rsidP="00496B92">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You will need to show your organisation is financially viable.</w:t>
      </w:r>
    </w:p>
    <w:p w14:paraId="7A13AD76" w14:textId="2E0CCC18" w:rsidR="008A27FE" w:rsidRPr="0099028B" w:rsidRDefault="00E10FCE" w:rsidP="00496B92">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Y</w:t>
      </w:r>
      <w:r w:rsidR="00E33224" w:rsidRPr="007664D6">
        <w:rPr>
          <w:rFonts w:ascii="Arial" w:hAnsi="Arial"/>
          <w:sz w:val="18"/>
        </w:rPr>
        <w:t xml:space="preserve">our application </w:t>
      </w:r>
      <w:r w:rsidR="00BC14CA" w:rsidRPr="007664D6">
        <w:rPr>
          <w:rFonts w:ascii="Arial" w:hAnsi="Arial"/>
          <w:sz w:val="18"/>
        </w:rPr>
        <w:t xml:space="preserve">must </w:t>
      </w:r>
      <w:r w:rsidR="00E33224" w:rsidRPr="007664D6">
        <w:rPr>
          <w:rFonts w:ascii="Arial" w:hAnsi="Arial"/>
          <w:sz w:val="18"/>
        </w:rPr>
        <w:t>include your organisation’s audited financial statements</w:t>
      </w:r>
      <w:r w:rsidR="00102D39" w:rsidRPr="007664D6">
        <w:rPr>
          <w:rFonts w:ascii="Arial" w:hAnsi="Arial"/>
          <w:sz w:val="18"/>
        </w:rPr>
        <w:t>.</w:t>
      </w:r>
    </w:p>
    <w:p w14:paraId="7394E3C0" w14:textId="0D34FCD8" w:rsidR="00A4529A" w:rsidRPr="007664D6" w:rsidRDefault="001D3140" w:rsidP="00A4529A">
      <w:pPr>
        <w:rPr>
          <w:rFonts w:ascii="Arial" w:hAnsi="Arial"/>
          <w:sz w:val="18"/>
        </w:rPr>
      </w:pPr>
      <w:r w:rsidRPr="007664D6">
        <w:rPr>
          <w:rFonts w:ascii="Arial" w:hAnsi="Arial"/>
          <w:sz w:val="18"/>
        </w:rPr>
        <w:t>The Youth Grant</w:t>
      </w:r>
      <w:r w:rsidR="00A4529A" w:rsidRPr="007664D6">
        <w:rPr>
          <w:rFonts w:ascii="Arial" w:hAnsi="Arial"/>
          <w:sz w:val="18"/>
        </w:rPr>
        <w:t>s</w:t>
      </w:r>
      <w:r w:rsidRPr="007664D6">
        <w:rPr>
          <w:rFonts w:ascii="Arial" w:hAnsi="Arial"/>
          <w:sz w:val="18"/>
        </w:rPr>
        <w:t xml:space="preserve"> </w:t>
      </w:r>
      <w:r w:rsidR="00A4529A" w:rsidRPr="007664D6">
        <w:rPr>
          <w:rFonts w:ascii="Arial" w:hAnsi="Arial"/>
          <w:sz w:val="18"/>
        </w:rPr>
        <w:t>P</w:t>
      </w:r>
      <w:r w:rsidRPr="007664D6">
        <w:rPr>
          <w:rFonts w:ascii="Arial" w:hAnsi="Arial"/>
          <w:sz w:val="18"/>
        </w:rPr>
        <w:t xml:space="preserve">rogram is intended to build on existing youth programs and </w:t>
      </w:r>
      <w:r w:rsidRPr="007664D6">
        <w:rPr>
          <w:rFonts w:ascii="Arial" w:hAnsi="Arial"/>
          <w:sz w:val="18"/>
          <w:u w:val="single"/>
        </w:rPr>
        <w:t>will not fund one-off projects</w:t>
      </w:r>
      <w:r w:rsidRPr="007664D6">
        <w:rPr>
          <w:rFonts w:ascii="Arial" w:hAnsi="Arial"/>
          <w:sz w:val="18"/>
        </w:rPr>
        <w:t>.</w:t>
      </w:r>
      <w:r w:rsidR="00A4529A" w:rsidRPr="007664D6">
        <w:rPr>
          <w:rFonts w:ascii="Arial" w:hAnsi="Arial"/>
          <w:sz w:val="18"/>
        </w:rPr>
        <w:t xml:space="preserve"> Applicants that are either successful or unsuccessful in the first round of funding will be eligible to apply for funding in the second funding round in 2017. Multiple applications from individual applicants will be considered for funding by the </w:t>
      </w:r>
      <w:proofErr w:type="gramStart"/>
      <w:r w:rsidR="00A4529A" w:rsidRPr="007664D6">
        <w:rPr>
          <w:rFonts w:ascii="Arial" w:hAnsi="Arial"/>
          <w:sz w:val="18"/>
        </w:rPr>
        <w:t>TAC,</w:t>
      </w:r>
      <w:proofErr w:type="gramEnd"/>
      <w:r w:rsidR="00A4529A" w:rsidRPr="007664D6">
        <w:rPr>
          <w:rFonts w:ascii="Arial" w:hAnsi="Arial"/>
          <w:sz w:val="18"/>
        </w:rPr>
        <w:t xml:space="preserve"> however, they must be prioritised for funding by the applicant.</w:t>
      </w:r>
    </w:p>
    <w:p w14:paraId="470DB2E5" w14:textId="77777777" w:rsidR="00A4529A" w:rsidRPr="007664D6" w:rsidRDefault="00A4529A" w:rsidP="00A4529A">
      <w:pPr>
        <w:rPr>
          <w:rFonts w:ascii="Arial" w:hAnsi="Arial"/>
          <w:sz w:val="18"/>
        </w:rPr>
      </w:pPr>
    </w:p>
    <w:p w14:paraId="44B4A367" w14:textId="77777777" w:rsidR="001D3140" w:rsidRPr="007664D6" w:rsidRDefault="001D3140">
      <w:pPr>
        <w:spacing w:before="0" w:after="0" w:line="240" w:lineRule="auto"/>
        <w:rPr>
          <w:rFonts w:ascii="Arial" w:hAnsi="Arial"/>
          <w:sz w:val="18"/>
        </w:rPr>
      </w:pPr>
      <w:r w:rsidRPr="007664D6">
        <w:rPr>
          <w:rFonts w:ascii="Arial" w:hAnsi="Arial"/>
          <w:sz w:val="18"/>
        </w:rPr>
        <w:br w:type="page"/>
      </w:r>
    </w:p>
    <w:p w14:paraId="7C4D559A" w14:textId="1A3CA7B9" w:rsidR="00E33224" w:rsidRPr="007664D6" w:rsidRDefault="00F56DB1" w:rsidP="007664D6">
      <w:pPr>
        <w:pStyle w:val="Heading2"/>
      </w:pPr>
      <w:bookmarkStart w:id="102" w:name="_Toc467836827"/>
      <w:bookmarkStart w:id="103" w:name="_Toc467837050"/>
      <w:bookmarkStart w:id="104" w:name="_Toc467837232"/>
      <w:bookmarkStart w:id="105" w:name="_Toc468285755"/>
      <w:r>
        <w:lastRenderedPageBreak/>
        <w:t>What projects will be f</w:t>
      </w:r>
      <w:r w:rsidR="003D0A6F" w:rsidRPr="007664D6">
        <w:t>unded?</w:t>
      </w:r>
      <w:bookmarkEnd w:id="102"/>
      <w:bookmarkEnd w:id="103"/>
      <w:bookmarkEnd w:id="104"/>
      <w:bookmarkEnd w:id="105"/>
    </w:p>
    <w:p w14:paraId="45664732" w14:textId="1780CE7F" w:rsidR="006A6519" w:rsidRPr="007664D6" w:rsidRDefault="006A6519" w:rsidP="00211517">
      <w:pPr>
        <w:rPr>
          <w:rFonts w:ascii="Arial" w:hAnsi="Arial"/>
          <w:sz w:val="18"/>
        </w:rPr>
      </w:pPr>
      <w:r w:rsidRPr="007664D6">
        <w:rPr>
          <w:rFonts w:ascii="Arial" w:hAnsi="Arial"/>
          <w:sz w:val="18"/>
        </w:rPr>
        <w:t>The Youth Grants</w:t>
      </w:r>
      <w:r w:rsidR="007338F4" w:rsidRPr="007664D6">
        <w:rPr>
          <w:rFonts w:ascii="Arial" w:hAnsi="Arial"/>
          <w:sz w:val="18"/>
        </w:rPr>
        <w:t xml:space="preserve"> Program</w:t>
      </w:r>
      <w:r w:rsidRPr="007664D6">
        <w:rPr>
          <w:rFonts w:ascii="Arial" w:hAnsi="Arial"/>
          <w:sz w:val="18"/>
        </w:rPr>
        <w:t xml:space="preserve"> </w:t>
      </w:r>
      <w:r w:rsidR="001A3CF2" w:rsidRPr="007664D6">
        <w:rPr>
          <w:rFonts w:ascii="Arial" w:hAnsi="Arial"/>
          <w:sz w:val="18"/>
        </w:rPr>
        <w:t>is</w:t>
      </w:r>
      <w:r w:rsidRPr="007664D6">
        <w:rPr>
          <w:rFonts w:ascii="Arial" w:hAnsi="Arial"/>
          <w:sz w:val="18"/>
        </w:rPr>
        <w:t xml:space="preserve"> an opportunity for youth-</w:t>
      </w:r>
      <w:r w:rsidR="00E8068F" w:rsidRPr="007664D6">
        <w:rPr>
          <w:rFonts w:ascii="Arial" w:hAnsi="Arial"/>
          <w:sz w:val="18"/>
        </w:rPr>
        <w:t>focus</w:t>
      </w:r>
      <w:r w:rsidR="00D44B89" w:rsidRPr="007664D6">
        <w:rPr>
          <w:rFonts w:ascii="Arial" w:hAnsi="Arial"/>
          <w:sz w:val="18"/>
        </w:rPr>
        <w:t xml:space="preserve">ed </w:t>
      </w:r>
      <w:r w:rsidRPr="007664D6">
        <w:rPr>
          <w:rFonts w:ascii="Arial" w:hAnsi="Arial"/>
          <w:sz w:val="18"/>
        </w:rPr>
        <w:t xml:space="preserve">organisations </w:t>
      </w:r>
      <w:r w:rsidR="007338F4" w:rsidRPr="007664D6">
        <w:rPr>
          <w:rFonts w:ascii="Arial" w:hAnsi="Arial"/>
          <w:sz w:val="18"/>
        </w:rPr>
        <w:t xml:space="preserve">who are </w:t>
      </w:r>
      <w:r w:rsidRPr="007664D6">
        <w:rPr>
          <w:rFonts w:ascii="Arial" w:hAnsi="Arial"/>
          <w:sz w:val="18"/>
        </w:rPr>
        <w:t>already engaging with at</w:t>
      </w:r>
      <w:r w:rsidR="004A5FF2" w:rsidRPr="007664D6">
        <w:rPr>
          <w:rFonts w:ascii="Arial" w:hAnsi="Arial"/>
          <w:sz w:val="18"/>
        </w:rPr>
        <w:t>-</w:t>
      </w:r>
      <w:r w:rsidRPr="007664D6">
        <w:rPr>
          <w:rFonts w:ascii="Arial" w:hAnsi="Arial"/>
          <w:sz w:val="18"/>
        </w:rPr>
        <w:t>risk youth to develop, modify and implement</w:t>
      </w:r>
      <w:r w:rsidR="005F1A2D" w:rsidRPr="007664D6">
        <w:rPr>
          <w:rFonts w:ascii="Arial" w:hAnsi="Arial"/>
          <w:sz w:val="18"/>
        </w:rPr>
        <w:t xml:space="preserve"> innovative</w:t>
      </w:r>
      <w:r w:rsidRPr="007664D6">
        <w:rPr>
          <w:rFonts w:ascii="Arial" w:hAnsi="Arial"/>
          <w:sz w:val="18"/>
        </w:rPr>
        <w:t xml:space="preserve"> programs that will help foster protective factors in </w:t>
      </w:r>
      <w:r w:rsidR="006123B5" w:rsidRPr="007664D6">
        <w:rPr>
          <w:rFonts w:ascii="Arial" w:hAnsi="Arial"/>
          <w:sz w:val="18"/>
        </w:rPr>
        <w:t>young people throughout Victoria.</w:t>
      </w:r>
    </w:p>
    <w:p w14:paraId="6B0F0DC0" w14:textId="37E14C5F" w:rsidR="00387BB9" w:rsidRPr="007664D6" w:rsidRDefault="00211517" w:rsidP="007664D6">
      <w:pPr>
        <w:pStyle w:val="Heading2"/>
      </w:pPr>
      <w:bookmarkStart w:id="106" w:name="_Toc467836828"/>
      <w:bookmarkStart w:id="107" w:name="_Toc467837051"/>
      <w:bookmarkStart w:id="108" w:name="_Toc467837233"/>
      <w:bookmarkStart w:id="109" w:name="_Toc467837845"/>
      <w:bookmarkStart w:id="110" w:name="_Toc467837955"/>
      <w:bookmarkStart w:id="111" w:name="_Toc467838088"/>
      <w:bookmarkStart w:id="112" w:name="_Toc467838140"/>
      <w:bookmarkStart w:id="113" w:name="_Toc468285756"/>
      <w:r w:rsidRPr="007664D6">
        <w:t>C</w:t>
      </w:r>
      <w:r w:rsidR="000B5931" w:rsidRPr="007664D6">
        <w:t xml:space="preserve">haracteristics of </w:t>
      </w:r>
      <w:r w:rsidR="00F56DB1">
        <w:t>e</w:t>
      </w:r>
      <w:r w:rsidR="000B5931" w:rsidRPr="007664D6">
        <w:t xml:space="preserve">ffective </w:t>
      </w:r>
      <w:r w:rsidR="00F56DB1">
        <w:t>p</w:t>
      </w:r>
      <w:r w:rsidR="000B5931" w:rsidRPr="007664D6">
        <w:t>rograms</w:t>
      </w:r>
      <w:bookmarkEnd w:id="106"/>
      <w:bookmarkEnd w:id="107"/>
      <w:bookmarkEnd w:id="108"/>
      <w:bookmarkEnd w:id="109"/>
      <w:bookmarkEnd w:id="110"/>
      <w:bookmarkEnd w:id="111"/>
      <w:bookmarkEnd w:id="112"/>
      <w:bookmarkEnd w:id="113"/>
    </w:p>
    <w:p w14:paraId="6425B4D3" w14:textId="3EB4F27F" w:rsidR="007D1CAC" w:rsidRPr="007664D6" w:rsidRDefault="0059545B" w:rsidP="007D1CAC">
      <w:pPr>
        <w:rPr>
          <w:rFonts w:ascii="Arial" w:hAnsi="Arial"/>
          <w:sz w:val="18"/>
        </w:rPr>
      </w:pPr>
      <w:r w:rsidRPr="007664D6">
        <w:rPr>
          <w:rFonts w:ascii="Arial" w:hAnsi="Arial"/>
          <w:sz w:val="18"/>
        </w:rPr>
        <w:t xml:space="preserve">To be eligible for </w:t>
      </w:r>
      <w:r w:rsidR="004A5FF2" w:rsidRPr="007664D6">
        <w:rPr>
          <w:rFonts w:ascii="Arial" w:hAnsi="Arial"/>
          <w:sz w:val="18"/>
        </w:rPr>
        <w:t>the</w:t>
      </w:r>
      <w:r w:rsidRPr="007664D6">
        <w:rPr>
          <w:rFonts w:ascii="Arial" w:hAnsi="Arial"/>
          <w:sz w:val="18"/>
        </w:rPr>
        <w:t xml:space="preserve"> Youth Grants</w:t>
      </w:r>
      <w:r w:rsidR="004A5FF2" w:rsidRPr="007664D6">
        <w:rPr>
          <w:rFonts w:ascii="Arial" w:hAnsi="Arial"/>
          <w:sz w:val="18"/>
        </w:rPr>
        <w:t xml:space="preserve"> Program, applicants </w:t>
      </w:r>
      <w:r w:rsidRPr="007664D6">
        <w:rPr>
          <w:rFonts w:ascii="Arial" w:hAnsi="Arial"/>
          <w:sz w:val="18"/>
        </w:rPr>
        <w:t xml:space="preserve">must </w:t>
      </w:r>
      <w:r w:rsidR="004A5FF2" w:rsidRPr="007664D6">
        <w:rPr>
          <w:rFonts w:ascii="Arial" w:hAnsi="Arial"/>
          <w:sz w:val="18"/>
        </w:rPr>
        <w:t>demonstrate</w:t>
      </w:r>
      <w:r w:rsidRPr="007664D6">
        <w:rPr>
          <w:rFonts w:ascii="Arial" w:hAnsi="Arial"/>
          <w:sz w:val="18"/>
        </w:rPr>
        <w:t xml:space="preserve"> alignment to </w:t>
      </w:r>
      <w:r w:rsidR="00271408" w:rsidRPr="007664D6">
        <w:rPr>
          <w:rFonts w:ascii="Arial" w:hAnsi="Arial"/>
          <w:sz w:val="18"/>
        </w:rPr>
        <w:t xml:space="preserve">the following effective program </w:t>
      </w:r>
      <w:r w:rsidR="004D1FAF" w:rsidRPr="007664D6">
        <w:rPr>
          <w:rFonts w:ascii="Arial" w:hAnsi="Arial"/>
          <w:sz w:val="18"/>
        </w:rPr>
        <w:t>characteristics:</w:t>
      </w:r>
    </w:p>
    <w:p w14:paraId="5C0E1D7F" w14:textId="5A472FE9" w:rsidR="0059545B" w:rsidRPr="0099028B" w:rsidRDefault="004D1FAF"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 xml:space="preserve">A </w:t>
      </w:r>
      <w:r w:rsidR="004A5FF2" w:rsidRPr="007664D6">
        <w:rPr>
          <w:rFonts w:ascii="Arial" w:hAnsi="Arial"/>
          <w:sz w:val="18"/>
        </w:rPr>
        <w:t xml:space="preserve">primary </w:t>
      </w:r>
      <w:r w:rsidRPr="007664D6">
        <w:rPr>
          <w:rFonts w:ascii="Arial" w:hAnsi="Arial"/>
          <w:sz w:val="18"/>
        </w:rPr>
        <w:t>focus on working</w:t>
      </w:r>
      <w:r w:rsidR="0059545B" w:rsidRPr="007664D6">
        <w:rPr>
          <w:rFonts w:ascii="Arial" w:hAnsi="Arial"/>
          <w:sz w:val="18"/>
        </w:rPr>
        <w:t xml:space="preserve"> with </w:t>
      </w:r>
      <w:r w:rsidR="009404D8" w:rsidRPr="007664D6">
        <w:rPr>
          <w:rFonts w:ascii="Arial" w:hAnsi="Arial"/>
          <w:sz w:val="18"/>
        </w:rPr>
        <w:t xml:space="preserve">at-risk </w:t>
      </w:r>
      <w:r w:rsidR="0059545B" w:rsidRPr="007664D6">
        <w:rPr>
          <w:rFonts w:ascii="Arial" w:hAnsi="Arial"/>
          <w:sz w:val="18"/>
        </w:rPr>
        <w:t>young people to foster protective factors</w:t>
      </w:r>
      <w:r w:rsidR="00A227F0" w:rsidRPr="007664D6">
        <w:rPr>
          <w:rFonts w:ascii="Arial" w:hAnsi="Arial"/>
          <w:sz w:val="18"/>
        </w:rPr>
        <w:t xml:space="preserve"> for them</w:t>
      </w:r>
      <w:r w:rsidR="0059545B" w:rsidRPr="007664D6">
        <w:rPr>
          <w:rFonts w:ascii="Arial" w:hAnsi="Arial"/>
          <w:sz w:val="18"/>
        </w:rPr>
        <w:t xml:space="preserve"> (as </w:t>
      </w:r>
      <w:r w:rsidR="00172849" w:rsidRPr="007664D6">
        <w:rPr>
          <w:rFonts w:ascii="Arial" w:hAnsi="Arial"/>
          <w:sz w:val="18"/>
        </w:rPr>
        <w:t>outlined</w:t>
      </w:r>
      <w:r w:rsidR="0059545B" w:rsidRPr="007664D6">
        <w:rPr>
          <w:rFonts w:ascii="Arial" w:hAnsi="Arial"/>
          <w:sz w:val="18"/>
        </w:rPr>
        <w:t xml:space="preserve"> in the </w:t>
      </w:r>
      <w:r w:rsidR="004A5FF2" w:rsidRPr="007664D6">
        <w:rPr>
          <w:rFonts w:ascii="Arial" w:hAnsi="Arial"/>
          <w:sz w:val="18"/>
        </w:rPr>
        <w:t xml:space="preserve">Appendix </w:t>
      </w:r>
      <w:r w:rsidR="008850AA" w:rsidRPr="007664D6">
        <w:rPr>
          <w:rFonts w:ascii="Arial" w:hAnsi="Arial"/>
          <w:sz w:val="18"/>
        </w:rPr>
        <w:t>1</w:t>
      </w:r>
      <w:r w:rsidR="004A5FF2" w:rsidRPr="007664D6">
        <w:rPr>
          <w:rFonts w:ascii="Arial" w:hAnsi="Arial"/>
          <w:sz w:val="18"/>
        </w:rPr>
        <w:t xml:space="preserve">- </w:t>
      </w:r>
      <w:r w:rsidR="002D2C1E" w:rsidRPr="007664D6">
        <w:rPr>
          <w:rFonts w:ascii="Arial" w:hAnsi="Arial"/>
          <w:sz w:val="18"/>
        </w:rPr>
        <w:t>Guidance for Identifying Risk and Protective Factors for Young People</w:t>
      </w:r>
      <w:r w:rsidR="004A5FF2" w:rsidRPr="007664D6">
        <w:rPr>
          <w:rFonts w:ascii="Arial" w:hAnsi="Arial"/>
          <w:sz w:val="18"/>
        </w:rPr>
        <w:t>)</w:t>
      </w:r>
      <w:r w:rsidR="001D3140" w:rsidRPr="007664D6">
        <w:rPr>
          <w:rFonts w:ascii="Arial" w:hAnsi="Arial"/>
          <w:sz w:val="18"/>
        </w:rPr>
        <w:t>.</w:t>
      </w:r>
    </w:p>
    <w:p w14:paraId="0F13F3FE" w14:textId="08F5D709" w:rsidR="0015537B" w:rsidRPr="0099028B" w:rsidRDefault="0015537B"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Multi-action and integrated programs that are delivered over</w:t>
      </w:r>
      <w:r w:rsidR="004D1FAF" w:rsidRPr="007664D6">
        <w:rPr>
          <w:rFonts w:ascii="Arial" w:hAnsi="Arial"/>
          <w:sz w:val="18"/>
        </w:rPr>
        <w:t xml:space="preserve"> an extended </w:t>
      </w:r>
      <w:r w:rsidR="0059545B" w:rsidRPr="007664D6">
        <w:rPr>
          <w:rFonts w:ascii="Arial" w:hAnsi="Arial"/>
          <w:sz w:val="18"/>
        </w:rPr>
        <w:t>period of</w:t>
      </w:r>
      <w:r w:rsidRPr="007664D6">
        <w:rPr>
          <w:rFonts w:ascii="Arial" w:hAnsi="Arial"/>
          <w:sz w:val="18"/>
        </w:rPr>
        <w:t xml:space="preserve"> time</w:t>
      </w:r>
      <w:r w:rsidR="009404D8" w:rsidRPr="007664D6">
        <w:rPr>
          <w:rFonts w:ascii="Arial" w:hAnsi="Arial"/>
          <w:sz w:val="18"/>
        </w:rPr>
        <w:t xml:space="preserve"> (up to three years)</w:t>
      </w:r>
      <w:r w:rsidR="001D3140" w:rsidRPr="007664D6">
        <w:rPr>
          <w:rFonts w:ascii="Arial" w:hAnsi="Arial"/>
          <w:sz w:val="18"/>
        </w:rPr>
        <w:t>.</w:t>
      </w:r>
    </w:p>
    <w:p w14:paraId="07AA2D11" w14:textId="24745A9A" w:rsidR="0015537B" w:rsidRPr="0099028B" w:rsidRDefault="0014154F"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Use of an evidence base underpinning</w:t>
      </w:r>
      <w:r w:rsidR="003E054C" w:rsidRPr="007664D6">
        <w:rPr>
          <w:rFonts w:ascii="Arial" w:hAnsi="Arial"/>
          <w:sz w:val="18"/>
        </w:rPr>
        <w:t xml:space="preserve"> your</w:t>
      </w:r>
      <w:r w:rsidRPr="007664D6">
        <w:rPr>
          <w:rFonts w:ascii="Arial" w:hAnsi="Arial"/>
          <w:sz w:val="18"/>
        </w:rPr>
        <w:t xml:space="preserve"> proposed</w:t>
      </w:r>
      <w:r w:rsidR="00D44B89" w:rsidRPr="007664D6">
        <w:rPr>
          <w:rFonts w:ascii="Arial" w:hAnsi="Arial"/>
          <w:sz w:val="18"/>
        </w:rPr>
        <w:t xml:space="preserve"> program, </w:t>
      </w:r>
      <w:r w:rsidR="00572D24" w:rsidRPr="007664D6">
        <w:rPr>
          <w:rFonts w:ascii="Arial" w:hAnsi="Arial"/>
          <w:sz w:val="18"/>
        </w:rPr>
        <w:t xml:space="preserve">explaining </w:t>
      </w:r>
      <w:r w:rsidR="003E054C" w:rsidRPr="007664D6">
        <w:rPr>
          <w:rFonts w:ascii="Arial" w:hAnsi="Arial"/>
          <w:sz w:val="18"/>
        </w:rPr>
        <w:t>the</w:t>
      </w:r>
      <w:r w:rsidR="00572D24" w:rsidRPr="007664D6">
        <w:rPr>
          <w:rFonts w:ascii="Arial" w:hAnsi="Arial"/>
          <w:sz w:val="18"/>
        </w:rPr>
        <w:t xml:space="preserve"> research evidence supports your organisation’s proposed approach to enhancing protective factors for at-risk young people.</w:t>
      </w:r>
      <w:r w:rsidR="005D1536" w:rsidRPr="007664D6" w:rsidDel="00572D24">
        <w:rPr>
          <w:rFonts w:ascii="Arial" w:hAnsi="Arial"/>
          <w:sz w:val="18"/>
        </w:rPr>
        <w:t xml:space="preserve"> </w:t>
      </w:r>
    </w:p>
    <w:p w14:paraId="1A3D060D" w14:textId="2F55C867" w:rsidR="00432D42" w:rsidRPr="0099028B" w:rsidRDefault="00432D42"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 xml:space="preserve">Capacity to </w:t>
      </w:r>
      <w:r w:rsidR="004A5FF2" w:rsidRPr="007664D6">
        <w:rPr>
          <w:rFonts w:ascii="Arial" w:hAnsi="Arial"/>
          <w:sz w:val="18"/>
        </w:rPr>
        <w:t>collect</w:t>
      </w:r>
      <w:r w:rsidRPr="007664D6">
        <w:rPr>
          <w:rFonts w:ascii="Arial" w:hAnsi="Arial"/>
          <w:sz w:val="18"/>
        </w:rPr>
        <w:t xml:space="preserve"> and </w:t>
      </w:r>
      <w:r w:rsidR="004A5FF2" w:rsidRPr="007664D6">
        <w:rPr>
          <w:rFonts w:ascii="Arial" w:hAnsi="Arial"/>
          <w:sz w:val="18"/>
        </w:rPr>
        <w:t>monitor</w:t>
      </w:r>
      <w:r w:rsidRPr="007664D6">
        <w:rPr>
          <w:rFonts w:ascii="Arial" w:hAnsi="Arial"/>
          <w:sz w:val="18"/>
        </w:rPr>
        <w:t xml:space="preserve"> data on outputs and outcomes of the project</w:t>
      </w:r>
      <w:r w:rsidR="001D3140" w:rsidRPr="007664D6">
        <w:rPr>
          <w:rFonts w:ascii="Arial" w:hAnsi="Arial"/>
          <w:sz w:val="18"/>
        </w:rPr>
        <w:t>.</w:t>
      </w:r>
    </w:p>
    <w:p w14:paraId="47938C2A" w14:textId="7EA8DDE6" w:rsidR="00211517" w:rsidRPr="0099028B" w:rsidRDefault="00211517"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An understanding of, and alignment to, the Towards Zero approach to road safety</w:t>
      </w:r>
      <w:r w:rsidR="001D3140" w:rsidRPr="007664D6">
        <w:rPr>
          <w:rFonts w:ascii="Arial" w:hAnsi="Arial"/>
          <w:sz w:val="18"/>
        </w:rPr>
        <w:t>.</w:t>
      </w:r>
    </w:p>
    <w:p w14:paraId="26902C33" w14:textId="41734849" w:rsidR="00271408" w:rsidRPr="0099028B" w:rsidRDefault="00271408"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Willingness to participate in a ‘community of practice’ with other funded projects to promote s</w:t>
      </w:r>
      <w:r w:rsidR="001D3140" w:rsidRPr="007664D6">
        <w:rPr>
          <w:rFonts w:ascii="Arial" w:hAnsi="Arial"/>
          <w:sz w:val="18"/>
        </w:rPr>
        <w:t xml:space="preserve">hared </w:t>
      </w:r>
      <w:proofErr w:type="spellStart"/>
      <w:r w:rsidR="001D3140" w:rsidRPr="007664D6">
        <w:rPr>
          <w:rFonts w:ascii="Arial" w:hAnsi="Arial"/>
          <w:sz w:val="18"/>
        </w:rPr>
        <w:t>learnings</w:t>
      </w:r>
      <w:proofErr w:type="spellEnd"/>
      <w:r w:rsidR="001D3140" w:rsidRPr="007664D6">
        <w:rPr>
          <w:rFonts w:ascii="Arial" w:hAnsi="Arial"/>
          <w:sz w:val="18"/>
        </w:rPr>
        <w:t xml:space="preserve"> and best practic</w:t>
      </w:r>
      <w:r w:rsidRPr="007664D6">
        <w:rPr>
          <w:rFonts w:ascii="Arial" w:hAnsi="Arial"/>
          <w:sz w:val="18"/>
        </w:rPr>
        <w:t>e</w:t>
      </w:r>
      <w:r w:rsidR="001D3140" w:rsidRPr="007664D6">
        <w:rPr>
          <w:rFonts w:ascii="Arial" w:hAnsi="Arial"/>
          <w:sz w:val="18"/>
        </w:rPr>
        <w:t>.</w:t>
      </w:r>
    </w:p>
    <w:p w14:paraId="224FD012" w14:textId="4A26D084" w:rsidR="006A6519" w:rsidRPr="0099028B" w:rsidRDefault="00432D42"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Willingness to</w:t>
      </w:r>
      <w:r w:rsidR="009404D8" w:rsidRPr="007664D6">
        <w:rPr>
          <w:rFonts w:ascii="Arial" w:hAnsi="Arial"/>
          <w:sz w:val="18"/>
        </w:rPr>
        <w:t xml:space="preserve"> </w:t>
      </w:r>
      <w:r w:rsidRPr="007664D6">
        <w:rPr>
          <w:rFonts w:ascii="Arial" w:hAnsi="Arial"/>
          <w:sz w:val="18"/>
        </w:rPr>
        <w:t>participate in an external evaluation</w:t>
      </w:r>
      <w:r w:rsidR="004A5FF2" w:rsidRPr="007664D6">
        <w:rPr>
          <w:rFonts w:ascii="Arial" w:hAnsi="Arial"/>
          <w:sz w:val="18"/>
        </w:rPr>
        <w:t>.</w:t>
      </w:r>
    </w:p>
    <w:p w14:paraId="0BF3FDE8" w14:textId="77777777" w:rsidR="001A3CF2" w:rsidRPr="007664D6" w:rsidRDefault="006C0481" w:rsidP="00211517">
      <w:pPr>
        <w:rPr>
          <w:rFonts w:ascii="Arial" w:hAnsi="Arial"/>
          <w:sz w:val="18"/>
        </w:rPr>
      </w:pPr>
      <w:r w:rsidRPr="007664D6">
        <w:rPr>
          <w:rFonts w:ascii="Arial" w:hAnsi="Arial"/>
          <w:sz w:val="18"/>
        </w:rPr>
        <w:t xml:space="preserve">Some </w:t>
      </w:r>
      <w:r w:rsidR="004A5FF2" w:rsidRPr="007664D6">
        <w:rPr>
          <w:rFonts w:ascii="Arial" w:hAnsi="Arial"/>
          <w:sz w:val="18"/>
        </w:rPr>
        <w:t>applications</w:t>
      </w:r>
      <w:r w:rsidRPr="007664D6">
        <w:rPr>
          <w:rFonts w:ascii="Arial" w:hAnsi="Arial"/>
          <w:sz w:val="18"/>
        </w:rPr>
        <w:t xml:space="preserve"> will not be </w:t>
      </w:r>
      <w:r w:rsidR="004A5FF2" w:rsidRPr="007664D6">
        <w:rPr>
          <w:rFonts w:ascii="Arial" w:hAnsi="Arial"/>
          <w:sz w:val="18"/>
        </w:rPr>
        <w:t>supported by the TAC</w:t>
      </w:r>
      <w:r w:rsidRPr="007664D6">
        <w:rPr>
          <w:rFonts w:ascii="Arial" w:hAnsi="Arial"/>
          <w:sz w:val="18"/>
        </w:rPr>
        <w:t xml:space="preserve"> </w:t>
      </w:r>
      <w:r w:rsidR="004A5FF2" w:rsidRPr="007664D6">
        <w:rPr>
          <w:rFonts w:ascii="Arial" w:hAnsi="Arial"/>
          <w:sz w:val="18"/>
        </w:rPr>
        <w:t>due to the existence of alternative funding streams already</w:t>
      </w:r>
      <w:r w:rsidRPr="007664D6">
        <w:rPr>
          <w:rFonts w:ascii="Arial" w:hAnsi="Arial"/>
          <w:sz w:val="18"/>
        </w:rPr>
        <w:t xml:space="preserve"> available </w:t>
      </w:r>
      <w:r w:rsidR="004A5FF2" w:rsidRPr="007664D6">
        <w:rPr>
          <w:rFonts w:ascii="Arial" w:hAnsi="Arial"/>
          <w:sz w:val="18"/>
        </w:rPr>
        <w:t>to applicants</w:t>
      </w:r>
      <w:r w:rsidR="001A3CF2" w:rsidRPr="007664D6">
        <w:rPr>
          <w:rFonts w:ascii="Arial" w:hAnsi="Arial"/>
          <w:sz w:val="18"/>
        </w:rPr>
        <w:t xml:space="preserve">. </w:t>
      </w:r>
    </w:p>
    <w:p w14:paraId="6F1E9651" w14:textId="03CBC2D9" w:rsidR="004A5FF2" w:rsidRPr="007664D6" w:rsidRDefault="001A3CF2" w:rsidP="00211517">
      <w:pPr>
        <w:rPr>
          <w:rFonts w:ascii="Arial" w:hAnsi="Arial"/>
          <w:sz w:val="18"/>
        </w:rPr>
      </w:pPr>
      <w:proofErr w:type="gramStart"/>
      <w:r w:rsidRPr="007664D6">
        <w:rPr>
          <w:rFonts w:ascii="Arial" w:hAnsi="Arial"/>
          <w:sz w:val="18"/>
        </w:rPr>
        <w:t>A</w:t>
      </w:r>
      <w:r w:rsidR="004A5FF2" w:rsidRPr="007664D6">
        <w:rPr>
          <w:rFonts w:ascii="Arial" w:hAnsi="Arial"/>
          <w:sz w:val="18"/>
        </w:rPr>
        <w:t xml:space="preserve">pplications that </w:t>
      </w:r>
      <w:r w:rsidRPr="007664D6">
        <w:rPr>
          <w:rFonts w:ascii="Arial" w:hAnsi="Arial"/>
          <w:sz w:val="18"/>
        </w:rPr>
        <w:t>do not</w:t>
      </w:r>
      <w:r w:rsidR="004A5FF2" w:rsidRPr="007664D6">
        <w:rPr>
          <w:rFonts w:ascii="Arial" w:hAnsi="Arial"/>
          <w:sz w:val="18"/>
        </w:rPr>
        <w:t xml:space="preserve"> demonstrate the key aspects </w:t>
      </w:r>
      <w:r w:rsidRPr="007664D6">
        <w:rPr>
          <w:rFonts w:ascii="Arial" w:hAnsi="Arial"/>
          <w:sz w:val="18"/>
        </w:rPr>
        <w:t>and characteristics of an innovative program to foster prot</w:t>
      </w:r>
      <w:r w:rsidR="00E8068F" w:rsidRPr="007664D6">
        <w:rPr>
          <w:rFonts w:ascii="Arial" w:hAnsi="Arial"/>
          <w:sz w:val="18"/>
        </w:rPr>
        <w:t>ective factors for at-risk youth,</w:t>
      </w:r>
      <w:r w:rsidRPr="007664D6">
        <w:rPr>
          <w:rFonts w:ascii="Arial" w:hAnsi="Arial"/>
          <w:sz w:val="18"/>
        </w:rPr>
        <w:t xml:space="preserve"> as well as alignment with the Towards Zero approach, </w:t>
      </w:r>
      <w:r w:rsidR="004A5FF2" w:rsidRPr="007664D6">
        <w:rPr>
          <w:rFonts w:ascii="Arial" w:hAnsi="Arial"/>
          <w:sz w:val="18"/>
        </w:rPr>
        <w:t>will not be supported.</w:t>
      </w:r>
      <w:proofErr w:type="gramEnd"/>
    </w:p>
    <w:p w14:paraId="0E83CFB4" w14:textId="39649C77" w:rsidR="006C0481" w:rsidRPr="007664D6" w:rsidRDefault="004A5FF2" w:rsidP="00211517">
      <w:pPr>
        <w:rPr>
          <w:rFonts w:ascii="Arial" w:hAnsi="Arial"/>
          <w:sz w:val="18"/>
        </w:rPr>
      </w:pPr>
      <w:r w:rsidRPr="007664D6">
        <w:rPr>
          <w:rFonts w:ascii="Arial" w:hAnsi="Arial"/>
          <w:sz w:val="18"/>
        </w:rPr>
        <w:t>Applications</w:t>
      </w:r>
      <w:r w:rsidR="006C0481" w:rsidRPr="007664D6">
        <w:rPr>
          <w:rFonts w:ascii="Arial" w:hAnsi="Arial"/>
          <w:sz w:val="18"/>
        </w:rPr>
        <w:t xml:space="preserve"> that won’t be </w:t>
      </w:r>
      <w:r w:rsidRPr="007664D6">
        <w:rPr>
          <w:rFonts w:ascii="Arial" w:hAnsi="Arial"/>
          <w:sz w:val="18"/>
        </w:rPr>
        <w:t>supported by the Youth Grants Program</w:t>
      </w:r>
      <w:r w:rsidR="006C0481" w:rsidRPr="007664D6">
        <w:rPr>
          <w:rFonts w:ascii="Arial" w:hAnsi="Arial"/>
          <w:sz w:val="18"/>
        </w:rPr>
        <w:t xml:space="preserve"> include: </w:t>
      </w:r>
    </w:p>
    <w:p w14:paraId="6284B48D" w14:textId="239E6B54" w:rsidR="008A27FE" w:rsidRPr="0099028B" w:rsidRDefault="008A27FE"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 xml:space="preserve">Projects </w:t>
      </w:r>
      <w:r w:rsidR="004A5FF2" w:rsidRPr="007664D6">
        <w:rPr>
          <w:rFonts w:ascii="Arial" w:hAnsi="Arial"/>
          <w:sz w:val="18"/>
        </w:rPr>
        <w:t>deemed</w:t>
      </w:r>
      <w:r w:rsidRPr="007664D6">
        <w:rPr>
          <w:rFonts w:ascii="Arial" w:hAnsi="Arial"/>
          <w:sz w:val="18"/>
        </w:rPr>
        <w:t xml:space="preserve"> more </w:t>
      </w:r>
      <w:r w:rsidR="004A5FF2" w:rsidRPr="007664D6">
        <w:rPr>
          <w:rFonts w:ascii="Arial" w:hAnsi="Arial"/>
          <w:sz w:val="18"/>
        </w:rPr>
        <w:t>appropriate for</w:t>
      </w:r>
      <w:r w:rsidRPr="007664D6">
        <w:rPr>
          <w:rFonts w:ascii="Arial" w:hAnsi="Arial"/>
          <w:sz w:val="18"/>
        </w:rPr>
        <w:t xml:space="preserve"> other </w:t>
      </w:r>
      <w:r w:rsidR="006C0481" w:rsidRPr="007664D6">
        <w:rPr>
          <w:rFonts w:ascii="Arial" w:hAnsi="Arial"/>
          <w:sz w:val="18"/>
        </w:rPr>
        <w:t xml:space="preserve">government </w:t>
      </w:r>
      <w:r w:rsidRPr="007664D6">
        <w:rPr>
          <w:rFonts w:ascii="Arial" w:hAnsi="Arial"/>
          <w:sz w:val="18"/>
        </w:rPr>
        <w:t>funding strea</w:t>
      </w:r>
      <w:r w:rsidR="000D7193" w:rsidRPr="007664D6">
        <w:rPr>
          <w:rFonts w:ascii="Arial" w:hAnsi="Arial"/>
          <w:sz w:val="18"/>
        </w:rPr>
        <w:t>ms</w:t>
      </w:r>
      <w:r w:rsidR="0099028B">
        <w:rPr>
          <w:rFonts w:ascii="Arial" w:hAnsi="Arial"/>
          <w:sz w:val="18"/>
        </w:rPr>
        <w:t>.</w:t>
      </w:r>
    </w:p>
    <w:p w14:paraId="78952847" w14:textId="736CB53D" w:rsidR="006C0481" w:rsidRPr="0099028B" w:rsidRDefault="004A5FF2"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Projects with a s</w:t>
      </w:r>
      <w:r w:rsidR="006C0481" w:rsidRPr="007664D6">
        <w:rPr>
          <w:rFonts w:ascii="Arial" w:hAnsi="Arial"/>
          <w:sz w:val="18"/>
        </w:rPr>
        <w:t xml:space="preserve">pecific road safety </w:t>
      </w:r>
      <w:r w:rsidRPr="007664D6">
        <w:rPr>
          <w:rFonts w:ascii="Arial" w:hAnsi="Arial"/>
          <w:sz w:val="18"/>
        </w:rPr>
        <w:t>focus</w:t>
      </w:r>
      <w:r w:rsidR="00A72C35">
        <w:rPr>
          <w:rFonts w:ascii="Arial" w:hAnsi="Arial"/>
          <w:sz w:val="18"/>
        </w:rPr>
        <w:t>, rather than programs that aim to build young peoples’ resilience</w:t>
      </w:r>
      <w:r w:rsidR="0099028B">
        <w:rPr>
          <w:rFonts w:ascii="Arial" w:hAnsi="Arial"/>
          <w:sz w:val="18"/>
        </w:rPr>
        <w:t>.</w:t>
      </w:r>
    </w:p>
    <w:p w14:paraId="7AD142BB" w14:textId="77777777" w:rsidR="00653870" w:rsidRPr="001C7433" w:rsidRDefault="008A27FE"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99028B">
        <w:rPr>
          <w:rFonts w:ascii="Arial" w:hAnsi="Arial"/>
          <w:sz w:val="18"/>
        </w:rPr>
        <w:t>One</w:t>
      </w:r>
      <w:r w:rsidR="00BC14CA" w:rsidRPr="0099028B">
        <w:rPr>
          <w:rFonts w:ascii="Arial" w:hAnsi="Arial"/>
          <w:sz w:val="18"/>
        </w:rPr>
        <w:t>-</w:t>
      </w:r>
      <w:r w:rsidRPr="0099028B">
        <w:rPr>
          <w:rFonts w:ascii="Arial" w:hAnsi="Arial"/>
          <w:sz w:val="18"/>
        </w:rPr>
        <w:t>off projects</w:t>
      </w:r>
      <w:r w:rsidR="000D7193" w:rsidRPr="0099028B">
        <w:rPr>
          <w:rFonts w:ascii="Arial" w:hAnsi="Arial"/>
          <w:sz w:val="18"/>
        </w:rPr>
        <w:t>.</w:t>
      </w:r>
    </w:p>
    <w:p w14:paraId="64AEEC2D" w14:textId="77777777" w:rsidR="001C7433" w:rsidRDefault="001C7433" w:rsidP="001C7433">
      <w:pPr>
        <w:autoSpaceDE w:val="0"/>
        <w:autoSpaceDN w:val="0"/>
        <w:adjustRightInd w:val="0"/>
        <w:spacing w:before="0" w:after="0" w:line="360" w:lineRule="auto"/>
        <w:rPr>
          <w:rFonts w:ascii="Arial" w:hAnsi="Arial"/>
          <w:sz w:val="18"/>
        </w:rPr>
      </w:pPr>
    </w:p>
    <w:p w14:paraId="2533C12B" w14:textId="5BC9C745" w:rsidR="001C7433" w:rsidRDefault="001C7433">
      <w:pPr>
        <w:spacing w:before="0" w:after="0" w:line="240" w:lineRule="auto"/>
        <w:rPr>
          <w:rFonts w:eastAsia="Times New Roman"/>
          <w:b/>
          <w:bCs/>
          <w:color w:val="4B306A"/>
          <w:sz w:val="36"/>
          <w:szCs w:val="36"/>
        </w:rPr>
      </w:pPr>
      <w:r>
        <w:rPr>
          <w:rFonts w:eastAsia="Times New Roman"/>
          <w:b/>
          <w:bCs/>
          <w:color w:val="4B306A"/>
          <w:sz w:val="36"/>
          <w:szCs w:val="36"/>
        </w:rPr>
        <w:br w:type="page"/>
      </w:r>
    </w:p>
    <w:p w14:paraId="7D92C996" w14:textId="4C3089AD" w:rsidR="00235005" w:rsidRPr="005677AA" w:rsidRDefault="003D0A6F" w:rsidP="005677AA">
      <w:pPr>
        <w:pStyle w:val="Heading1"/>
      </w:pPr>
      <w:bookmarkStart w:id="114" w:name="_Toc468285757"/>
      <w:r w:rsidRPr="005677AA">
        <w:lastRenderedPageBreak/>
        <w:t xml:space="preserve">How to apply for </w:t>
      </w:r>
      <w:r w:rsidR="005677AA" w:rsidRPr="005677AA">
        <w:t>f</w:t>
      </w:r>
      <w:r w:rsidRPr="005677AA">
        <w:t>unding</w:t>
      </w:r>
      <w:bookmarkEnd w:id="114"/>
    </w:p>
    <w:p w14:paraId="034C888A" w14:textId="24A96BCC" w:rsidR="00235005" w:rsidRPr="007664D6" w:rsidRDefault="003D0A6F" w:rsidP="007664D6">
      <w:pPr>
        <w:pStyle w:val="Heading2"/>
      </w:pPr>
      <w:bookmarkStart w:id="115" w:name="_Toc468285758"/>
      <w:r w:rsidRPr="007664D6">
        <w:t xml:space="preserve">The </w:t>
      </w:r>
      <w:r w:rsidR="00F56DB1">
        <w:t>a</w:t>
      </w:r>
      <w:r w:rsidRPr="007664D6">
        <w:t xml:space="preserve">pplication </w:t>
      </w:r>
      <w:r w:rsidR="00F56DB1">
        <w:t>f</w:t>
      </w:r>
      <w:r w:rsidRPr="007664D6">
        <w:t>orm</w:t>
      </w:r>
      <w:bookmarkEnd w:id="115"/>
    </w:p>
    <w:p w14:paraId="4E5764F5" w14:textId="77777777" w:rsidR="00496B92" w:rsidRPr="007664D6" w:rsidRDefault="00546868" w:rsidP="003D0A6F">
      <w:pPr>
        <w:rPr>
          <w:rFonts w:ascii="Arial" w:hAnsi="Arial"/>
          <w:sz w:val="18"/>
        </w:rPr>
      </w:pPr>
      <w:r w:rsidRPr="007664D6">
        <w:rPr>
          <w:rFonts w:ascii="Arial" w:hAnsi="Arial"/>
          <w:sz w:val="18"/>
        </w:rPr>
        <w:t>The application form can be downloaded in PDF or Word format at</w:t>
      </w:r>
      <w:r w:rsidR="00496B92" w:rsidRPr="007664D6">
        <w:rPr>
          <w:rFonts w:ascii="Arial" w:hAnsi="Arial"/>
          <w:sz w:val="18"/>
        </w:rPr>
        <w:t>:</w:t>
      </w:r>
    </w:p>
    <w:p w14:paraId="50B6145F" w14:textId="2B8BAD40" w:rsidR="00496B92" w:rsidRPr="00EA23D3" w:rsidRDefault="00F522AB" w:rsidP="003D0A6F">
      <w:pPr>
        <w:rPr>
          <w:rFonts w:ascii="Arial" w:hAnsi="Arial"/>
          <w:color w:val="009CDC"/>
          <w:sz w:val="18"/>
        </w:rPr>
      </w:pPr>
      <w:hyperlink r:id="rId14" w:history="1">
        <w:r w:rsidR="00496B92" w:rsidRPr="00EA23D3">
          <w:rPr>
            <w:rStyle w:val="Hyperlink"/>
            <w:color w:val="009CDC"/>
          </w:rPr>
          <w:t>http://www.tac.vic.gov.au/about-the-tac/grants-and-partnerships/youthgrants</w:t>
        </w:r>
      </w:hyperlink>
    </w:p>
    <w:p w14:paraId="3958C3E4" w14:textId="74387240" w:rsidR="003D0A6F" w:rsidRPr="007664D6" w:rsidRDefault="00546868" w:rsidP="003D0A6F">
      <w:pPr>
        <w:rPr>
          <w:rFonts w:ascii="Arial" w:hAnsi="Arial"/>
          <w:sz w:val="18"/>
        </w:rPr>
      </w:pPr>
      <w:r w:rsidRPr="007664D6">
        <w:rPr>
          <w:rFonts w:ascii="Arial" w:hAnsi="Arial"/>
          <w:sz w:val="18"/>
        </w:rPr>
        <w:t>All sections must be completed. If you have any problems or questions while completing the applicat</w:t>
      </w:r>
      <w:r w:rsidR="00510C21" w:rsidRPr="007664D6">
        <w:rPr>
          <w:rFonts w:ascii="Arial" w:hAnsi="Arial"/>
          <w:sz w:val="18"/>
        </w:rPr>
        <w:t xml:space="preserve">ion, please contact </w:t>
      </w:r>
      <w:r w:rsidR="00507B37" w:rsidRPr="007664D6">
        <w:rPr>
          <w:rFonts w:ascii="Arial" w:hAnsi="Arial"/>
          <w:sz w:val="18"/>
        </w:rPr>
        <w:t xml:space="preserve">the </w:t>
      </w:r>
      <w:r w:rsidR="005D1536" w:rsidRPr="007664D6">
        <w:rPr>
          <w:rFonts w:ascii="Arial" w:hAnsi="Arial"/>
          <w:sz w:val="18"/>
        </w:rPr>
        <w:t>TAC Youth Grants Program coordinator on (03) 5225 7443 or the Youth Grants Program mailbox (</w:t>
      </w:r>
      <w:r w:rsidR="005D1536" w:rsidRPr="00EA23D3">
        <w:rPr>
          <w:rStyle w:val="Hyperlink"/>
          <w:color w:val="009CDC"/>
        </w:rPr>
        <w:t>youthgrants@tac.vic.gov.au</w:t>
      </w:r>
      <w:r w:rsidR="005D1536" w:rsidRPr="00EA23D3">
        <w:rPr>
          <w:rFonts w:ascii="Arial" w:hAnsi="Arial"/>
          <w:sz w:val="18"/>
        </w:rPr>
        <w:t>)</w:t>
      </w:r>
      <w:r w:rsidRPr="00EA23D3">
        <w:rPr>
          <w:rFonts w:ascii="Arial" w:hAnsi="Arial"/>
          <w:sz w:val="18"/>
        </w:rPr>
        <w:t>.</w:t>
      </w:r>
    </w:p>
    <w:p w14:paraId="0D620500" w14:textId="363FE465" w:rsidR="00546868" w:rsidRPr="007664D6" w:rsidRDefault="00546868" w:rsidP="003D0A6F">
      <w:pPr>
        <w:rPr>
          <w:rFonts w:ascii="Arial" w:hAnsi="Arial"/>
          <w:sz w:val="18"/>
        </w:rPr>
      </w:pPr>
      <w:r w:rsidRPr="007664D6">
        <w:rPr>
          <w:rFonts w:ascii="Arial" w:hAnsi="Arial"/>
          <w:sz w:val="18"/>
        </w:rPr>
        <w:t>There are guidelines for preparing your funding application at Appendix</w:t>
      </w:r>
      <w:r w:rsidR="00826C6F" w:rsidRPr="007664D6">
        <w:rPr>
          <w:rFonts w:ascii="Arial" w:hAnsi="Arial"/>
          <w:sz w:val="18"/>
        </w:rPr>
        <w:t xml:space="preserve"> 2.</w:t>
      </w:r>
    </w:p>
    <w:p w14:paraId="29F7D702" w14:textId="5F7897EC" w:rsidR="003D0A6F" w:rsidRPr="007664D6" w:rsidRDefault="003D0A6F" w:rsidP="007664D6">
      <w:pPr>
        <w:pStyle w:val="Heading2"/>
      </w:pPr>
      <w:bookmarkStart w:id="116" w:name="_Toc467836831"/>
      <w:bookmarkStart w:id="117" w:name="_Toc467837054"/>
      <w:bookmarkStart w:id="118" w:name="_Toc467837236"/>
      <w:bookmarkStart w:id="119" w:name="_Toc468285759"/>
      <w:r w:rsidRPr="007664D6">
        <w:t xml:space="preserve">Closing </w:t>
      </w:r>
      <w:r w:rsidR="00F56DB1">
        <w:t>d</w:t>
      </w:r>
      <w:r w:rsidRPr="007664D6">
        <w:t>ates</w:t>
      </w:r>
      <w:bookmarkEnd w:id="116"/>
      <w:bookmarkEnd w:id="117"/>
      <w:bookmarkEnd w:id="118"/>
      <w:bookmarkEnd w:id="119"/>
    </w:p>
    <w:p w14:paraId="01043522" w14:textId="319A2627" w:rsidR="003E054C" w:rsidRPr="007664D6" w:rsidRDefault="003E054C" w:rsidP="003E054C">
      <w:pPr>
        <w:rPr>
          <w:rFonts w:ascii="Arial" w:hAnsi="Arial"/>
          <w:sz w:val="18"/>
        </w:rPr>
      </w:pPr>
      <w:r w:rsidRPr="007664D6">
        <w:rPr>
          <w:rFonts w:ascii="Arial" w:hAnsi="Arial"/>
          <w:sz w:val="18"/>
        </w:rPr>
        <w:t xml:space="preserve">Applications close at </w:t>
      </w:r>
      <w:r w:rsidRPr="00B27A61">
        <w:rPr>
          <w:rFonts w:ascii="Arial" w:hAnsi="Arial"/>
          <w:b/>
          <w:sz w:val="18"/>
        </w:rPr>
        <w:t xml:space="preserve">3:00pm on </w:t>
      </w:r>
      <w:r w:rsidR="009611BD">
        <w:rPr>
          <w:rFonts w:ascii="Arial" w:hAnsi="Arial"/>
          <w:b/>
          <w:sz w:val="18"/>
        </w:rPr>
        <w:t>Wednesday 22</w:t>
      </w:r>
      <w:r w:rsidRPr="00B27A61">
        <w:rPr>
          <w:rFonts w:ascii="Arial" w:hAnsi="Arial"/>
          <w:b/>
          <w:sz w:val="18"/>
        </w:rPr>
        <w:t xml:space="preserve"> December 2016</w:t>
      </w:r>
      <w:r w:rsidRPr="007664D6">
        <w:rPr>
          <w:rFonts w:ascii="Arial" w:hAnsi="Arial"/>
          <w:sz w:val="18"/>
        </w:rPr>
        <w:t>.</w:t>
      </w:r>
      <w:r w:rsidR="00A4529A" w:rsidRPr="007664D6">
        <w:rPr>
          <w:rFonts w:ascii="Arial" w:hAnsi="Arial"/>
          <w:sz w:val="18"/>
        </w:rPr>
        <w:t xml:space="preserve"> </w:t>
      </w:r>
      <w:r w:rsidR="003265BA">
        <w:rPr>
          <w:rFonts w:ascii="Arial" w:hAnsi="Arial"/>
          <w:sz w:val="18"/>
        </w:rPr>
        <w:t xml:space="preserve">The </w:t>
      </w:r>
      <w:r w:rsidR="00A4529A" w:rsidRPr="007664D6">
        <w:rPr>
          <w:rFonts w:ascii="Arial" w:hAnsi="Arial"/>
          <w:sz w:val="18"/>
        </w:rPr>
        <w:t>TAC will advise of dates for the second funding round in late 2017.</w:t>
      </w:r>
    </w:p>
    <w:p w14:paraId="2E9DD8B6" w14:textId="624E6527" w:rsidR="004C3C6B" w:rsidRPr="007664D6" w:rsidRDefault="003D0A6F" w:rsidP="007664D6">
      <w:pPr>
        <w:pStyle w:val="Heading2"/>
      </w:pPr>
      <w:bookmarkStart w:id="120" w:name="_Toc467836832"/>
      <w:bookmarkStart w:id="121" w:name="_Toc467837055"/>
      <w:bookmarkStart w:id="122" w:name="_Toc467837237"/>
      <w:bookmarkStart w:id="123" w:name="_Toc468285760"/>
      <w:r w:rsidRPr="007664D6">
        <w:t xml:space="preserve">Submitting your </w:t>
      </w:r>
      <w:r w:rsidR="00F56DB1">
        <w:t>a</w:t>
      </w:r>
      <w:r w:rsidRPr="007664D6">
        <w:t xml:space="preserve">pplication </w:t>
      </w:r>
      <w:r w:rsidR="00F56DB1">
        <w:t>f</w:t>
      </w:r>
      <w:r w:rsidRPr="007664D6">
        <w:t>orm</w:t>
      </w:r>
      <w:bookmarkEnd w:id="120"/>
      <w:bookmarkEnd w:id="121"/>
      <w:bookmarkEnd w:id="122"/>
      <w:bookmarkEnd w:id="123"/>
    </w:p>
    <w:p w14:paraId="7C6009A1" w14:textId="7A6D2CED" w:rsidR="00496B92" w:rsidRPr="00EA23D3" w:rsidRDefault="00496B92" w:rsidP="00496B92">
      <w:pPr>
        <w:rPr>
          <w:rFonts w:ascii="Arial" w:hAnsi="Arial"/>
          <w:color w:val="auto"/>
          <w:sz w:val="18"/>
        </w:rPr>
      </w:pPr>
      <w:r w:rsidRPr="007664D6">
        <w:rPr>
          <w:rFonts w:ascii="Arial" w:hAnsi="Arial"/>
          <w:sz w:val="18"/>
        </w:rPr>
        <w:t xml:space="preserve">In order to be considered, </w:t>
      </w:r>
      <w:r w:rsidR="003265BA">
        <w:rPr>
          <w:rFonts w:ascii="Arial" w:hAnsi="Arial"/>
          <w:sz w:val="18"/>
        </w:rPr>
        <w:t xml:space="preserve">the </w:t>
      </w:r>
      <w:r w:rsidRPr="007664D6">
        <w:rPr>
          <w:rFonts w:ascii="Arial" w:hAnsi="Arial"/>
          <w:sz w:val="18"/>
        </w:rPr>
        <w:t xml:space="preserve">TAC must receive your emailed application, including all signatures and supporting documentation, before </w:t>
      </w:r>
      <w:r w:rsidRPr="00627AC9">
        <w:rPr>
          <w:b/>
        </w:rPr>
        <w:t xml:space="preserve">3:00pm on </w:t>
      </w:r>
      <w:r w:rsidR="009611BD">
        <w:rPr>
          <w:b/>
        </w:rPr>
        <w:t>Wednesday 22</w:t>
      </w:r>
      <w:r w:rsidRPr="00627AC9">
        <w:rPr>
          <w:b/>
        </w:rPr>
        <w:t xml:space="preserve"> December 2016</w:t>
      </w:r>
      <w:r w:rsidR="008F2DF2" w:rsidRPr="007664D6">
        <w:rPr>
          <w:rFonts w:ascii="Arial" w:hAnsi="Arial"/>
          <w:sz w:val="18"/>
        </w:rPr>
        <w:t xml:space="preserve">. </w:t>
      </w:r>
      <w:r w:rsidRPr="007664D6">
        <w:rPr>
          <w:rFonts w:ascii="Arial" w:hAnsi="Arial"/>
          <w:sz w:val="18"/>
        </w:rPr>
        <w:t xml:space="preserve">Applications must be emailed to </w:t>
      </w:r>
      <w:r w:rsidRPr="00EA23D3">
        <w:rPr>
          <w:rStyle w:val="Hyperlink"/>
          <w:color w:val="009CDC"/>
        </w:rPr>
        <w:t>youthgrants@tac.vic.gov.au</w:t>
      </w:r>
      <w:r w:rsidR="008F2DF2" w:rsidRPr="00EA23D3">
        <w:rPr>
          <w:rStyle w:val="Hyperlink"/>
          <w:color w:val="auto"/>
          <w:u w:val="none"/>
        </w:rPr>
        <w:t>.</w:t>
      </w:r>
    </w:p>
    <w:p w14:paraId="1727960D" w14:textId="5074F19B" w:rsidR="003D0A6F" w:rsidRPr="007664D6" w:rsidRDefault="00073F20" w:rsidP="007664D6">
      <w:pPr>
        <w:pStyle w:val="Heading2"/>
      </w:pPr>
      <w:bookmarkStart w:id="124" w:name="_Toc467836833"/>
      <w:bookmarkStart w:id="125" w:name="_Toc467837056"/>
      <w:bookmarkStart w:id="126" w:name="_Toc467837238"/>
      <w:bookmarkStart w:id="127" w:name="_Toc468285761"/>
      <w:r w:rsidRPr="007664D6">
        <w:t>A</w:t>
      </w:r>
      <w:r w:rsidR="003D0A6F" w:rsidRPr="007664D6">
        <w:t xml:space="preserve">ssessment </w:t>
      </w:r>
      <w:r w:rsidR="00F56DB1">
        <w:t>p</w:t>
      </w:r>
      <w:r w:rsidR="003D0A6F" w:rsidRPr="007664D6">
        <w:t xml:space="preserve">rocess and </w:t>
      </w:r>
      <w:r w:rsidR="005677AA">
        <w:t>f</w:t>
      </w:r>
      <w:r w:rsidR="003D0A6F" w:rsidRPr="007664D6">
        <w:t>eedback</w:t>
      </w:r>
      <w:bookmarkEnd w:id="124"/>
      <w:bookmarkEnd w:id="125"/>
      <w:bookmarkEnd w:id="126"/>
      <w:bookmarkEnd w:id="127"/>
    </w:p>
    <w:p w14:paraId="40B9DD8D" w14:textId="10E19502" w:rsidR="000957B6" w:rsidRPr="007664D6" w:rsidRDefault="00CE578A" w:rsidP="003D0A6F">
      <w:pPr>
        <w:rPr>
          <w:rFonts w:ascii="Arial" w:hAnsi="Arial"/>
          <w:sz w:val="18"/>
        </w:rPr>
      </w:pPr>
      <w:r w:rsidRPr="007664D6">
        <w:rPr>
          <w:rFonts w:ascii="Arial" w:hAnsi="Arial"/>
          <w:sz w:val="18"/>
        </w:rPr>
        <w:t>Applications will first be assessed by the TAC to determine suitability to the Youth Grants</w:t>
      </w:r>
      <w:r w:rsidR="000B5931" w:rsidRPr="007664D6">
        <w:rPr>
          <w:rFonts w:ascii="Arial" w:hAnsi="Arial"/>
          <w:sz w:val="18"/>
        </w:rPr>
        <w:t xml:space="preserve"> Program</w:t>
      </w:r>
      <w:r w:rsidRPr="007664D6">
        <w:rPr>
          <w:rFonts w:ascii="Arial" w:hAnsi="Arial"/>
          <w:sz w:val="18"/>
        </w:rPr>
        <w:t xml:space="preserve">. A short list of </w:t>
      </w:r>
      <w:r w:rsidR="000B5931" w:rsidRPr="007664D6">
        <w:rPr>
          <w:rFonts w:ascii="Arial" w:hAnsi="Arial"/>
          <w:sz w:val="18"/>
        </w:rPr>
        <w:t>applicants</w:t>
      </w:r>
      <w:r w:rsidRPr="007664D6">
        <w:rPr>
          <w:rFonts w:ascii="Arial" w:hAnsi="Arial"/>
          <w:sz w:val="18"/>
        </w:rPr>
        <w:t xml:space="preserve"> will </w:t>
      </w:r>
      <w:r w:rsidR="000B5931" w:rsidRPr="007664D6">
        <w:rPr>
          <w:rFonts w:ascii="Arial" w:hAnsi="Arial"/>
          <w:sz w:val="18"/>
        </w:rPr>
        <w:t xml:space="preserve">then </w:t>
      </w:r>
      <w:r w:rsidRPr="007664D6">
        <w:rPr>
          <w:rFonts w:ascii="Arial" w:hAnsi="Arial"/>
          <w:sz w:val="18"/>
        </w:rPr>
        <w:t xml:space="preserve">be assessed by </w:t>
      </w:r>
      <w:r w:rsidR="000B5931" w:rsidRPr="007664D6">
        <w:rPr>
          <w:rFonts w:ascii="Arial" w:hAnsi="Arial"/>
          <w:sz w:val="18"/>
        </w:rPr>
        <w:t>an assessment</w:t>
      </w:r>
      <w:r w:rsidRPr="007664D6">
        <w:rPr>
          <w:rFonts w:ascii="Arial" w:hAnsi="Arial"/>
          <w:sz w:val="18"/>
        </w:rPr>
        <w:t xml:space="preserve"> panel includ</w:t>
      </w:r>
      <w:r w:rsidR="000B5931" w:rsidRPr="007664D6">
        <w:rPr>
          <w:rFonts w:ascii="Arial" w:hAnsi="Arial"/>
          <w:sz w:val="18"/>
        </w:rPr>
        <w:t>ing</w:t>
      </w:r>
      <w:r w:rsidRPr="007664D6">
        <w:rPr>
          <w:rFonts w:ascii="Arial" w:hAnsi="Arial"/>
          <w:sz w:val="18"/>
        </w:rPr>
        <w:t xml:space="preserve"> representatives from the TAC and other </w:t>
      </w:r>
      <w:r w:rsidR="000B5931" w:rsidRPr="007664D6">
        <w:rPr>
          <w:rFonts w:ascii="Arial" w:hAnsi="Arial"/>
          <w:sz w:val="18"/>
        </w:rPr>
        <w:t>key stakeholders</w:t>
      </w:r>
      <w:r w:rsidR="000957B6" w:rsidRPr="007664D6">
        <w:rPr>
          <w:rFonts w:ascii="Arial" w:hAnsi="Arial"/>
          <w:sz w:val="18"/>
        </w:rPr>
        <w:t xml:space="preserve"> from road safety partner agencies using the selection criteria outlined in the following section.</w:t>
      </w:r>
    </w:p>
    <w:p w14:paraId="63BE4117" w14:textId="6FA0D255" w:rsidR="003D0A6F" w:rsidRPr="007664D6" w:rsidRDefault="003D0A6F" w:rsidP="007664D6">
      <w:pPr>
        <w:pStyle w:val="Heading2"/>
      </w:pPr>
      <w:bookmarkStart w:id="128" w:name="_Toc467836834"/>
      <w:bookmarkStart w:id="129" w:name="_Toc467837057"/>
      <w:bookmarkStart w:id="130" w:name="_Toc467837239"/>
      <w:bookmarkStart w:id="131" w:name="_Toc468285762"/>
      <w:r w:rsidRPr="007664D6">
        <w:t>Agreements with the TAC</w:t>
      </w:r>
      <w:bookmarkEnd w:id="128"/>
      <w:bookmarkEnd w:id="129"/>
      <w:bookmarkEnd w:id="130"/>
      <w:bookmarkEnd w:id="131"/>
    </w:p>
    <w:p w14:paraId="39413186" w14:textId="77777777" w:rsidR="008F2DF2" w:rsidRPr="007664D6" w:rsidRDefault="00D04E2E" w:rsidP="000957B6">
      <w:pPr>
        <w:rPr>
          <w:rFonts w:ascii="Arial" w:hAnsi="Arial"/>
          <w:sz w:val="18"/>
        </w:rPr>
      </w:pPr>
      <w:r w:rsidRPr="007664D6">
        <w:rPr>
          <w:rFonts w:ascii="Arial" w:hAnsi="Arial"/>
          <w:sz w:val="18"/>
        </w:rPr>
        <w:t>All grant recipients must sign an agreement with the</w:t>
      </w:r>
      <w:r w:rsidR="00815953" w:rsidRPr="007664D6">
        <w:rPr>
          <w:rFonts w:ascii="Arial" w:hAnsi="Arial"/>
          <w:sz w:val="18"/>
        </w:rPr>
        <w:t xml:space="preserve"> </w:t>
      </w:r>
      <w:r w:rsidRPr="007664D6">
        <w:rPr>
          <w:rFonts w:ascii="Arial" w:hAnsi="Arial"/>
          <w:sz w:val="18"/>
        </w:rPr>
        <w:t>TAC.</w:t>
      </w:r>
      <w:r w:rsidR="00924D7F" w:rsidRPr="007664D6">
        <w:rPr>
          <w:rFonts w:ascii="Arial" w:hAnsi="Arial"/>
          <w:sz w:val="18"/>
        </w:rPr>
        <w:t xml:space="preserve"> Full details of the funding </w:t>
      </w:r>
      <w:r w:rsidR="007567A5" w:rsidRPr="007664D6">
        <w:rPr>
          <w:rFonts w:ascii="Arial" w:hAnsi="Arial"/>
          <w:sz w:val="18"/>
        </w:rPr>
        <w:t>conditions</w:t>
      </w:r>
      <w:r w:rsidR="00924D7F" w:rsidRPr="007664D6">
        <w:rPr>
          <w:rFonts w:ascii="Arial" w:hAnsi="Arial"/>
          <w:sz w:val="18"/>
        </w:rPr>
        <w:t xml:space="preserve"> can be downloaded from </w:t>
      </w:r>
      <w:hyperlink r:id="rId15" w:history="1">
        <w:r w:rsidR="00924D7F" w:rsidRPr="00EA23D3">
          <w:rPr>
            <w:rStyle w:val="Hyperlink"/>
            <w:color w:val="009CDC"/>
          </w:rPr>
          <w:t>http://www.tac.vic.gov.au/about-the-tac/grants-and-partnerships/youthgrants</w:t>
        </w:r>
      </w:hyperlink>
      <w:r w:rsidR="008F2DF2" w:rsidRPr="00EA23D3">
        <w:rPr>
          <w:rStyle w:val="Hyperlink"/>
          <w:color w:val="009CDC"/>
        </w:rPr>
        <w:t>.</w:t>
      </w:r>
      <w:r w:rsidRPr="007664D6">
        <w:rPr>
          <w:rFonts w:ascii="Arial" w:hAnsi="Arial"/>
          <w:sz w:val="18"/>
        </w:rPr>
        <w:t xml:space="preserve"> </w:t>
      </w:r>
    </w:p>
    <w:p w14:paraId="0AFE9D7D" w14:textId="1515AF62" w:rsidR="00D04E2E" w:rsidRPr="007664D6" w:rsidRDefault="00D04E2E" w:rsidP="000957B6">
      <w:pPr>
        <w:rPr>
          <w:rFonts w:ascii="Arial" w:hAnsi="Arial"/>
          <w:sz w:val="18"/>
        </w:rPr>
      </w:pPr>
      <w:r w:rsidRPr="007664D6">
        <w:rPr>
          <w:rFonts w:ascii="Arial" w:hAnsi="Arial"/>
          <w:sz w:val="18"/>
        </w:rPr>
        <w:t>The main provisions of this agreement cover:</w:t>
      </w:r>
    </w:p>
    <w:p w14:paraId="07B1E7B1" w14:textId="6A727111" w:rsidR="003D0A6F" w:rsidRPr="00933A8F" w:rsidRDefault="00815953" w:rsidP="00933A8F">
      <w:pPr>
        <w:pStyle w:val="Heading4"/>
      </w:pPr>
      <w:r w:rsidRPr="00933A8F">
        <w:t>Funding</w:t>
      </w:r>
    </w:p>
    <w:p w14:paraId="0C921D4F" w14:textId="5688232C" w:rsidR="00D04E2E" w:rsidRPr="007664D6" w:rsidRDefault="00496B92" w:rsidP="000957B6">
      <w:pPr>
        <w:rPr>
          <w:rFonts w:ascii="Arial" w:hAnsi="Arial"/>
          <w:sz w:val="18"/>
        </w:rPr>
      </w:pPr>
      <w:r w:rsidRPr="007664D6">
        <w:rPr>
          <w:rFonts w:ascii="Arial" w:hAnsi="Arial"/>
          <w:sz w:val="18"/>
        </w:rPr>
        <w:t>A</w:t>
      </w:r>
      <w:r w:rsidR="00294650" w:rsidRPr="007664D6">
        <w:rPr>
          <w:rFonts w:ascii="Arial" w:hAnsi="Arial"/>
          <w:sz w:val="18"/>
        </w:rPr>
        <w:t xml:space="preserve"> schedule of </w:t>
      </w:r>
      <w:r w:rsidR="00D04E2E" w:rsidRPr="007664D6">
        <w:rPr>
          <w:rFonts w:ascii="Arial" w:hAnsi="Arial"/>
          <w:sz w:val="18"/>
        </w:rPr>
        <w:t>payment</w:t>
      </w:r>
      <w:r w:rsidR="00294650" w:rsidRPr="007664D6">
        <w:rPr>
          <w:rFonts w:ascii="Arial" w:hAnsi="Arial"/>
          <w:sz w:val="18"/>
        </w:rPr>
        <w:t xml:space="preserve">s </w:t>
      </w:r>
      <w:r w:rsidRPr="007664D6">
        <w:rPr>
          <w:rFonts w:ascii="Arial" w:hAnsi="Arial"/>
          <w:sz w:val="18"/>
        </w:rPr>
        <w:t xml:space="preserve">will form part of the funding agreement.  </w:t>
      </w:r>
      <w:r w:rsidR="00D04E2E" w:rsidRPr="007664D6">
        <w:rPr>
          <w:rFonts w:ascii="Arial" w:hAnsi="Arial"/>
          <w:sz w:val="18"/>
        </w:rPr>
        <w:t xml:space="preserve">Payments </w:t>
      </w:r>
      <w:r w:rsidRPr="007664D6">
        <w:rPr>
          <w:rFonts w:ascii="Arial" w:hAnsi="Arial"/>
          <w:sz w:val="18"/>
        </w:rPr>
        <w:t xml:space="preserve">will be made </w:t>
      </w:r>
      <w:r w:rsidR="00294650" w:rsidRPr="007664D6">
        <w:rPr>
          <w:rFonts w:ascii="Arial" w:hAnsi="Arial"/>
          <w:sz w:val="18"/>
        </w:rPr>
        <w:t>upon completion of agreed project milestones</w:t>
      </w:r>
      <w:r w:rsidR="00D04E2E" w:rsidRPr="007664D6">
        <w:rPr>
          <w:rFonts w:ascii="Arial" w:hAnsi="Arial"/>
          <w:sz w:val="18"/>
        </w:rPr>
        <w:t>. For example, a project granted $1</w:t>
      </w:r>
      <w:r w:rsidR="00424671" w:rsidRPr="007664D6">
        <w:rPr>
          <w:rFonts w:ascii="Arial" w:hAnsi="Arial"/>
          <w:sz w:val="18"/>
        </w:rPr>
        <w:t>00</w:t>
      </w:r>
      <w:r w:rsidR="00D04E2E" w:rsidRPr="007664D6">
        <w:rPr>
          <w:rFonts w:ascii="Arial" w:hAnsi="Arial"/>
          <w:sz w:val="18"/>
        </w:rPr>
        <w:t>,000 could be funded as follows:</w:t>
      </w:r>
    </w:p>
    <w:p w14:paraId="5C7B1B31" w14:textId="67831CE0" w:rsidR="00D04E2E" w:rsidRPr="0099028B" w:rsidRDefault="005538AD"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10</w:t>
      </w:r>
      <w:r w:rsidR="00D04E2E" w:rsidRPr="007664D6">
        <w:rPr>
          <w:rFonts w:ascii="Arial" w:hAnsi="Arial"/>
          <w:sz w:val="18"/>
        </w:rPr>
        <w:t>% after the a</w:t>
      </w:r>
      <w:r w:rsidRPr="007664D6">
        <w:rPr>
          <w:rFonts w:ascii="Arial" w:hAnsi="Arial"/>
          <w:sz w:val="18"/>
        </w:rPr>
        <w:t>greement is signed and returned</w:t>
      </w:r>
      <w:r w:rsidR="00294650" w:rsidRPr="007664D6">
        <w:rPr>
          <w:rFonts w:ascii="Arial" w:hAnsi="Arial"/>
          <w:sz w:val="18"/>
        </w:rPr>
        <w:t>.</w:t>
      </w:r>
    </w:p>
    <w:p w14:paraId="1EE015EC" w14:textId="0A3C0108" w:rsidR="00D04E2E" w:rsidRPr="0099028B" w:rsidRDefault="005538AD"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25</w:t>
      </w:r>
      <w:r w:rsidR="00D04E2E" w:rsidRPr="007664D6">
        <w:rPr>
          <w:rFonts w:ascii="Arial" w:hAnsi="Arial"/>
          <w:sz w:val="18"/>
        </w:rPr>
        <w:t xml:space="preserve">% </w:t>
      </w:r>
      <w:r w:rsidR="00294650" w:rsidRPr="007664D6">
        <w:rPr>
          <w:rFonts w:ascii="Arial" w:hAnsi="Arial"/>
          <w:sz w:val="18"/>
        </w:rPr>
        <w:t xml:space="preserve">upon completion of milestone 1, and acceptance by </w:t>
      </w:r>
      <w:r w:rsidR="000B7B11">
        <w:rPr>
          <w:rFonts w:ascii="Arial" w:hAnsi="Arial"/>
          <w:sz w:val="18"/>
        </w:rPr>
        <w:t xml:space="preserve">the </w:t>
      </w:r>
      <w:r w:rsidR="00294650" w:rsidRPr="007664D6">
        <w:rPr>
          <w:rFonts w:ascii="Arial" w:hAnsi="Arial"/>
          <w:sz w:val="18"/>
        </w:rPr>
        <w:t xml:space="preserve">TAC of a </w:t>
      </w:r>
      <w:r w:rsidR="00D04E2E" w:rsidRPr="007664D6">
        <w:rPr>
          <w:rFonts w:ascii="Arial" w:hAnsi="Arial"/>
          <w:sz w:val="18"/>
        </w:rPr>
        <w:t>progress report</w:t>
      </w:r>
      <w:r w:rsidR="0099028B" w:rsidRPr="0099028B">
        <w:rPr>
          <w:rFonts w:ascii="Arial" w:hAnsi="Arial"/>
          <w:color w:val="auto"/>
          <w:sz w:val="18"/>
        </w:rPr>
        <w:t>.</w:t>
      </w:r>
    </w:p>
    <w:p w14:paraId="5EF45D5D" w14:textId="3B003466" w:rsidR="00294650" w:rsidRPr="0099028B" w:rsidRDefault="00294650"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 xml:space="preserve">25% upon completion of milestone 2, and acceptance by </w:t>
      </w:r>
      <w:r w:rsidR="000B7B11">
        <w:rPr>
          <w:rFonts w:ascii="Arial" w:hAnsi="Arial"/>
          <w:sz w:val="18"/>
        </w:rPr>
        <w:t xml:space="preserve">the </w:t>
      </w:r>
      <w:r w:rsidRPr="007664D6">
        <w:rPr>
          <w:rFonts w:ascii="Arial" w:hAnsi="Arial"/>
          <w:sz w:val="18"/>
        </w:rPr>
        <w:t>TAC of a progress report.</w:t>
      </w:r>
    </w:p>
    <w:p w14:paraId="5FAEAA13" w14:textId="63E414AF" w:rsidR="00294650" w:rsidRPr="0099028B" w:rsidRDefault="00294650"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 xml:space="preserve">25% upon completion of milestone 3, and acceptance by </w:t>
      </w:r>
      <w:r w:rsidR="000B7B11">
        <w:rPr>
          <w:rFonts w:ascii="Arial" w:hAnsi="Arial"/>
          <w:sz w:val="18"/>
        </w:rPr>
        <w:t xml:space="preserve">the </w:t>
      </w:r>
      <w:r w:rsidRPr="007664D6">
        <w:rPr>
          <w:rFonts w:ascii="Arial" w:hAnsi="Arial"/>
          <w:sz w:val="18"/>
        </w:rPr>
        <w:t>TAC of a progress report.</w:t>
      </w:r>
    </w:p>
    <w:p w14:paraId="61C3B81A" w14:textId="3736C3C9" w:rsidR="00FF152C" w:rsidRPr="0099028B" w:rsidRDefault="005538AD"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15</w:t>
      </w:r>
      <w:r w:rsidR="00D04E2E" w:rsidRPr="007664D6">
        <w:rPr>
          <w:rFonts w:ascii="Arial" w:hAnsi="Arial"/>
          <w:sz w:val="18"/>
        </w:rPr>
        <w:t>% when the project is completed and a final report has been accepted by the TAC.</w:t>
      </w:r>
    </w:p>
    <w:p w14:paraId="6104ED6E" w14:textId="77777777" w:rsidR="00DB117E" w:rsidRPr="00933A8F" w:rsidRDefault="00D04E2E" w:rsidP="00933A8F">
      <w:pPr>
        <w:pStyle w:val="Heading4"/>
      </w:pPr>
      <w:r w:rsidRPr="005538AD">
        <w:t>GST</w:t>
      </w:r>
      <w:r w:rsidR="005538AD">
        <w:t xml:space="preserve"> </w:t>
      </w:r>
    </w:p>
    <w:p w14:paraId="2029C064" w14:textId="0F204B29" w:rsidR="00D04E2E" w:rsidRPr="005538AD" w:rsidRDefault="00D04E2E" w:rsidP="005538AD">
      <w:pPr>
        <w:rPr>
          <w:b/>
        </w:rPr>
      </w:pPr>
      <w:r w:rsidRPr="007664D6">
        <w:rPr>
          <w:rFonts w:ascii="Arial" w:hAnsi="Arial"/>
          <w:sz w:val="18"/>
        </w:rPr>
        <w:t>Grants will be exclusive of GST. You will need to include GST in your invoices if you are</w:t>
      </w:r>
      <w:r w:rsidR="005538AD" w:rsidRPr="007664D6">
        <w:rPr>
          <w:rFonts w:ascii="Arial" w:hAnsi="Arial"/>
          <w:sz w:val="18"/>
        </w:rPr>
        <w:t xml:space="preserve"> </w:t>
      </w:r>
      <w:r w:rsidRPr="007664D6">
        <w:rPr>
          <w:rFonts w:ascii="Arial" w:hAnsi="Arial"/>
          <w:sz w:val="18"/>
        </w:rPr>
        <w:t>eligible to claim GST.</w:t>
      </w:r>
    </w:p>
    <w:p w14:paraId="64F00C21" w14:textId="77777777" w:rsidR="00DB117E" w:rsidRPr="00933A8F" w:rsidRDefault="00D04E2E" w:rsidP="00933A8F">
      <w:pPr>
        <w:pStyle w:val="Heading4"/>
      </w:pPr>
      <w:r w:rsidRPr="005538AD">
        <w:t>Audit provisions</w:t>
      </w:r>
      <w:r w:rsidR="005538AD">
        <w:t xml:space="preserve"> </w:t>
      </w:r>
    </w:p>
    <w:p w14:paraId="5A0EDDE7" w14:textId="29B5EA0B" w:rsidR="00D04E2E" w:rsidRPr="005538AD" w:rsidRDefault="00D04E2E" w:rsidP="005538AD">
      <w:pPr>
        <w:rPr>
          <w:b/>
        </w:rPr>
      </w:pPr>
      <w:r w:rsidRPr="007664D6">
        <w:rPr>
          <w:rFonts w:ascii="Arial" w:hAnsi="Arial"/>
          <w:sz w:val="18"/>
        </w:rPr>
        <w:t>You will be expected to provide detailed information about expenditure with your</w:t>
      </w:r>
      <w:r w:rsidR="005538AD" w:rsidRPr="007664D6">
        <w:rPr>
          <w:rFonts w:ascii="Arial" w:hAnsi="Arial"/>
          <w:sz w:val="18"/>
        </w:rPr>
        <w:t xml:space="preserve"> </w:t>
      </w:r>
      <w:r w:rsidRPr="007664D6">
        <w:rPr>
          <w:rFonts w:ascii="Arial" w:hAnsi="Arial"/>
          <w:sz w:val="18"/>
        </w:rPr>
        <w:t>final report. The TAC may select your project, at random, for auditing.</w:t>
      </w:r>
    </w:p>
    <w:p w14:paraId="42E06AE8" w14:textId="77777777" w:rsidR="00DB117E" w:rsidRPr="00933A8F" w:rsidRDefault="00D04E2E" w:rsidP="00933A8F">
      <w:pPr>
        <w:pStyle w:val="Heading4"/>
      </w:pPr>
      <w:r w:rsidRPr="005538AD">
        <w:lastRenderedPageBreak/>
        <w:t>Excess funding</w:t>
      </w:r>
      <w:r w:rsidR="005538AD">
        <w:t xml:space="preserve"> </w:t>
      </w:r>
    </w:p>
    <w:p w14:paraId="1CB23870" w14:textId="242916BC" w:rsidR="00D04E2E" w:rsidRPr="007664D6" w:rsidRDefault="00D04E2E" w:rsidP="005538AD">
      <w:pPr>
        <w:rPr>
          <w:rFonts w:ascii="Arial" w:hAnsi="Arial"/>
          <w:sz w:val="18"/>
        </w:rPr>
      </w:pPr>
      <w:r w:rsidRPr="007664D6">
        <w:rPr>
          <w:rFonts w:ascii="Arial" w:hAnsi="Arial"/>
          <w:sz w:val="18"/>
        </w:rPr>
        <w:t>Any grant funding not expended on the project will be refunded to the TAC.</w:t>
      </w:r>
    </w:p>
    <w:p w14:paraId="5759F97F" w14:textId="77777777" w:rsidR="00DB117E" w:rsidRPr="00933A8F" w:rsidRDefault="00D04E2E" w:rsidP="00933A8F">
      <w:pPr>
        <w:pStyle w:val="Heading4"/>
      </w:pPr>
      <w:r w:rsidRPr="005538AD">
        <w:t>Risk</w:t>
      </w:r>
      <w:r w:rsidR="005538AD">
        <w:t xml:space="preserve"> </w:t>
      </w:r>
    </w:p>
    <w:p w14:paraId="22BA33D8" w14:textId="16AF2B7E" w:rsidR="00D04E2E" w:rsidRPr="007664D6" w:rsidRDefault="00D04E2E" w:rsidP="005538AD">
      <w:pPr>
        <w:rPr>
          <w:rFonts w:ascii="Arial" w:hAnsi="Arial"/>
          <w:sz w:val="18"/>
        </w:rPr>
      </w:pPr>
      <w:r w:rsidRPr="007664D6">
        <w:rPr>
          <w:rFonts w:ascii="Arial" w:hAnsi="Arial"/>
          <w:sz w:val="18"/>
        </w:rPr>
        <w:t>Your organisation will be responsible for the project and all associated activities. The TAC’s role will be to provide funding</w:t>
      </w:r>
      <w:r w:rsidR="005538AD" w:rsidRPr="007664D6">
        <w:rPr>
          <w:rFonts w:ascii="Arial" w:hAnsi="Arial"/>
          <w:sz w:val="18"/>
        </w:rPr>
        <w:t>.</w:t>
      </w:r>
    </w:p>
    <w:p w14:paraId="3E2796BC" w14:textId="1645A2CD" w:rsidR="003D0A6F" w:rsidRPr="00E2629C" w:rsidRDefault="003F01F5" w:rsidP="00933A8F">
      <w:pPr>
        <w:pStyle w:val="Heading2"/>
      </w:pPr>
      <w:bookmarkStart w:id="132" w:name="_Toc467836835"/>
      <w:bookmarkStart w:id="133" w:name="_Toc467837058"/>
      <w:bookmarkStart w:id="134" w:name="_Toc467837240"/>
      <w:bookmarkStart w:id="135" w:name="_Toc468285763"/>
      <w:r w:rsidRPr="00E2629C">
        <w:t>Reporting</w:t>
      </w:r>
      <w:bookmarkEnd w:id="132"/>
      <w:bookmarkEnd w:id="133"/>
      <w:bookmarkEnd w:id="134"/>
      <w:bookmarkEnd w:id="135"/>
    </w:p>
    <w:p w14:paraId="59244E06" w14:textId="77777777" w:rsidR="00DB117E" w:rsidRPr="00933A8F" w:rsidRDefault="00FF152C" w:rsidP="00933A8F">
      <w:pPr>
        <w:pStyle w:val="Heading4"/>
      </w:pPr>
      <w:r w:rsidRPr="005538AD">
        <w:t>Completion of the project</w:t>
      </w:r>
    </w:p>
    <w:p w14:paraId="5774E8BA" w14:textId="47F7A862" w:rsidR="00FF152C" w:rsidRPr="007664D6" w:rsidRDefault="00FF152C" w:rsidP="000957B6">
      <w:pPr>
        <w:rPr>
          <w:rFonts w:ascii="Arial" w:hAnsi="Arial"/>
          <w:sz w:val="18"/>
        </w:rPr>
      </w:pPr>
      <w:r w:rsidRPr="007664D6">
        <w:rPr>
          <w:rFonts w:ascii="Arial" w:hAnsi="Arial"/>
          <w:sz w:val="18"/>
        </w:rPr>
        <w:t>You will agree to complete the project as set out in your application. If any project changes are required, they must be negotiated with the TAC and may require a change in the funding amount.</w:t>
      </w:r>
    </w:p>
    <w:p w14:paraId="080A1DE3" w14:textId="77777777" w:rsidR="00DB117E" w:rsidRPr="00933A8F" w:rsidRDefault="00FF152C" w:rsidP="00933A8F">
      <w:pPr>
        <w:pStyle w:val="Heading4"/>
      </w:pPr>
      <w:r w:rsidRPr="005538AD">
        <w:t xml:space="preserve">Milestones </w:t>
      </w:r>
    </w:p>
    <w:p w14:paraId="42DA002E" w14:textId="13189435" w:rsidR="00FF152C" w:rsidRPr="007664D6" w:rsidRDefault="00FF152C" w:rsidP="005538AD">
      <w:pPr>
        <w:rPr>
          <w:rFonts w:ascii="Arial" w:hAnsi="Arial"/>
          <w:sz w:val="18"/>
        </w:rPr>
      </w:pPr>
      <w:r w:rsidRPr="007664D6">
        <w:rPr>
          <w:rFonts w:ascii="Arial" w:hAnsi="Arial"/>
          <w:sz w:val="18"/>
        </w:rPr>
        <w:t>You will be required to report on the progress of your project at agreed milestones. These milestones will be linked to the payment timetable.</w:t>
      </w:r>
    </w:p>
    <w:p w14:paraId="30FA6B21" w14:textId="77777777" w:rsidR="00DB117E" w:rsidRPr="00933A8F" w:rsidRDefault="00FF152C" w:rsidP="00933A8F">
      <w:pPr>
        <w:pStyle w:val="Heading4"/>
      </w:pPr>
      <w:r w:rsidRPr="005538AD">
        <w:t>Final report and evaluation</w:t>
      </w:r>
    </w:p>
    <w:p w14:paraId="5F6F05B8" w14:textId="7C43E008" w:rsidR="00FF152C" w:rsidRPr="007664D6" w:rsidRDefault="00FF152C" w:rsidP="005538AD">
      <w:pPr>
        <w:rPr>
          <w:rFonts w:ascii="Arial" w:hAnsi="Arial"/>
          <w:sz w:val="18"/>
        </w:rPr>
      </w:pPr>
      <w:r w:rsidRPr="007664D6">
        <w:rPr>
          <w:rFonts w:ascii="Arial" w:hAnsi="Arial"/>
          <w:sz w:val="18"/>
        </w:rPr>
        <w:t>You will be required to submit a final report to the TAC on your project.</w:t>
      </w:r>
      <w:r w:rsidR="005538AD" w:rsidRPr="007664D6">
        <w:rPr>
          <w:rFonts w:ascii="Arial" w:hAnsi="Arial"/>
          <w:sz w:val="18"/>
        </w:rPr>
        <w:t xml:space="preserve"> </w:t>
      </w:r>
      <w:r w:rsidRPr="007664D6">
        <w:rPr>
          <w:rFonts w:ascii="Arial" w:hAnsi="Arial"/>
          <w:sz w:val="18"/>
        </w:rPr>
        <w:t xml:space="preserve">The report must include an evaluation of the project, Appendix </w:t>
      </w:r>
      <w:r w:rsidR="00023532" w:rsidRPr="007664D6">
        <w:rPr>
          <w:rFonts w:ascii="Arial" w:hAnsi="Arial"/>
          <w:sz w:val="18"/>
        </w:rPr>
        <w:t>3</w:t>
      </w:r>
      <w:r w:rsidRPr="007664D6">
        <w:rPr>
          <w:rFonts w:ascii="Arial" w:hAnsi="Arial"/>
          <w:sz w:val="18"/>
        </w:rPr>
        <w:t xml:space="preserve"> provides evaluation guidelines.</w:t>
      </w:r>
    </w:p>
    <w:p w14:paraId="2DE1F82D" w14:textId="64F2E51C" w:rsidR="00DB117E" w:rsidRPr="00933A8F" w:rsidRDefault="00E13D21" w:rsidP="00933A8F">
      <w:pPr>
        <w:pStyle w:val="Heading4"/>
      </w:pPr>
      <w:r>
        <w:t xml:space="preserve">The </w:t>
      </w:r>
      <w:r w:rsidR="00FF152C" w:rsidRPr="005538AD">
        <w:t>TAC’s use of the reports</w:t>
      </w:r>
    </w:p>
    <w:p w14:paraId="15650A3C" w14:textId="3943E2C9" w:rsidR="003D0A6F" w:rsidRPr="007664D6" w:rsidRDefault="00FF152C" w:rsidP="00CE0D46">
      <w:pPr>
        <w:rPr>
          <w:rFonts w:ascii="Arial" w:hAnsi="Arial"/>
          <w:sz w:val="18"/>
        </w:rPr>
      </w:pPr>
      <w:r w:rsidRPr="007664D6">
        <w:rPr>
          <w:rFonts w:ascii="Arial" w:hAnsi="Arial"/>
          <w:sz w:val="18"/>
        </w:rPr>
        <w:t>You will need to agree to the TAC using information about your project for its business purposes. For example, the TAC may want to use data, project ou</w:t>
      </w:r>
      <w:r w:rsidR="000F16FD">
        <w:rPr>
          <w:rFonts w:ascii="Arial" w:hAnsi="Arial"/>
          <w:sz w:val="18"/>
        </w:rPr>
        <w:t>tputs or financial information.</w:t>
      </w:r>
    </w:p>
    <w:p w14:paraId="0883408F" w14:textId="2E505643" w:rsidR="00FF152C" w:rsidRPr="00E2629C" w:rsidRDefault="00FF152C" w:rsidP="00933A8F">
      <w:pPr>
        <w:pStyle w:val="Heading4"/>
      </w:pPr>
      <w:r w:rsidRPr="00E2629C">
        <w:t>Legislation compliance</w:t>
      </w:r>
    </w:p>
    <w:p w14:paraId="4EC70E2B" w14:textId="0492F585" w:rsidR="00FF152C" w:rsidRPr="007664D6" w:rsidRDefault="00FF152C" w:rsidP="000957B6">
      <w:pPr>
        <w:rPr>
          <w:rFonts w:ascii="Arial" w:hAnsi="Arial"/>
          <w:sz w:val="18"/>
        </w:rPr>
      </w:pPr>
      <w:r w:rsidRPr="007664D6">
        <w:rPr>
          <w:rFonts w:ascii="Arial" w:hAnsi="Arial"/>
          <w:sz w:val="18"/>
        </w:rPr>
        <w:t>You will need to consider whether your project will be subject to any legislation. Some important issues to consider are:</w:t>
      </w:r>
    </w:p>
    <w:p w14:paraId="135AF595" w14:textId="7C601B66" w:rsidR="00FF152C" w:rsidRPr="0099028B" w:rsidRDefault="00FF152C"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 xml:space="preserve">Appropriate insurances, including </w:t>
      </w:r>
      <w:proofErr w:type="spellStart"/>
      <w:r w:rsidRPr="007664D6">
        <w:rPr>
          <w:rFonts w:ascii="Arial" w:hAnsi="Arial"/>
          <w:sz w:val="18"/>
        </w:rPr>
        <w:t>WorkCover</w:t>
      </w:r>
      <w:proofErr w:type="spellEnd"/>
      <w:r w:rsidRPr="007664D6">
        <w:rPr>
          <w:rFonts w:ascii="Arial" w:hAnsi="Arial"/>
          <w:sz w:val="18"/>
        </w:rPr>
        <w:t xml:space="preserve"> insurance, for your project a</w:t>
      </w:r>
      <w:r w:rsidR="00BF3FDD" w:rsidRPr="007664D6">
        <w:rPr>
          <w:rFonts w:ascii="Arial" w:hAnsi="Arial"/>
          <w:sz w:val="18"/>
        </w:rPr>
        <w:t>ctivities</w:t>
      </w:r>
      <w:r w:rsidR="000F16FD">
        <w:rPr>
          <w:rFonts w:ascii="Arial" w:hAnsi="Arial"/>
          <w:sz w:val="18"/>
        </w:rPr>
        <w:t>.</w:t>
      </w:r>
    </w:p>
    <w:p w14:paraId="70169956" w14:textId="0E0804DB" w:rsidR="00FF152C" w:rsidRPr="0099028B" w:rsidRDefault="00FF152C"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 xml:space="preserve">Using personal information that you may collect and implications for privacy. This includes obtaining consent to use names and images of </w:t>
      </w:r>
      <w:r w:rsidR="00BF3FDD" w:rsidRPr="007664D6">
        <w:rPr>
          <w:rFonts w:ascii="Arial" w:hAnsi="Arial"/>
          <w:sz w:val="18"/>
        </w:rPr>
        <w:t>people involved in your project</w:t>
      </w:r>
      <w:r w:rsidR="000F16FD">
        <w:rPr>
          <w:rFonts w:ascii="Arial" w:hAnsi="Arial"/>
          <w:sz w:val="18"/>
        </w:rPr>
        <w:t>.</w:t>
      </w:r>
    </w:p>
    <w:p w14:paraId="6C87BEE7" w14:textId="64AEEF24" w:rsidR="00FF152C" w:rsidRPr="0099028B" w:rsidRDefault="00FF152C"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Staff or volunteers working with children may need to have a ‘Working with Children’ and/or Police check</w:t>
      </w:r>
      <w:r w:rsidR="000F16FD">
        <w:rPr>
          <w:rFonts w:ascii="Arial" w:hAnsi="Arial"/>
          <w:sz w:val="18"/>
        </w:rPr>
        <w:t>.</w:t>
      </w:r>
    </w:p>
    <w:p w14:paraId="5B0A178A" w14:textId="11DD3C81" w:rsidR="00FF152C" w:rsidRPr="0099028B" w:rsidRDefault="00FF152C"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Any occupational, health and safety issues that may be associated with your project.</w:t>
      </w:r>
    </w:p>
    <w:p w14:paraId="3D9A2C49" w14:textId="6DB311D5" w:rsidR="003F01F5" w:rsidRPr="003D0A6F" w:rsidRDefault="003F01F5" w:rsidP="00933A8F">
      <w:pPr>
        <w:pStyle w:val="Heading4"/>
      </w:pPr>
      <w:r>
        <w:t>Publicity</w:t>
      </w:r>
      <w:r w:rsidR="00DB117E">
        <w:t xml:space="preserve"> and Branding</w:t>
      </w:r>
    </w:p>
    <w:p w14:paraId="04CE4F13" w14:textId="3AAE0171" w:rsidR="00FF152C" w:rsidRPr="007664D6" w:rsidRDefault="00DB117E" w:rsidP="00DB117E">
      <w:pPr>
        <w:rPr>
          <w:rFonts w:ascii="Arial" w:hAnsi="Arial"/>
          <w:sz w:val="18"/>
        </w:rPr>
      </w:pPr>
      <w:r w:rsidRPr="007664D6">
        <w:rPr>
          <w:rFonts w:ascii="Arial" w:hAnsi="Arial"/>
          <w:sz w:val="18"/>
        </w:rPr>
        <w:t>Successful applicants will b</w:t>
      </w:r>
      <w:r w:rsidR="00FF152C" w:rsidRPr="007664D6">
        <w:rPr>
          <w:rFonts w:ascii="Arial" w:hAnsi="Arial"/>
          <w:sz w:val="18"/>
        </w:rPr>
        <w:t>e required to cooperate with the TAC on matters such as joint publicity</w:t>
      </w:r>
      <w:r w:rsidR="00BF3FDD" w:rsidRPr="007664D6">
        <w:rPr>
          <w:rFonts w:ascii="Arial" w:hAnsi="Arial"/>
          <w:sz w:val="18"/>
        </w:rPr>
        <w:t xml:space="preserve"> and branding.</w:t>
      </w:r>
    </w:p>
    <w:p w14:paraId="047F9AB7" w14:textId="6C179F53" w:rsidR="00FF152C" w:rsidRDefault="00FF152C" w:rsidP="00933A8F">
      <w:pPr>
        <w:pStyle w:val="Heading4"/>
      </w:pPr>
      <w:r>
        <w:t>Intellectual property</w:t>
      </w:r>
    </w:p>
    <w:p w14:paraId="61482EA2" w14:textId="2931E3E1" w:rsidR="00FF152C" w:rsidRPr="007664D6" w:rsidRDefault="00FF152C" w:rsidP="00FF152C">
      <w:pPr>
        <w:rPr>
          <w:rFonts w:ascii="Arial" w:hAnsi="Arial"/>
          <w:sz w:val="18"/>
        </w:rPr>
      </w:pPr>
      <w:r w:rsidRPr="007664D6">
        <w:rPr>
          <w:rFonts w:ascii="Arial" w:hAnsi="Arial"/>
          <w:sz w:val="18"/>
        </w:rPr>
        <w:t>Any Intellectual Property (IP) developed during the grants process will be subject to negotiations with the TAC on who has ownership.</w:t>
      </w:r>
    </w:p>
    <w:p w14:paraId="5F56E53B" w14:textId="77777777" w:rsidR="003D0A6F" w:rsidRDefault="003D0A6F">
      <w:pPr>
        <w:spacing w:before="0" w:after="0" w:line="240" w:lineRule="auto"/>
        <w:rPr>
          <w:rFonts w:eastAsia="Times New Roman"/>
          <w:b/>
          <w:bCs/>
          <w:color w:val="4B306A"/>
          <w:sz w:val="36"/>
          <w:szCs w:val="36"/>
        </w:rPr>
      </w:pPr>
      <w:r w:rsidRPr="007664D6">
        <w:rPr>
          <w:rFonts w:ascii="Arial" w:hAnsi="Arial"/>
          <w:sz w:val="18"/>
        </w:rPr>
        <w:br w:type="page"/>
      </w:r>
    </w:p>
    <w:p w14:paraId="5A318A07" w14:textId="51524BFF" w:rsidR="00B5124A" w:rsidRPr="005677AA" w:rsidRDefault="005677AA" w:rsidP="005677AA">
      <w:pPr>
        <w:pStyle w:val="Heading1"/>
      </w:pPr>
      <w:bookmarkStart w:id="136" w:name="_Toc468285764"/>
      <w:r w:rsidRPr="005677AA">
        <w:lastRenderedPageBreak/>
        <w:t>Selection c</w:t>
      </w:r>
      <w:r w:rsidR="00D54DD8" w:rsidRPr="005677AA">
        <w:t>riteria</w:t>
      </w:r>
      <w:bookmarkEnd w:id="136"/>
    </w:p>
    <w:p w14:paraId="19D3DFE9" w14:textId="77777777" w:rsidR="00013EB2" w:rsidRPr="007664D6" w:rsidRDefault="001672E6" w:rsidP="001672E6">
      <w:pPr>
        <w:rPr>
          <w:rFonts w:ascii="Arial" w:hAnsi="Arial"/>
          <w:sz w:val="18"/>
        </w:rPr>
      </w:pPr>
      <w:r w:rsidRPr="007664D6">
        <w:rPr>
          <w:rFonts w:ascii="Arial" w:hAnsi="Arial"/>
          <w:sz w:val="18"/>
        </w:rPr>
        <w:t xml:space="preserve">The TAC will use a transparent three-stage selection process and will provide feedback to all applicants. </w:t>
      </w:r>
    </w:p>
    <w:p w14:paraId="16AE8BCC" w14:textId="2DBF3567" w:rsidR="00013EB2" w:rsidRPr="007664D6" w:rsidRDefault="001672E6" w:rsidP="00013EB2">
      <w:pPr>
        <w:pStyle w:val="ListParagraph"/>
        <w:numPr>
          <w:ilvl w:val="0"/>
          <w:numId w:val="18"/>
        </w:numPr>
        <w:rPr>
          <w:rFonts w:ascii="Arial" w:hAnsi="Arial"/>
          <w:sz w:val="18"/>
        </w:rPr>
      </w:pPr>
      <w:r w:rsidRPr="007664D6">
        <w:rPr>
          <w:rFonts w:ascii="Arial" w:hAnsi="Arial"/>
          <w:sz w:val="18"/>
        </w:rPr>
        <w:t>All applications will be considered again</w:t>
      </w:r>
      <w:r w:rsidR="00013EB2" w:rsidRPr="007664D6">
        <w:rPr>
          <w:rFonts w:ascii="Arial" w:hAnsi="Arial"/>
          <w:sz w:val="18"/>
        </w:rPr>
        <w:t xml:space="preserve">st the mandatory criteria below. </w:t>
      </w:r>
      <w:r w:rsidRPr="007664D6">
        <w:rPr>
          <w:rFonts w:ascii="Arial" w:hAnsi="Arial"/>
          <w:sz w:val="18"/>
        </w:rPr>
        <w:t xml:space="preserve">Applications that meet these basic criteria will then be assessed using the broader assessment criteria. </w:t>
      </w:r>
      <w:r w:rsidR="00013EB2" w:rsidRPr="007664D6">
        <w:rPr>
          <w:rFonts w:ascii="Arial" w:hAnsi="Arial"/>
          <w:sz w:val="18"/>
        </w:rPr>
        <w:t>From these applications a short list will be compiled by the TAC</w:t>
      </w:r>
      <w:r w:rsidR="00291976" w:rsidRPr="007664D6">
        <w:rPr>
          <w:rFonts w:ascii="Arial" w:hAnsi="Arial"/>
          <w:sz w:val="18"/>
        </w:rPr>
        <w:t>.</w:t>
      </w:r>
    </w:p>
    <w:p w14:paraId="499ABF72" w14:textId="2A4559CA" w:rsidR="00013EB2" w:rsidRPr="007664D6" w:rsidRDefault="00013EB2" w:rsidP="00013EB2">
      <w:pPr>
        <w:pStyle w:val="ListParagraph"/>
        <w:numPr>
          <w:ilvl w:val="0"/>
          <w:numId w:val="18"/>
        </w:numPr>
        <w:rPr>
          <w:rFonts w:ascii="Arial" w:hAnsi="Arial"/>
          <w:sz w:val="18"/>
        </w:rPr>
      </w:pPr>
      <w:r w:rsidRPr="007664D6">
        <w:rPr>
          <w:rFonts w:ascii="Arial" w:hAnsi="Arial"/>
          <w:sz w:val="18"/>
        </w:rPr>
        <w:t>A</w:t>
      </w:r>
      <w:r w:rsidR="001672E6" w:rsidRPr="007664D6">
        <w:rPr>
          <w:rFonts w:ascii="Arial" w:hAnsi="Arial"/>
          <w:sz w:val="18"/>
        </w:rPr>
        <w:t xml:space="preserve"> </w:t>
      </w:r>
      <w:r w:rsidRPr="007664D6">
        <w:rPr>
          <w:rFonts w:ascii="Arial" w:hAnsi="Arial"/>
          <w:sz w:val="18"/>
        </w:rPr>
        <w:t>panel of experts (including</w:t>
      </w:r>
      <w:r w:rsidR="001672E6" w:rsidRPr="007664D6">
        <w:rPr>
          <w:rFonts w:ascii="Arial" w:hAnsi="Arial"/>
          <w:sz w:val="18"/>
        </w:rPr>
        <w:t xml:space="preserve"> the TAC</w:t>
      </w:r>
      <w:r w:rsidRPr="007664D6">
        <w:rPr>
          <w:rFonts w:ascii="Arial" w:hAnsi="Arial"/>
          <w:sz w:val="18"/>
        </w:rPr>
        <w:t>) will assess the short listed applications</w:t>
      </w:r>
      <w:r w:rsidR="001672E6" w:rsidRPr="007664D6">
        <w:rPr>
          <w:rFonts w:ascii="Arial" w:hAnsi="Arial"/>
          <w:sz w:val="18"/>
        </w:rPr>
        <w:t>. This panel will make recommendations</w:t>
      </w:r>
      <w:r w:rsidRPr="007664D6">
        <w:rPr>
          <w:rFonts w:ascii="Arial" w:hAnsi="Arial"/>
          <w:sz w:val="18"/>
        </w:rPr>
        <w:t xml:space="preserve"> based</w:t>
      </w:r>
      <w:r w:rsidR="001672E6" w:rsidRPr="007664D6">
        <w:rPr>
          <w:rFonts w:ascii="Arial" w:hAnsi="Arial"/>
          <w:sz w:val="18"/>
        </w:rPr>
        <w:t xml:space="preserve"> on grants to the TAC. </w:t>
      </w:r>
    </w:p>
    <w:p w14:paraId="301B2F30" w14:textId="24A79B07" w:rsidR="001672E6" w:rsidRPr="007664D6" w:rsidRDefault="001672E6" w:rsidP="00013EB2">
      <w:pPr>
        <w:pStyle w:val="ListParagraph"/>
        <w:numPr>
          <w:ilvl w:val="0"/>
          <w:numId w:val="18"/>
        </w:numPr>
        <w:rPr>
          <w:rFonts w:ascii="Arial" w:hAnsi="Arial"/>
          <w:sz w:val="18"/>
        </w:rPr>
      </w:pPr>
      <w:r w:rsidRPr="007664D6">
        <w:rPr>
          <w:rFonts w:ascii="Arial" w:hAnsi="Arial"/>
          <w:sz w:val="18"/>
        </w:rPr>
        <w:t>The TAC will ult</w:t>
      </w:r>
      <w:r w:rsidR="006D5FA8" w:rsidRPr="007664D6">
        <w:rPr>
          <w:rFonts w:ascii="Arial" w:hAnsi="Arial"/>
          <w:sz w:val="18"/>
        </w:rPr>
        <w:t xml:space="preserve">imately decide who receives funding from the Youth </w:t>
      </w:r>
      <w:r w:rsidRPr="007664D6">
        <w:rPr>
          <w:rFonts w:ascii="Arial" w:hAnsi="Arial"/>
          <w:sz w:val="18"/>
        </w:rPr>
        <w:t>Grant</w:t>
      </w:r>
      <w:r w:rsidR="006D5FA8" w:rsidRPr="007664D6">
        <w:rPr>
          <w:rFonts w:ascii="Arial" w:hAnsi="Arial"/>
          <w:sz w:val="18"/>
        </w:rPr>
        <w:t>s Program</w:t>
      </w:r>
      <w:r w:rsidRPr="007664D6">
        <w:rPr>
          <w:rFonts w:ascii="Arial" w:hAnsi="Arial"/>
          <w:sz w:val="18"/>
        </w:rPr>
        <w:t xml:space="preserve">. The selection process is competitive and </w:t>
      </w:r>
      <w:r w:rsidR="00013EB2" w:rsidRPr="007664D6">
        <w:rPr>
          <w:rFonts w:ascii="Arial" w:hAnsi="Arial"/>
          <w:sz w:val="18"/>
        </w:rPr>
        <w:t>o</w:t>
      </w:r>
      <w:r w:rsidRPr="007664D6">
        <w:rPr>
          <w:rFonts w:ascii="Arial" w:hAnsi="Arial"/>
          <w:sz w:val="18"/>
        </w:rPr>
        <w:t>nly the highest ranked applications will be funded.</w:t>
      </w:r>
    </w:p>
    <w:p w14:paraId="39891100" w14:textId="71CA8B16" w:rsidR="00B5124A" w:rsidRPr="007664D6" w:rsidRDefault="005677AA" w:rsidP="007664D6">
      <w:pPr>
        <w:pStyle w:val="Heading2"/>
      </w:pPr>
      <w:bookmarkStart w:id="137" w:name="_Toc468285765"/>
      <w:r>
        <w:t>Mandatory c</w:t>
      </w:r>
      <w:r w:rsidR="00D54DD8" w:rsidRPr="007664D6">
        <w:t>riteria</w:t>
      </w:r>
      <w:bookmarkEnd w:id="137"/>
    </w:p>
    <w:p w14:paraId="332C982F" w14:textId="6486D731" w:rsidR="00D54DD8" w:rsidRPr="007664D6" w:rsidRDefault="001672E6" w:rsidP="00B5124A">
      <w:pPr>
        <w:rPr>
          <w:rFonts w:ascii="Arial" w:hAnsi="Arial"/>
          <w:sz w:val="18"/>
        </w:rPr>
      </w:pPr>
      <w:r w:rsidRPr="007664D6">
        <w:rPr>
          <w:rFonts w:ascii="Arial" w:hAnsi="Arial"/>
          <w:sz w:val="18"/>
        </w:rPr>
        <w:t>All applications must meet the foll</w:t>
      </w:r>
      <w:r w:rsidR="00F83D87">
        <w:rPr>
          <w:rFonts w:ascii="Arial" w:hAnsi="Arial"/>
          <w:sz w:val="18"/>
        </w:rPr>
        <w:t>owing criteria to be considered:</w:t>
      </w:r>
    </w:p>
    <w:p w14:paraId="55E4CF88" w14:textId="6CD8996B" w:rsidR="00F83D87" w:rsidRPr="00F83D87" w:rsidRDefault="00F14A31"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color w:val="auto"/>
          <w:sz w:val="18"/>
        </w:rPr>
        <w:t>The application must clearly identify the cohort of at-risk young people the project will engage with</w:t>
      </w:r>
      <w:r w:rsidR="00F83D87">
        <w:rPr>
          <w:rFonts w:ascii="Arial" w:hAnsi="Arial"/>
          <w:color w:val="auto"/>
          <w:sz w:val="18"/>
        </w:rPr>
        <w:t>.</w:t>
      </w:r>
    </w:p>
    <w:p w14:paraId="41950C8A" w14:textId="768F2703" w:rsidR="00F14A31" w:rsidRPr="0099028B" w:rsidRDefault="00F83D87" w:rsidP="0099028B">
      <w:pPr>
        <w:pStyle w:val="ListParagraph"/>
        <w:numPr>
          <w:ilvl w:val="0"/>
          <w:numId w:val="9"/>
        </w:numPr>
        <w:autoSpaceDE w:val="0"/>
        <w:autoSpaceDN w:val="0"/>
        <w:adjustRightInd w:val="0"/>
        <w:spacing w:before="0" w:after="0" w:line="360" w:lineRule="auto"/>
        <w:rPr>
          <w:rFonts w:ascii="Arial" w:hAnsi="Arial"/>
          <w:color w:val="009CDC"/>
          <w:sz w:val="18"/>
        </w:rPr>
      </w:pPr>
      <w:r>
        <w:rPr>
          <w:rFonts w:ascii="Arial" w:hAnsi="Arial"/>
          <w:color w:val="auto"/>
          <w:sz w:val="18"/>
        </w:rPr>
        <w:t xml:space="preserve">The application must </w:t>
      </w:r>
      <w:r w:rsidR="00F14A31" w:rsidRPr="007664D6">
        <w:rPr>
          <w:rFonts w:ascii="Arial" w:hAnsi="Arial"/>
          <w:color w:val="auto"/>
          <w:sz w:val="18"/>
        </w:rPr>
        <w:t>clearly articulate how it will build and enhance protective factors for them</w:t>
      </w:r>
      <w:r w:rsidR="001D3140" w:rsidRPr="007664D6">
        <w:rPr>
          <w:rFonts w:ascii="Arial" w:hAnsi="Arial"/>
          <w:color w:val="auto"/>
          <w:sz w:val="18"/>
        </w:rPr>
        <w:t>.</w:t>
      </w:r>
    </w:p>
    <w:p w14:paraId="3FBDB165" w14:textId="1686DAEC" w:rsidR="00F14A31" w:rsidRPr="0099028B" w:rsidRDefault="00F14A31"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color w:val="auto"/>
          <w:sz w:val="18"/>
        </w:rPr>
        <w:t xml:space="preserve">The application must clearly demonstrate alignment with the Towards Zero </w:t>
      </w:r>
      <w:r w:rsidR="00A45480" w:rsidRPr="007664D6">
        <w:rPr>
          <w:rFonts w:ascii="Arial" w:hAnsi="Arial"/>
          <w:color w:val="auto"/>
          <w:sz w:val="18"/>
        </w:rPr>
        <w:t>approach</w:t>
      </w:r>
      <w:r w:rsidR="001D3140" w:rsidRPr="007664D6">
        <w:rPr>
          <w:rFonts w:ascii="Arial" w:hAnsi="Arial"/>
          <w:color w:val="auto"/>
          <w:sz w:val="18"/>
        </w:rPr>
        <w:t>.</w:t>
      </w:r>
    </w:p>
    <w:p w14:paraId="5349E1C4" w14:textId="2A9D727B" w:rsidR="001672E6" w:rsidRPr="0099028B" w:rsidRDefault="001672E6"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color w:val="auto"/>
          <w:sz w:val="18"/>
        </w:rPr>
        <w:t>The applicant must be an acceptable organisation as outlined in sect</w:t>
      </w:r>
      <w:r w:rsidR="004065C2" w:rsidRPr="007664D6">
        <w:rPr>
          <w:rFonts w:ascii="Arial" w:hAnsi="Arial"/>
          <w:color w:val="auto"/>
          <w:sz w:val="18"/>
        </w:rPr>
        <w:t>ion “Who can apply for funding</w:t>
      </w:r>
      <w:r w:rsidR="00B526C7" w:rsidRPr="007664D6">
        <w:rPr>
          <w:rFonts w:ascii="Arial" w:hAnsi="Arial"/>
          <w:color w:val="auto"/>
          <w:sz w:val="18"/>
        </w:rPr>
        <w:t>?</w:t>
      </w:r>
      <w:r w:rsidR="004065C2" w:rsidRPr="007664D6">
        <w:rPr>
          <w:rFonts w:ascii="Arial" w:hAnsi="Arial"/>
          <w:color w:val="auto"/>
          <w:sz w:val="18"/>
        </w:rPr>
        <w:t>”</w:t>
      </w:r>
    </w:p>
    <w:p w14:paraId="7C6744B2" w14:textId="7805EDF5" w:rsidR="001672E6" w:rsidRPr="0099028B" w:rsidRDefault="001672E6"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color w:val="auto"/>
          <w:sz w:val="18"/>
        </w:rPr>
        <w:t>All sections of the application form must be completed</w:t>
      </w:r>
      <w:r w:rsidR="006D5FA8" w:rsidRPr="007664D6">
        <w:rPr>
          <w:rFonts w:ascii="Arial" w:hAnsi="Arial"/>
          <w:color w:val="auto"/>
          <w:sz w:val="18"/>
        </w:rPr>
        <w:t>, including all signature fields</w:t>
      </w:r>
      <w:r w:rsidR="001D3140" w:rsidRPr="007664D6">
        <w:rPr>
          <w:rFonts w:ascii="Arial" w:hAnsi="Arial"/>
          <w:color w:val="auto"/>
          <w:sz w:val="18"/>
        </w:rPr>
        <w:t>.</w:t>
      </w:r>
    </w:p>
    <w:p w14:paraId="753D9380" w14:textId="533CEF45" w:rsidR="00B526C7" w:rsidRPr="0099028B" w:rsidRDefault="001672E6"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color w:val="auto"/>
          <w:sz w:val="18"/>
        </w:rPr>
        <w:t xml:space="preserve">A detailed </w:t>
      </w:r>
      <w:r w:rsidR="006D5FA8" w:rsidRPr="007664D6">
        <w:rPr>
          <w:rFonts w:ascii="Arial" w:hAnsi="Arial"/>
          <w:color w:val="auto"/>
          <w:sz w:val="18"/>
        </w:rPr>
        <w:t>project budget must be included</w:t>
      </w:r>
      <w:r w:rsidR="00F14A31" w:rsidRPr="007664D6">
        <w:rPr>
          <w:rFonts w:ascii="Arial" w:hAnsi="Arial"/>
          <w:color w:val="auto"/>
          <w:sz w:val="18"/>
        </w:rPr>
        <w:t>.</w:t>
      </w:r>
    </w:p>
    <w:p w14:paraId="66635B5A" w14:textId="6DFA10D9" w:rsidR="00D54DD8" w:rsidRPr="007664D6" w:rsidRDefault="00D54DD8" w:rsidP="007664D6">
      <w:pPr>
        <w:pStyle w:val="Heading2"/>
      </w:pPr>
      <w:bookmarkStart w:id="138" w:name="_Toc468285766"/>
      <w:r w:rsidRPr="007664D6">
        <w:t xml:space="preserve">Assessment </w:t>
      </w:r>
      <w:r w:rsidR="005677AA">
        <w:t>c</w:t>
      </w:r>
      <w:r w:rsidRPr="007664D6">
        <w:t>riteria</w:t>
      </w:r>
      <w:bookmarkEnd w:id="138"/>
    </w:p>
    <w:p w14:paraId="13F40870" w14:textId="6C4DA063" w:rsidR="00D54DD8" w:rsidRPr="007664D6" w:rsidRDefault="0043266E" w:rsidP="00B5124A">
      <w:pPr>
        <w:rPr>
          <w:rFonts w:ascii="Arial" w:hAnsi="Arial"/>
          <w:sz w:val="18"/>
        </w:rPr>
      </w:pPr>
      <w:r w:rsidRPr="007664D6">
        <w:rPr>
          <w:rFonts w:ascii="Arial" w:hAnsi="Arial"/>
          <w:sz w:val="18"/>
        </w:rPr>
        <w:t>Applications that meet the mandatory criteria will be ranked according to the following assessment criteria:</w:t>
      </w:r>
    </w:p>
    <w:p w14:paraId="6781740A" w14:textId="07454DDB" w:rsidR="0043266E" w:rsidRPr="0099028B" w:rsidRDefault="00EA0384"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 xml:space="preserve">Clarity of information about the specific cohort of </w:t>
      </w:r>
      <w:r w:rsidR="00F14A31" w:rsidRPr="007664D6">
        <w:rPr>
          <w:rFonts w:ascii="Arial" w:hAnsi="Arial"/>
          <w:sz w:val="18"/>
        </w:rPr>
        <w:t>at-risk young people the project will engage with, and how the project will build and enhance protective factors for them</w:t>
      </w:r>
      <w:r w:rsidR="001D3140" w:rsidRPr="007664D6">
        <w:rPr>
          <w:rFonts w:ascii="Arial" w:hAnsi="Arial"/>
          <w:sz w:val="18"/>
        </w:rPr>
        <w:t>.</w:t>
      </w:r>
    </w:p>
    <w:p w14:paraId="6A972FAB" w14:textId="4AD11574" w:rsidR="00EA0384" w:rsidRPr="0099028B" w:rsidRDefault="00EA0384" w:rsidP="0043266E">
      <w:pPr>
        <w:pStyle w:val="ListParagraph"/>
        <w:numPr>
          <w:ilvl w:val="0"/>
          <w:numId w:val="14"/>
        </w:numPr>
        <w:rPr>
          <w:rFonts w:ascii="Arial" w:hAnsi="Arial"/>
          <w:color w:val="009CDC"/>
          <w:sz w:val="18"/>
        </w:rPr>
      </w:pPr>
      <w:r w:rsidRPr="007664D6">
        <w:rPr>
          <w:rFonts w:ascii="Arial" w:hAnsi="Arial"/>
          <w:sz w:val="18"/>
        </w:rPr>
        <w:t xml:space="preserve">A statement of goals, objectives, activities and anticipated outputs/outcomes (evaluation) to </w:t>
      </w:r>
      <w:r w:rsidR="00F14A31" w:rsidRPr="007664D6">
        <w:rPr>
          <w:rFonts w:ascii="Arial" w:hAnsi="Arial"/>
          <w:sz w:val="18"/>
        </w:rPr>
        <w:t>enhance the protective factors for at-risk youth</w:t>
      </w:r>
      <w:r w:rsidR="0099028B" w:rsidRPr="0099028B">
        <w:rPr>
          <w:rFonts w:ascii="Arial" w:hAnsi="Arial"/>
          <w:color w:val="auto"/>
          <w:sz w:val="18"/>
        </w:rPr>
        <w:t>.</w:t>
      </w:r>
    </w:p>
    <w:p w14:paraId="4E69DEA0" w14:textId="0F21EABD" w:rsidR="0053660B" w:rsidRPr="0099028B" w:rsidRDefault="0053660B"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 xml:space="preserve">A clear focus on engaging with young people displaying risk factors as outlined in </w:t>
      </w:r>
      <w:r w:rsidR="00DC6806" w:rsidRPr="007664D6">
        <w:rPr>
          <w:rFonts w:ascii="Arial" w:hAnsi="Arial"/>
          <w:sz w:val="18"/>
        </w:rPr>
        <w:t>Appendix</w:t>
      </w:r>
      <w:r w:rsidRPr="007664D6">
        <w:rPr>
          <w:rFonts w:ascii="Arial" w:hAnsi="Arial"/>
          <w:sz w:val="18"/>
        </w:rPr>
        <w:t xml:space="preserve"> 1</w:t>
      </w:r>
      <w:r w:rsidR="00DC6806" w:rsidRPr="007664D6">
        <w:rPr>
          <w:rFonts w:ascii="Arial" w:hAnsi="Arial"/>
          <w:sz w:val="18"/>
        </w:rPr>
        <w:t xml:space="preserve"> – </w:t>
      </w:r>
      <w:r w:rsidR="002D2C1E" w:rsidRPr="007664D6">
        <w:rPr>
          <w:rFonts w:ascii="Arial" w:hAnsi="Arial"/>
          <w:sz w:val="18"/>
        </w:rPr>
        <w:t>Guidance</w:t>
      </w:r>
      <w:r w:rsidR="00DC6806" w:rsidRPr="007664D6">
        <w:rPr>
          <w:rFonts w:ascii="Arial" w:hAnsi="Arial"/>
          <w:sz w:val="18"/>
        </w:rPr>
        <w:t xml:space="preserve"> for Identifying Risk and Protective Factors for Young People</w:t>
      </w:r>
      <w:r w:rsidRPr="007664D6">
        <w:rPr>
          <w:rFonts w:ascii="Arial" w:hAnsi="Arial"/>
          <w:sz w:val="18"/>
        </w:rPr>
        <w:t xml:space="preserve">. This engagement </w:t>
      </w:r>
      <w:r w:rsidR="00DC6806" w:rsidRPr="007664D6">
        <w:rPr>
          <w:rFonts w:ascii="Arial" w:hAnsi="Arial"/>
          <w:sz w:val="18"/>
        </w:rPr>
        <w:t>must</w:t>
      </w:r>
      <w:r w:rsidRPr="007664D6">
        <w:rPr>
          <w:rFonts w:ascii="Arial" w:hAnsi="Arial"/>
          <w:sz w:val="18"/>
        </w:rPr>
        <w:t xml:space="preserve"> aim to build </w:t>
      </w:r>
      <w:r w:rsidR="00DC6806" w:rsidRPr="007664D6">
        <w:rPr>
          <w:rFonts w:ascii="Arial" w:hAnsi="Arial"/>
          <w:sz w:val="18"/>
        </w:rPr>
        <w:t xml:space="preserve">and enhance </w:t>
      </w:r>
      <w:r w:rsidRPr="007664D6">
        <w:rPr>
          <w:rFonts w:ascii="Arial" w:hAnsi="Arial"/>
          <w:sz w:val="18"/>
        </w:rPr>
        <w:t>protective factors</w:t>
      </w:r>
      <w:r w:rsidR="001D3140" w:rsidRPr="007664D6">
        <w:rPr>
          <w:rFonts w:ascii="Arial" w:hAnsi="Arial"/>
          <w:sz w:val="18"/>
        </w:rPr>
        <w:t>.</w:t>
      </w:r>
    </w:p>
    <w:p w14:paraId="3F1112C1" w14:textId="233701B2" w:rsidR="00B61FEB" w:rsidRPr="0099028B" w:rsidRDefault="00DD4C7A"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Research evidence or ‘good practice’ principles that support the project. Applications that can refer to relevant supporting data, research, or successful existing programs in another location or related field</w:t>
      </w:r>
      <w:r w:rsidR="00420EB3" w:rsidRPr="007664D6">
        <w:rPr>
          <w:rFonts w:ascii="Arial" w:hAnsi="Arial"/>
          <w:sz w:val="18"/>
        </w:rPr>
        <w:t>s are more likely to be funded</w:t>
      </w:r>
      <w:r w:rsidR="001D3140" w:rsidRPr="007664D6">
        <w:rPr>
          <w:rFonts w:ascii="Arial" w:hAnsi="Arial"/>
          <w:sz w:val="18"/>
        </w:rPr>
        <w:t>.</w:t>
      </w:r>
    </w:p>
    <w:p w14:paraId="22C3B11A" w14:textId="285FAE8A" w:rsidR="00B61FEB" w:rsidRPr="0099028B" w:rsidRDefault="001D3140"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Quality of d</w:t>
      </w:r>
      <w:r w:rsidR="00B61FEB" w:rsidRPr="007664D6">
        <w:rPr>
          <w:rFonts w:ascii="Arial" w:hAnsi="Arial"/>
          <w:sz w:val="18"/>
        </w:rPr>
        <w:t>ata collection, documentation and project evaluation mechanisms</w:t>
      </w:r>
      <w:r w:rsidRPr="007664D6">
        <w:rPr>
          <w:rFonts w:ascii="Arial" w:hAnsi="Arial"/>
          <w:sz w:val="18"/>
        </w:rPr>
        <w:t>.</w:t>
      </w:r>
    </w:p>
    <w:p w14:paraId="2C8A17AC" w14:textId="79B7B773" w:rsidR="00DD4C7A" w:rsidRPr="0099028B" w:rsidRDefault="00DD4C7A"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Project sustainability. The TAC is interested in funding projects that can attract future support from other sources – to ensure the successful initiatives continue indepen</w:t>
      </w:r>
      <w:r w:rsidR="00616A10" w:rsidRPr="007664D6">
        <w:rPr>
          <w:rFonts w:ascii="Arial" w:hAnsi="Arial"/>
          <w:sz w:val="18"/>
        </w:rPr>
        <w:t>dently without ongoing support</w:t>
      </w:r>
      <w:r w:rsidR="001D3140" w:rsidRPr="007664D6">
        <w:rPr>
          <w:rFonts w:ascii="Arial" w:hAnsi="Arial"/>
          <w:sz w:val="18"/>
        </w:rPr>
        <w:t>.</w:t>
      </w:r>
    </w:p>
    <w:p w14:paraId="1C6896DD" w14:textId="39498775" w:rsidR="00EA0384" w:rsidRPr="0099028B" w:rsidRDefault="0053660B" w:rsidP="0043266E">
      <w:pPr>
        <w:pStyle w:val="ListParagraph"/>
        <w:numPr>
          <w:ilvl w:val="0"/>
          <w:numId w:val="14"/>
        </w:numPr>
        <w:rPr>
          <w:rFonts w:ascii="Arial" w:hAnsi="Arial"/>
          <w:color w:val="009CDC"/>
          <w:sz w:val="18"/>
        </w:rPr>
      </w:pPr>
      <w:r w:rsidRPr="007664D6">
        <w:rPr>
          <w:rFonts w:ascii="Arial" w:hAnsi="Arial"/>
          <w:sz w:val="18"/>
        </w:rPr>
        <w:t>Alignment</w:t>
      </w:r>
      <w:r w:rsidR="00616A10" w:rsidRPr="007664D6">
        <w:rPr>
          <w:rFonts w:ascii="Arial" w:hAnsi="Arial"/>
          <w:sz w:val="18"/>
        </w:rPr>
        <w:t xml:space="preserve"> </w:t>
      </w:r>
      <w:proofErr w:type="gramStart"/>
      <w:r w:rsidR="00616A10" w:rsidRPr="007664D6">
        <w:rPr>
          <w:rFonts w:ascii="Arial" w:hAnsi="Arial"/>
          <w:sz w:val="18"/>
        </w:rPr>
        <w:t>to,</w:t>
      </w:r>
      <w:proofErr w:type="gramEnd"/>
      <w:r w:rsidR="00616A10" w:rsidRPr="007664D6">
        <w:rPr>
          <w:rFonts w:ascii="Arial" w:hAnsi="Arial"/>
          <w:sz w:val="18"/>
        </w:rPr>
        <w:t xml:space="preserve"> and demonstrated understanding of the</w:t>
      </w:r>
      <w:r w:rsidRPr="007664D6">
        <w:rPr>
          <w:rFonts w:ascii="Arial" w:hAnsi="Arial"/>
          <w:sz w:val="18"/>
        </w:rPr>
        <w:t xml:space="preserve"> Towards Zero approach to road safety</w:t>
      </w:r>
      <w:r w:rsidR="0099028B" w:rsidRPr="0099028B">
        <w:rPr>
          <w:rFonts w:ascii="Arial" w:hAnsi="Arial"/>
          <w:color w:val="auto"/>
          <w:sz w:val="18"/>
        </w:rPr>
        <w:t>.</w:t>
      </w:r>
      <w:r w:rsidRPr="0099028B">
        <w:rPr>
          <w:rFonts w:ascii="Arial" w:hAnsi="Arial"/>
          <w:color w:val="009CDC"/>
          <w:sz w:val="18"/>
        </w:rPr>
        <w:t xml:space="preserve"> </w:t>
      </w:r>
    </w:p>
    <w:p w14:paraId="2B4DA073" w14:textId="2A47F1E7" w:rsidR="00B61FEB" w:rsidRPr="007664D6" w:rsidRDefault="00B61FEB" w:rsidP="000957B6">
      <w:pPr>
        <w:rPr>
          <w:rFonts w:ascii="Arial" w:hAnsi="Arial"/>
          <w:sz w:val="18"/>
        </w:rPr>
      </w:pPr>
      <w:r w:rsidRPr="007664D6">
        <w:rPr>
          <w:rFonts w:ascii="Arial" w:hAnsi="Arial"/>
          <w:sz w:val="18"/>
        </w:rPr>
        <w:t>The TAC will also consider the following when assessing applications:</w:t>
      </w:r>
    </w:p>
    <w:p w14:paraId="5838334C" w14:textId="1805B662" w:rsidR="00B61FEB" w:rsidRPr="0099028B" w:rsidRDefault="00B61FEB"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 xml:space="preserve">Is the proposed project already receiving a government grant or funding? What are the terms of the agreement in relation to other funding opportunities? (The TAC may need </w:t>
      </w:r>
      <w:r w:rsidR="00D201F7" w:rsidRPr="007664D6">
        <w:rPr>
          <w:rFonts w:ascii="Arial" w:hAnsi="Arial"/>
          <w:sz w:val="18"/>
        </w:rPr>
        <w:t>to review other agreements)</w:t>
      </w:r>
      <w:r w:rsidR="001D3140" w:rsidRPr="007664D6">
        <w:rPr>
          <w:rFonts w:ascii="Arial" w:hAnsi="Arial"/>
          <w:sz w:val="18"/>
        </w:rPr>
        <w:t>.</w:t>
      </w:r>
    </w:p>
    <w:p w14:paraId="4AFF6D91" w14:textId="307ACC95" w:rsidR="005504B2" w:rsidRPr="0099028B" w:rsidRDefault="00B61FEB" w:rsidP="0099028B">
      <w:pPr>
        <w:pStyle w:val="ListParagraph"/>
        <w:numPr>
          <w:ilvl w:val="0"/>
          <w:numId w:val="9"/>
        </w:numPr>
        <w:autoSpaceDE w:val="0"/>
        <w:autoSpaceDN w:val="0"/>
        <w:adjustRightInd w:val="0"/>
        <w:spacing w:before="0" w:after="0" w:line="360" w:lineRule="auto"/>
        <w:rPr>
          <w:rFonts w:ascii="Arial" w:hAnsi="Arial"/>
          <w:color w:val="009CDC"/>
          <w:sz w:val="18"/>
        </w:rPr>
      </w:pPr>
      <w:r w:rsidRPr="007664D6">
        <w:rPr>
          <w:rFonts w:ascii="Arial" w:hAnsi="Arial"/>
          <w:sz w:val="18"/>
        </w:rPr>
        <w:t xml:space="preserve">Are there other grants or funding </w:t>
      </w:r>
      <w:r w:rsidR="00D201F7" w:rsidRPr="007664D6">
        <w:rPr>
          <w:rFonts w:ascii="Arial" w:hAnsi="Arial"/>
          <w:sz w:val="18"/>
        </w:rPr>
        <w:t>programs</w:t>
      </w:r>
      <w:r w:rsidRPr="007664D6">
        <w:rPr>
          <w:rFonts w:ascii="Arial" w:hAnsi="Arial"/>
          <w:sz w:val="18"/>
        </w:rPr>
        <w:t xml:space="preserve"> that are more relevant to the proposed project? </w:t>
      </w:r>
    </w:p>
    <w:p w14:paraId="170ADCA6" w14:textId="77777777" w:rsidR="000957B6" w:rsidRPr="007664D6" w:rsidRDefault="00B61FEB" w:rsidP="00812B49">
      <w:pPr>
        <w:rPr>
          <w:rFonts w:ascii="Arial" w:hAnsi="Arial"/>
          <w:sz w:val="18"/>
        </w:rPr>
      </w:pPr>
      <w:r w:rsidRPr="007664D6">
        <w:rPr>
          <w:rFonts w:ascii="Arial" w:hAnsi="Arial"/>
          <w:sz w:val="18"/>
        </w:rPr>
        <w:t>If your o</w:t>
      </w:r>
      <w:r w:rsidR="005504B2" w:rsidRPr="007664D6">
        <w:rPr>
          <w:rFonts w:ascii="Arial" w:hAnsi="Arial"/>
          <w:sz w:val="18"/>
        </w:rPr>
        <w:t xml:space="preserve">rganisation's application for a Youth </w:t>
      </w:r>
      <w:r w:rsidRPr="007664D6">
        <w:rPr>
          <w:rFonts w:ascii="Arial" w:hAnsi="Arial"/>
          <w:sz w:val="18"/>
        </w:rPr>
        <w:t xml:space="preserve">Grant is successful, you will need to sign an agreement with the TAC to confirm your responsibilities and those of the TAC. </w:t>
      </w:r>
    </w:p>
    <w:p w14:paraId="449732E4" w14:textId="20F2B65A" w:rsidR="00B61FEB" w:rsidRPr="007664D6" w:rsidRDefault="00B61FEB" w:rsidP="000957B6">
      <w:pPr>
        <w:rPr>
          <w:rFonts w:ascii="Arial" w:hAnsi="Arial"/>
          <w:sz w:val="18"/>
        </w:rPr>
      </w:pPr>
      <w:r w:rsidRPr="007664D6">
        <w:rPr>
          <w:rFonts w:ascii="Arial" w:hAnsi="Arial"/>
          <w:sz w:val="18"/>
        </w:rPr>
        <w:lastRenderedPageBreak/>
        <w:t>You will also have to agree to meet some important Occupational Health and Safety guidelines and, in some cases, you will have to meet more stringent requirements</w:t>
      </w:r>
      <w:r w:rsidR="00291976" w:rsidRPr="007664D6">
        <w:rPr>
          <w:rFonts w:ascii="Arial" w:hAnsi="Arial"/>
          <w:sz w:val="18"/>
        </w:rPr>
        <w:t xml:space="preserve"> – for example, </w:t>
      </w:r>
      <w:r w:rsidRPr="007664D6">
        <w:rPr>
          <w:rFonts w:ascii="Arial" w:hAnsi="Arial"/>
          <w:sz w:val="18"/>
        </w:rPr>
        <w:t>adults involved may require a 'Working with Children' check.</w:t>
      </w:r>
    </w:p>
    <w:p w14:paraId="177A787F" w14:textId="447A95C5" w:rsidR="00D54DD8" w:rsidRDefault="00D54DD8">
      <w:pPr>
        <w:spacing w:before="0" w:after="0" w:line="240" w:lineRule="auto"/>
        <w:rPr>
          <w:rFonts w:ascii="Arial" w:hAnsi="Arial"/>
          <w:sz w:val="18"/>
        </w:rPr>
      </w:pPr>
    </w:p>
    <w:p w14:paraId="2DD086DA" w14:textId="77777777" w:rsidR="005677AA" w:rsidRPr="007664D6" w:rsidRDefault="005677AA">
      <w:pPr>
        <w:spacing w:before="0" w:after="0" w:line="240" w:lineRule="auto"/>
        <w:rPr>
          <w:rFonts w:ascii="Arial" w:hAnsi="Arial"/>
          <w:sz w:val="18"/>
        </w:rPr>
      </w:pPr>
    </w:p>
    <w:p w14:paraId="0E303412" w14:textId="3DF4525A" w:rsidR="00D54DD8" w:rsidRPr="005677AA" w:rsidRDefault="00D54DD8" w:rsidP="005677AA">
      <w:pPr>
        <w:pStyle w:val="Heading1"/>
      </w:pPr>
      <w:bookmarkStart w:id="139" w:name="_Toc468285767"/>
      <w:r w:rsidRPr="005677AA">
        <w:t xml:space="preserve">How to </w:t>
      </w:r>
      <w:r w:rsidR="005677AA" w:rsidRPr="005677AA">
        <w:t>c</w:t>
      </w:r>
      <w:r w:rsidRPr="005677AA">
        <w:t>omplete</w:t>
      </w:r>
      <w:r w:rsidR="005677AA" w:rsidRPr="005677AA">
        <w:t xml:space="preserve"> the</w:t>
      </w:r>
      <w:r w:rsidRPr="005677AA">
        <w:t xml:space="preserve"> </w:t>
      </w:r>
      <w:r w:rsidR="005677AA" w:rsidRPr="005677AA">
        <w:t>application f</w:t>
      </w:r>
      <w:r w:rsidRPr="005677AA">
        <w:t>orm</w:t>
      </w:r>
      <w:bookmarkEnd w:id="139"/>
    </w:p>
    <w:p w14:paraId="655E945A" w14:textId="77777777" w:rsidR="00073F20" w:rsidRPr="007664D6" w:rsidRDefault="00073F20" w:rsidP="00073F20">
      <w:pPr>
        <w:rPr>
          <w:rFonts w:ascii="Arial" w:hAnsi="Arial"/>
          <w:sz w:val="18"/>
        </w:rPr>
      </w:pPr>
      <w:r w:rsidRPr="007664D6">
        <w:rPr>
          <w:rFonts w:ascii="Arial" w:hAnsi="Arial"/>
          <w:sz w:val="18"/>
        </w:rPr>
        <w:t>The application form can be downloaded in PDF or Word format at:</w:t>
      </w:r>
    </w:p>
    <w:p w14:paraId="786E1BF4" w14:textId="24F72A73" w:rsidR="00073F20" w:rsidRPr="00EA23D3" w:rsidRDefault="00073F20" w:rsidP="00073F20">
      <w:pPr>
        <w:rPr>
          <w:rStyle w:val="Hyperlink"/>
          <w:color w:val="009CDC"/>
        </w:rPr>
      </w:pPr>
      <w:r w:rsidRPr="00EA23D3">
        <w:rPr>
          <w:rStyle w:val="Hyperlink"/>
          <w:color w:val="009CDC"/>
        </w:rPr>
        <w:t xml:space="preserve"> </w:t>
      </w:r>
      <w:hyperlink r:id="rId16" w:history="1">
        <w:r w:rsidRPr="00EA23D3">
          <w:rPr>
            <w:rStyle w:val="Hyperlink"/>
            <w:color w:val="009CDC"/>
          </w:rPr>
          <w:t>http://www.tac.vic.gov.au/about-the-tac/grants-and-partnerships/youthgrants</w:t>
        </w:r>
      </w:hyperlink>
    </w:p>
    <w:p w14:paraId="333368FC" w14:textId="77777777" w:rsidR="00073F20" w:rsidRPr="007664D6" w:rsidRDefault="00073F20" w:rsidP="00073F20">
      <w:pPr>
        <w:rPr>
          <w:rFonts w:ascii="Arial" w:hAnsi="Arial"/>
          <w:sz w:val="18"/>
        </w:rPr>
      </w:pPr>
      <w:r w:rsidRPr="007664D6">
        <w:rPr>
          <w:rFonts w:ascii="Arial" w:hAnsi="Arial"/>
          <w:sz w:val="18"/>
        </w:rPr>
        <w:t>All sections must be completed. If you have any problems or questions while completing the application, please contact the TAC Youth Grants Program coordinator on (03) 5225 7443 or the Youth Grants Program mailbox (</w:t>
      </w:r>
      <w:r w:rsidRPr="00EA23D3">
        <w:rPr>
          <w:rStyle w:val="Hyperlink"/>
          <w:color w:val="009CDC"/>
        </w:rPr>
        <w:t>youthgrants@tac.vic.gov.au</w:t>
      </w:r>
      <w:r w:rsidRPr="007664D6">
        <w:rPr>
          <w:rFonts w:ascii="Arial" w:hAnsi="Arial"/>
          <w:sz w:val="18"/>
        </w:rPr>
        <w:t>).</w:t>
      </w:r>
    </w:p>
    <w:p w14:paraId="564F6370" w14:textId="77777777" w:rsidR="00073F20" w:rsidRPr="007664D6" w:rsidRDefault="00073F20" w:rsidP="00073F20">
      <w:pPr>
        <w:rPr>
          <w:rFonts w:ascii="Arial" w:hAnsi="Arial"/>
          <w:sz w:val="18"/>
        </w:rPr>
      </w:pPr>
      <w:r w:rsidRPr="007664D6">
        <w:rPr>
          <w:rFonts w:ascii="Arial" w:hAnsi="Arial"/>
          <w:sz w:val="18"/>
        </w:rPr>
        <w:t>There are guidelines for preparing your funding application at Appendix 2.</w:t>
      </w:r>
    </w:p>
    <w:p w14:paraId="027B09EF" w14:textId="5F855653" w:rsidR="00073F20" w:rsidRPr="007664D6" w:rsidRDefault="00073F20" w:rsidP="00073F20">
      <w:pPr>
        <w:rPr>
          <w:rFonts w:ascii="Arial" w:hAnsi="Arial"/>
          <w:sz w:val="18"/>
        </w:rPr>
      </w:pPr>
      <w:r w:rsidRPr="007664D6">
        <w:rPr>
          <w:rFonts w:ascii="Arial" w:hAnsi="Arial"/>
          <w:sz w:val="18"/>
        </w:rPr>
        <w:t xml:space="preserve">In order to be considered, TAC must receive your emailed application, including all signatures and supporting documentation, before </w:t>
      </w:r>
      <w:r w:rsidRPr="00627AC9">
        <w:rPr>
          <w:b/>
        </w:rPr>
        <w:t xml:space="preserve">3:00pm on </w:t>
      </w:r>
      <w:r w:rsidR="009611BD">
        <w:rPr>
          <w:b/>
        </w:rPr>
        <w:t>Wednesday 22</w:t>
      </w:r>
      <w:r w:rsidRPr="00627AC9">
        <w:rPr>
          <w:b/>
        </w:rPr>
        <w:t xml:space="preserve"> December 2016</w:t>
      </w:r>
      <w:r w:rsidR="008F2DF2" w:rsidRPr="007664D6">
        <w:rPr>
          <w:rFonts w:ascii="Arial" w:hAnsi="Arial"/>
          <w:sz w:val="18"/>
        </w:rPr>
        <w:t xml:space="preserve">. </w:t>
      </w:r>
      <w:r w:rsidRPr="007664D6">
        <w:rPr>
          <w:rFonts w:ascii="Arial" w:hAnsi="Arial"/>
          <w:sz w:val="18"/>
        </w:rPr>
        <w:t xml:space="preserve">Applications must be emailed to </w:t>
      </w:r>
      <w:r w:rsidRPr="00EA23D3">
        <w:rPr>
          <w:rStyle w:val="Hyperlink"/>
          <w:color w:val="009CDC"/>
        </w:rPr>
        <w:t>youthgrants@tac.vic.gov.au</w:t>
      </w:r>
    </w:p>
    <w:p w14:paraId="552E6B96" w14:textId="77777777" w:rsidR="001C7433" w:rsidRDefault="001C7433" w:rsidP="000957B6">
      <w:pPr>
        <w:rPr>
          <w:rFonts w:ascii="Arial" w:hAnsi="Arial"/>
          <w:sz w:val="18"/>
        </w:rPr>
        <w:sectPr w:rsidR="001C7433" w:rsidSect="00653870">
          <w:headerReference w:type="default" r:id="rId17"/>
          <w:footerReference w:type="default" r:id="rId18"/>
          <w:pgSz w:w="11906" w:h="16838"/>
          <w:pgMar w:top="2155" w:right="709" w:bottom="567" w:left="1588" w:header="567" w:footer="414" w:gutter="0"/>
          <w:pgNumType w:start="1"/>
          <w:cols w:space="708"/>
          <w:docGrid w:linePitch="360"/>
        </w:sectPr>
      </w:pPr>
    </w:p>
    <w:p w14:paraId="76A6620E" w14:textId="77777777" w:rsidR="00FE360F" w:rsidRDefault="00FE360F" w:rsidP="005677AA">
      <w:pPr>
        <w:autoSpaceDE w:val="0"/>
        <w:autoSpaceDN w:val="0"/>
        <w:adjustRightInd w:val="0"/>
        <w:spacing w:before="0" w:after="0" w:line="240" w:lineRule="auto"/>
        <w:rPr>
          <w:rFonts w:ascii="HelveticaNeue-Light" w:hAnsi="HelveticaNeue-Light" w:cs="HelveticaNeue-Light"/>
          <w:color w:val="auto"/>
          <w:sz w:val="21"/>
          <w:szCs w:val="21"/>
        </w:rPr>
      </w:pPr>
    </w:p>
    <w:sectPr w:rsidR="00FE360F" w:rsidSect="00A750FB">
      <w:headerReference w:type="default" r:id="rId19"/>
      <w:footerReference w:type="default" r:id="rId20"/>
      <w:pgSz w:w="11906" w:h="16838"/>
      <w:pgMar w:top="2155" w:right="709" w:bottom="567" w:left="1588" w:header="567" w:footer="41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7FA89B" w14:textId="77777777" w:rsidR="00F56DB1" w:rsidRDefault="00F56DB1" w:rsidP="00513B05">
      <w:r>
        <w:separator/>
      </w:r>
    </w:p>
    <w:p w14:paraId="4B741BF6" w14:textId="77777777" w:rsidR="00F56DB1" w:rsidRDefault="00F56DB1"/>
  </w:endnote>
  <w:endnote w:type="continuationSeparator" w:id="0">
    <w:p w14:paraId="77721BEA" w14:textId="77777777" w:rsidR="00F56DB1" w:rsidRDefault="00F56DB1" w:rsidP="00513B05">
      <w:r>
        <w:continuationSeparator/>
      </w:r>
    </w:p>
    <w:p w14:paraId="6FA5E4C7" w14:textId="77777777" w:rsidR="00F56DB1" w:rsidRDefault="00F56D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venir LT 35 Light">
    <w:altName w:val="Malgun Gothic"/>
    <w:charset w:val="00"/>
    <w:family w:val="auto"/>
    <w:pitch w:val="variable"/>
    <w:sig w:usb0="00000003" w:usb1="00000000" w:usb2="00000000" w:usb3="00000000" w:csb0="00000001" w:csb1="00000000"/>
  </w:font>
  <w:font w:name="Avenir LT 45 Book">
    <w:altName w:val="Malgun Gothic"/>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LT 65 Medium">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YInterstate">
    <w:altName w:val="EY Interstate Light"/>
    <w:panose1 w:val="00000000000000000000"/>
    <w:charset w:val="00"/>
    <w:family w:val="swiss"/>
    <w:notTrueType/>
    <w:pitch w:val="default"/>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20F9C" w14:textId="77777777" w:rsidR="00F56DB1" w:rsidRPr="0099028B" w:rsidRDefault="00F56DB1" w:rsidP="0099028B">
    <w:pPr>
      <w:pStyle w:val="Footer"/>
      <w:jc w:val="right"/>
      <w:rPr>
        <w:rStyle w:val="Emphasis"/>
        <w:rFonts w:ascii="Calibri" w:hAnsi="Calibri"/>
        <w:iCs w:val="0"/>
        <w:color w:val="262626"/>
        <w:sz w:val="22"/>
      </w:rPr>
    </w:pPr>
    <w:proofErr w:type="gramStart"/>
    <w:r w:rsidRPr="0002040B">
      <w:rPr>
        <w:rFonts w:cs="Arial"/>
        <w:color w:val="000000" w:themeColor="text1"/>
        <w:sz w:val="14"/>
        <w:szCs w:val="14"/>
      </w:rPr>
      <w:t>Page</w:t>
    </w:r>
    <w:r>
      <w:rPr>
        <w:rFonts w:cs="Arial"/>
        <w:color w:val="000000" w:themeColor="text1"/>
        <w:sz w:val="14"/>
        <w:szCs w:val="14"/>
      </w:rPr>
      <w:t xml:space="preserve"> </w:t>
    </w:r>
    <w:r w:rsidRPr="0002040B">
      <w:rPr>
        <w:rFonts w:cs="Arial"/>
        <w:color w:val="000000" w:themeColor="text1"/>
        <w:sz w:val="14"/>
        <w:szCs w:val="14"/>
      </w:rPr>
      <w:t xml:space="preserve"> </w:t>
    </w:r>
    <w:proofErr w:type="gramEnd"/>
    <w:r w:rsidRPr="0002040B">
      <w:rPr>
        <w:rFonts w:cs="Arial"/>
        <w:b/>
        <w:color w:val="000000" w:themeColor="text1"/>
        <w:sz w:val="14"/>
        <w:szCs w:val="14"/>
      </w:rPr>
      <w:fldChar w:fldCharType="begin"/>
    </w:r>
    <w:r w:rsidRPr="0002040B">
      <w:rPr>
        <w:rFonts w:cs="Arial"/>
        <w:b/>
        <w:color w:val="000000" w:themeColor="text1"/>
        <w:sz w:val="14"/>
        <w:szCs w:val="14"/>
      </w:rPr>
      <w:instrText xml:space="preserve"> PAGE  \* Arabic  \* MERGEFORMAT </w:instrText>
    </w:r>
    <w:r w:rsidRPr="0002040B">
      <w:rPr>
        <w:rFonts w:cs="Arial"/>
        <w:b/>
        <w:color w:val="000000" w:themeColor="text1"/>
        <w:sz w:val="14"/>
        <w:szCs w:val="14"/>
      </w:rPr>
      <w:fldChar w:fldCharType="separate"/>
    </w:r>
    <w:r w:rsidR="00F522AB">
      <w:rPr>
        <w:rFonts w:cs="Arial"/>
        <w:b/>
        <w:noProof/>
        <w:color w:val="000000" w:themeColor="text1"/>
        <w:sz w:val="14"/>
        <w:szCs w:val="14"/>
      </w:rPr>
      <w:t>5</w:t>
    </w:r>
    <w:r w:rsidRPr="0002040B">
      <w:rPr>
        <w:rFonts w:cs="Arial"/>
        <w:b/>
        <w:color w:val="000000" w:themeColor="text1"/>
        <w:sz w:val="14"/>
        <w:szCs w:val="14"/>
      </w:rPr>
      <w:fldChar w:fldCharType="end"/>
    </w:r>
    <w:r w:rsidRPr="0002040B">
      <w:rPr>
        <w:rFonts w:cs="Arial"/>
        <w:color w:val="000000" w:themeColor="text1"/>
        <w:sz w:val="14"/>
        <w:szCs w:val="14"/>
      </w:rPr>
      <w:t xml:space="preserve"> of </w:t>
    </w:r>
    <w:r>
      <w:rPr>
        <w:rFonts w:cs="Arial"/>
        <w:b/>
        <w:color w:val="000000" w:themeColor="text1"/>
        <w:sz w:val="14"/>
        <w:szCs w:val="14"/>
      </w:rPr>
      <w:fldChar w:fldCharType="begin"/>
    </w:r>
    <w:r>
      <w:rPr>
        <w:rFonts w:cs="Arial"/>
        <w:b/>
        <w:color w:val="000000" w:themeColor="text1"/>
        <w:sz w:val="14"/>
        <w:szCs w:val="14"/>
      </w:rPr>
      <w:instrText xml:space="preserve"> SECTIONPAGES   \* MERGEFORMAT </w:instrText>
    </w:r>
    <w:r>
      <w:rPr>
        <w:rFonts w:cs="Arial"/>
        <w:b/>
        <w:color w:val="000000" w:themeColor="text1"/>
        <w:sz w:val="14"/>
        <w:szCs w:val="14"/>
      </w:rPr>
      <w:fldChar w:fldCharType="separate"/>
    </w:r>
    <w:r w:rsidR="00F522AB">
      <w:rPr>
        <w:rFonts w:cs="Arial"/>
        <w:b/>
        <w:noProof/>
        <w:color w:val="000000" w:themeColor="text1"/>
        <w:sz w:val="14"/>
        <w:szCs w:val="14"/>
      </w:rPr>
      <w:t>11</w:t>
    </w:r>
    <w:r>
      <w:rPr>
        <w:rFonts w:cs="Arial"/>
        <w:b/>
        <w:color w:val="000000" w:themeColor="text1"/>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48CCD" w14:textId="5B50AF6F" w:rsidR="00F56DB1" w:rsidRPr="0099028B" w:rsidRDefault="00F56DB1" w:rsidP="0099028B">
    <w:pPr>
      <w:pStyle w:val="Footer"/>
      <w:jc w:val="right"/>
      <w:rPr>
        <w:rStyle w:val="Emphasis"/>
        <w:rFonts w:ascii="Calibri" w:hAnsi="Calibri"/>
        <w:iCs w:val="0"/>
        <w:color w:val="262626"/>
        <w:sz w:val="22"/>
      </w:rPr>
    </w:pPr>
    <w:proofErr w:type="gramStart"/>
    <w:r w:rsidRPr="0002040B">
      <w:rPr>
        <w:rFonts w:cs="Arial"/>
        <w:color w:val="000000" w:themeColor="text1"/>
        <w:sz w:val="14"/>
        <w:szCs w:val="14"/>
      </w:rPr>
      <w:t>Page</w:t>
    </w:r>
    <w:r>
      <w:rPr>
        <w:rFonts w:cs="Arial"/>
        <w:color w:val="000000" w:themeColor="text1"/>
        <w:sz w:val="14"/>
        <w:szCs w:val="14"/>
      </w:rPr>
      <w:t xml:space="preserve"> </w:t>
    </w:r>
    <w:r w:rsidRPr="0002040B">
      <w:rPr>
        <w:rFonts w:cs="Arial"/>
        <w:color w:val="000000" w:themeColor="text1"/>
        <w:sz w:val="14"/>
        <w:szCs w:val="14"/>
      </w:rPr>
      <w:t xml:space="preserve"> </w:t>
    </w:r>
    <w:proofErr w:type="gramEnd"/>
    <w:r>
      <w:rPr>
        <w:rFonts w:cs="Arial"/>
        <w:b/>
        <w:color w:val="000000" w:themeColor="text1"/>
        <w:sz w:val="14"/>
        <w:szCs w:val="14"/>
      </w:rPr>
      <w:fldChar w:fldCharType="begin"/>
    </w:r>
    <w:r>
      <w:rPr>
        <w:rFonts w:cs="Arial"/>
        <w:b/>
        <w:color w:val="000000" w:themeColor="text1"/>
        <w:sz w:val="14"/>
        <w:szCs w:val="14"/>
      </w:rPr>
      <w:instrText xml:space="preserve"> PAGE  \* MERGEFORMAT </w:instrText>
    </w:r>
    <w:r>
      <w:rPr>
        <w:rFonts w:cs="Arial"/>
        <w:b/>
        <w:color w:val="000000" w:themeColor="text1"/>
        <w:sz w:val="14"/>
        <w:szCs w:val="14"/>
      </w:rPr>
      <w:fldChar w:fldCharType="separate"/>
    </w:r>
    <w:r w:rsidR="00F522AB">
      <w:rPr>
        <w:rFonts w:cs="Arial"/>
        <w:b/>
        <w:noProof/>
        <w:color w:val="000000" w:themeColor="text1"/>
        <w:sz w:val="14"/>
        <w:szCs w:val="14"/>
      </w:rPr>
      <w:t>1</w:t>
    </w:r>
    <w:r>
      <w:rPr>
        <w:rFonts w:cs="Arial"/>
        <w:b/>
        <w:color w:val="000000" w:themeColor="text1"/>
        <w:sz w:val="14"/>
        <w:szCs w:val="14"/>
      </w:rPr>
      <w:fldChar w:fldCharType="end"/>
    </w:r>
    <w:r w:rsidRPr="0002040B">
      <w:rPr>
        <w:rFonts w:cs="Arial"/>
        <w:color w:val="000000" w:themeColor="text1"/>
        <w:sz w:val="14"/>
        <w:szCs w:val="14"/>
      </w:rPr>
      <w:t xml:space="preserve"> of </w:t>
    </w:r>
    <w:r>
      <w:rPr>
        <w:rFonts w:cs="Arial"/>
        <w:b/>
        <w:color w:val="000000" w:themeColor="text1"/>
        <w:sz w:val="14"/>
        <w:szCs w:val="14"/>
      </w:rPr>
      <w:fldChar w:fldCharType="begin"/>
    </w:r>
    <w:r>
      <w:rPr>
        <w:rFonts w:cs="Arial"/>
        <w:b/>
        <w:color w:val="000000" w:themeColor="text1"/>
        <w:sz w:val="14"/>
        <w:szCs w:val="14"/>
      </w:rPr>
      <w:instrText xml:space="preserve"> SECTIONPAGES   \* MERGEFORMAT </w:instrText>
    </w:r>
    <w:r>
      <w:rPr>
        <w:rFonts w:cs="Arial"/>
        <w:b/>
        <w:color w:val="000000" w:themeColor="text1"/>
        <w:sz w:val="14"/>
        <w:szCs w:val="14"/>
      </w:rPr>
      <w:fldChar w:fldCharType="separate"/>
    </w:r>
    <w:r w:rsidR="00F522AB">
      <w:rPr>
        <w:rFonts w:cs="Arial"/>
        <w:b/>
        <w:noProof/>
        <w:color w:val="000000" w:themeColor="text1"/>
        <w:sz w:val="14"/>
        <w:szCs w:val="14"/>
      </w:rPr>
      <w:t>1</w:t>
    </w:r>
    <w:r>
      <w:rPr>
        <w:rFonts w:cs="Arial"/>
        <w:b/>
        <w:color w:val="000000" w:themeColor="text1"/>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ED018E" w14:textId="77777777" w:rsidR="00F56DB1" w:rsidRDefault="00F56DB1" w:rsidP="00513B05">
      <w:r>
        <w:separator/>
      </w:r>
    </w:p>
    <w:p w14:paraId="73618C95" w14:textId="77777777" w:rsidR="00F56DB1" w:rsidRDefault="00F56DB1"/>
  </w:footnote>
  <w:footnote w:type="continuationSeparator" w:id="0">
    <w:p w14:paraId="460676DE" w14:textId="77777777" w:rsidR="00F56DB1" w:rsidRDefault="00F56DB1" w:rsidP="00513B05">
      <w:r>
        <w:continuationSeparator/>
      </w:r>
    </w:p>
    <w:p w14:paraId="010AF1EE" w14:textId="77777777" w:rsidR="00F56DB1" w:rsidRDefault="00F56D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75E46" w14:textId="77777777" w:rsidR="00F56DB1" w:rsidRPr="007664D6" w:rsidRDefault="00F56DB1">
    <w:pPr>
      <w:pStyle w:val="Header"/>
      <w:jc w:val="right"/>
      <w:rPr>
        <w:rFonts w:ascii="Arial" w:hAnsi="Arial"/>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86BF0" w14:textId="77777777" w:rsidR="00F56DB1" w:rsidRPr="007664D6" w:rsidRDefault="00F56DB1">
    <w:pPr>
      <w:pStyle w:val="Header"/>
      <w:jc w:val="right"/>
      <w:rPr>
        <w:rFonts w:ascii="Arial" w:hAnsi="Arial"/>
        <w:sz w:val="18"/>
      </w:rPr>
    </w:pPr>
  </w:p>
  <w:p w14:paraId="2271BF9D" w14:textId="77777777" w:rsidR="00F56DB1" w:rsidRPr="007664D6" w:rsidRDefault="00F56DB1" w:rsidP="0099028B">
    <w:pPr>
      <w:pStyle w:val="Header"/>
      <w:rPr>
        <w:rFonts w:ascii="Arial" w:hAnsi="Arial"/>
        <w:sz w:val="18"/>
      </w:rPr>
    </w:pPr>
    <w:r>
      <w:t xml:space="preserve">TAC Youth Grants 2016 – </w:t>
    </w:r>
    <w:r>
      <w:rPr>
        <w:noProof/>
      </w:rPr>
      <w:drawing>
        <wp:anchor distT="0" distB="0" distL="114300" distR="114300" simplePos="0" relativeHeight="251668480" behindDoc="1" locked="0" layoutInCell="1" allowOverlap="1" wp14:anchorId="00D0B365" wp14:editId="617ED67F">
          <wp:simplePos x="0" y="0"/>
          <wp:positionH relativeFrom="page">
            <wp:posOffset>180340</wp:posOffset>
          </wp:positionH>
          <wp:positionV relativeFrom="page">
            <wp:posOffset>180340</wp:posOffset>
          </wp:positionV>
          <wp:extent cx="7200000" cy="784800"/>
          <wp:effectExtent l="0" t="0" r="1270" b="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C Header.jpg"/>
                  <pic:cNvPicPr/>
                </pic:nvPicPr>
                <pic:blipFill>
                  <a:blip r:embed="rId1">
                    <a:extLst>
                      <a:ext uri="{28A0092B-C50C-407E-A947-70E740481C1C}">
                        <a14:useLocalDpi xmlns:a14="http://schemas.microsoft.com/office/drawing/2010/main" val="0"/>
                      </a:ext>
                    </a:extLst>
                  </a:blip>
                  <a:stretch>
                    <a:fillRect/>
                  </a:stretch>
                </pic:blipFill>
                <pic:spPr>
                  <a:xfrm>
                    <a:off x="0" y="0"/>
                    <a:ext cx="7200000" cy="784800"/>
                  </a:xfrm>
                  <a:prstGeom prst="rect">
                    <a:avLst/>
                  </a:prstGeom>
                </pic:spPr>
              </pic:pic>
            </a:graphicData>
          </a:graphic>
          <wp14:sizeRelH relativeFrom="page">
            <wp14:pctWidth>0</wp14:pctWidth>
          </wp14:sizeRelH>
          <wp14:sizeRelV relativeFrom="page">
            <wp14:pctHeight>0</wp14:pctHeight>
          </wp14:sizeRelV>
        </wp:anchor>
      </w:drawing>
    </w:r>
    <w:r>
      <w:t>Funding Guidelines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E6BAC" w14:textId="77777777" w:rsidR="00F56DB1" w:rsidRPr="007664D6" w:rsidRDefault="00F56DB1">
    <w:pPr>
      <w:pStyle w:val="Header"/>
      <w:jc w:val="right"/>
      <w:rPr>
        <w:rFonts w:ascii="Arial" w:hAnsi="Arial"/>
        <w:sz w:val="18"/>
      </w:rPr>
    </w:pPr>
  </w:p>
  <w:p w14:paraId="5C7561BA" w14:textId="6B5D35B7" w:rsidR="00F56DB1" w:rsidRPr="007664D6" w:rsidRDefault="00F56DB1" w:rsidP="0099028B">
    <w:pPr>
      <w:pStyle w:val="Header"/>
      <w:rPr>
        <w:rFonts w:ascii="Arial" w:hAnsi="Arial"/>
        <w:sz w:val="18"/>
      </w:rPr>
    </w:pPr>
    <w:r>
      <w:t xml:space="preserve">TAC Youth Grants 2016 – </w:t>
    </w:r>
    <w:r>
      <w:rPr>
        <w:noProof/>
      </w:rPr>
      <w:drawing>
        <wp:anchor distT="0" distB="0" distL="114300" distR="114300" simplePos="0" relativeHeight="251664384" behindDoc="1" locked="0" layoutInCell="1" allowOverlap="1" wp14:anchorId="1E32F7E9" wp14:editId="245D693B">
          <wp:simplePos x="0" y="0"/>
          <wp:positionH relativeFrom="page">
            <wp:posOffset>180340</wp:posOffset>
          </wp:positionH>
          <wp:positionV relativeFrom="page">
            <wp:posOffset>180340</wp:posOffset>
          </wp:positionV>
          <wp:extent cx="7200000" cy="78480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C Header.jpg"/>
                  <pic:cNvPicPr/>
                </pic:nvPicPr>
                <pic:blipFill>
                  <a:blip r:embed="rId1">
                    <a:extLst>
                      <a:ext uri="{28A0092B-C50C-407E-A947-70E740481C1C}">
                        <a14:useLocalDpi xmlns:a14="http://schemas.microsoft.com/office/drawing/2010/main" val="0"/>
                      </a:ext>
                    </a:extLst>
                  </a:blip>
                  <a:stretch>
                    <a:fillRect/>
                  </a:stretch>
                </pic:blipFill>
                <pic:spPr>
                  <a:xfrm>
                    <a:off x="0" y="0"/>
                    <a:ext cx="7200000" cy="784800"/>
                  </a:xfrm>
                  <a:prstGeom prst="rect">
                    <a:avLst/>
                  </a:prstGeom>
                </pic:spPr>
              </pic:pic>
            </a:graphicData>
          </a:graphic>
          <wp14:sizeRelH relativeFrom="page">
            <wp14:pctWidth>0</wp14:pctWidth>
          </wp14:sizeRelH>
          <wp14:sizeRelV relativeFrom="page">
            <wp14:pctHeight>0</wp14:pctHeight>
          </wp14:sizeRelV>
        </wp:anchor>
      </w:drawing>
    </w:r>
    <w:r>
      <w:t>Application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F0E88776"/>
    <w:lvl w:ilvl="0">
      <w:start w:val="1"/>
      <w:numFmt w:val="decimal"/>
      <w:pStyle w:val="ListNumber"/>
      <w:lvlText w:val="%1."/>
      <w:lvlJc w:val="left"/>
      <w:pPr>
        <w:tabs>
          <w:tab w:val="num" w:pos="360"/>
        </w:tabs>
        <w:ind w:left="360" w:hanging="360"/>
      </w:pPr>
    </w:lvl>
  </w:abstractNum>
  <w:abstractNum w:abstractNumId="1">
    <w:nsid w:val="FFFFFF89"/>
    <w:multiLevelType w:val="singleLevel"/>
    <w:tmpl w:val="27EAA48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E63828"/>
    <w:multiLevelType w:val="hybridMultilevel"/>
    <w:tmpl w:val="1BBE9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4182EF9"/>
    <w:multiLevelType w:val="hybridMultilevel"/>
    <w:tmpl w:val="A65E0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78D51A1"/>
    <w:multiLevelType w:val="hybridMultilevel"/>
    <w:tmpl w:val="8E223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AF1A22"/>
    <w:multiLevelType w:val="hybridMultilevel"/>
    <w:tmpl w:val="87F2F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45B2217"/>
    <w:multiLevelType w:val="hybridMultilevel"/>
    <w:tmpl w:val="EA36C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8B33036"/>
    <w:multiLevelType w:val="hybridMultilevel"/>
    <w:tmpl w:val="885464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45D30E6"/>
    <w:multiLevelType w:val="hybridMultilevel"/>
    <w:tmpl w:val="5A54DA58"/>
    <w:lvl w:ilvl="0" w:tplc="5B6226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7BD2EFA"/>
    <w:multiLevelType w:val="hybridMultilevel"/>
    <w:tmpl w:val="B78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9194C39"/>
    <w:multiLevelType w:val="hybridMultilevel"/>
    <w:tmpl w:val="8D28CA0E"/>
    <w:lvl w:ilvl="0" w:tplc="1D304346">
      <w:start w:val="1"/>
      <w:numFmt w:val="decimal"/>
      <w:pStyle w:val="Figure"/>
      <w:lvlText w:val="Figure %1:"/>
      <w:lvlJc w:val="left"/>
      <w:pPr>
        <w:ind w:left="1211"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1">
    <w:nsid w:val="2A6D4050"/>
    <w:multiLevelType w:val="hybridMultilevel"/>
    <w:tmpl w:val="116257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FE067FE"/>
    <w:multiLevelType w:val="hybridMultilevel"/>
    <w:tmpl w:val="8E480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32970C0"/>
    <w:multiLevelType w:val="hybridMultilevel"/>
    <w:tmpl w:val="AB6E16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8734E38"/>
    <w:multiLevelType w:val="hybridMultilevel"/>
    <w:tmpl w:val="C2AE303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93016DD"/>
    <w:multiLevelType w:val="multilevel"/>
    <w:tmpl w:val="8242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C573EF"/>
    <w:multiLevelType w:val="hybridMultilevel"/>
    <w:tmpl w:val="1DA0C806"/>
    <w:lvl w:ilvl="0" w:tplc="2EE45E3C">
      <w:start w:val="1"/>
      <w:numFmt w:val="decimal"/>
      <w:pStyle w:val="Table"/>
      <w:lvlText w:val="Table %1:"/>
      <w:lvlJc w:val="left"/>
      <w:pPr>
        <w:ind w:left="720" w:hanging="36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4621367"/>
    <w:multiLevelType w:val="hybridMultilevel"/>
    <w:tmpl w:val="13DC3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77D3A65"/>
    <w:multiLevelType w:val="hybridMultilevel"/>
    <w:tmpl w:val="55620924"/>
    <w:lvl w:ilvl="0" w:tplc="4DB2364A">
      <w:start w:val="1"/>
      <w:numFmt w:val="bullet"/>
      <w:pStyle w:val="Bullet1"/>
      <w:lvlText w:val=""/>
      <w:lvlJc w:val="left"/>
      <w:pPr>
        <w:ind w:left="720" w:hanging="360"/>
      </w:pPr>
      <w:rPr>
        <w:rFonts w:ascii="Symbol" w:hAnsi="Symbol" w:hint="default"/>
      </w:rPr>
    </w:lvl>
    <w:lvl w:ilvl="1" w:tplc="FB8813DE">
      <w:start w:val="1"/>
      <w:numFmt w:val="bullet"/>
      <w:pStyle w:val="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C633B35"/>
    <w:multiLevelType w:val="hybridMultilevel"/>
    <w:tmpl w:val="3328F35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51B96F82"/>
    <w:multiLevelType w:val="hybridMultilevel"/>
    <w:tmpl w:val="FAC05AD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1">
    <w:nsid w:val="54660FE2"/>
    <w:multiLevelType w:val="hybridMultilevel"/>
    <w:tmpl w:val="F18623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58356D7"/>
    <w:multiLevelType w:val="hybridMultilevel"/>
    <w:tmpl w:val="785AB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78B3B0C"/>
    <w:multiLevelType w:val="hybridMultilevel"/>
    <w:tmpl w:val="9434FBD4"/>
    <w:lvl w:ilvl="0" w:tplc="5B6226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DDA3A51"/>
    <w:multiLevelType w:val="multilevel"/>
    <w:tmpl w:val="D4043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6F1B4A"/>
    <w:multiLevelType w:val="hybridMultilevel"/>
    <w:tmpl w:val="3CAE495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nsid w:val="63FA408A"/>
    <w:multiLevelType w:val="hybridMultilevel"/>
    <w:tmpl w:val="3F52B4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64B52D1F"/>
    <w:multiLevelType w:val="hybridMultilevel"/>
    <w:tmpl w:val="6F7C64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8D634A2"/>
    <w:multiLevelType w:val="hybridMultilevel"/>
    <w:tmpl w:val="1ADCE74A"/>
    <w:lvl w:ilvl="0" w:tplc="0C090001">
      <w:start w:val="1"/>
      <w:numFmt w:val="bullet"/>
      <w:lvlText w:val=""/>
      <w:lvlJc w:val="left"/>
      <w:pPr>
        <w:ind w:left="720" w:hanging="360"/>
      </w:pPr>
      <w:rPr>
        <w:rFonts w:ascii="Symbol" w:hAnsi="Symbol" w:hint="default"/>
      </w:rPr>
    </w:lvl>
    <w:lvl w:ilvl="1" w:tplc="8A3EF7A0">
      <w:numFmt w:val="bullet"/>
      <w:lvlText w:val="•"/>
      <w:lvlJc w:val="left"/>
      <w:pPr>
        <w:ind w:left="1440" w:hanging="360"/>
      </w:pPr>
      <w:rPr>
        <w:rFonts w:ascii="Calibri" w:eastAsia="Calibri"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A517660"/>
    <w:multiLevelType w:val="multilevel"/>
    <w:tmpl w:val="3100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EE17A3E"/>
    <w:multiLevelType w:val="hybridMultilevel"/>
    <w:tmpl w:val="CF1AC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F637637"/>
    <w:multiLevelType w:val="hybridMultilevel"/>
    <w:tmpl w:val="C0BA5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FE14B9B"/>
    <w:multiLevelType w:val="multilevel"/>
    <w:tmpl w:val="6D1C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11A3190"/>
    <w:multiLevelType w:val="hybridMultilevel"/>
    <w:tmpl w:val="176A9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63B18C3"/>
    <w:multiLevelType w:val="hybridMultilevel"/>
    <w:tmpl w:val="F21A9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69A3581"/>
    <w:multiLevelType w:val="hybridMultilevel"/>
    <w:tmpl w:val="0B1A5D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E3E6E3B"/>
    <w:multiLevelType w:val="hybridMultilevel"/>
    <w:tmpl w:val="4078B2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10"/>
  </w:num>
  <w:num w:numId="4">
    <w:abstractNumId w:val="0"/>
  </w:num>
  <w:num w:numId="5">
    <w:abstractNumId w:val="8"/>
  </w:num>
  <w:num w:numId="6">
    <w:abstractNumId w:val="23"/>
  </w:num>
  <w:num w:numId="7">
    <w:abstractNumId w:val="20"/>
  </w:num>
  <w:num w:numId="8">
    <w:abstractNumId w:val="28"/>
  </w:num>
  <w:num w:numId="9">
    <w:abstractNumId w:val="9"/>
  </w:num>
  <w:num w:numId="10">
    <w:abstractNumId w:val="13"/>
  </w:num>
  <w:num w:numId="11">
    <w:abstractNumId w:val="29"/>
  </w:num>
  <w:num w:numId="12">
    <w:abstractNumId w:val="11"/>
  </w:num>
  <w:num w:numId="13">
    <w:abstractNumId w:val="4"/>
  </w:num>
  <w:num w:numId="14">
    <w:abstractNumId w:val="34"/>
  </w:num>
  <w:num w:numId="15">
    <w:abstractNumId w:val="21"/>
  </w:num>
  <w:num w:numId="16">
    <w:abstractNumId w:val="2"/>
  </w:num>
  <w:num w:numId="17">
    <w:abstractNumId w:val="26"/>
  </w:num>
  <w:num w:numId="18">
    <w:abstractNumId w:val="19"/>
  </w:num>
  <w:num w:numId="19">
    <w:abstractNumId w:val="3"/>
  </w:num>
  <w:num w:numId="20">
    <w:abstractNumId w:val="27"/>
  </w:num>
  <w:num w:numId="21">
    <w:abstractNumId w:val="36"/>
  </w:num>
  <w:num w:numId="22">
    <w:abstractNumId w:val="12"/>
  </w:num>
  <w:num w:numId="23">
    <w:abstractNumId w:val="15"/>
  </w:num>
  <w:num w:numId="24">
    <w:abstractNumId w:val="32"/>
  </w:num>
  <w:num w:numId="25">
    <w:abstractNumId w:val="30"/>
  </w:num>
  <w:num w:numId="26">
    <w:abstractNumId w:val="6"/>
  </w:num>
  <w:num w:numId="27">
    <w:abstractNumId w:val="33"/>
  </w:num>
  <w:num w:numId="28">
    <w:abstractNumId w:val="17"/>
  </w:num>
  <w:num w:numId="29">
    <w:abstractNumId w:val="7"/>
  </w:num>
  <w:num w:numId="30">
    <w:abstractNumId w:val="14"/>
  </w:num>
  <w:num w:numId="31">
    <w:abstractNumId w:val="24"/>
  </w:num>
  <w:num w:numId="32">
    <w:abstractNumId w:val="31"/>
  </w:num>
  <w:num w:numId="33">
    <w:abstractNumId w:val="5"/>
  </w:num>
  <w:num w:numId="34">
    <w:abstractNumId w:val="22"/>
  </w:num>
  <w:num w:numId="35">
    <w:abstractNumId w:val="35"/>
  </w:num>
  <w:num w:numId="36">
    <w:abstractNumId w:val="1"/>
  </w:num>
  <w:num w:numId="37">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618"/>
  <w:drawingGridHorizontalSpacing w:val="12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58B"/>
    <w:rsid w:val="000030FE"/>
    <w:rsid w:val="0000392A"/>
    <w:rsid w:val="000040EE"/>
    <w:rsid w:val="00006A6E"/>
    <w:rsid w:val="00010898"/>
    <w:rsid w:val="0001350E"/>
    <w:rsid w:val="00013EB2"/>
    <w:rsid w:val="0001569F"/>
    <w:rsid w:val="00016254"/>
    <w:rsid w:val="000169BD"/>
    <w:rsid w:val="000174BD"/>
    <w:rsid w:val="0002087E"/>
    <w:rsid w:val="00023532"/>
    <w:rsid w:val="00023CC2"/>
    <w:rsid w:val="000333FA"/>
    <w:rsid w:val="000339D4"/>
    <w:rsid w:val="00036712"/>
    <w:rsid w:val="00037395"/>
    <w:rsid w:val="00040F63"/>
    <w:rsid w:val="000430C0"/>
    <w:rsid w:val="000441A0"/>
    <w:rsid w:val="00050439"/>
    <w:rsid w:val="0005460F"/>
    <w:rsid w:val="00056D57"/>
    <w:rsid w:val="00062EAE"/>
    <w:rsid w:val="00063B02"/>
    <w:rsid w:val="00073F20"/>
    <w:rsid w:val="00074E0B"/>
    <w:rsid w:val="00074EA6"/>
    <w:rsid w:val="0007639F"/>
    <w:rsid w:val="00077C23"/>
    <w:rsid w:val="00080ED7"/>
    <w:rsid w:val="000814D3"/>
    <w:rsid w:val="000841E8"/>
    <w:rsid w:val="000911C2"/>
    <w:rsid w:val="00091A1E"/>
    <w:rsid w:val="000926BB"/>
    <w:rsid w:val="000957B6"/>
    <w:rsid w:val="00097067"/>
    <w:rsid w:val="0009784D"/>
    <w:rsid w:val="00097ADD"/>
    <w:rsid w:val="000A0365"/>
    <w:rsid w:val="000A194C"/>
    <w:rsid w:val="000A29DD"/>
    <w:rsid w:val="000A421E"/>
    <w:rsid w:val="000A6F37"/>
    <w:rsid w:val="000A7D11"/>
    <w:rsid w:val="000B06A0"/>
    <w:rsid w:val="000B06CA"/>
    <w:rsid w:val="000B5931"/>
    <w:rsid w:val="000B7B11"/>
    <w:rsid w:val="000B7D2F"/>
    <w:rsid w:val="000C12CC"/>
    <w:rsid w:val="000C2623"/>
    <w:rsid w:val="000C30DF"/>
    <w:rsid w:val="000C6851"/>
    <w:rsid w:val="000D06F6"/>
    <w:rsid w:val="000D0AF5"/>
    <w:rsid w:val="000D1A61"/>
    <w:rsid w:val="000D225F"/>
    <w:rsid w:val="000D4FF4"/>
    <w:rsid w:val="000D5122"/>
    <w:rsid w:val="000D7193"/>
    <w:rsid w:val="000E3F16"/>
    <w:rsid w:val="000E4DBA"/>
    <w:rsid w:val="000E63A5"/>
    <w:rsid w:val="000E712F"/>
    <w:rsid w:val="000F09D9"/>
    <w:rsid w:val="000F16FD"/>
    <w:rsid w:val="000F2294"/>
    <w:rsid w:val="000F2D34"/>
    <w:rsid w:val="000F4E52"/>
    <w:rsid w:val="000F50E4"/>
    <w:rsid w:val="000F6258"/>
    <w:rsid w:val="000F761F"/>
    <w:rsid w:val="000F7DC8"/>
    <w:rsid w:val="00102D39"/>
    <w:rsid w:val="00102E93"/>
    <w:rsid w:val="00102FFF"/>
    <w:rsid w:val="0010791B"/>
    <w:rsid w:val="001100FE"/>
    <w:rsid w:val="0011758B"/>
    <w:rsid w:val="00121B41"/>
    <w:rsid w:val="0012209C"/>
    <w:rsid w:val="00122339"/>
    <w:rsid w:val="00122D8F"/>
    <w:rsid w:val="0012350D"/>
    <w:rsid w:val="0012495E"/>
    <w:rsid w:val="00127D78"/>
    <w:rsid w:val="00130746"/>
    <w:rsid w:val="001316EE"/>
    <w:rsid w:val="0013368C"/>
    <w:rsid w:val="00140394"/>
    <w:rsid w:val="0014154F"/>
    <w:rsid w:val="00141D0B"/>
    <w:rsid w:val="00146107"/>
    <w:rsid w:val="001474B4"/>
    <w:rsid w:val="0014767C"/>
    <w:rsid w:val="0015537B"/>
    <w:rsid w:val="001561A1"/>
    <w:rsid w:val="00160970"/>
    <w:rsid w:val="00160DC8"/>
    <w:rsid w:val="00161CF7"/>
    <w:rsid w:val="00164E0A"/>
    <w:rsid w:val="001672E6"/>
    <w:rsid w:val="00172849"/>
    <w:rsid w:val="001804A8"/>
    <w:rsid w:val="00181577"/>
    <w:rsid w:val="00181EFC"/>
    <w:rsid w:val="00184231"/>
    <w:rsid w:val="001856E7"/>
    <w:rsid w:val="00186895"/>
    <w:rsid w:val="00186C97"/>
    <w:rsid w:val="00186FC5"/>
    <w:rsid w:val="001876A6"/>
    <w:rsid w:val="00191A18"/>
    <w:rsid w:val="001A1DF9"/>
    <w:rsid w:val="001A1F0E"/>
    <w:rsid w:val="001A1FF4"/>
    <w:rsid w:val="001A2273"/>
    <w:rsid w:val="001A3CF2"/>
    <w:rsid w:val="001A3F0D"/>
    <w:rsid w:val="001A7FBB"/>
    <w:rsid w:val="001B127F"/>
    <w:rsid w:val="001B1530"/>
    <w:rsid w:val="001B1587"/>
    <w:rsid w:val="001B1D00"/>
    <w:rsid w:val="001B400D"/>
    <w:rsid w:val="001B4014"/>
    <w:rsid w:val="001B5D4B"/>
    <w:rsid w:val="001C7190"/>
    <w:rsid w:val="001C7433"/>
    <w:rsid w:val="001D0949"/>
    <w:rsid w:val="001D22D0"/>
    <w:rsid w:val="001D3140"/>
    <w:rsid w:val="001D3C3E"/>
    <w:rsid w:val="001E0B44"/>
    <w:rsid w:val="001E2125"/>
    <w:rsid w:val="001E2F67"/>
    <w:rsid w:val="001E307C"/>
    <w:rsid w:val="001E738F"/>
    <w:rsid w:val="001E7FF8"/>
    <w:rsid w:val="001F127A"/>
    <w:rsid w:val="001F14A3"/>
    <w:rsid w:val="001F6CD9"/>
    <w:rsid w:val="002026C9"/>
    <w:rsid w:val="0020283E"/>
    <w:rsid w:val="00211517"/>
    <w:rsid w:val="00212441"/>
    <w:rsid w:val="00213826"/>
    <w:rsid w:val="00213C2C"/>
    <w:rsid w:val="00215948"/>
    <w:rsid w:val="0022048B"/>
    <w:rsid w:val="0022373F"/>
    <w:rsid w:val="00224BC4"/>
    <w:rsid w:val="00225470"/>
    <w:rsid w:val="002259EC"/>
    <w:rsid w:val="002308B1"/>
    <w:rsid w:val="00235005"/>
    <w:rsid w:val="0023517F"/>
    <w:rsid w:val="00240F0B"/>
    <w:rsid w:val="00241B3B"/>
    <w:rsid w:val="002424D7"/>
    <w:rsid w:val="0024350F"/>
    <w:rsid w:val="002452FB"/>
    <w:rsid w:val="0024650C"/>
    <w:rsid w:val="002502FB"/>
    <w:rsid w:val="00251DAA"/>
    <w:rsid w:val="002533AA"/>
    <w:rsid w:val="00255FB3"/>
    <w:rsid w:val="00260F61"/>
    <w:rsid w:val="0026112A"/>
    <w:rsid w:val="0027130A"/>
    <w:rsid w:val="00271408"/>
    <w:rsid w:val="00271721"/>
    <w:rsid w:val="002719FB"/>
    <w:rsid w:val="00282DB9"/>
    <w:rsid w:val="00285E54"/>
    <w:rsid w:val="00290A67"/>
    <w:rsid w:val="00291976"/>
    <w:rsid w:val="00292E1B"/>
    <w:rsid w:val="00292E90"/>
    <w:rsid w:val="00294650"/>
    <w:rsid w:val="00295866"/>
    <w:rsid w:val="0029697E"/>
    <w:rsid w:val="00296B66"/>
    <w:rsid w:val="002A26E4"/>
    <w:rsid w:val="002A43B0"/>
    <w:rsid w:val="002A46A2"/>
    <w:rsid w:val="002B1DA1"/>
    <w:rsid w:val="002B68E7"/>
    <w:rsid w:val="002C237F"/>
    <w:rsid w:val="002C2453"/>
    <w:rsid w:val="002C4BD3"/>
    <w:rsid w:val="002C6785"/>
    <w:rsid w:val="002C7BF5"/>
    <w:rsid w:val="002D0D91"/>
    <w:rsid w:val="002D2C1E"/>
    <w:rsid w:val="002D3645"/>
    <w:rsid w:val="002D4D7B"/>
    <w:rsid w:val="002E16A0"/>
    <w:rsid w:val="002E2A1B"/>
    <w:rsid w:val="002F0525"/>
    <w:rsid w:val="002F2678"/>
    <w:rsid w:val="002F31F6"/>
    <w:rsid w:val="002F3E4F"/>
    <w:rsid w:val="002F5EAA"/>
    <w:rsid w:val="002F7E31"/>
    <w:rsid w:val="003010A9"/>
    <w:rsid w:val="003022FE"/>
    <w:rsid w:val="00312093"/>
    <w:rsid w:val="0031543A"/>
    <w:rsid w:val="00315DD5"/>
    <w:rsid w:val="00317217"/>
    <w:rsid w:val="00317B24"/>
    <w:rsid w:val="0032055F"/>
    <w:rsid w:val="003215FE"/>
    <w:rsid w:val="003265BA"/>
    <w:rsid w:val="003269D9"/>
    <w:rsid w:val="00330161"/>
    <w:rsid w:val="003325C4"/>
    <w:rsid w:val="00333C39"/>
    <w:rsid w:val="00333E83"/>
    <w:rsid w:val="003340D7"/>
    <w:rsid w:val="00335809"/>
    <w:rsid w:val="00336491"/>
    <w:rsid w:val="003407F4"/>
    <w:rsid w:val="00340EBA"/>
    <w:rsid w:val="00342653"/>
    <w:rsid w:val="003433C3"/>
    <w:rsid w:val="003528A0"/>
    <w:rsid w:val="00352B7E"/>
    <w:rsid w:val="00355F28"/>
    <w:rsid w:val="00361088"/>
    <w:rsid w:val="00365D2C"/>
    <w:rsid w:val="00372023"/>
    <w:rsid w:val="00372C51"/>
    <w:rsid w:val="003752C8"/>
    <w:rsid w:val="00381539"/>
    <w:rsid w:val="00381EBB"/>
    <w:rsid w:val="003826DD"/>
    <w:rsid w:val="00382D98"/>
    <w:rsid w:val="0038329D"/>
    <w:rsid w:val="00383E6F"/>
    <w:rsid w:val="00387BB9"/>
    <w:rsid w:val="0039531C"/>
    <w:rsid w:val="00396513"/>
    <w:rsid w:val="003A2784"/>
    <w:rsid w:val="003A4B38"/>
    <w:rsid w:val="003A4E43"/>
    <w:rsid w:val="003B31EA"/>
    <w:rsid w:val="003B66AE"/>
    <w:rsid w:val="003B6E3C"/>
    <w:rsid w:val="003C147F"/>
    <w:rsid w:val="003C1FA8"/>
    <w:rsid w:val="003C266E"/>
    <w:rsid w:val="003C7313"/>
    <w:rsid w:val="003D0A6F"/>
    <w:rsid w:val="003D2074"/>
    <w:rsid w:val="003D4E20"/>
    <w:rsid w:val="003D7DB4"/>
    <w:rsid w:val="003E054C"/>
    <w:rsid w:val="003E0722"/>
    <w:rsid w:val="003E0FD4"/>
    <w:rsid w:val="003E6F47"/>
    <w:rsid w:val="003F01F5"/>
    <w:rsid w:val="003F6897"/>
    <w:rsid w:val="00403DA3"/>
    <w:rsid w:val="004065C2"/>
    <w:rsid w:val="00406C22"/>
    <w:rsid w:val="00410978"/>
    <w:rsid w:val="0041165E"/>
    <w:rsid w:val="004133A6"/>
    <w:rsid w:val="0041474E"/>
    <w:rsid w:val="004177E4"/>
    <w:rsid w:val="00420EB3"/>
    <w:rsid w:val="0042225A"/>
    <w:rsid w:val="00422C07"/>
    <w:rsid w:val="00424671"/>
    <w:rsid w:val="00426086"/>
    <w:rsid w:val="00426C63"/>
    <w:rsid w:val="00427C5F"/>
    <w:rsid w:val="00430DB2"/>
    <w:rsid w:val="0043266E"/>
    <w:rsid w:val="00432D42"/>
    <w:rsid w:val="00432DA3"/>
    <w:rsid w:val="004332AB"/>
    <w:rsid w:val="00433398"/>
    <w:rsid w:val="00435973"/>
    <w:rsid w:val="004362D2"/>
    <w:rsid w:val="004367EF"/>
    <w:rsid w:val="00437851"/>
    <w:rsid w:val="00440F3C"/>
    <w:rsid w:val="00442FFC"/>
    <w:rsid w:val="00446237"/>
    <w:rsid w:val="00452EB5"/>
    <w:rsid w:val="0045379F"/>
    <w:rsid w:val="004627F9"/>
    <w:rsid w:val="00463250"/>
    <w:rsid w:val="00463452"/>
    <w:rsid w:val="0046420E"/>
    <w:rsid w:val="004670D7"/>
    <w:rsid w:val="00467C9A"/>
    <w:rsid w:val="0047241A"/>
    <w:rsid w:val="0047336A"/>
    <w:rsid w:val="00474E71"/>
    <w:rsid w:val="00476C09"/>
    <w:rsid w:val="004770AA"/>
    <w:rsid w:val="0048027F"/>
    <w:rsid w:val="00480E0F"/>
    <w:rsid w:val="00483AE3"/>
    <w:rsid w:val="00484890"/>
    <w:rsid w:val="00487111"/>
    <w:rsid w:val="00490B1E"/>
    <w:rsid w:val="00493584"/>
    <w:rsid w:val="00495218"/>
    <w:rsid w:val="00496B92"/>
    <w:rsid w:val="004A1CB5"/>
    <w:rsid w:val="004A46AD"/>
    <w:rsid w:val="004A539D"/>
    <w:rsid w:val="004A5C9A"/>
    <w:rsid w:val="004A5FF2"/>
    <w:rsid w:val="004B1771"/>
    <w:rsid w:val="004B78C5"/>
    <w:rsid w:val="004C055F"/>
    <w:rsid w:val="004C184F"/>
    <w:rsid w:val="004C18A6"/>
    <w:rsid w:val="004C2F9F"/>
    <w:rsid w:val="004C3C6B"/>
    <w:rsid w:val="004C4B32"/>
    <w:rsid w:val="004C5162"/>
    <w:rsid w:val="004C7049"/>
    <w:rsid w:val="004C721A"/>
    <w:rsid w:val="004D1FAF"/>
    <w:rsid w:val="004D4884"/>
    <w:rsid w:val="004D5BD9"/>
    <w:rsid w:val="004D5EDE"/>
    <w:rsid w:val="004E06A0"/>
    <w:rsid w:val="004E1DBD"/>
    <w:rsid w:val="004E7C82"/>
    <w:rsid w:val="004F389A"/>
    <w:rsid w:val="004F499C"/>
    <w:rsid w:val="004F6E33"/>
    <w:rsid w:val="00501585"/>
    <w:rsid w:val="00507B37"/>
    <w:rsid w:val="005108C6"/>
    <w:rsid w:val="00510C21"/>
    <w:rsid w:val="00513B05"/>
    <w:rsid w:val="005166B0"/>
    <w:rsid w:val="005178A0"/>
    <w:rsid w:val="00523C9B"/>
    <w:rsid w:val="0052410C"/>
    <w:rsid w:val="00525076"/>
    <w:rsid w:val="00525FBD"/>
    <w:rsid w:val="00527704"/>
    <w:rsid w:val="0053192D"/>
    <w:rsid w:val="00534377"/>
    <w:rsid w:val="0053660B"/>
    <w:rsid w:val="00536767"/>
    <w:rsid w:val="00540C54"/>
    <w:rsid w:val="0054278A"/>
    <w:rsid w:val="00542890"/>
    <w:rsid w:val="00542AA9"/>
    <w:rsid w:val="00542E70"/>
    <w:rsid w:val="00546868"/>
    <w:rsid w:val="00546FEA"/>
    <w:rsid w:val="0055020D"/>
    <w:rsid w:val="005504B2"/>
    <w:rsid w:val="00551B40"/>
    <w:rsid w:val="00551D4E"/>
    <w:rsid w:val="00552102"/>
    <w:rsid w:val="005538AD"/>
    <w:rsid w:val="0056126D"/>
    <w:rsid w:val="005644D8"/>
    <w:rsid w:val="00564623"/>
    <w:rsid w:val="005677AA"/>
    <w:rsid w:val="0057137D"/>
    <w:rsid w:val="00571B83"/>
    <w:rsid w:val="005721EF"/>
    <w:rsid w:val="00572D24"/>
    <w:rsid w:val="00573E83"/>
    <w:rsid w:val="00577FCE"/>
    <w:rsid w:val="00582D85"/>
    <w:rsid w:val="0058497E"/>
    <w:rsid w:val="0058566F"/>
    <w:rsid w:val="00587616"/>
    <w:rsid w:val="00587C9A"/>
    <w:rsid w:val="00591D66"/>
    <w:rsid w:val="00593F8D"/>
    <w:rsid w:val="00594840"/>
    <w:rsid w:val="0059545B"/>
    <w:rsid w:val="00597350"/>
    <w:rsid w:val="005A0DD1"/>
    <w:rsid w:val="005A3623"/>
    <w:rsid w:val="005A65F2"/>
    <w:rsid w:val="005B13AD"/>
    <w:rsid w:val="005B2AA7"/>
    <w:rsid w:val="005B6FD6"/>
    <w:rsid w:val="005C3072"/>
    <w:rsid w:val="005C669E"/>
    <w:rsid w:val="005D1536"/>
    <w:rsid w:val="005D1EDA"/>
    <w:rsid w:val="005E0B94"/>
    <w:rsid w:val="005E0F8E"/>
    <w:rsid w:val="005E25D3"/>
    <w:rsid w:val="005E6E97"/>
    <w:rsid w:val="005E7872"/>
    <w:rsid w:val="005F1A2D"/>
    <w:rsid w:val="005F3163"/>
    <w:rsid w:val="005F4296"/>
    <w:rsid w:val="005F542B"/>
    <w:rsid w:val="005F6407"/>
    <w:rsid w:val="00600B5D"/>
    <w:rsid w:val="0060332F"/>
    <w:rsid w:val="00604940"/>
    <w:rsid w:val="00605562"/>
    <w:rsid w:val="00605B69"/>
    <w:rsid w:val="00607CCF"/>
    <w:rsid w:val="00610680"/>
    <w:rsid w:val="006123B5"/>
    <w:rsid w:val="006127F8"/>
    <w:rsid w:val="0061351D"/>
    <w:rsid w:val="0061612C"/>
    <w:rsid w:val="00616A10"/>
    <w:rsid w:val="00620C68"/>
    <w:rsid w:val="00623337"/>
    <w:rsid w:val="00623B57"/>
    <w:rsid w:val="00623DCD"/>
    <w:rsid w:val="00625EF8"/>
    <w:rsid w:val="00627AC9"/>
    <w:rsid w:val="006321FB"/>
    <w:rsid w:val="00636D4B"/>
    <w:rsid w:val="00640002"/>
    <w:rsid w:val="00642A12"/>
    <w:rsid w:val="00643B60"/>
    <w:rsid w:val="00643D9C"/>
    <w:rsid w:val="00644BCC"/>
    <w:rsid w:val="006457A9"/>
    <w:rsid w:val="00653870"/>
    <w:rsid w:val="00654F66"/>
    <w:rsid w:val="00660F5A"/>
    <w:rsid w:val="00670312"/>
    <w:rsid w:val="006845CA"/>
    <w:rsid w:val="00691933"/>
    <w:rsid w:val="006923B2"/>
    <w:rsid w:val="00693283"/>
    <w:rsid w:val="00695C72"/>
    <w:rsid w:val="00696CB8"/>
    <w:rsid w:val="006A33DE"/>
    <w:rsid w:val="006A3D65"/>
    <w:rsid w:val="006A6519"/>
    <w:rsid w:val="006A7466"/>
    <w:rsid w:val="006B023A"/>
    <w:rsid w:val="006B045F"/>
    <w:rsid w:val="006B208A"/>
    <w:rsid w:val="006B5D96"/>
    <w:rsid w:val="006C0481"/>
    <w:rsid w:val="006C4DF2"/>
    <w:rsid w:val="006C5CE2"/>
    <w:rsid w:val="006D1E0A"/>
    <w:rsid w:val="006D3E2E"/>
    <w:rsid w:val="006D534C"/>
    <w:rsid w:val="006D5FA8"/>
    <w:rsid w:val="006D7A01"/>
    <w:rsid w:val="006E0879"/>
    <w:rsid w:val="006E1075"/>
    <w:rsid w:val="006E2C6D"/>
    <w:rsid w:val="006F28E7"/>
    <w:rsid w:val="006F2D6B"/>
    <w:rsid w:val="006F3548"/>
    <w:rsid w:val="006F354E"/>
    <w:rsid w:val="006F35F8"/>
    <w:rsid w:val="006F5EDF"/>
    <w:rsid w:val="00700214"/>
    <w:rsid w:val="00710A6C"/>
    <w:rsid w:val="00714939"/>
    <w:rsid w:val="007149A2"/>
    <w:rsid w:val="00716C87"/>
    <w:rsid w:val="00716FCC"/>
    <w:rsid w:val="00717383"/>
    <w:rsid w:val="00733824"/>
    <w:rsid w:val="007338F4"/>
    <w:rsid w:val="007348EF"/>
    <w:rsid w:val="007351E9"/>
    <w:rsid w:val="007357AA"/>
    <w:rsid w:val="00736F2B"/>
    <w:rsid w:val="007402F7"/>
    <w:rsid w:val="00743EBC"/>
    <w:rsid w:val="00744EE5"/>
    <w:rsid w:val="007450DF"/>
    <w:rsid w:val="00745FAC"/>
    <w:rsid w:val="00747928"/>
    <w:rsid w:val="00750191"/>
    <w:rsid w:val="00751163"/>
    <w:rsid w:val="00751E3F"/>
    <w:rsid w:val="00753088"/>
    <w:rsid w:val="00753C03"/>
    <w:rsid w:val="007567A5"/>
    <w:rsid w:val="00762088"/>
    <w:rsid w:val="00764ABD"/>
    <w:rsid w:val="007664D6"/>
    <w:rsid w:val="00770367"/>
    <w:rsid w:val="007709CB"/>
    <w:rsid w:val="007743A5"/>
    <w:rsid w:val="00775CF6"/>
    <w:rsid w:val="00786D06"/>
    <w:rsid w:val="00787358"/>
    <w:rsid w:val="00793BFF"/>
    <w:rsid w:val="00795851"/>
    <w:rsid w:val="00797F92"/>
    <w:rsid w:val="007A1199"/>
    <w:rsid w:val="007A17C7"/>
    <w:rsid w:val="007A39AA"/>
    <w:rsid w:val="007A39C9"/>
    <w:rsid w:val="007B03BA"/>
    <w:rsid w:val="007B1249"/>
    <w:rsid w:val="007B1924"/>
    <w:rsid w:val="007B45B5"/>
    <w:rsid w:val="007B54FD"/>
    <w:rsid w:val="007C0070"/>
    <w:rsid w:val="007C5419"/>
    <w:rsid w:val="007C619A"/>
    <w:rsid w:val="007C7E6A"/>
    <w:rsid w:val="007D01AC"/>
    <w:rsid w:val="007D01B9"/>
    <w:rsid w:val="007D130D"/>
    <w:rsid w:val="007D1CAC"/>
    <w:rsid w:val="007D3AFC"/>
    <w:rsid w:val="007D5D4B"/>
    <w:rsid w:val="007D7F60"/>
    <w:rsid w:val="007E0F2B"/>
    <w:rsid w:val="007E4D6F"/>
    <w:rsid w:val="007E5118"/>
    <w:rsid w:val="007E59B7"/>
    <w:rsid w:val="007E5CEF"/>
    <w:rsid w:val="007E7876"/>
    <w:rsid w:val="007F07FB"/>
    <w:rsid w:val="007F5D76"/>
    <w:rsid w:val="00800623"/>
    <w:rsid w:val="00801C49"/>
    <w:rsid w:val="008045CA"/>
    <w:rsid w:val="00804C18"/>
    <w:rsid w:val="00810F73"/>
    <w:rsid w:val="00812AC7"/>
    <w:rsid w:val="00812B49"/>
    <w:rsid w:val="0081403F"/>
    <w:rsid w:val="008153DC"/>
    <w:rsid w:val="0081544F"/>
    <w:rsid w:val="00815953"/>
    <w:rsid w:val="008159FA"/>
    <w:rsid w:val="00816FCE"/>
    <w:rsid w:val="008253D9"/>
    <w:rsid w:val="00826C6F"/>
    <w:rsid w:val="00840274"/>
    <w:rsid w:val="00847A77"/>
    <w:rsid w:val="008500CE"/>
    <w:rsid w:val="008535FD"/>
    <w:rsid w:val="008538CD"/>
    <w:rsid w:val="008540FF"/>
    <w:rsid w:val="00855B2C"/>
    <w:rsid w:val="0085662A"/>
    <w:rsid w:val="0085669B"/>
    <w:rsid w:val="00861094"/>
    <w:rsid w:val="008645A7"/>
    <w:rsid w:val="00864CBB"/>
    <w:rsid w:val="00866EBD"/>
    <w:rsid w:val="0087004C"/>
    <w:rsid w:val="0087237E"/>
    <w:rsid w:val="0088035A"/>
    <w:rsid w:val="00882B69"/>
    <w:rsid w:val="008831EA"/>
    <w:rsid w:val="008850AA"/>
    <w:rsid w:val="00887451"/>
    <w:rsid w:val="0088779E"/>
    <w:rsid w:val="0089083D"/>
    <w:rsid w:val="008911CD"/>
    <w:rsid w:val="008A0290"/>
    <w:rsid w:val="008A27FE"/>
    <w:rsid w:val="008A29FF"/>
    <w:rsid w:val="008A35C8"/>
    <w:rsid w:val="008B2823"/>
    <w:rsid w:val="008C1E0D"/>
    <w:rsid w:val="008C4F4B"/>
    <w:rsid w:val="008C5457"/>
    <w:rsid w:val="008C6072"/>
    <w:rsid w:val="008C7D7A"/>
    <w:rsid w:val="008D2296"/>
    <w:rsid w:val="008D39A1"/>
    <w:rsid w:val="008D504F"/>
    <w:rsid w:val="008E21D1"/>
    <w:rsid w:val="008E300A"/>
    <w:rsid w:val="008E68FB"/>
    <w:rsid w:val="008F04AD"/>
    <w:rsid w:val="008F0DA1"/>
    <w:rsid w:val="008F2DF2"/>
    <w:rsid w:val="008F56BE"/>
    <w:rsid w:val="008F5B7A"/>
    <w:rsid w:val="009012FA"/>
    <w:rsid w:val="00902D37"/>
    <w:rsid w:val="0090305B"/>
    <w:rsid w:val="009036A4"/>
    <w:rsid w:val="0090495F"/>
    <w:rsid w:val="00907EE9"/>
    <w:rsid w:val="009107E1"/>
    <w:rsid w:val="00916177"/>
    <w:rsid w:val="0091770D"/>
    <w:rsid w:val="00917805"/>
    <w:rsid w:val="0092079E"/>
    <w:rsid w:val="00922331"/>
    <w:rsid w:val="00923EDA"/>
    <w:rsid w:val="009240E8"/>
    <w:rsid w:val="009245C2"/>
    <w:rsid w:val="00924D7F"/>
    <w:rsid w:val="0092565A"/>
    <w:rsid w:val="009258BD"/>
    <w:rsid w:val="00925EF1"/>
    <w:rsid w:val="00933A8F"/>
    <w:rsid w:val="00933FC8"/>
    <w:rsid w:val="00935088"/>
    <w:rsid w:val="009404D8"/>
    <w:rsid w:val="00942E36"/>
    <w:rsid w:val="00945417"/>
    <w:rsid w:val="00953521"/>
    <w:rsid w:val="00954AAF"/>
    <w:rsid w:val="009566AE"/>
    <w:rsid w:val="0095727C"/>
    <w:rsid w:val="00960A61"/>
    <w:rsid w:val="00960D20"/>
    <w:rsid w:val="009611BD"/>
    <w:rsid w:val="00963B8D"/>
    <w:rsid w:val="00963B99"/>
    <w:rsid w:val="009706EB"/>
    <w:rsid w:val="0097162C"/>
    <w:rsid w:val="00972BEF"/>
    <w:rsid w:val="009730B5"/>
    <w:rsid w:val="00973C58"/>
    <w:rsid w:val="009829CA"/>
    <w:rsid w:val="00985B05"/>
    <w:rsid w:val="00986142"/>
    <w:rsid w:val="00986CF1"/>
    <w:rsid w:val="00987F1C"/>
    <w:rsid w:val="0099028B"/>
    <w:rsid w:val="00992BC8"/>
    <w:rsid w:val="0099302C"/>
    <w:rsid w:val="00993F53"/>
    <w:rsid w:val="00994358"/>
    <w:rsid w:val="009953B9"/>
    <w:rsid w:val="0099554A"/>
    <w:rsid w:val="00995FE5"/>
    <w:rsid w:val="009A0DB2"/>
    <w:rsid w:val="009A27B2"/>
    <w:rsid w:val="009A7394"/>
    <w:rsid w:val="009B78D0"/>
    <w:rsid w:val="009C200F"/>
    <w:rsid w:val="009C2974"/>
    <w:rsid w:val="009C385B"/>
    <w:rsid w:val="009C385E"/>
    <w:rsid w:val="009D0E7F"/>
    <w:rsid w:val="009D3BD5"/>
    <w:rsid w:val="009D3BF9"/>
    <w:rsid w:val="009D7018"/>
    <w:rsid w:val="009D7926"/>
    <w:rsid w:val="009E0223"/>
    <w:rsid w:val="009E17BD"/>
    <w:rsid w:val="009E7F5F"/>
    <w:rsid w:val="009F25F0"/>
    <w:rsid w:val="009F2712"/>
    <w:rsid w:val="009F7176"/>
    <w:rsid w:val="00A0056C"/>
    <w:rsid w:val="00A0203E"/>
    <w:rsid w:val="00A025EE"/>
    <w:rsid w:val="00A03FE2"/>
    <w:rsid w:val="00A0598E"/>
    <w:rsid w:val="00A07C66"/>
    <w:rsid w:val="00A100B0"/>
    <w:rsid w:val="00A11992"/>
    <w:rsid w:val="00A132D0"/>
    <w:rsid w:val="00A227F0"/>
    <w:rsid w:val="00A259DC"/>
    <w:rsid w:val="00A262F9"/>
    <w:rsid w:val="00A35042"/>
    <w:rsid w:val="00A35F69"/>
    <w:rsid w:val="00A37901"/>
    <w:rsid w:val="00A420E8"/>
    <w:rsid w:val="00A43075"/>
    <w:rsid w:val="00A4529A"/>
    <w:rsid w:val="00A45480"/>
    <w:rsid w:val="00A45B64"/>
    <w:rsid w:val="00A47360"/>
    <w:rsid w:val="00A5471E"/>
    <w:rsid w:val="00A55489"/>
    <w:rsid w:val="00A5563B"/>
    <w:rsid w:val="00A5655A"/>
    <w:rsid w:val="00A565B5"/>
    <w:rsid w:val="00A56B28"/>
    <w:rsid w:val="00A56C2E"/>
    <w:rsid w:val="00A57106"/>
    <w:rsid w:val="00A60CBA"/>
    <w:rsid w:val="00A61F94"/>
    <w:rsid w:val="00A62CEB"/>
    <w:rsid w:val="00A70F88"/>
    <w:rsid w:val="00A72C35"/>
    <w:rsid w:val="00A73A1E"/>
    <w:rsid w:val="00A73DF6"/>
    <w:rsid w:val="00A750FB"/>
    <w:rsid w:val="00A826B2"/>
    <w:rsid w:val="00A82B78"/>
    <w:rsid w:val="00A948B9"/>
    <w:rsid w:val="00A964B9"/>
    <w:rsid w:val="00AA097E"/>
    <w:rsid w:val="00AA3D2E"/>
    <w:rsid w:val="00AA4A91"/>
    <w:rsid w:val="00AB0271"/>
    <w:rsid w:val="00AB231E"/>
    <w:rsid w:val="00AB2387"/>
    <w:rsid w:val="00AB3446"/>
    <w:rsid w:val="00AB4478"/>
    <w:rsid w:val="00AB6860"/>
    <w:rsid w:val="00AD3C02"/>
    <w:rsid w:val="00AD6CAF"/>
    <w:rsid w:val="00AE005C"/>
    <w:rsid w:val="00AE2923"/>
    <w:rsid w:val="00AE52FC"/>
    <w:rsid w:val="00AF16D5"/>
    <w:rsid w:val="00AF204E"/>
    <w:rsid w:val="00AF2F7C"/>
    <w:rsid w:val="00B00321"/>
    <w:rsid w:val="00B01B8C"/>
    <w:rsid w:val="00B0363E"/>
    <w:rsid w:val="00B04F81"/>
    <w:rsid w:val="00B053CC"/>
    <w:rsid w:val="00B10EF2"/>
    <w:rsid w:val="00B15E74"/>
    <w:rsid w:val="00B26482"/>
    <w:rsid w:val="00B27A61"/>
    <w:rsid w:val="00B31704"/>
    <w:rsid w:val="00B31D04"/>
    <w:rsid w:val="00B32CBA"/>
    <w:rsid w:val="00B35439"/>
    <w:rsid w:val="00B37F3F"/>
    <w:rsid w:val="00B440E3"/>
    <w:rsid w:val="00B4438B"/>
    <w:rsid w:val="00B44CE3"/>
    <w:rsid w:val="00B452E8"/>
    <w:rsid w:val="00B45416"/>
    <w:rsid w:val="00B46AF4"/>
    <w:rsid w:val="00B507C1"/>
    <w:rsid w:val="00B50C4B"/>
    <w:rsid w:val="00B5124A"/>
    <w:rsid w:val="00B526C7"/>
    <w:rsid w:val="00B53AE7"/>
    <w:rsid w:val="00B556E5"/>
    <w:rsid w:val="00B565E7"/>
    <w:rsid w:val="00B6187A"/>
    <w:rsid w:val="00B61FEB"/>
    <w:rsid w:val="00B62950"/>
    <w:rsid w:val="00B63ADA"/>
    <w:rsid w:val="00B64316"/>
    <w:rsid w:val="00B6528C"/>
    <w:rsid w:val="00B66411"/>
    <w:rsid w:val="00B7013E"/>
    <w:rsid w:val="00B8027C"/>
    <w:rsid w:val="00B806A6"/>
    <w:rsid w:val="00B80750"/>
    <w:rsid w:val="00B82A29"/>
    <w:rsid w:val="00B8349B"/>
    <w:rsid w:val="00B8391F"/>
    <w:rsid w:val="00B95760"/>
    <w:rsid w:val="00BB0A8C"/>
    <w:rsid w:val="00BB12CF"/>
    <w:rsid w:val="00BB31DC"/>
    <w:rsid w:val="00BB73AE"/>
    <w:rsid w:val="00BC0967"/>
    <w:rsid w:val="00BC0A5F"/>
    <w:rsid w:val="00BC14CA"/>
    <w:rsid w:val="00BC7FE9"/>
    <w:rsid w:val="00BD7A15"/>
    <w:rsid w:val="00BE2E90"/>
    <w:rsid w:val="00BE42E2"/>
    <w:rsid w:val="00BF05D3"/>
    <w:rsid w:val="00BF31FC"/>
    <w:rsid w:val="00BF3DFA"/>
    <w:rsid w:val="00BF3FDD"/>
    <w:rsid w:val="00BF6F3E"/>
    <w:rsid w:val="00C048D5"/>
    <w:rsid w:val="00C04E77"/>
    <w:rsid w:val="00C0505B"/>
    <w:rsid w:val="00C063D8"/>
    <w:rsid w:val="00C06A49"/>
    <w:rsid w:val="00C07EC7"/>
    <w:rsid w:val="00C144BB"/>
    <w:rsid w:val="00C160B6"/>
    <w:rsid w:val="00C1794E"/>
    <w:rsid w:val="00C21047"/>
    <w:rsid w:val="00C26454"/>
    <w:rsid w:val="00C35050"/>
    <w:rsid w:val="00C3678F"/>
    <w:rsid w:val="00C4098E"/>
    <w:rsid w:val="00C41E19"/>
    <w:rsid w:val="00C43CFE"/>
    <w:rsid w:val="00C45DD2"/>
    <w:rsid w:val="00C513CA"/>
    <w:rsid w:val="00C55C4A"/>
    <w:rsid w:val="00C56270"/>
    <w:rsid w:val="00C568CA"/>
    <w:rsid w:val="00C616C2"/>
    <w:rsid w:val="00C65A13"/>
    <w:rsid w:val="00C66BF6"/>
    <w:rsid w:val="00C71574"/>
    <w:rsid w:val="00C71A51"/>
    <w:rsid w:val="00C74E06"/>
    <w:rsid w:val="00C75F9A"/>
    <w:rsid w:val="00C84C2A"/>
    <w:rsid w:val="00C909F6"/>
    <w:rsid w:val="00C93779"/>
    <w:rsid w:val="00C946A6"/>
    <w:rsid w:val="00C95004"/>
    <w:rsid w:val="00CA023F"/>
    <w:rsid w:val="00CA0ECF"/>
    <w:rsid w:val="00CA68B9"/>
    <w:rsid w:val="00CC06F9"/>
    <w:rsid w:val="00CC26D6"/>
    <w:rsid w:val="00CC6958"/>
    <w:rsid w:val="00CD1095"/>
    <w:rsid w:val="00CD226C"/>
    <w:rsid w:val="00CE073A"/>
    <w:rsid w:val="00CE0D46"/>
    <w:rsid w:val="00CE393C"/>
    <w:rsid w:val="00CE4C36"/>
    <w:rsid w:val="00CE578A"/>
    <w:rsid w:val="00CE6BF6"/>
    <w:rsid w:val="00CF2231"/>
    <w:rsid w:val="00CF2269"/>
    <w:rsid w:val="00CF4490"/>
    <w:rsid w:val="00CF63F9"/>
    <w:rsid w:val="00D01D31"/>
    <w:rsid w:val="00D0320D"/>
    <w:rsid w:val="00D046DA"/>
    <w:rsid w:val="00D04E2E"/>
    <w:rsid w:val="00D0539A"/>
    <w:rsid w:val="00D13EAF"/>
    <w:rsid w:val="00D145BC"/>
    <w:rsid w:val="00D151C4"/>
    <w:rsid w:val="00D153A6"/>
    <w:rsid w:val="00D15D9D"/>
    <w:rsid w:val="00D201F7"/>
    <w:rsid w:val="00D2077B"/>
    <w:rsid w:val="00D22571"/>
    <w:rsid w:val="00D237C6"/>
    <w:rsid w:val="00D2480B"/>
    <w:rsid w:val="00D25B1F"/>
    <w:rsid w:val="00D26353"/>
    <w:rsid w:val="00D31D3A"/>
    <w:rsid w:val="00D37258"/>
    <w:rsid w:val="00D44206"/>
    <w:rsid w:val="00D44B89"/>
    <w:rsid w:val="00D45CCA"/>
    <w:rsid w:val="00D50478"/>
    <w:rsid w:val="00D526CB"/>
    <w:rsid w:val="00D52E61"/>
    <w:rsid w:val="00D53D56"/>
    <w:rsid w:val="00D54DD8"/>
    <w:rsid w:val="00D57F30"/>
    <w:rsid w:val="00D61D71"/>
    <w:rsid w:val="00D6655F"/>
    <w:rsid w:val="00D67F32"/>
    <w:rsid w:val="00D70379"/>
    <w:rsid w:val="00D70AE7"/>
    <w:rsid w:val="00D7504A"/>
    <w:rsid w:val="00D80872"/>
    <w:rsid w:val="00D8162E"/>
    <w:rsid w:val="00D82303"/>
    <w:rsid w:val="00D831CB"/>
    <w:rsid w:val="00D83843"/>
    <w:rsid w:val="00D963EE"/>
    <w:rsid w:val="00DA0FB4"/>
    <w:rsid w:val="00DA1177"/>
    <w:rsid w:val="00DA2734"/>
    <w:rsid w:val="00DA56A1"/>
    <w:rsid w:val="00DB117E"/>
    <w:rsid w:val="00DB33C6"/>
    <w:rsid w:val="00DB4553"/>
    <w:rsid w:val="00DB5632"/>
    <w:rsid w:val="00DB658A"/>
    <w:rsid w:val="00DB770F"/>
    <w:rsid w:val="00DB7B35"/>
    <w:rsid w:val="00DC2231"/>
    <w:rsid w:val="00DC2719"/>
    <w:rsid w:val="00DC4CC1"/>
    <w:rsid w:val="00DC6806"/>
    <w:rsid w:val="00DD1200"/>
    <w:rsid w:val="00DD29DB"/>
    <w:rsid w:val="00DD2F67"/>
    <w:rsid w:val="00DD4C7A"/>
    <w:rsid w:val="00DE1CFB"/>
    <w:rsid w:val="00DE32B6"/>
    <w:rsid w:val="00DE4EE8"/>
    <w:rsid w:val="00DE7A5F"/>
    <w:rsid w:val="00DF0936"/>
    <w:rsid w:val="00DF0EDA"/>
    <w:rsid w:val="00DF3575"/>
    <w:rsid w:val="00E02CF7"/>
    <w:rsid w:val="00E057A9"/>
    <w:rsid w:val="00E06D19"/>
    <w:rsid w:val="00E10B43"/>
    <w:rsid w:val="00E10FCE"/>
    <w:rsid w:val="00E1358C"/>
    <w:rsid w:val="00E13D21"/>
    <w:rsid w:val="00E1509B"/>
    <w:rsid w:val="00E2629C"/>
    <w:rsid w:val="00E2630E"/>
    <w:rsid w:val="00E27060"/>
    <w:rsid w:val="00E275E7"/>
    <w:rsid w:val="00E277F8"/>
    <w:rsid w:val="00E327E6"/>
    <w:rsid w:val="00E33224"/>
    <w:rsid w:val="00E34088"/>
    <w:rsid w:val="00E342F1"/>
    <w:rsid w:val="00E35170"/>
    <w:rsid w:val="00E37CE5"/>
    <w:rsid w:val="00E471E8"/>
    <w:rsid w:val="00E50056"/>
    <w:rsid w:val="00E53D30"/>
    <w:rsid w:val="00E56A2A"/>
    <w:rsid w:val="00E56AAA"/>
    <w:rsid w:val="00E60B93"/>
    <w:rsid w:val="00E65950"/>
    <w:rsid w:val="00E721E7"/>
    <w:rsid w:val="00E72705"/>
    <w:rsid w:val="00E7640B"/>
    <w:rsid w:val="00E8068F"/>
    <w:rsid w:val="00E80D0C"/>
    <w:rsid w:val="00E80DAA"/>
    <w:rsid w:val="00E81D0F"/>
    <w:rsid w:val="00E833B3"/>
    <w:rsid w:val="00E8343A"/>
    <w:rsid w:val="00E83C87"/>
    <w:rsid w:val="00E843DD"/>
    <w:rsid w:val="00E90BEB"/>
    <w:rsid w:val="00E91680"/>
    <w:rsid w:val="00E927B6"/>
    <w:rsid w:val="00E92B3E"/>
    <w:rsid w:val="00E96FDA"/>
    <w:rsid w:val="00E97A22"/>
    <w:rsid w:val="00EA0384"/>
    <w:rsid w:val="00EA14E5"/>
    <w:rsid w:val="00EA23D3"/>
    <w:rsid w:val="00EA2A86"/>
    <w:rsid w:val="00EA2EAD"/>
    <w:rsid w:val="00EA3859"/>
    <w:rsid w:val="00EB55F4"/>
    <w:rsid w:val="00EB6E24"/>
    <w:rsid w:val="00EC1FF0"/>
    <w:rsid w:val="00EC2A6C"/>
    <w:rsid w:val="00EC71C3"/>
    <w:rsid w:val="00ED1E08"/>
    <w:rsid w:val="00ED373A"/>
    <w:rsid w:val="00ED5A09"/>
    <w:rsid w:val="00ED658E"/>
    <w:rsid w:val="00ED6B75"/>
    <w:rsid w:val="00ED768C"/>
    <w:rsid w:val="00EE5C9B"/>
    <w:rsid w:val="00F00BC4"/>
    <w:rsid w:val="00F024D6"/>
    <w:rsid w:val="00F02F8A"/>
    <w:rsid w:val="00F11225"/>
    <w:rsid w:val="00F11DAA"/>
    <w:rsid w:val="00F141DA"/>
    <w:rsid w:val="00F14A31"/>
    <w:rsid w:val="00F1608E"/>
    <w:rsid w:val="00F17863"/>
    <w:rsid w:val="00F20A7C"/>
    <w:rsid w:val="00F23C27"/>
    <w:rsid w:val="00F24EEF"/>
    <w:rsid w:val="00F25201"/>
    <w:rsid w:val="00F30A4D"/>
    <w:rsid w:val="00F33BA3"/>
    <w:rsid w:val="00F34E03"/>
    <w:rsid w:val="00F371BE"/>
    <w:rsid w:val="00F37F70"/>
    <w:rsid w:val="00F41FB9"/>
    <w:rsid w:val="00F4506F"/>
    <w:rsid w:val="00F4695B"/>
    <w:rsid w:val="00F522AB"/>
    <w:rsid w:val="00F527E1"/>
    <w:rsid w:val="00F52DBF"/>
    <w:rsid w:val="00F56DB1"/>
    <w:rsid w:val="00F605C0"/>
    <w:rsid w:val="00F62C81"/>
    <w:rsid w:val="00F63D24"/>
    <w:rsid w:val="00F65E13"/>
    <w:rsid w:val="00F67BD4"/>
    <w:rsid w:val="00F7559A"/>
    <w:rsid w:val="00F757C5"/>
    <w:rsid w:val="00F81ED7"/>
    <w:rsid w:val="00F83D87"/>
    <w:rsid w:val="00F841E6"/>
    <w:rsid w:val="00F87431"/>
    <w:rsid w:val="00F91586"/>
    <w:rsid w:val="00F9229E"/>
    <w:rsid w:val="00F93757"/>
    <w:rsid w:val="00F974D7"/>
    <w:rsid w:val="00FA0437"/>
    <w:rsid w:val="00FA7739"/>
    <w:rsid w:val="00FB10A0"/>
    <w:rsid w:val="00FB1C9D"/>
    <w:rsid w:val="00FB2C11"/>
    <w:rsid w:val="00FB307E"/>
    <w:rsid w:val="00FB3357"/>
    <w:rsid w:val="00FB3CD2"/>
    <w:rsid w:val="00FC202E"/>
    <w:rsid w:val="00FC275C"/>
    <w:rsid w:val="00FC3404"/>
    <w:rsid w:val="00FC34A9"/>
    <w:rsid w:val="00FC7E31"/>
    <w:rsid w:val="00FD190A"/>
    <w:rsid w:val="00FD6017"/>
    <w:rsid w:val="00FD6AE4"/>
    <w:rsid w:val="00FE360F"/>
    <w:rsid w:val="00FE47CB"/>
    <w:rsid w:val="00FE4DB2"/>
    <w:rsid w:val="00FF07C1"/>
    <w:rsid w:val="00FF152C"/>
    <w:rsid w:val="00FF2135"/>
    <w:rsid w:val="00FF40B2"/>
    <w:rsid w:val="00FF64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2BF15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List Number"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50E"/>
    <w:pPr>
      <w:spacing w:before="120" w:after="120" w:line="276" w:lineRule="auto"/>
    </w:pPr>
    <w:rPr>
      <w:color w:val="262626"/>
      <w:sz w:val="22"/>
      <w:szCs w:val="22"/>
    </w:rPr>
  </w:style>
  <w:style w:type="paragraph" w:styleId="Heading1">
    <w:name w:val="heading 1"/>
    <w:basedOn w:val="Normal"/>
    <w:next w:val="Normal"/>
    <w:link w:val="Heading1Char"/>
    <w:autoRedefine/>
    <w:uiPriority w:val="9"/>
    <w:qFormat/>
    <w:rsid w:val="005677AA"/>
    <w:pPr>
      <w:keepNext/>
      <w:keepLines/>
      <w:spacing w:after="240" w:line="240" w:lineRule="auto"/>
      <w:outlineLvl w:val="0"/>
    </w:pPr>
    <w:rPr>
      <w:rFonts w:ascii="Arial" w:eastAsia="Times New Roman" w:hAnsi="Arial" w:cs="Arial"/>
      <w:b/>
      <w:bCs/>
      <w:caps/>
      <w:color w:val="auto"/>
      <w:sz w:val="32"/>
      <w:szCs w:val="32"/>
    </w:rPr>
  </w:style>
  <w:style w:type="paragraph" w:styleId="Heading2">
    <w:name w:val="heading 2"/>
    <w:basedOn w:val="Normal"/>
    <w:next w:val="Normal"/>
    <w:link w:val="Heading2Char"/>
    <w:autoRedefine/>
    <w:uiPriority w:val="9"/>
    <w:unhideWhenUsed/>
    <w:qFormat/>
    <w:rsid w:val="007664D6"/>
    <w:pPr>
      <w:keepNext/>
      <w:keepLines/>
      <w:tabs>
        <w:tab w:val="left" w:pos="8505"/>
      </w:tabs>
      <w:spacing w:before="320"/>
      <w:outlineLvl w:val="1"/>
    </w:pPr>
    <w:rPr>
      <w:rFonts w:ascii="Arial Bold" w:eastAsia="Times New Roman" w:hAnsi="Arial Bold"/>
      <w:b/>
      <w:bCs/>
      <w:color w:val="009CDC"/>
      <w:sz w:val="24"/>
      <w:szCs w:val="32"/>
    </w:rPr>
  </w:style>
  <w:style w:type="paragraph" w:styleId="Heading3">
    <w:name w:val="heading 3"/>
    <w:basedOn w:val="Normal"/>
    <w:next w:val="Normal"/>
    <w:link w:val="Heading3Char"/>
    <w:autoRedefine/>
    <w:uiPriority w:val="9"/>
    <w:unhideWhenUsed/>
    <w:qFormat/>
    <w:rsid w:val="003E0722"/>
    <w:pPr>
      <w:keepNext/>
      <w:keepLines/>
      <w:tabs>
        <w:tab w:val="right" w:pos="9480"/>
      </w:tabs>
      <w:spacing w:before="200" w:after="0"/>
      <w:outlineLvl w:val="2"/>
    </w:pPr>
    <w:rPr>
      <w:rFonts w:eastAsia="MS Mincho"/>
      <w:b/>
      <w:i/>
      <w:color w:val="7AB800"/>
      <w:sz w:val="28"/>
      <w:szCs w:val="28"/>
    </w:rPr>
  </w:style>
  <w:style w:type="paragraph" w:styleId="Heading4">
    <w:name w:val="heading 4"/>
    <w:basedOn w:val="Normal"/>
    <w:next w:val="Normal"/>
    <w:link w:val="Heading4Char"/>
    <w:autoRedefine/>
    <w:uiPriority w:val="9"/>
    <w:unhideWhenUsed/>
    <w:qFormat/>
    <w:rsid w:val="00933A8F"/>
    <w:pPr>
      <w:keepNext/>
      <w:keepLines/>
      <w:spacing w:before="200" w:after="0"/>
      <w:outlineLvl w:val="3"/>
    </w:pPr>
    <w:rPr>
      <w:rFonts w:ascii="Arial Bold" w:eastAsia="MS Mincho" w:hAnsi="Arial Bold"/>
      <w:b/>
      <w:bCs/>
      <w:iCs/>
      <w:color w:val="5F6F80"/>
      <w:sz w:val="18"/>
      <w:szCs w:val="24"/>
    </w:rPr>
  </w:style>
  <w:style w:type="paragraph" w:styleId="Heading5">
    <w:name w:val="heading 5"/>
    <w:basedOn w:val="Normal"/>
    <w:next w:val="Normal"/>
    <w:link w:val="Heading5Char"/>
    <w:autoRedefine/>
    <w:uiPriority w:val="9"/>
    <w:unhideWhenUsed/>
    <w:qFormat/>
    <w:rsid w:val="008C1E0D"/>
    <w:pPr>
      <w:keepNext/>
      <w:keepLines/>
      <w:spacing w:before="200" w:after="0"/>
      <w:outlineLvl w:val="4"/>
    </w:pPr>
    <w:rPr>
      <w:rFonts w:ascii="Avenir LT 35 Light" w:eastAsia="MS Mincho" w:hAnsi="Avenir LT 35 Light"/>
      <w:color w:val="404040"/>
      <w:sz w:val="26"/>
      <w:szCs w:val="26"/>
      <w:u w:val="single"/>
    </w:rPr>
  </w:style>
  <w:style w:type="paragraph" w:styleId="Heading6">
    <w:name w:val="heading 6"/>
    <w:basedOn w:val="Normal"/>
    <w:next w:val="Normal"/>
    <w:link w:val="Heading6Char"/>
    <w:uiPriority w:val="9"/>
    <w:unhideWhenUsed/>
    <w:qFormat/>
    <w:rsid w:val="002C237F"/>
    <w:pPr>
      <w:keepNext/>
      <w:keepLines/>
      <w:spacing w:before="200" w:after="0"/>
      <w:outlineLvl w:val="5"/>
    </w:pPr>
    <w:rPr>
      <w:rFonts w:eastAsia="MS Mincho"/>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677AA"/>
    <w:rPr>
      <w:rFonts w:ascii="Arial" w:eastAsia="Times New Roman" w:hAnsi="Arial" w:cs="Arial"/>
      <w:b/>
      <w:bCs/>
      <w:caps/>
      <w:sz w:val="32"/>
      <w:szCs w:val="32"/>
    </w:rPr>
  </w:style>
  <w:style w:type="character" w:customStyle="1" w:styleId="Heading2Char">
    <w:name w:val="Heading 2 Char"/>
    <w:link w:val="Heading2"/>
    <w:uiPriority w:val="9"/>
    <w:rsid w:val="007664D6"/>
    <w:rPr>
      <w:rFonts w:ascii="Arial Bold" w:eastAsia="Times New Roman" w:hAnsi="Arial Bold"/>
      <w:b/>
      <w:bCs/>
      <w:color w:val="009CDC"/>
      <w:sz w:val="24"/>
      <w:szCs w:val="32"/>
    </w:rPr>
  </w:style>
  <w:style w:type="character" w:customStyle="1" w:styleId="Heading3Char">
    <w:name w:val="Heading 3 Char"/>
    <w:link w:val="Heading3"/>
    <w:uiPriority w:val="9"/>
    <w:rsid w:val="003E0722"/>
    <w:rPr>
      <w:rFonts w:eastAsia="MS Mincho"/>
      <w:b/>
      <w:i/>
      <w:color w:val="7AB800"/>
      <w:sz w:val="28"/>
      <w:szCs w:val="28"/>
    </w:rPr>
  </w:style>
  <w:style w:type="character" w:customStyle="1" w:styleId="Heading4Char">
    <w:name w:val="Heading 4 Char"/>
    <w:link w:val="Heading4"/>
    <w:uiPriority w:val="9"/>
    <w:rsid w:val="00933A8F"/>
    <w:rPr>
      <w:rFonts w:ascii="Arial Bold" w:eastAsia="MS Mincho" w:hAnsi="Arial Bold"/>
      <w:b/>
      <w:bCs/>
      <w:iCs/>
      <w:color w:val="5F6F80"/>
      <w:sz w:val="18"/>
      <w:szCs w:val="24"/>
    </w:rPr>
  </w:style>
  <w:style w:type="character" w:customStyle="1" w:styleId="Heading5Char">
    <w:name w:val="Heading 5 Char"/>
    <w:link w:val="Heading5"/>
    <w:uiPriority w:val="9"/>
    <w:rsid w:val="008C1E0D"/>
    <w:rPr>
      <w:rFonts w:ascii="Avenir LT 35 Light" w:eastAsia="MS Mincho" w:hAnsi="Avenir LT 35 Light"/>
      <w:color w:val="404040"/>
      <w:sz w:val="26"/>
      <w:szCs w:val="26"/>
      <w:u w:val="single"/>
    </w:rPr>
  </w:style>
  <w:style w:type="character" w:customStyle="1" w:styleId="Heading6Char">
    <w:name w:val="Heading 6 Char"/>
    <w:link w:val="Heading6"/>
    <w:uiPriority w:val="9"/>
    <w:rsid w:val="002C237F"/>
    <w:rPr>
      <w:rFonts w:ascii="Avenir LT 45 Book" w:eastAsia="MS Mincho" w:hAnsi="Avenir LT 45 Book" w:cs="Times New Roman"/>
      <w:b/>
      <w:iCs/>
      <w:color w:val="262626"/>
      <w:sz w:val="24"/>
      <w:szCs w:val="22"/>
      <w:lang w:eastAsia="en-US"/>
    </w:rPr>
  </w:style>
  <w:style w:type="paragraph" w:styleId="Title">
    <w:name w:val="Title"/>
    <w:aliases w:val="Heading 1 Title Page"/>
    <w:basedOn w:val="Normal"/>
    <w:next w:val="Normal"/>
    <w:link w:val="TitleChar"/>
    <w:autoRedefine/>
    <w:uiPriority w:val="10"/>
    <w:qFormat/>
    <w:rsid w:val="00804C18"/>
    <w:pPr>
      <w:pBdr>
        <w:bottom w:val="single" w:sz="8" w:space="4" w:color="4F81BD"/>
      </w:pBdr>
      <w:spacing w:before="0" w:after="300" w:line="240" w:lineRule="auto"/>
      <w:contextualSpacing/>
      <w:jc w:val="right"/>
    </w:pPr>
    <w:rPr>
      <w:rFonts w:ascii="Avenir LT 35 Light" w:eastAsia="Times New Roman" w:hAnsi="Avenir LT 35 Light"/>
      <w:color w:val="FFFFFF"/>
      <w:spacing w:val="-40"/>
      <w:kern w:val="28"/>
      <w:sz w:val="56"/>
      <w:szCs w:val="52"/>
    </w:rPr>
  </w:style>
  <w:style w:type="character" w:customStyle="1" w:styleId="TitleChar">
    <w:name w:val="Title Char"/>
    <w:aliases w:val="Heading 1 Title Page Char"/>
    <w:link w:val="Title"/>
    <w:uiPriority w:val="10"/>
    <w:rsid w:val="00804C18"/>
    <w:rPr>
      <w:rFonts w:ascii="Avenir LT 35 Light" w:eastAsia="Times New Roman" w:hAnsi="Avenir LT 35 Light"/>
      <w:color w:val="FFFFFF"/>
      <w:spacing w:val="-40"/>
      <w:kern w:val="28"/>
      <w:sz w:val="56"/>
      <w:szCs w:val="52"/>
      <w:lang w:eastAsia="en-US"/>
    </w:rPr>
  </w:style>
  <w:style w:type="paragraph" w:styleId="BalloonText">
    <w:name w:val="Balloon Text"/>
    <w:basedOn w:val="Normal"/>
    <w:link w:val="BalloonTextChar"/>
    <w:uiPriority w:val="99"/>
    <w:semiHidden/>
    <w:unhideWhenUsed/>
    <w:rsid w:val="00E80D0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80D0C"/>
    <w:rPr>
      <w:rFonts w:ascii="Tahoma" w:hAnsi="Tahoma" w:cs="Tahoma"/>
      <w:sz w:val="16"/>
      <w:szCs w:val="16"/>
    </w:rPr>
  </w:style>
  <w:style w:type="paragraph" w:styleId="Header">
    <w:name w:val="header"/>
    <w:basedOn w:val="Normal"/>
    <w:link w:val="HeaderChar"/>
    <w:uiPriority w:val="99"/>
    <w:unhideWhenUsed/>
    <w:qFormat/>
    <w:rsid w:val="00E80D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D0C"/>
  </w:style>
  <w:style w:type="paragraph" w:styleId="Footer">
    <w:name w:val="footer"/>
    <w:basedOn w:val="Normal"/>
    <w:link w:val="FooterChar"/>
    <w:uiPriority w:val="99"/>
    <w:unhideWhenUsed/>
    <w:rsid w:val="00E80D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D0C"/>
  </w:style>
  <w:style w:type="character" w:styleId="SubtleEmphasis">
    <w:name w:val="Subtle Emphasis"/>
    <w:aliases w:val="Page Number SW"/>
    <w:uiPriority w:val="19"/>
    <w:qFormat/>
    <w:rsid w:val="000030FE"/>
    <w:rPr>
      <w:rFonts w:ascii="Avenir LT 45 Book" w:hAnsi="Avenir LT 45 Book"/>
      <w:iCs/>
      <w:color w:val="FFFFFF"/>
      <w:sz w:val="20"/>
    </w:rPr>
  </w:style>
  <w:style w:type="character" w:styleId="Emphasis">
    <w:name w:val="Emphasis"/>
    <w:aliases w:val="Footer SW"/>
    <w:uiPriority w:val="20"/>
    <w:qFormat/>
    <w:rsid w:val="003022FE"/>
    <w:rPr>
      <w:rFonts w:ascii="Avenir LT 45 Book" w:hAnsi="Avenir LT 45 Book"/>
      <w:iCs/>
      <w:color w:val="655CA8"/>
      <w:sz w:val="18"/>
    </w:rPr>
  </w:style>
  <w:style w:type="paragraph" w:customStyle="1" w:styleId="TitlePageH1">
    <w:name w:val="Title Page H1"/>
    <w:basedOn w:val="Normal"/>
    <w:autoRedefine/>
    <w:qFormat/>
    <w:rsid w:val="003010A9"/>
    <w:pPr>
      <w:spacing w:before="2760"/>
      <w:jc w:val="right"/>
    </w:pPr>
    <w:rPr>
      <w:b/>
      <w:bCs/>
      <w:color w:val="FFFFFF"/>
      <w:kern w:val="20"/>
      <w:sz w:val="56"/>
      <w:szCs w:val="56"/>
    </w:rPr>
  </w:style>
  <w:style w:type="paragraph" w:customStyle="1" w:styleId="TitlePageH2">
    <w:name w:val="Title Page H2"/>
    <w:basedOn w:val="TitlePageH1"/>
    <w:autoRedefine/>
    <w:qFormat/>
    <w:rsid w:val="003010A9"/>
    <w:pPr>
      <w:spacing w:before="120"/>
    </w:pPr>
    <w:rPr>
      <w:sz w:val="28"/>
      <w:szCs w:val="28"/>
    </w:rPr>
  </w:style>
  <w:style w:type="paragraph" w:customStyle="1" w:styleId="Heading30">
    <w:name w:val="Heading3"/>
    <w:basedOn w:val="Normal"/>
    <w:link w:val="Heading3Char0"/>
    <w:rsid w:val="00130746"/>
    <w:rPr>
      <w:rFonts w:ascii="Avenir LT 65 Medium" w:hAnsi="Avenir LT 65 Medium"/>
      <w:b/>
    </w:rPr>
  </w:style>
  <w:style w:type="character" w:customStyle="1" w:styleId="Heading3Char0">
    <w:name w:val="Heading3 Char"/>
    <w:link w:val="Heading30"/>
    <w:rsid w:val="00130746"/>
    <w:rPr>
      <w:rFonts w:ascii="Avenir LT 65 Medium" w:hAnsi="Avenir LT 65 Medium"/>
      <w:b/>
      <w:color w:val="262626"/>
      <w:sz w:val="24"/>
      <w:szCs w:val="22"/>
      <w:lang w:eastAsia="en-US"/>
    </w:rPr>
  </w:style>
  <w:style w:type="paragraph" w:styleId="IntenseQuote">
    <w:name w:val="Intense Quote"/>
    <w:basedOn w:val="Normal"/>
    <w:next w:val="Normal"/>
    <w:link w:val="IntenseQuoteChar"/>
    <w:autoRedefine/>
    <w:uiPriority w:val="30"/>
    <w:qFormat/>
    <w:rsid w:val="00750191"/>
    <w:pPr>
      <w:pBdr>
        <w:left w:val="single" w:sz="8" w:space="4" w:color="4B306A"/>
        <w:bottom w:val="single" w:sz="8" w:space="0" w:color="4B306A"/>
      </w:pBdr>
      <w:spacing w:before="200" w:after="280"/>
      <w:ind w:left="360" w:right="936"/>
    </w:pPr>
    <w:rPr>
      <w:b/>
      <w:bCs/>
      <w:i/>
      <w:iCs/>
      <w:color w:val="4B306A"/>
    </w:rPr>
  </w:style>
  <w:style w:type="character" w:customStyle="1" w:styleId="IntenseQuoteChar">
    <w:name w:val="Intense Quote Char"/>
    <w:link w:val="IntenseQuote"/>
    <w:uiPriority w:val="30"/>
    <w:rsid w:val="00750191"/>
    <w:rPr>
      <w:b/>
      <w:bCs/>
      <w:i/>
      <w:iCs/>
      <w:color w:val="4B306A"/>
      <w:sz w:val="22"/>
      <w:szCs w:val="22"/>
    </w:rPr>
  </w:style>
  <w:style w:type="paragraph" w:customStyle="1" w:styleId="Bullet1">
    <w:name w:val="Bullet1"/>
    <w:basedOn w:val="ListParagraph"/>
    <w:link w:val="Bullet1Char"/>
    <w:qFormat/>
    <w:rsid w:val="00130746"/>
    <w:pPr>
      <w:numPr>
        <w:numId w:val="1"/>
      </w:numPr>
      <w:contextualSpacing/>
    </w:pPr>
  </w:style>
  <w:style w:type="paragraph" w:styleId="ListParagraph">
    <w:name w:val="List Paragraph"/>
    <w:basedOn w:val="Normal"/>
    <w:uiPriority w:val="99"/>
    <w:qFormat/>
    <w:rsid w:val="00130746"/>
    <w:pPr>
      <w:ind w:left="720"/>
    </w:pPr>
  </w:style>
  <w:style w:type="character" w:customStyle="1" w:styleId="Bullet1Char">
    <w:name w:val="Bullet1 Char"/>
    <w:link w:val="Bullet1"/>
    <w:rsid w:val="00130746"/>
    <w:rPr>
      <w:color w:val="262626"/>
      <w:sz w:val="22"/>
      <w:szCs w:val="22"/>
    </w:rPr>
  </w:style>
  <w:style w:type="paragraph" w:customStyle="1" w:styleId="Bullet2">
    <w:name w:val="Bullet2"/>
    <w:basedOn w:val="ListParagraph"/>
    <w:link w:val="Bullet2Char"/>
    <w:qFormat/>
    <w:rsid w:val="00130746"/>
    <w:pPr>
      <w:numPr>
        <w:ilvl w:val="1"/>
        <w:numId w:val="1"/>
      </w:numPr>
      <w:contextualSpacing/>
    </w:pPr>
  </w:style>
  <w:style w:type="character" w:customStyle="1" w:styleId="Bullet2Char">
    <w:name w:val="Bullet2 Char"/>
    <w:link w:val="Bullet2"/>
    <w:rsid w:val="00130746"/>
    <w:rPr>
      <w:color w:val="262626"/>
      <w:sz w:val="22"/>
      <w:szCs w:val="22"/>
    </w:rPr>
  </w:style>
  <w:style w:type="paragraph" w:customStyle="1" w:styleId="Table">
    <w:name w:val="Table"/>
    <w:basedOn w:val="ListParagraph"/>
    <w:link w:val="TableChar"/>
    <w:qFormat/>
    <w:rsid w:val="008C1E0D"/>
    <w:pPr>
      <w:numPr>
        <w:numId w:val="2"/>
      </w:numPr>
      <w:tabs>
        <w:tab w:val="left" w:pos="1134"/>
      </w:tabs>
      <w:ind w:left="1560" w:hanging="1134"/>
      <w:contextualSpacing/>
    </w:pPr>
    <w:rPr>
      <w:b/>
    </w:rPr>
  </w:style>
  <w:style w:type="character" w:customStyle="1" w:styleId="TableChar">
    <w:name w:val="Table Char"/>
    <w:link w:val="Table"/>
    <w:rsid w:val="008C1E0D"/>
    <w:rPr>
      <w:b/>
      <w:color w:val="262626"/>
      <w:sz w:val="22"/>
      <w:szCs w:val="22"/>
    </w:rPr>
  </w:style>
  <w:style w:type="paragraph" w:customStyle="1" w:styleId="Figure">
    <w:name w:val="Figure"/>
    <w:next w:val="Normal"/>
    <w:link w:val="FigureChar"/>
    <w:qFormat/>
    <w:rsid w:val="008C1E0D"/>
    <w:pPr>
      <w:numPr>
        <w:numId w:val="3"/>
      </w:numPr>
      <w:ind w:left="1560" w:hanging="1134"/>
    </w:pPr>
    <w:rPr>
      <w:b/>
      <w:color w:val="262626"/>
      <w:sz w:val="22"/>
      <w:szCs w:val="22"/>
    </w:rPr>
  </w:style>
  <w:style w:type="character" w:customStyle="1" w:styleId="FigureChar">
    <w:name w:val="Figure Char"/>
    <w:link w:val="Figure"/>
    <w:rsid w:val="008C1E0D"/>
    <w:rPr>
      <w:b/>
      <w:color w:val="262626"/>
      <w:sz w:val="22"/>
      <w:szCs w:val="22"/>
    </w:rPr>
  </w:style>
  <w:style w:type="table" w:customStyle="1" w:styleId="MediumList21">
    <w:name w:val="Medium List 21"/>
    <w:basedOn w:val="TableNormal"/>
    <w:uiPriority w:val="66"/>
    <w:rsid w:val="00130746"/>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List-Accent11">
    <w:name w:val="Light List - Accent 11"/>
    <w:basedOn w:val="TableNormal"/>
    <w:uiPriority w:val="61"/>
    <w:rsid w:val="0013074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OC1">
    <w:name w:val="toc 1"/>
    <w:basedOn w:val="Normal"/>
    <w:next w:val="Normal"/>
    <w:autoRedefine/>
    <w:uiPriority w:val="39"/>
    <w:unhideWhenUsed/>
    <w:rsid w:val="008C1E0D"/>
    <w:pPr>
      <w:tabs>
        <w:tab w:val="right" w:pos="9480"/>
      </w:tabs>
      <w:spacing w:before="240"/>
    </w:pPr>
  </w:style>
  <w:style w:type="paragraph" w:styleId="TOC2">
    <w:name w:val="toc 2"/>
    <w:basedOn w:val="Normal"/>
    <w:next w:val="Normal"/>
    <w:autoRedefine/>
    <w:uiPriority w:val="39"/>
    <w:unhideWhenUsed/>
    <w:rsid w:val="00625EF8"/>
    <w:pPr>
      <w:tabs>
        <w:tab w:val="right" w:pos="9480"/>
      </w:tabs>
      <w:ind w:left="284"/>
    </w:pPr>
    <w:rPr>
      <w:noProof/>
    </w:rPr>
  </w:style>
  <w:style w:type="character" w:styleId="Hyperlink">
    <w:name w:val="Hyperlink"/>
    <w:uiPriority w:val="99"/>
    <w:unhideWhenUsed/>
    <w:rsid w:val="00130746"/>
    <w:rPr>
      <w:color w:val="0000FF"/>
      <w:u w:val="single"/>
    </w:rPr>
  </w:style>
  <w:style w:type="paragraph" w:styleId="DocumentMap">
    <w:name w:val="Document Map"/>
    <w:basedOn w:val="Normal"/>
    <w:link w:val="DocumentMapChar"/>
    <w:uiPriority w:val="99"/>
    <w:semiHidden/>
    <w:unhideWhenUsed/>
    <w:rsid w:val="00C56270"/>
    <w:pPr>
      <w:spacing w:before="0" w:after="0" w:line="240" w:lineRule="auto"/>
    </w:pPr>
    <w:rPr>
      <w:rFonts w:ascii="Tahoma" w:hAnsi="Tahoma" w:cs="Tahoma"/>
      <w:sz w:val="16"/>
      <w:szCs w:val="16"/>
    </w:rPr>
  </w:style>
  <w:style w:type="character" w:customStyle="1" w:styleId="DocumentMapChar">
    <w:name w:val="Document Map Char"/>
    <w:link w:val="DocumentMap"/>
    <w:uiPriority w:val="99"/>
    <w:semiHidden/>
    <w:rsid w:val="00C56270"/>
    <w:rPr>
      <w:rFonts w:ascii="Tahoma" w:hAnsi="Tahoma" w:cs="Tahoma"/>
      <w:color w:val="262626"/>
      <w:sz w:val="16"/>
      <w:szCs w:val="16"/>
      <w:lang w:eastAsia="en-US"/>
    </w:rPr>
  </w:style>
  <w:style w:type="paragraph" w:styleId="Revision">
    <w:name w:val="Revision"/>
    <w:hidden/>
    <w:uiPriority w:val="99"/>
    <w:semiHidden/>
    <w:rsid w:val="0081403F"/>
    <w:rPr>
      <w:rFonts w:ascii="Avenir LT 45 Book" w:hAnsi="Avenir LT 45 Book"/>
      <w:color w:val="262626"/>
      <w:sz w:val="24"/>
      <w:szCs w:val="22"/>
      <w:lang w:eastAsia="en-US"/>
    </w:rPr>
  </w:style>
  <w:style w:type="paragraph" w:customStyle="1" w:styleId="TableFont">
    <w:name w:val="Table Font"/>
    <w:basedOn w:val="Figure"/>
    <w:link w:val="TableFontChar"/>
    <w:qFormat/>
    <w:rsid w:val="0058497E"/>
    <w:pPr>
      <w:numPr>
        <w:numId w:val="0"/>
      </w:numPr>
    </w:pPr>
    <w:rPr>
      <w:rFonts w:ascii="Avenir LT 35 Light" w:hAnsi="Avenir LT 35 Light"/>
      <w:b w:val="0"/>
      <w:szCs w:val="20"/>
    </w:rPr>
  </w:style>
  <w:style w:type="character" w:customStyle="1" w:styleId="TableFontChar">
    <w:name w:val="Table Font Char"/>
    <w:link w:val="TableFont"/>
    <w:rsid w:val="0058497E"/>
    <w:rPr>
      <w:rFonts w:ascii="Avenir LT 35 Light" w:hAnsi="Avenir LT 35 Light"/>
      <w:b/>
      <w:color w:val="262626"/>
      <w:sz w:val="24"/>
      <w:szCs w:val="22"/>
      <w:lang w:eastAsia="en-US"/>
    </w:rPr>
  </w:style>
  <w:style w:type="paragraph" w:customStyle="1" w:styleId="TableHeading">
    <w:name w:val="Table Heading"/>
    <w:basedOn w:val="Figure"/>
    <w:link w:val="TableHeadingChar"/>
    <w:qFormat/>
    <w:rsid w:val="00523C9B"/>
    <w:pPr>
      <w:numPr>
        <w:numId w:val="0"/>
      </w:numPr>
      <w:jc w:val="center"/>
    </w:pPr>
  </w:style>
  <w:style w:type="character" w:customStyle="1" w:styleId="TableHeadingChar">
    <w:name w:val="Table Heading Char"/>
    <w:link w:val="TableHeading"/>
    <w:rsid w:val="00523C9B"/>
    <w:rPr>
      <w:rFonts w:ascii="Avenir LT 45 Book" w:hAnsi="Avenir LT 45 Book"/>
      <w:b/>
      <w:color w:val="262626"/>
      <w:sz w:val="24"/>
      <w:szCs w:val="22"/>
      <w:lang w:eastAsia="en-US"/>
    </w:rPr>
  </w:style>
  <w:style w:type="paragraph" w:customStyle="1" w:styleId="TableHeadingWhite">
    <w:name w:val="Table Heading White"/>
    <w:basedOn w:val="Figure"/>
    <w:link w:val="TableHeadingWhiteChar"/>
    <w:qFormat/>
    <w:rsid w:val="00523C9B"/>
    <w:pPr>
      <w:numPr>
        <w:numId w:val="0"/>
      </w:numPr>
      <w:jc w:val="center"/>
    </w:pPr>
    <w:rPr>
      <w:color w:val="FFFFFF"/>
      <w:szCs w:val="24"/>
    </w:rPr>
  </w:style>
  <w:style w:type="character" w:customStyle="1" w:styleId="TableHeadingWhiteChar">
    <w:name w:val="Table Heading White Char"/>
    <w:link w:val="TableHeadingWhite"/>
    <w:rsid w:val="00523C9B"/>
    <w:rPr>
      <w:rFonts w:ascii="Avenir LT 45 Book" w:hAnsi="Avenir LT 45 Book"/>
      <w:b/>
      <w:color w:val="FFFFFF"/>
      <w:sz w:val="24"/>
      <w:szCs w:val="24"/>
      <w:lang w:eastAsia="en-US"/>
    </w:rPr>
  </w:style>
  <w:style w:type="paragraph" w:styleId="Subtitle">
    <w:name w:val="Subtitle"/>
    <w:basedOn w:val="Normal"/>
    <w:next w:val="Normal"/>
    <w:link w:val="SubtitleChar"/>
    <w:uiPriority w:val="11"/>
    <w:rsid w:val="00AB231E"/>
    <w:pPr>
      <w:numPr>
        <w:ilvl w:val="1"/>
      </w:numPr>
    </w:pPr>
    <w:rPr>
      <w:rFonts w:ascii="Avenir LT 35 Light" w:eastAsia="MS Mincho" w:hAnsi="Avenir LT 35 Light"/>
      <w:i/>
      <w:iCs/>
      <w:color w:val="4F81BD"/>
      <w:spacing w:val="15"/>
      <w:szCs w:val="24"/>
    </w:rPr>
  </w:style>
  <w:style w:type="character" w:customStyle="1" w:styleId="SubtitleChar">
    <w:name w:val="Subtitle Char"/>
    <w:link w:val="Subtitle"/>
    <w:uiPriority w:val="11"/>
    <w:rsid w:val="00AB231E"/>
    <w:rPr>
      <w:rFonts w:ascii="Avenir LT 35 Light" w:eastAsia="MS Mincho" w:hAnsi="Avenir LT 35 Light" w:cs="Times New Roman"/>
      <w:i/>
      <w:iCs/>
      <w:color w:val="4F81BD"/>
      <w:spacing w:val="15"/>
      <w:sz w:val="24"/>
      <w:szCs w:val="24"/>
      <w:lang w:eastAsia="en-US"/>
    </w:rPr>
  </w:style>
  <w:style w:type="table" w:styleId="TableGrid">
    <w:name w:val="Table Grid"/>
    <w:basedOn w:val="TableNormal"/>
    <w:uiPriority w:val="59"/>
    <w:rsid w:val="00AB23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AB231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rsid w:val="00AB231E"/>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Shading2-Accent3">
    <w:name w:val="Medium Shading 2 Accent 3"/>
    <w:basedOn w:val="TableNormal"/>
    <w:uiPriority w:val="64"/>
    <w:rsid w:val="00AB231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SubtleReference">
    <w:name w:val="Subtle Reference"/>
    <w:uiPriority w:val="31"/>
    <w:qFormat/>
    <w:rsid w:val="000F50E4"/>
    <w:rPr>
      <w:sz w:val="16"/>
    </w:rPr>
  </w:style>
  <w:style w:type="character" w:styleId="BookTitle">
    <w:name w:val="Book Title"/>
    <w:uiPriority w:val="33"/>
    <w:qFormat/>
    <w:rsid w:val="000F50E4"/>
    <w:rPr>
      <w:bCs/>
      <w:i/>
      <w:spacing w:val="5"/>
    </w:rPr>
  </w:style>
  <w:style w:type="paragraph" w:styleId="ListNumber">
    <w:name w:val="List Number"/>
    <w:basedOn w:val="Normal"/>
    <w:uiPriority w:val="99"/>
    <w:unhideWhenUsed/>
    <w:qFormat/>
    <w:rsid w:val="006B023A"/>
    <w:pPr>
      <w:numPr>
        <w:numId w:val="4"/>
      </w:numPr>
      <w:contextualSpacing/>
    </w:pPr>
  </w:style>
  <w:style w:type="paragraph" w:customStyle="1" w:styleId="FrontPageSubHeading">
    <w:name w:val="Front Page Sub Heading"/>
    <w:basedOn w:val="Normal"/>
    <w:link w:val="FrontPageSubHeadingChar"/>
    <w:qFormat/>
    <w:rsid w:val="008C1E0D"/>
    <w:pPr>
      <w:jc w:val="right"/>
    </w:pPr>
    <w:rPr>
      <w:color w:val="FFFFFF"/>
      <w:sz w:val="28"/>
      <w:szCs w:val="28"/>
    </w:rPr>
  </w:style>
  <w:style w:type="character" w:customStyle="1" w:styleId="FrontPageSubHeadingChar">
    <w:name w:val="Front Page Sub Heading Char"/>
    <w:link w:val="FrontPageSubHeading"/>
    <w:rsid w:val="008C1E0D"/>
    <w:rPr>
      <w:color w:val="FFFFFF"/>
      <w:sz w:val="28"/>
      <w:szCs w:val="28"/>
    </w:rPr>
  </w:style>
  <w:style w:type="character" w:styleId="Strong">
    <w:name w:val="Strong"/>
    <w:uiPriority w:val="22"/>
    <w:qFormat/>
    <w:rsid w:val="0011758B"/>
    <w:rPr>
      <w:b/>
      <w:bCs/>
    </w:rPr>
  </w:style>
  <w:style w:type="character" w:styleId="CommentReference">
    <w:name w:val="annotation reference"/>
    <w:uiPriority w:val="99"/>
    <w:semiHidden/>
    <w:unhideWhenUsed/>
    <w:rsid w:val="0011758B"/>
    <w:rPr>
      <w:sz w:val="16"/>
      <w:szCs w:val="16"/>
    </w:rPr>
  </w:style>
  <w:style w:type="paragraph" w:styleId="CommentText">
    <w:name w:val="annotation text"/>
    <w:basedOn w:val="Normal"/>
    <w:link w:val="CommentTextChar"/>
    <w:uiPriority w:val="99"/>
    <w:semiHidden/>
    <w:unhideWhenUsed/>
    <w:rsid w:val="0011758B"/>
    <w:pPr>
      <w:spacing w:line="240" w:lineRule="auto"/>
    </w:pPr>
    <w:rPr>
      <w:sz w:val="20"/>
      <w:szCs w:val="20"/>
    </w:rPr>
  </w:style>
  <w:style w:type="character" w:customStyle="1" w:styleId="CommentTextChar">
    <w:name w:val="Comment Text Char"/>
    <w:basedOn w:val="DefaultParagraphFont"/>
    <w:link w:val="CommentText"/>
    <w:uiPriority w:val="99"/>
    <w:semiHidden/>
    <w:rsid w:val="0011758B"/>
    <w:rPr>
      <w:color w:val="262626"/>
    </w:rPr>
  </w:style>
  <w:style w:type="paragraph" w:styleId="FootnoteText">
    <w:name w:val="footnote text"/>
    <w:basedOn w:val="Normal"/>
    <w:link w:val="FootnoteTextChar"/>
    <w:uiPriority w:val="99"/>
    <w:unhideWhenUsed/>
    <w:rsid w:val="008A0290"/>
    <w:rPr>
      <w:sz w:val="20"/>
      <w:szCs w:val="20"/>
    </w:rPr>
  </w:style>
  <w:style w:type="character" w:customStyle="1" w:styleId="FootnoteTextChar">
    <w:name w:val="Footnote Text Char"/>
    <w:basedOn w:val="DefaultParagraphFont"/>
    <w:link w:val="FootnoteText"/>
    <w:uiPriority w:val="99"/>
    <w:rsid w:val="008A0290"/>
    <w:rPr>
      <w:color w:val="262626"/>
    </w:rPr>
  </w:style>
  <w:style w:type="character" w:styleId="FootnoteReference">
    <w:name w:val="footnote reference"/>
    <w:basedOn w:val="DefaultParagraphFont"/>
    <w:uiPriority w:val="99"/>
    <w:semiHidden/>
    <w:unhideWhenUsed/>
    <w:rsid w:val="008A0290"/>
    <w:rPr>
      <w:vertAlign w:val="superscript"/>
    </w:rPr>
  </w:style>
  <w:style w:type="character" w:customStyle="1" w:styleId="apple-converted-space">
    <w:name w:val="apple-converted-space"/>
    <w:basedOn w:val="DefaultParagraphFont"/>
    <w:rsid w:val="008500CE"/>
  </w:style>
  <w:style w:type="table" w:styleId="LightGrid-Accent3">
    <w:name w:val="Light Grid Accent 3"/>
    <w:basedOn w:val="TableNormal"/>
    <w:uiPriority w:val="62"/>
    <w:rsid w:val="00E1509B"/>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CommentSubject">
    <w:name w:val="annotation subject"/>
    <w:basedOn w:val="CommentText"/>
    <w:next w:val="CommentText"/>
    <w:link w:val="CommentSubjectChar"/>
    <w:uiPriority w:val="99"/>
    <w:semiHidden/>
    <w:unhideWhenUsed/>
    <w:rsid w:val="00B04F81"/>
    <w:rPr>
      <w:b/>
      <w:bCs/>
    </w:rPr>
  </w:style>
  <w:style w:type="character" w:customStyle="1" w:styleId="CommentSubjectChar">
    <w:name w:val="Comment Subject Char"/>
    <w:basedOn w:val="CommentTextChar"/>
    <w:link w:val="CommentSubject"/>
    <w:uiPriority w:val="99"/>
    <w:semiHidden/>
    <w:rsid w:val="00B04F81"/>
    <w:rPr>
      <w:b/>
      <w:bCs/>
      <w:color w:val="262626"/>
    </w:rPr>
  </w:style>
  <w:style w:type="paragraph" w:styleId="NormalWeb">
    <w:name w:val="Normal (Web)"/>
    <w:basedOn w:val="Normal"/>
    <w:uiPriority w:val="99"/>
    <w:unhideWhenUsed/>
    <w:rsid w:val="00733824"/>
    <w:pPr>
      <w:spacing w:before="0" w:after="150" w:line="240" w:lineRule="auto"/>
    </w:pPr>
    <w:rPr>
      <w:rFonts w:ascii="Times New Roman" w:eastAsia="Times New Roman" w:hAnsi="Times New Roman"/>
      <w:color w:val="auto"/>
      <w:sz w:val="24"/>
      <w:szCs w:val="24"/>
    </w:rPr>
  </w:style>
  <w:style w:type="paragraph" w:customStyle="1" w:styleId="Default">
    <w:name w:val="Default"/>
    <w:rsid w:val="00333E83"/>
    <w:pPr>
      <w:autoSpaceDE w:val="0"/>
      <w:autoSpaceDN w:val="0"/>
      <w:adjustRightInd w:val="0"/>
    </w:pPr>
    <w:rPr>
      <w:rFonts w:ascii="EYInterstate" w:hAnsi="EYInterstate" w:cs="EYInterstate"/>
      <w:color w:val="000000"/>
      <w:sz w:val="24"/>
      <w:szCs w:val="24"/>
      <w:lang w:eastAsia="en-US"/>
    </w:rPr>
  </w:style>
  <w:style w:type="character" w:customStyle="1" w:styleId="jwmain">
    <w:name w:val="jwmain"/>
    <w:basedOn w:val="DefaultParagraphFont"/>
    <w:rsid w:val="00023532"/>
  </w:style>
  <w:style w:type="character" w:customStyle="1" w:styleId="jwcontrols">
    <w:name w:val="jwcontrols"/>
    <w:basedOn w:val="DefaultParagraphFont"/>
    <w:rsid w:val="00023532"/>
  </w:style>
  <w:style w:type="character" w:customStyle="1" w:styleId="jwbackground">
    <w:name w:val="jwbackground"/>
    <w:basedOn w:val="DefaultParagraphFont"/>
    <w:rsid w:val="00023532"/>
  </w:style>
  <w:style w:type="character" w:customStyle="1" w:styleId="jwcapleft">
    <w:name w:val="jwcapleft"/>
    <w:basedOn w:val="DefaultParagraphFont"/>
    <w:rsid w:val="00023532"/>
  </w:style>
  <w:style w:type="character" w:customStyle="1" w:styleId="jwplay">
    <w:name w:val="jwplay"/>
    <w:basedOn w:val="DefaultParagraphFont"/>
    <w:rsid w:val="00023532"/>
  </w:style>
  <w:style w:type="character" w:customStyle="1" w:styleId="jwdivider">
    <w:name w:val="jwdivider"/>
    <w:basedOn w:val="DefaultParagraphFont"/>
    <w:rsid w:val="00023532"/>
  </w:style>
  <w:style w:type="character" w:customStyle="1" w:styleId="jwprev">
    <w:name w:val="jwprev"/>
    <w:basedOn w:val="DefaultParagraphFont"/>
    <w:rsid w:val="00023532"/>
  </w:style>
  <w:style w:type="character" w:customStyle="1" w:styleId="jwnext">
    <w:name w:val="jwnext"/>
    <w:basedOn w:val="DefaultParagraphFont"/>
    <w:rsid w:val="00023532"/>
  </w:style>
  <w:style w:type="character" w:customStyle="1" w:styleId="jwtext">
    <w:name w:val="jwtext"/>
    <w:basedOn w:val="DefaultParagraphFont"/>
    <w:rsid w:val="00023532"/>
  </w:style>
  <w:style w:type="character" w:customStyle="1" w:styleId="jwtimeslidercapleft">
    <w:name w:val="jwtimeslidercapleft"/>
    <w:basedOn w:val="DefaultParagraphFont"/>
    <w:rsid w:val="00023532"/>
  </w:style>
  <w:style w:type="character" w:customStyle="1" w:styleId="jwrail">
    <w:name w:val="jwrail"/>
    <w:basedOn w:val="DefaultParagraphFont"/>
    <w:rsid w:val="00023532"/>
  </w:style>
  <w:style w:type="character" w:customStyle="1" w:styleId="jwtimesliderrailcapleft">
    <w:name w:val="jwtimesliderrailcapleft"/>
    <w:basedOn w:val="DefaultParagraphFont"/>
    <w:rsid w:val="00023532"/>
  </w:style>
  <w:style w:type="character" w:customStyle="1" w:styleId="jwtimesliderrail">
    <w:name w:val="jwtimesliderrail"/>
    <w:basedOn w:val="DefaultParagraphFont"/>
    <w:rsid w:val="00023532"/>
  </w:style>
  <w:style w:type="character" w:customStyle="1" w:styleId="jwtimesliderrailcapright">
    <w:name w:val="jwtimesliderrailcapright"/>
    <w:basedOn w:val="DefaultParagraphFont"/>
    <w:rsid w:val="00023532"/>
  </w:style>
  <w:style w:type="character" w:customStyle="1" w:styleId="jwtimesliderbuffercapleft">
    <w:name w:val="jwtimesliderbuffercapleft"/>
    <w:basedOn w:val="DefaultParagraphFont"/>
    <w:rsid w:val="00023532"/>
  </w:style>
  <w:style w:type="character" w:customStyle="1" w:styleId="jwtimesliderbuffer">
    <w:name w:val="jwtimesliderbuffer"/>
    <w:basedOn w:val="DefaultParagraphFont"/>
    <w:rsid w:val="00023532"/>
  </w:style>
  <w:style w:type="character" w:customStyle="1" w:styleId="jwtimesliderbuffercapright">
    <w:name w:val="jwtimesliderbuffercapright"/>
    <w:basedOn w:val="DefaultParagraphFont"/>
    <w:rsid w:val="00023532"/>
  </w:style>
  <w:style w:type="character" w:customStyle="1" w:styleId="jwtimesliderprogresscapleft">
    <w:name w:val="jwtimesliderprogresscapleft"/>
    <w:basedOn w:val="DefaultParagraphFont"/>
    <w:rsid w:val="00023532"/>
  </w:style>
  <w:style w:type="character" w:customStyle="1" w:styleId="jwtimesliderprogress">
    <w:name w:val="jwtimesliderprogress"/>
    <w:basedOn w:val="DefaultParagraphFont"/>
    <w:rsid w:val="00023532"/>
  </w:style>
  <w:style w:type="character" w:customStyle="1" w:styleId="jwtimesliderprogresscapright">
    <w:name w:val="jwtimesliderprogresscapright"/>
    <w:basedOn w:val="DefaultParagraphFont"/>
    <w:rsid w:val="00023532"/>
  </w:style>
  <w:style w:type="character" w:customStyle="1" w:styleId="jwtimesliderthumb">
    <w:name w:val="jwtimesliderthumb"/>
    <w:basedOn w:val="DefaultParagraphFont"/>
    <w:rsid w:val="00023532"/>
  </w:style>
  <w:style w:type="character" w:customStyle="1" w:styleId="jwtimeslidercapright">
    <w:name w:val="jwtimeslidercapright"/>
    <w:basedOn w:val="DefaultParagraphFont"/>
    <w:rsid w:val="00023532"/>
  </w:style>
  <w:style w:type="character" w:customStyle="1" w:styleId="jwhd">
    <w:name w:val="jwhd"/>
    <w:basedOn w:val="DefaultParagraphFont"/>
    <w:rsid w:val="00023532"/>
  </w:style>
  <w:style w:type="character" w:customStyle="1" w:styleId="jwcc">
    <w:name w:val="jwcc"/>
    <w:basedOn w:val="DefaultParagraphFont"/>
    <w:rsid w:val="00023532"/>
  </w:style>
  <w:style w:type="character" w:customStyle="1" w:styleId="jwmute">
    <w:name w:val="jwmute"/>
    <w:basedOn w:val="DefaultParagraphFont"/>
    <w:rsid w:val="00023532"/>
  </w:style>
  <w:style w:type="character" w:customStyle="1" w:styleId="jwvolumecaptop">
    <w:name w:val="jwvolumecaptop"/>
    <w:basedOn w:val="DefaultParagraphFont"/>
    <w:rsid w:val="00023532"/>
  </w:style>
  <w:style w:type="character" w:customStyle="1" w:styleId="jwvolumerailcaptop">
    <w:name w:val="jwvolumerailcaptop"/>
    <w:basedOn w:val="DefaultParagraphFont"/>
    <w:rsid w:val="00023532"/>
  </w:style>
  <w:style w:type="character" w:customStyle="1" w:styleId="jwvolumerail">
    <w:name w:val="jwvolumerail"/>
    <w:basedOn w:val="DefaultParagraphFont"/>
    <w:rsid w:val="00023532"/>
  </w:style>
  <w:style w:type="character" w:customStyle="1" w:styleId="jwvolumerailcapbottom">
    <w:name w:val="jwvolumerailcapbottom"/>
    <w:basedOn w:val="DefaultParagraphFont"/>
    <w:rsid w:val="00023532"/>
  </w:style>
  <w:style w:type="character" w:customStyle="1" w:styleId="jwvolumeprogresscaptop">
    <w:name w:val="jwvolumeprogresscaptop"/>
    <w:basedOn w:val="DefaultParagraphFont"/>
    <w:rsid w:val="00023532"/>
  </w:style>
  <w:style w:type="character" w:customStyle="1" w:styleId="jwvolumeprogress">
    <w:name w:val="jwvolumeprogress"/>
    <w:basedOn w:val="DefaultParagraphFont"/>
    <w:rsid w:val="00023532"/>
  </w:style>
  <w:style w:type="character" w:customStyle="1" w:styleId="jwvolumeprogresscapbottom">
    <w:name w:val="jwvolumeprogresscapbottom"/>
    <w:basedOn w:val="DefaultParagraphFont"/>
    <w:rsid w:val="00023532"/>
  </w:style>
  <w:style w:type="character" w:customStyle="1" w:styleId="jwvolumethumb">
    <w:name w:val="jwvolumethumb"/>
    <w:basedOn w:val="DefaultParagraphFont"/>
    <w:rsid w:val="00023532"/>
  </w:style>
  <w:style w:type="character" w:customStyle="1" w:styleId="jwvolumecapbottom">
    <w:name w:val="jwvolumecapbottom"/>
    <w:basedOn w:val="DefaultParagraphFont"/>
    <w:rsid w:val="00023532"/>
  </w:style>
  <w:style w:type="character" w:customStyle="1" w:styleId="jwfullscreen">
    <w:name w:val="jwfullscreen"/>
    <w:basedOn w:val="DefaultParagraphFont"/>
    <w:rsid w:val="00023532"/>
  </w:style>
  <w:style w:type="character" w:customStyle="1" w:styleId="jwcapright">
    <w:name w:val="jwcapright"/>
    <w:basedOn w:val="DefaultParagraphFont"/>
    <w:rsid w:val="00023532"/>
  </w:style>
  <w:style w:type="character" w:customStyle="1" w:styleId="file">
    <w:name w:val="file"/>
    <w:basedOn w:val="DefaultParagraphFont"/>
    <w:rsid w:val="00023532"/>
  </w:style>
  <w:style w:type="paragraph" w:styleId="ListBullet">
    <w:name w:val="List Bullet"/>
    <w:basedOn w:val="Normal"/>
    <w:uiPriority w:val="99"/>
    <w:semiHidden/>
    <w:rsid w:val="0099028B"/>
    <w:pPr>
      <w:widowControl w:val="0"/>
      <w:numPr>
        <w:numId w:val="36"/>
      </w:numPr>
      <w:autoSpaceDE w:val="0"/>
      <w:autoSpaceDN w:val="0"/>
      <w:adjustRightInd w:val="0"/>
      <w:spacing w:before="0" w:after="0" w:line="240" w:lineRule="auto"/>
      <w:contextualSpacing/>
    </w:pPr>
    <w:rPr>
      <w:rFonts w:ascii="Arial" w:eastAsiaTheme="minorEastAsia" w:hAnsi="Arial"/>
      <w:color w:val="auto"/>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List Number"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50E"/>
    <w:pPr>
      <w:spacing w:before="120" w:after="120" w:line="276" w:lineRule="auto"/>
    </w:pPr>
    <w:rPr>
      <w:color w:val="262626"/>
      <w:sz w:val="22"/>
      <w:szCs w:val="22"/>
    </w:rPr>
  </w:style>
  <w:style w:type="paragraph" w:styleId="Heading1">
    <w:name w:val="heading 1"/>
    <w:basedOn w:val="Normal"/>
    <w:next w:val="Normal"/>
    <w:link w:val="Heading1Char"/>
    <w:autoRedefine/>
    <w:uiPriority w:val="9"/>
    <w:qFormat/>
    <w:rsid w:val="005677AA"/>
    <w:pPr>
      <w:keepNext/>
      <w:keepLines/>
      <w:spacing w:after="240" w:line="240" w:lineRule="auto"/>
      <w:outlineLvl w:val="0"/>
    </w:pPr>
    <w:rPr>
      <w:rFonts w:ascii="Arial" w:eastAsia="Times New Roman" w:hAnsi="Arial" w:cs="Arial"/>
      <w:b/>
      <w:bCs/>
      <w:caps/>
      <w:color w:val="auto"/>
      <w:sz w:val="32"/>
      <w:szCs w:val="32"/>
    </w:rPr>
  </w:style>
  <w:style w:type="paragraph" w:styleId="Heading2">
    <w:name w:val="heading 2"/>
    <w:basedOn w:val="Normal"/>
    <w:next w:val="Normal"/>
    <w:link w:val="Heading2Char"/>
    <w:autoRedefine/>
    <w:uiPriority w:val="9"/>
    <w:unhideWhenUsed/>
    <w:qFormat/>
    <w:rsid w:val="007664D6"/>
    <w:pPr>
      <w:keepNext/>
      <w:keepLines/>
      <w:tabs>
        <w:tab w:val="left" w:pos="8505"/>
      </w:tabs>
      <w:spacing w:before="320"/>
      <w:outlineLvl w:val="1"/>
    </w:pPr>
    <w:rPr>
      <w:rFonts w:ascii="Arial Bold" w:eastAsia="Times New Roman" w:hAnsi="Arial Bold"/>
      <w:b/>
      <w:bCs/>
      <w:color w:val="009CDC"/>
      <w:sz w:val="24"/>
      <w:szCs w:val="32"/>
    </w:rPr>
  </w:style>
  <w:style w:type="paragraph" w:styleId="Heading3">
    <w:name w:val="heading 3"/>
    <w:basedOn w:val="Normal"/>
    <w:next w:val="Normal"/>
    <w:link w:val="Heading3Char"/>
    <w:autoRedefine/>
    <w:uiPriority w:val="9"/>
    <w:unhideWhenUsed/>
    <w:qFormat/>
    <w:rsid w:val="003E0722"/>
    <w:pPr>
      <w:keepNext/>
      <w:keepLines/>
      <w:tabs>
        <w:tab w:val="right" w:pos="9480"/>
      </w:tabs>
      <w:spacing w:before="200" w:after="0"/>
      <w:outlineLvl w:val="2"/>
    </w:pPr>
    <w:rPr>
      <w:rFonts w:eastAsia="MS Mincho"/>
      <w:b/>
      <w:i/>
      <w:color w:val="7AB800"/>
      <w:sz w:val="28"/>
      <w:szCs w:val="28"/>
    </w:rPr>
  </w:style>
  <w:style w:type="paragraph" w:styleId="Heading4">
    <w:name w:val="heading 4"/>
    <w:basedOn w:val="Normal"/>
    <w:next w:val="Normal"/>
    <w:link w:val="Heading4Char"/>
    <w:autoRedefine/>
    <w:uiPriority w:val="9"/>
    <w:unhideWhenUsed/>
    <w:qFormat/>
    <w:rsid w:val="00933A8F"/>
    <w:pPr>
      <w:keepNext/>
      <w:keepLines/>
      <w:spacing w:before="200" w:after="0"/>
      <w:outlineLvl w:val="3"/>
    </w:pPr>
    <w:rPr>
      <w:rFonts w:ascii="Arial Bold" w:eastAsia="MS Mincho" w:hAnsi="Arial Bold"/>
      <w:b/>
      <w:bCs/>
      <w:iCs/>
      <w:color w:val="5F6F80"/>
      <w:sz w:val="18"/>
      <w:szCs w:val="24"/>
    </w:rPr>
  </w:style>
  <w:style w:type="paragraph" w:styleId="Heading5">
    <w:name w:val="heading 5"/>
    <w:basedOn w:val="Normal"/>
    <w:next w:val="Normal"/>
    <w:link w:val="Heading5Char"/>
    <w:autoRedefine/>
    <w:uiPriority w:val="9"/>
    <w:unhideWhenUsed/>
    <w:qFormat/>
    <w:rsid w:val="008C1E0D"/>
    <w:pPr>
      <w:keepNext/>
      <w:keepLines/>
      <w:spacing w:before="200" w:after="0"/>
      <w:outlineLvl w:val="4"/>
    </w:pPr>
    <w:rPr>
      <w:rFonts w:ascii="Avenir LT 35 Light" w:eastAsia="MS Mincho" w:hAnsi="Avenir LT 35 Light"/>
      <w:color w:val="404040"/>
      <w:sz w:val="26"/>
      <w:szCs w:val="26"/>
      <w:u w:val="single"/>
    </w:rPr>
  </w:style>
  <w:style w:type="paragraph" w:styleId="Heading6">
    <w:name w:val="heading 6"/>
    <w:basedOn w:val="Normal"/>
    <w:next w:val="Normal"/>
    <w:link w:val="Heading6Char"/>
    <w:uiPriority w:val="9"/>
    <w:unhideWhenUsed/>
    <w:qFormat/>
    <w:rsid w:val="002C237F"/>
    <w:pPr>
      <w:keepNext/>
      <w:keepLines/>
      <w:spacing w:before="200" w:after="0"/>
      <w:outlineLvl w:val="5"/>
    </w:pPr>
    <w:rPr>
      <w:rFonts w:eastAsia="MS Mincho"/>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677AA"/>
    <w:rPr>
      <w:rFonts w:ascii="Arial" w:eastAsia="Times New Roman" w:hAnsi="Arial" w:cs="Arial"/>
      <w:b/>
      <w:bCs/>
      <w:caps/>
      <w:sz w:val="32"/>
      <w:szCs w:val="32"/>
    </w:rPr>
  </w:style>
  <w:style w:type="character" w:customStyle="1" w:styleId="Heading2Char">
    <w:name w:val="Heading 2 Char"/>
    <w:link w:val="Heading2"/>
    <w:uiPriority w:val="9"/>
    <w:rsid w:val="007664D6"/>
    <w:rPr>
      <w:rFonts w:ascii="Arial Bold" w:eastAsia="Times New Roman" w:hAnsi="Arial Bold"/>
      <w:b/>
      <w:bCs/>
      <w:color w:val="009CDC"/>
      <w:sz w:val="24"/>
      <w:szCs w:val="32"/>
    </w:rPr>
  </w:style>
  <w:style w:type="character" w:customStyle="1" w:styleId="Heading3Char">
    <w:name w:val="Heading 3 Char"/>
    <w:link w:val="Heading3"/>
    <w:uiPriority w:val="9"/>
    <w:rsid w:val="003E0722"/>
    <w:rPr>
      <w:rFonts w:eastAsia="MS Mincho"/>
      <w:b/>
      <w:i/>
      <w:color w:val="7AB800"/>
      <w:sz w:val="28"/>
      <w:szCs w:val="28"/>
    </w:rPr>
  </w:style>
  <w:style w:type="character" w:customStyle="1" w:styleId="Heading4Char">
    <w:name w:val="Heading 4 Char"/>
    <w:link w:val="Heading4"/>
    <w:uiPriority w:val="9"/>
    <w:rsid w:val="00933A8F"/>
    <w:rPr>
      <w:rFonts w:ascii="Arial Bold" w:eastAsia="MS Mincho" w:hAnsi="Arial Bold"/>
      <w:b/>
      <w:bCs/>
      <w:iCs/>
      <w:color w:val="5F6F80"/>
      <w:sz w:val="18"/>
      <w:szCs w:val="24"/>
    </w:rPr>
  </w:style>
  <w:style w:type="character" w:customStyle="1" w:styleId="Heading5Char">
    <w:name w:val="Heading 5 Char"/>
    <w:link w:val="Heading5"/>
    <w:uiPriority w:val="9"/>
    <w:rsid w:val="008C1E0D"/>
    <w:rPr>
      <w:rFonts w:ascii="Avenir LT 35 Light" w:eastAsia="MS Mincho" w:hAnsi="Avenir LT 35 Light"/>
      <w:color w:val="404040"/>
      <w:sz w:val="26"/>
      <w:szCs w:val="26"/>
      <w:u w:val="single"/>
    </w:rPr>
  </w:style>
  <w:style w:type="character" w:customStyle="1" w:styleId="Heading6Char">
    <w:name w:val="Heading 6 Char"/>
    <w:link w:val="Heading6"/>
    <w:uiPriority w:val="9"/>
    <w:rsid w:val="002C237F"/>
    <w:rPr>
      <w:rFonts w:ascii="Avenir LT 45 Book" w:eastAsia="MS Mincho" w:hAnsi="Avenir LT 45 Book" w:cs="Times New Roman"/>
      <w:b/>
      <w:iCs/>
      <w:color w:val="262626"/>
      <w:sz w:val="24"/>
      <w:szCs w:val="22"/>
      <w:lang w:eastAsia="en-US"/>
    </w:rPr>
  </w:style>
  <w:style w:type="paragraph" w:styleId="Title">
    <w:name w:val="Title"/>
    <w:aliases w:val="Heading 1 Title Page"/>
    <w:basedOn w:val="Normal"/>
    <w:next w:val="Normal"/>
    <w:link w:val="TitleChar"/>
    <w:autoRedefine/>
    <w:uiPriority w:val="10"/>
    <w:qFormat/>
    <w:rsid w:val="00804C18"/>
    <w:pPr>
      <w:pBdr>
        <w:bottom w:val="single" w:sz="8" w:space="4" w:color="4F81BD"/>
      </w:pBdr>
      <w:spacing w:before="0" w:after="300" w:line="240" w:lineRule="auto"/>
      <w:contextualSpacing/>
      <w:jc w:val="right"/>
    </w:pPr>
    <w:rPr>
      <w:rFonts w:ascii="Avenir LT 35 Light" w:eastAsia="Times New Roman" w:hAnsi="Avenir LT 35 Light"/>
      <w:color w:val="FFFFFF"/>
      <w:spacing w:val="-40"/>
      <w:kern w:val="28"/>
      <w:sz w:val="56"/>
      <w:szCs w:val="52"/>
    </w:rPr>
  </w:style>
  <w:style w:type="character" w:customStyle="1" w:styleId="TitleChar">
    <w:name w:val="Title Char"/>
    <w:aliases w:val="Heading 1 Title Page Char"/>
    <w:link w:val="Title"/>
    <w:uiPriority w:val="10"/>
    <w:rsid w:val="00804C18"/>
    <w:rPr>
      <w:rFonts w:ascii="Avenir LT 35 Light" w:eastAsia="Times New Roman" w:hAnsi="Avenir LT 35 Light"/>
      <w:color w:val="FFFFFF"/>
      <w:spacing w:val="-40"/>
      <w:kern w:val="28"/>
      <w:sz w:val="56"/>
      <w:szCs w:val="52"/>
      <w:lang w:eastAsia="en-US"/>
    </w:rPr>
  </w:style>
  <w:style w:type="paragraph" w:styleId="BalloonText">
    <w:name w:val="Balloon Text"/>
    <w:basedOn w:val="Normal"/>
    <w:link w:val="BalloonTextChar"/>
    <w:uiPriority w:val="99"/>
    <w:semiHidden/>
    <w:unhideWhenUsed/>
    <w:rsid w:val="00E80D0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80D0C"/>
    <w:rPr>
      <w:rFonts w:ascii="Tahoma" w:hAnsi="Tahoma" w:cs="Tahoma"/>
      <w:sz w:val="16"/>
      <w:szCs w:val="16"/>
    </w:rPr>
  </w:style>
  <w:style w:type="paragraph" w:styleId="Header">
    <w:name w:val="header"/>
    <w:basedOn w:val="Normal"/>
    <w:link w:val="HeaderChar"/>
    <w:uiPriority w:val="99"/>
    <w:unhideWhenUsed/>
    <w:qFormat/>
    <w:rsid w:val="00E80D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D0C"/>
  </w:style>
  <w:style w:type="paragraph" w:styleId="Footer">
    <w:name w:val="footer"/>
    <w:basedOn w:val="Normal"/>
    <w:link w:val="FooterChar"/>
    <w:uiPriority w:val="99"/>
    <w:unhideWhenUsed/>
    <w:rsid w:val="00E80D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D0C"/>
  </w:style>
  <w:style w:type="character" w:styleId="SubtleEmphasis">
    <w:name w:val="Subtle Emphasis"/>
    <w:aliases w:val="Page Number SW"/>
    <w:uiPriority w:val="19"/>
    <w:qFormat/>
    <w:rsid w:val="000030FE"/>
    <w:rPr>
      <w:rFonts w:ascii="Avenir LT 45 Book" w:hAnsi="Avenir LT 45 Book"/>
      <w:iCs/>
      <w:color w:val="FFFFFF"/>
      <w:sz w:val="20"/>
    </w:rPr>
  </w:style>
  <w:style w:type="character" w:styleId="Emphasis">
    <w:name w:val="Emphasis"/>
    <w:aliases w:val="Footer SW"/>
    <w:uiPriority w:val="20"/>
    <w:qFormat/>
    <w:rsid w:val="003022FE"/>
    <w:rPr>
      <w:rFonts w:ascii="Avenir LT 45 Book" w:hAnsi="Avenir LT 45 Book"/>
      <w:iCs/>
      <w:color w:val="655CA8"/>
      <w:sz w:val="18"/>
    </w:rPr>
  </w:style>
  <w:style w:type="paragraph" w:customStyle="1" w:styleId="TitlePageH1">
    <w:name w:val="Title Page H1"/>
    <w:basedOn w:val="Normal"/>
    <w:autoRedefine/>
    <w:qFormat/>
    <w:rsid w:val="003010A9"/>
    <w:pPr>
      <w:spacing w:before="2760"/>
      <w:jc w:val="right"/>
    </w:pPr>
    <w:rPr>
      <w:b/>
      <w:bCs/>
      <w:color w:val="FFFFFF"/>
      <w:kern w:val="20"/>
      <w:sz w:val="56"/>
      <w:szCs w:val="56"/>
    </w:rPr>
  </w:style>
  <w:style w:type="paragraph" w:customStyle="1" w:styleId="TitlePageH2">
    <w:name w:val="Title Page H2"/>
    <w:basedOn w:val="TitlePageH1"/>
    <w:autoRedefine/>
    <w:qFormat/>
    <w:rsid w:val="003010A9"/>
    <w:pPr>
      <w:spacing w:before="120"/>
    </w:pPr>
    <w:rPr>
      <w:sz w:val="28"/>
      <w:szCs w:val="28"/>
    </w:rPr>
  </w:style>
  <w:style w:type="paragraph" w:customStyle="1" w:styleId="Heading30">
    <w:name w:val="Heading3"/>
    <w:basedOn w:val="Normal"/>
    <w:link w:val="Heading3Char0"/>
    <w:rsid w:val="00130746"/>
    <w:rPr>
      <w:rFonts w:ascii="Avenir LT 65 Medium" w:hAnsi="Avenir LT 65 Medium"/>
      <w:b/>
    </w:rPr>
  </w:style>
  <w:style w:type="character" w:customStyle="1" w:styleId="Heading3Char0">
    <w:name w:val="Heading3 Char"/>
    <w:link w:val="Heading30"/>
    <w:rsid w:val="00130746"/>
    <w:rPr>
      <w:rFonts w:ascii="Avenir LT 65 Medium" w:hAnsi="Avenir LT 65 Medium"/>
      <w:b/>
      <w:color w:val="262626"/>
      <w:sz w:val="24"/>
      <w:szCs w:val="22"/>
      <w:lang w:eastAsia="en-US"/>
    </w:rPr>
  </w:style>
  <w:style w:type="paragraph" w:styleId="IntenseQuote">
    <w:name w:val="Intense Quote"/>
    <w:basedOn w:val="Normal"/>
    <w:next w:val="Normal"/>
    <w:link w:val="IntenseQuoteChar"/>
    <w:autoRedefine/>
    <w:uiPriority w:val="30"/>
    <w:qFormat/>
    <w:rsid w:val="00750191"/>
    <w:pPr>
      <w:pBdr>
        <w:left w:val="single" w:sz="8" w:space="4" w:color="4B306A"/>
        <w:bottom w:val="single" w:sz="8" w:space="0" w:color="4B306A"/>
      </w:pBdr>
      <w:spacing w:before="200" w:after="280"/>
      <w:ind w:left="360" w:right="936"/>
    </w:pPr>
    <w:rPr>
      <w:b/>
      <w:bCs/>
      <w:i/>
      <w:iCs/>
      <w:color w:val="4B306A"/>
    </w:rPr>
  </w:style>
  <w:style w:type="character" w:customStyle="1" w:styleId="IntenseQuoteChar">
    <w:name w:val="Intense Quote Char"/>
    <w:link w:val="IntenseQuote"/>
    <w:uiPriority w:val="30"/>
    <w:rsid w:val="00750191"/>
    <w:rPr>
      <w:b/>
      <w:bCs/>
      <w:i/>
      <w:iCs/>
      <w:color w:val="4B306A"/>
      <w:sz w:val="22"/>
      <w:szCs w:val="22"/>
    </w:rPr>
  </w:style>
  <w:style w:type="paragraph" w:customStyle="1" w:styleId="Bullet1">
    <w:name w:val="Bullet1"/>
    <w:basedOn w:val="ListParagraph"/>
    <w:link w:val="Bullet1Char"/>
    <w:qFormat/>
    <w:rsid w:val="00130746"/>
    <w:pPr>
      <w:numPr>
        <w:numId w:val="1"/>
      </w:numPr>
      <w:contextualSpacing/>
    </w:pPr>
  </w:style>
  <w:style w:type="paragraph" w:styleId="ListParagraph">
    <w:name w:val="List Paragraph"/>
    <w:basedOn w:val="Normal"/>
    <w:uiPriority w:val="99"/>
    <w:qFormat/>
    <w:rsid w:val="00130746"/>
    <w:pPr>
      <w:ind w:left="720"/>
    </w:pPr>
  </w:style>
  <w:style w:type="character" w:customStyle="1" w:styleId="Bullet1Char">
    <w:name w:val="Bullet1 Char"/>
    <w:link w:val="Bullet1"/>
    <w:rsid w:val="00130746"/>
    <w:rPr>
      <w:color w:val="262626"/>
      <w:sz w:val="22"/>
      <w:szCs w:val="22"/>
    </w:rPr>
  </w:style>
  <w:style w:type="paragraph" w:customStyle="1" w:styleId="Bullet2">
    <w:name w:val="Bullet2"/>
    <w:basedOn w:val="ListParagraph"/>
    <w:link w:val="Bullet2Char"/>
    <w:qFormat/>
    <w:rsid w:val="00130746"/>
    <w:pPr>
      <w:numPr>
        <w:ilvl w:val="1"/>
        <w:numId w:val="1"/>
      </w:numPr>
      <w:contextualSpacing/>
    </w:pPr>
  </w:style>
  <w:style w:type="character" w:customStyle="1" w:styleId="Bullet2Char">
    <w:name w:val="Bullet2 Char"/>
    <w:link w:val="Bullet2"/>
    <w:rsid w:val="00130746"/>
    <w:rPr>
      <w:color w:val="262626"/>
      <w:sz w:val="22"/>
      <w:szCs w:val="22"/>
    </w:rPr>
  </w:style>
  <w:style w:type="paragraph" w:customStyle="1" w:styleId="Table">
    <w:name w:val="Table"/>
    <w:basedOn w:val="ListParagraph"/>
    <w:link w:val="TableChar"/>
    <w:qFormat/>
    <w:rsid w:val="008C1E0D"/>
    <w:pPr>
      <w:numPr>
        <w:numId w:val="2"/>
      </w:numPr>
      <w:tabs>
        <w:tab w:val="left" w:pos="1134"/>
      </w:tabs>
      <w:ind w:left="1560" w:hanging="1134"/>
      <w:contextualSpacing/>
    </w:pPr>
    <w:rPr>
      <w:b/>
    </w:rPr>
  </w:style>
  <w:style w:type="character" w:customStyle="1" w:styleId="TableChar">
    <w:name w:val="Table Char"/>
    <w:link w:val="Table"/>
    <w:rsid w:val="008C1E0D"/>
    <w:rPr>
      <w:b/>
      <w:color w:val="262626"/>
      <w:sz w:val="22"/>
      <w:szCs w:val="22"/>
    </w:rPr>
  </w:style>
  <w:style w:type="paragraph" w:customStyle="1" w:styleId="Figure">
    <w:name w:val="Figure"/>
    <w:next w:val="Normal"/>
    <w:link w:val="FigureChar"/>
    <w:qFormat/>
    <w:rsid w:val="008C1E0D"/>
    <w:pPr>
      <w:numPr>
        <w:numId w:val="3"/>
      </w:numPr>
      <w:ind w:left="1560" w:hanging="1134"/>
    </w:pPr>
    <w:rPr>
      <w:b/>
      <w:color w:val="262626"/>
      <w:sz w:val="22"/>
      <w:szCs w:val="22"/>
    </w:rPr>
  </w:style>
  <w:style w:type="character" w:customStyle="1" w:styleId="FigureChar">
    <w:name w:val="Figure Char"/>
    <w:link w:val="Figure"/>
    <w:rsid w:val="008C1E0D"/>
    <w:rPr>
      <w:b/>
      <w:color w:val="262626"/>
      <w:sz w:val="22"/>
      <w:szCs w:val="22"/>
    </w:rPr>
  </w:style>
  <w:style w:type="table" w:customStyle="1" w:styleId="MediumList21">
    <w:name w:val="Medium List 21"/>
    <w:basedOn w:val="TableNormal"/>
    <w:uiPriority w:val="66"/>
    <w:rsid w:val="00130746"/>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List-Accent11">
    <w:name w:val="Light List - Accent 11"/>
    <w:basedOn w:val="TableNormal"/>
    <w:uiPriority w:val="61"/>
    <w:rsid w:val="0013074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OC1">
    <w:name w:val="toc 1"/>
    <w:basedOn w:val="Normal"/>
    <w:next w:val="Normal"/>
    <w:autoRedefine/>
    <w:uiPriority w:val="39"/>
    <w:unhideWhenUsed/>
    <w:rsid w:val="008C1E0D"/>
    <w:pPr>
      <w:tabs>
        <w:tab w:val="right" w:pos="9480"/>
      </w:tabs>
      <w:spacing w:before="240"/>
    </w:pPr>
  </w:style>
  <w:style w:type="paragraph" w:styleId="TOC2">
    <w:name w:val="toc 2"/>
    <w:basedOn w:val="Normal"/>
    <w:next w:val="Normal"/>
    <w:autoRedefine/>
    <w:uiPriority w:val="39"/>
    <w:unhideWhenUsed/>
    <w:rsid w:val="00625EF8"/>
    <w:pPr>
      <w:tabs>
        <w:tab w:val="right" w:pos="9480"/>
      </w:tabs>
      <w:ind w:left="284"/>
    </w:pPr>
    <w:rPr>
      <w:noProof/>
    </w:rPr>
  </w:style>
  <w:style w:type="character" w:styleId="Hyperlink">
    <w:name w:val="Hyperlink"/>
    <w:uiPriority w:val="99"/>
    <w:unhideWhenUsed/>
    <w:rsid w:val="00130746"/>
    <w:rPr>
      <w:color w:val="0000FF"/>
      <w:u w:val="single"/>
    </w:rPr>
  </w:style>
  <w:style w:type="paragraph" w:styleId="DocumentMap">
    <w:name w:val="Document Map"/>
    <w:basedOn w:val="Normal"/>
    <w:link w:val="DocumentMapChar"/>
    <w:uiPriority w:val="99"/>
    <w:semiHidden/>
    <w:unhideWhenUsed/>
    <w:rsid w:val="00C56270"/>
    <w:pPr>
      <w:spacing w:before="0" w:after="0" w:line="240" w:lineRule="auto"/>
    </w:pPr>
    <w:rPr>
      <w:rFonts w:ascii="Tahoma" w:hAnsi="Tahoma" w:cs="Tahoma"/>
      <w:sz w:val="16"/>
      <w:szCs w:val="16"/>
    </w:rPr>
  </w:style>
  <w:style w:type="character" w:customStyle="1" w:styleId="DocumentMapChar">
    <w:name w:val="Document Map Char"/>
    <w:link w:val="DocumentMap"/>
    <w:uiPriority w:val="99"/>
    <w:semiHidden/>
    <w:rsid w:val="00C56270"/>
    <w:rPr>
      <w:rFonts w:ascii="Tahoma" w:hAnsi="Tahoma" w:cs="Tahoma"/>
      <w:color w:val="262626"/>
      <w:sz w:val="16"/>
      <w:szCs w:val="16"/>
      <w:lang w:eastAsia="en-US"/>
    </w:rPr>
  </w:style>
  <w:style w:type="paragraph" w:styleId="Revision">
    <w:name w:val="Revision"/>
    <w:hidden/>
    <w:uiPriority w:val="99"/>
    <w:semiHidden/>
    <w:rsid w:val="0081403F"/>
    <w:rPr>
      <w:rFonts w:ascii="Avenir LT 45 Book" w:hAnsi="Avenir LT 45 Book"/>
      <w:color w:val="262626"/>
      <w:sz w:val="24"/>
      <w:szCs w:val="22"/>
      <w:lang w:eastAsia="en-US"/>
    </w:rPr>
  </w:style>
  <w:style w:type="paragraph" w:customStyle="1" w:styleId="TableFont">
    <w:name w:val="Table Font"/>
    <w:basedOn w:val="Figure"/>
    <w:link w:val="TableFontChar"/>
    <w:qFormat/>
    <w:rsid w:val="0058497E"/>
    <w:pPr>
      <w:numPr>
        <w:numId w:val="0"/>
      </w:numPr>
    </w:pPr>
    <w:rPr>
      <w:rFonts w:ascii="Avenir LT 35 Light" w:hAnsi="Avenir LT 35 Light"/>
      <w:b w:val="0"/>
      <w:szCs w:val="20"/>
    </w:rPr>
  </w:style>
  <w:style w:type="character" w:customStyle="1" w:styleId="TableFontChar">
    <w:name w:val="Table Font Char"/>
    <w:link w:val="TableFont"/>
    <w:rsid w:val="0058497E"/>
    <w:rPr>
      <w:rFonts w:ascii="Avenir LT 35 Light" w:hAnsi="Avenir LT 35 Light"/>
      <w:b/>
      <w:color w:val="262626"/>
      <w:sz w:val="24"/>
      <w:szCs w:val="22"/>
      <w:lang w:eastAsia="en-US"/>
    </w:rPr>
  </w:style>
  <w:style w:type="paragraph" w:customStyle="1" w:styleId="TableHeading">
    <w:name w:val="Table Heading"/>
    <w:basedOn w:val="Figure"/>
    <w:link w:val="TableHeadingChar"/>
    <w:qFormat/>
    <w:rsid w:val="00523C9B"/>
    <w:pPr>
      <w:numPr>
        <w:numId w:val="0"/>
      </w:numPr>
      <w:jc w:val="center"/>
    </w:pPr>
  </w:style>
  <w:style w:type="character" w:customStyle="1" w:styleId="TableHeadingChar">
    <w:name w:val="Table Heading Char"/>
    <w:link w:val="TableHeading"/>
    <w:rsid w:val="00523C9B"/>
    <w:rPr>
      <w:rFonts w:ascii="Avenir LT 45 Book" w:hAnsi="Avenir LT 45 Book"/>
      <w:b/>
      <w:color w:val="262626"/>
      <w:sz w:val="24"/>
      <w:szCs w:val="22"/>
      <w:lang w:eastAsia="en-US"/>
    </w:rPr>
  </w:style>
  <w:style w:type="paragraph" w:customStyle="1" w:styleId="TableHeadingWhite">
    <w:name w:val="Table Heading White"/>
    <w:basedOn w:val="Figure"/>
    <w:link w:val="TableHeadingWhiteChar"/>
    <w:qFormat/>
    <w:rsid w:val="00523C9B"/>
    <w:pPr>
      <w:numPr>
        <w:numId w:val="0"/>
      </w:numPr>
      <w:jc w:val="center"/>
    </w:pPr>
    <w:rPr>
      <w:color w:val="FFFFFF"/>
      <w:szCs w:val="24"/>
    </w:rPr>
  </w:style>
  <w:style w:type="character" w:customStyle="1" w:styleId="TableHeadingWhiteChar">
    <w:name w:val="Table Heading White Char"/>
    <w:link w:val="TableHeadingWhite"/>
    <w:rsid w:val="00523C9B"/>
    <w:rPr>
      <w:rFonts w:ascii="Avenir LT 45 Book" w:hAnsi="Avenir LT 45 Book"/>
      <w:b/>
      <w:color w:val="FFFFFF"/>
      <w:sz w:val="24"/>
      <w:szCs w:val="24"/>
      <w:lang w:eastAsia="en-US"/>
    </w:rPr>
  </w:style>
  <w:style w:type="paragraph" w:styleId="Subtitle">
    <w:name w:val="Subtitle"/>
    <w:basedOn w:val="Normal"/>
    <w:next w:val="Normal"/>
    <w:link w:val="SubtitleChar"/>
    <w:uiPriority w:val="11"/>
    <w:rsid w:val="00AB231E"/>
    <w:pPr>
      <w:numPr>
        <w:ilvl w:val="1"/>
      </w:numPr>
    </w:pPr>
    <w:rPr>
      <w:rFonts w:ascii="Avenir LT 35 Light" w:eastAsia="MS Mincho" w:hAnsi="Avenir LT 35 Light"/>
      <w:i/>
      <w:iCs/>
      <w:color w:val="4F81BD"/>
      <w:spacing w:val="15"/>
      <w:szCs w:val="24"/>
    </w:rPr>
  </w:style>
  <w:style w:type="character" w:customStyle="1" w:styleId="SubtitleChar">
    <w:name w:val="Subtitle Char"/>
    <w:link w:val="Subtitle"/>
    <w:uiPriority w:val="11"/>
    <w:rsid w:val="00AB231E"/>
    <w:rPr>
      <w:rFonts w:ascii="Avenir LT 35 Light" w:eastAsia="MS Mincho" w:hAnsi="Avenir LT 35 Light" w:cs="Times New Roman"/>
      <w:i/>
      <w:iCs/>
      <w:color w:val="4F81BD"/>
      <w:spacing w:val="15"/>
      <w:sz w:val="24"/>
      <w:szCs w:val="24"/>
      <w:lang w:eastAsia="en-US"/>
    </w:rPr>
  </w:style>
  <w:style w:type="table" w:styleId="TableGrid">
    <w:name w:val="Table Grid"/>
    <w:basedOn w:val="TableNormal"/>
    <w:uiPriority w:val="59"/>
    <w:rsid w:val="00AB23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AB231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rsid w:val="00AB231E"/>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Shading2-Accent3">
    <w:name w:val="Medium Shading 2 Accent 3"/>
    <w:basedOn w:val="TableNormal"/>
    <w:uiPriority w:val="64"/>
    <w:rsid w:val="00AB231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SubtleReference">
    <w:name w:val="Subtle Reference"/>
    <w:uiPriority w:val="31"/>
    <w:qFormat/>
    <w:rsid w:val="000F50E4"/>
    <w:rPr>
      <w:sz w:val="16"/>
    </w:rPr>
  </w:style>
  <w:style w:type="character" w:styleId="BookTitle">
    <w:name w:val="Book Title"/>
    <w:uiPriority w:val="33"/>
    <w:qFormat/>
    <w:rsid w:val="000F50E4"/>
    <w:rPr>
      <w:bCs/>
      <w:i/>
      <w:spacing w:val="5"/>
    </w:rPr>
  </w:style>
  <w:style w:type="paragraph" w:styleId="ListNumber">
    <w:name w:val="List Number"/>
    <w:basedOn w:val="Normal"/>
    <w:uiPriority w:val="99"/>
    <w:unhideWhenUsed/>
    <w:qFormat/>
    <w:rsid w:val="006B023A"/>
    <w:pPr>
      <w:numPr>
        <w:numId w:val="4"/>
      </w:numPr>
      <w:contextualSpacing/>
    </w:pPr>
  </w:style>
  <w:style w:type="paragraph" w:customStyle="1" w:styleId="FrontPageSubHeading">
    <w:name w:val="Front Page Sub Heading"/>
    <w:basedOn w:val="Normal"/>
    <w:link w:val="FrontPageSubHeadingChar"/>
    <w:qFormat/>
    <w:rsid w:val="008C1E0D"/>
    <w:pPr>
      <w:jc w:val="right"/>
    </w:pPr>
    <w:rPr>
      <w:color w:val="FFFFFF"/>
      <w:sz w:val="28"/>
      <w:szCs w:val="28"/>
    </w:rPr>
  </w:style>
  <w:style w:type="character" w:customStyle="1" w:styleId="FrontPageSubHeadingChar">
    <w:name w:val="Front Page Sub Heading Char"/>
    <w:link w:val="FrontPageSubHeading"/>
    <w:rsid w:val="008C1E0D"/>
    <w:rPr>
      <w:color w:val="FFFFFF"/>
      <w:sz w:val="28"/>
      <w:szCs w:val="28"/>
    </w:rPr>
  </w:style>
  <w:style w:type="character" w:styleId="Strong">
    <w:name w:val="Strong"/>
    <w:uiPriority w:val="22"/>
    <w:qFormat/>
    <w:rsid w:val="0011758B"/>
    <w:rPr>
      <w:b/>
      <w:bCs/>
    </w:rPr>
  </w:style>
  <w:style w:type="character" w:styleId="CommentReference">
    <w:name w:val="annotation reference"/>
    <w:uiPriority w:val="99"/>
    <w:semiHidden/>
    <w:unhideWhenUsed/>
    <w:rsid w:val="0011758B"/>
    <w:rPr>
      <w:sz w:val="16"/>
      <w:szCs w:val="16"/>
    </w:rPr>
  </w:style>
  <w:style w:type="paragraph" w:styleId="CommentText">
    <w:name w:val="annotation text"/>
    <w:basedOn w:val="Normal"/>
    <w:link w:val="CommentTextChar"/>
    <w:uiPriority w:val="99"/>
    <w:semiHidden/>
    <w:unhideWhenUsed/>
    <w:rsid w:val="0011758B"/>
    <w:pPr>
      <w:spacing w:line="240" w:lineRule="auto"/>
    </w:pPr>
    <w:rPr>
      <w:sz w:val="20"/>
      <w:szCs w:val="20"/>
    </w:rPr>
  </w:style>
  <w:style w:type="character" w:customStyle="1" w:styleId="CommentTextChar">
    <w:name w:val="Comment Text Char"/>
    <w:basedOn w:val="DefaultParagraphFont"/>
    <w:link w:val="CommentText"/>
    <w:uiPriority w:val="99"/>
    <w:semiHidden/>
    <w:rsid w:val="0011758B"/>
    <w:rPr>
      <w:color w:val="262626"/>
    </w:rPr>
  </w:style>
  <w:style w:type="paragraph" w:styleId="FootnoteText">
    <w:name w:val="footnote text"/>
    <w:basedOn w:val="Normal"/>
    <w:link w:val="FootnoteTextChar"/>
    <w:uiPriority w:val="99"/>
    <w:unhideWhenUsed/>
    <w:rsid w:val="008A0290"/>
    <w:rPr>
      <w:sz w:val="20"/>
      <w:szCs w:val="20"/>
    </w:rPr>
  </w:style>
  <w:style w:type="character" w:customStyle="1" w:styleId="FootnoteTextChar">
    <w:name w:val="Footnote Text Char"/>
    <w:basedOn w:val="DefaultParagraphFont"/>
    <w:link w:val="FootnoteText"/>
    <w:uiPriority w:val="99"/>
    <w:rsid w:val="008A0290"/>
    <w:rPr>
      <w:color w:val="262626"/>
    </w:rPr>
  </w:style>
  <w:style w:type="character" w:styleId="FootnoteReference">
    <w:name w:val="footnote reference"/>
    <w:basedOn w:val="DefaultParagraphFont"/>
    <w:uiPriority w:val="99"/>
    <w:semiHidden/>
    <w:unhideWhenUsed/>
    <w:rsid w:val="008A0290"/>
    <w:rPr>
      <w:vertAlign w:val="superscript"/>
    </w:rPr>
  </w:style>
  <w:style w:type="character" w:customStyle="1" w:styleId="apple-converted-space">
    <w:name w:val="apple-converted-space"/>
    <w:basedOn w:val="DefaultParagraphFont"/>
    <w:rsid w:val="008500CE"/>
  </w:style>
  <w:style w:type="table" w:styleId="LightGrid-Accent3">
    <w:name w:val="Light Grid Accent 3"/>
    <w:basedOn w:val="TableNormal"/>
    <w:uiPriority w:val="62"/>
    <w:rsid w:val="00E1509B"/>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CommentSubject">
    <w:name w:val="annotation subject"/>
    <w:basedOn w:val="CommentText"/>
    <w:next w:val="CommentText"/>
    <w:link w:val="CommentSubjectChar"/>
    <w:uiPriority w:val="99"/>
    <w:semiHidden/>
    <w:unhideWhenUsed/>
    <w:rsid w:val="00B04F81"/>
    <w:rPr>
      <w:b/>
      <w:bCs/>
    </w:rPr>
  </w:style>
  <w:style w:type="character" w:customStyle="1" w:styleId="CommentSubjectChar">
    <w:name w:val="Comment Subject Char"/>
    <w:basedOn w:val="CommentTextChar"/>
    <w:link w:val="CommentSubject"/>
    <w:uiPriority w:val="99"/>
    <w:semiHidden/>
    <w:rsid w:val="00B04F81"/>
    <w:rPr>
      <w:b/>
      <w:bCs/>
      <w:color w:val="262626"/>
    </w:rPr>
  </w:style>
  <w:style w:type="paragraph" w:styleId="NormalWeb">
    <w:name w:val="Normal (Web)"/>
    <w:basedOn w:val="Normal"/>
    <w:uiPriority w:val="99"/>
    <w:unhideWhenUsed/>
    <w:rsid w:val="00733824"/>
    <w:pPr>
      <w:spacing w:before="0" w:after="150" w:line="240" w:lineRule="auto"/>
    </w:pPr>
    <w:rPr>
      <w:rFonts w:ascii="Times New Roman" w:eastAsia="Times New Roman" w:hAnsi="Times New Roman"/>
      <w:color w:val="auto"/>
      <w:sz w:val="24"/>
      <w:szCs w:val="24"/>
    </w:rPr>
  </w:style>
  <w:style w:type="paragraph" w:customStyle="1" w:styleId="Default">
    <w:name w:val="Default"/>
    <w:rsid w:val="00333E83"/>
    <w:pPr>
      <w:autoSpaceDE w:val="0"/>
      <w:autoSpaceDN w:val="0"/>
      <w:adjustRightInd w:val="0"/>
    </w:pPr>
    <w:rPr>
      <w:rFonts w:ascii="EYInterstate" w:hAnsi="EYInterstate" w:cs="EYInterstate"/>
      <w:color w:val="000000"/>
      <w:sz w:val="24"/>
      <w:szCs w:val="24"/>
      <w:lang w:eastAsia="en-US"/>
    </w:rPr>
  </w:style>
  <w:style w:type="character" w:customStyle="1" w:styleId="jwmain">
    <w:name w:val="jwmain"/>
    <w:basedOn w:val="DefaultParagraphFont"/>
    <w:rsid w:val="00023532"/>
  </w:style>
  <w:style w:type="character" w:customStyle="1" w:styleId="jwcontrols">
    <w:name w:val="jwcontrols"/>
    <w:basedOn w:val="DefaultParagraphFont"/>
    <w:rsid w:val="00023532"/>
  </w:style>
  <w:style w:type="character" w:customStyle="1" w:styleId="jwbackground">
    <w:name w:val="jwbackground"/>
    <w:basedOn w:val="DefaultParagraphFont"/>
    <w:rsid w:val="00023532"/>
  </w:style>
  <w:style w:type="character" w:customStyle="1" w:styleId="jwcapleft">
    <w:name w:val="jwcapleft"/>
    <w:basedOn w:val="DefaultParagraphFont"/>
    <w:rsid w:val="00023532"/>
  </w:style>
  <w:style w:type="character" w:customStyle="1" w:styleId="jwplay">
    <w:name w:val="jwplay"/>
    <w:basedOn w:val="DefaultParagraphFont"/>
    <w:rsid w:val="00023532"/>
  </w:style>
  <w:style w:type="character" w:customStyle="1" w:styleId="jwdivider">
    <w:name w:val="jwdivider"/>
    <w:basedOn w:val="DefaultParagraphFont"/>
    <w:rsid w:val="00023532"/>
  </w:style>
  <w:style w:type="character" w:customStyle="1" w:styleId="jwprev">
    <w:name w:val="jwprev"/>
    <w:basedOn w:val="DefaultParagraphFont"/>
    <w:rsid w:val="00023532"/>
  </w:style>
  <w:style w:type="character" w:customStyle="1" w:styleId="jwnext">
    <w:name w:val="jwnext"/>
    <w:basedOn w:val="DefaultParagraphFont"/>
    <w:rsid w:val="00023532"/>
  </w:style>
  <w:style w:type="character" w:customStyle="1" w:styleId="jwtext">
    <w:name w:val="jwtext"/>
    <w:basedOn w:val="DefaultParagraphFont"/>
    <w:rsid w:val="00023532"/>
  </w:style>
  <w:style w:type="character" w:customStyle="1" w:styleId="jwtimeslidercapleft">
    <w:name w:val="jwtimeslidercapleft"/>
    <w:basedOn w:val="DefaultParagraphFont"/>
    <w:rsid w:val="00023532"/>
  </w:style>
  <w:style w:type="character" w:customStyle="1" w:styleId="jwrail">
    <w:name w:val="jwrail"/>
    <w:basedOn w:val="DefaultParagraphFont"/>
    <w:rsid w:val="00023532"/>
  </w:style>
  <w:style w:type="character" w:customStyle="1" w:styleId="jwtimesliderrailcapleft">
    <w:name w:val="jwtimesliderrailcapleft"/>
    <w:basedOn w:val="DefaultParagraphFont"/>
    <w:rsid w:val="00023532"/>
  </w:style>
  <w:style w:type="character" w:customStyle="1" w:styleId="jwtimesliderrail">
    <w:name w:val="jwtimesliderrail"/>
    <w:basedOn w:val="DefaultParagraphFont"/>
    <w:rsid w:val="00023532"/>
  </w:style>
  <w:style w:type="character" w:customStyle="1" w:styleId="jwtimesliderrailcapright">
    <w:name w:val="jwtimesliderrailcapright"/>
    <w:basedOn w:val="DefaultParagraphFont"/>
    <w:rsid w:val="00023532"/>
  </w:style>
  <w:style w:type="character" w:customStyle="1" w:styleId="jwtimesliderbuffercapleft">
    <w:name w:val="jwtimesliderbuffercapleft"/>
    <w:basedOn w:val="DefaultParagraphFont"/>
    <w:rsid w:val="00023532"/>
  </w:style>
  <w:style w:type="character" w:customStyle="1" w:styleId="jwtimesliderbuffer">
    <w:name w:val="jwtimesliderbuffer"/>
    <w:basedOn w:val="DefaultParagraphFont"/>
    <w:rsid w:val="00023532"/>
  </w:style>
  <w:style w:type="character" w:customStyle="1" w:styleId="jwtimesliderbuffercapright">
    <w:name w:val="jwtimesliderbuffercapright"/>
    <w:basedOn w:val="DefaultParagraphFont"/>
    <w:rsid w:val="00023532"/>
  </w:style>
  <w:style w:type="character" w:customStyle="1" w:styleId="jwtimesliderprogresscapleft">
    <w:name w:val="jwtimesliderprogresscapleft"/>
    <w:basedOn w:val="DefaultParagraphFont"/>
    <w:rsid w:val="00023532"/>
  </w:style>
  <w:style w:type="character" w:customStyle="1" w:styleId="jwtimesliderprogress">
    <w:name w:val="jwtimesliderprogress"/>
    <w:basedOn w:val="DefaultParagraphFont"/>
    <w:rsid w:val="00023532"/>
  </w:style>
  <w:style w:type="character" w:customStyle="1" w:styleId="jwtimesliderprogresscapright">
    <w:name w:val="jwtimesliderprogresscapright"/>
    <w:basedOn w:val="DefaultParagraphFont"/>
    <w:rsid w:val="00023532"/>
  </w:style>
  <w:style w:type="character" w:customStyle="1" w:styleId="jwtimesliderthumb">
    <w:name w:val="jwtimesliderthumb"/>
    <w:basedOn w:val="DefaultParagraphFont"/>
    <w:rsid w:val="00023532"/>
  </w:style>
  <w:style w:type="character" w:customStyle="1" w:styleId="jwtimeslidercapright">
    <w:name w:val="jwtimeslidercapright"/>
    <w:basedOn w:val="DefaultParagraphFont"/>
    <w:rsid w:val="00023532"/>
  </w:style>
  <w:style w:type="character" w:customStyle="1" w:styleId="jwhd">
    <w:name w:val="jwhd"/>
    <w:basedOn w:val="DefaultParagraphFont"/>
    <w:rsid w:val="00023532"/>
  </w:style>
  <w:style w:type="character" w:customStyle="1" w:styleId="jwcc">
    <w:name w:val="jwcc"/>
    <w:basedOn w:val="DefaultParagraphFont"/>
    <w:rsid w:val="00023532"/>
  </w:style>
  <w:style w:type="character" w:customStyle="1" w:styleId="jwmute">
    <w:name w:val="jwmute"/>
    <w:basedOn w:val="DefaultParagraphFont"/>
    <w:rsid w:val="00023532"/>
  </w:style>
  <w:style w:type="character" w:customStyle="1" w:styleId="jwvolumecaptop">
    <w:name w:val="jwvolumecaptop"/>
    <w:basedOn w:val="DefaultParagraphFont"/>
    <w:rsid w:val="00023532"/>
  </w:style>
  <w:style w:type="character" w:customStyle="1" w:styleId="jwvolumerailcaptop">
    <w:name w:val="jwvolumerailcaptop"/>
    <w:basedOn w:val="DefaultParagraphFont"/>
    <w:rsid w:val="00023532"/>
  </w:style>
  <w:style w:type="character" w:customStyle="1" w:styleId="jwvolumerail">
    <w:name w:val="jwvolumerail"/>
    <w:basedOn w:val="DefaultParagraphFont"/>
    <w:rsid w:val="00023532"/>
  </w:style>
  <w:style w:type="character" w:customStyle="1" w:styleId="jwvolumerailcapbottom">
    <w:name w:val="jwvolumerailcapbottom"/>
    <w:basedOn w:val="DefaultParagraphFont"/>
    <w:rsid w:val="00023532"/>
  </w:style>
  <w:style w:type="character" w:customStyle="1" w:styleId="jwvolumeprogresscaptop">
    <w:name w:val="jwvolumeprogresscaptop"/>
    <w:basedOn w:val="DefaultParagraphFont"/>
    <w:rsid w:val="00023532"/>
  </w:style>
  <w:style w:type="character" w:customStyle="1" w:styleId="jwvolumeprogress">
    <w:name w:val="jwvolumeprogress"/>
    <w:basedOn w:val="DefaultParagraphFont"/>
    <w:rsid w:val="00023532"/>
  </w:style>
  <w:style w:type="character" w:customStyle="1" w:styleId="jwvolumeprogresscapbottom">
    <w:name w:val="jwvolumeprogresscapbottom"/>
    <w:basedOn w:val="DefaultParagraphFont"/>
    <w:rsid w:val="00023532"/>
  </w:style>
  <w:style w:type="character" w:customStyle="1" w:styleId="jwvolumethumb">
    <w:name w:val="jwvolumethumb"/>
    <w:basedOn w:val="DefaultParagraphFont"/>
    <w:rsid w:val="00023532"/>
  </w:style>
  <w:style w:type="character" w:customStyle="1" w:styleId="jwvolumecapbottom">
    <w:name w:val="jwvolumecapbottom"/>
    <w:basedOn w:val="DefaultParagraphFont"/>
    <w:rsid w:val="00023532"/>
  </w:style>
  <w:style w:type="character" w:customStyle="1" w:styleId="jwfullscreen">
    <w:name w:val="jwfullscreen"/>
    <w:basedOn w:val="DefaultParagraphFont"/>
    <w:rsid w:val="00023532"/>
  </w:style>
  <w:style w:type="character" w:customStyle="1" w:styleId="jwcapright">
    <w:name w:val="jwcapright"/>
    <w:basedOn w:val="DefaultParagraphFont"/>
    <w:rsid w:val="00023532"/>
  </w:style>
  <w:style w:type="character" w:customStyle="1" w:styleId="file">
    <w:name w:val="file"/>
    <w:basedOn w:val="DefaultParagraphFont"/>
    <w:rsid w:val="00023532"/>
  </w:style>
  <w:style w:type="paragraph" w:styleId="ListBullet">
    <w:name w:val="List Bullet"/>
    <w:basedOn w:val="Normal"/>
    <w:uiPriority w:val="99"/>
    <w:semiHidden/>
    <w:rsid w:val="0099028B"/>
    <w:pPr>
      <w:widowControl w:val="0"/>
      <w:numPr>
        <w:numId w:val="36"/>
      </w:numPr>
      <w:autoSpaceDE w:val="0"/>
      <w:autoSpaceDN w:val="0"/>
      <w:adjustRightInd w:val="0"/>
      <w:spacing w:before="0" w:after="0" w:line="240" w:lineRule="auto"/>
      <w:contextualSpacing/>
    </w:pPr>
    <w:rPr>
      <w:rFonts w:ascii="Arial" w:eastAsiaTheme="minorEastAsia" w:hAnsi="Arial"/>
      <w:color w:val="auto"/>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13136">
      <w:bodyDiv w:val="1"/>
      <w:marLeft w:val="0"/>
      <w:marRight w:val="0"/>
      <w:marTop w:val="0"/>
      <w:marBottom w:val="0"/>
      <w:divBdr>
        <w:top w:val="none" w:sz="0" w:space="0" w:color="auto"/>
        <w:left w:val="none" w:sz="0" w:space="0" w:color="auto"/>
        <w:bottom w:val="none" w:sz="0" w:space="0" w:color="auto"/>
        <w:right w:val="none" w:sz="0" w:space="0" w:color="auto"/>
      </w:divBdr>
    </w:div>
    <w:div w:id="207690298">
      <w:bodyDiv w:val="1"/>
      <w:marLeft w:val="0"/>
      <w:marRight w:val="0"/>
      <w:marTop w:val="0"/>
      <w:marBottom w:val="0"/>
      <w:divBdr>
        <w:top w:val="none" w:sz="0" w:space="0" w:color="auto"/>
        <w:left w:val="none" w:sz="0" w:space="0" w:color="auto"/>
        <w:bottom w:val="none" w:sz="0" w:space="0" w:color="auto"/>
        <w:right w:val="none" w:sz="0" w:space="0" w:color="auto"/>
      </w:divBdr>
    </w:div>
    <w:div w:id="444617512">
      <w:bodyDiv w:val="1"/>
      <w:marLeft w:val="0"/>
      <w:marRight w:val="0"/>
      <w:marTop w:val="0"/>
      <w:marBottom w:val="0"/>
      <w:divBdr>
        <w:top w:val="none" w:sz="0" w:space="0" w:color="auto"/>
        <w:left w:val="none" w:sz="0" w:space="0" w:color="auto"/>
        <w:bottom w:val="none" w:sz="0" w:space="0" w:color="auto"/>
        <w:right w:val="none" w:sz="0" w:space="0" w:color="auto"/>
      </w:divBdr>
    </w:div>
    <w:div w:id="494346604">
      <w:bodyDiv w:val="1"/>
      <w:marLeft w:val="0"/>
      <w:marRight w:val="0"/>
      <w:marTop w:val="0"/>
      <w:marBottom w:val="0"/>
      <w:divBdr>
        <w:top w:val="none" w:sz="0" w:space="0" w:color="auto"/>
        <w:left w:val="none" w:sz="0" w:space="0" w:color="auto"/>
        <w:bottom w:val="none" w:sz="0" w:space="0" w:color="auto"/>
        <w:right w:val="none" w:sz="0" w:space="0" w:color="auto"/>
      </w:divBdr>
      <w:divsChild>
        <w:div w:id="239100105">
          <w:marLeft w:val="0"/>
          <w:marRight w:val="0"/>
          <w:marTop w:val="0"/>
          <w:marBottom w:val="0"/>
          <w:divBdr>
            <w:top w:val="none" w:sz="0" w:space="0" w:color="auto"/>
            <w:left w:val="none" w:sz="0" w:space="0" w:color="auto"/>
            <w:bottom w:val="none" w:sz="0" w:space="0" w:color="auto"/>
            <w:right w:val="none" w:sz="0" w:space="0" w:color="auto"/>
          </w:divBdr>
          <w:divsChild>
            <w:div w:id="1874803750">
              <w:marLeft w:val="0"/>
              <w:marRight w:val="0"/>
              <w:marTop w:val="0"/>
              <w:marBottom w:val="0"/>
              <w:divBdr>
                <w:top w:val="none" w:sz="0" w:space="0" w:color="auto"/>
                <w:left w:val="none" w:sz="0" w:space="0" w:color="auto"/>
                <w:bottom w:val="none" w:sz="0" w:space="0" w:color="auto"/>
                <w:right w:val="none" w:sz="0" w:space="0" w:color="auto"/>
              </w:divBdr>
              <w:divsChild>
                <w:div w:id="1053429994">
                  <w:marLeft w:val="0"/>
                  <w:marRight w:val="0"/>
                  <w:marTop w:val="0"/>
                  <w:marBottom w:val="0"/>
                  <w:divBdr>
                    <w:top w:val="none" w:sz="0" w:space="0" w:color="auto"/>
                    <w:left w:val="none" w:sz="0" w:space="0" w:color="auto"/>
                    <w:bottom w:val="none" w:sz="0" w:space="0" w:color="auto"/>
                    <w:right w:val="none" w:sz="0" w:space="0" w:color="auto"/>
                  </w:divBdr>
                  <w:divsChild>
                    <w:div w:id="944732564">
                      <w:marLeft w:val="0"/>
                      <w:marRight w:val="0"/>
                      <w:marTop w:val="0"/>
                      <w:marBottom w:val="0"/>
                      <w:divBdr>
                        <w:top w:val="none" w:sz="0" w:space="0" w:color="auto"/>
                        <w:left w:val="none" w:sz="0" w:space="0" w:color="auto"/>
                        <w:bottom w:val="none" w:sz="0" w:space="0" w:color="auto"/>
                        <w:right w:val="none" w:sz="0" w:space="0" w:color="auto"/>
                      </w:divBdr>
                      <w:divsChild>
                        <w:div w:id="740253026">
                          <w:marLeft w:val="0"/>
                          <w:marRight w:val="0"/>
                          <w:marTop w:val="0"/>
                          <w:marBottom w:val="0"/>
                          <w:divBdr>
                            <w:top w:val="none" w:sz="0" w:space="0" w:color="auto"/>
                            <w:left w:val="none" w:sz="0" w:space="0" w:color="auto"/>
                            <w:bottom w:val="none" w:sz="0" w:space="0" w:color="auto"/>
                            <w:right w:val="none" w:sz="0" w:space="0" w:color="auto"/>
                          </w:divBdr>
                          <w:divsChild>
                            <w:div w:id="2037659590">
                              <w:marLeft w:val="0"/>
                              <w:marRight w:val="0"/>
                              <w:marTop w:val="0"/>
                              <w:marBottom w:val="0"/>
                              <w:divBdr>
                                <w:top w:val="none" w:sz="0" w:space="0" w:color="auto"/>
                                <w:left w:val="none" w:sz="0" w:space="0" w:color="auto"/>
                                <w:bottom w:val="none" w:sz="0" w:space="0" w:color="auto"/>
                                <w:right w:val="none" w:sz="0" w:space="0" w:color="auto"/>
                              </w:divBdr>
                            </w:div>
                            <w:div w:id="1313488338">
                              <w:marLeft w:val="0"/>
                              <w:marRight w:val="0"/>
                              <w:marTop w:val="0"/>
                              <w:marBottom w:val="0"/>
                              <w:divBdr>
                                <w:top w:val="none" w:sz="0" w:space="0" w:color="auto"/>
                                <w:left w:val="none" w:sz="0" w:space="0" w:color="auto"/>
                                <w:bottom w:val="none" w:sz="0" w:space="0" w:color="auto"/>
                                <w:right w:val="none" w:sz="0" w:space="0" w:color="auto"/>
                              </w:divBdr>
                            </w:div>
                          </w:divsChild>
                        </w:div>
                        <w:div w:id="2054307158">
                          <w:marLeft w:val="0"/>
                          <w:marRight w:val="0"/>
                          <w:marTop w:val="0"/>
                          <w:marBottom w:val="0"/>
                          <w:divBdr>
                            <w:top w:val="none" w:sz="0" w:space="0" w:color="auto"/>
                            <w:left w:val="none" w:sz="0" w:space="0" w:color="auto"/>
                            <w:bottom w:val="none" w:sz="0" w:space="0" w:color="auto"/>
                            <w:right w:val="none" w:sz="0" w:space="0" w:color="auto"/>
                          </w:divBdr>
                          <w:divsChild>
                            <w:div w:id="1977299628">
                              <w:marLeft w:val="0"/>
                              <w:marRight w:val="0"/>
                              <w:marTop w:val="0"/>
                              <w:marBottom w:val="0"/>
                              <w:divBdr>
                                <w:top w:val="none" w:sz="0" w:space="0" w:color="auto"/>
                                <w:left w:val="none" w:sz="0" w:space="0" w:color="auto"/>
                                <w:bottom w:val="none" w:sz="0" w:space="0" w:color="auto"/>
                                <w:right w:val="none" w:sz="0" w:space="0" w:color="auto"/>
                              </w:divBdr>
                              <w:divsChild>
                                <w:div w:id="224489092">
                                  <w:marLeft w:val="0"/>
                                  <w:marRight w:val="0"/>
                                  <w:marTop w:val="0"/>
                                  <w:marBottom w:val="0"/>
                                  <w:divBdr>
                                    <w:top w:val="none" w:sz="0" w:space="0" w:color="auto"/>
                                    <w:left w:val="none" w:sz="0" w:space="0" w:color="auto"/>
                                    <w:bottom w:val="none" w:sz="0" w:space="0" w:color="auto"/>
                                    <w:right w:val="none" w:sz="0" w:space="0" w:color="auto"/>
                                  </w:divBdr>
                                  <w:divsChild>
                                    <w:div w:id="1302465971">
                                      <w:marLeft w:val="0"/>
                                      <w:marRight w:val="0"/>
                                      <w:marTop w:val="0"/>
                                      <w:marBottom w:val="0"/>
                                      <w:divBdr>
                                        <w:top w:val="none" w:sz="0" w:space="0" w:color="auto"/>
                                        <w:left w:val="none" w:sz="0" w:space="0" w:color="auto"/>
                                        <w:bottom w:val="none" w:sz="0" w:space="0" w:color="auto"/>
                                        <w:right w:val="none" w:sz="0" w:space="0" w:color="auto"/>
                                      </w:divBdr>
                                      <w:divsChild>
                                        <w:div w:id="1657757955">
                                          <w:marLeft w:val="0"/>
                                          <w:marRight w:val="0"/>
                                          <w:marTop w:val="0"/>
                                          <w:marBottom w:val="0"/>
                                          <w:divBdr>
                                            <w:top w:val="none" w:sz="0" w:space="0" w:color="auto"/>
                                            <w:left w:val="none" w:sz="0" w:space="0" w:color="auto"/>
                                            <w:bottom w:val="none" w:sz="0" w:space="0" w:color="auto"/>
                                            <w:right w:val="none" w:sz="0" w:space="0" w:color="auto"/>
                                          </w:divBdr>
                                          <w:divsChild>
                                            <w:div w:id="472648971">
                                              <w:marLeft w:val="0"/>
                                              <w:marRight w:val="0"/>
                                              <w:marTop w:val="0"/>
                                              <w:marBottom w:val="0"/>
                                              <w:divBdr>
                                                <w:top w:val="none" w:sz="0" w:space="0" w:color="auto"/>
                                                <w:left w:val="none" w:sz="0" w:space="0" w:color="auto"/>
                                                <w:bottom w:val="none" w:sz="0" w:space="0" w:color="auto"/>
                                                <w:right w:val="none" w:sz="0" w:space="0" w:color="auto"/>
                                              </w:divBdr>
                                              <w:divsChild>
                                                <w:div w:id="1939943381">
                                                  <w:marLeft w:val="0"/>
                                                  <w:marRight w:val="0"/>
                                                  <w:marTop w:val="0"/>
                                                  <w:marBottom w:val="0"/>
                                                  <w:divBdr>
                                                    <w:top w:val="none" w:sz="0" w:space="0" w:color="auto"/>
                                                    <w:left w:val="none" w:sz="0" w:space="0" w:color="auto"/>
                                                    <w:bottom w:val="none" w:sz="0" w:space="0" w:color="auto"/>
                                                    <w:right w:val="none" w:sz="0" w:space="0" w:color="auto"/>
                                                  </w:divBdr>
                                                  <w:divsChild>
                                                    <w:div w:id="1125850314">
                                                      <w:marLeft w:val="0"/>
                                                      <w:marRight w:val="0"/>
                                                      <w:marTop w:val="150"/>
                                                      <w:marBottom w:val="300"/>
                                                      <w:divBdr>
                                                        <w:top w:val="none" w:sz="0" w:space="0" w:color="auto"/>
                                                        <w:left w:val="none" w:sz="0" w:space="0" w:color="auto"/>
                                                        <w:bottom w:val="none" w:sz="0" w:space="0" w:color="auto"/>
                                                        <w:right w:val="none" w:sz="0" w:space="0" w:color="auto"/>
                                                      </w:divBdr>
                                                      <w:divsChild>
                                                        <w:div w:id="10185288">
                                                          <w:marLeft w:val="0"/>
                                                          <w:marRight w:val="0"/>
                                                          <w:marTop w:val="0"/>
                                                          <w:marBottom w:val="0"/>
                                                          <w:divBdr>
                                                            <w:top w:val="none" w:sz="0" w:space="0" w:color="auto"/>
                                                            <w:left w:val="none" w:sz="0" w:space="0" w:color="auto"/>
                                                            <w:bottom w:val="none" w:sz="0" w:space="0" w:color="auto"/>
                                                            <w:right w:val="none" w:sz="0" w:space="0" w:color="auto"/>
                                                          </w:divBdr>
                                                          <w:divsChild>
                                                            <w:div w:id="474492523">
                                                              <w:marLeft w:val="0"/>
                                                              <w:marRight w:val="0"/>
                                                              <w:marTop w:val="0"/>
                                                              <w:marBottom w:val="0"/>
                                                              <w:divBdr>
                                                                <w:top w:val="none" w:sz="0" w:space="0" w:color="auto"/>
                                                                <w:left w:val="none" w:sz="0" w:space="0" w:color="auto"/>
                                                                <w:bottom w:val="none" w:sz="0" w:space="0" w:color="auto"/>
                                                                <w:right w:val="none" w:sz="0" w:space="0" w:color="auto"/>
                                                              </w:divBdr>
                                                              <w:divsChild>
                                                                <w:div w:id="320813925">
                                                                  <w:marLeft w:val="0"/>
                                                                  <w:marRight w:val="0"/>
                                                                  <w:marTop w:val="0"/>
                                                                  <w:marBottom w:val="0"/>
                                                                  <w:divBdr>
                                                                    <w:top w:val="none" w:sz="0" w:space="0" w:color="auto"/>
                                                                    <w:left w:val="none" w:sz="0" w:space="0" w:color="auto"/>
                                                                    <w:bottom w:val="none" w:sz="0" w:space="0" w:color="auto"/>
                                                                    <w:right w:val="none" w:sz="0" w:space="0" w:color="auto"/>
                                                                  </w:divBdr>
                                                                </w:div>
                                                              </w:divsChild>
                                                            </w:div>
                                                            <w:div w:id="1307903934">
                                                              <w:marLeft w:val="0"/>
                                                              <w:marRight w:val="0"/>
                                                              <w:marTop w:val="0"/>
                                                              <w:marBottom w:val="0"/>
                                                              <w:divBdr>
                                                                <w:top w:val="none" w:sz="0" w:space="0" w:color="auto"/>
                                                                <w:left w:val="none" w:sz="0" w:space="0" w:color="auto"/>
                                                                <w:bottom w:val="none" w:sz="0" w:space="0" w:color="auto"/>
                                                                <w:right w:val="none" w:sz="0" w:space="0" w:color="auto"/>
                                                              </w:divBdr>
                                                              <w:divsChild>
                                                                <w:div w:id="269320116">
                                                                  <w:marLeft w:val="0"/>
                                                                  <w:marRight w:val="0"/>
                                                                  <w:marTop w:val="0"/>
                                                                  <w:marBottom w:val="0"/>
                                                                  <w:divBdr>
                                                                    <w:top w:val="none" w:sz="0" w:space="0" w:color="auto"/>
                                                                    <w:left w:val="none" w:sz="0" w:space="0" w:color="auto"/>
                                                                    <w:bottom w:val="none" w:sz="0" w:space="0" w:color="auto"/>
                                                                    <w:right w:val="none" w:sz="0" w:space="0" w:color="auto"/>
                                                                  </w:divBdr>
                                                                  <w:divsChild>
                                                                    <w:div w:id="527525605">
                                                                      <w:marLeft w:val="0"/>
                                                                      <w:marRight w:val="0"/>
                                                                      <w:marTop w:val="0"/>
                                                                      <w:marBottom w:val="0"/>
                                                                      <w:divBdr>
                                                                        <w:top w:val="none" w:sz="0" w:space="0" w:color="auto"/>
                                                                        <w:left w:val="none" w:sz="0" w:space="0" w:color="auto"/>
                                                                        <w:bottom w:val="none" w:sz="0" w:space="0" w:color="auto"/>
                                                                        <w:right w:val="none" w:sz="0" w:space="0" w:color="auto"/>
                                                                      </w:divBdr>
                                                                      <w:divsChild>
                                                                        <w:div w:id="15201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05986">
                                                                  <w:marLeft w:val="0"/>
                                                                  <w:marRight w:val="0"/>
                                                                  <w:marTop w:val="0"/>
                                                                  <w:marBottom w:val="0"/>
                                                                  <w:divBdr>
                                                                    <w:top w:val="none" w:sz="0" w:space="0" w:color="auto"/>
                                                                    <w:left w:val="none" w:sz="0" w:space="0" w:color="auto"/>
                                                                    <w:bottom w:val="none" w:sz="0" w:space="0" w:color="auto"/>
                                                                    <w:right w:val="none" w:sz="0" w:space="0" w:color="auto"/>
                                                                  </w:divBdr>
                                                                  <w:divsChild>
                                                                    <w:div w:id="1871141754">
                                                                      <w:marLeft w:val="0"/>
                                                                      <w:marRight w:val="0"/>
                                                                      <w:marTop w:val="0"/>
                                                                      <w:marBottom w:val="0"/>
                                                                      <w:divBdr>
                                                                        <w:top w:val="none" w:sz="0" w:space="0" w:color="auto"/>
                                                                        <w:left w:val="none" w:sz="0" w:space="0" w:color="auto"/>
                                                                        <w:bottom w:val="none" w:sz="0" w:space="0" w:color="auto"/>
                                                                        <w:right w:val="none" w:sz="0" w:space="0" w:color="auto"/>
                                                                      </w:divBdr>
                                                                      <w:divsChild>
                                                                        <w:div w:id="12386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24865">
                                                                  <w:marLeft w:val="0"/>
                                                                  <w:marRight w:val="0"/>
                                                                  <w:marTop w:val="0"/>
                                                                  <w:marBottom w:val="0"/>
                                                                  <w:divBdr>
                                                                    <w:top w:val="none" w:sz="0" w:space="0" w:color="auto"/>
                                                                    <w:left w:val="none" w:sz="0" w:space="0" w:color="auto"/>
                                                                    <w:bottom w:val="none" w:sz="0" w:space="0" w:color="auto"/>
                                                                    <w:right w:val="none" w:sz="0" w:space="0" w:color="auto"/>
                                                                  </w:divBdr>
                                                                  <w:divsChild>
                                                                    <w:div w:id="1914967090">
                                                                      <w:marLeft w:val="0"/>
                                                                      <w:marRight w:val="0"/>
                                                                      <w:marTop w:val="0"/>
                                                                      <w:marBottom w:val="0"/>
                                                                      <w:divBdr>
                                                                        <w:top w:val="none" w:sz="0" w:space="0" w:color="auto"/>
                                                                        <w:left w:val="none" w:sz="0" w:space="0" w:color="auto"/>
                                                                        <w:bottom w:val="none" w:sz="0" w:space="0" w:color="auto"/>
                                                                        <w:right w:val="none" w:sz="0" w:space="0" w:color="auto"/>
                                                                      </w:divBdr>
                                                                      <w:divsChild>
                                                                        <w:div w:id="20627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2978">
                                                                  <w:marLeft w:val="0"/>
                                                                  <w:marRight w:val="0"/>
                                                                  <w:marTop w:val="0"/>
                                                                  <w:marBottom w:val="0"/>
                                                                  <w:divBdr>
                                                                    <w:top w:val="none" w:sz="0" w:space="0" w:color="auto"/>
                                                                    <w:left w:val="none" w:sz="0" w:space="0" w:color="auto"/>
                                                                    <w:bottom w:val="none" w:sz="0" w:space="0" w:color="auto"/>
                                                                    <w:right w:val="none" w:sz="0" w:space="0" w:color="auto"/>
                                                                  </w:divBdr>
                                                                  <w:divsChild>
                                                                    <w:div w:id="1345787842">
                                                                      <w:marLeft w:val="0"/>
                                                                      <w:marRight w:val="0"/>
                                                                      <w:marTop w:val="0"/>
                                                                      <w:marBottom w:val="0"/>
                                                                      <w:divBdr>
                                                                        <w:top w:val="none" w:sz="0" w:space="0" w:color="auto"/>
                                                                        <w:left w:val="none" w:sz="0" w:space="0" w:color="auto"/>
                                                                        <w:bottom w:val="none" w:sz="0" w:space="0" w:color="auto"/>
                                                                        <w:right w:val="none" w:sz="0" w:space="0" w:color="auto"/>
                                                                      </w:divBdr>
                                                                    </w:div>
                                                                  </w:divsChild>
                                                                </w:div>
                                                                <w:div w:id="762380703">
                                                                  <w:marLeft w:val="0"/>
                                                                  <w:marRight w:val="0"/>
                                                                  <w:marTop w:val="0"/>
                                                                  <w:marBottom w:val="0"/>
                                                                  <w:divBdr>
                                                                    <w:top w:val="none" w:sz="0" w:space="0" w:color="auto"/>
                                                                    <w:left w:val="none" w:sz="0" w:space="0" w:color="auto"/>
                                                                    <w:bottom w:val="none" w:sz="0" w:space="0" w:color="auto"/>
                                                                    <w:right w:val="none" w:sz="0" w:space="0" w:color="auto"/>
                                                                  </w:divBdr>
                                                                  <w:divsChild>
                                                                    <w:div w:id="1292394854">
                                                                      <w:marLeft w:val="0"/>
                                                                      <w:marRight w:val="0"/>
                                                                      <w:marTop w:val="0"/>
                                                                      <w:marBottom w:val="0"/>
                                                                      <w:divBdr>
                                                                        <w:top w:val="none" w:sz="0" w:space="0" w:color="auto"/>
                                                                        <w:left w:val="none" w:sz="0" w:space="0" w:color="auto"/>
                                                                        <w:bottom w:val="none" w:sz="0" w:space="0" w:color="auto"/>
                                                                        <w:right w:val="none" w:sz="0" w:space="0" w:color="auto"/>
                                                                      </w:divBdr>
                                                                      <w:divsChild>
                                                                        <w:div w:id="7493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61994">
                                                                  <w:marLeft w:val="0"/>
                                                                  <w:marRight w:val="0"/>
                                                                  <w:marTop w:val="0"/>
                                                                  <w:marBottom w:val="0"/>
                                                                  <w:divBdr>
                                                                    <w:top w:val="none" w:sz="0" w:space="0" w:color="auto"/>
                                                                    <w:left w:val="none" w:sz="0" w:space="0" w:color="auto"/>
                                                                    <w:bottom w:val="none" w:sz="0" w:space="0" w:color="auto"/>
                                                                    <w:right w:val="none" w:sz="0" w:space="0" w:color="auto"/>
                                                                  </w:divBdr>
                                                                  <w:divsChild>
                                                                    <w:div w:id="7387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105">
                                                          <w:marLeft w:val="0"/>
                                                          <w:marRight w:val="0"/>
                                                          <w:marTop w:val="0"/>
                                                          <w:marBottom w:val="0"/>
                                                          <w:divBdr>
                                                            <w:top w:val="none" w:sz="0" w:space="0" w:color="auto"/>
                                                            <w:left w:val="none" w:sz="0" w:space="0" w:color="auto"/>
                                                            <w:bottom w:val="none" w:sz="0" w:space="0" w:color="auto"/>
                                                            <w:right w:val="none" w:sz="0" w:space="0" w:color="auto"/>
                                                          </w:divBdr>
                                                        </w:div>
                                                      </w:divsChild>
                                                    </w:div>
                                                    <w:div w:id="18902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63866">
                                      <w:marLeft w:val="0"/>
                                      <w:marRight w:val="0"/>
                                      <w:marTop w:val="0"/>
                                      <w:marBottom w:val="0"/>
                                      <w:divBdr>
                                        <w:top w:val="none" w:sz="0" w:space="0" w:color="auto"/>
                                        <w:left w:val="none" w:sz="0" w:space="0" w:color="auto"/>
                                        <w:bottom w:val="none" w:sz="0" w:space="0" w:color="auto"/>
                                        <w:right w:val="none" w:sz="0" w:space="0" w:color="auto"/>
                                      </w:divBdr>
                                      <w:divsChild>
                                        <w:div w:id="542643698">
                                          <w:marLeft w:val="0"/>
                                          <w:marRight w:val="0"/>
                                          <w:marTop w:val="0"/>
                                          <w:marBottom w:val="0"/>
                                          <w:divBdr>
                                            <w:top w:val="none" w:sz="0" w:space="0" w:color="auto"/>
                                            <w:left w:val="none" w:sz="0" w:space="0" w:color="auto"/>
                                            <w:bottom w:val="none" w:sz="0" w:space="0" w:color="auto"/>
                                            <w:right w:val="none" w:sz="0" w:space="0" w:color="auto"/>
                                          </w:divBdr>
                                          <w:divsChild>
                                            <w:div w:id="2004896894">
                                              <w:marLeft w:val="0"/>
                                              <w:marRight w:val="0"/>
                                              <w:marTop w:val="0"/>
                                              <w:marBottom w:val="0"/>
                                              <w:divBdr>
                                                <w:top w:val="none" w:sz="0" w:space="0" w:color="auto"/>
                                                <w:left w:val="none" w:sz="0" w:space="0" w:color="auto"/>
                                                <w:bottom w:val="none" w:sz="0" w:space="0" w:color="auto"/>
                                                <w:right w:val="none" w:sz="0" w:space="0" w:color="auto"/>
                                              </w:divBdr>
                                              <w:divsChild>
                                                <w:div w:id="325524168">
                                                  <w:marLeft w:val="0"/>
                                                  <w:marRight w:val="0"/>
                                                  <w:marTop w:val="0"/>
                                                  <w:marBottom w:val="0"/>
                                                  <w:divBdr>
                                                    <w:top w:val="none" w:sz="0" w:space="0" w:color="auto"/>
                                                    <w:left w:val="none" w:sz="0" w:space="0" w:color="auto"/>
                                                    <w:bottom w:val="none" w:sz="0" w:space="0" w:color="auto"/>
                                                    <w:right w:val="none" w:sz="0" w:space="0" w:color="auto"/>
                                                  </w:divBdr>
                                                  <w:divsChild>
                                                    <w:div w:id="445272827">
                                                      <w:marLeft w:val="0"/>
                                                      <w:marRight w:val="0"/>
                                                      <w:marTop w:val="0"/>
                                                      <w:marBottom w:val="0"/>
                                                      <w:divBdr>
                                                        <w:top w:val="none" w:sz="0" w:space="0" w:color="auto"/>
                                                        <w:left w:val="none" w:sz="0" w:space="0" w:color="auto"/>
                                                        <w:bottom w:val="none" w:sz="0" w:space="0" w:color="auto"/>
                                                        <w:right w:val="none" w:sz="0" w:space="0" w:color="auto"/>
                                                      </w:divBdr>
                                                      <w:divsChild>
                                                        <w:div w:id="10377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5531064">
      <w:bodyDiv w:val="1"/>
      <w:marLeft w:val="0"/>
      <w:marRight w:val="0"/>
      <w:marTop w:val="0"/>
      <w:marBottom w:val="0"/>
      <w:divBdr>
        <w:top w:val="none" w:sz="0" w:space="0" w:color="auto"/>
        <w:left w:val="none" w:sz="0" w:space="0" w:color="auto"/>
        <w:bottom w:val="none" w:sz="0" w:space="0" w:color="auto"/>
        <w:right w:val="none" w:sz="0" w:space="0" w:color="auto"/>
      </w:divBdr>
    </w:div>
    <w:div w:id="805197722">
      <w:bodyDiv w:val="1"/>
      <w:marLeft w:val="0"/>
      <w:marRight w:val="0"/>
      <w:marTop w:val="0"/>
      <w:marBottom w:val="0"/>
      <w:divBdr>
        <w:top w:val="none" w:sz="0" w:space="0" w:color="auto"/>
        <w:left w:val="none" w:sz="0" w:space="0" w:color="auto"/>
        <w:bottom w:val="none" w:sz="0" w:space="0" w:color="auto"/>
        <w:right w:val="none" w:sz="0" w:space="0" w:color="auto"/>
      </w:divBdr>
    </w:div>
    <w:div w:id="936600286">
      <w:bodyDiv w:val="1"/>
      <w:marLeft w:val="0"/>
      <w:marRight w:val="0"/>
      <w:marTop w:val="0"/>
      <w:marBottom w:val="0"/>
      <w:divBdr>
        <w:top w:val="none" w:sz="0" w:space="0" w:color="auto"/>
        <w:left w:val="none" w:sz="0" w:space="0" w:color="auto"/>
        <w:bottom w:val="none" w:sz="0" w:space="0" w:color="auto"/>
        <w:right w:val="none" w:sz="0" w:space="0" w:color="auto"/>
      </w:divBdr>
    </w:div>
    <w:div w:id="1258248217">
      <w:bodyDiv w:val="1"/>
      <w:marLeft w:val="0"/>
      <w:marRight w:val="0"/>
      <w:marTop w:val="0"/>
      <w:marBottom w:val="0"/>
      <w:divBdr>
        <w:top w:val="none" w:sz="0" w:space="0" w:color="auto"/>
        <w:left w:val="none" w:sz="0" w:space="0" w:color="auto"/>
        <w:bottom w:val="none" w:sz="0" w:space="0" w:color="auto"/>
        <w:right w:val="none" w:sz="0" w:space="0" w:color="auto"/>
      </w:divBdr>
    </w:div>
    <w:div w:id="1612780236">
      <w:bodyDiv w:val="1"/>
      <w:marLeft w:val="0"/>
      <w:marRight w:val="0"/>
      <w:marTop w:val="0"/>
      <w:marBottom w:val="0"/>
      <w:divBdr>
        <w:top w:val="none" w:sz="0" w:space="0" w:color="auto"/>
        <w:left w:val="none" w:sz="0" w:space="0" w:color="auto"/>
        <w:bottom w:val="none" w:sz="0" w:space="0" w:color="auto"/>
        <w:right w:val="none" w:sz="0" w:space="0" w:color="auto"/>
      </w:divBdr>
      <w:divsChild>
        <w:div w:id="30620582">
          <w:marLeft w:val="0"/>
          <w:marRight w:val="0"/>
          <w:marTop w:val="0"/>
          <w:marBottom w:val="0"/>
          <w:divBdr>
            <w:top w:val="none" w:sz="0" w:space="0" w:color="auto"/>
            <w:left w:val="none" w:sz="0" w:space="0" w:color="auto"/>
            <w:bottom w:val="none" w:sz="0" w:space="0" w:color="auto"/>
            <w:right w:val="none" w:sz="0" w:space="0" w:color="auto"/>
          </w:divBdr>
          <w:divsChild>
            <w:div w:id="1967466055">
              <w:marLeft w:val="0"/>
              <w:marRight w:val="0"/>
              <w:marTop w:val="0"/>
              <w:marBottom w:val="0"/>
              <w:divBdr>
                <w:top w:val="none" w:sz="0" w:space="0" w:color="auto"/>
                <w:left w:val="none" w:sz="0" w:space="0" w:color="auto"/>
                <w:bottom w:val="none" w:sz="0" w:space="0" w:color="auto"/>
                <w:right w:val="none" w:sz="0" w:space="0" w:color="auto"/>
              </w:divBdr>
              <w:divsChild>
                <w:div w:id="600769276">
                  <w:marLeft w:val="0"/>
                  <w:marRight w:val="0"/>
                  <w:marTop w:val="0"/>
                  <w:marBottom w:val="0"/>
                  <w:divBdr>
                    <w:top w:val="none" w:sz="0" w:space="0" w:color="auto"/>
                    <w:left w:val="none" w:sz="0" w:space="0" w:color="auto"/>
                    <w:bottom w:val="none" w:sz="0" w:space="0" w:color="auto"/>
                    <w:right w:val="none" w:sz="0" w:space="0" w:color="auto"/>
                  </w:divBdr>
                  <w:divsChild>
                    <w:div w:id="870142115">
                      <w:marLeft w:val="0"/>
                      <w:marRight w:val="0"/>
                      <w:marTop w:val="0"/>
                      <w:marBottom w:val="0"/>
                      <w:divBdr>
                        <w:top w:val="none" w:sz="0" w:space="0" w:color="auto"/>
                        <w:left w:val="none" w:sz="0" w:space="0" w:color="auto"/>
                        <w:bottom w:val="none" w:sz="0" w:space="0" w:color="auto"/>
                        <w:right w:val="none" w:sz="0" w:space="0" w:color="auto"/>
                      </w:divBdr>
                      <w:divsChild>
                        <w:div w:id="120078832">
                          <w:marLeft w:val="0"/>
                          <w:marRight w:val="0"/>
                          <w:marTop w:val="0"/>
                          <w:marBottom w:val="0"/>
                          <w:divBdr>
                            <w:top w:val="none" w:sz="0" w:space="0" w:color="auto"/>
                            <w:left w:val="none" w:sz="0" w:space="0" w:color="auto"/>
                            <w:bottom w:val="none" w:sz="0" w:space="0" w:color="auto"/>
                            <w:right w:val="none" w:sz="0" w:space="0" w:color="auto"/>
                          </w:divBdr>
                          <w:divsChild>
                            <w:div w:id="1959098835">
                              <w:marLeft w:val="0"/>
                              <w:marRight w:val="0"/>
                              <w:marTop w:val="0"/>
                              <w:marBottom w:val="0"/>
                              <w:divBdr>
                                <w:top w:val="none" w:sz="0" w:space="0" w:color="auto"/>
                                <w:left w:val="none" w:sz="0" w:space="0" w:color="auto"/>
                                <w:bottom w:val="none" w:sz="0" w:space="0" w:color="auto"/>
                                <w:right w:val="none" w:sz="0" w:space="0" w:color="auto"/>
                              </w:divBdr>
                              <w:divsChild>
                                <w:div w:id="2117870894">
                                  <w:marLeft w:val="0"/>
                                  <w:marRight w:val="0"/>
                                  <w:marTop w:val="0"/>
                                  <w:marBottom w:val="0"/>
                                  <w:divBdr>
                                    <w:top w:val="none" w:sz="0" w:space="0" w:color="auto"/>
                                    <w:left w:val="none" w:sz="0" w:space="0" w:color="auto"/>
                                    <w:bottom w:val="none" w:sz="0" w:space="0" w:color="auto"/>
                                    <w:right w:val="none" w:sz="0" w:space="0" w:color="auto"/>
                                  </w:divBdr>
                                  <w:divsChild>
                                    <w:div w:id="1275594381">
                                      <w:marLeft w:val="0"/>
                                      <w:marRight w:val="0"/>
                                      <w:marTop w:val="0"/>
                                      <w:marBottom w:val="0"/>
                                      <w:divBdr>
                                        <w:top w:val="none" w:sz="0" w:space="0" w:color="auto"/>
                                        <w:left w:val="none" w:sz="0" w:space="0" w:color="auto"/>
                                        <w:bottom w:val="none" w:sz="0" w:space="0" w:color="auto"/>
                                        <w:right w:val="none" w:sz="0" w:space="0" w:color="auto"/>
                                      </w:divBdr>
                                      <w:divsChild>
                                        <w:div w:id="1289969402">
                                          <w:marLeft w:val="0"/>
                                          <w:marRight w:val="0"/>
                                          <w:marTop w:val="0"/>
                                          <w:marBottom w:val="0"/>
                                          <w:divBdr>
                                            <w:top w:val="none" w:sz="0" w:space="0" w:color="auto"/>
                                            <w:left w:val="none" w:sz="0" w:space="0" w:color="auto"/>
                                            <w:bottom w:val="none" w:sz="0" w:space="0" w:color="auto"/>
                                            <w:right w:val="none" w:sz="0" w:space="0" w:color="auto"/>
                                          </w:divBdr>
                                          <w:divsChild>
                                            <w:div w:id="1908805822">
                                              <w:marLeft w:val="0"/>
                                              <w:marRight w:val="0"/>
                                              <w:marTop w:val="0"/>
                                              <w:marBottom w:val="0"/>
                                              <w:divBdr>
                                                <w:top w:val="none" w:sz="0" w:space="0" w:color="auto"/>
                                                <w:left w:val="none" w:sz="0" w:space="0" w:color="auto"/>
                                                <w:bottom w:val="none" w:sz="0" w:space="0" w:color="auto"/>
                                                <w:right w:val="none" w:sz="0" w:space="0" w:color="auto"/>
                                              </w:divBdr>
                                              <w:divsChild>
                                                <w:div w:id="71317684">
                                                  <w:marLeft w:val="0"/>
                                                  <w:marRight w:val="0"/>
                                                  <w:marTop w:val="0"/>
                                                  <w:marBottom w:val="0"/>
                                                  <w:divBdr>
                                                    <w:top w:val="none" w:sz="0" w:space="0" w:color="auto"/>
                                                    <w:left w:val="none" w:sz="0" w:space="0" w:color="auto"/>
                                                    <w:bottom w:val="none" w:sz="0" w:space="0" w:color="auto"/>
                                                    <w:right w:val="none" w:sz="0" w:space="0" w:color="auto"/>
                                                  </w:divBdr>
                                                  <w:divsChild>
                                                    <w:div w:id="127012671">
                                                      <w:marLeft w:val="0"/>
                                                      <w:marRight w:val="0"/>
                                                      <w:marTop w:val="150"/>
                                                      <w:marBottom w:val="300"/>
                                                      <w:divBdr>
                                                        <w:top w:val="none" w:sz="0" w:space="0" w:color="auto"/>
                                                        <w:left w:val="none" w:sz="0" w:space="0" w:color="auto"/>
                                                        <w:bottom w:val="none" w:sz="0" w:space="0" w:color="auto"/>
                                                        <w:right w:val="none" w:sz="0" w:space="0" w:color="auto"/>
                                                      </w:divBdr>
                                                      <w:divsChild>
                                                        <w:div w:id="25372683">
                                                          <w:marLeft w:val="0"/>
                                                          <w:marRight w:val="0"/>
                                                          <w:marTop w:val="0"/>
                                                          <w:marBottom w:val="0"/>
                                                          <w:divBdr>
                                                            <w:top w:val="none" w:sz="0" w:space="0" w:color="auto"/>
                                                            <w:left w:val="none" w:sz="0" w:space="0" w:color="auto"/>
                                                            <w:bottom w:val="none" w:sz="0" w:space="0" w:color="auto"/>
                                                            <w:right w:val="none" w:sz="0" w:space="0" w:color="auto"/>
                                                          </w:divBdr>
                                                          <w:divsChild>
                                                            <w:div w:id="626156671">
                                                              <w:marLeft w:val="0"/>
                                                              <w:marRight w:val="0"/>
                                                              <w:marTop w:val="0"/>
                                                              <w:marBottom w:val="0"/>
                                                              <w:divBdr>
                                                                <w:top w:val="none" w:sz="0" w:space="0" w:color="auto"/>
                                                                <w:left w:val="none" w:sz="0" w:space="0" w:color="auto"/>
                                                                <w:bottom w:val="none" w:sz="0" w:space="0" w:color="auto"/>
                                                                <w:right w:val="none" w:sz="0" w:space="0" w:color="auto"/>
                                                              </w:divBdr>
                                                              <w:divsChild>
                                                                <w:div w:id="1294556978">
                                                                  <w:marLeft w:val="0"/>
                                                                  <w:marRight w:val="0"/>
                                                                  <w:marTop w:val="0"/>
                                                                  <w:marBottom w:val="0"/>
                                                                  <w:divBdr>
                                                                    <w:top w:val="none" w:sz="0" w:space="0" w:color="auto"/>
                                                                    <w:left w:val="none" w:sz="0" w:space="0" w:color="auto"/>
                                                                    <w:bottom w:val="none" w:sz="0" w:space="0" w:color="auto"/>
                                                                    <w:right w:val="none" w:sz="0" w:space="0" w:color="auto"/>
                                                                  </w:divBdr>
                                                                </w:div>
                                                              </w:divsChild>
                                                            </w:div>
                                                            <w:div w:id="778376257">
                                                              <w:marLeft w:val="0"/>
                                                              <w:marRight w:val="0"/>
                                                              <w:marTop w:val="0"/>
                                                              <w:marBottom w:val="0"/>
                                                              <w:divBdr>
                                                                <w:top w:val="none" w:sz="0" w:space="0" w:color="auto"/>
                                                                <w:left w:val="none" w:sz="0" w:space="0" w:color="auto"/>
                                                                <w:bottom w:val="none" w:sz="0" w:space="0" w:color="auto"/>
                                                                <w:right w:val="none" w:sz="0" w:space="0" w:color="auto"/>
                                                              </w:divBdr>
                                                              <w:divsChild>
                                                                <w:div w:id="1787430432">
                                                                  <w:marLeft w:val="0"/>
                                                                  <w:marRight w:val="0"/>
                                                                  <w:marTop w:val="0"/>
                                                                  <w:marBottom w:val="0"/>
                                                                  <w:divBdr>
                                                                    <w:top w:val="none" w:sz="0" w:space="0" w:color="auto"/>
                                                                    <w:left w:val="none" w:sz="0" w:space="0" w:color="auto"/>
                                                                    <w:bottom w:val="none" w:sz="0" w:space="0" w:color="auto"/>
                                                                    <w:right w:val="none" w:sz="0" w:space="0" w:color="auto"/>
                                                                  </w:divBdr>
                                                                  <w:divsChild>
                                                                    <w:div w:id="1426226438">
                                                                      <w:marLeft w:val="0"/>
                                                                      <w:marRight w:val="0"/>
                                                                      <w:marTop w:val="0"/>
                                                                      <w:marBottom w:val="0"/>
                                                                      <w:divBdr>
                                                                        <w:top w:val="none" w:sz="0" w:space="0" w:color="auto"/>
                                                                        <w:left w:val="none" w:sz="0" w:space="0" w:color="auto"/>
                                                                        <w:bottom w:val="none" w:sz="0" w:space="0" w:color="auto"/>
                                                                        <w:right w:val="none" w:sz="0" w:space="0" w:color="auto"/>
                                                                      </w:divBdr>
                                                                      <w:divsChild>
                                                                        <w:div w:id="194060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48686">
                                                                  <w:marLeft w:val="0"/>
                                                                  <w:marRight w:val="0"/>
                                                                  <w:marTop w:val="0"/>
                                                                  <w:marBottom w:val="0"/>
                                                                  <w:divBdr>
                                                                    <w:top w:val="none" w:sz="0" w:space="0" w:color="auto"/>
                                                                    <w:left w:val="none" w:sz="0" w:space="0" w:color="auto"/>
                                                                    <w:bottom w:val="none" w:sz="0" w:space="0" w:color="auto"/>
                                                                    <w:right w:val="none" w:sz="0" w:space="0" w:color="auto"/>
                                                                  </w:divBdr>
                                                                  <w:divsChild>
                                                                    <w:div w:id="1834906183">
                                                                      <w:marLeft w:val="0"/>
                                                                      <w:marRight w:val="0"/>
                                                                      <w:marTop w:val="0"/>
                                                                      <w:marBottom w:val="0"/>
                                                                      <w:divBdr>
                                                                        <w:top w:val="none" w:sz="0" w:space="0" w:color="auto"/>
                                                                        <w:left w:val="none" w:sz="0" w:space="0" w:color="auto"/>
                                                                        <w:bottom w:val="none" w:sz="0" w:space="0" w:color="auto"/>
                                                                        <w:right w:val="none" w:sz="0" w:space="0" w:color="auto"/>
                                                                      </w:divBdr>
                                                                      <w:divsChild>
                                                                        <w:div w:id="25529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027396">
                                                                  <w:marLeft w:val="0"/>
                                                                  <w:marRight w:val="0"/>
                                                                  <w:marTop w:val="0"/>
                                                                  <w:marBottom w:val="0"/>
                                                                  <w:divBdr>
                                                                    <w:top w:val="none" w:sz="0" w:space="0" w:color="auto"/>
                                                                    <w:left w:val="none" w:sz="0" w:space="0" w:color="auto"/>
                                                                    <w:bottom w:val="none" w:sz="0" w:space="0" w:color="auto"/>
                                                                    <w:right w:val="none" w:sz="0" w:space="0" w:color="auto"/>
                                                                  </w:divBdr>
                                                                  <w:divsChild>
                                                                    <w:div w:id="701562989">
                                                                      <w:marLeft w:val="0"/>
                                                                      <w:marRight w:val="0"/>
                                                                      <w:marTop w:val="0"/>
                                                                      <w:marBottom w:val="0"/>
                                                                      <w:divBdr>
                                                                        <w:top w:val="none" w:sz="0" w:space="0" w:color="auto"/>
                                                                        <w:left w:val="none" w:sz="0" w:space="0" w:color="auto"/>
                                                                        <w:bottom w:val="none" w:sz="0" w:space="0" w:color="auto"/>
                                                                        <w:right w:val="none" w:sz="0" w:space="0" w:color="auto"/>
                                                                      </w:divBdr>
                                                                      <w:divsChild>
                                                                        <w:div w:id="102452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94119">
                                                                  <w:marLeft w:val="0"/>
                                                                  <w:marRight w:val="0"/>
                                                                  <w:marTop w:val="0"/>
                                                                  <w:marBottom w:val="0"/>
                                                                  <w:divBdr>
                                                                    <w:top w:val="none" w:sz="0" w:space="0" w:color="auto"/>
                                                                    <w:left w:val="none" w:sz="0" w:space="0" w:color="auto"/>
                                                                    <w:bottom w:val="none" w:sz="0" w:space="0" w:color="auto"/>
                                                                    <w:right w:val="none" w:sz="0" w:space="0" w:color="auto"/>
                                                                  </w:divBdr>
                                                                  <w:divsChild>
                                                                    <w:div w:id="853807436">
                                                                      <w:marLeft w:val="0"/>
                                                                      <w:marRight w:val="0"/>
                                                                      <w:marTop w:val="0"/>
                                                                      <w:marBottom w:val="0"/>
                                                                      <w:divBdr>
                                                                        <w:top w:val="none" w:sz="0" w:space="0" w:color="auto"/>
                                                                        <w:left w:val="none" w:sz="0" w:space="0" w:color="auto"/>
                                                                        <w:bottom w:val="none" w:sz="0" w:space="0" w:color="auto"/>
                                                                        <w:right w:val="none" w:sz="0" w:space="0" w:color="auto"/>
                                                                      </w:divBdr>
                                                                    </w:div>
                                                                  </w:divsChild>
                                                                </w:div>
                                                                <w:div w:id="2002157378">
                                                                  <w:marLeft w:val="0"/>
                                                                  <w:marRight w:val="0"/>
                                                                  <w:marTop w:val="0"/>
                                                                  <w:marBottom w:val="0"/>
                                                                  <w:divBdr>
                                                                    <w:top w:val="none" w:sz="0" w:space="0" w:color="auto"/>
                                                                    <w:left w:val="none" w:sz="0" w:space="0" w:color="auto"/>
                                                                    <w:bottom w:val="none" w:sz="0" w:space="0" w:color="auto"/>
                                                                    <w:right w:val="none" w:sz="0" w:space="0" w:color="auto"/>
                                                                  </w:divBdr>
                                                                  <w:divsChild>
                                                                    <w:div w:id="1822114126">
                                                                      <w:marLeft w:val="0"/>
                                                                      <w:marRight w:val="0"/>
                                                                      <w:marTop w:val="0"/>
                                                                      <w:marBottom w:val="0"/>
                                                                      <w:divBdr>
                                                                        <w:top w:val="none" w:sz="0" w:space="0" w:color="auto"/>
                                                                        <w:left w:val="none" w:sz="0" w:space="0" w:color="auto"/>
                                                                        <w:bottom w:val="none" w:sz="0" w:space="0" w:color="auto"/>
                                                                        <w:right w:val="none" w:sz="0" w:space="0" w:color="auto"/>
                                                                      </w:divBdr>
                                                                      <w:divsChild>
                                                                        <w:div w:id="11016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992">
                                                                  <w:marLeft w:val="0"/>
                                                                  <w:marRight w:val="0"/>
                                                                  <w:marTop w:val="0"/>
                                                                  <w:marBottom w:val="0"/>
                                                                  <w:divBdr>
                                                                    <w:top w:val="none" w:sz="0" w:space="0" w:color="auto"/>
                                                                    <w:left w:val="none" w:sz="0" w:space="0" w:color="auto"/>
                                                                    <w:bottom w:val="none" w:sz="0" w:space="0" w:color="auto"/>
                                                                    <w:right w:val="none" w:sz="0" w:space="0" w:color="auto"/>
                                                                  </w:divBdr>
                                                                  <w:divsChild>
                                                                    <w:div w:id="7838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04390">
                                                          <w:marLeft w:val="0"/>
                                                          <w:marRight w:val="0"/>
                                                          <w:marTop w:val="0"/>
                                                          <w:marBottom w:val="0"/>
                                                          <w:divBdr>
                                                            <w:top w:val="none" w:sz="0" w:space="0" w:color="auto"/>
                                                            <w:left w:val="none" w:sz="0" w:space="0" w:color="auto"/>
                                                            <w:bottom w:val="none" w:sz="0" w:space="0" w:color="auto"/>
                                                            <w:right w:val="none" w:sz="0" w:space="0" w:color="auto"/>
                                                          </w:divBdr>
                                                        </w:div>
                                                      </w:divsChild>
                                                    </w:div>
                                                    <w:div w:id="199865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840130">
                                      <w:marLeft w:val="0"/>
                                      <w:marRight w:val="0"/>
                                      <w:marTop w:val="0"/>
                                      <w:marBottom w:val="0"/>
                                      <w:divBdr>
                                        <w:top w:val="none" w:sz="0" w:space="0" w:color="auto"/>
                                        <w:left w:val="none" w:sz="0" w:space="0" w:color="auto"/>
                                        <w:bottom w:val="none" w:sz="0" w:space="0" w:color="auto"/>
                                        <w:right w:val="none" w:sz="0" w:space="0" w:color="auto"/>
                                      </w:divBdr>
                                      <w:divsChild>
                                        <w:div w:id="1459370414">
                                          <w:marLeft w:val="0"/>
                                          <w:marRight w:val="0"/>
                                          <w:marTop w:val="0"/>
                                          <w:marBottom w:val="0"/>
                                          <w:divBdr>
                                            <w:top w:val="none" w:sz="0" w:space="0" w:color="auto"/>
                                            <w:left w:val="none" w:sz="0" w:space="0" w:color="auto"/>
                                            <w:bottom w:val="none" w:sz="0" w:space="0" w:color="auto"/>
                                            <w:right w:val="none" w:sz="0" w:space="0" w:color="auto"/>
                                          </w:divBdr>
                                          <w:divsChild>
                                            <w:div w:id="664551477">
                                              <w:marLeft w:val="0"/>
                                              <w:marRight w:val="0"/>
                                              <w:marTop w:val="0"/>
                                              <w:marBottom w:val="0"/>
                                              <w:divBdr>
                                                <w:top w:val="none" w:sz="0" w:space="0" w:color="auto"/>
                                                <w:left w:val="none" w:sz="0" w:space="0" w:color="auto"/>
                                                <w:bottom w:val="none" w:sz="0" w:space="0" w:color="auto"/>
                                                <w:right w:val="none" w:sz="0" w:space="0" w:color="auto"/>
                                              </w:divBdr>
                                              <w:divsChild>
                                                <w:div w:id="618418394">
                                                  <w:marLeft w:val="0"/>
                                                  <w:marRight w:val="0"/>
                                                  <w:marTop w:val="0"/>
                                                  <w:marBottom w:val="0"/>
                                                  <w:divBdr>
                                                    <w:top w:val="none" w:sz="0" w:space="0" w:color="auto"/>
                                                    <w:left w:val="none" w:sz="0" w:space="0" w:color="auto"/>
                                                    <w:bottom w:val="none" w:sz="0" w:space="0" w:color="auto"/>
                                                    <w:right w:val="none" w:sz="0" w:space="0" w:color="auto"/>
                                                  </w:divBdr>
                                                  <w:divsChild>
                                                    <w:div w:id="1537153600">
                                                      <w:marLeft w:val="0"/>
                                                      <w:marRight w:val="0"/>
                                                      <w:marTop w:val="0"/>
                                                      <w:marBottom w:val="0"/>
                                                      <w:divBdr>
                                                        <w:top w:val="none" w:sz="0" w:space="0" w:color="auto"/>
                                                        <w:left w:val="none" w:sz="0" w:space="0" w:color="auto"/>
                                                        <w:bottom w:val="none" w:sz="0" w:space="0" w:color="auto"/>
                                                        <w:right w:val="none" w:sz="0" w:space="0" w:color="auto"/>
                                                      </w:divBdr>
                                                      <w:divsChild>
                                                        <w:div w:id="12775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45872">
                                                  <w:marLeft w:val="0"/>
                                                  <w:marRight w:val="0"/>
                                                  <w:marTop w:val="0"/>
                                                  <w:marBottom w:val="0"/>
                                                  <w:divBdr>
                                                    <w:top w:val="none" w:sz="0" w:space="0" w:color="auto"/>
                                                    <w:left w:val="none" w:sz="0" w:space="0" w:color="auto"/>
                                                    <w:bottom w:val="none" w:sz="0" w:space="0" w:color="auto"/>
                                                    <w:right w:val="none" w:sz="0" w:space="0" w:color="auto"/>
                                                  </w:divBdr>
                                                  <w:divsChild>
                                                    <w:div w:id="1186673130">
                                                      <w:marLeft w:val="0"/>
                                                      <w:marRight w:val="0"/>
                                                      <w:marTop w:val="0"/>
                                                      <w:marBottom w:val="0"/>
                                                      <w:divBdr>
                                                        <w:top w:val="none" w:sz="0" w:space="0" w:color="auto"/>
                                                        <w:left w:val="none" w:sz="0" w:space="0" w:color="auto"/>
                                                        <w:bottom w:val="none" w:sz="0" w:space="0" w:color="auto"/>
                                                        <w:right w:val="none" w:sz="0" w:space="0" w:color="auto"/>
                                                      </w:divBdr>
                                                      <w:divsChild>
                                                        <w:div w:id="163120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11973">
                                              <w:marLeft w:val="0"/>
                                              <w:marRight w:val="0"/>
                                              <w:marTop w:val="0"/>
                                              <w:marBottom w:val="0"/>
                                              <w:divBdr>
                                                <w:top w:val="none" w:sz="0" w:space="0" w:color="auto"/>
                                                <w:left w:val="none" w:sz="0" w:space="0" w:color="auto"/>
                                                <w:bottom w:val="none" w:sz="0" w:space="0" w:color="auto"/>
                                                <w:right w:val="none" w:sz="0" w:space="0" w:color="auto"/>
                                              </w:divBdr>
                                              <w:divsChild>
                                                <w:div w:id="1365212579">
                                                  <w:marLeft w:val="0"/>
                                                  <w:marRight w:val="0"/>
                                                  <w:marTop w:val="0"/>
                                                  <w:marBottom w:val="0"/>
                                                  <w:divBdr>
                                                    <w:top w:val="none" w:sz="0" w:space="0" w:color="auto"/>
                                                    <w:left w:val="none" w:sz="0" w:space="0" w:color="auto"/>
                                                    <w:bottom w:val="none" w:sz="0" w:space="0" w:color="auto"/>
                                                    <w:right w:val="none" w:sz="0" w:space="0" w:color="auto"/>
                                                  </w:divBdr>
                                                  <w:divsChild>
                                                    <w:div w:id="448547250">
                                                      <w:marLeft w:val="0"/>
                                                      <w:marRight w:val="0"/>
                                                      <w:marTop w:val="0"/>
                                                      <w:marBottom w:val="0"/>
                                                      <w:divBdr>
                                                        <w:top w:val="none" w:sz="0" w:space="0" w:color="auto"/>
                                                        <w:left w:val="none" w:sz="0" w:space="0" w:color="auto"/>
                                                        <w:bottom w:val="none" w:sz="0" w:space="0" w:color="auto"/>
                                                        <w:right w:val="none" w:sz="0" w:space="0" w:color="auto"/>
                                                      </w:divBdr>
                                                      <w:divsChild>
                                                        <w:div w:id="113672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0303">
                                                  <w:marLeft w:val="0"/>
                                                  <w:marRight w:val="0"/>
                                                  <w:marTop w:val="0"/>
                                                  <w:marBottom w:val="0"/>
                                                  <w:divBdr>
                                                    <w:top w:val="none" w:sz="0" w:space="0" w:color="auto"/>
                                                    <w:left w:val="none" w:sz="0" w:space="0" w:color="auto"/>
                                                    <w:bottom w:val="none" w:sz="0" w:space="0" w:color="auto"/>
                                                    <w:right w:val="none" w:sz="0" w:space="0" w:color="auto"/>
                                                  </w:divBdr>
                                                  <w:divsChild>
                                                    <w:div w:id="1378117462">
                                                      <w:marLeft w:val="0"/>
                                                      <w:marRight w:val="0"/>
                                                      <w:marTop w:val="0"/>
                                                      <w:marBottom w:val="0"/>
                                                      <w:divBdr>
                                                        <w:top w:val="none" w:sz="0" w:space="0" w:color="auto"/>
                                                        <w:left w:val="none" w:sz="0" w:space="0" w:color="auto"/>
                                                        <w:bottom w:val="none" w:sz="0" w:space="0" w:color="auto"/>
                                                        <w:right w:val="none" w:sz="0" w:space="0" w:color="auto"/>
                                                      </w:divBdr>
                                                      <w:divsChild>
                                                        <w:div w:id="200234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559244">
                                              <w:marLeft w:val="0"/>
                                              <w:marRight w:val="0"/>
                                              <w:marTop w:val="0"/>
                                              <w:marBottom w:val="0"/>
                                              <w:divBdr>
                                                <w:top w:val="none" w:sz="0" w:space="0" w:color="auto"/>
                                                <w:left w:val="none" w:sz="0" w:space="0" w:color="auto"/>
                                                <w:bottom w:val="none" w:sz="0" w:space="0" w:color="auto"/>
                                                <w:right w:val="none" w:sz="0" w:space="0" w:color="auto"/>
                                              </w:divBdr>
                                              <w:divsChild>
                                                <w:div w:id="165827312">
                                                  <w:marLeft w:val="0"/>
                                                  <w:marRight w:val="0"/>
                                                  <w:marTop w:val="0"/>
                                                  <w:marBottom w:val="0"/>
                                                  <w:divBdr>
                                                    <w:top w:val="none" w:sz="0" w:space="0" w:color="auto"/>
                                                    <w:left w:val="none" w:sz="0" w:space="0" w:color="auto"/>
                                                    <w:bottom w:val="none" w:sz="0" w:space="0" w:color="auto"/>
                                                    <w:right w:val="none" w:sz="0" w:space="0" w:color="auto"/>
                                                  </w:divBdr>
                                                  <w:divsChild>
                                                    <w:div w:id="575670750">
                                                      <w:marLeft w:val="0"/>
                                                      <w:marRight w:val="0"/>
                                                      <w:marTop w:val="0"/>
                                                      <w:marBottom w:val="0"/>
                                                      <w:divBdr>
                                                        <w:top w:val="none" w:sz="0" w:space="0" w:color="auto"/>
                                                        <w:left w:val="none" w:sz="0" w:space="0" w:color="auto"/>
                                                        <w:bottom w:val="none" w:sz="0" w:space="0" w:color="auto"/>
                                                        <w:right w:val="none" w:sz="0" w:space="0" w:color="auto"/>
                                                      </w:divBdr>
                                                      <w:divsChild>
                                                        <w:div w:id="27455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47975">
                                                  <w:marLeft w:val="0"/>
                                                  <w:marRight w:val="0"/>
                                                  <w:marTop w:val="0"/>
                                                  <w:marBottom w:val="0"/>
                                                  <w:divBdr>
                                                    <w:top w:val="none" w:sz="0" w:space="0" w:color="auto"/>
                                                    <w:left w:val="none" w:sz="0" w:space="0" w:color="auto"/>
                                                    <w:bottom w:val="none" w:sz="0" w:space="0" w:color="auto"/>
                                                    <w:right w:val="none" w:sz="0" w:space="0" w:color="auto"/>
                                                  </w:divBdr>
                                                  <w:divsChild>
                                                    <w:div w:id="556284751">
                                                      <w:marLeft w:val="0"/>
                                                      <w:marRight w:val="0"/>
                                                      <w:marTop w:val="0"/>
                                                      <w:marBottom w:val="0"/>
                                                      <w:divBdr>
                                                        <w:top w:val="none" w:sz="0" w:space="0" w:color="auto"/>
                                                        <w:left w:val="none" w:sz="0" w:space="0" w:color="auto"/>
                                                        <w:bottom w:val="none" w:sz="0" w:space="0" w:color="auto"/>
                                                        <w:right w:val="none" w:sz="0" w:space="0" w:color="auto"/>
                                                      </w:divBdr>
                                                      <w:divsChild>
                                                        <w:div w:id="139338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4239746">
                              <w:marLeft w:val="0"/>
                              <w:marRight w:val="0"/>
                              <w:marTop w:val="0"/>
                              <w:marBottom w:val="0"/>
                              <w:divBdr>
                                <w:top w:val="none" w:sz="0" w:space="0" w:color="auto"/>
                                <w:left w:val="none" w:sz="0" w:space="0" w:color="auto"/>
                                <w:bottom w:val="none" w:sz="0" w:space="0" w:color="auto"/>
                                <w:right w:val="none" w:sz="0" w:space="0" w:color="auto"/>
                              </w:divBdr>
                              <w:divsChild>
                                <w:div w:id="1816869584">
                                  <w:marLeft w:val="0"/>
                                  <w:marRight w:val="0"/>
                                  <w:marTop w:val="0"/>
                                  <w:marBottom w:val="0"/>
                                  <w:divBdr>
                                    <w:top w:val="none" w:sz="0" w:space="0" w:color="auto"/>
                                    <w:left w:val="none" w:sz="0" w:space="0" w:color="auto"/>
                                    <w:bottom w:val="none" w:sz="0" w:space="0" w:color="auto"/>
                                    <w:right w:val="none" w:sz="0" w:space="0" w:color="auto"/>
                                  </w:divBdr>
                                  <w:divsChild>
                                    <w:div w:id="779185216">
                                      <w:marLeft w:val="0"/>
                                      <w:marRight w:val="0"/>
                                      <w:marTop w:val="0"/>
                                      <w:marBottom w:val="0"/>
                                      <w:divBdr>
                                        <w:top w:val="none" w:sz="0" w:space="0" w:color="auto"/>
                                        <w:left w:val="none" w:sz="0" w:space="0" w:color="auto"/>
                                        <w:bottom w:val="none" w:sz="0" w:space="0" w:color="auto"/>
                                        <w:right w:val="none" w:sz="0" w:space="0" w:color="auto"/>
                                      </w:divBdr>
                                      <w:divsChild>
                                        <w:div w:id="1611085922">
                                          <w:marLeft w:val="0"/>
                                          <w:marRight w:val="0"/>
                                          <w:marTop w:val="0"/>
                                          <w:marBottom w:val="0"/>
                                          <w:divBdr>
                                            <w:top w:val="none" w:sz="0" w:space="0" w:color="auto"/>
                                            <w:left w:val="none" w:sz="0" w:space="0" w:color="auto"/>
                                            <w:bottom w:val="none" w:sz="0" w:space="0" w:color="auto"/>
                                            <w:right w:val="none" w:sz="0" w:space="0" w:color="auto"/>
                                          </w:divBdr>
                                          <w:divsChild>
                                            <w:div w:id="100736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0590316">
      <w:bodyDiv w:val="1"/>
      <w:marLeft w:val="0"/>
      <w:marRight w:val="0"/>
      <w:marTop w:val="0"/>
      <w:marBottom w:val="0"/>
      <w:divBdr>
        <w:top w:val="none" w:sz="0" w:space="0" w:color="auto"/>
        <w:left w:val="none" w:sz="0" w:space="0" w:color="auto"/>
        <w:bottom w:val="none" w:sz="0" w:space="0" w:color="auto"/>
        <w:right w:val="none" w:sz="0" w:space="0" w:color="auto"/>
      </w:divBdr>
    </w:div>
    <w:div w:id="1693144188">
      <w:bodyDiv w:val="1"/>
      <w:marLeft w:val="0"/>
      <w:marRight w:val="0"/>
      <w:marTop w:val="0"/>
      <w:marBottom w:val="0"/>
      <w:divBdr>
        <w:top w:val="none" w:sz="0" w:space="0" w:color="auto"/>
        <w:left w:val="none" w:sz="0" w:space="0" w:color="auto"/>
        <w:bottom w:val="none" w:sz="0" w:space="0" w:color="auto"/>
        <w:right w:val="none" w:sz="0" w:space="0" w:color="auto"/>
      </w:divBdr>
      <w:divsChild>
        <w:div w:id="650332238">
          <w:marLeft w:val="0"/>
          <w:marRight w:val="0"/>
          <w:marTop w:val="0"/>
          <w:marBottom w:val="0"/>
          <w:divBdr>
            <w:top w:val="none" w:sz="0" w:space="0" w:color="auto"/>
            <w:left w:val="none" w:sz="0" w:space="0" w:color="auto"/>
            <w:bottom w:val="none" w:sz="0" w:space="0" w:color="auto"/>
            <w:right w:val="none" w:sz="0" w:space="0" w:color="auto"/>
          </w:divBdr>
          <w:divsChild>
            <w:div w:id="373623880">
              <w:marLeft w:val="0"/>
              <w:marRight w:val="0"/>
              <w:marTop w:val="0"/>
              <w:marBottom w:val="0"/>
              <w:divBdr>
                <w:top w:val="none" w:sz="0" w:space="0" w:color="auto"/>
                <w:left w:val="none" w:sz="0" w:space="0" w:color="auto"/>
                <w:bottom w:val="none" w:sz="0" w:space="0" w:color="auto"/>
                <w:right w:val="none" w:sz="0" w:space="0" w:color="auto"/>
              </w:divBdr>
              <w:divsChild>
                <w:div w:id="1225992075">
                  <w:marLeft w:val="0"/>
                  <w:marRight w:val="0"/>
                  <w:marTop w:val="0"/>
                  <w:marBottom w:val="0"/>
                  <w:divBdr>
                    <w:top w:val="none" w:sz="0" w:space="0" w:color="auto"/>
                    <w:left w:val="none" w:sz="0" w:space="0" w:color="auto"/>
                    <w:bottom w:val="none" w:sz="0" w:space="0" w:color="auto"/>
                    <w:right w:val="none" w:sz="0" w:space="0" w:color="auto"/>
                  </w:divBdr>
                  <w:divsChild>
                    <w:div w:id="920793440">
                      <w:marLeft w:val="0"/>
                      <w:marRight w:val="0"/>
                      <w:marTop w:val="0"/>
                      <w:marBottom w:val="0"/>
                      <w:divBdr>
                        <w:top w:val="none" w:sz="0" w:space="0" w:color="auto"/>
                        <w:left w:val="none" w:sz="0" w:space="0" w:color="auto"/>
                        <w:bottom w:val="none" w:sz="0" w:space="0" w:color="auto"/>
                        <w:right w:val="none" w:sz="0" w:space="0" w:color="auto"/>
                      </w:divBdr>
                      <w:divsChild>
                        <w:div w:id="1977105827">
                          <w:marLeft w:val="0"/>
                          <w:marRight w:val="0"/>
                          <w:marTop w:val="0"/>
                          <w:marBottom w:val="0"/>
                          <w:divBdr>
                            <w:top w:val="none" w:sz="0" w:space="0" w:color="auto"/>
                            <w:left w:val="none" w:sz="0" w:space="0" w:color="auto"/>
                            <w:bottom w:val="none" w:sz="0" w:space="0" w:color="auto"/>
                            <w:right w:val="none" w:sz="0" w:space="0" w:color="auto"/>
                          </w:divBdr>
                          <w:divsChild>
                            <w:div w:id="1556701264">
                              <w:marLeft w:val="0"/>
                              <w:marRight w:val="0"/>
                              <w:marTop w:val="0"/>
                              <w:marBottom w:val="0"/>
                              <w:divBdr>
                                <w:top w:val="none" w:sz="0" w:space="0" w:color="auto"/>
                                <w:left w:val="none" w:sz="0" w:space="0" w:color="auto"/>
                                <w:bottom w:val="none" w:sz="0" w:space="0" w:color="auto"/>
                                <w:right w:val="none" w:sz="0" w:space="0" w:color="auto"/>
                              </w:divBdr>
                              <w:divsChild>
                                <w:div w:id="2134327229">
                                  <w:marLeft w:val="0"/>
                                  <w:marRight w:val="0"/>
                                  <w:marTop w:val="0"/>
                                  <w:marBottom w:val="0"/>
                                  <w:divBdr>
                                    <w:top w:val="none" w:sz="0" w:space="0" w:color="auto"/>
                                    <w:left w:val="none" w:sz="0" w:space="0" w:color="auto"/>
                                    <w:bottom w:val="none" w:sz="0" w:space="0" w:color="auto"/>
                                    <w:right w:val="none" w:sz="0" w:space="0" w:color="auto"/>
                                  </w:divBdr>
                                  <w:divsChild>
                                    <w:div w:id="51689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9765362">
      <w:bodyDiv w:val="1"/>
      <w:marLeft w:val="0"/>
      <w:marRight w:val="0"/>
      <w:marTop w:val="0"/>
      <w:marBottom w:val="0"/>
      <w:divBdr>
        <w:top w:val="none" w:sz="0" w:space="0" w:color="auto"/>
        <w:left w:val="none" w:sz="0" w:space="0" w:color="auto"/>
        <w:bottom w:val="none" w:sz="0" w:space="0" w:color="auto"/>
        <w:right w:val="none" w:sz="0" w:space="0" w:color="auto"/>
      </w:divBdr>
    </w:div>
    <w:div w:id="1853914195">
      <w:bodyDiv w:val="1"/>
      <w:marLeft w:val="0"/>
      <w:marRight w:val="0"/>
      <w:marTop w:val="0"/>
      <w:marBottom w:val="0"/>
      <w:divBdr>
        <w:top w:val="none" w:sz="0" w:space="0" w:color="auto"/>
        <w:left w:val="none" w:sz="0" w:space="0" w:color="auto"/>
        <w:bottom w:val="none" w:sz="0" w:space="0" w:color="auto"/>
        <w:right w:val="none" w:sz="0" w:space="0" w:color="auto"/>
      </w:divBdr>
      <w:divsChild>
        <w:div w:id="1668287329">
          <w:marLeft w:val="274"/>
          <w:marRight w:val="0"/>
          <w:marTop w:val="0"/>
          <w:marBottom w:val="0"/>
          <w:divBdr>
            <w:top w:val="none" w:sz="0" w:space="0" w:color="auto"/>
            <w:left w:val="none" w:sz="0" w:space="0" w:color="auto"/>
            <w:bottom w:val="none" w:sz="0" w:space="0" w:color="auto"/>
            <w:right w:val="none" w:sz="0" w:space="0" w:color="auto"/>
          </w:divBdr>
        </w:div>
        <w:div w:id="1137186156">
          <w:marLeft w:val="274"/>
          <w:marRight w:val="0"/>
          <w:marTop w:val="0"/>
          <w:marBottom w:val="0"/>
          <w:divBdr>
            <w:top w:val="none" w:sz="0" w:space="0" w:color="auto"/>
            <w:left w:val="none" w:sz="0" w:space="0" w:color="auto"/>
            <w:bottom w:val="none" w:sz="0" w:space="0" w:color="auto"/>
            <w:right w:val="none" w:sz="0" w:space="0" w:color="auto"/>
          </w:divBdr>
        </w:div>
      </w:divsChild>
    </w:div>
    <w:div w:id="1884172377">
      <w:bodyDiv w:val="1"/>
      <w:marLeft w:val="0"/>
      <w:marRight w:val="0"/>
      <w:marTop w:val="0"/>
      <w:marBottom w:val="0"/>
      <w:divBdr>
        <w:top w:val="none" w:sz="0" w:space="0" w:color="auto"/>
        <w:left w:val="none" w:sz="0" w:space="0" w:color="auto"/>
        <w:bottom w:val="none" w:sz="0" w:space="0" w:color="auto"/>
        <w:right w:val="none" w:sz="0" w:space="0" w:color="auto"/>
      </w:divBdr>
    </w:div>
    <w:div w:id="1974290280">
      <w:bodyDiv w:val="1"/>
      <w:marLeft w:val="0"/>
      <w:marRight w:val="0"/>
      <w:marTop w:val="0"/>
      <w:marBottom w:val="0"/>
      <w:divBdr>
        <w:top w:val="none" w:sz="0" w:space="0" w:color="auto"/>
        <w:left w:val="none" w:sz="0" w:space="0" w:color="auto"/>
        <w:bottom w:val="none" w:sz="0" w:space="0" w:color="auto"/>
        <w:right w:val="none" w:sz="0" w:space="0" w:color="auto"/>
      </w:divBdr>
    </w:div>
    <w:div w:id="2005887092">
      <w:bodyDiv w:val="1"/>
      <w:marLeft w:val="0"/>
      <w:marRight w:val="0"/>
      <w:marTop w:val="0"/>
      <w:marBottom w:val="0"/>
      <w:divBdr>
        <w:top w:val="none" w:sz="0" w:space="0" w:color="auto"/>
        <w:left w:val="none" w:sz="0" w:space="0" w:color="auto"/>
        <w:bottom w:val="none" w:sz="0" w:space="0" w:color="auto"/>
        <w:right w:val="none" w:sz="0" w:space="0" w:color="auto"/>
      </w:divBdr>
    </w:div>
    <w:div w:id="2024701741">
      <w:bodyDiv w:val="1"/>
      <w:marLeft w:val="0"/>
      <w:marRight w:val="0"/>
      <w:marTop w:val="0"/>
      <w:marBottom w:val="0"/>
      <w:divBdr>
        <w:top w:val="none" w:sz="0" w:space="0" w:color="auto"/>
        <w:left w:val="none" w:sz="0" w:space="0" w:color="auto"/>
        <w:bottom w:val="none" w:sz="0" w:space="0" w:color="auto"/>
        <w:right w:val="none" w:sz="0" w:space="0" w:color="auto"/>
      </w:divBdr>
    </w:div>
    <w:div w:id="2102867157">
      <w:bodyDiv w:val="1"/>
      <w:marLeft w:val="0"/>
      <w:marRight w:val="0"/>
      <w:marTop w:val="0"/>
      <w:marBottom w:val="0"/>
      <w:divBdr>
        <w:top w:val="none" w:sz="0" w:space="0" w:color="auto"/>
        <w:left w:val="none" w:sz="0" w:space="0" w:color="auto"/>
        <w:bottom w:val="none" w:sz="0" w:space="0" w:color="auto"/>
        <w:right w:val="none" w:sz="0" w:space="0" w:color="auto"/>
      </w:divBdr>
      <w:divsChild>
        <w:div w:id="227150899">
          <w:marLeft w:val="0"/>
          <w:marRight w:val="0"/>
          <w:marTop w:val="0"/>
          <w:marBottom w:val="0"/>
          <w:divBdr>
            <w:top w:val="none" w:sz="0" w:space="0" w:color="auto"/>
            <w:left w:val="none" w:sz="0" w:space="0" w:color="auto"/>
            <w:bottom w:val="none" w:sz="0" w:space="0" w:color="auto"/>
            <w:right w:val="none" w:sz="0" w:space="0" w:color="auto"/>
          </w:divBdr>
          <w:divsChild>
            <w:div w:id="1676302406">
              <w:marLeft w:val="0"/>
              <w:marRight w:val="0"/>
              <w:marTop w:val="0"/>
              <w:marBottom w:val="0"/>
              <w:divBdr>
                <w:top w:val="none" w:sz="0" w:space="0" w:color="auto"/>
                <w:left w:val="none" w:sz="0" w:space="0" w:color="auto"/>
                <w:bottom w:val="none" w:sz="0" w:space="0" w:color="auto"/>
                <w:right w:val="none" w:sz="0" w:space="0" w:color="auto"/>
              </w:divBdr>
              <w:divsChild>
                <w:div w:id="456678272">
                  <w:marLeft w:val="0"/>
                  <w:marRight w:val="0"/>
                  <w:marTop w:val="0"/>
                  <w:marBottom w:val="0"/>
                  <w:divBdr>
                    <w:top w:val="none" w:sz="0" w:space="0" w:color="auto"/>
                    <w:left w:val="none" w:sz="0" w:space="0" w:color="auto"/>
                    <w:bottom w:val="none" w:sz="0" w:space="0" w:color="auto"/>
                    <w:right w:val="none" w:sz="0" w:space="0" w:color="auto"/>
                  </w:divBdr>
                  <w:divsChild>
                    <w:div w:id="471366952">
                      <w:marLeft w:val="0"/>
                      <w:marRight w:val="0"/>
                      <w:marTop w:val="0"/>
                      <w:marBottom w:val="0"/>
                      <w:divBdr>
                        <w:top w:val="none" w:sz="0" w:space="0" w:color="auto"/>
                        <w:left w:val="none" w:sz="0" w:space="0" w:color="auto"/>
                        <w:bottom w:val="none" w:sz="0" w:space="0" w:color="auto"/>
                        <w:right w:val="none" w:sz="0" w:space="0" w:color="auto"/>
                      </w:divBdr>
                      <w:divsChild>
                        <w:div w:id="775713924">
                          <w:marLeft w:val="0"/>
                          <w:marRight w:val="0"/>
                          <w:marTop w:val="0"/>
                          <w:marBottom w:val="0"/>
                          <w:divBdr>
                            <w:top w:val="none" w:sz="0" w:space="0" w:color="auto"/>
                            <w:left w:val="none" w:sz="0" w:space="0" w:color="auto"/>
                            <w:bottom w:val="none" w:sz="0" w:space="0" w:color="auto"/>
                            <w:right w:val="none" w:sz="0" w:space="0" w:color="auto"/>
                          </w:divBdr>
                          <w:divsChild>
                            <w:div w:id="1825856136">
                              <w:marLeft w:val="0"/>
                              <w:marRight w:val="0"/>
                              <w:marTop w:val="0"/>
                              <w:marBottom w:val="0"/>
                              <w:divBdr>
                                <w:top w:val="none" w:sz="0" w:space="0" w:color="auto"/>
                                <w:left w:val="none" w:sz="0" w:space="0" w:color="auto"/>
                                <w:bottom w:val="none" w:sz="0" w:space="0" w:color="auto"/>
                                <w:right w:val="none" w:sz="0" w:space="0" w:color="auto"/>
                              </w:divBdr>
                              <w:divsChild>
                                <w:div w:id="1333870185">
                                  <w:marLeft w:val="0"/>
                                  <w:marRight w:val="0"/>
                                  <w:marTop w:val="0"/>
                                  <w:marBottom w:val="0"/>
                                  <w:divBdr>
                                    <w:top w:val="none" w:sz="0" w:space="0" w:color="auto"/>
                                    <w:left w:val="none" w:sz="0" w:space="0" w:color="auto"/>
                                    <w:bottom w:val="none" w:sz="0" w:space="0" w:color="auto"/>
                                    <w:right w:val="none" w:sz="0" w:space="0" w:color="auto"/>
                                  </w:divBdr>
                                  <w:divsChild>
                                    <w:div w:id="138695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ac.vic.gov.au/road-safety/towards-zer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tac.vic.gov.au/about-the-tac/grants-and-partnerships/youthgrant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tac.vic.gov.au/about-the-tac/grants-and-partnerships/youthgrants" TargetMode="External"/><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tac.vic.gov.au/about-the-tac/grants-and-partnerships/youthgrants"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Tran\Desktop\Synergistiq_Report_Template_V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EACDF-00C1-415A-8D63-13E6B4117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Synergistiq_Report_Template_V4</Template>
  <TotalTime>1</TotalTime>
  <Pages>13</Pages>
  <Words>3112</Words>
  <Characters>17742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20813</CharactersWithSpaces>
  <SharedDoc>false</SharedDoc>
  <HLinks>
    <vt:vector size="12" baseType="variant">
      <vt:variant>
        <vt:i4>1376304</vt:i4>
      </vt:variant>
      <vt:variant>
        <vt:i4>8</vt:i4>
      </vt:variant>
      <vt:variant>
        <vt:i4>0</vt:i4>
      </vt:variant>
      <vt:variant>
        <vt:i4>5</vt:i4>
      </vt:variant>
      <vt:variant>
        <vt:lpwstr/>
      </vt:variant>
      <vt:variant>
        <vt:lpwstr>_Toc323200021</vt:lpwstr>
      </vt:variant>
      <vt:variant>
        <vt:i4>1376304</vt:i4>
      </vt:variant>
      <vt:variant>
        <vt:i4>2</vt:i4>
      </vt:variant>
      <vt:variant>
        <vt:i4>0</vt:i4>
      </vt:variant>
      <vt:variant>
        <vt:i4>5</vt:i4>
      </vt:variant>
      <vt:variant>
        <vt:lpwstr/>
      </vt:variant>
      <vt:variant>
        <vt:lpwstr>_Toc323200020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Lim</dc:creator>
  <cp:lastModifiedBy>Mark Russell</cp:lastModifiedBy>
  <cp:revision>3</cp:revision>
  <cp:lastPrinted>2016-12-06T23:16:00Z</cp:lastPrinted>
  <dcterms:created xsi:type="dcterms:W3CDTF">2016-12-06T23:17:00Z</dcterms:created>
  <dcterms:modified xsi:type="dcterms:W3CDTF">2016-12-08T01:42:00Z</dcterms:modified>
</cp:coreProperties>
</file>