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E06ED" w14:textId="136EA013" w:rsidR="001C6241" w:rsidRDefault="009D0450" w:rsidP="001C6241">
      <w:pPr>
        <w:pStyle w:val="FrontCoverTitle"/>
        <w:spacing w:before="9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C6E7A4" wp14:editId="56B159C4">
            <wp:simplePos x="0" y="0"/>
            <wp:positionH relativeFrom="column">
              <wp:posOffset>858960</wp:posOffset>
            </wp:positionH>
            <wp:positionV relativeFrom="paragraph">
              <wp:posOffset>-190451</wp:posOffset>
            </wp:positionV>
            <wp:extent cx="9095349" cy="9217918"/>
            <wp:effectExtent l="0" t="0" r="0" b="0"/>
            <wp:wrapNone/>
            <wp:docPr id="18867142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142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349" cy="921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63">
        <w:t>Road Safety Statistics</w:t>
      </w:r>
    </w:p>
    <w:p w14:paraId="401C8139" w14:textId="3E24CA77" w:rsidR="001C6241" w:rsidRDefault="00946A44" w:rsidP="001C6241">
      <w:pPr>
        <w:pStyle w:val="Heading1"/>
      </w:pPr>
      <w:bookmarkStart w:id="0" w:name="_Toc172119833"/>
      <w:bookmarkStart w:id="1" w:name="_Toc177659722"/>
      <w:bookmarkStart w:id="2" w:name="_Toc177659756"/>
      <w:bookmarkStart w:id="3" w:name="_Toc177667394"/>
      <w:bookmarkStart w:id="4" w:name="_Toc223344242"/>
      <w:bookmarkStart w:id="5" w:name="_Toc223344992"/>
      <w:bookmarkStart w:id="6" w:name="_Toc223345096"/>
      <w:bookmarkStart w:id="7" w:name="_Toc223360720"/>
      <w:bookmarkStart w:id="8" w:name="_Toc224048496"/>
      <w:bookmarkStart w:id="9" w:name="_Toc224112937"/>
      <w:bookmarkStart w:id="10" w:name="_Toc224118489"/>
      <w:r>
        <w:t>December</w:t>
      </w:r>
      <w:r w:rsidR="00D44763">
        <w:t xml:space="preserve"> 202</w:t>
      </w:r>
      <w:r w:rsidR="004B41C7">
        <w:t>5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1C6241">
        <w:t xml:space="preserve"> </w:t>
      </w:r>
    </w:p>
    <w:p w14:paraId="20963A5B" w14:textId="3C1FED89" w:rsidR="00F464E8" w:rsidRPr="001C6241" w:rsidRDefault="00F464E8" w:rsidP="001C6241">
      <w:pPr>
        <w:pStyle w:val="Subtitle"/>
      </w:pPr>
      <w:r w:rsidRPr="001C6241">
        <w:br w:type="page"/>
      </w:r>
    </w:p>
    <w:p w14:paraId="1A1EBFF2" w14:textId="77777777" w:rsidR="00306E77" w:rsidRDefault="00306E77" w:rsidP="00306E77">
      <w:pPr>
        <w:pStyle w:val="Heading2"/>
      </w:pPr>
      <w:bookmarkStart w:id="11" w:name="_Toc172119834"/>
      <w:bookmarkStart w:id="12" w:name="_Toc177659427"/>
      <w:bookmarkStart w:id="13" w:name="_Toc177659723"/>
      <w:bookmarkStart w:id="14" w:name="_Toc177659757"/>
      <w:bookmarkStart w:id="15" w:name="_Toc177667395"/>
      <w:bookmarkStart w:id="16" w:name="_Toc224048151"/>
      <w:bookmarkStart w:id="17" w:name="_Toc224048497"/>
      <w:bookmarkStart w:id="18" w:name="_Toc224112938"/>
      <w:bookmarkStart w:id="19" w:name="_Toc224118490"/>
      <w:r>
        <w:lastRenderedPageBreak/>
        <w:t>Table of contents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4"/>
          <w:lang w:val="en-GB" w:eastAsia="en-US"/>
          <w14:ligatures w14:val="standardContextual"/>
        </w:rPr>
        <w:id w:val="19175103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39DAEA" w14:textId="6C75ECDC" w:rsidR="00975B6F" w:rsidRDefault="00975B6F" w:rsidP="007856FD">
          <w:pPr>
            <w:pStyle w:val="TOCHeading"/>
            <w:rPr>
              <w:rFonts w:eastAsiaTheme="minorEastAsia" w:cstheme="minorBidi"/>
              <w:b/>
              <w:bCs/>
              <w:i/>
              <w:iCs/>
              <w:noProof/>
            </w:rPr>
          </w:pPr>
          <w:r>
            <w:rPr>
              <w:rFonts w:cstheme="minorHAnsi"/>
              <w:i/>
              <w:iCs/>
              <w:sz w:val="24"/>
            </w:rPr>
            <w:fldChar w:fldCharType="begin"/>
          </w:r>
          <w:r>
            <w:instrText xml:space="preserve"> TOC \o "1-3" \h \z \u </w:instrText>
          </w:r>
          <w:r>
            <w:rPr>
              <w:rFonts w:cstheme="minorHAnsi"/>
              <w:i/>
              <w:iCs/>
              <w:sz w:val="24"/>
            </w:rPr>
            <w:fldChar w:fldCharType="separate"/>
          </w:r>
          <w:hyperlink w:anchor="_Toc224118489" w:history="1"/>
        </w:p>
        <w:p w14:paraId="622588B6" w14:textId="1AD0A1EC" w:rsidR="00975B6F" w:rsidRDefault="00975B6F">
          <w:pPr>
            <w:pStyle w:val="TOC2"/>
            <w:tabs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491" w:history="1">
            <w:r w:rsidRPr="00F23206">
              <w:rPr>
                <w:rStyle w:val="Hyperlink"/>
                <w:noProof/>
              </w:rPr>
              <w:t>Notes about the data in this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A8DA6" w14:textId="32B94B1D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492" w:history="1">
            <w:r w:rsidRPr="00F23206">
              <w:rPr>
                <w:rStyle w:val="Hyperlink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Status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909D9" w14:textId="0F5147B4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493" w:history="1">
            <w:r w:rsidRPr="00F23206">
              <w:rPr>
                <w:rStyle w:val="Hyperlink"/>
                <w:noProof/>
              </w:rPr>
              <w:t>1.1 Lives lost on Victorian Roads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B9CED" w14:textId="5B8106A8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494" w:history="1">
            <w:r w:rsidRPr="00F23206">
              <w:rPr>
                <w:rStyle w:val="Hyperlink"/>
                <w:noProof/>
              </w:rPr>
              <w:t>1.2 Injured claimants who were admitted to hospital within 7 days of the accident.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01ACC" w14:textId="34B7517B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495" w:history="1">
            <w:r w:rsidRPr="00F23206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Lives Lost: Rolling 12 months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0D0C3" w14:textId="42A7B5D6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496" w:history="1">
            <w:r w:rsidRPr="00F23206">
              <w:rPr>
                <w:rStyle w:val="Hyperlink"/>
                <w:noProof/>
              </w:rPr>
              <w:t>2.1 Demographics and accident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59BB6" w14:textId="56C7203F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497" w:history="1">
            <w:r w:rsidRPr="00F23206">
              <w:rPr>
                <w:rStyle w:val="Hyperlink"/>
                <w:noProof/>
              </w:rPr>
              <w:t>2.2 Local government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36AE8" w14:textId="4A3AC4F1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498" w:history="1">
            <w:r w:rsidRPr="00F23206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Injured claimants admitted to hospital within 7 days of the accident with a hospital stay of more than 14 days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945A9" w14:textId="2A7549D3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499" w:history="1">
            <w:r w:rsidRPr="00F23206">
              <w:rPr>
                <w:rStyle w:val="Hyperlink"/>
                <w:noProof/>
              </w:rPr>
              <w:t>3.1 Demographics and accident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23624" w14:textId="76BF6BB4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0" w:history="1">
            <w:r w:rsidRPr="00F23206">
              <w:rPr>
                <w:rStyle w:val="Hyperlink"/>
                <w:noProof/>
              </w:rPr>
              <w:t>3.2 Local government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3E36F" w14:textId="48FAA736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01" w:history="1">
            <w:r w:rsidRPr="00F23206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Injured claimants admitted to hospital within 7 days of accident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909F2" w14:textId="7E8FBD95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2" w:history="1">
            <w:r w:rsidRPr="00F23206">
              <w:rPr>
                <w:rStyle w:val="Hyperlink"/>
                <w:noProof/>
              </w:rPr>
              <w:t>4.1 Demographics and accident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F3CB0" w14:textId="3286FD30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3" w:history="1">
            <w:r w:rsidRPr="00F23206">
              <w:rPr>
                <w:rStyle w:val="Hyperlink"/>
                <w:noProof/>
              </w:rPr>
              <w:t>4.2 Local government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197C" w14:textId="7E774B1F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04" w:history="1">
            <w:r w:rsidRPr="00F23206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Mobile Safety Camera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6731A" w14:textId="6372EAF0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5" w:history="1">
            <w:r w:rsidRPr="00F23206">
              <w:rPr>
                <w:rStyle w:val="Hyperlink"/>
                <w:noProof/>
              </w:rPr>
              <w:t>5.1 Speed Infringements Issued from Mobile Cameras (monthly totals)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A8A1A" w14:textId="41ADECF5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6" w:history="1">
            <w:r w:rsidRPr="00F23206">
              <w:rPr>
                <w:rStyle w:val="Hyperlink"/>
                <w:noProof/>
              </w:rPr>
              <w:t>5.2 Excessive Speed Infringements (ESI) Issued from Mobile Cameras (monthly totals)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10998" w14:textId="65D71AF0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07" w:history="1">
            <w:r w:rsidRPr="00F23206">
              <w:rPr>
                <w:rStyle w:val="Hyperlink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The National Picture – Interstate Comparison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9F9B0" w14:textId="68ED26C9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8" w:history="1">
            <w:r w:rsidRPr="00F23206">
              <w:rPr>
                <w:rStyle w:val="Hyperlink"/>
                <w:noProof/>
              </w:rPr>
              <w:t>6.1 Lives lost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CBD4F" w14:textId="2E4A7B88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09" w:history="1">
            <w:r w:rsidRPr="00F23206">
              <w:rPr>
                <w:rStyle w:val="Hyperlink"/>
                <w:noProof/>
              </w:rPr>
              <w:t>6.2 Lives lost per 10,000 registered vehicles and per 100,000 population.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780E0" w14:textId="7D5CD9C4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10" w:history="1">
            <w:r w:rsidRPr="00F23206">
              <w:rPr>
                <w:rStyle w:val="Hyperlink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International Road Safety Comparison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7F0E9" w14:textId="22776565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11" w:history="1">
            <w:r w:rsidRPr="00F23206">
              <w:rPr>
                <w:rStyle w:val="Hyperlink"/>
                <w:noProof/>
              </w:rPr>
              <w:t>7.1 Lives lost rate per 100,000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1E4D2" w14:textId="2A0922D7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12" w:history="1">
            <w:r w:rsidRPr="00F23206">
              <w:rPr>
                <w:rStyle w:val="Hyperlink"/>
                <w:noProof/>
              </w:rPr>
              <w:t>7.2 Lives lost rate per 100 million vehicle kilometres travelled (VKT)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445C0" w14:textId="47C0BB92" w:rsidR="00975B6F" w:rsidRDefault="00975B6F">
          <w:pPr>
            <w:pStyle w:val="TOC3"/>
            <w:tabs>
              <w:tab w:val="right" w:leader="dot" w:pos="10082"/>
            </w:tabs>
            <w:rPr>
              <w:rFonts w:eastAsiaTheme="minorEastAsia" w:cstheme="minorBidi"/>
              <w:noProof/>
              <w:sz w:val="24"/>
              <w:szCs w:val="24"/>
              <w:lang w:val="en-AU" w:eastAsia="en-AU"/>
            </w:rPr>
          </w:pPr>
          <w:hyperlink w:anchor="_Toc224118513" w:history="1">
            <w:r w:rsidRPr="00F23206">
              <w:rPr>
                <w:rStyle w:val="Hyperlink"/>
                <w:noProof/>
              </w:rPr>
              <w:t>7.3 Lives lost rate per 10,000 registered vehicles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49B29" w14:textId="42937C61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14" w:history="1">
            <w:r w:rsidRPr="00F23206">
              <w:rPr>
                <w:rStyle w:val="Hyperlink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Lives lost rate per 100,000 population - OECD countries, 2023.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14783" w14:textId="2EB17F19" w:rsidR="00975B6F" w:rsidRDefault="00975B6F">
          <w:pPr>
            <w:pStyle w:val="TOC2"/>
            <w:tabs>
              <w:tab w:val="left" w:pos="66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15" w:history="1">
            <w:r w:rsidRPr="00F23206">
              <w:rPr>
                <w:rStyle w:val="Hyperlink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Useful websites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161B3" w14:textId="594C3C69" w:rsidR="00975B6F" w:rsidRDefault="00975B6F">
          <w:pPr>
            <w:pStyle w:val="TOC2"/>
            <w:tabs>
              <w:tab w:val="left" w:pos="88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16" w:history="1">
            <w:r w:rsidRPr="00F23206">
              <w:rPr>
                <w:rStyle w:val="Hyperlink"/>
                <w:noProof/>
              </w:rPr>
              <w:t>10.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Graphs of Lives Lost and Hospitalised Claims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E0C8F" w14:textId="5B55982B" w:rsidR="00975B6F" w:rsidRDefault="00975B6F">
          <w:pPr>
            <w:pStyle w:val="TOC2"/>
            <w:tabs>
              <w:tab w:val="left" w:pos="880"/>
              <w:tab w:val="right" w:leader="dot" w:pos="1008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AU" w:eastAsia="en-AU"/>
            </w:rPr>
          </w:pPr>
          <w:hyperlink w:anchor="_Toc224118517" w:history="1">
            <w:r w:rsidRPr="00F23206">
              <w:rPr>
                <w:rStyle w:val="Hyperlink"/>
                <w:noProof/>
              </w:rPr>
              <w:t>11.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val="en-AU" w:eastAsia="en-AU"/>
              </w:rPr>
              <w:tab/>
            </w:r>
            <w:r w:rsidRPr="00F23206">
              <w:rPr>
                <w:rStyle w:val="Hyperlink"/>
                <w:noProof/>
              </w:rPr>
              <w:t>Victorian monthly lives lost since 1951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_Toc224118517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457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B80D2" w14:textId="13B6049F" w:rsidR="00975B6F" w:rsidRDefault="00975B6F">
          <w:r>
            <w:rPr>
              <w:b/>
              <w:bCs/>
            </w:rPr>
            <w:fldChar w:fldCharType="end"/>
          </w:r>
        </w:p>
      </w:sdtContent>
    </w:sdt>
    <w:p w14:paraId="07171AFB" w14:textId="6997B37A" w:rsidR="00281D5E" w:rsidRDefault="00281D5E">
      <w:pPr>
        <w:rPr>
          <w:rFonts w:asciiTheme="majorHAnsi" w:eastAsiaTheme="majorEastAsia" w:hAnsiTheme="majorHAnsi" w:cstheme="majorBidi"/>
          <w:b/>
          <w:bCs/>
          <w:color w:val="0091DA" w:themeColor="accent1"/>
          <w:sz w:val="32"/>
          <w:szCs w:val="32"/>
        </w:rPr>
      </w:pPr>
    </w:p>
    <w:p w14:paraId="7EB52F0D" w14:textId="77777777" w:rsidR="00E9360E" w:rsidRDefault="00E9360E">
      <w:pPr>
        <w:rPr>
          <w:rFonts w:asciiTheme="majorHAnsi" w:eastAsiaTheme="majorEastAsia" w:hAnsiTheme="majorHAnsi" w:cstheme="majorBidi"/>
          <w:b/>
          <w:bCs/>
          <w:color w:val="0091DA" w:themeColor="accent1"/>
          <w:sz w:val="32"/>
          <w:szCs w:val="32"/>
        </w:rPr>
      </w:pPr>
    </w:p>
    <w:p w14:paraId="71630CA3" w14:textId="366CCE31" w:rsidR="00311F3F" w:rsidRPr="0049296B" w:rsidRDefault="00311F3F" w:rsidP="002B2924">
      <w:pPr>
        <w:pStyle w:val="Heading2"/>
        <w:rPr>
          <w:szCs w:val="22"/>
        </w:rPr>
      </w:pPr>
      <w:bookmarkStart w:id="20" w:name="_Toc223344244"/>
      <w:bookmarkStart w:id="21" w:name="_Toc223360722"/>
      <w:bookmarkStart w:id="22" w:name="_Toc224118491"/>
      <w:r w:rsidRPr="0049296B">
        <w:rPr>
          <w:szCs w:val="22"/>
        </w:rPr>
        <w:lastRenderedPageBreak/>
        <w:t>Notes about the data in this report</w:t>
      </w:r>
      <w:bookmarkEnd w:id="20"/>
      <w:bookmarkEnd w:id="21"/>
      <w:bookmarkEnd w:id="22"/>
    </w:p>
    <w:p w14:paraId="59B4BD41" w14:textId="77777777" w:rsidR="00311F3F" w:rsidRPr="0049296B" w:rsidRDefault="00311F3F" w:rsidP="00311F3F">
      <w:pPr>
        <w:rPr>
          <w:szCs w:val="22"/>
        </w:rPr>
      </w:pPr>
    </w:p>
    <w:p w14:paraId="7FE8AC57" w14:textId="2D5C30E8" w:rsidR="00311F3F" w:rsidRPr="0049296B" w:rsidRDefault="00311F3F" w:rsidP="00A149B1">
      <w:pPr>
        <w:pStyle w:val="ListParagraph"/>
        <w:spacing w:after="120"/>
        <w:ind w:left="357" w:hanging="357"/>
        <w:contextualSpacing w:val="0"/>
      </w:pPr>
      <w:r w:rsidRPr="0049296B">
        <w:t xml:space="preserve">All data provided in this report is the data most recently available at time of production. Fatality data updated to the end of report month. A 6-month lag applies to </w:t>
      </w:r>
      <w:r w:rsidR="002B2924">
        <w:t xml:space="preserve">hospitalised </w:t>
      </w:r>
      <w:r w:rsidRPr="0049296B">
        <w:t>TAC claims data.</w:t>
      </w:r>
    </w:p>
    <w:p w14:paraId="65C6F640" w14:textId="3AF1EB7F" w:rsidR="003A3476" w:rsidRDefault="003A3476" w:rsidP="00A149B1">
      <w:pPr>
        <w:pStyle w:val="ListParagraph"/>
        <w:spacing w:after="120"/>
        <w:ind w:left="357" w:hanging="357"/>
        <w:contextualSpacing w:val="0"/>
      </w:pPr>
      <w:r>
        <w:t xml:space="preserve">Reporting of the hospitalised claims data is </w:t>
      </w:r>
      <w:r w:rsidR="00DA1E84" w:rsidRPr="00DA1E84">
        <w:t xml:space="preserve">based on the </w:t>
      </w:r>
      <w:r w:rsidR="00946A44">
        <w:t>accident</w:t>
      </w:r>
      <w:r w:rsidR="00DA1E84" w:rsidRPr="00DA1E84">
        <w:t xml:space="preserve"> date</w:t>
      </w:r>
      <w:r w:rsidR="00DA1E84">
        <w:t xml:space="preserve"> and </w:t>
      </w:r>
      <w:r w:rsidR="00DA1E84" w:rsidRPr="00DA1E84">
        <w:t>exclud</w:t>
      </w:r>
      <w:r w:rsidR="00DA1E84">
        <w:t>es</w:t>
      </w:r>
      <w:r w:rsidR="00DA1E84" w:rsidRPr="00DA1E84">
        <w:t xml:space="preserve"> rejected claims and those involving interstate crashes</w:t>
      </w:r>
      <w:r w:rsidRPr="003A3476">
        <w:t>.</w:t>
      </w:r>
    </w:p>
    <w:p w14:paraId="41E6C617" w14:textId="77777777" w:rsidR="003A3476" w:rsidRPr="0049296B" w:rsidRDefault="003A3476" w:rsidP="00A149B1">
      <w:pPr>
        <w:pStyle w:val="ListParagraph"/>
        <w:spacing w:after="120"/>
        <w:ind w:left="357" w:hanging="357"/>
        <w:contextualSpacing w:val="0"/>
      </w:pPr>
      <w:r w:rsidRPr="0049296B">
        <w:t xml:space="preserve">Reported data will have one extra day of exposure for leap years. </w:t>
      </w:r>
    </w:p>
    <w:p w14:paraId="4D4A31F4" w14:textId="77777777" w:rsidR="003A3476" w:rsidRDefault="003A3476" w:rsidP="00A149B1">
      <w:pPr>
        <w:pStyle w:val="ListParagraph"/>
        <w:spacing w:after="120"/>
        <w:ind w:left="357" w:hanging="357"/>
        <w:contextualSpacing w:val="0"/>
      </w:pPr>
      <w:r w:rsidRPr="0049296B">
        <w:t>Data is subject to revision as additional information about known accidents/claims is received, and as new accident/claim reports are received and processed.</w:t>
      </w:r>
    </w:p>
    <w:p w14:paraId="624657BD" w14:textId="7E2767CB" w:rsidR="002475D3" w:rsidRPr="00860B2A" w:rsidRDefault="002475D3" w:rsidP="00A149B1">
      <w:pPr>
        <w:pStyle w:val="ListParagraph"/>
        <w:spacing w:after="120"/>
        <w:ind w:left="357" w:hanging="357"/>
        <w:contextualSpacing w:val="0"/>
      </w:pPr>
      <w:r w:rsidRPr="00860B2A">
        <w:t xml:space="preserve">Crash locations for </w:t>
      </w:r>
      <w:r w:rsidR="00FF3421">
        <w:t xml:space="preserve">hospitalised claims </w:t>
      </w:r>
      <w:r w:rsidRPr="00860B2A">
        <w:t>are assigned to L</w:t>
      </w:r>
      <w:r w:rsidR="00720BB1">
        <w:t xml:space="preserve">ocal Government Areas </w:t>
      </w:r>
      <w:r w:rsidRPr="00860B2A">
        <w:t xml:space="preserve">based on the crash postcode recorded by Victoria Police. Crash locations for fatal crashes are coded exactly to a </w:t>
      </w:r>
      <w:r>
        <w:t xml:space="preserve">Local Government Area assigned by </w:t>
      </w:r>
      <w:r w:rsidRPr="00860B2A">
        <w:t>Victoria Police.</w:t>
      </w:r>
    </w:p>
    <w:p w14:paraId="3FA0D6A3" w14:textId="50D58C9F" w:rsidR="002475D3" w:rsidRPr="00860B2A" w:rsidRDefault="002475D3" w:rsidP="00A149B1">
      <w:pPr>
        <w:pStyle w:val="ListParagraph"/>
        <w:spacing w:after="120"/>
        <w:ind w:left="357" w:hanging="357"/>
        <w:contextualSpacing w:val="0"/>
      </w:pPr>
      <w:r w:rsidRPr="002475D3">
        <w:t>Claimants</w:t>
      </w:r>
      <w:r w:rsidR="00720BB1">
        <w:t xml:space="preserve"> </w:t>
      </w:r>
      <w:r w:rsidR="004B41C7">
        <w:t>r</w:t>
      </w:r>
      <w:r w:rsidR="004B41C7" w:rsidRPr="00860B2A">
        <w:t>efer</w:t>
      </w:r>
      <w:r w:rsidRPr="00860B2A">
        <w:t xml:space="preserve"> to people injured in transport accidents who have an accepted claim with the TAC.</w:t>
      </w:r>
    </w:p>
    <w:p w14:paraId="1856F10D" w14:textId="53E7EAD6" w:rsidR="002475D3" w:rsidRPr="00860B2A" w:rsidRDefault="002475D3" w:rsidP="00A149B1">
      <w:pPr>
        <w:pStyle w:val="ListParagraph"/>
        <w:spacing w:after="120"/>
        <w:ind w:left="357" w:hanging="357"/>
        <w:contextualSpacing w:val="0"/>
      </w:pPr>
      <w:r w:rsidRPr="002475D3">
        <w:t>Hospitalisation</w:t>
      </w:r>
      <w:r w:rsidRPr="00860B2A">
        <w:t xml:space="preserve"> refers to </w:t>
      </w:r>
      <w:r w:rsidR="00406B51">
        <w:t xml:space="preserve">any hospital admission that </w:t>
      </w:r>
      <w:r w:rsidRPr="00860B2A">
        <w:t xml:space="preserve">occurred within </w:t>
      </w:r>
      <w:r w:rsidR="00406B51">
        <w:t xml:space="preserve">seven </w:t>
      </w:r>
      <w:r w:rsidRPr="00860B2A">
        <w:t xml:space="preserve">days of </w:t>
      </w:r>
      <w:r w:rsidR="00406B51">
        <w:t xml:space="preserve">the </w:t>
      </w:r>
      <w:r w:rsidRPr="00860B2A">
        <w:t xml:space="preserve">accident. </w:t>
      </w:r>
    </w:p>
    <w:p w14:paraId="4800869B" w14:textId="77777777" w:rsidR="00C466C6" w:rsidRDefault="00C466C6" w:rsidP="00C466C6"/>
    <w:p w14:paraId="3FEAF52B" w14:textId="77777777" w:rsidR="00C466C6" w:rsidRDefault="00C466C6" w:rsidP="00150236">
      <w:pPr>
        <w:pStyle w:val="Subtitle"/>
      </w:pPr>
      <w:bookmarkStart w:id="23" w:name="_Toc177659429"/>
      <w:r>
        <w:t>Report prepared by:</w:t>
      </w:r>
      <w:bookmarkEnd w:id="23"/>
    </w:p>
    <w:p w14:paraId="64DB5743" w14:textId="6677E0A6" w:rsidR="00C466C6" w:rsidRDefault="002B2924" w:rsidP="00707037">
      <w:pPr>
        <w:ind w:left="360" w:hanging="360"/>
      </w:pPr>
      <w:r>
        <w:t xml:space="preserve">Road Safety </w:t>
      </w:r>
      <w:r w:rsidR="00707037">
        <w:t xml:space="preserve">Division, Transport Accident Commission. </w:t>
      </w:r>
    </w:p>
    <w:p w14:paraId="1158B103" w14:textId="77777777" w:rsidR="00231F0A" w:rsidRDefault="00231F0A" w:rsidP="00707037">
      <w:pPr>
        <w:ind w:left="360" w:hanging="360"/>
      </w:pPr>
    </w:p>
    <w:p w14:paraId="0C96781E" w14:textId="77777777" w:rsidR="00231F0A" w:rsidRDefault="00231F0A" w:rsidP="00707037">
      <w:pPr>
        <w:ind w:left="360" w:hanging="360"/>
      </w:pPr>
    </w:p>
    <w:p w14:paraId="7A97FF72" w14:textId="77777777" w:rsidR="00231F0A" w:rsidRDefault="00231F0A" w:rsidP="00707037">
      <w:pPr>
        <w:ind w:left="360" w:hanging="360"/>
      </w:pPr>
    </w:p>
    <w:p w14:paraId="4D033105" w14:textId="77777777" w:rsidR="00231F0A" w:rsidRDefault="00231F0A" w:rsidP="00707037">
      <w:pPr>
        <w:ind w:left="360" w:hanging="360"/>
      </w:pPr>
    </w:p>
    <w:p w14:paraId="7F21F7DA" w14:textId="77777777" w:rsidR="00231F0A" w:rsidRDefault="00231F0A" w:rsidP="00707037">
      <w:pPr>
        <w:ind w:left="360" w:hanging="360"/>
      </w:pPr>
    </w:p>
    <w:p w14:paraId="67041A5F" w14:textId="77777777" w:rsidR="00231F0A" w:rsidRDefault="00231F0A" w:rsidP="00707037">
      <w:pPr>
        <w:ind w:left="360" w:hanging="360"/>
      </w:pPr>
    </w:p>
    <w:p w14:paraId="73D99030" w14:textId="77777777" w:rsidR="00231F0A" w:rsidRDefault="00231F0A" w:rsidP="00707037">
      <w:pPr>
        <w:ind w:left="360" w:hanging="360"/>
      </w:pPr>
    </w:p>
    <w:p w14:paraId="1835B910" w14:textId="77777777" w:rsidR="00231F0A" w:rsidRDefault="00231F0A" w:rsidP="00707037">
      <w:pPr>
        <w:ind w:left="360" w:hanging="360"/>
      </w:pPr>
    </w:p>
    <w:p w14:paraId="41DE3845" w14:textId="77777777" w:rsidR="00231F0A" w:rsidRDefault="00231F0A" w:rsidP="00707037">
      <w:pPr>
        <w:ind w:left="360" w:hanging="360"/>
      </w:pPr>
    </w:p>
    <w:p w14:paraId="4DE802D8" w14:textId="77777777" w:rsidR="00231F0A" w:rsidRDefault="00231F0A" w:rsidP="00707037">
      <w:pPr>
        <w:ind w:left="360" w:hanging="360"/>
      </w:pPr>
    </w:p>
    <w:p w14:paraId="5647C153" w14:textId="77777777" w:rsidR="00231F0A" w:rsidRDefault="00231F0A" w:rsidP="00707037">
      <w:pPr>
        <w:ind w:left="360" w:hanging="360"/>
      </w:pPr>
    </w:p>
    <w:p w14:paraId="03FECA47" w14:textId="77777777" w:rsidR="00231F0A" w:rsidRDefault="00231F0A" w:rsidP="00707037">
      <w:pPr>
        <w:ind w:left="360" w:hanging="360"/>
      </w:pPr>
    </w:p>
    <w:p w14:paraId="5492509B" w14:textId="77777777" w:rsidR="00231F0A" w:rsidRDefault="00231F0A" w:rsidP="00707037">
      <w:pPr>
        <w:ind w:left="360" w:hanging="360"/>
      </w:pPr>
    </w:p>
    <w:p w14:paraId="7CBBFDBA" w14:textId="77777777" w:rsidR="00231F0A" w:rsidRDefault="00231F0A" w:rsidP="00707037">
      <w:pPr>
        <w:ind w:left="360" w:hanging="360"/>
      </w:pPr>
    </w:p>
    <w:p w14:paraId="34A06DE6" w14:textId="77777777" w:rsidR="00231F0A" w:rsidRDefault="00231F0A" w:rsidP="00707037">
      <w:pPr>
        <w:ind w:left="360" w:hanging="360"/>
      </w:pPr>
    </w:p>
    <w:p w14:paraId="3840FB53" w14:textId="77777777" w:rsidR="00231F0A" w:rsidRDefault="00231F0A" w:rsidP="00707037">
      <w:pPr>
        <w:ind w:left="360" w:hanging="360"/>
      </w:pPr>
    </w:p>
    <w:p w14:paraId="075680D7" w14:textId="77777777" w:rsidR="00231F0A" w:rsidRDefault="00231F0A" w:rsidP="00707037">
      <w:pPr>
        <w:ind w:left="360" w:hanging="360"/>
      </w:pPr>
    </w:p>
    <w:p w14:paraId="3CE576C0" w14:textId="77777777" w:rsidR="00231F0A" w:rsidRDefault="00231F0A" w:rsidP="00707037">
      <w:pPr>
        <w:ind w:left="360" w:hanging="360"/>
      </w:pPr>
    </w:p>
    <w:p w14:paraId="1CD1FCCA" w14:textId="77777777" w:rsidR="00231F0A" w:rsidRDefault="00231F0A" w:rsidP="00707037">
      <w:pPr>
        <w:ind w:left="360" w:hanging="360"/>
      </w:pPr>
    </w:p>
    <w:p w14:paraId="551DF7A3" w14:textId="77777777" w:rsidR="00231F0A" w:rsidRDefault="00231F0A" w:rsidP="00707037">
      <w:pPr>
        <w:ind w:left="360" w:hanging="360"/>
      </w:pPr>
    </w:p>
    <w:p w14:paraId="22E939B3" w14:textId="77777777" w:rsidR="00231F0A" w:rsidRDefault="00231F0A" w:rsidP="00707037">
      <w:pPr>
        <w:ind w:left="360" w:hanging="360"/>
      </w:pPr>
    </w:p>
    <w:p w14:paraId="379DB337" w14:textId="77777777" w:rsidR="00231F0A" w:rsidRDefault="00231F0A" w:rsidP="00707037">
      <w:pPr>
        <w:ind w:left="360" w:hanging="360"/>
      </w:pPr>
    </w:p>
    <w:p w14:paraId="16D8541C" w14:textId="77777777" w:rsidR="00231F0A" w:rsidRDefault="00231F0A" w:rsidP="00707037">
      <w:pPr>
        <w:ind w:left="360" w:hanging="360"/>
      </w:pPr>
    </w:p>
    <w:p w14:paraId="43192FBF" w14:textId="77777777" w:rsidR="00231F0A" w:rsidRDefault="00231F0A" w:rsidP="00707037">
      <w:pPr>
        <w:ind w:left="360" w:hanging="360"/>
      </w:pPr>
    </w:p>
    <w:p w14:paraId="0F638CF6" w14:textId="52FBEF82" w:rsidR="009C12CB" w:rsidRPr="00AE191A" w:rsidRDefault="00311F3F" w:rsidP="0047370B">
      <w:pPr>
        <w:pStyle w:val="Heading2"/>
        <w:numPr>
          <w:ilvl w:val="0"/>
          <w:numId w:val="6"/>
        </w:numPr>
        <w:ind w:left="357" w:hanging="357"/>
      </w:pPr>
      <w:bookmarkStart w:id="24" w:name="_Toc53606123"/>
      <w:bookmarkStart w:id="25" w:name="_Toc53606611"/>
      <w:bookmarkStart w:id="26" w:name="_Toc223344245"/>
      <w:bookmarkStart w:id="27" w:name="_Toc223360723"/>
      <w:bookmarkStart w:id="28" w:name="_Toc224118492"/>
      <w:r>
        <w:lastRenderedPageBreak/>
        <w:t>Status Report</w:t>
      </w:r>
      <w:bookmarkEnd w:id="24"/>
      <w:bookmarkEnd w:id="25"/>
      <w:bookmarkEnd w:id="26"/>
      <w:bookmarkEnd w:id="27"/>
      <w:bookmarkEnd w:id="28"/>
    </w:p>
    <w:p w14:paraId="792383EB" w14:textId="115A5611" w:rsidR="009C12CB" w:rsidRDefault="004B41C7" w:rsidP="009C12CB">
      <w:r w:rsidRPr="004B41C7">
        <w:t>In the 12-month period from 1 J</w:t>
      </w:r>
      <w:r w:rsidR="00946A44">
        <w:t xml:space="preserve">anuary </w:t>
      </w:r>
      <w:r w:rsidRPr="004B41C7">
        <w:t>202</w:t>
      </w:r>
      <w:r w:rsidR="00946A44">
        <w:t>5</w:t>
      </w:r>
      <w:r w:rsidRPr="004B41C7">
        <w:t xml:space="preserve"> to 3</w:t>
      </w:r>
      <w:r w:rsidR="00946A44">
        <w:t xml:space="preserve">1 December </w:t>
      </w:r>
      <w:r w:rsidRPr="004B41C7">
        <w:t>2025, 29</w:t>
      </w:r>
      <w:r w:rsidR="00946A44">
        <w:t>0</w:t>
      </w:r>
      <w:r w:rsidRPr="004B41C7">
        <w:t xml:space="preserve"> people lost their lives, compared to 28</w:t>
      </w:r>
      <w:r w:rsidR="00946A44">
        <w:t>4</w:t>
      </w:r>
      <w:r w:rsidRPr="004B41C7">
        <w:t xml:space="preserve"> during the same period the previous year (1 J</w:t>
      </w:r>
      <w:r w:rsidR="00946A44">
        <w:t>anuary</w:t>
      </w:r>
      <w:r w:rsidRPr="004B41C7">
        <w:t xml:space="preserve"> 202</w:t>
      </w:r>
      <w:r w:rsidR="00946A44">
        <w:t>4</w:t>
      </w:r>
      <w:r w:rsidRPr="004B41C7">
        <w:t xml:space="preserve"> to 3</w:t>
      </w:r>
      <w:r w:rsidR="00946A44">
        <w:t>1</w:t>
      </w:r>
      <w:r w:rsidR="00CF2E28">
        <w:t xml:space="preserve"> </w:t>
      </w:r>
      <w:r w:rsidR="00946A44">
        <w:t>December 2024)</w:t>
      </w:r>
      <w:r w:rsidRPr="004B41C7">
        <w:t xml:space="preserve">. This represents an increase of </w:t>
      </w:r>
      <w:r w:rsidR="00946A44">
        <w:t xml:space="preserve">six </w:t>
      </w:r>
      <w:r w:rsidRPr="004B41C7">
        <w:t>lives lost.</w:t>
      </w:r>
      <w:r w:rsidR="00593342">
        <w:t xml:space="preserve"> </w:t>
      </w:r>
    </w:p>
    <w:p w14:paraId="6288C44E" w14:textId="77777777" w:rsidR="009C12CB" w:rsidRDefault="009C12CB" w:rsidP="009C12CB"/>
    <w:p w14:paraId="33DFE0F1" w14:textId="00F760D0" w:rsidR="009C12CB" w:rsidRDefault="0021426D" w:rsidP="00DF63E3">
      <w:pPr>
        <w:pStyle w:val="Heading3"/>
      </w:pPr>
      <w:bookmarkStart w:id="29" w:name="_Toc53606124"/>
      <w:bookmarkStart w:id="30" w:name="_Toc53606612"/>
      <w:bookmarkStart w:id="31" w:name="_Toc223344246"/>
      <w:bookmarkStart w:id="32" w:name="_Toc223360724"/>
      <w:bookmarkStart w:id="33" w:name="_Toc224118493"/>
      <w:r>
        <w:t>1</w:t>
      </w:r>
      <w:r w:rsidR="003875DA">
        <w:t xml:space="preserve">.1 </w:t>
      </w:r>
      <w:r w:rsidR="00744265">
        <w:t xml:space="preserve">Lives lost on Victorian </w:t>
      </w:r>
      <w:r w:rsidR="00744265" w:rsidRPr="00DF63E3">
        <w:t>Roads</w:t>
      </w:r>
      <w:bookmarkEnd w:id="29"/>
      <w:bookmarkEnd w:id="30"/>
      <w:bookmarkEnd w:id="31"/>
      <w:bookmarkEnd w:id="32"/>
      <w:bookmarkEnd w:id="33"/>
    </w:p>
    <w:p w14:paraId="544EAAF4" w14:textId="77777777" w:rsidR="00895E86" w:rsidRDefault="00895E86" w:rsidP="009C12CB"/>
    <w:tbl>
      <w:tblPr>
        <w:tblStyle w:val="ListTable4-Accent1"/>
        <w:tblW w:w="5000" w:type="pct"/>
        <w:tblLook w:val="04A0" w:firstRow="1" w:lastRow="0" w:firstColumn="1" w:lastColumn="0" w:noHBand="0" w:noVBand="1"/>
      </w:tblPr>
      <w:tblGrid>
        <w:gridCol w:w="2559"/>
        <w:gridCol w:w="1197"/>
        <w:gridCol w:w="1197"/>
        <w:gridCol w:w="1197"/>
        <w:gridCol w:w="1310"/>
        <w:gridCol w:w="1310"/>
        <w:gridCol w:w="1322"/>
      </w:tblGrid>
      <w:tr w:rsidR="000B799E" w14:paraId="3CD2C40A" w14:textId="77777777" w:rsidTr="007C7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tcMar>
              <w:top w:w="57" w:type="dxa"/>
              <w:bottom w:w="57" w:type="dxa"/>
            </w:tcMar>
            <w:vAlign w:val="top"/>
          </w:tcPr>
          <w:p w14:paraId="12D45249" w14:textId="1F832ED2" w:rsidR="00853868" w:rsidRPr="002823B6" w:rsidRDefault="00853868" w:rsidP="002823B6">
            <w:pPr>
              <w:spacing w:before="20" w:after="2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Category</w:t>
            </w:r>
          </w:p>
        </w:tc>
        <w:tc>
          <w:tcPr>
            <w:tcW w:w="593" w:type="pct"/>
            <w:tcMar>
              <w:top w:w="57" w:type="dxa"/>
              <w:bottom w:w="57" w:type="dxa"/>
            </w:tcMar>
            <w:vAlign w:val="top"/>
          </w:tcPr>
          <w:p w14:paraId="76658871" w14:textId="4684A7B7" w:rsidR="00853868" w:rsidRPr="002823B6" w:rsidRDefault="00853868" w:rsidP="005621A0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202</w:t>
            </w:r>
            <w:r w:rsidR="004B41C7">
              <w:rPr>
                <w:sz w:val="18"/>
                <w:szCs w:val="18"/>
              </w:rPr>
              <w:t>5</w:t>
            </w:r>
          </w:p>
        </w:tc>
        <w:tc>
          <w:tcPr>
            <w:tcW w:w="593" w:type="pct"/>
            <w:tcMar>
              <w:top w:w="57" w:type="dxa"/>
              <w:bottom w:w="57" w:type="dxa"/>
            </w:tcMar>
            <w:vAlign w:val="top"/>
          </w:tcPr>
          <w:p w14:paraId="303053A8" w14:textId="5C3709F0" w:rsidR="00853868" w:rsidRPr="002823B6" w:rsidRDefault="00853868" w:rsidP="005621A0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202</w:t>
            </w:r>
            <w:r w:rsidR="004B41C7">
              <w:rPr>
                <w:sz w:val="18"/>
                <w:szCs w:val="18"/>
              </w:rPr>
              <w:t>4</w:t>
            </w:r>
          </w:p>
        </w:tc>
        <w:tc>
          <w:tcPr>
            <w:tcW w:w="593" w:type="pct"/>
            <w:tcMar>
              <w:top w:w="57" w:type="dxa"/>
              <w:bottom w:w="57" w:type="dxa"/>
            </w:tcMar>
            <w:vAlign w:val="top"/>
          </w:tcPr>
          <w:p w14:paraId="49063091" w14:textId="7E53F20D" w:rsidR="00853868" w:rsidRPr="002823B6" w:rsidRDefault="00853868" w:rsidP="005621A0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202</w:t>
            </w:r>
            <w:r w:rsidR="004B41C7">
              <w:rPr>
                <w:sz w:val="18"/>
                <w:szCs w:val="18"/>
              </w:rPr>
              <w:t>3</w:t>
            </w:r>
          </w:p>
        </w:tc>
        <w:tc>
          <w:tcPr>
            <w:tcW w:w="649" w:type="pct"/>
            <w:tcMar>
              <w:top w:w="57" w:type="dxa"/>
              <w:bottom w:w="57" w:type="dxa"/>
            </w:tcMar>
            <w:vAlign w:val="top"/>
          </w:tcPr>
          <w:p w14:paraId="0D821108" w14:textId="4302FABF" w:rsidR="00853868" w:rsidRPr="002823B6" w:rsidRDefault="00853868" w:rsidP="002823B6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202</w:t>
            </w:r>
            <w:r w:rsidR="004B41C7">
              <w:rPr>
                <w:sz w:val="18"/>
                <w:szCs w:val="18"/>
              </w:rPr>
              <w:t>5</w:t>
            </w:r>
            <w:r w:rsidRPr="002823B6">
              <w:rPr>
                <w:sz w:val="18"/>
                <w:szCs w:val="18"/>
              </w:rPr>
              <w:t xml:space="preserve"> v 202</w:t>
            </w:r>
            <w:r w:rsidR="004B41C7">
              <w:rPr>
                <w:sz w:val="18"/>
                <w:szCs w:val="18"/>
              </w:rPr>
              <w:t>4</w:t>
            </w:r>
          </w:p>
        </w:tc>
        <w:tc>
          <w:tcPr>
            <w:tcW w:w="649" w:type="pct"/>
            <w:tcMar>
              <w:top w:w="57" w:type="dxa"/>
              <w:bottom w:w="57" w:type="dxa"/>
            </w:tcMar>
            <w:vAlign w:val="top"/>
          </w:tcPr>
          <w:p w14:paraId="51D41807" w14:textId="161CA437" w:rsidR="00853868" w:rsidRPr="002823B6" w:rsidRDefault="00853868" w:rsidP="002823B6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202</w:t>
            </w:r>
            <w:r w:rsidR="004B41C7">
              <w:rPr>
                <w:sz w:val="18"/>
                <w:szCs w:val="18"/>
              </w:rPr>
              <w:t>5</w:t>
            </w:r>
            <w:r w:rsidRPr="002823B6">
              <w:rPr>
                <w:sz w:val="18"/>
                <w:szCs w:val="18"/>
              </w:rPr>
              <w:t xml:space="preserve"> v 202</w:t>
            </w:r>
            <w:r w:rsidR="004B41C7">
              <w:rPr>
                <w:sz w:val="18"/>
                <w:szCs w:val="18"/>
              </w:rPr>
              <w:t>3</w:t>
            </w:r>
          </w:p>
        </w:tc>
        <w:tc>
          <w:tcPr>
            <w:tcW w:w="655" w:type="pct"/>
            <w:tcMar>
              <w:top w:w="57" w:type="dxa"/>
              <w:bottom w:w="57" w:type="dxa"/>
            </w:tcMar>
            <w:vAlign w:val="top"/>
          </w:tcPr>
          <w:p w14:paraId="50AAA041" w14:textId="11C29757" w:rsidR="00853868" w:rsidRPr="002823B6" w:rsidRDefault="00853868" w:rsidP="002823B6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2823B6">
              <w:rPr>
                <w:sz w:val="18"/>
                <w:szCs w:val="18"/>
              </w:rPr>
              <w:t>Year Average</w:t>
            </w:r>
          </w:p>
        </w:tc>
      </w:tr>
      <w:tr w:rsidR="00853868" w14:paraId="00518AAE" w14:textId="77777777" w:rsidTr="000B7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FF" w:themeFill="background1"/>
            <w:tcMar>
              <w:top w:w="57" w:type="dxa"/>
              <w:bottom w:w="57" w:type="dxa"/>
            </w:tcMar>
            <w:vAlign w:val="top"/>
          </w:tcPr>
          <w:p w14:paraId="74C3383E" w14:textId="5BB8E3D2" w:rsidR="00853868" w:rsidRPr="002823B6" w:rsidRDefault="00853868" w:rsidP="002823B6">
            <w:pPr>
              <w:spacing w:before="20" w:after="2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Lives Lost (Rolling 12 Month Total)</w:t>
            </w:r>
          </w:p>
        </w:tc>
      </w:tr>
      <w:tr w:rsidR="00946A44" w14:paraId="0F92DBEE" w14:textId="77777777" w:rsidTr="003D59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4BC89E03" w14:textId="0EC20492" w:rsidR="00946A44" w:rsidRPr="000B799E" w:rsidRDefault="00946A44" w:rsidP="00946A44">
            <w:pPr>
              <w:spacing w:before="20" w:after="2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0B799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Lives Lost (to 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December</w:t>
            </w:r>
            <w:r w:rsidRPr="000B799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6A62B03B" w14:textId="7A5DEDCB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A44">
              <w:rPr>
                <w:b/>
                <w:bCs/>
                <w:sz w:val="18"/>
                <w:szCs w:val="18"/>
              </w:rPr>
              <w:t>290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670FAAC9" w14:textId="274F9588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A44">
              <w:rPr>
                <w:b/>
                <w:bCs/>
                <w:sz w:val="18"/>
                <w:szCs w:val="18"/>
              </w:rPr>
              <w:t>284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F17DBAD" w14:textId="2A8246F0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A44">
              <w:rPr>
                <w:b/>
                <w:bCs/>
                <w:sz w:val="18"/>
                <w:szCs w:val="18"/>
              </w:rPr>
              <w:t>295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315362F3" w14:textId="00BD08B1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A44">
              <w:rPr>
                <w:b/>
                <w:bCs/>
                <w:sz w:val="18"/>
                <w:szCs w:val="18"/>
              </w:rPr>
              <w:t>+6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6707DBB7" w14:textId="661F81DF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A44">
              <w:rPr>
                <w:b/>
                <w:bCs/>
                <w:sz w:val="18"/>
                <w:szCs w:val="18"/>
              </w:rPr>
              <w:t>-5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3384FAB6" w14:textId="094CB707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6A44">
              <w:rPr>
                <w:b/>
                <w:bCs/>
                <w:sz w:val="18"/>
                <w:szCs w:val="18"/>
              </w:rPr>
              <w:t>269</w:t>
            </w:r>
          </w:p>
        </w:tc>
      </w:tr>
      <w:tr w:rsidR="00BE4272" w14:paraId="0418BEF3" w14:textId="77777777" w:rsidTr="003D5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100BFBB3" w14:textId="2BDAACE6" w:rsidR="00BE4272" w:rsidRPr="000B799E" w:rsidRDefault="00BE4272" w:rsidP="00BE4272">
            <w:pPr>
              <w:tabs>
                <w:tab w:val="right" w:pos="2343"/>
              </w:tabs>
              <w:spacing w:before="20" w:after="2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0B799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per 10,000 vehicles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ab/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36C3CB62" w14:textId="09B98B30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0.50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105E41C6" w14:textId="396F0F98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0.51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0B0E143C" w14:textId="05ED6EFD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0.54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362B0A54" w14:textId="062B6F16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-0.01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2C380BC3" w14:textId="088DF182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7D280A1C" w14:textId="1072DE64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0.48</w:t>
            </w:r>
          </w:p>
        </w:tc>
      </w:tr>
      <w:tr w:rsidR="00BE4272" w14:paraId="720475CA" w14:textId="77777777" w:rsidTr="003D59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44621D9C" w14:textId="1C35DD43" w:rsidR="00BE4272" w:rsidRPr="000B799E" w:rsidRDefault="00BE4272" w:rsidP="00BE4272">
            <w:pPr>
              <w:spacing w:before="20" w:after="2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0B799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per 100,000 population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0316BF65" w14:textId="6A4A9181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4.10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1AB93161" w14:textId="72F3D89F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4.09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DA805BF" w14:textId="5CB4ACCA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4.34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1F14103" w14:textId="634A3331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+0.01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F57D4A6" w14:textId="3FD761A2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-0.24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785C5DC" w14:textId="790B6447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3.85</w:t>
            </w:r>
          </w:p>
        </w:tc>
      </w:tr>
      <w:tr w:rsidR="002E2DAD" w14:paraId="3F748297" w14:textId="77777777" w:rsidTr="002823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1BD8A6E" w14:textId="0B4A691F" w:rsidR="002E2DAD" w:rsidRPr="002823B6" w:rsidRDefault="002E2DAD" w:rsidP="002823B6">
            <w:pPr>
              <w:spacing w:before="20" w:after="20"/>
              <w:rPr>
                <w:sz w:val="18"/>
                <w:szCs w:val="18"/>
              </w:rPr>
            </w:pPr>
            <w:r w:rsidRPr="002823B6">
              <w:rPr>
                <w:sz w:val="18"/>
                <w:szCs w:val="18"/>
              </w:rPr>
              <w:t>Crashes (Rolling 12 Month Total)</w:t>
            </w:r>
          </w:p>
        </w:tc>
      </w:tr>
      <w:tr w:rsidR="00946A44" w14:paraId="114B9A26" w14:textId="77777777" w:rsidTr="00B2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</w:tcPr>
          <w:p w14:paraId="73C2B285" w14:textId="660E2D40" w:rsidR="00946A44" w:rsidRPr="002823B6" w:rsidRDefault="00946A44" w:rsidP="00946A44">
            <w:pPr>
              <w:spacing w:before="20" w:after="20"/>
              <w:rPr>
                <w:b w:val="0"/>
                <w:bCs w:val="0"/>
                <w:sz w:val="18"/>
                <w:szCs w:val="18"/>
              </w:rPr>
            </w:pPr>
            <w:r w:rsidRPr="002823B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Fatal crashes (to 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December</w:t>
            </w:r>
            <w:r w:rsidRPr="002823B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0F478617" w14:textId="30673374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946A44">
              <w:rPr>
                <w:b/>
                <w:bCs/>
                <w:sz w:val="18"/>
                <w:szCs w:val="20"/>
              </w:rPr>
              <w:t>267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5EFD7E1" w14:textId="2E116637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946A44">
              <w:rPr>
                <w:b/>
                <w:bCs/>
                <w:sz w:val="18"/>
                <w:szCs w:val="20"/>
              </w:rPr>
              <w:t>271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1D399D12" w14:textId="2D9C1B7B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946A44">
              <w:rPr>
                <w:b/>
                <w:bCs/>
                <w:sz w:val="18"/>
                <w:szCs w:val="20"/>
              </w:rPr>
              <w:t>261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64B7635" w14:textId="4A47740C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946A44">
              <w:rPr>
                <w:b/>
                <w:bCs/>
                <w:sz w:val="18"/>
                <w:szCs w:val="20"/>
              </w:rPr>
              <w:t>-4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802B1B5" w14:textId="3B5891BC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946A44">
              <w:rPr>
                <w:b/>
                <w:bCs/>
                <w:sz w:val="18"/>
                <w:szCs w:val="20"/>
              </w:rPr>
              <w:t>+6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7A686084" w14:textId="3840B0BC" w:rsidR="00946A44" w:rsidRPr="00946A44" w:rsidRDefault="00946A44" w:rsidP="00946A44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946A44">
              <w:rPr>
                <w:b/>
                <w:bCs/>
                <w:sz w:val="18"/>
                <w:szCs w:val="20"/>
              </w:rPr>
              <w:t>251</w:t>
            </w:r>
          </w:p>
        </w:tc>
      </w:tr>
      <w:tr w:rsidR="00BE4272" w14:paraId="2D2E4F20" w14:textId="77777777" w:rsidTr="00B27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C655064" w14:textId="15AB9B3A" w:rsidR="00BE4272" w:rsidRPr="002823B6" w:rsidRDefault="00BE4272" w:rsidP="00BE4272">
            <w:pPr>
              <w:spacing w:before="20" w:after="20"/>
              <w:rPr>
                <w:b w:val="0"/>
                <w:bCs w:val="0"/>
                <w:sz w:val="18"/>
                <w:szCs w:val="18"/>
              </w:rPr>
            </w:pPr>
            <w:r w:rsidRPr="002823B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per 10,000 vehicles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75C9C2B9" w14:textId="53A89744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0.47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58402E77" w14:textId="2F87E3A4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0.49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31435D6E" w14:textId="05D59DF0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0.48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00640268" w14:textId="20610190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-0.02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17BD0129" w14:textId="5945C611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48E25045" w14:textId="0F46DD8A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0.45</w:t>
            </w:r>
          </w:p>
        </w:tc>
      </w:tr>
      <w:tr w:rsidR="00BE4272" w14:paraId="492C95B3" w14:textId="77777777" w:rsidTr="00B278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</w:tcPr>
          <w:p w14:paraId="649E456E" w14:textId="232CC9A3" w:rsidR="00BE4272" w:rsidRPr="002823B6" w:rsidRDefault="00BE4272" w:rsidP="00BE4272">
            <w:pPr>
              <w:spacing w:before="20" w:after="20"/>
              <w:rPr>
                <w:b w:val="0"/>
                <w:bCs w:val="0"/>
                <w:sz w:val="18"/>
                <w:szCs w:val="18"/>
              </w:rPr>
            </w:pPr>
            <w:r w:rsidRPr="002823B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per 100,000 population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6DA7FC1" w14:textId="1FA49B42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3.77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763CD15" w14:textId="514437FC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3.90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3ABF5A6C" w14:textId="32F42B47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3.84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9FCB920" w14:textId="47B65B49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-0.13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F56DCF0" w14:textId="4E7C3714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266B4A2" w14:textId="25F46F73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3.60</w:t>
            </w:r>
          </w:p>
        </w:tc>
      </w:tr>
    </w:tbl>
    <w:p w14:paraId="4F81C0BB" w14:textId="5F4FA5DD" w:rsidR="00D47104" w:rsidRDefault="00D47104" w:rsidP="009C12CB">
      <w:r>
        <w:t xml:space="preserve">            </w:t>
      </w:r>
      <w:r w:rsidR="00E24A1A">
        <w:rPr>
          <w:noProof/>
        </w:rPr>
        <w:drawing>
          <wp:inline distT="0" distB="0" distL="0" distR="0" wp14:anchorId="0D9AF86A" wp14:editId="69DDDF88">
            <wp:extent cx="6408420" cy="3633746"/>
            <wp:effectExtent l="0" t="0" r="0" b="5080"/>
            <wp:docPr id="954998604" name="Picture 1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98604" name="Picture 1" descr="A map of the united stat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4270" cy="36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73EE" w14:textId="77777777" w:rsidR="007D1CBD" w:rsidRDefault="007D1CBD" w:rsidP="00D47104">
      <w:pPr>
        <w:jc w:val="center"/>
      </w:pPr>
    </w:p>
    <w:p w14:paraId="2F7B8588" w14:textId="686B6AAB" w:rsidR="007C7E7C" w:rsidRDefault="00D47104" w:rsidP="00D47104">
      <w:pPr>
        <w:jc w:val="center"/>
      </w:pPr>
      <w:r>
        <w:t xml:space="preserve">Victoria – Lives Lost, </w:t>
      </w:r>
      <w:r w:rsidR="007D1CBD">
        <w:t>J</w:t>
      </w:r>
      <w:r w:rsidR="00946A44">
        <w:t>anuary</w:t>
      </w:r>
      <w:r>
        <w:t xml:space="preserve"> 202</w:t>
      </w:r>
      <w:r w:rsidR="00946A44">
        <w:t>5</w:t>
      </w:r>
      <w:r w:rsidR="007D1CBD">
        <w:t xml:space="preserve"> to </w:t>
      </w:r>
      <w:r w:rsidR="00946A44">
        <w:t>December</w:t>
      </w:r>
      <w:r w:rsidR="007D1CBD">
        <w:t xml:space="preserve"> 2025</w:t>
      </w:r>
    </w:p>
    <w:p w14:paraId="12A5CBDC" w14:textId="4CE8CC37" w:rsidR="00DB484D" w:rsidRDefault="00DB484D" w:rsidP="00DB484D">
      <w:pPr>
        <w:pStyle w:val="Heading3"/>
      </w:pPr>
      <w:bookmarkStart w:id="34" w:name="_Toc223344247"/>
      <w:bookmarkStart w:id="35" w:name="_Toc223360725"/>
      <w:bookmarkStart w:id="36" w:name="_Toc224118494"/>
      <w:r>
        <w:lastRenderedPageBreak/>
        <w:t xml:space="preserve">1.2 </w:t>
      </w:r>
      <w:r w:rsidRPr="00DB484D">
        <w:t xml:space="preserve">Injured claimants who were admitted to hospital within 7 days of </w:t>
      </w:r>
      <w:r w:rsidR="00406B51">
        <w:t xml:space="preserve">the </w:t>
      </w:r>
      <w:r w:rsidR="00CB1C6B" w:rsidRPr="00DB484D">
        <w:t>accident.</w:t>
      </w:r>
      <w:bookmarkStart w:id="37" w:name="_Toc53606125"/>
      <w:bookmarkStart w:id="38" w:name="_Toc53606613"/>
      <w:bookmarkEnd w:id="34"/>
      <w:bookmarkEnd w:id="35"/>
      <w:bookmarkEnd w:id="36"/>
    </w:p>
    <w:bookmarkEnd w:id="37"/>
    <w:bookmarkEnd w:id="38"/>
    <w:p w14:paraId="12892920" w14:textId="55FF7582" w:rsidR="009C12CB" w:rsidRDefault="00D47104" w:rsidP="009C12CB">
      <w:r>
        <w:t xml:space="preserve">Rolling 12 months to </w:t>
      </w:r>
      <w:r w:rsidR="00E24A1A">
        <w:t>30</w:t>
      </w:r>
      <w:r w:rsidR="00E24A1A" w:rsidRPr="00E24A1A">
        <w:rPr>
          <w:vertAlign w:val="superscript"/>
        </w:rPr>
        <w:t>th</w:t>
      </w:r>
      <w:r w:rsidR="00E24A1A">
        <w:t xml:space="preserve"> June</w:t>
      </w:r>
      <w:r w:rsidR="00D45E1A">
        <w:t xml:space="preserve"> </w:t>
      </w:r>
      <w:r>
        <w:t>(</w:t>
      </w:r>
      <w:r w:rsidR="00A17AEE">
        <w:t>accident</w:t>
      </w:r>
      <w:r>
        <w:t xml:space="preserve"> date)</w:t>
      </w:r>
    </w:p>
    <w:p w14:paraId="46BE1704" w14:textId="77777777" w:rsidR="00D47104" w:rsidRDefault="00D47104" w:rsidP="009C12CB"/>
    <w:tbl>
      <w:tblPr>
        <w:tblStyle w:val="ListTable4-Accent1"/>
        <w:tblW w:w="5000" w:type="pct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49"/>
        <w:gridCol w:w="994"/>
        <w:gridCol w:w="1126"/>
        <w:gridCol w:w="1088"/>
        <w:gridCol w:w="1035"/>
        <w:gridCol w:w="884"/>
        <w:gridCol w:w="712"/>
        <w:gridCol w:w="821"/>
        <w:gridCol w:w="1183"/>
      </w:tblGrid>
      <w:tr w:rsidR="002110AF" w14:paraId="1C921B60" w14:textId="526CD44E" w:rsidTr="00BC5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Mar>
              <w:top w:w="57" w:type="dxa"/>
              <w:bottom w:w="57" w:type="dxa"/>
            </w:tcMar>
            <w:vAlign w:val="top"/>
          </w:tcPr>
          <w:p w14:paraId="361CA5AF" w14:textId="74929D1D" w:rsidR="00382038" w:rsidRPr="00777876" w:rsidRDefault="00382038" w:rsidP="002110AF">
            <w:pPr>
              <w:spacing w:before="20" w:after="2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Category</w:t>
            </w:r>
          </w:p>
        </w:tc>
        <w:tc>
          <w:tcPr>
            <w:tcW w:w="492" w:type="pct"/>
            <w:tcMar>
              <w:top w:w="57" w:type="dxa"/>
              <w:bottom w:w="57" w:type="dxa"/>
            </w:tcMar>
            <w:vAlign w:val="top"/>
          </w:tcPr>
          <w:p w14:paraId="040D0877" w14:textId="301F778C" w:rsidR="00382038" w:rsidRPr="00777876" w:rsidRDefault="00382038" w:rsidP="002110AF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202</w:t>
            </w:r>
            <w:r w:rsidR="005621A0">
              <w:rPr>
                <w:sz w:val="18"/>
                <w:szCs w:val="18"/>
              </w:rPr>
              <w:t>5</w:t>
            </w:r>
          </w:p>
        </w:tc>
        <w:tc>
          <w:tcPr>
            <w:tcW w:w="558" w:type="pct"/>
            <w:tcMar>
              <w:top w:w="57" w:type="dxa"/>
              <w:bottom w:w="57" w:type="dxa"/>
            </w:tcMar>
            <w:vAlign w:val="top"/>
          </w:tcPr>
          <w:p w14:paraId="030A6133" w14:textId="43CA6DA1" w:rsidR="00382038" w:rsidRPr="00777876" w:rsidRDefault="00382038" w:rsidP="002110AF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202</w:t>
            </w:r>
            <w:r w:rsidR="005621A0">
              <w:rPr>
                <w:sz w:val="18"/>
                <w:szCs w:val="18"/>
              </w:rPr>
              <w:t>4</w:t>
            </w:r>
          </w:p>
        </w:tc>
        <w:tc>
          <w:tcPr>
            <w:tcW w:w="539" w:type="pct"/>
            <w:tcMar>
              <w:top w:w="57" w:type="dxa"/>
              <w:bottom w:w="57" w:type="dxa"/>
            </w:tcMar>
            <w:vAlign w:val="top"/>
          </w:tcPr>
          <w:p w14:paraId="403F9C32" w14:textId="72CDBD8A" w:rsidR="00382038" w:rsidRPr="00777876" w:rsidRDefault="00382038" w:rsidP="002110AF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202</w:t>
            </w:r>
            <w:r w:rsidR="005621A0">
              <w:rPr>
                <w:sz w:val="18"/>
                <w:szCs w:val="18"/>
              </w:rPr>
              <w:t>3</w:t>
            </w:r>
          </w:p>
        </w:tc>
        <w:tc>
          <w:tcPr>
            <w:tcW w:w="951" w:type="pct"/>
            <w:gridSpan w:val="2"/>
            <w:tcMar>
              <w:top w:w="57" w:type="dxa"/>
              <w:bottom w:w="57" w:type="dxa"/>
            </w:tcMar>
            <w:vAlign w:val="top"/>
          </w:tcPr>
          <w:p w14:paraId="43E9142A" w14:textId="500FDAF0" w:rsidR="00777876" w:rsidRPr="002110AF" w:rsidRDefault="00382038" w:rsidP="002110AF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202</w:t>
            </w:r>
            <w:r w:rsidR="005621A0">
              <w:rPr>
                <w:sz w:val="18"/>
                <w:szCs w:val="18"/>
              </w:rPr>
              <w:t>5</w:t>
            </w:r>
            <w:r w:rsidRPr="00777876">
              <w:rPr>
                <w:sz w:val="18"/>
                <w:szCs w:val="18"/>
              </w:rPr>
              <w:t xml:space="preserve"> v 202</w:t>
            </w:r>
            <w:r w:rsidR="005621A0">
              <w:rPr>
                <w:sz w:val="18"/>
                <w:szCs w:val="18"/>
              </w:rPr>
              <w:t>4</w:t>
            </w:r>
          </w:p>
        </w:tc>
        <w:tc>
          <w:tcPr>
            <w:tcW w:w="760" w:type="pct"/>
            <w:gridSpan w:val="2"/>
            <w:tcMar>
              <w:top w:w="57" w:type="dxa"/>
              <w:bottom w:w="57" w:type="dxa"/>
            </w:tcMar>
            <w:vAlign w:val="top"/>
          </w:tcPr>
          <w:p w14:paraId="26DB4F6C" w14:textId="30E2DE7C" w:rsidR="00777876" w:rsidRPr="002110AF" w:rsidRDefault="00382038" w:rsidP="002110AF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202</w:t>
            </w:r>
            <w:r w:rsidR="005621A0">
              <w:rPr>
                <w:sz w:val="18"/>
                <w:szCs w:val="18"/>
              </w:rPr>
              <w:t>5</w:t>
            </w:r>
            <w:r w:rsidRPr="00777876">
              <w:rPr>
                <w:sz w:val="18"/>
                <w:szCs w:val="18"/>
              </w:rPr>
              <w:t xml:space="preserve"> v 202</w:t>
            </w:r>
            <w:r w:rsidR="005621A0">
              <w:rPr>
                <w:sz w:val="18"/>
                <w:szCs w:val="18"/>
              </w:rPr>
              <w:t>3</w:t>
            </w:r>
          </w:p>
        </w:tc>
        <w:tc>
          <w:tcPr>
            <w:tcW w:w="586" w:type="pct"/>
          </w:tcPr>
          <w:p w14:paraId="34199C90" w14:textId="22F95C68" w:rsidR="002110AF" w:rsidRPr="00777876" w:rsidRDefault="00382038" w:rsidP="002110AF">
            <w:pPr>
              <w:spacing w:before="20" w:after="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77876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777876">
              <w:rPr>
                <w:sz w:val="18"/>
                <w:szCs w:val="18"/>
              </w:rPr>
              <w:t>Year Average</w:t>
            </w:r>
          </w:p>
        </w:tc>
      </w:tr>
      <w:tr w:rsidR="00D45E1A" w14:paraId="6B48BA73" w14:textId="55980D30" w:rsidTr="00787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453ED237" w14:textId="19EF2EF4" w:rsidR="00D45E1A" w:rsidRPr="00382038" w:rsidRDefault="00D45E1A" w:rsidP="00B9761A">
            <w:pPr>
              <w:spacing w:before="20" w:after="20"/>
              <w:rPr>
                <w:rFonts w:cstheme="minorHAnsi"/>
                <w:sz w:val="18"/>
                <w:szCs w:val="18"/>
              </w:rPr>
            </w:pPr>
            <w:r w:rsidRPr="00382038">
              <w:rPr>
                <w:rFonts w:cstheme="minorHAnsi"/>
                <w:sz w:val="18"/>
                <w:szCs w:val="18"/>
              </w:rPr>
              <w:t>Claims hospitalis</w:t>
            </w:r>
            <w:r>
              <w:rPr>
                <w:rFonts w:cstheme="minorHAnsi"/>
                <w:sz w:val="18"/>
                <w:szCs w:val="18"/>
              </w:rPr>
              <w:t>e</w:t>
            </w:r>
            <w:r w:rsidR="00406B51">
              <w:rPr>
                <w:rFonts w:cstheme="minorHAnsi"/>
                <w:sz w:val="18"/>
                <w:szCs w:val="18"/>
              </w:rPr>
              <w:t>d</w:t>
            </w:r>
            <w:r>
              <w:rPr>
                <w:rFonts w:cstheme="minorHAnsi"/>
                <w:sz w:val="18"/>
                <w:szCs w:val="18"/>
              </w:rPr>
              <w:t xml:space="preserve"> within 7 days and staying </w:t>
            </w:r>
            <w:r w:rsidRPr="00382038">
              <w:rPr>
                <w:rFonts w:cstheme="minorHAnsi"/>
                <w:sz w:val="18"/>
                <w:szCs w:val="18"/>
              </w:rPr>
              <w:t>over 14 days (Rolling 12 Month Total)</w:t>
            </w:r>
          </w:p>
        </w:tc>
      </w:tr>
      <w:tr w:rsidR="00E24A1A" w14:paraId="003EDBD8" w14:textId="1613516A" w:rsidTr="005F73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6025CA62" w14:textId="3CA5963C" w:rsidR="00E24A1A" w:rsidRPr="00382038" w:rsidRDefault="00E24A1A" w:rsidP="00E24A1A">
            <w:pPr>
              <w:spacing w:before="20" w:after="2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382038">
              <w:rPr>
                <w:rFonts w:cstheme="minorHAnsi"/>
                <w:b w:val="0"/>
                <w:bCs w:val="0"/>
                <w:sz w:val="18"/>
                <w:szCs w:val="18"/>
              </w:rPr>
              <w:t xml:space="preserve">Claims (to </w:t>
            </w:r>
            <w:r>
              <w:rPr>
                <w:rFonts w:cstheme="minorHAnsi"/>
                <w:b w:val="0"/>
                <w:bCs w:val="0"/>
                <w:sz w:val="18"/>
                <w:szCs w:val="18"/>
              </w:rPr>
              <w:t>June</w:t>
            </w:r>
            <w:r w:rsidRPr="00382038">
              <w:rPr>
                <w:rFonts w:cstheme="minorHAnsi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4D1EE24" w14:textId="0D33EFB0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695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4A99B12" w14:textId="4E094345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666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19AEB9AA" w14:textId="7E476C21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659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F15641B" w14:textId="0D9193EE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+29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2AE463C" w14:textId="78A30E80" w:rsidR="00E24A1A" w:rsidRPr="00E24A1A" w:rsidRDefault="00E24A1A" w:rsidP="00E24A1A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(+4%)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02C95141" w14:textId="48675ACB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+36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5FCD025E" w14:textId="353D89CF" w:rsidR="00E24A1A" w:rsidRPr="00E24A1A" w:rsidRDefault="00E24A1A" w:rsidP="00E24A1A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(+5%)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7E270348" w14:textId="6D465F8E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639</w:t>
            </w:r>
          </w:p>
        </w:tc>
      </w:tr>
      <w:tr w:rsidR="00BE4272" w14:paraId="3DA0A91F" w14:textId="39B5CEB4" w:rsidTr="005F7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FFFFFF" w:themeFill="background1"/>
            <w:tcMar>
              <w:top w:w="57" w:type="dxa"/>
              <w:bottom w:w="57" w:type="dxa"/>
            </w:tcMar>
            <w:vAlign w:val="top"/>
          </w:tcPr>
          <w:p w14:paraId="0684ADEA" w14:textId="77777777" w:rsidR="00BE4272" w:rsidRPr="00382038" w:rsidRDefault="00BE4272" w:rsidP="00BE4272">
            <w:pPr>
              <w:spacing w:before="20" w:after="2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382038">
              <w:rPr>
                <w:rFonts w:cstheme="minorHAnsi"/>
                <w:b w:val="0"/>
                <w:bCs w:val="0"/>
                <w:sz w:val="18"/>
                <w:szCs w:val="18"/>
              </w:rPr>
              <w:t>per 10,000 vehicles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2B109636" w14:textId="791614C8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1.18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365F65A7" w14:textId="26A50ACF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1.21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04CB7A19" w14:textId="1E2706D3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1.23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0D17B25B" w14:textId="0404A831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top w:w="57" w:type="dxa"/>
              <w:bottom w:w="57" w:type="dxa"/>
            </w:tcMar>
            <w:vAlign w:val="top"/>
          </w:tcPr>
          <w:p w14:paraId="6121F30C" w14:textId="593E8D26" w:rsidR="00BE4272" w:rsidRPr="00BE4272" w:rsidRDefault="00BE4272" w:rsidP="00BE4272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(-2%)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6E75F0B8" w14:textId="23D6A9D5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-0.05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 w14:paraId="0419DE42" w14:textId="51E13ACE" w:rsidR="00BE4272" w:rsidRPr="00BE4272" w:rsidRDefault="00BE4272" w:rsidP="00BE4272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(-4%)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EC79873" w14:textId="4E5A6805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1.19</w:t>
            </w:r>
          </w:p>
        </w:tc>
      </w:tr>
      <w:tr w:rsidR="00BE4272" w14:paraId="7BFD463F" w14:textId="1A302B14" w:rsidTr="005F73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5784E1DA" w14:textId="77777777" w:rsidR="00BE4272" w:rsidRPr="00382038" w:rsidRDefault="00BE4272" w:rsidP="00BE4272">
            <w:pPr>
              <w:spacing w:before="20" w:after="2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382038">
              <w:rPr>
                <w:rFonts w:cstheme="minorHAnsi"/>
                <w:b w:val="0"/>
                <w:bCs w:val="0"/>
                <w:sz w:val="18"/>
                <w:szCs w:val="18"/>
              </w:rPr>
              <w:t>per 100,000 population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1FD94F00" w14:textId="50D22D38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9.41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6EB86E91" w14:textId="4C043A55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9.69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34769A07" w14:textId="54A4A376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9.83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44FFC101" w14:textId="1EBC3564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-0.28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29C21A0" w14:textId="314B92CD" w:rsidR="00BE4272" w:rsidRPr="00BE4272" w:rsidRDefault="00BE4272" w:rsidP="00BE4272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(-3%)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AC2BDEE" w14:textId="5C6E151E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-0.42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4042D931" w14:textId="05E5DFCD" w:rsidR="00BE4272" w:rsidRPr="00BE4272" w:rsidRDefault="00BE4272" w:rsidP="00BE4272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(-4%)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44F153B1" w14:textId="26091A28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9.45</w:t>
            </w:r>
          </w:p>
        </w:tc>
      </w:tr>
      <w:tr w:rsidR="001345A7" w14:paraId="5919B4FF" w14:textId="79247454" w:rsidTr="00BC5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68FC237" w14:textId="44A56F4A" w:rsidR="001345A7" w:rsidRPr="00382038" w:rsidRDefault="001345A7" w:rsidP="009156DF">
            <w:pPr>
              <w:spacing w:before="20" w:after="20"/>
              <w:rPr>
                <w:rFonts w:cstheme="minorHAnsi"/>
                <w:sz w:val="18"/>
                <w:szCs w:val="18"/>
              </w:rPr>
            </w:pPr>
            <w:r w:rsidRPr="00382038">
              <w:rPr>
                <w:rFonts w:cstheme="minorHAnsi"/>
                <w:sz w:val="18"/>
                <w:szCs w:val="18"/>
              </w:rPr>
              <w:t xml:space="preserve">All claims </w:t>
            </w:r>
            <w:r w:rsidR="00D45E1A">
              <w:rPr>
                <w:rFonts w:cstheme="minorHAnsi"/>
                <w:sz w:val="18"/>
                <w:szCs w:val="18"/>
              </w:rPr>
              <w:t>hospitalised within 7 days</w:t>
            </w:r>
            <w:r w:rsidRPr="00382038">
              <w:rPr>
                <w:rFonts w:cstheme="minorHAnsi"/>
                <w:sz w:val="18"/>
                <w:szCs w:val="18"/>
              </w:rPr>
              <w:t xml:space="preserve"> (Rolling 12 Month Total)</w:t>
            </w:r>
          </w:p>
        </w:tc>
      </w:tr>
      <w:tr w:rsidR="00E24A1A" w:rsidRPr="00BC5710" w14:paraId="13CD1B90" w14:textId="541A69A8" w:rsidTr="00665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</w:tcPr>
          <w:p w14:paraId="4A41797F" w14:textId="54A2C594" w:rsidR="00E24A1A" w:rsidRPr="00BC5710" w:rsidRDefault="00E24A1A" w:rsidP="00E24A1A">
            <w:pPr>
              <w:spacing w:before="20" w:after="2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BC5710">
              <w:rPr>
                <w:rFonts w:cstheme="minorHAnsi"/>
                <w:b w:val="0"/>
                <w:bCs w:val="0"/>
                <w:sz w:val="18"/>
                <w:szCs w:val="18"/>
              </w:rPr>
              <w:t xml:space="preserve">Claims (to </w:t>
            </w:r>
            <w:r>
              <w:rPr>
                <w:rFonts w:cstheme="minorHAnsi"/>
                <w:b w:val="0"/>
                <w:bCs w:val="0"/>
                <w:sz w:val="18"/>
                <w:szCs w:val="18"/>
              </w:rPr>
              <w:t>June</w:t>
            </w:r>
            <w:r w:rsidRPr="00BC5710">
              <w:rPr>
                <w:rFonts w:cstheme="minorHAnsi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4CDED554" w14:textId="5C0FD2CF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5,732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1BAAC957" w14:textId="23825FCE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5,328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01FACF93" w14:textId="75CD5C13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5,566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0DF9DA07" w14:textId="073DC510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+404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452DE4AF" w14:textId="716E93BC" w:rsidR="00E24A1A" w:rsidRPr="00E24A1A" w:rsidRDefault="00E24A1A" w:rsidP="00E24A1A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(+8%)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57" w:type="dxa"/>
              <w:bottom w:w="57" w:type="dxa"/>
            </w:tcMar>
            <w:vAlign w:val="top"/>
          </w:tcPr>
          <w:p w14:paraId="0CAAE984" w14:textId="72BF20CC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top"/>
          </w:tcPr>
          <w:p w14:paraId="2005FB2F" w14:textId="017D3917" w:rsidR="00E24A1A" w:rsidRPr="00E24A1A" w:rsidRDefault="00E24A1A" w:rsidP="00E24A1A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(+3%)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top"/>
          </w:tcPr>
          <w:p w14:paraId="14543C48" w14:textId="7B818874" w:rsidR="00E24A1A" w:rsidRPr="00E24A1A" w:rsidRDefault="00E24A1A" w:rsidP="00E24A1A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E24A1A">
              <w:rPr>
                <w:b/>
                <w:bCs/>
                <w:sz w:val="18"/>
                <w:szCs w:val="18"/>
              </w:rPr>
              <w:t>5,470</w:t>
            </w:r>
          </w:p>
        </w:tc>
      </w:tr>
      <w:tr w:rsidR="00BE4272" w:rsidRPr="00BC5710" w14:paraId="5E10A0BE" w14:textId="7E995F5C" w:rsidTr="00665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EA7160A" w14:textId="77777777" w:rsidR="00BE4272" w:rsidRPr="00BC5710" w:rsidRDefault="00BE4272" w:rsidP="00BE4272">
            <w:pPr>
              <w:spacing w:before="20" w:after="2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BC5710">
              <w:rPr>
                <w:rFonts w:cstheme="minorHAnsi"/>
                <w:b w:val="0"/>
                <w:bCs w:val="0"/>
                <w:sz w:val="18"/>
                <w:szCs w:val="18"/>
              </w:rPr>
              <w:t>per 10,000 vehicles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2B055659" w14:textId="68622461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10.17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06CE7093" w14:textId="4B767F01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9.70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38C15B85" w14:textId="5B048344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10.40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6CE0C5EB" w14:textId="68D9052A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+0.47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top w:w="57" w:type="dxa"/>
              <w:bottom w:w="57" w:type="dxa"/>
            </w:tcMar>
            <w:vAlign w:val="top"/>
          </w:tcPr>
          <w:p w14:paraId="0615C8F4" w14:textId="0EFAAA5C" w:rsidR="00BE4272" w:rsidRPr="00BE4272" w:rsidRDefault="00BE4272" w:rsidP="00BE4272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(+5%)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top"/>
          </w:tcPr>
          <w:p w14:paraId="0CCAE06E" w14:textId="0C7638FC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-0.23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top"/>
          </w:tcPr>
          <w:p w14:paraId="359F7395" w14:textId="552808F8" w:rsidR="00BE4272" w:rsidRPr="00BE4272" w:rsidRDefault="00BE4272" w:rsidP="00BE4272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(-2%)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CEC3804" w14:textId="4A3E0BD8" w:rsidR="00BE4272" w:rsidRPr="00BE4272" w:rsidRDefault="00BE4272" w:rsidP="00BE4272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10.33</w:t>
            </w:r>
          </w:p>
        </w:tc>
      </w:tr>
      <w:tr w:rsidR="00BE4272" w:rsidRPr="00BC5710" w14:paraId="793ED528" w14:textId="6D2DEB5C" w:rsidTr="00665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</w:tcPr>
          <w:p w14:paraId="3EF38F7C" w14:textId="77777777" w:rsidR="00BE4272" w:rsidRPr="00BC5710" w:rsidRDefault="00BE4272" w:rsidP="00BE4272">
            <w:pPr>
              <w:spacing w:before="20" w:after="2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BC5710">
              <w:rPr>
                <w:rFonts w:cstheme="minorHAnsi"/>
                <w:b w:val="0"/>
                <w:bCs w:val="0"/>
                <w:sz w:val="18"/>
                <w:szCs w:val="18"/>
              </w:rPr>
              <w:t>per 100,000 population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0D4688F" w14:textId="7C4A3EC9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81.74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0FBBE7A1" w14:textId="070B9D3C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77.51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36B1CF60" w14:textId="69DB2EDD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83.00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5E6D5F14" w14:textId="1278BB8F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+4.23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24E56DDD" w14:textId="3339A99E" w:rsidR="00BE4272" w:rsidRPr="00BE4272" w:rsidRDefault="00BE4272" w:rsidP="00BE4272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(+5%)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tcMar>
              <w:top w:w="57" w:type="dxa"/>
              <w:bottom w:w="57" w:type="dxa"/>
            </w:tcMar>
            <w:vAlign w:val="top"/>
          </w:tcPr>
          <w:p w14:paraId="10B48AD5" w14:textId="44D44D4E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-1.26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vAlign w:val="top"/>
          </w:tcPr>
          <w:p w14:paraId="4D8EED79" w14:textId="535377E3" w:rsidR="00BE4272" w:rsidRPr="00BE4272" w:rsidRDefault="00BE4272" w:rsidP="00BE4272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(-2%)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1E2850"/>
              <w:right w:val="nil"/>
            </w:tcBorders>
            <w:shd w:val="clear" w:color="000000" w:fill="F2F2F2"/>
            <w:vAlign w:val="top"/>
          </w:tcPr>
          <w:p w14:paraId="15AB1692" w14:textId="46E09B34" w:rsidR="00BE4272" w:rsidRPr="00BE4272" w:rsidRDefault="00BE4272" w:rsidP="00BE4272">
            <w:pPr>
              <w:spacing w:before="20" w:after="2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81.92</w:t>
            </w:r>
          </w:p>
        </w:tc>
      </w:tr>
    </w:tbl>
    <w:p w14:paraId="238E3BF5" w14:textId="77777777" w:rsidR="005A3606" w:rsidRDefault="005A3606" w:rsidP="009C12CB"/>
    <w:p w14:paraId="0A1D6588" w14:textId="2FACB5F3" w:rsidR="00F65C0C" w:rsidRDefault="00F65C0C" w:rsidP="009C12CB">
      <w:r>
        <w:rPr>
          <w:noProof/>
        </w:rPr>
        <w:drawing>
          <wp:inline distT="0" distB="0" distL="0" distR="0" wp14:anchorId="0FCCF05D" wp14:editId="171D2600">
            <wp:extent cx="6408420" cy="2194560"/>
            <wp:effectExtent l="0" t="0" r="11430" b="15240"/>
            <wp:docPr id="19054459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087D6C" w14:textId="43FDC9F5" w:rsidR="00F65C0C" w:rsidRDefault="00F65C0C" w:rsidP="009C12CB"/>
    <w:p w14:paraId="03EE6A70" w14:textId="610ABCDC" w:rsidR="00F65C0C" w:rsidRDefault="00F65C0C" w:rsidP="009C12CB">
      <w:r>
        <w:rPr>
          <w:noProof/>
        </w:rPr>
        <w:drawing>
          <wp:inline distT="0" distB="0" distL="0" distR="0" wp14:anchorId="73FC2ADF" wp14:editId="5447861F">
            <wp:extent cx="6408420" cy="2194560"/>
            <wp:effectExtent l="0" t="0" r="11430" b="15240"/>
            <wp:docPr id="17159990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3EFACC" w14:textId="77777777" w:rsidR="00F65C0C" w:rsidRDefault="00F65C0C" w:rsidP="009C12CB"/>
    <w:p w14:paraId="1779AAFC" w14:textId="343858F0" w:rsidR="00DB484D" w:rsidRPr="00AE191A" w:rsidRDefault="00AF2029" w:rsidP="00DB484D">
      <w:pPr>
        <w:pStyle w:val="Heading2"/>
        <w:numPr>
          <w:ilvl w:val="0"/>
          <w:numId w:val="6"/>
        </w:numPr>
      </w:pPr>
      <w:bookmarkStart w:id="39" w:name="_Toc223344248"/>
      <w:bookmarkStart w:id="40" w:name="_Toc223360726"/>
      <w:bookmarkStart w:id="41" w:name="_Toc224118495"/>
      <w:r>
        <w:lastRenderedPageBreak/>
        <w:t xml:space="preserve">Lives Lost: Rolling 12 </w:t>
      </w:r>
      <w:r w:rsidR="00CB1C6B">
        <w:t>months</w:t>
      </w:r>
      <w:bookmarkEnd w:id="39"/>
      <w:bookmarkEnd w:id="40"/>
      <w:bookmarkEnd w:id="41"/>
    </w:p>
    <w:p w14:paraId="250A1F18" w14:textId="5D8AB1B3" w:rsidR="00DA3007" w:rsidRPr="004D46B2" w:rsidRDefault="00DA3007" w:rsidP="004D46B2">
      <w:pPr>
        <w:pStyle w:val="Heading3"/>
      </w:pPr>
      <w:bookmarkStart w:id="42" w:name="_Toc223344249"/>
      <w:bookmarkStart w:id="43" w:name="_Toc223360727"/>
      <w:bookmarkStart w:id="44" w:name="_Toc224118496"/>
      <w:r>
        <w:t xml:space="preserve">2.1 </w:t>
      </w:r>
      <w:bookmarkEnd w:id="42"/>
      <w:r w:rsidR="00AF71D2">
        <w:t>D</w:t>
      </w:r>
      <w:r w:rsidR="004D46B2">
        <w:t>emographics and accident type</w:t>
      </w:r>
      <w:bookmarkEnd w:id="43"/>
      <w:bookmarkEnd w:id="44"/>
    </w:p>
    <w:p w14:paraId="0B60D0AB" w14:textId="202D6BF0" w:rsidR="004D46B2" w:rsidRPr="004D46B2" w:rsidRDefault="004D46B2" w:rsidP="004D46B2">
      <w:r w:rsidRPr="00E93E81">
        <w:t xml:space="preserve">12 months to </w:t>
      </w:r>
      <w:r>
        <w:t>31</w:t>
      </w:r>
      <w:r w:rsidRPr="003273D5">
        <w:rPr>
          <w:vertAlign w:val="superscript"/>
        </w:rPr>
        <w:t>st</w:t>
      </w:r>
      <w:r>
        <w:t xml:space="preserve"> December</w:t>
      </w:r>
    </w:p>
    <w:p w14:paraId="03F06953" w14:textId="77777777" w:rsidR="009F6D74" w:rsidRDefault="009F6D74" w:rsidP="0021426D"/>
    <w:tbl>
      <w:tblPr>
        <w:tblStyle w:val="ListTable4-Accent1"/>
        <w:tblW w:w="5055" w:type="pct"/>
        <w:tblLayout w:type="fixed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2047"/>
        <w:gridCol w:w="1881"/>
        <w:gridCol w:w="677"/>
        <w:gridCol w:w="690"/>
        <w:gridCol w:w="690"/>
        <w:gridCol w:w="1565"/>
        <w:gridCol w:w="1567"/>
        <w:gridCol w:w="1086"/>
      </w:tblGrid>
      <w:tr w:rsidR="009F6D74" w14:paraId="5735858E" w14:textId="77777777" w:rsidTr="005A3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Align w:val="top"/>
          </w:tcPr>
          <w:p w14:paraId="747DA4D6" w14:textId="41F835D3" w:rsidR="00E16E0C" w:rsidRPr="009C7C06" w:rsidRDefault="00E16E0C" w:rsidP="002C753C">
            <w:pPr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Category</w:t>
            </w:r>
          </w:p>
        </w:tc>
        <w:tc>
          <w:tcPr>
            <w:tcW w:w="922" w:type="pct"/>
          </w:tcPr>
          <w:p w14:paraId="58A561FF" w14:textId="77777777" w:rsidR="00E16E0C" w:rsidRPr="009C7C06" w:rsidRDefault="00E16E0C" w:rsidP="002C7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2" w:type="pct"/>
            <w:vAlign w:val="top"/>
          </w:tcPr>
          <w:p w14:paraId="13299AA2" w14:textId="6147834E" w:rsidR="00E16E0C" w:rsidRPr="009C7C06" w:rsidRDefault="00E16E0C" w:rsidP="00BC57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202</w:t>
            </w:r>
            <w:r w:rsidR="00D95179">
              <w:rPr>
                <w:sz w:val="18"/>
                <w:szCs w:val="18"/>
              </w:rPr>
              <w:t>5</w:t>
            </w:r>
          </w:p>
        </w:tc>
        <w:tc>
          <w:tcPr>
            <w:tcW w:w="338" w:type="pct"/>
            <w:vAlign w:val="top"/>
          </w:tcPr>
          <w:p w14:paraId="3E1DFA1D" w14:textId="0484086D" w:rsidR="00E16E0C" w:rsidRPr="009C7C06" w:rsidRDefault="00E16E0C" w:rsidP="00BC57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202</w:t>
            </w:r>
            <w:r w:rsidR="00D95179">
              <w:rPr>
                <w:sz w:val="18"/>
                <w:szCs w:val="18"/>
              </w:rPr>
              <w:t>4</w:t>
            </w:r>
          </w:p>
        </w:tc>
        <w:tc>
          <w:tcPr>
            <w:tcW w:w="338" w:type="pct"/>
            <w:vAlign w:val="top"/>
          </w:tcPr>
          <w:p w14:paraId="1F110C65" w14:textId="3F25B2DD" w:rsidR="00E16E0C" w:rsidRPr="009C7C06" w:rsidRDefault="00E16E0C" w:rsidP="00BC57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20</w:t>
            </w:r>
            <w:r w:rsidR="00DC43AD">
              <w:rPr>
                <w:sz w:val="18"/>
                <w:szCs w:val="18"/>
              </w:rPr>
              <w:t>2</w:t>
            </w:r>
            <w:r w:rsidR="00D95179">
              <w:rPr>
                <w:sz w:val="18"/>
                <w:szCs w:val="18"/>
              </w:rPr>
              <w:t>3</w:t>
            </w:r>
          </w:p>
        </w:tc>
        <w:tc>
          <w:tcPr>
            <w:tcW w:w="767" w:type="pct"/>
            <w:vAlign w:val="top"/>
          </w:tcPr>
          <w:p w14:paraId="6C153AB5" w14:textId="7AECF256" w:rsidR="00E16E0C" w:rsidRPr="009C7C06" w:rsidRDefault="00E16E0C" w:rsidP="00BC57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202</w:t>
            </w:r>
            <w:r w:rsidR="00D95179">
              <w:rPr>
                <w:sz w:val="18"/>
                <w:szCs w:val="18"/>
              </w:rPr>
              <w:t>5</w:t>
            </w:r>
            <w:r w:rsidRPr="009C7C06">
              <w:rPr>
                <w:sz w:val="18"/>
                <w:szCs w:val="18"/>
              </w:rPr>
              <w:t xml:space="preserve"> v 202</w:t>
            </w:r>
            <w:r w:rsidR="00D95179">
              <w:rPr>
                <w:sz w:val="18"/>
                <w:szCs w:val="18"/>
              </w:rPr>
              <w:t>4</w:t>
            </w:r>
          </w:p>
        </w:tc>
        <w:tc>
          <w:tcPr>
            <w:tcW w:w="768" w:type="pct"/>
            <w:vAlign w:val="top"/>
          </w:tcPr>
          <w:p w14:paraId="057A1E8E" w14:textId="5B4149C9" w:rsidR="00E16E0C" w:rsidRPr="009C7C06" w:rsidRDefault="00E16E0C" w:rsidP="00BC57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202</w:t>
            </w:r>
            <w:r w:rsidR="00D95179">
              <w:rPr>
                <w:sz w:val="18"/>
                <w:szCs w:val="18"/>
              </w:rPr>
              <w:t>5</w:t>
            </w:r>
            <w:r w:rsidRPr="009C7C06">
              <w:rPr>
                <w:sz w:val="18"/>
                <w:szCs w:val="18"/>
              </w:rPr>
              <w:t xml:space="preserve"> v 202</w:t>
            </w:r>
            <w:r w:rsidR="00D95179">
              <w:rPr>
                <w:sz w:val="18"/>
                <w:szCs w:val="18"/>
              </w:rPr>
              <w:t>3</w:t>
            </w:r>
          </w:p>
        </w:tc>
        <w:tc>
          <w:tcPr>
            <w:tcW w:w="532" w:type="pct"/>
            <w:vAlign w:val="top"/>
          </w:tcPr>
          <w:p w14:paraId="38F2D72C" w14:textId="5F97A74B" w:rsidR="00E16E0C" w:rsidRPr="009C7C06" w:rsidRDefault="00E16E0C" w:rsidP="00BC57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9C7C06">
              <w:rPr>
                <w:sz w:val="18"/>
                <w:szCs w:val="18"/>
              </w:rPr>
              <w:t>Year Average</w:t>
            </w:r>
          </w:p>
        </w:tc>
      </w:tr>
      <w:tr w:rsidR="00F65C0C" w14:paraId="462E0DE4" w14:textId="77777777" w:rsidTr="005A3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vAlign w:val="top"/>
          </w:tcPr>
          <w:p w14:paraId="1EE9E597" w14:textId="1A72C483" w:rsidR="00F65C0C" w:rsidRPr="00F429A0" w:rsidRDefault="00F65C0C" w:rsidP="00F65C0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Overview</w:t>
            </w:r>
          </w:p>
        </w:tc>
        <w:tc>
          <w:tcPr>
            <w:tcW w:w="922" w:type="pct"/>
            <w:vAlign w:val="top"/>
          </w:tcPr>
          <w:p w14:paraId="39A03103" w14:textId="5F32BF52" w:rsidR="00F65C0C" w:rsidRPr="00135FFB" w:rsidRDefault="00F65C0C" w:rsidP="00F65C0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Lives Lost</w:t>
            </w:r>
          </w:p>
        </w:tc>
        <w:tc>
          <w:tcPr>
            <w:tcW w:w="332" w:type="pct"/>
            <w:vAlign w:val="top"/>
          </w:tcPr>
          <w:p w14:paraId="0E199CCA" w14:textId="7566BB06" w:rsidR="00F65C0C" w:rsidRPr="00F65C0C" w:rsidRDefault="00F65C0C" w:rsidP="00F65C0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290</w:t>
            </w:r>
          </w:p>
        </w:tc>
        <w:tc>
          <w:tcPr>
            <w:tcW w:w="338" w:type="pct"/>
            <w:vAlign w:val="top"/>
          </w:tcPr>
          <w:p w14:paraId="07A09713" w14:textId="0A5A1E79" w:rsidR="00F65C0C" w:rsidRPr="00F65C0C" w:rsidRDefault="00F65C0C" w:rsidP="00F65C0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284</w:t>
            </w:r>
          </w:p>
        </w:tc>
        <w:tc>
          <w:tcPr>
            <w:tcW w:w="338" w:type="pct"/>
            <w:vAlign w:val="top"/>
          </w:tcPr>
          <w:p w14:paraId="36D07564" w14:textId="1388D1FE" w:rsidR="00F65C0C" w:rsidRPr="00F65C0C" w:rsidRDefault="00F65C0C" w:rsidP="00F65C0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295</w:t>
            </w:r>
          </w:p>
        </w:tc>
        <w:tc>
          <w:tcPr>
            <w:tcW w:w="767" w:type="pct"/>
            <w:vAlign w:val="top"/>
          </w:tcPr>
          <w:p w14:paraId="76344DB9" w14:textId="4ED51572" w:rsidR="00F65C0C" w:rsidRPr="00F65C0C" w:rsidRDefault="00F65C0C" w:rsidP="00F65C0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+6</w:t>
            </w:r>
          </w:p>
        </w:tc>
        <w:tc>
          <w:tcPr>
            <w:tcW w:w="768" w:type="pct"/>
            <w:vAlign w:val="top"/>
          </w:tcPr>
          <w:p w14:paraId="4F96AE96" w14:textId="4792528A" w:rsidR="00F65C0C" w:rsidRPr="00F65C0C" w:rsidRDefault="00F65C0C" w:rsidP="00F65C0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-5</w:t>
            </w:r>
          </w:p>
        </w:tc>
        <w:tc>
          <w:tcPr>
            <w:tcW w:w="532" w:type="pct"/>
            <w:vAlign w:val="top"/>
          </w:tcPr>
          <w:p w14:paraId="62B49E69" w14:textId="54BFE72F" w:rsidR="00F65C0C" w:rsidRPr="00F65C0C" w:rsidRDefault="00F65C0C" w:rsidP="00F65C0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269</w:t>
            </w:r>
          </w:p>
        </w:tc>
      </w:tr>
      <w:tr w:rsidR="00F65C0C" w14:paraId="3AE96797" w14:textId="77777777" w:rsidTr="005A36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6FD7C54F" w14:textId="3FE99966" w:rsidR="00F65C0C" w:rsidRPr="00F429A0" w:rsidRDefault="00F65C0C" w:rsidP="00F65C0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789CE403" w14:textId="38E29BAF" w:rsidR="00F65C0C" w:rsidRPr="00135FFB" w:rsidRDefault="00F65C0C" w:rsidP="00F65C0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Fatal Crashes</w:t>
            </w:r>
          </w:p>
        </w:tc>
        <w:tc>
          <w:tcPr>
            <w:tcW w:w="332" w:type="pct"/>
            <w:vAlign w:val="top"/>
          </w:tcPr>
          <w:p w14:paraId="43B94D9A" w14:textId="764B17BF" w:rsidR="00F65C0C" w:rsidRPr="00F65C0C" w:rsidRDefault="00F65C0C" w:rsidP="00F65C0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267</w:t>
            </w:r>
          </w:p>
        </w:tc>
        <w:tc>
          <w:tcPr>
            <w:tcW w:w="338" w:type="pct"/>
            <w:vAlign w:val="top"/>
          </w:tcPr>
          <w:p w14:paraId="36E2E7FC" w14:textId="1F1D1801" w:rsidR="00F65C0C" w:rsidRPr="00F65C0C" w:rsidRDefault="00F65C0C" w:rsidP="00F65C0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271</w:t>
            </w:r>
          </w:p>
        </w:tc>
        <w:tc>
          <w:tcPr>
            <w:tcW w:w="338" w:type="pct"/>
            <w:vAlign w:val="top"/>
          </w:tcPr>
          <w:p w14:paraId="39EA7C9F" w14:textId="293E8407" w:rsidR="00F65C0C" w:rsidRPr="00F65C0C" w:rsidRDefault="00F65C0C" w:rsidP="00F65C0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261</w:t>
            </w:r>
          </w:p>
        </w:tc>
        <w:tc>
          <w:tcPr>
            <w:tcW w:w="767" w:type="pct"/>
            <w:vAlign w:val="top"/>
          </w:tcPr>
          <w:p w14:paraId="73BBC3F0" w14:textId="01747A34" w:rsidR="00F65C0C" w:rsidRPr="00F65C0C" w:rsidRDefault="00F65C0C" w:rsidP="00F65C0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-4</w:t>
            </w:r>
          </w:p>
        </w:tc>
        <w:tc>
          <w:tcPr>
            <w:tcW w:w="768" w:type="pct"/>
            <w:vAlign w:val="top"/>
          </w:tcPr>
          <w:p w14:paraId="0558C8C6" w14:textId="26A0C27C" w:rsidR="00F65C0C" w:rsidRPr="00F65C0C" w:rsidRDefault="00F65C0C" w:rsidP="00F65C0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+6</w:t>
            </w:r>
          </w:p>
        </w:tc>
        <w:tc>
          <w:tcPr>
            <w:tcW w:w="532" w:type="pct"/>
            <w:vAlign w:val="top"/>
          </w:tcPr>
          <w:p w14:paraId="3A1B0DB3" w14:textId="5EE1FAD8" w:rsidR="00F65C0C" w:rsidRPr="00F65C0C" w:rsidRDefault="00F65C0C" w:rsidP="00F65C0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F65C0C">
              <w:rPr>
                <w:sz w:val="18"/>
                <w:szCs w:val="20"/>
              </w:rPr>
              <w:t>251</w:t>
            </w:r>
          </w:p>
        </w:tc>
      </w:tr>
      <w:tr w:rsidR="008F725C" w14:paraId="169E82D3" w14:textId="77777777" w:rsidTr="00643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shd w:val="clear" w:color="auto" w:fill="FFFFFF" w:themeFill="background1"/>
            <w:vAlign w:val="top"/>
          </w:tcPr>
          <w:p w14:paraId="019ECF9F" w14:textId="59023BA1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Sex</w:t>
            </w:r>
          </w:p>
        </w:tc>
        <w:tc>
          <w:tcPr>
            <w:tcW w:w="922" w:type="pct"/>
            <w:vAlign w:val="top"/>
          </w:tcPr>
          <w:p w14:paraId="4657FFE4" w14:textId="5F7E598F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Female</w:t>
            </w:r>
          </w:p>
        </w:tc>
        <w:tc>
          <w:tcPr>
            <w:tcW w:w="332" w:type="pct"/>
            <w:vAlign w:val="top"/>
          </w:tcPr>
          <w:p w14:paraId="448FBBBC" w14:textId="657E388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78</w:t>
            </w:r>
          </w:p>
        </w:tc>
        <w:tc>
          <w:tcPr>
            <w:tcW w:w="338" w:type="pct"/>
            <w:vAlign w:val="top"/>
          </w:tcPr>
          <w:p w14:paraId="5922053F" w14:textId="21C0933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76</w:t>
            </w:r>
          </w:p>
        </w:tc>
        <w:tc>
          <w:tcPr>
            <w:tcW w:w="338" w:type="pct"/>
            <w:vAlign w:val="top"/>
          </w:tcPr>
          <w:p w14:paraId="0930210D" w14:textId="4C7E261A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89</w:t>
            </w:r>
          </w:p>
        </w:tc>
        <w:tc>
          <w:tcPr>
            <w:tcW w:w="767" w:type="pct"/>
            <w:vAlign w:val="top"/>
          </w:tcPr>
          <w:p w14:paraId="16709710" w14:textId="76424AF7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+2</w:t>
            </w:r>
          </w:p>
        </w:tc>
        <w:tc>
          <w:tcPr>
            <w:tcW w:w="768" w:type="pct"/>
            <w:vAlign w:val="top"/>
          </w:tcPr>
          <w:p w14:paraId="78600226" w14:textId="6A05CD5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-11</w:t>
            </w:r>
          </w:p>
        </w:tc>
        <w:tc>
          <w:tcPr>
            <w:tcW w:w="532" w:type="pct"/>
            <w:vAlign w:val="top"/>
          </w:tcPr>
          <w:p w14:paraId="163F54A2" w14:textId="67B0E4E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74</w:t>
            </w:r>
          </w:p>
        </w:tc>
      </w:tr>
      <w:tr w:rsidR="008F725C" w14:paraId="32954353" w14:textId="77777777" w:rsidTr="006436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5A0DA66D" w14:textId="6FC99661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698ED865" w14:textId="0D3EADBA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Male</w:t>
            </w:r>
          </w:p>
        </w:tc>
        <w:tc>
          <w:tcPr>
            <w:tcW w:w="332" w:type="pct"/>
            <w:vAlign w:val="top"/>
          </w:tcPr>
          <w:p w14:paraId="58B69244" w14:textId="15689A0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212</w:t>
            </w:r>
          </w:p>
        </w:tc>
        <w:tc>
          <w:tcPr>
            <w:tcW w:w="338" w:type="pct"/>
            <w:vAlign w:val="top"/>
          </w:tcPr>
          <w:p w14:paraId="6F161F67" w14:textId="5C3347AD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208</w:t>
            </w:r>
          </w:p>
        </w:tc>
        <w:tc>
          <w:tcPr>
            <w:tcW w:w="338" w:type="pct"/>
            <w:vAlign w:val="top"/>
          </w:tcPr>
          <w:p w14:paraId="3EBFB76B" w14:textId="74CD01E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206</w:t>
            </w:r>
          </w:p>
        </w:tc>
        <w:tc>
          <w:tcPr>
            <w:tcW w:w="767" w:type="pct"/>
            <w:vAlign w:val="top"/>
          </w:tcPr>
          <w:p w14:paraId="5BEC473B" w14:textId="4FD42120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+4</w:t>
            </w:r>
          </w:p>
        </w:tc>
        <w:tc>
          <w:tcPr>
            <w:tcW w:w="768" w:type="pct"/>
            <w:vAlign w:val="top"/>
          </w:tcPr>
          <w:p w14:paraId="12758797" w14:textId="7A7463EE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+6</w:t>
            </w:r>
          </w:p>
        </w:tc>
        <w:tc>
          <w:tcPr>
            <w:tcW w:w="532" w:type="pct"/>
            <w:vAlign w:val="top"/>
          </w:tcPr>
          <w:p w14:paraId="41DF6793" w14:textId="241B8D6C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195</w:t>
            </w:r>
          </w:p>
        </w:tc>
      </w:tr>
      <w:tr w:rsidR="008F725C" w14:paraId="437411E2" w14:textId="77777777" w:rsidTr="005A3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vAlign w:val="top"/>
          </w:tcPr>
          <w:p w14:paraId="1E475261" w14:textId="345D0684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Road user</w:t>
            </w:r>
          </w:p>
        </w:tc>
        <w:tc>
          <w:tcPr>
            <w:tcW w:w="922" w:type="pct"/>
            <w:vAlign w:val="top"/>
          </w:tcPr>
          <w:p w14:paraId="1CE7A522" w14:textId="3C9E44C4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Bicyclist</w:t>
            </w:r>
          </w:p>
        </w:tc>
        <w:tc>
          <w:tcPr>
            <w:tcW w:w="332" w:type="pct"/>
            <w:vAlign w:val="top"/>
          </w:tcPr>
          <w:p w14:paraId="31300A89" w14:textId="743FBA09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9</w:t>
            </w:r>
          </w:p>
        </w:tc>
        <w:tc>
          <w:tcPr>
            <w:tcW w:w="338" w:type="pct"/>
            <w:vAlign w:val="top"/>
          </w:tcPr>
          <w:p w14:paraId="1B11058F" w14:textId="29D4E80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</w:t>
            </w:r>
          </w:p>
        </w:tc>
        <w:tc>
          <w:tcPr>
            <w:tcW w:w="338" w:type="pct"/>
            <w:vAlign w:val="top"/>
          </w:tcPr>
          <w:p w14:paraId="770F05FA" w14:textId="383E3193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767" w:type="pct"/>
            <w:vAlign w:val="top"/>
          </w:tcPr>
          <w:p w14:paraId="16654F85" w14:textId="465A2FFF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-3</w:t>
            </w:r>
          </w:p>
        </w:tc>
        <w:tc>
          <w:tcPr>
            <w:tcW w:w="768" w:type="pct"/>
            <w:vAlign w:val="top"/>
          </w:tcPr>
          <w:p w14:paraId="47A852FE" w14:textId="747C6641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</w:t>
            </w:r>
          </w:p>
        </w:tc>
        <w:tc>
          <w:tcPr>
            <w:tcW w:w="532" w:type="pct"/>
            <w:vAlign w:val="top"/>
          </w:tcPr>
          <w:p w14:paraId="1F84C486" w14:textId="39E13DD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</w:t>
            </w:r>
          </w:p>
        </w:tc>
      </w:tr>
      <w:tr w:rsidR="008F725C" w14:paraId="51E26AF3" w14:textId="77777777" w:rsidTr="005A36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56DEF6B3" w14:textId="5F8E4BE4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6B50AAD1" w14:textId="1EC0E95F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Driver</w:t>
            </w:r>
          </w:p>
        </w:tc>
        <w:tc>
          <w:tcPr>
            <w:tcW w:w="332" w:type="pct"/>
            <w:vAlign w:val="top"/>
          </w:tcPr>
          <w:p w14:paraId="42AB0493" w14:textId="41CE162F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123</w:t>
            </w:r>
          </w:p>
        </w:tc>
        <w:tc>
          <w:tcPr>
            <w:tcW w:w="338" w:type="pct"/>
            <w:vAlign w:val="top"/>
          </w:tcPr>
          <w:p w14:paraId="35DB432F" w14:textId="21AACD09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127</w:t>
            </w:r>
          </w:p>
        </w:tc>
        <w:tc>
          <w:tcPr>
            <w:tcW w:w="338" w:type="pct"/>
            <w:vAlign w:val="top"/>
          </w:tcPr>
          <w:p w14:paraId="37AD3C5D" w14:textId="007162B6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128</w:t>
            </w:r>
          </w:p>
        </w:tc>
        <w:tc>
          <w:tcPr>
            <w:tcW w:w="767" w:type="pct"/>
            <w:vAlign w:val="top"/>
          </w:tcPr>
          <w:p w14:paraId="0BF190E8" w14:textId="11447F5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-4</w:t>
            </w:r>
          </w:p>
        </w:tc>
        <w:tc>
          <w:tcPr>
            <w:tcW w:w="768" w:type="pct"/>
            <w:vAlign w:val="top"/>
          </w:tcPr>
          <w:p w14:paraId="4D50D4F2" w14:textId="0C83F873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-5</w:t>
            </w:r>
          </w:p>
        </w:tc>
        <w:tc>
          <w:tcPr>
            <w:tcW w:w="532" w:type="pct"/>
            <w:vAlign w:val="top"/>
          </w:tcPr>
          <w:p w14:paraId="31061863" w14:textId="2FDCCD96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119</w:t>
            </w:r>
          </w:p>
        </w:tc>
      </w:tr>
      <w:tr w:rsidR="00D710AA" w14:paraId="2A80C64B" w14:textId="77777777" w:rsidTr="005A3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2A50BB7D" w14:textId="77777777" w:rsidR="00D710AA" w:rsidRPr="00F429A0" w:rsidRDefault="00D710AA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76356A79" w14:textId="16DB4BDD" w:rsidR="00D710AA" w:rsidRPr="00135FFB" w:rsidRDefault="00D710AA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E-Scooter</w:t>
            </w:r>
          </w:p>
        </w:tc>
        <w:tc>
          <w:tcPr>
            <w:tcW w:w="332" w:type="pct"/>
            <w:vAlign w:val="top"/>
          </w:tcPr>
          <w:p w14:paraId="7A428968" w14:textId="75FA24FD" w:rsidR="00D710AA" w:rsidRPr="008F725C" w:rsidRDefault="00D710AA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8" w:type="pct"/>
            <w:vAlign w:val="top"/>
          </w:tcPr>
          <w:p w14:paraId="659E58E2" w14:textId="1869F799" w:rsidR="00D710AA" w:rsidRPr="008F725C" w:rsidRDefault="00D710AA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38" w:type="pct"/>
            <w:vAlign w:val="top"/>
          </w:tcPr>
          <w:p w14:paraId="06C4CAEB" w14:textId="344C5B76" w:rsidR="00D710AA" w:rsidRPr="008F725C" w:rsidRDefault="00D710AA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7" w:type="pct"/>
            <w:vAlign w:val="top"/>
          </w:tcPr>
          <w:p w14:paraId="46A953AA" w14:textId="4DBD9886" w:rsidR="00D710AA" w:rsidRPr="008F725C" w:rsidRDefault="00D710AA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</w:t>
            </w:r>
          </w:p>
        </w:tc>
        <w:tc>
          <w:tcPr>
            <w:tcW w:w="768" w:type="pct"/>
            <w:vAlign w:val="top"/>
          </w:tcPr>
          <w:p w14:paraId="68FB86BC" w14:textId="4811A4DD" w:rsidR="00D710AA" w:rsidRPr="008F725C" w:rsidRDefault="00D710AA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532" w:type="pct"/>
            <w:vAlign w:val="top"/>
          </w:tcPr>
          <w:p w14:paraId="146CBC4E" w14:textId="67EE8587" w:rsidR="00D710AA" w:rsidRPr="008F725C" w:rsidRDefault="00D710AA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F725C" w14:paraId="4545D365" w14:textId="77777777" w:rsidTr="005A36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762DD613" w14:textId="71024AC8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31CDA327" w14:textId="69C5B701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Motorcyclist</w:t>
            </w:r>
          </w:p>
        </w:tc>
        <w:tc>
          <w:tcPr>
            <w:tcW w:w="332" w:type="pct"/>
            <w:vAlign w:val="top"/>
          </w:tcPr>
          <w:p w14:paraId="577A8306" w14:textId="3BAD9AA3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60</w:t>
            </w:r>
          </w:p>
        </w:tc>
        <w:tc>
          <w:tcPr>
            <w:tcW w:w="338" w:type="pct"/>
            <w:vAlign w:val="top"/>
          </w:tcPr>
          <w:p w14:paraId="12015B38" w14:textId="68CDE62A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63</w:t>
            </w:r>
          </w:p>
        </w:tc>
        <w:tc>
          <w:tcPr>
            <w:tcW w:w="338" w:type="pct"/>
            <w:vAlign w:val="top"/>
          </w:tcPr>
          <w:p w14:paraId="5915253F" w14:textId="341C3CA7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50</w:t>
            </w:r>
          </w:p>
        </w:tc>
        <w:tc>
          <w:tcPr>
            <w:tcW w:w="767" w:type="pct"/>
            <w:vAlign w:val="top"/>
          </w:tcPr>
          <w:p w14:paraId="1B42BAAE" w14:textId="1D016FC1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-3</w:t>
            </w:r>
          </w:p>
        </w:tc>
        <w:tc>
          <w:tcPr>
            <w:tcW w:w="768" w:type="pct"/>
            <w:vAlign w:val="top"/>
          </w:tcPr>
          <w:p w14:paraId="6A00620D" w14:textId="50DA8F64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+10</w:t>
            </w:r>
          </w:p>
        </w:tc>
        <w:tc>
          <w:tcPr>
            <w:tcW w:w="532" w:type="pct"/>
            <w:vAlign w:val="top"/>
          </w:tcPr>
          <w:p w14:paraId="2BBE7972" w14:textId="20FE4751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54</w:t>
            </w:r>
          </w:p>
        </w:tc>
      </w:tr>
      <w:tr w:rsidR="008F725C" w14:paraId="4E2A0829" w14:textId="77777777" w:rsidTr="005A3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22CBA063" w14:textId="7FFBDC81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3FBC6726" w14:textId="610A84DE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Passenger</w:t>
            </w:r>
          </w:p>
        </w:tc>
        <w:tc>
          <w:tcPr>
            <w:tcW w:w="332" w:type="pct"/>
            <w:vAlign w:val="top"/>
          </w:tcPr>
          <w:p w14:paraId="78D4AF82" w14:textId="4179850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45</w:t>
            </w:r>
          </w:p>
        </w:tc>
        <w:tc>
          <w:tcPr>
            <w:tcW w:w="338" w:type="pct"/>
            <w:vAlign w:val="top"/>
          </w:tcPr>
          <w:p w14:paraId="125DFB40" w14:textId="4953BB28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30</w:t>
            </w:r>
          </w:p>
        </w:tc>
        <w:tc>
          <w:tcPr>
            <w:tcW w:w="338" w:type="pct"/>
            <w:vAlign w:val="top"/>
          </w:tcPr>
          <w:p w14:paraId="3A7C84D1" w14:textId="28F534F9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62</w:t>
            </w:r>
          </w:p>
        </w:tc>
        <w:tc>
          <w:tcPr>
            <w:tcW w:w="767" w:type="pct"/>
            <w:vAlign w:val="top"/>
          </w:tcPr>
          <w:p w14:paraId="5600131A" w14:textId="69F3113A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+15</w:t>
            </w:r>
          </w:p>
        </w:tc>
        <w:tc>
          <w:tcPr>
            <w:tcW w:w="768" w:type="pct"/>
            <w:vAlign w:val="top"/>
          </w:tcPr>
          <w:p w14:paraId="5BE9A9BB" w14:textId="7C3C79C1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-17</w:t>
            </w:r>
          </w:p>
        </w:tc>
        <w:tc>
          <w:tcPr>
            <w:tcW w:w="532" w:type="pct"/>
            <w:vAlign w:val="top"/>
          </w:tcPr>
          <w:p w14:paraId="2E214A3E" w14:textId="2956FBBF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40</w:t>
            </w:r>
          </w:p>
        </w:tc>
      </w:tr>
      <w:tr w:rsidR="008F725C" w14:paraId="4DE1C80F" w14:textId="77777777" w:rsidTr="005A36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3D87EC5B" w14:textId="7C4738D2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2E1442C3" w14:textId="6B981AE1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Pedestrian</w:t>
            </w:r>
          </w:p>
        </w:tc>
        <w:tc>
          <w:tcPr>
            <w:tcW w:w="332" w:type="pct"/>
            <w:vAlign w:val="top"/>
          </w:tcPr>
          <w:p w14:paraId="22832245" w14:textId="0DA6251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52</w:t>
            </w:r>
          </w:p>
        </w:tc>
        <w:tc>
          <w:tcPr>
            <w:tcW w:w="338" w:type="pct"/>
            <w:vAlign w:val="top"/>
          </w:tcPr>
          <w:p w14:paraId="1BC68849" w14:textId="370E8949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48</w:t>
            </w:r>
          </w:p>
        </w:tc>
        <w:tc>
          <w:tcPr>
            <w:tcW w:w="338" w:type="pct"/>
            <w:vAlign w:val="top"/>
          </w:tcPr>
          <w:p w14:paraId="2A671C7B" w14:textId="277A6BE6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44</w:t>
            </w:r>
          </w:p>
        </w:tc>
        <w:tc>
          <w:tcPr>
            <w:tcW w:w="767" w:type="pct"/>
            <w:vAlign w:val="top"/>
          </w:tcPr>
          <w:p w14:paraId="50BC6ADB" w14:textId="319E3BD8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+4</w:t>
            </w:r>
          </w:p>
        </w:tc>
        <w:tc>
          <w:tcPr>
            <w:tcW w:w="768" w:type="pct"/>
            <w:vAlign w:val="top"/>
          </w:tcPr>
          <w:p w14:paraId="675C3B08" w14:textId="7D0BAE9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+8</w:t>
            </w:r>
          </w:p>
        </w:tc>
        <w:tc>
          <w:tcPr>
            <w:tcW w:w="532" w:type="pct"/>
            <w:vAlign w:val="top"/>
          </w:tcPr>
          <w:p w14:paraId="58519C30" w14:textId="551CCFCB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43</w:t>
            </w:r>
          </w:p>
        </w:tc>
      </w:tr>
      <w:tr w:rsidR="00BE4272" w14:paraId="2F41E2AB" w14:textId="77777777" w:rsidTr="00981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vAlign w:val="top"/>
          </w:tcPr>
          <w:p w14:paraId="4567BC34" w14:textId="2667E5C2" w:rsidR="00BE4272" w:rsidRPr="00F429A0" w:rsidRDefault="00BE4272" w:rsidP="00BE4272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Location</w:t>
            </w:r>
          </w:p>
        </w:tc>
        <w:tc>
          <w:tcPr>
            <w:tcW w:w="922" w:type="pct"/>
            <w:vAlign w:val="top"/>
          </w:tcPr>
          <w:p w14:paraId="287C51CD" w14:textId="10F2ADED" w:rsidR="00BE4272" w:rsidRPr="00135FFB" w:rsidRDefault="00BE4272" w:rsidP="00BE4272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Melbourne</w:t>
            </w:r>
          </w:p>
        </w:tc>
        <w:tc>
          <w:tcPr>
            <w:tcW w:w="332" w:type="pct"/>
            <w:vAlign w:val="top"/>
          </w:tcPr>
          <w:p w14:paraId="37AC003E" w14:textId="3FA97125" w:rsidR="00BE4272" w:rsidRPr="00BE4272" w:rsidRDefault="00BE4272" w:rsidP="00BE4272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134</w:t>
            </w:r>
          </w:p>
        </w:tc>
        <w:tc>
          <w:tcPr>
            <w:tcW w:w="338" w:type="pct"/>
            <w:vAlign w:val="top"/>
          </w:tcPr>
          <w:p w14:paraId="5C92184C" w14:textId="1077379B" w:rsidR="00BE4272" w:rsidRPr="00BE4272" w:rsidRDefault="00BE4272" w:rsidP="00BE4272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136</w:t>
            </w:r>
          </w:p>
        </w:tc>
        <w:tc>
          <w:tcPr>
            <w:tcW w:w="338" w:type="pct"/>
            <w:vAlign w:val="top"/>
          </w:tcPr>
          <w:p w14:paraId="6BBB0A47" w14:textId="47982D50" w:rsidR="00BE4272" w:rsidRPr="00BE4272" w:rsidRDefault="00BE4272" w:rsidP="00BE4272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122</w:t>
            </w:r>
          </w:p>
        </w:tc>
        <w:tc>
          <w:tcPr>
            <w:tcW w:w="767" w:type="pct"/>
            <w:vAlign w:val="top"/>
          </w:tcPr>
          <w:p w14:paraId="01862A80" w14:textId="4301615F" w:rsidR="00BE4272" w:rsidRPr="00BE4272" w:rsidRDefault="00BE4272" w:rsidP="00BE4272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-2</w:t>
            </w:r>
          </w:p>
        </w:tc>
        <w:tc>
          <w:tcPr>
            <w:tcW w:w="768" w:type="pct"/>
            <w:vAlign w:val="top"/>
          </w:tcPr>
          <w:p w14:paraId="131928C6" w14:textId="765812DA" w:rsidR="00BE4272" w:rsidRPr="00BE4272" w:rsidRDefault="00BE4272" w:rsidP="00BE4272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+12</w:t>
            </w:r>
          </w:p>
        </w:tc>
        <w:tc>
          <w:tcPr>
            <w:tcW w:w="532" w:type="pct"/>
            <w:vAlign w:val="top"/>
          </w:tcPr>
          <w:p w14:paraId="473DF737" w14:textId="1D88BE34" w:rsidR="00BE4272" w:rsidRPr="00BE4272" w:rsidRDefault="00BE4272" w:rsidP="00BE4272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122</w:t>
            </w:r>
          </w:p>
        </w:tc>
      </w:tr>
      <w:tr w:rsidR="00BE4272" w14:paraId="72E78B79" w14:textId="77777777" w:rsidTr="00981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0DA188A6" w14:textId="7AE60E8D" w:rsidR="00BE4272" w:rsidRPr="00F429A0" w:rsidRDefault="00BE4272" w:rsidP="00BE4272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70B120DD" w14:textId="4907167E" w:rsidR="00BE4272" w:rsidRPr="00135FFB" w:rsidRDefault="00BE4272" w:rsidP="00BE4272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Rural Victoria</w:t>
            </w:r>
          </w:p>
        </w:tc>
        <w:tc>
          <w:tcPr>
            <w:tcW w:w="332" w:type="pct"/>
            <w:vAlign w:val="top"/>
          </w:tcPr>
          <w:p w14:paraId="09040992" w14:textId="672B0A8C" w:rsidR="00BE4272" w:rsidRPr="00BE4272" w:rsidRDefault="00BE4272" w:rsidP="00BE4272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156</w:t>
            </w:r>
          </w:p>
        </w:tc>
        <w:tc>
          <w:tcPr>
            <w:tcW w:w="338" w:type="pct"/>
            <w:vAlign w:val="top"/>
          </w:tcPr>
          <w:p w14:paraId="7AEFE187" w14:textId="396F9EB1" w:rsidR="00BE4272" w:rsidRPr="00BE4272" w:rsidRDefault="00BE4272" w:rsidP="00BE4272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148</w:t>
            </w:r>
          </w:p>
        </w:tc>
        <w:tc>
          <w:tcPr>
            <w:tcW w:w="338" w:type="pct"/>
            <w:vAlign w:val="top"/>
          </w:tcPr>
          <w:p w14:paraId="5FAC00C9" w14:textId="30F4FB41" w:rsidR="00BE4272" w:rsidRPr="00BE4272" w:rsidRDefault="00BE4272" w:rsidP="00BE4272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173</w:t>
            </w:r>
          </w:p>
        </w:tc>
        <w:tc>
          <w:tcPr>
            <w:tcW w:w="767" w:type="pct"/>
            <w:vAlign w:val="top"/>
          </w:tcPr>
          <w:p w14:paraId="64A70BE3" w14:textId="5D8DB705" w:rsidR="00BE4272" w:rsidRPr="00BE4272" w:rsidRDefault="00BE4272" w:rsidP="00BE4272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+8</w:t>
            </w:r>
          </w:p>
        </w:tc>
        <w:tc>
          <w:tcPr>
            <w:tcW w:w="768" w:type="pct"/>
            <w:vAlign w:val="top"/>
          </w:tcPr>
          <w:p w14:paraId="778000BE" w14:textId="14A75A9D" w:rsidR="00BE4272" w:rsidRPr="00BE4272" w:rsidRDefault="00BE4272" w:rsidP="00BE4272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-17</w:t>
            </w:r>
          </w:p>
        </w:tc>
        <w:tc>
          <w:tcPr>
            <w:tcW w:w="532" w:type="pct"/>
            <w:vAlign w:val="top"/>
          </w:tcPr>
          <w:p w14:paraId="04A96DD7" w14:textId="46B101BD" w:rsidR="00BE4272" w:rsidRPr="00BE4272" w:rsidRDefault="00BE4272" w:rsidP="00BE4272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BE4272">
              <w:rPr>
                <w:sz w:val="18"/>
                <w:szCs w:val="20"/>
              </w:rPr>
              <w:t>146</w:t>
            </w:r>
          </w:p>
        </w:tc>
      </w:tr>
      <w:tr w:rsidR="008F725C" w14:paraId="5BC1FD0A" w14:textId="77777777" w:rsidTr="0091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vAlign w:val="top"/>
          </w:tcPr>
          <w:p w14:paraId="18F2E4E7" w14:textId="56AF1AC0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Age group</w:t>
            </w:r>
          </w:p>
        </w:tc>
        <w:tc>
          <w:tcPr>
            <w:tcW w:w="922" w:type="pct"/>
            <w:vAlign w:val="top"/>
          </w:tcPr>
          <w:p w14:paraId="3ABC7E2A" w14:textId="2804C4A8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0-4</w:t>
            </w:r>
          </w:p>
        </w:tc>
        <w:tc>
          <w:tcPr>
            <w:tcW w:w="332" w:type="pct"/>
            <w:vAlign w:val="top"/>
          </w:tcPr>
          <w:p w14:paraId="3944435E" w14:textId="215B92C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338" w:type="pct"/>
            <w:vAlign w:val="top"/>
          </w:tcPr>
          <w:p w14:paraId="0AD931A3" w14:textId="5DA07927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338" w:type="pct"/>
            <w:vAlign w:val="top"/>
          </w:tcPr>
          <w:p w14:paraId="4951EE71" w14:textId="7A1F0ED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767" w:type="pct"/>
            <w:vAlign w:val="top"/>
          </w:tcPr>
          <w:p w14:paraId="67352FAD" w14:textId="4C4A9985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68" w:type="pct"/>
            <w:vAlign w:val="top"/>
          </w:tcPr>
          <w:p w14:paraId="7E72FCC0" w14:textId="5E6EE63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-2</w:t>
            </w:r>
          </w:p>
        </w:tc>
        <w:tc>
          <w:tcPr>
            <w:tcW w:w="532" w:type="pct"/>
            <w:vAlign w:val="top"/>
          </w:tcPr>
          <w:p w14:paraId="1C574A16" w14:textId="193B79AE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</w:tr>
      <w:tr w:rsidR="008F725C" w14:paraId="297C065E" w14:textId="77777777" w:rsidTr="00915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3C155AAD" w14:textId="691F98F6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10939AC0" w14:textId="59F9267D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5-15</w:t>
            </w:r>
          </w:p>
        </w:tc>
        <w:tc>
          <w:tcPr>
            <w:tcW w:w="332" w:type="pct"/>
            <w:vAlign w:val="top"/>
          </w:tcPr>
          <w:p w14:paraId="1A4463DC" w14:textId="3979F72B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338" w:type="pct"/>
            <w:vAlign w:val="top"/>
          </w:tcPr>
          <w:p w14:paraId="4CB7AD90" w14:textId="443844D7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</w:t>
            </w:r>
          </w:p>
        </w:tc>
        <w:tc>
          <w:tcPr>
            <w:tcW w:w="338" w:type="pct"/>
            <w:vAlign w:val="top"/>
          </w:tcPr>
          <w:p w14:paraId="3D8A4175" w14:textId="01130B1E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767" w:type="pct"/>
            <w:vAlign w:val="top"/>
          </w:tcPr>
          <w:p w14:paraId="7BFDFEAA" w14:textId="1866323C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-2</w:t>
            </w:r>
          </w:p>
        </w:tc>
        <w:tc>
          <w:tcPr>
            <w:tcW w:w="768" w:type="pct"/>
            <w:vAlign w:val="top"/>
          </w:tcPr>
          <w:p w14:paraId="5A1FC5CE" w14:textId="143A9489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532" w:type="pct"/>
            <w:vAlign w:val="top"/>
          </w:tcPr>
          <w:p w14:paraId="0FF44808" w14:textId="726662F8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</w:tr>
      <w:tr w:rsidR="008F725C" w14:paraId="607073B0" w14:textId="77777777" w:rsidTr="0091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160D051D" w14:textId="7C3C0D06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046499BA" w14:textId="464671DC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16-17</w:t>
            </w:r>
          </w:p>
        </w:tc>
        <w:tc>
          <w:tcPr>
            <w:tcW w:w="332" w:type="pct"/>
            <w:vAlign w:val="top"/>
          </w:tcPr>
          <w:p w14:paraId="0C89EF86" w14:textId="745EB3F5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</w:t>
            </w:r>
          </w:p>
        </w:tc>
        <w:tc>
          <w:tcPr>
            <w:tcW w:w="338" w:type="pct"/>
            <w:vAlign w:val="top"/>
          </w:tcPr>
          <w:p w14:paraId="22B68DD2" w14:textId="32B02A59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338" w:type="pct"/>
            <w:vAlign w:val="top"/>
          </w:tcPr>
          <w:p w14:paraId="506B7639" w14:textId="0906C847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767" w:type="pct"/>
            <w:vAlign w:val="top"/>
          </w:tcPr>
          <w:p w14:paraId="45A346BE" w14:textId="643E13C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+7</w:t>
            </w:r>
          </w:p>
        </w:tc>
        <w:tc>
          <w:tcPr>
            <w:tcW w:w="768" w:type="pct"/>
            <w:vAlign w:val="top"/>
          </w:tcPr>
          <w:p w14:paraId="23DDBF4A" w14:textId="24D04118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+3</w:t>
            </w:r>
          </w:p>
        </w:tc>
        <w:tc>
          <w:tcPr>
            <w:tcW w:w="532" w:type="pct"/>
            <w:vAlign w:val="top"/>
          </w:tcPr>
          <w:p w14:paraId="0D0052AD" w14:textId="03ECFC23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</w:tr>
      <w:tr w:rsidR="008F725C" w14:paraId="57AADF5A" w14:textId="77777777" w:rsidTr="00915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551313A8" w14:textId="26CCA275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5F72104E" w14:textId="178AE6B5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18-20</w:t>
            </w:r>
          </w:p>
        </w:tc>
        <w:tc>
          <w:tcPr>
            <w:tcW w:w="332" w:type="pct"/>
            <w:vAlign w:val="top"/>
          </w:tcPr>
          <w:p w14:paraId="57E60360" w14:textId="2C57B04E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</w:t>
            </w:r>
          </w:p>
        </w:tc>
        <w:tc>
          <w:tcPr>
            <w:tcW w:w="338" w:type="pct"/>
            <w:vAlign w:val="top"/>
          </w:tcPr>
          <w:p w14:paraId="2E1C5092" w14:textId="75D57B6C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22</w:t>
            </w:r>
          </w:p>
        </w:tc>
        <w:tc>
          <w:tcPr>
            <w:tcW w:w="338" w:type="pct"/>
            <w:vAlign w:val="top"/>
          </w:tcPr>
          <w:p w14:paraId="0F4BAA96" w14:textId="2C4CC0D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25</w:t>
            </w:r>
          </w:p>
        </w:tc>
        <w:tc>
          <w:tcPr>
            <w:tcW w:w="767" w:type="pct"/>
            <w:vAlign w:val="top"/>
          </w:tcPr>
          <w:p w14:paraId="64DC0326" w14:textId="401270E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-10</w:t>
            </w:r>
          </w:p>
        </w:tc>
        <w:tc>
          <w:tcPr>
            <w:tcW w:w="768" w:type="pct"/>
            <w:vAlign w:val="top"/>
          </w:tcPr>
          <w:p w14:paraId="6771ADA8" w14:textId="74DC892C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-13</w:t>
            </w:r>
          </w:p>
        </w:tc>
        <w:tc>
          <w:tcPr>
            <w:tcW w:w="532" w:type="pct"/>
            <w:vAlign w:val="top"/>
          </w:tcPr>
          <w:p w14:paraId="0F1FF29B" w14:textId="22A4710C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18</w:t>
            </w:r>
          </w:p>
        </w:tc>
      </w:tr>
      <w:tr w:rsidR="008F725C" w14:paraId="2F15BB6B" w14:textId="77777777" w:rsidTr="0091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51475EA1" w14:textId="13811EF9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2D8205E7" w14:textId="46C162CE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21-25</w:t>
            </w:r>
          </w:p>
        </w:tc>
        <w:tc>
          <w:tcPr>
            <w:tcW w:w="332" w:type="pct"/>
            <w:vAlign w:val="top"/>
          </w:tcPr>
          <w:p w14:paraId="3A0625A6" w14:textId="01B4C9D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24</w:t>
            </w:r>
          </w:p>
        </w:tc>
        <w:tc>
          <w:tcPr>
            <w:tcW w:w="338" w:type="pct"/>
            <w:vAlign w:val="top"/>
          </w:tcPr>
          <w:p w14:paraId="18DF1F02" w14:textId="4F367DA5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28</w:t>
            </w:r>
          </w:p>
        </w:tc>
        <w:tc>
          <w:tcPr>
            <w:tcW w:w="338" w:type="pct"/>
            <w:vAlign w:val="top"/>
          </w:tcPr>
          <w:p w14:paraId="42B55110" w14:textId="3A249CC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27</w:t>
            </w:r>
          </w:p>
        </w:tc>
        <w:tc>
          <w:tcPr>
            <w:tcW w:w="767" w:type="pct"/>
            <w:vAlign w:val="top"/>
          </w:tcPr>
          <w:p w14:paraId="40F3BBA3" w14:textId="7A14C15D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-4</w:t>
            </w:r>
          </w:p>
        </w:tc>
        <w:tc>
          <w:tcPr>
            <w:tcW w:w="768" w:type="pct"/>
            <w:vAlign w:val="top"/>
          </w:tcPr>
          <w:p w14:paraId="61723A79" w14:textId="2085C8E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-3</w:t>
            </w:r>
          </w:p>
        </w:tc>
        <w:tc>
          <w:tcPr>
            <w:tcW w:w="532" w:type="pct"/>
            <w:vAlign w:val="top"/>
          </w:tcPr>
          <w:p w14:paraId="763A2120" w14:textId="1D93458D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24</w:t>
            </w:r>
          </w:p>
        </w:tc>
      </w:tr>
      <w:tr w:rsidR="008F725C" w14:paraId="78556A28" w14:textId="77777777" w:rsidTr="00915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6FC3B5D6" w14:textId="5B8E0056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764FC065" w14:textId="03F84365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26-29</w:t>
            </w:r>
          </w:p>
        </w:tc>
        <w:tc>
          <w:tcPr>
            <w:tcW w:w="332" w:type="pct"/>
            <w:vAlign w:val="top"/>
          </w:tcPr>
          <w:p w14:paraId="4223B4E6" w14:textId="6A8169EE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21</w:t>
            </w:r>
          </w:p>
        </w:tc>
        <w:tc>
          <w:tcPr>
            <w:tcW w:w="338" w:type="pct"/>
            <w:vAlign w:val="top"/>
          </w:tcPr>
          <w:p w14:paraId="6EDFB398" w14:textId="31AA128D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16</w:t>
            </w:r>
          </w:p>
        </w:tc>
        <w:tc>
          <w:tcPr>
            <w:tcW w:w="338" w:type="pct"/>
            <w:vAlign w:val="top"/>
          </w:tcPr>
          <w:p w14:paraId="16F9B878" w14:textId="7956EF3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27</w:t>
            </w:r>
          </w:p>
        </w:tc>
        <w:tc>
          <w:tcPr>
            <w:tcW w:w="767" w:type="pct"/>
            <w:vAlign w:val="top"/>
          </w:tcPr>
          <w:p w14:paraId="05269CF4" w14:textId="1723AD1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+5</w:t>
            </w:r>
          </w:p>
        </w:tc>
        <w:tc>
          <w:tcPr>
            <w:tcW w:w="768" w:type="pct"/>
            <w:vAlign w:val="top"/>
          </w:tcPr>
          <w:p w14:paraId="355FE973" w14:textId="5F70FFB8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-6</w:t>
            </w:r>
          </w:p>
        </w:tc>
        <w:tc>
          <w:tcPr>
            <w:tcW w:w="532" w:type="pct"/>
            <w:vAlign w:val="top"/>
          </w:tcPr>
          <w:p w14:paraId="3B8BAC15" w14:textId="18F89A4C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21</w:t>
            </w:r>
          </w:p>
        </w:tc>
      </w:tr>
      <w:tr w:rsidR="008F725C" w14:paraId="785A52A7" w14:textId="77777777" w:rsidTr="0091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7FD67A23" w14:textId="71AFC0D3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2350654A" w14:textId="663E22E6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30-39</w:t>
            </w:r>
          </w:p>
        </w:tc>
        <w:tc>
          <w:tcPr>
            <w:tcW w:w="332" w:type="pct"/>
            <w:vAlign w:val="top"/>
          </w:tcPr>
          <w:p w14:paraId="6218896C" w14:textId="11D55A6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55</w:t>
            </w:r>
          </w:p>
        </w:tc>
        <w:tc>
          <w:tcPr>
            <w:tcW w:w="338" w:type="pct"/>
            <w:vAlign w:val="top"/>
          </w:tcPr>
          <w:p w14:paraId="625CE60C" w14:textId="3AD0A60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43</w:t>
            </w:r>
          </w:p>
        </w:tc>
        <w:tc>
          <w:tcPr>
            <w:tcW w:w="338" w:type="pct"/>
            <w:vAlign w:val="top"/>
          </w:tcPr>
          <w:p w14:paraId="20F25731" w14:textId="7389406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46</w:t>
            </w:r>
          </w:p>
        </w:tc>
        <w:tc>
          <w:tcPr>
            <w:tcW w:w="767" w:type="pct"/>
            <w:vAlign w:val="top"/>
          </w:tcPr>
          <w:p w14:paraId="0C07BDCF" w14:textId="5743B11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+12</w:t>
            </w:r>
          </w:p>
        </w:tc>
        <w:tc>
          <w:tcPr>
            <w:tcW w:w="768" w:type="pct"/>
            <w:vAlign w:val="top"/>
          </w:tcPr>
          <w:p w14:paraId="20095ADC" w14:textId="7F02DD0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+9</w:t>
            </w:r>
          </w:p>
        </w:tc>
        <w:tc>
          <w:tcPr>
            <w:tcW w:w="532" w:type="pct"/>
            <w:vAlign w:val="top"/>
          </w:tcPr>
          <w:p w14:paraId="21EF674A" w14:textId="20D5674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42</w:t>
            </w:r>
          </w:p>
        </w:tc>
      </w:tr>
      <w:tr w:rsidR="008F725C" w14:paraId="210BFE98" w14:textId="77777777" w:rsidTr="00915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3C21C987" w14:textId="7E8559D5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6E5F1C92" w14:textId="78CDCE02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40-49</w:t>
            </w:r>
          </w:p>
        </w:tc>
        <w:tc>
          <w:tcPr>
            <w:tcW w:w="332" w:type="pct"/>
            <w:vAlign w:val="top"/>
          </w:tcPr>
          <w:p w14:paraId="773D196E" w14:textId="36FB1353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34</w:t>
            </w:r>
          </w:p>
        </w:tc>
        <w:tc>
          <w:tcPr>
            <w:tcW w:w="338" w:type="pct"/>
            <w:vAlign w:val="top"/>
          </w:tcPr>
          <w:p w14:paraId="7E05858C" w14:textId="683EFF01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32</w:t>
            </w:r>
          </w:p>
        </w:tc>
        <w:tc>
          <w:tcPr>
            <w:tcW w:w="338" w:type="pct"/>
            <w:vAlign w:val="top"/>
          </w:tcPr>
          <w:p w14:paraId="34E13DFA" w14:textId="7E57FC14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28</w:t>
            </w:r>
          </w:p>
        </w:tc>
        <w:tc>
          <w:tcPr>
            <w:tcW w:w="767" w:type="pct"/>
            <w:vAlign w:val="top"/>
          </w:tcPr>
          <w:p w14:paraId="40136BDF" w14:textId="7B5C72C0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+2</w:t>
            </w:r>
          </w:p>
        </w:tc>
        <w:tc>
          <w:tcPr>
            <w:tcW w:w="768" w:type="pct"/>
            <w:vAlign w:val="top"/>
          </w:tcPr>
          <w:p w14:paraId="441E31DD" w14:textId="54252EF0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+6</w:t>
            </w:r>
          </w:p>
        </w:tc>
        <w:tc>
          <w:tcPr>
            <w:tcW w:w="532" w:type="pct"/>
            <w:vAlign w:val="top"/>
          </w:tcPr>
          <w:p w14:paraId="556BBBAF" w14:textId="13EAE73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31</w:t>
            </w:r>
          </w:p>
        </w:tc>
      </w:tr>
      <w:tr w:rsidR="008F725C" w14:paraId="2AF9F167" w14:textId="77777777" w:rsidTr="0091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6432D4C6" w14:textId="5CD431E5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63C3CBD8" w14:textId="0A65179E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50-59</w:t>
            </w:r>
          </w:p>
        </w:tc>
        <w:tc>
          <w:tcPr>
            <w:tcW w:w="332" w:type="pct"/>
            <w:vAlign w:val="top"/>
          </w:tcPr>
          <w:p w14:paraId="0D199BAE" w14:textId="6976BC1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39</w:t>
            </w:r>
          </w:p>
        </w:tc>
        <w:tc>
          <w:tcPr>
            <w:tcW w:w="338" w:type="pct"/>
            <w:vAlign w:val="top"/>
          </w:tcPr>
          <w:p w14:paraId="2A761D55" w14:textId="70E0D6E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41</w:t>
            </w:r>
          </w:p>
        </w:tc>
        <w:tc>
          <w:tcPr>
            <w:tcW w:w="338" w:type="pct"/>
            <w:vAlign w:val="top"/>
          </w:tcPr>
          <w:p w14:paraId="1050056C" w14:textId="2D3F10C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31</w:t>
            </w:r>
          </w:p>
        </w:tc>
        <w:tc>
          <w:tcPr>
            <w:tcW w:w="767" w:type="pct"/>
            <w:vAlign w:val="top"/>
          </w:tcPr>
          <w:p w14:paraId="68ECB4E8" w14:textId="35595C0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-2</w:t>
            </w:r>
          </w:p>
        </w:tc>
        <w:tc>
          <w:tcPr>
            <w:tcW w:w="768" w:type="pct"/>
            <w:vAlign w:val="top"/>
          </w:tcPr>
          <w:p w14:paraId="5BE51CB8" w14:textId="534C070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+8</w:t>
            </w:r>
          </w:p>
        </w:tc>
        <w:tc>
          <w:tcPr>
            <w:tcW w:w="532" w:type="pct"/>
            <w:vAlign w:val="top"/>
          </w:tcPr>
          <w:p w14:paraId="7F8BA305" w14:textId="21D76B75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34</w:t>
            </w:r>
          </w:p>
        </w:tc>
      </w:tr>
      <w:tr w:rsidR="008F725C" w14:paraId="363103BC" w14:textId="77777777" w:rsidTr="00915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51AEB630" w14:textId="538AFF39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0A522223" w14:textId="6347C9A9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60-69</w:t>
            </w:r>
          </w:p>
        </w:tc>
        <w:tc>
          <w:tcPr>
            <w:tcW w:w="332" w:type="pct"/>
            <w:vAlign w:val="top"/>
          </w:tcPr>
          <w:p w14:paraId="36902B00" w14:textId="633A1F0B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23</w:t>
            </w:r>
          </w:p>
        </w:tc>
        <w:tc>
          <w:tcPr>
            <w:tcW w:w="338" w:type="pct"/>
            <w:vAlign w:val="top"/>
          </w:tcPr>
          <w:p w14:paraId="53CE777D" w14:textId="0B993D58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32</w:t>
            </w:r>
          </w:p>
        </w:tc>
        <w:tc>
          <w:tcPr>
            <w:tcW w:w="338" w:type="pct"/>
            <w:vAlign w:val="top"/>
          </w:tcPr>
          <w:p w14:paraId="32CAE41B" w14:textId="0D90EC1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35</w:t>
            </w:r>
          </w:p>
        </w:tc>
        <w:tc>
          <w:tcPr>
            <w:tcW w:w="767" w:type="pct"/>
            <w:vAlign w:val="top"/>
          </w:tcPr>
          <w:p w14:paraId="2C9DB6A7" w14:textId="710B4DEB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-9</w:t>
            </w:r>
          </w:p>
        </w:tc>
        <w:tc>
          <w:tcPr>
            <w:tcW w:w="768" w:type="pct"/>
            <w:vAlign w:val="top"/>
          </w:tcPr>
          <w:p w14:paraId="3974EC26" w14:textId="2C78B7F7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-12</w:t>
            </w:r>
          </w:p>
        </w:tc>
        <w:tc>
          <w:tcPr>
            <w:tcW w:w="532" w:type="pct"/>
            <w:vAlign w:val="top"/>
          </w:tcPr>
          <w:p w14:paraId="55945295" w14:textId="764406F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31</w:t>
            </w:r>
          </w:p>
        </w:tc>
      </w:tr>
      <w:tr w:rsidR="008F725C" w14:paraId="0240E5A8" w14:textId="77777777" w:rsidTr="0091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11690277" w14:textId="166E102A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384C4C41" w14:textId="54103A40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70+</w:t>
            </w:r>
          </w:p>
        </w:tc>
        <w:tc>
          <w:tcPr>
            <w:tcW w:w="332" w:type="pct"/>
            <w:vAlign w:val="top"/>
          </w:tcPr>
          <w:p w14:paraId="0490476E" w14:textId="6A6A1C7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62</w:t>
            </w:r>
          </w:p>
        </w:tc>
        <w:tc>
          <w:tcPr>
            <w:tcW w:w="338" w:type="pct"/>
            <w:vAlign w:val="top"/>
          </w:tcPr>
          <w:p w14:paraId="2E110348" w14:textId="6415943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55</w:t>
            </w:r>
          </w:p>
        </w:tc>
        <w:tc>
          <w:tcPr>
            <w:tcW w:w="338" w:type="pct"/>
            <w:vAlign w:val="top"/>
          </w:tcPr>
          <w:p w14:paraId="5DB79D19" w14:textId="22C2C4E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57</w:t>
            </w:r>
          </w:p>
        </w:tc>
        <w:tc>
          <w:tcPr>
            <w:tcW w:w="767" w:type="pct"/>
            <w:vAlign w:val="top"/>
          </w:tcPr>
          <w:p w14:paraId="6812ADE8" w14:textId="4713EE1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768" w:type="pct"/>
            <w:vAlign w:val="top"/>
          </w:tcPr>
          <w:p w14:paraId="2FA697B7" w14:textId="47B6984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532" w:type="pct"/>
            <w:vAlign w:val="top"/>
          </w:tcPr>
          <w:p w14:paraId="251719AE" w14:textId="49A15F67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52</w:t>
            </w:r>
          </w:p>
        </w:tc>
      </w:tr>
      <w:tr w:rsidR="008F725C" w14:paraId="7A139499" w14:textId="77777777" w:rsidTr="005A36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vAlign w:val="top"/>
          </w:tcPr>
          <w:p w14:paraId="0A461969" w14:textId="6394BC6B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Accident Type -Intersection</w:t>
            </w:r>
          </w:p>
        </w:tc>
        <w:tc>
          <w:tcPr>
            <w:tcW w:w="922" w:type="pct"/>
            <w:vAlign w:val="top"/>
          </w:tcPr>
          <w:p w14:paraId="56F1244D" w14:textId="3A169C78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Adjacent direction</w:t>
            </w:r>
          </w:p>
        </w:tc>
        <w:tc>
          <w:tcPr>
            <w:tcW w:w="332" w:type="pct"/>
            <w:vAlign w:val="top"/>
          </w:tcPr>
          <w:p w14:paraId="3E4988F7" w14:textId="213A01C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31</w:t>
            </w:r>
          </w:p>
        </w:tc>
        <w:tc>
          <w:tcPr>
            <w:tcW w:w="338" w:type="pct"/>
            <w:vAlign w:val="top"/>
          </w:tcPr>
          <w:p w14:paraId="261851EF" w14:textId="59110C34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35</w:t>
            </w:r>
          </w:p>
        </w:tc>
        <w:tc>
          <w:tcPr>
            <w:tcW w:w="338" w:type="pct"/>
            <w:vAlign w:val="top"/>
          </w:tcPr>
          <w:p w14:paraId="0E0C0E60" w14:textId="7A6715CB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50</w:t>
            </w:r>
          </w:p>
        </w:tc>
        <w:tc>
          <w:tcPr>
            <w:tcW w:w="767" w:type="pct"/>
            <w:vAlign w:val="top"/>
          </w:tcPr>
          <w:p w14:paraId="7F903676" w14:textId="4952BA2A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-4</w:t>
            </w:r>
          </w:p>
        </w:tc>
        <w:tc>
          <w:tcPr>
            <w:tcW w:w="768" w:type="pct"/>
            <w:vAlign w:val="top"/>
          </w:tcPr>
          <w:p w14:paraId="5A8658E8" w14:textId="36D408B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-19</w:t>
            </w:r>
          </w:p>
        </w:tc>
        <w:tc>
          <w:tcPr>
            <w:tcW w:w="532" w:type="pct"/>
            <w:vAlign w:val="top"/>
          </w:tcPr>
          <w:p w14:paraId="6F0DA8DA" w14:textId="754C3E09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34</w:t>
            </w:r>
          </w:p>
        </w:tc>
      </w:tr>
      <w:tr w:rsidR="008F725C" w14:paraId="6D7EC906" w14:textId="77777777" w:rsidTr="005A3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5C38B6E1" w14:textId="0EA96900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3938B183" w14:textId="107D7A2B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Opposing direction</w:t>
            </w:r>
          </w:p>
        </w:tc>
        <w:tc>
          <w:tcPr>
            <w:tcW w:w="332" w:type="pct"/>
            <w:vAlign w:val="top"/>
          </w:tcPr>
          <w:p w14:paraId="06CCB4FA" w14:textId="33C986BE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15</w:t>
            </w:r>
          </w:p>
        </w:tc>
        <w:tc>
          <w:tcPr>
            <w:tcW w:w="338" w:type="pct"/>
            <w:vAlign w:val="top"/>
          </w:tcPr>
          <w:p w14:paraId="7647891F" w14:textId="0396B1B7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</w:t>
            </w:r>
          </w:p>
        </w:tc>
        <w:tc>
          <w:tcPr>
            <w:tcW w:w="338" w:type="pct"/>
            <w:vAlign w:val="top"/>
          </w:tcPr>
          <w:p w14:paraId="31647435" w14:textId="0E8222FF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</w:t>
            </w:r>
          </w:p>
        </w:tc>
        <w:tc>
          <w:tcPr>
            <w:tcW w:w="767" w:type="pct"/>
            <w:vAlign w:val="top"/>
          </w:tcPr>
          <w:p w14:paraId="75CAD829" w14:textId="63F9D705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+3</w:t>
            </w:r>
          </w:p>
        </w:tc>
        <w:tc>
          <w:tcPr>
            <w:tcW w:w="768" w:type="pct"/>
            <w:vAlign w:val="top"/>
          </w:tcPr>
          <w:p w14:paraId="01D3A4F8" w14:textId="5238259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+4</w:t>
            </w:r>
          </w:p>
        </w:tc>
        <w:tc>
          <w:tcPr>
            <w:tcW w:w="532" w:type="pct"/>
            <w:vAlign w:val="top"/>
          </w:tcPr>
          <w:p w14:paraId="2F6C6C2D" w14:textId="6D809781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</w:t>
            </w:r>
          </w:p>
        </w:tc>
      </w:tr>
      <w:tr w:rsidR="008F725C" w14:paraId="213509D8" w14:textId="77777777" w:rsidTr="009820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 w:val="restart"/>
            <w:vAlign w:val="top"/>
          </w:tcPr>
          <w:p w14:paraId="51AEF88A" w14:textId="7EC38B04" w:rsidR="008F725C" w:rsidRPr="00F429A0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Accident Type -</w:t>
            </w:r>
          </w:p>
          <w:p w14:paraId="3D920136" w14:textId="67019435" w:rsidR="008F725C" w:rsidRPr="00F429A0" w:rsidRDefault="008F725C" w:rsidP="008F725C">
            <w:pPr>
              <w:spacing w:line="20" w:lineRule="atLeast"/>
              <w:ind w:left="360" w:hanging="36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F429A0">
              <w:rPr>
                <w:rFonts w:cstheme="minorHAnsi"/>
                <w:b w:val="0"/>
                <w:bCs w:val="0"/>
                <w:sz w:val="18"/>
                <w:szCs w:val="18"/>
              </w:rPr>
              <w:t>Mid-block/other</w:t>
            </w:r>
          </w:p>
        </w:tc>
        <w:tc>
          <w:tcPr>
            <w:tcW w:w="922" w:type="pct"/>
            <w:vAlign w:val="top"/>
          </w:tcPr>
          <w:p w14:paraId="5DC7D81B" w14:textId="651100A1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Head on</w:t>
            </w:r>
          </w:p>
        </w:tc>
        <w:tc>
          <w:tcPr>
            <w:tcW w:w="332" w:type="pct"/>
            <w:vAlign w:val="top"/>
          </w:tcPr>
          <w:p w14:paraId="25454A90" w14:textId="125CAF8E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53</w:t>
            </w:r>
          </w:p>
        </w:tc>
        <w:tc>
          <w:tcPr>
            <w:tcW w:w="338" w:type="pct"/>
            <w:vAlign w:val="top"/>
          </w:tcPr>
          <w:p w14:paraId="6E4A36E6" w14:textId="694BBCDF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35</w:t>
            </w:r>
          </w:p>
        </w:tc>
        <w:tc>
          <w:tcPr>
            <w:tcW w:w="338" w:type="pct"/>
            <w:vAlign w:val="top"/>
          </w:tcPr>
          <w:p w14:paraId="3029056D" w14:textId="37C639C9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39</w:t>
            </w:r>
          </w:p>
        </w:tc>
        <w:tc>
          <w:tcPr>
            <w:tcW w:w="767" w:type="pct"/>
            <w:vAlign w:val="top"/>
          </w:tcPr>
          <w:p w14:paraId="30C1E16B" w14:textId="01C51FF4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+18</w:t>
            </w:r>
          </w:p>
        </w:tc>
        <w:tc>
          <w:tcPr>
            <w:tcW w:w="768" w:type="pct"/>
            <w:vAlign w:val="top"/>
          </w:tcPr>
          <w:p w14:paraId="18F18FE7" w14:textId="5ADC62DF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+14</w:t>
            </w:r>
          </w:p>
        </w:tc>
        <w:tc>
          <w:tcPr>
            <w:tcW w:w="532" w:type="pct"/>
            <w:vAlign w:val="top"/>
          </w:tcPr>
          <w:p w14:paraId="062A5615" w14:textId="02DE7036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37</w:t>
            </w:r>
          </w:p>
        </w:tc>
      </w:tr>
      <w:tr w:rsidR="008F725C" w14:paraId="05F43CA4" w14:textId="77777777" w:rsidTr="00982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0AC76F60" w14:textId="6010A405" w:rsidR="008F725C" w:rsidRPr="00135FFB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49C0D748" w14:textId="58521719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Same direction</w:t>
            </w:r>
          </w:p>
        </w:tc>
        <w:tc>
          <w:tcPr>
            <w:tcW w:w="332" w:type="pct"/>
            <w:vAlign w:val="top"/>
          </w:tcPr>
          <w:p w14:paraId="2008696E" w14:textId="0EC0344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15</w:t>
            </w:r>
          </w:p>
        </w:tc>
        <w:tc>
          <w:tcPr>
            <w:tcW w:w="338" w:type="pct"/>
            <w:vAlign w:val="top"/>
          </w:tcPr>
          <w:p w14:paraId="7DC1533C" w14:textId="4D22B131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19</w:t>
            </w:r>
          </w:p>
        </w:tc>
        <w:tc>
          <w:tcPr>
            <w:tcW w:w="338" w:type="pct"/>
            <w:vAlign w:val="top"/>
          </w:tcPr>
          <w:p w14:paraId="7CA3206D" w14:textId="2B3B3BCE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18</w:t>
            </w:r>
          </w:p>
        </w:tc>
        <w:tc>
          <w:tcPr>
            <w:tcW w:w="767" w:type="pct"/>
            <w:vAlign w:val="top"/>
          </w:tcPr>
          <w:p w14:paraId="191FEAB7" w14:textId="26E7BADA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-4</w:t>
            </w:r>
          </w:p>
        </w:tc>
        <w:tc>
          <w:tcPr>
            <w:tcW w:w="768" w:type="pct"/>
            <w:vAlign w:val="top"/>
          </w:tcPr>
          <w:p w14:paraId="787C1E5B" w14:textId="1F0C2ED0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-3</w:t>
            </w:r>
          </w:p>
        </w:tc>
        <w:tc>
          <w:tcPr>
            <w:tcW w:w="532" w:type="pct"/>
            <w:vAlign w:val="top"/>
          </w:tcPr>
          <w:p w14:paraId="4CA58BE2" w14:textId="2D3CB6B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20</w:t>
            </w:r>
          </w:p>
        </w:tc>
      </w:tr>
      <w:tr w:rsidR="008F725C" w14:paraId="3F59E2A0" w14:textId="77777777" w:rsidTr="009820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05C70366" w14:textId="79712F60" w:rsidR="008F725C" w:rsidRPr="00135FFB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271337CF" w14:textId="6EE06C28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Manoeuvre/o'taking</w:t>
            </w:r>
          </w:p>
        </w:tc>
        <w:tc>
          <w:tcPr>
            <w:tcW w:w="332" w:type="pct"/>
            <w:vAlign w:val="top"/>
          </w:tcPr>
          <w:p w14:paraId="3EDA0CCA" w14:textId="00D74DE8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</w:t>
            </w:r>
          </w:p>
        </w:tc>
        <w:tc>
          <w:tcPr>
            <w:tcW w:w="338" w:type="pct"/>
            <w:vAlign w:val="top"/>
          </w:tcPr>
          <w:p w14:paraId="4E2965B8" w14:textId="158C6473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17</w:t>
            </w:r>
          </w:p>
        </w:tc>
        <w:tc>
          <w:tcPr>
            <w:tcW w:w="338" w:type="pct"/>
            <w:vAlign w:val="top"/>
          </w:tcPr>
          <w:p w14:paraId="2530107F" w14:textId="1279520F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13</w:t>
            </w:r>
          </w:p>
        </w:tc>
        <w:tc>
          <w:tcPr>
            <w:tcW w:w="767" w:type="pct"/>
            <w:vAlign w:val="top"/>
          </w:tcPr>
          <w:p w14:paraId="3FF5AB02" w14:textId="66F9D16A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-7</w:t>
            </w:r>
          </w:p>
        </w:tc>
        <w:tc>
          <w:tcPr>
            <w:tcW w:w="768" w:type="pct"/>
            <w:vAlign w:val="top"/>
          </w:tcPr>
          <w:p w14:paraId="4EAE4185" w14:textId="76902BB1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-3</w:t>
            </w:r>
          </w:p>
        </w:tc>
        <w:tc>
          <w:tcPr>
            <w:tcW w:w="532" w:type="pct"/>
            <w:vAlign w:val="top"/>
          </w:tcPr>
          <w:p w14:paraId="0E146456" w14:textId="70D248E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</w:t>
            </w:r>
          </w:p>
        </w:tc>
      </w:tr>
      <w:tr w:rsidR="008F725C" w14:paraId="06CFF2E3" w14:textId="77777777" w:rsidTr="00982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7657F47B" w14:textId="063374BC" w:rsidR="008F725C" w:rsidRPr="00135FFB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5FBEB1DC" w14:textId="064CF2D8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On path</w:t>
            </w:r>
          </w:p>
        </w:tc>
        <w:tc>
          <w:tcPr>
            <w:tcW w:w="332" w:type="pct"/>
            <w:vAlign w:val="top"/>
          </w:tcPr>
          <w:p w14:paraId="274B0327" w14:textId="7A41E814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</w:t>
            </w:r>
          </w:p>
        </w:tc>
        <w:tc>
          <w:tcPr>
            <w:tcW w:w="338" w:type="pct"/>
            <w:vAlign w:val="top"/>
          </w:tcPr>
          <w:p w14:paraId="03C4BB60" w14:textId="0F1A298C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338" w:type="pct"/>
            <w:vAlign w:val="top"/>
          </w:tcPr>
          <w:p w14:paraId="2D54FAF0" w14:textId="38F63C0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767" w:type="pct"/>
            <w:vAlign w:val="top"/>
          </w:tcPr>
          <w:p w14:paraId="302B9158" w14:textId="5E7BDBF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+8</w:t>
            </w:r>
          </w:p>
        </w:tc>
        <w:tc>
          <w:tcPr>
            <w:tcW w:w="768" w:type="pct"/>
            <w:vAlign w:val="top"/>
          </w:tcPr>
          <w:p w14:paraId="1273B3BD" w14:textId="4EC990EB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+6</w:t>
            </w:r>
          </w:p>
        </w:tc>
        <w:tc>
          <w:tcPr>
            <w:tcW w:w="532" w:type="pct"/>
            <w:vAlign w:val="top"/>
          </w:tcPr>
          <w:p w14:paraId="7BC31A2C" w14:textId="39E26372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</w:tr>
      <w:tr w:rsidR="008F725C" w14:paraId="121B074E" w14:textId="77777777" w:rsidTr="009820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72A5AD54" w14:textId="7F11F156" w:rsidR="008F725C" w:rsidRPr="00135FFB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500684CD" w14:textId="510D0D1A" w:rsidR="008F725C" w:rsidRPr="00135FFB" w:rsidRDefault="008F725C" w:rsidP="008F725C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Single vehicle</w:t>
            </w:r>
          </w:p>
        </w:tc>
        <w:tc>
          <w:tcPr>
            <w:tcW w:w="332" w:type="pct"/>
            <w:vAlign w:val="top"/>
          </w:tcPr>
          <w:p w14:paraId="58F75890" w14:textId="571F361D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100</w:t>
            </w:r>
          </w:p>
        </w:tc>
        <w:tc>
          <w:tcPr>
            <w:tcW w:w="338" w:type="pct"/>
            <w:vAlign w:val="top"/>
          </w:tcPr>
          <w:p w14:paraId="240D7FA1" w14:textId="3DAC5BF0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121</w:t>
            </w:r>
          </w:p>
        </w:tc>
        <w:tc>
          <w:tcPr>
            <w:tcW w:w="338" w:type="pct"/>
            <w:vAlign w:val="top"/>
          </w:tcPr>
          <w:p w14:paraId="34E60BDF" w14:textId="4CCDAD25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113</w:t>
            </w:r>
          </w:p>
        </w:tc>
        <w:tc>
          <w:tcPr>
            <w:tcW w:w="767" w:type="pct"/>
            <w:vAlign w:val="top"/>
          </w:tcPr>
          <w:p w14:paraId="78622F51" w14:textId="63E06E80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-21</w:t>
            </w:r>
          </w:p>
        </w:tc>
        <w:tc>
          <w:tcPr>
            <w:tcW w:w="768" w:type="pct"/>
            <w:vAlign w:val="top"/>
          </w:tcPr>
          <w:p w14:paraId="69BE374D" w14:textId="684FFF22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-13</w:t>
            </w:r>
          </w:p>
        </w:tc>
        <w:tc>
          <w:tcPr>
            <w:tcW w:w="532" w:type="pct"/>
            <w:vAlign w:val="top"/>
          </w:tcPr>
          <w:p w14:paraId="415C6EFF" w14:textId="5534E0D4" w:rsidR="008F725C" w:rsidRPr="008F725C" w:rsidRDefault="008F725C" w:rsidP="008F725C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104</w:t>
            </w:r>
          </w:p>
        </w:tc>
      </w:tr>
      <w:tr w:rsidR="008F725C" w14:paraId="56C64C51" w14:textId="77777777" w:rsidTr="00982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pct"/>
            <w:vMerge/>
            <w:vAlign w:val="top"/>
          </w:tcPr>
          <w:p w14:paraId="31F3E692" w14:textId="6E64746A" w:rsidR="008F725C" w:rsidRPr="00135FFB" w:rsidRDefault="008F725C" w:rsidP="008F725C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22" w:type="pct"/>
            <w:vAlign w:val="top"/>
          </w:tcPr>
          <w:p w14:paraId="105311F2" w14:textId="7CBC86F8" w:rsidR="008F725C" w:rsidRPr="00135FFB" w:rsidRDefault="008F725C" w:rsidP="008F725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Other (incl peds)</w:t>
            </w:r>
          </w:p>
        </w:tc>
        <w:tc>
          <w:tcPr>
            <w:tcW w:w="332" w:type="pct"/>
            <w:vAlign w:val="top"/>
          </w:tcPr>
          <w:p w14:paraId="74E14175" w14:textId="2C054ED9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54</w:t>
            </w:r>
          </w:p>
        </w:tc>
        <w:tc>
          <w:tcPr>
            <w:tcW w:w="338" w:type="pct"/>
            <w:vAlign w:val="top"/>
          </w:tcPr>
          <w:p w14:paraId="00991E38" w14:textId="63C3373D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42</w:t>
            </w:r>
          </w:p>
        </w:tc>
        <w:tc>
          <w:tcPr>
            <w:tcW w:w="338" w:type="pct"/>
            <w:vAlign w:val="top"/>
          </w:tcPr>
          <w:p w14:paraId="0D28EF70" w14:textId="37D50AAA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46</w:t>
            </w:r>
          </w:p>
        </w:tc>
        <w:tc>
          <w:tcPr>
            <w:tcW w:w="767" w:type="pct"/>
            <w:vAlign w:val="top"/>
          </w:tcPr>
          <w:p w14:paraId="76764BCA" w14:textId="3DDD76AF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+12</w:t>
            </w:r>
          </w:p>
        </w:tc>
        <w:tc>
          <w:tcPr>
            <w:tcW w:w="768" w:type="pct"/>
            <w:vAlign w:val="top"/>
          </w:tcPr>
          <w:p w14:paraId="33468140" w14:textId="6259D598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+8</w:t>
            </w:r>
          </w:p>
        </w:tc>
        <w:tc>
          <w:tcPr>
            <w:tcW w:w="532" w:type="pct"/>
            <w:vAlign w:val="top"/>
          </w:tcPr>
          <w:p w14:paraId="32D95608" w14:textId="3A2AE308" w:rsidR="008F725C" w:rsidRPr="008F725C" w:rsidRDefault="008F725C" w:rsidP="008F725C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44</w:t>
            </w:r>
          </w:p>
        </w:tc>
      </w:tr>
    </w:tbl>
    <w:p w14:paraId="1401FA39" w14:textId="592631FB" w:rsidR="0021426D" w:rsidRDefault="0021426D" w:rsidP="0021426D">
      <w:r>
        <w:t xml:space="preserve"> </w:t>
      </w:r>
    </w:p>
    <w:p w14:paraId="2AE92BE8" w14:textId="77777777" w:rsidR="0021426D" w:rsidRDefault="0021426D" w:rsidP="0021426D"/>
    <w:p w14:paraId="4AA773CB" w14:textId="2E8441D2" w:rsidR="00490910" w:rsidRDefault="00DA3007" w:rsidP="00DA3007">
      <w:pPr>
        <w:pStyle w:val="Heading3"/>
      </w:pPr>
      <w:bookmarkStart w:id="45" w:name="_Toc223344250"/>
      <w:bookmarkStart w:id="46" w:name="_Toc223360728"/>
      <w:bookmarkStart w:id="47" w:name="_Toc224118497"/>
      <w:r>
        <w:lastRenderedPageBreak/>
        <w:t xml:space="preserve">2.2 </w:t>
      </w:r>
      <w:r w:rsidR="00AF71D2">
        <w:t>L</w:t>
      </w:r>
      <w:r>
        <w:t>ocal government area</w:t>
      </w:r>
      <w:bookmarkEnd w:id="45"/>
      <w:bookmarkEnd w:id="46"/>
      <w:bookmarkEnd w:id="47"/>
    </w:p>
    <w:p w14:paraId="779B0052" w14:textId="731BDEEC" w:rsidR="0021426D" w:rsidRDefault="004D46B2" w:rsidP="0021426D">
      <w:r w:rsidRPr="00E93E81">
        <w:t xml:space="preserve">12 months to </w:t>
      </w:r>
      <w:r>
        <w:t>31</w:t>
      </w:r>
      <w:r w:rsidRPr="006563C2">
        <w:rPr>
          <w:vertAlign w:val="superscript"/>
        </w:rPr>
        <w:t>st</w:t>
      </w:r>
      <w:r>
        <w:t xml:space="preserve"> December</w:t>
      </w:r>
    </w:p>
    <w:p w14:paraId="26529601" w14:textId="77777777" w:rsidR="00774F1A" w:rsidRPr="00774F1A" w:rsidRDefault="00774F1A" w:rsidP="0021426D">
      <w:pPr>
        <w:rPr>
          <w:sz w:val="16"/>
          <w:szCs w:val="18"/>
        </w:rPr>
      </w:pPr>
    </w:p>
    <w:tbl>
      <w:tblPr>
        <w:tblStyle w:val="TACtablestyle1"/>
        <w:tblW w:w="5268" w:type="pct"/>
        <w:tblLayout w:type="fixed"/>
        <w:tblLook w:val="04A0" w:firstRow="1" w:lastRow="0" w:firstColumn="1" w:lastColumn="0" w:noHBand="0" w:noVBand="1"/>
      </w:tblPr>
      <w:tblGrid>
        <w:gridCol w:w="2428"/>
        <w:gridCol w:w="618"/>
        <w:gridCol w:w="619"/>
        <w:gridCol w:w="619"/>
        <w:gridCol w:w="921"/>
        <w:gridCol w:w="2586"/>
        <w:gridCol w:w="619"/>
        <w:gridCol w:w="619"/>
        <w:gridCol w:w="619"/>
        <w:gridCol w:w="985"/>
      </w:tblGrid>
      <w:tr w:rsidR="009B0167" w:rsidRPr="00CE3141" w14:paraId="3824E800" w14:textId="77777777" w:rsidTr="009B01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2" w:type="pct"/>
          </w:tcPr>
          <w:p w14:paraId="344FFE6B" w14:textId="297865F7" w:rsidR="00334178" w:rsidRPr="00CE3141" w:rsidRDefault="00334178" w:rsidP="0033417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Category</w:t>
            </w:r>
          </w:p>
        </w:tc>
        <w:tc>
          <w:tcPr>
            <w:tcW w:w="291" w:type="pct"/>
          </w:tcPr>
          <w:p w14:paraId="7BE01381" w14:textId="539CFA8D" w:rsidR="00334178" w:rsidRPr="00CE3141" w:rsidRDefault="006A3D40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8F725C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5E592463" w14:textId="12986F32" w:rsidR="00334178" w:rsidRPr="00CE3141" w:rsidRDefault="006A3D40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8F725C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1CD5D2CB" w14:textId="64E4DEF0" w:rsidR="00334178" w:rsidRPr="00CE3141" w:rsidRDefault="006A3D40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8F725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52046DA4" w14:textId="3B713638" w:rsidR="00334178" w:rsidRPr="00CE3141" w:rsidRDefault="00334178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="00A9315D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Year Average</w:t>
            </w:r>
          </w:p>
        </w:tc>
        <w:tc>
          <w:tcPr>
            <w:tcW w:w="1216" w:type="pct"/>
          </w:tcPr>
          <w:p w14:paraId="0EEF19C1" w14:textId="799D68ED" w:rsidR="00334178" w:rsidRPr="00CE3141" w:rsidRDefault="00334178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Category</w:t>
            </w:r>
          </w:p>
        </w:tc>
        <w:tc>
          <w:tcPr>
            <w:tcW w:w="291" w:type="pct"/>
          </w:tcPr>
          <w:p w14:paraId="05BBA72E" w14:textId="121A89CF" w:rsidR="00334178" w:rsidRPr="00CE3141" w:rsidRDefault="00334178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8F725C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0B094DAE" w14:textId="7F2786ED" w:rsidR="00334178" w:rsidRPr="00CE3141" w:rsidRDefault="00334178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8F725C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7EF5C800" w14:textId="2CCDCB27" w:rsidR="00334178" w:rsidRPr="00CE3141" w:rsidRDefault="00334178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8F725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463" w:type="pct"/>
          </w:tcPr>
          <w:p w14:paraId="3606A641" w14:textId="617466F1" w:rsidR="00334178" w:rsidRPr="00CE3141" w:rsidRDefault="00334178" w:rsidP="00BC57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="00A9315D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CE3141">
              <w:rPr>
                <w:rFonts w:asciiTheme="minorHAnsi" w:hAnsiTheme="minorHAnsi" w:cstheme="minorHAnsi"/>
                <w:sz w:val="18"/>
                <w:szCs w:val="18"/>
              </w:rPr>
              <w:t>Year Average</w:t>
            </w:r>
          </w:p>
        </w:tc>
      </w:tr>
      <w:tr w:rsidR="00334178" w:rsidRPr="00CE3141" w14:paraId="0458CE9D" w14:textId="77777777" w:rsidTr="009B0167">
        <w:trPr>
          <w:trHeight w:val="113"/>
        </w:trPr>
        <w:tc>
          <w:tcPr>
            <w:tcW w:w="2448" w:type="pct"/>
            <w:gridSpan w:val="5"/>
          </w:tcPr>
          <w:p w14:paraId="64B8DE1A" w14:textId="7592E50A" w:rsidR="00334178" w:rsidRPr="0058399C" w:rsidRDefault="00334178" w:rsidP="00334178">
            <w:pPr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 xml:space="preserve">Local Government Area  </w:t>
            </w:r>
          </w:p>
        </w:tc>
        <w:tc>
          <w:tcPr>
            <w:tcW w:w="2552" w:type="pct"/>
            <w:gridSpan w:val="5"/>
          </w:tcPr>
          <w:p w14:paraId="18F4D9EB" w14:textId="4540A1D7" w:rsidR="00334178" w:rsidRPr="0058399C" w:rsidRDefault="00334178" w:rsidP="00334178">
            <w:pPr>
              <w:rPr>
                <w:b/>
                <w:bCs/>
                <w:sz w:val="18"/>
                <w:szCs w:val="18"/>
              </w:rPr>
            </w:pPr>
            <w:r w:rsidRPr="0058399C">
              <w:rPr>
                <w:b/>
                <w:bCs/>
                <w:sz w:val="18"/>
                <w:szCs w:val="18"/>
              </w:rPr>
              <w:t>Local Government Area</w:t>
            </w:r>
          </w:p>
        </w:tc>
      </w:tr>
      <w:tr w:rsidR="008F725C" w:rsidRPr="00CE3141" w14:paraId="6D154560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5DFB0006" w14:textId="4E225D2C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ALPINE</w:t>
            </w:r>
          </w:p>
        </w:tc>
        <w:tc>
          <w:tcPr>
            <w:tcW w:w="291" w:type="pct"/>
          </w:tcPr>
          <w:p w14:paraId="013CDFB8" w14:textId="1B9192DE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175F3AC9" w14:textId="5C56788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3B5EF98D" w14:textId="2ED4D67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459874F8" w14:textId="2FD1601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1216" w:type="pct"/>
          </w:tcPr>
          <w:p w14:paraId="04CC2F0E" w14:textId="47E24F6A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MANSFIELD</w:t>
            </w:r>
          </w:p>
        </w:tc>
        <w:tc>
          <w:tcPr>
            <w:tcW w:w="291" w:type="pct"/>
          </w:tcPr>
          <w:p w14:paraId="2835E136" w14:textId="7A99D3C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360DA624" w14:textId="7ED0531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44AB7E88" w14:textId="2320C4F4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463" w:type="pct"/>
          </w:tcPr>
          <w:p w14:paraId="0221FDE1" w14:textId="4FDB6D48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4CDE41E8" w14:textId="77777777" w:rsidTr="009B0167">
        <w:trPr>
          <w:trHeight w:val="113"/>
        </w:trPr>
        <w:tc>
          <w:tcPr>
            <w:tcW w:w="1142" w:type="pct"/>
          </w:tcPr>
          <w:p w14:paraId="64136D42" w14:textId="3223F91D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ARARAT</w:t>
            </w:r>
          </w:p>
        </w:tc>
        <w:tc>
          <w:tcPr>
            <w:tcW w:w="291" w:type="pct"/>
          </w:tcPr>
          <w:p w14:paraId="585377C8" w14:textId="2F2F9E2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9</w:t>
            </w:r>
          </w:p>
        </w:tc>
        <w:tc>
          <w:tcPr>
            <w:tcW w:w="291" w:type="pct"/>
          </w:tcPr>
          <w:p w14:paraId="152728B2" w14:textId="33B2FD4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1A5103DE" w14:textId="5709F55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310E0EE7" w14:textId="3B02C42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1216" w:type="pct"/>
          </w:tcPr>
          <w:p w14:paraId="035E70B0" w14:textId="481A59C2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MARIBYRNONG</w:t>
            </w:r>
          </w:p>
        </w:tc>
        <w:tc>
          <w:tcPr>
            <w:tcW w:w="291" w:type="pct"/>
          </w:tcPr>
          <w:p w14:paraId="5915CF53" w14:textId="7C971EF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34BF969E" w14:textId="301E563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350201B8" w14:textId="4173A46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14:paraId="2908ACE9" w14:textId="6550025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2AB5E698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5934444" w14:textId="7F22517F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BALLARAT</w:t>
            </w:r>
          </w:p>
        </w:tc>
        <w:tc>
          <w:tcPr>
            <w:tcW w:w="291" w:type="pct"/>
          </w:tcPr>
          <w:p w14:paraId="7DAE9627" w14:textId="6F0DAAE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2DC351E0" w14:textId="197321C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3928D405" w14:textId="7D9C6007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433" w:type="pct"/>
          </w:tcPr>
          <w:p w14:paraId="6E5A8EE4" w14:textId="34B0CFC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2328C12F" w14:textId="351C8916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MAROONDAH</w:t>
            </w:r>
          </w:p>
        </w:tc>
        <w:tc>
          <w:tcPr>
            <w:tcW w:w="291" w:type="pct"/>
          </w:tcPr>
          <w:p w14:paraId="6D87E164" w14:textId="1888CFF1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10DEB7CF" w14:textId="727D162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4B3E4B0D" w14:textId="5CDDC3E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2FD21D2C" w14:textId="10985DF8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2C60DD1F" w14:textId="77777777" w:rsidTr="009B0167">
        <w:trPr>
          <w:trHeight w:val="113"/>
        </w:trPr>
        <w:tc>
          <w:tcPr>
            <w:tcW w:w="1142" w:type="pct"/>
          </w:tcPr>
          <w:p w14:paraId="1F5C253F" w14:textId="54498CA1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BANYULE</w:t>
            </w:r>
          </w:p>
        </w:tc>
        <w:tc>
          <w:tcPr>
            <w:tcW w:w="291" w:type="pct"/>
          </w:tcPr>
          <w:p w14:paraId="2D0D9510" w14:textId="3E8566C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7D1C62F9" w14:textId="54B6423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450DD455" w14:textId="6489262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3E978DAE" w14:textId="3C635F1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57232D04" w14:textId="56E75219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MELBOURNE</w:t>
            </w:r>
          </w:p>
        </w:tc>
        <w:tc>
          <w:tcPr>
            <w:tcW w:w="291" w:type="pct"/>
          </w:tcPr>
          <w:p w14:paraId="7B82E65D" w14:textId="492FEE0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291" w:type="pct"/>
          </w:tcPr>
          <w:p w14:paraId="67CC7DE9" w14:textId="70B1479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291" w:type="pct"/>
          </w:tcPr>
          <w:p w14:paraId="2B0744DD" w14:textId="6EC576C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14:paraId="50E9975E" w14:textId="4363527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</w:tr>
      <w:tr w:rsidR="008F725C" w:rsidRPr="00CE3141" w14:paraId="47367FB3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1B0FBE4A" w14:textId="0BD7A70B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BASS COAST</w:t>
            </w:r>
          </w:p>
        </w:tc>
        <w:tc>
          <w:tcPr>
            <w:tcW w:w="291" w:type="pct"/>
          </w:tcPr>
          <w:p w14:paraId="4603D00F" w14:textId="597D65FF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1B51AB9D" w14:textId="44E2E20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2731698C" w14:textId="48E713D5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433" w:type="pct"/>
          </w:tcPr>
          <w:p w14:paraId="2DAAEC96" w14:textId="21AD01C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11431056" w14:textId="662C5AB4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MELTON</w:t>
            </w:r>
          </w:p>
        </w:tc>
        <w:tc>
          <w:tcPr>
            <w:tcW w:w="291" w:type="pct"/>
          </w:tcPr>
          <w:p w14:paraId="54D65E8D" w14:textId="5BAEE8C7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7</w:t>
            </w:r>
          </w:p>
        </w:tc>
        <w:tc>
          <w:tcPr>
            <w:tcW w:w="291" w:type="pct"/>
          </w:tcPr>
          <w:p w14:paraId="3EF6209D" w14:textId="0703D384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291" w:type="pct"/>
          </w:tcPr>
          <w:p w14:paraId="034DF544" w14:textId="09C2C9D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60C6D717" w14:textId="0DDA844E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</w:tr>
      <w:tr w:rsidR="008F725C" w:rsidRPr="00CE3141" w14:paraId="306DDD76" w14:textId="77777777" w:rsidTr="009B0167">
        <w:trPr>
          <w:trHeight w:val="113"/>
        </w:trPr>
        <w:tc>
          <w:tcPr>
            <w:tcW w:w="1142" w:type="pct"/>
          </w:tcPr>
          <w:p w14:paraId="10CDC78D" w14:textId="53140DBE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BAW BAW</w:t>
            </w:r>
          </w:p>
        </w:tc>
        <w:tc>
          <w:tcPr>
            <w:tcW w:w="291" w:type="pct"/>
          </w:tcPr>
          <w:p w14:paraId="416D37AD" w14:textId="50361FF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15FDBE51" w14:textId="66F8A24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291" w:type="pct"/>
          </w:tcPr>
          <w:p w14:paraId="427AF46E" w14:textId="205B2D6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433" w:type="pct"/>
          </w:tcPr>
          <w:p w14:paraId="01FFF2FC" w14:textId="5291F9C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1216" w:type="pct"/>
          </w:tcPr>
          <w:p w14:paraId="53196AEA" w14:textId="7441FC31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MERRI-BEK</w:t>
            </w:r>
          </w:p>
        </w:tc>
        <w:tc>
          <w:tcPr>
            <w:tcW w:w="291" w:type="pct"/>
          </w:tcPr>
          <w:p w14:paraId="112763C9" w14:textId="42DC2B6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2F2BD928" w14:textId="711676B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4036A3C8" w14:textId="7CBFE07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0B35F7BE" w14:textId="2F2744C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72F5C4BA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1D5BC81" w14:textId="1BE14A81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BAYSIDE</w:t>
            </w:r>
          </w:p>
        </w:tc>
        <w:tc>
          <w:tcPr>
            <w:tcW w:w="291" w:type="pct"/>
          </w:tcPr>
          <w:p w14:paraId="7FAD6305" w14:textId="1739BF25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39BCC5EF" w14:textId="092FDA13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1A0229D5" w14:textId="71B98221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600B9935" w14:textId="54D34BD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1216" w:type="pct"/>
          </w:tcPr>
          <w:p w14:paraId="38017560" w14:textId="229300CA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MILDURA</w:t>
            </w:r>
          </w:p>
        </w:tc>
        <w:tc>
          <w:tcPr>
            <w:tcW w:w="291" w:type="pct"/>
          </w:tcPr>
          <w:p w14:paraId="2B00A5AA" w14:textId="1BF54AD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7</w:t>
            </w:r>
          </w:p>
        </w:tc>
        <w:tc>
          <w:tcPr>
            <w:tcW w:w="291" w:type="pct"/>
          </w:tcPr>
          <w:p w14:paraId="52E030AA" w14:textId="53E355DE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7DB7D5A7" w14:textId="7533A64F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108C5717" w14:textId="2001128A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197B1253" w14:textId="77777777" w:rsidTr="009B0167">
        <w:trPr>
          <w:trHeight w:val="113"/>
        </w:trPr>
        <w:tc>
          <w:tcPr>
            <w:tcW w:w="1142" w:type="pct"/>
          </w:tcPr>
          <w:p w14:paraId="5988F653" w14:textId="33FC2B28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BENALLA</w:t>
            </w:r>
          </w:p>
        </w:tc>
        <w:tc>
          <w:tcPr>
            <w:tcW w:w="291" w:type="pct"/>
          </w:tcPr>
          <w:p w14:paraId="765EB793" w14:textId="26EDEE4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2AB5720C" w14:textId="5B90A5A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0DE502B7" w14:textId="445BFE3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25A5DD7B" w14:textId="5C4E269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1216" w:type="pct"/>
          </w:tcPr>
          <w:p w14:paraId="672E7798" w14:textId="42B8A9FB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MITCHELL</w:t>
            </w:r>
          </w:p>
        </w:tc>
        <w:tc>
          <w:tcPr>
            <w:tcW w:w="291" w:type="pct"/>
          </w:tcPr>
          <w:p w14:paraId="7CAF0018" w14:textId="43B1B28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60A39EEA" w14:textId="6718E3D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7</w:t>
            </w:r>
          </w:p>
        </w:tc>
        <w:tc>
          <w:tcPr>
            <w:tcW w:w="291" w:type="pct"/>
          </w:tcPr>
          <w:p w14:paraId="00145D24" w14:textId="401C4A4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14:paraId="2845D14C" w14:textId="511B90E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</w:tr>
      <w:tr w:rsidR="008F725C" w:rsidRPr="00CE3141" w14:paraId="058DCDEF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217AC6BB" w14:textId="3CF85108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BOROONDARA</w:t>
            </w:r>
          </w:p>
        </w:tc>
        <w:tc>
          <w:tcPr>
            <w:tcW w:w="291" w:type="pct"/>
          </w:tcPr>
          <w:p w14:paraId="7E26BFD5" w14:textId="5100E901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2F9A4EA8" w14:textId="77F15FE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4DC85BAC" w14:textId="6B9B98E5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433" w:type="pct"/>
          </w:tcPr>
          <w:p w14:paraId="1A71AAC1" w14:textId="44D77A66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15B07CB7" w14:textId="5736B8BA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MOIRA</w:t>
            </w:r>
          </w:p>
        </w:tc>
        <w:tc>
          <w:tcPr>
            <w:tcW w:w="291" w:type="pct"/>
          </w:tcPr>
          <w:p w14:paraId="2EAD40B6" w14:textId="73DFCF91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10</w:t>
            </w:r>
          </w:p>
        </w:tc>
        <w:tc>
          <w:tcPr>
            <w:tcW w:w="291" w:type="pct"/>
          </w:tcPr>
          <w:p w14:paraId="479863DA" w14:textId="43FD990B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291" w:type="pct"/>
          </w:tcPr>
          <w:p w14:paraId="3C3B84F4" w14:textId="5826B561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12</w:t>
            </w:r>
          </w:p>
        </w:tc>
        <w:tc>
          <w:tcPr>
            <w:tcW w:w="463" w:type="pct"/>
          </w:tcPr>
          <w:p w14:paraId="5268478D" w14:textId="5D23BD9F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</w:tr>
      <w:tr w:rsidR="008F725C" w:rsidRPr="00CE3141" w14:paraId="0E19C080" w14:textId="77777777" w:rsidTr="009B0167">
        <w:trPr>
          <w:trHeight w:val="113"/>
        </w:trPr>
        <w:tc>
          <w:tcPr>
            <w:tcW w:w="1142" w:type="pct"/>
          </w:tcPr>
          <w:p w14:paraId="2C21F7E8" w14:textId="446A90B5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BRIMBANK</w:t>
            </w:r>
          </w:p>
        </w:tc>
        <w:tc>
          <w:tcPr>
            <w:tcW w:w="291" w:type="pct"/>
          </w:tcPr>
          <w:p w14:paraId="2E304DF5" w14:textId="4AE2194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0E2B7F35" w14:textId="5809515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35BBC781" w14:textId="5CCACA2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433" w:type="pct"/>
          </w:tcPr>
          <w:p w14:paraId="7FE182FD" w14:textId="2F683BF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1216" w:type="pct"/>
          </w:tcPr>
          <w:p w14:paraId="096B3008" w14:textId="61B1C441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MONASH</w:t>
            </w:r>
          </w:p>
        </w:tc>
        <w:tc>
          <w:tcPr>
            <w:tcW w:w="291" w:type="pct"/>
          </w:tcPr>
          <w:p w14:paraId="701E49CB" w14:textId="71A5CDA1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291" w:type="pct"/>
          </w:tcPr>
          <w:p w14:paraId="5501D500" w14:textId="0F587F2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291" w:type="pct"/>
          </w:tcPr>
          <w:p w14:paraId="42553C56" w14:textId="5BB61D1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463" w:type="pct"/>
          </w:tcPr>
          <w:p w14:paraId="5AF89931" w14:textId="4ABA687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</w:tr>
      <w:tr w:rsidR="008F725C" w:rsidRPr="00CE3141" w14:paraId="15E9C5A2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CFA9DDC" w14:textId="0349DE6E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BULOKE</w:t>
            </w:r>
          </w:p>
        </w:tc>
        <w:tc>
          <w:tcPr>
            <w:tcW w:w="291" w:type="pct"/>
          </w:tcPr>
          <w:p w14:paraId="0586AC9C" w14:textId="35CC8E9D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1A988C2E" w14:textId="11C644A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69467A54" w14:textId="3EFB484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4FCFDC81" w14:textId="3C98B100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744B2198" w14:textId="38C8A617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MOONEE VALLEY</w:t>
            </w:r>
          </w:p>
        </w:tc>
        <w:tc>
          <w:tcPr>
            <w:tcW w:w="291" w:type="pct"/>
          </w:tcPr>
          <w:p w14:paraId="0154B12B" w14:textId="076CC1F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291D764B" w14:textId="773AF472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6A4FF383" w14:textId="1A7E411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14:paraId="183DCCE2" w14:textId="4BA5614D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0204DC97" w14:textId="77777777" w:rsidTr="009B0167">
        <w:trPr>
          <w:trHeight w:val="113"/>
        </w:trPr>
        <w:tc>
          <w:tcPr>
            <w:tcW w:w="1142" w:type="pct"/>
          </w:tcPr>
          <w:p w14:paraId="444F8EED" w14:textId="565F2B3F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CAMPASPE</w:t>
            </w:r>
          </w:p>
        </w:tc>
        <w:tc>
          <w:tcPr>
            <w:tcW w:w="291" w:type="pct"/>
          </w:tcPr>
          <w:p w14:paraId="3B2AE0FB" w14:textId="338FA3E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7705D093" w14:textId="59AC82B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291" w:type="pct"/>
          </w:tcPr>
          <w:p w14:paraId="351F9DF9" w14:textId="598A3CD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433" w:type="pct"/>
          </w:tcPr>
          <w:p w14:paraId="18FC3BFE" w14:textId="4E55374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1216" w:type="pct"/>
          </w:tcPr>
          <w:p w14:paraId="1F962D48" w14:textId="0535C24B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MOORABOOL</w:t>
            </w:r>
          </w:p>
        </w:tc>
        <w:tc>
          <w:tcPr>
            <w:tcW w:w="291" w:type="pct"/>
          </w:tcPr>
          <w:p w14:paraId="5F53EADC" w14:textId="6D2D68D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3165F39B" w14:textId="3348AD7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2F3F5A8D" w14:textId="24E690E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2C819383" w14:textId="0926973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09382470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F8F31B9" w14:textId="15AB9CE8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CARDINIA</w:t>
            </w:r>
          </w:p>
        </w:tc>
        <w:tc>
          <w:tcPr>
            <w:tcW w:w="291" w:type="pct"/>
          </w:tcPr>
          <w:p w14:paraId="037347C7" w14:textId="5927DEF7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78953EEF" w14:textId="786E999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</w:t>
            </w:r>
          </w:p>
        </w:tc>
        <w:tc>
          <w:tcPr>
            <w:tcW w:w="291" w:type="pct"/>
          </w:tcPr>
          <w:p w14:paraId="109C4605" w14:textId="295968F5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433" w:type="pct"/>
          </w:tcPr>
          <w:p w14:paraId="5636F692" w14:textId="669D9E41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1216" w:type="pct"/>
          </w:tcPr>
          <w:p w14:paraId="159E2731" w14:textId="6A4CEB10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MORNINGTON PENINSULA</w:t>
            </w:r>
          </w:p>
        </w:tc>
        <w:tc>
          <w:tcPr>
            <w:tcW w:w="291" w:type="pct"/>
          </w:tcPr>
          <w:p w14:paraId="6F5248B5" w14:textId="46D37DE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42BC33A7" w14:textId="7388C01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491656B9" w14:textId="31D1E47A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463" w:type="pct"/>
          </w:tcPr>
          <w:p w14:paraId="7909D4DD" w14:textId="4174CCC0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</w:tr>
      <w:tr w:rsidR="008F725C" w:rsidRPr="00CE3141" w14:paraId="55134930" w14:textId="77777777" w:rsidTr="009B0167">
        <w:trPr>
          <w:trHeight w:val="113"/>
        </w:trPr>
        <w:tc>
          <w:tcPr>
            <w:tcW w:w="1142" w:type="pct"/>
          </w:tcPr>
          <w:p w14:paraId="49DAA3CB" w14:textId="24955FEC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CASEY</w:t>
            </w:r>
          </w:p>
        </w:tc>
        <w:tc>
          <w:tcPr>
            <w:tcW w:w="291" w:type="pct"/>
          </w:tcPr>
          <w:p w14:paraId="63CA8B0B" w14:textId="2032252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291" w:type="pct"/>
          </w:tcPr>
          <w:p w14:paraId="6C451F34" w14:textId="155A23F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</w:t>
            </w:r>
          </w:p>
        </w:tc>
        <w:tc>
          <w:tcPr>
            <w:tcW w:w="291" w:type="pct"/>
          </w:tcPr>
          <w:p w14:paraId="32CAF18C" w14:textId="5A359D4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14</w:t>
            </w:r>
          </w:p>
        </w:tc>
        <w:tc>
          <w:tcPr>
            <w:tcW w:w="433" w:type="pct"/>
          </w:tcPr>
          <w:p w14:paraId="2EA151D1" w14:textId="762C60D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</w:t>
            </w:r>
          </w:p>
        </w:tc>
        <w:tc>
          <w:tcPr>
            <w:tcW w:w="1216" w:type="pct"/>
          </w:tcPr>
          <w:p w14:paraId="7DCC7D1D" w14:textId="5C092AEA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MOUNT ALEXANDER</w:t>
            </w:r>
          </w:p>
        </w:tc>
        <w:tc>
          <w:tcPr>
            <w:tcW w:w="291" w:type="pct"/>
          </w:tcPr>
          <w:p w14:paraId="28E8B899" w14:textId="7A9C7C7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02FE9130" w14:textId="6F2F157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7B149C7A" w14:textId="3175B54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463" w:type="pct"/>
          </w:tcPr>
          <w:p w14:paraId="60C3DD72" w14:textId="55A1357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03B70174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5FEB8A0E" w14:textId="7E651C35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CENTRAL GOLDFIELDS</w:t>
            </w:r>
          </w:p>
        </w:tc>
        <w:tc>
          <w:tcPr>
            <w:tcW w:w="291" w:type="pct"/>
          </w:tcPr>
          <w:p w14:paraId="6A1C3032" w14:textId="64CE2177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5671EAB2" w14:textId="78AB85F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6B458428" w14:textId="7376411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64EBD609" w14:textId="729987D3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1216" w:type="pct"/>
          </w:tcPr>
          <w:p w14:paraId="467EF980" w14:textId="53D6BD82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MOYNE</w:t>
            </w:r>
          </w:p>
        </w:tc>
        <w:tc>
          <w:tcPr>
            <w:tcW w:w="291" w:type="pct"/>
          </w:tcPr>
          <w:p w14:paraId="1036825D" w14:textId="3185BAE4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1633DB9E" w14:textId="54529BC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7</w:t>
            </w:r>
          </w:p>
        </w:tc>
        <w:tc>
          <w:tcPr>
            <w:tcW w:w="291" w:type="pct"/>
          </w:tcPr>
          <w:p w14:paraId="5E7CE7DB" w14:textId="115CFFBE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14:paraId="78D7A3E2" w14:textId="2481D7E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3F7AF66E" w14:textId="77777777" w:rsidTr="009B0167">
        <w:trPr>
          <w:trHeight w:val="113"/>
        </w:trPr>
        <w:tc>
          <w:tcPr>
            <w:tcW w:w="1142" w:type="pct"/>
          </w:tcPr>
          <w:p w14:paraId="1EBF656E" w14:textId="4F357998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COLAC-OTWAY</w:t>
            </w:r>
          </w:p>
        </w:tc>
        <w:tc>
          <w:tcPr>
            <w:tcW w:w="291" w:type="pct"/>
          </w:tcPr>
          <w:p w14:paraId="2FA2FFD5" w14:textId="22F0CC3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1B3D642D" w14:textId="6C4AB07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1D38C500" w14:textId="2677526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25EA62C0" w14:textId="23C815F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2BDB19BF" w14:textId="56A2E764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MURRINDINDI</w:t>
            </w:r>
          </w:p>
        </w:tc>
        <w:tc>
          <w:tcPr>
            <w:tcW w:w="291" w:type="pct"/>
          </w:tcPr>
          <w:p w14:paraId="0F777E7E" w14:textId="6CFFB2E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763C73E6" w14:textId="22D99B9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08372D61" w14:textId="5BD9864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47D4883A" w14:textId="146890F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3778DC62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6B4CC03C" w14:textId="316EE69C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CORANGAMITE</w:t>
            </w:r>
          </w:p>
        </w:tc>
        <w:tc>
          <w:tcPr>
            <w:tcW w:w="291" w:type="pct"/>
          </w:tcPr>
          <w:p w14:paraId="7A77BBAC" w14:textId="73E5D883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291" w:type="pct"/>
          </w:tcPr>
          <w:p w14:paraId="5E67BBAE" w14:textId="26EB664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4C97E856" w14:textId="68F3EB9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7AB91B2F" w14:textId="28836CCA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2A54C227" w14:textId="6AA6D5D1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NILLUMBIK</w:t>
            </w:r>
          </w:p>
        </w:tc>
        <w:tc>
          <w:tcPr>
            <w:tcW w:w="291" w:type="pct"/>
          </w:tcPr>
          <w:p w14:paraId="10A91130" w14:textId="04E5775F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410508B3" w14:textId="7C80E8D4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792B7F95" w14:textId="260358D9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14CA7F0D" w14:textId="2D6D6A5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050A9E29" w14:textId="77777777" w:rsidTr="009B0167">
        <w:trPr>
          <w:trHeight w:val="113"/>
        </w:trPr>
        <w:tc>
          <w:tcPr>
            <w:tcW w:w="1142" w:type="pct"/>
          </w:tcPr>
          <w:p w14:paraId="32AB5A18" w14:textId="5974A686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DAREBIN</w:t>
            </w:r>
          </w:p>
        </w:tc>
        <w:tc>
          <w:tcPr>
            <w:tcW w:w="291" w:type="pct"/>
          </w:tcPr>
          <w:p w14:paraId="72AC10EC" w14:textId="48D57BE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4E123581" w14:textId="43FB71C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2B9B74CD" w14:textId="0667D0C1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433" w:type="pct"/>
          </w:tcPr>
          <w:p w14:paraId="05DC9546" w14:textId="028CC9E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7A5745C4" w14:textId="64912349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NORTHERN GRAMPIANS</w:t>
            </w:r>
          </w:p>
        </w:tc>
        <w:tc>
          <w:tcPr>
            <w:tcW w:w="291" w:type="pct"/>
          </w:tcPr>
          <w:p w14:paraId="011C57E8" w14:textId="466C6D5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376521BE" w14:textId="644DBCD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3DCC5449" w14:textId="0BACFD8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62CA46CA" w14:textId="6BD62C7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3CE5484C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3623828" w14:textId="0B538DD7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EAST GIPPSLAND</w:t>
            </w:r>
          </w:p>
        </w:tc>
        <w:tc>
          <w:tcPr>
            <w:tcW w:w="291" w:type="pct"/>
          </w:tcPr>
          <w:p w14:paraId="6A10FEEA" w14:textId="0F6E7AA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2910538A" w14:textId="52BD5D25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7261AAA0" w14:textId="559F34D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27DB9FA2" w14:textId="56CB906D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1216" w:type="pct"/>
          </w:tcPr>
          <w:p w14:paraId="2F87C5B8" w14:textId="07A99D81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PORT PHILLIP</w:t>
            </w:r>
          </w:p>
        </w:tc>
        <w:tc>
          <w:tcPr>
            <w:tcW w:w="291" w:type="pct"/>
          </w:tcPr>
          <w:p w14:paraId="06B902B5" w14:textId="4EE2D0CA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02A98B96" w14:textId="77042C9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3D5CA4F3" w14:textId="1673563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463" w:type="pct"/>
          </w:tcPr>
          <w:p w14:paraId="2630E59C" w14:textId="7323F091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3665EA71" w14:textId="77777777" w:rsidTr="009B0167">
        <w:trPr>
          <w:trHeight w:val="113"/>
        </w:trPr>
        <w:tc>
          <w:tcPr>
            <w:tcW w:w="1142" w:type="pct"/>
          </w:tcPr>
          <w:p w14:paraId="43134F0C" w14:textId="090F12C5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FRANKSTON</w:t>
            </w:r>
          </w:p>
        </w:tc>
        <w:tc>
          <w:tcPr>
            <w:tcW w:w="291" w:type="pct"/>
          </w:tcPr>
          <w:p w14:paraId="56CC451E" w14:textId="293D38B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75846DDB" w14:textId="3DFA801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74776237" w14:textId="7199985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433" w:type="pct"/>
          </w:tcPr>
          <w:p w14:paraId="22FFDB55" w14:textId="32B282E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4C8E0F64" w14:textId="33AB404C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PYRENEES</w:t>
            </w:r>
          </w:p>
        </w:tc>
        <w:tc>
          <w:tcPr>
            <w:tcW w:w="291" w:type="pct"/>
          </w:tcPr>
          <w:p w14:paraId="00F13C0F" w14:textId="1E8D42F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4199BEED" w14:textId="5127B14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423E5BC5" w14:textId="762EBA7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14:paraId="6D53796B" w14:textId="463115E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2BFDD20F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7EDFD287" w14:textId="41A12737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GANNAWARRA</w:t>
            </w:r>
          </w:p>
        </w:tc>
        <w:tc>
          <w:tcPr>
            <w:tcW w:w="291" w:type="pct"/>
          </w:tcPr>
          <w:p w14:paraId="6B9C914E" w14:textId="19B6395F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707F5EBC" w14:textId="34E4D55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616246CF" w14:textId="1EF29593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433" w:type="pct"/>
          </w:tcPr>
          <w:p w14:paraId="12435E6D" w14:textId="32FEDD70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1216" w:type="pct"/>
          </w:tcPr>
          <w:p w14:paraId="3D8A2C4D" w14:textId="3DC3115A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QUEENSCLIFFE</w:t>
            </w:r>
          </w:p>
        </w:tc>
        <w:tc>
          <w:tcPr>
            <w:tcW w:w="291" w:type="pct"/>
          </w:tcPr>
          <w:p w14:paraId="78D2625B" w14:textId="759ED3AD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3A143BD7" w14:textId="4585A35F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35486778" w14:textId="52AD8792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463" w:type="pct"/>
          </w:tcPr>
          <w:p w14:paraId="35B6418F" w14:textId="5CCE0BDE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</w:tr>
      <w:tr w:rsidR="008F725C" w:rsidRPr="00CE3141" w14:paraId="34EF593B" w14:textId="77777777" w:rsidTr="009B0167">
        <w:trPr>
          <w:trHeight w:val="113"/>
        </w:trPr>
        <w:tc>
          <w:tcPr>
            <w:tcW w:w="1142" w:type="pct"/>
          </w:tcPr>
          <w:p w14:paraId="43704B63" w14:textId="27BFF1E5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GLEN EIRA</w:t>
            </w:r>
          </w:p>
        </w:tc>
        <w:tc>
          <w:tcPr>
            <w:tcW w:w="291" w:type="pct"/>
          </w:tcPr>
          <w:p w14:paraId="4608E8CF" w14:textId="713B2B7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5ED830DA" w14:textId="2195EDB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26D70B5D" w14:textId="586F14B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433" w:type="pct"/>
          </w:tcPr>
          <w:p w14:paraId="22DBC568" w14:textId="298759B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6430D95B" w14:textId="7C90C83A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SOUTH GIPPSLAND</w:t>
            </w:r>
          </w:p>
        </w:tc>
        <w:tc>
          <w:tcPr>
            <w:tcW w:w="291" w:type="pct"/>
          </w:tcPr>
          <w:p w14:paraId="410F6933" w14:textId="070B95A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0743AE03" w14:textId="296319F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4A774C75" w14:textId="07BAA73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5DBCF427" w14:textId="35DCB75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033C8411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5D3EF6D6" w14:textId="0226CBF4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GLENELG</w:t>
            </w:r>
          </w:p>
        </w:tc>
        <w:tc>
          <w:tcPr>
            <w:tcW w:w="291" w:type="pct"/>
          </w:tcPr>
          <w:p w14:paraId="539057BE" w14:textId="453FD6B3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6382F25B" w14:textId="05FA7B4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31988133" w14:textId="6C578D45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42A149D5" w14:textId="4EDCC9A0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409A5515" w14:textId="0F5D3DB5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SOUTHERN GRAMPIANS</w:t>
            </w:r>
          </w:p>
        </w:tc>
        <w:tc>
          <w:tcPr>
            <w:tcW w:w="291" w:type="pct"/>
          </w:tcPr>
          <w:p w14:paraId="7BBEE543" w14:textId="2D516E0A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656E24FD" w14:textId="5593E7EC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4D8DDC3F" w14:textId="5FD82EEF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463" w:type="pct"/>
          </w:tcPr>
          <w:p w14:paraId="56472AA9" w14:textId="64ECC6F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27D3EB37" w14:textId="77777777" w:rsidTr="009B0167">
        <w:trPr>
          <w:trHeight w:val="113"/>
        </w:trPr>
        <w:tc>
          <w:tcPr>
            <w:tcW w:w="1142" w:type="pct"/>
          </w:tcPr>
          <w:p w14:paraId="43A33E84" w14:textId="2C1634B1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GOLDEN PLAINS</w:t>
            </w:r>
          </w:p>
        </w:tc>
        <w:tc>
          <w:tcPr>
            <w:tcW w:w="291" w:type="pct"/>
          </w:tcPr>
          <w:p w14:paraId="68A22C96" w14:textId="526C845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30957725" w14:textId="2A105E9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71089B8F" w14:textId="22D5812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7244A3F9" w14:textId="459A7B4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4E537E5E" w14:textId="1F9429CC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STONNINGTON</w:t>
            </w:r>
          </w:p>
        </w:tc>
        <w:tc>
          <w:tcPr>
            <w:tcW w:w="291" w:type="pct"/>
          </w:tcPr>
          <w:p w14:paraId="7423C02D" w14:textId="21A3481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1A906AFF" w14:textId="186CFE0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31657ACD" w14:textId="03A20DA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14:paraId="1D24CCDD" w14:textId="5C78B5B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6B0E2CBF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7F367EA" w14:textId="708A9744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GREATER BENDIGO</w:t>
            </w:r>
          </w:p>
        </w:tc>
        <w:tc>
          <w:tcPr>
            <w:tcW w:w="291" w:type="pct"/>
          </w:tcPr>
          <w:p w14:paraId="1FE621B3" w14:textId="724A964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5AA79183" w14:textId="49DC70BD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69864559" w14:textId="63A5BD8E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433" w:type="pct"/>
          </w:tcPr>
          <w:p w14:paraId="5F1F63B6" w14:textId="28F5F10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1216" w:type="pct"/>
          </w:tcPr>
          <w:p w14:paraId="52412B09" w14:textId="782E9F59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STRATHBOGIE</w:t>
            </w:r>
          </w:p>
        </w:tc>
        <w:tc>
          <w:tcPr>
            <w:tcW w:w="291" w:type="pct"/>
          </w:tcPr>
          <w:p w14:paraId="291CE405" w14:textId="6951DD6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54644EEF" w14:textId="1A74C58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27350CBB" w14:textId="460550A8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7</w:t>
            </w:r>
          </w:p>
        </w:tc>
        <w:tc>
          <w:tcPr>
            <w:tcW w:w="463" w:type="pct"/>
          </w:tcPr>
          <w:p w14:paraId="3936169C" w14:textId="3396F541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53B4AD3F" w14:textId="77777777" w:rsidTr="009B0167">
        <w:trPr>
          <w:trHeight w:val="113"/>
        </w:trPr>
        <w:tc>
          <w:tcPr>
            <w:tcW w:w="1142" w:type="pct"/>
          </w:tcPr>
          <w:p w14:paraId="19D77F92" w14:textId="3C89CF17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GREATER DANDENONG</w:t>
            </w:r>
          </w:p>
        </w:tc>
        <w:tc>
          <w:tcPr>
            <w:tcW w:w="291" w:type="pct"/>
          </w:tcPr>
          <w:p w14:paraId="7B45B1F8" w14:textId="74D29FE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3BC95E32" w14:textId="0D1CF82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9</w:t>
            </w:r>
          </w:p>
        </w:tc>
        <w:tc>
          <w:tcPr>
            <w:tcW w:w="291" w:type="pct"/>
          </w:tcPr>
          <w:p w14:paraId="372F7B9B" w14:textId="7C76FAF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433" w:type="pct"/>
          </w:tcPr>
          <w:p w14:paraId="33A5C22D" w14:textId="1EF570F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1216" w:type="pct"/>
          </w:tcPr>
          <w:p w14:paraId="7916FC28" w14:textId="1D3437D0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SURF COAST</w:t>
            </w:r>
          </w:p>
        </w:tc>
        <w:tc>
          <w:tcPr>
            <w:tcW w:w="291" w:type="pct"/>
          </w:tcPr>
          <w:p w14:paraId="01D47323" w14:textId="09220E7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4E51A8B5" w14:textId="4F79DF8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8</w:t>
            </w:r>
          </w:p>
        </w:tc>
        <w:tc>
          <w:tcPr>
            <w:tcW w:w="291" w:type="pct"/>
          </w:tcPr>
          <w:p w14:paraId="2DC1FAEE" w14:textId="1C173D7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05C43868" w14:textId="42C6738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2CD8BAA7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55671DF5" w14:textId="1CEB1B3B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GREATER GEELONG</w:t>
            </w:r>
          </w:p>
        </w:tc>
        <w:tc>
          <w:tcPr>
            <w:tcW w:w="291" w:type="pct"/>
          </w:tcPr>
          <w:p w14:paraId="6FF51233" w14:textId="07FF9611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27C81255" w14:textId="197C9E6D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41741E9F" w14:textId="2958FE9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11</w:t>
            </w:r>
          </w:p>
        </w:tc>
        <w:tc>
          <w:tcPr>
            <w:tcW w:w="433" w:type="pct"/>
          </w:tcPr>
          <w:p w14:paraId="1EC78824" w14:textId="036ABD5A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1216" w:type="pct"/>
          </w:tcPr>
          <w:p w14:paraId="67BE8067" w14:textId="1C248785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SWAN HILL</w:t>
            </w:r>
          </w:p>
        </w:tc>
        <w:tc>
          <w:tcPr>
            <w:tcW w:w="291" w:type="pct"/>
          </w:tcPr>
          <w:p w14:paraId="1250D985" w14:textId="206E95E9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42B57E96" w14:textId="52E5171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47C60DF8" w14:textId="39FA13AB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1412B5E4" w14:textId="7E4868A4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481844A1" w14:textId="77777777" w:rsidTr="009B0167">
        <w:trPr>
          <w:trHeight w:val="113"/>
        </w:trPr>
        <w:tc>
          <w:tcPr>
            <w:tcW w:w="1142" w:type="pct"/>
          </w:tcPr>
          <w:p w14:paraId="117D75CF" w14:textId="52EBD913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GREATER SHEPPARTON</w:t>
            </w:r>
          </w:p>
        </w:tc>
        <w:tc>
          <w:tcPr>
            <w:tcW w:w="291" w:type="pct"/>
          </w:tcPr>
          <w:p w14:paraId="151D3136" w14:textId="582AA65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1BF5A223" w14:textId="5FD0BF9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10</w:t>
            </w:r>
          </w:p>
        </w:tc>
        <w:tc>
          <w:tcPr>
            <w:tcW w:w="291" w:type="pct"/>
          </w:tcPr>
          <w:p w14:paraId="3959D110" w14:textId="04F8752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14</w:t>
            </w:r>
          </w:p>
        </w:tc>
        <w:tc>
          <w:tcPr>
            <w:tcW w:w="433" w:type="pct"/>
          </w:tcPr>
          <w:p w14:paraId="45B61D11" w14:textId="540F8F8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8</w:t>
            </w:r>
          </w:p>
        </w:tc>
        <w:tc>
          <w:tcPr>
            <w:tcW w:w="1216" w:type="pct"/>
          </w:tcPr>
          <w:p w14:paraId="7685EF3D" w14:textId="1E1AE153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TOWONG</w:t>
            </w:r>
          </w:p>
        </w:tc>
        <w:tc>
          <w:tcPr>
            <w:tcW w:w="291" w:type="pct"/>
          </w:tcPr>
          <w:p w14:paraId="0B37DDBE" w14:textId="40C0485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794268C2" w14:textId="43CA0B2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03B9D729" w14:textId="5E8A242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0B7FFCF7" w14:textId="731356D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7111F209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660DB777" w14:textId="7C579A48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HEPBURN</w:t>
            </w:r>
          </w:p>
        </w:tc>
        <w:tc>
          <w:tcPr>
            <w:tcW w:w="291" w:type="pct"/>
          </w:tcPr>
          <w:p w14:paraId="37444E69" w14:textId="3AFEA88A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5280E77D" w14:textId="19E0321A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363D7BFB" w14:textId="0B03660C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433" w:type="pct"/>
          </w:tcPr>
          <w:p w14:paraId="6FCA104A" w14:textId="59638F7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35DFEB5B" w14:textId="3D101CFC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WANGARATTA</w:t>
            </w:r>
          </w:p>
        </w:tc>
        <w:tc>
          <w:tcPr>
            <w:tcW w:w="291" w:type="pct"/>
          </w:tcPr>
          <w:p w14:paraId="6A54E14A" w14:textId="52EE19D4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291" w:type="pct"/>
          </w:tcPr>
          <w:p w14:paraId="5553CEEA" w14:textId="287F703D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0B35CA97" w14:textId="2404CFA3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463" w:type="pct"/>
          </w:tcPr>
          <w:p w14:paraId="29A9C5B1" w14:textId="4108D2F2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32088250" w14:textId="77777777" w:rsidTr="009B0167">
        <w:trPr>
          <w:trHeight w:val="113"/>
        </w:trPr>
        <w:tc>
          <w:tcPr>
            <w:tcW w:w="1142" w:type="pct"/>
          </w:tcPr>
          <w:p w14:paraId="587F4232" w14:textId="1CCE916B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HINDMARSH</w:t>
            </w:r>
          </w:p>
        </w:tc>
        <w:tc>
          <w:tcPr>
            <w:tcW w:w="291" w:type="pct"/>
          </w:tcPr>
          <w:p w14:paraId="251B6CFB" w14:textId="7C56850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2830937B" w14:textId="65448ED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6A96954C" w14:textId="3E2CD02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2DEA669E" w14:textId="5B7F5D1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1216" w:type="pct"/>
          </w:tcPr>
          <w:p w14:paraId="146F855B" w14:textId="665D78EB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WARRNAMBOOL</w:t>
            </w:r>
          </w:p>
        </w:tc>
        <w:tc>
          <w:tcPr>
            <w:tcW w:w="291" w:type="pct"/>
          </w:tcPr>
          <w:p w14:paraId="155BB241" w14:textId="074348E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79D211F2" w14:textId="30D9BA2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0B0762CF" w14:textId="2BF27BC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14:paraId="35665646" w14:textId="15529251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58C5E855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B7C0A76" w14:textId="24103F0D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HOBSONS BAY</w:t>
            </w:r>
          </w:p>
        </w:tc>
        <w:tc>
          <w:tcPr>
            <w:tcW w:w="291" w:type="pct"/>
          </w:tcPr>
          <w:p w14:paraId="30AA0AB7" w14:textId="0B8C592A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0669CAA7" w14:textId="5AE06B7D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239016AD" w14:textId="08A0763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69C2B28D" w14:textId="5D84E67D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6D48C4E7" w14:textId="62792C92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WELLINGTON</w:t>
            </w:r>
          </w:p>
        </w:tc>
        <w:tc>
          <w:tcPr>
            <w:tcW w:w="291" w:type="pct"/>
          </w:tcPr>
          <w:p w14:paraId="1BB6D186" w14:textId="47E7C970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291" w:type="pct"/>
          </w:tcPr>
          <w:p w14:paraId="4F90C20B" w14:textId="680A83ED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  <w:tc>
          <w:tcPr>
            <w:tcW w:w="291" w:type="pct"/>
          </w:tcPr>
          <w:p w14:paraId="7F70FAF5" w14:textId="5CB5E842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2C58767A" w14:textId="04FC0D8C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</w:tr>
      <w:tr w:rsidR="008F725C" w:rsidRPr="00CE3141" w14:paraId="3D60D163" w14:textId="77777777" w:rsidTr="009B0167">
        <w:trPr>
          <w:trHeight w:val="113"/>
        </w:trPr>
        <w:tc>
          <w:tcPr>
            <w:tcW w:w="1142" w:type="pct"/>
          </w:tcPr>
          <w:p w14:paraId="3B6EDFB1" w14:textId="36311C66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HORSHAM</w:t>
            </w:r>
          </w:p>
        </w:tc>
        <w:tc>
          <w:tcPr>
            <w:tcW w:w="291" w:type="pct"/>
          </w:tcPr>
          <w:p w14:paraId="278868D6" w14:textId="4ED371E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372AA3EC" w14:textId="364E740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291" w:type="pct"/>
          </w:tcPr>
          <w:p w14:paraId="79DF67D4" w14:textId="25C3A1F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433" w:type="pct"/>
          </w:tcPr>
          <w:p w14:paraId="0A9F1AB8" w14:textId="7D0D0A0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14D0AB23" w14:textId="0489B1C8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WEST WIMMERA</w:t>
            </w:r>
          </w:p>
        </w:tc>
        <w:tc>
          <w:tcPr>
            <w:tcW w:w="291" w:type="pct"/>
          </w:tcPr>
          <w:p w14:paraId="24420A39" w14:textId="260E3DE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148F0281" w14:textId="04C3C13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4D5FC184" w14:textId="7786255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14:paraId="6D8FB6B3" w14:textId="35C77B6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48FD1D53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464D8D38" w14:textId="10A74D18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HUME</w:t>
            </w:r>
          </w:p>
        </w:tc>
        <w:tc>
          <w:tcPr>
            <w:tcW w:w="291" w:type="pct"/>
          </w:tcPr>
          <w:p w14:paraId="282F7769" w14:textId="3CFD84A7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9</w:t>
            </w:r>
          </w:p>
        </w:tc>
        <w:tc>
          <w:tcPr>
            <w:tcW w:w="291" w:type="pct"/>
          </w:tcPr>
          <w:p w14:paraId="4004B75C" w14:textId="20B49020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</w:tcPr>
          <w:p w14:paraId="0FFB1174" w14:textId="7754D35A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433" w:type="pct"/>
          </w:tcPr>
          <w:p w14:paraId="2DD93821" w14:textId="210FBADF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1216" w:type="pct"/>
          </w:tcPr>
          <w:p w14:paraId="014B0B2E" w14:textId="510F6068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WHITEHORSE</w:t>
            </w:r>
          </w:p>
        </w:tc>
        <w:tc>
          <w:tcPr>
            <w:tcW w:w="291" w:type="pct"/>
          </w:tcPr>
          <w:p w14:paraId="36F8983D" w14:textId="4415D522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79F51C4C" w14:textId="1ACD3AC0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4B4B877F" w14:textId="75BAC59E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2B99DE97" w14:textId="3870DDBA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</w:tr>
      <w:tr w:rsidR="008F725C" w:rsidRPr="00CE3141" w14:paraId="722692AE" w14:textId="77777777" w:rsidTr="009B0167">
        <w:trPr>
          <w:trHeight w:val="113"/>
        </w:trPr>
        <w:tc>
          <w:tcPr>
            <w:tcW w:w="1142" w:type="pct"/>
          </w:tcPr>
          <w:p w14:paraId="315AC428" w14:textId="017F890B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INDIGO</w:t>
            </w:r>
          </w:p>
        </w:tc>
        <w:tc>
          <w:tcPr>
            <w:tcW w:w="291" w:type="pct"/>
          </w:tcPr>
          <w:p w14:paraId="0224058E" w14:textId="2EC83180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3AF5D5F4" w14:textId="4C11CA3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041DC26B" w14:textId="50FB886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5</w:t>
            </w:r>
          </w:p>
        </w:tc>
        <w:tc>
          <w:tcPr>
            <w:tcW w:w="433" w:type="pct"/>
          </w:tcPr>
          <w:p w14:paraId="04B84603" w14:textId="657E20A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2C628AFA" w14:textId="42594EBD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WHITTLESEA</w:t>
            </w:r>
          </w:p>
        </w:tc>
        <w:tc>
          <w:tcPr>
            <w:tcW w:w="291" w:type="pct"/>
          </w:tcPr>
          <w:p w14:paraId="5B7A60E6" w14:textId="08A9046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8</w:t>
            </w:r>
          </w:p>
        </w:tc>
        <w:tc>
          <w:tcPr>
            <w:tcW w:w="291" w:type="pct"/>
          </w:tcPr>
          <w:p w14:paraId="00E44DB9" w14:textId="308C12D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8</w:t>
            </w:r>
          </w:p>
        </w:tc>
        <w:tc>
          <w:tcPr>
            <w:tcW w:w="291" w:type="pct"/>
          </w:tcPr>
          <w:p w14:paraId="5186507A" w14:textId="1FE489E4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5</w:t>
            </w:r>
          </w:p>
        </w:tc>
        <w:tc>
          <w:tcPr>
            <w:tcW w:w="463" w:type="pct"/>
          </w:tcPr>
          <w:p w14:paraId="28CA40D9" w14:textId="6CE97F0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</w:tr>
      <w:tr w:rsidR="008F725C" w:rsidRPr="00CE3141" w14:paraId="0BC08C67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4CD612D9" w14:textId="125244F6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KINGSTON</w:t>
            </w:r>
          </w:p>
        </w:tc>
        <w:tc>
          <w:tcPr>
            <w:tcW w:w="291" w:type="pct"/>
          </w:tcPr>
          <w:p w14:paraId="4B9DEF90" w14:textId="444592D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04FC5443" w14:textId="1B97E4D1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5F3945DC" w14:textId="6B995FA8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433" w:type="pct"/>
          </w:tcPr>
          <w:p w14:paraId="3339F99D" w14:textId="39D4C3AF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5229DD11" w14:textId="73F2647F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WODONGA</w:t>
            </w:r>
          </w:p>
        </w:tc>
        <w:tc>
          <w:tcPr>
            <w:tcW w:w="291" w:type="pct"/>
          </w:tcPr>
          <w:p w14:paraId="2B12B7A2" w14:textId="11AC5508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</w:tcPr>
          <w:p w14:paraId="081B8F42" w14:textId="087DC832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24537C71" w14:textId="30451916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14:paraId="31D9CDFF" w14:textId="665D6DA0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05D65A2D" w14:textId="77777777" w:rsidTr="009B0167">
        <w:trPr>
          <w:trHeight w:val="113"/>
        </w:trPr>
        <w:tc>
          <w:tcPr>
            <w:tcW w:w="1142" w:type="pct"/>
          </w:tcPr>
          <w:p w14:paraId="74D6F9F2" w14:textId="2E0B768A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KNOX</w:t>
            </w:r>
          </w:p>
        </w:tc>
        <w:tc>
          <w:tcPr>
            <w:tcW w:w="291" w:type="pct"/>
          </w:tcPr>
          <w:p w14:paraId="763FB165" w14:textId="3BE5D00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12</w:t>
            </w:r>
          </w:p>
        </w:tc>
        <w:tc>
          <w:tcPr>
            <w:tcW w:w="291" w:type="pct"/>
          </w:tcPr>
          <w:p w14:paraId="048572E5" w14:textId="7B02F71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0E9570C5" w14:textId="12298BED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433" w:type="pct"/>
          </w:tcPr>
          <w:p w14:paraId="1613E42D" w14:textId="4A806F5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14254514" w14:textId="07C3A58F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WYNDHAM</w:t>
            </w:r>
          </w:p>
        </w:tc>
        <w:tc>
          <w:tcPr>
            <w:tcW w:w="291" w:type="pct"/>
          </w:tcPr>
          <w:p w14:paraId="74D7C29D" w14:textId="1F5B3BFE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15</w:t>
            </w:r>
          </w:p>
        </w:tc>
        <w:tc>
          <w:tcPr>
            <w:tcW w:w="291" w:type="pct"/>
          </w:tcPr>
          <w:p w14:paraId="145203A3" w14:textId="0751B82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291" w:type="pct"/>
          </w:tcPr>
          <w:p w14:paraId="29624EC5" w14:textId="28A92A0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11</w:t>
            </w:r>
          </w:p>
        </w:tc>
        <w:tc>
          <w:tcPr>
            <w:tcW w:w="463" w:type="pct"/>
          </w:tcPr>
          <w:p w14:paraId="3B74AB24" w14:textId="2DE24FE9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6</w:t>
            </w:r>
          </w:p>
        </w:tc>
      </w:tr>
      <w:tr w:rsidR="008F725C" w:rsidRPr="00CE3141" w14:paraId="1B8ECFC0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0B4E1883" w14:textId="2D5ACB72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LATROBE</w:t>
            </w:r>
          </w:p>
        </w:tc>
        <w:tc>
          <w:tcPr>
            <w:tcW w:w="291" w:type="pct"/>
          </w:tcPr>
          <w:p w14:paraId="4E0F1ADA" w14:textId="1B0DD2B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291" w:type="pct"/>
          </w:tcPr>
          <w:p w14:paraId="3485FF0D" w14:textId="1B5A2B60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</w:tcPr>
          <w:p w14:paraId="1396781B" w14:textId="1AC2C3B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433" w:type="pct"/>
          </w:tcPr>
          <w:p w14:paraId="0E8A6A3F" w14:textId="5017489B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1216" w:type="pct"/>
          </w:tcPr>
          <w:p w14:paraId="6F1A9C78" w14:textId="2C8CC895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YARRA</w:t>
            </w:r>
          </w:p>
        </w:tc>
        <w:tc>
          <w:tcPr>
            <w:tcW w:w="291" w:type="pct"/>
          </w:tcPr>
          <w:p w14:paraId="6AF1A087" w14:textId="1D35F180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  <w:tc>
          <w:tcPr>
            <w:tcW w:w="291" w:type="pct"/>
          </w:tcPr>
          <w:p w14:paraId="52A83B7A" w14:textId="42FE3849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1AFE8878" w14:textId="0AB5C038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14:paraId="31C63292" w14:textId="6C00D5F5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3</w:t>
            </w:r>
          </w:p>
        </w:tc>
      </w:tr>
      <w:tr w:rsidR="008F725C" w:rsidRPr="00CE3141" w14:paraId="1476E14B" w14:textId="77777777" w:rsidTr="009B0167">
        <w:trPr>
          <w:trHeight w:val="113"/>
        </w:trPr>
        <w:tc>
          <w:tcPr>
            <w:tcW w:w="1142" w:type="pct"/>
          </w:tcPr>
          <w:p w14:paraId="50C4C1E1" w14:textId="0E9DC074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LODDON</w:t>
            </w:r>
          </w:p>
        </w:tc>
        <w:tc>
          <w:tcPr>
            <w:tcW w:w="291" w:type="pct"/>
          </w:tcPr>
          <w:p w14:paraId="274EB95E" w14:textId="1EB776E8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122A22D1" w14:textId="248E9EDF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0</w:t>
            </w:r>
          </w:p>
        </w:tc>
        <w:tc>
          <w:tcPr>
            <w:tcW w:w="291" w:type="pct"/>
          </w:tcPr>
          <w:p w14:paraId="75867354" w14:textId="3513F427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420361B0" w14:textId="26BCCE5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16C786AA" w14:textId="0F22D585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YARRA RANGES</w:t>
            </w:r>
          </w:p>
        </w:tc>
        <w:tc>
          <w:tcPr>
            <w:tcW w:w="291" w:type="pct"/>
          </w:tcPr>
          <w:p w14:paraId="7F85E68B" w14:textId="2F849A0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9</w:t>
            </w:r>
          </w:p>
        </w:tc>
        <w:tc>
          <w:tcPr>
            <w:tcW w:w="291" w:type="pct"/>
          </w:tcPr>
          <w:p w14:paraId="4EEA6AF1" w14:textId="2B1535BC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9</w:t>
            </w:r>
          </w:p>
        </w:tc>
        <w:tc>
          <w:tcPr>
            <w:tcW w:w="291" w:type="pct"/>
          </w:tcPr>
          <w:p w14:paraId="1215708D" w14:textId="1426B81A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11</w:t>
            </w:r>
          </w:p>
        </w:tc>
        <w:tc>
          <w:tcPr>
            <w:tcW w:w="463" w:type="pct"/>
          </w:tcPr>
          <w:p w14:paraId="5B8B9242" w14:textId="16146A46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7</w:t>
            </w:r>
          </w:p>
        </w:tc>
      </w:tr>
      <w:tr w:rsidR="008F725C" w:rsidRPr="00CE3141" w14:paraId="4CA970B3" w14:textId="77777777" w:rsidTr="009B01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tcW w:w="1142" w:type="pct"/>
          </w:tcPr>
          <w:p w14:paraId="2FADC2A1" w14:textId="6FBC4B67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MACEDON RANGES</w:t>
            </w:r>
          </w:p>
        </w:tc>
        <w:tc>
          <w:tcPr>
            <w:tcW w:w="291" w:type="pct"/>
          </w:tcPr>
          <w:p w14:paraId="38105FCC" w14:textId="2BA78B5F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7</w:t>
            </w:r>
          </w:p>
        </w:tc>
        <w:tc>
          <w:tcPr>
            <w:tcW w:w="291" w:type="pct"/>
          </w:tcPr>
          <w:p w14:paraId="6737EF9F" w14:textId="26C22AF9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6</w:t>
            </w:r>
          </w:p>
        </w:tc>
        <w:tc>
          <w:tcPr>
            <w:tcW w:w="291" w:type="pct"/>
          </w:tcPr>
          <w:p w14:paraId="67F090C8" w14:textId="08311D41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</w:tcPr>
          <w:p w14:paraId="12EF49B0" w14:textId="1DE74B24" w:rsidR="008F725C" w:rsidRPr="008F725C" w:rsidRDefault="008F725C" w:rsidP="008F725C">
            <w:pPr>
              <w:spacing w:beforeLines="20" w:before="48"/>
              <w:jc w:val="right"/>
              <w:rPr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1216" w:type="pct"/>
          </w:tcPr>
          <w:p w14:paraId="00EA902D" w14:textId="36EEDFBB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YARRIAMBIACK</w:t>
            </w:r>
          </w:p>
        </w:tc>
        <w:tc>
          <w:tcPr>
            <w:tcW w:w="291" w:type="pct"/>
          </w:tcPr>
          <w:p w14:paraId="41A9BA68" w14:textId="62167F2D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</w:tcPr>
          <w:p w14:paraId="2760FA21" w14:textId="3C28DB59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14:paraId="4E689AD4" w14:textId="21F2873A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14:paraId="1E08A4DD" w14:textId="0F937FFB" w:rsidR="008F725C" w:rsidRPr="008F725C" w:rsidRDefault="008F725C" w:rsidP="008F725C">
            <w:pPr>
              <w:spacing w:beforeLines="20" w:before="48"/>
              <w:jc w:val="right"/>
              <w:rPr>
                <w:sz w:val="20"/>
                <w:szCs w:val="20"/>
              </w:rPr>
            </w:pPr>
            <w:r w:rsidRPr="008F725C">
              <w:rPr>
                <w:sz w:val="20"/>
                <w:szCs w:val="20"/>
              </w:rPr>
              <w:t>1</w:t>
            </w:r>
          </w:p>
        </w:tc>
      </w:tr>
      <w:tr w:rsidR="008F725C" w:rsidRPr="00CE3141" w14:paraId="7A1AB1DA" w14:textId="77777777" w:rsidTr="009B0167">
        <w:trPr>
          <w:trHeight w:val="113"/>
        </w:trPr>
        <w:tc>
          <w:tcPr>
            <w:tcW w:w="1142" w:type="pct"/>
          </w:tcPr>
          <w:p w14:paraId="1B5568A2" w14:textId="4F3EF832" w:rsidR="008F725C" w:rsidRPr="0058399C" w:rsidRDefault="008F725C" w:rsidP="008F725C">
            <w:pPr>
              <w:spacing w:beforeLines="20" w:before="48"/>
              <w:rPr>
                <w:b/>
                <w:bCs/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>MANNINGHAM</w:t>
            </w:r>
          </w:p>
        </w:tc>
        <w:tc>
          <w:tcPr>
            <w:tcW w:w="291" w:type="pct"/>
          </w:tcPr>
          <w:p w14:paraId="369BCE04" w14:textId="5371466B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</w:tcPr>
          <w:p w14:paraId="123B4E04" w14:textId="1FA76712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1</w:t>
            </w:r>
          </w:p>
        </w:tc>
        <w:tc>
          <w:tcPr>
            <w:tcW w:w="291" w:type="pct"/>
          </w:tcPr>
          <w:p w14:paraId="082CABC6" w14:textId="07ED4275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4</w:t>
            </w:r>
          </w:p>
        </w:tc>
        <w:tc>
          <w:tcPr>
            <w:tcW w:w="433" w:type="pct"/>
          </w:tcPr>
          <w:p w14:paraId="34C686E0" w14:textId="154E54B3" w:rsidR="008F725C" w:rsidRPr="008F725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8F725C">
              <w:rPr>
                <w:sz w:val="18"/>
                <w:szCs w:val="18"/>
              </w:rPr>
              <w:t>2</w:t>
            </w:r>
          </w:p>
        </w:tc>
        <w:tc>
          <w:tcPr>
            <w:tcW w:w="1216" w:type="pct"/>
          </w:tcPr>
          <w:p w14:paraId="3F30FED7" w14:textId="0C53E2B4" w:rsidR="008F725C" w:rsidRPr="0058399C" w:rsidRDefault="008F725C" w:rsidP="008F725C">
            <w:pPr>
              <w:spacing w:beforeLines="20" w:before="48"/>
              <w:rPr>
                <w:sz w:val="18"/>
                <w:szCs w:val="18"/>
              </w:rPr>
            </w:pPr>
            <w:r w:rsidRPr="0058399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1" w:type="pct"/>
          </w:tcPr>
          <w:p w14:paraId="55AD522D" w14:textId="092CCCB7" w:rsidR="008F725C" w:rsidRPr="0058399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58399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1" w:type="pct"/>
          </w:tcPr>
          <w:p w14:paraId="75365A8B" w14:textId="16B63A3C" w:rsidR="008F725C" w:rsidRPr="0058399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58399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1" w:type="pct"/>
          </w:tcPr>
          <w:p w14:paraId="413C6A4D" w14:textId="67E4DAA6" w:rsidR="008F725C" w:rsidRPr="0058399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58399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3" w:type="pct"/>
          </w:tcPr>
          <w:p w14:paraId="45C6E3B7" w14:textId="51A4FDC0" w:rsidR="008F725C" w:rsidRPr="0058399C" w:rsidRDefault="008F725C" w:rsidP="008F725C">
            <w:pPr>
              <w:spacing w:beforeLines="20" w:before="48"/>
              <w:jc w:val="right"/>
              <w:rPr>
                <w:b/>
                <w:bCs/>
                <w:sz w:val="18"/>
                <w:szCs w:val="18"/>
              </w:rPr>
            </w:pPr>
            <w:r w:rsidRPr="0058399C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4E962461" w14:textId="70B8ACED" w:rsidR="0098691B" w:rsidRPr="00AE191A" w:rsidRDefault="0098691B" w:rsidP="005B5167">
      <w:pPr>
        <w:pStyle w:val="Heading2"/>
        <w:numPr>
          <w:ilvl w:val="0"/>
          <w:numId w:val="6"/>
        </w:numPr>
      </w:pPr>
      <w:bookmarkStart w:id="48" w:name="_Toc223344251"/>
      <w:bookmarkStart w:id="49" w:name="_Toc223360729"/>
      <w:bookmarkStart w:id="50" w:name="_Toc224118498"/>
      <w:r w:rsidRPr="0098691B">
        <w:lastRenderedPageBreak/>
        <w:t>Injured claimants admitted to hospital within 7 days of the accident</w:t>
      </w:r>
      <w:r w:rsidR="00DF63E3">
        <w:t xml:space="preserve"> with a h</w:t>
      </w:r>
      <w:r w:rsidRPr="0098691B">
        <w:t xml:space="preserve">ospital stay of more than 14 </w:t>
      </w:r>
      <w:bookmarkStart w:id="51" w:name="_Hlk175923511"/>
      <w:r w:rsidR="00CB1C6B" w:rsidRPr="0098691B">
        <w:t>days</w:t>
      </w:r>
      <w:bookmarkEnd w:id="48"/>
      <w:bookmarkEnd w:id="49"/>
      <w:bookmarkEnd w:id="50"/>
    </w:p>
    <w:p w14:paraId="0F08FA6B" w14:textId="00D8F841" w:rsidR="004D46B2" w:rsidRDefault="004238A4" w:rsidP="00BD433F">
      <w:pPr>
        <w:pStyle w:val="Heading3"/>
      </w:pPr>
      <w:bookmarkStart w:id="52" w:name="_Toc223344252"/>
      <w:bookmarkStart w:id="53" w:name="_Toc224118499"/>
      <w:r>
        <w:t xml:space="preserve">3.1 </w:t>
      </w:r>
      <w:bookmarkEnd w:id="52"/>
      <w:r w:rsidR="00AF71D2">
        <w:t>D</w:t>
      </w:r>
      <w:r w:rsidR="004D46B2">
        <w:t>emographics and accident type</w:t>
      </w:r>
      <w:bookmarkEnd w:id="53"/>
      <w:r w:rsidR="004D46B2" w:rsidRPr="00E93E81" w:rsidDel="004238A4">
        <w:rPr>
          <w:szCs w:val="22"/>
        </w:rPr>
        <w:t xml:space="preserve"> </w:t>
      </w:r>
    </w:p>
    <w:p w14:paraId="084BCD8C" w14:textId="21B45841" w:rsidR="00A64765" w:rsidRDefault="004D46B2" w:rsidP="004D46B2">
      <w:r w:rsidRPr="00E93E81">
        <w:t xml:space="preserve">12 months to </w:t>
      </w:r>
      <w:r>
        <w:t>30</w:t>
      </w:r>
      <w:r w:rsidRPr="00D2249D">
        <w:rPr>
          <w:vertAlign w:val="superscript"/>
        </w:rPr>
        <w:t>th</w:t>
      </w:r>
      <w:r>
        <w:t xml:space="preserve"> June</w:t>
      </w:r>
    </w:p>
    <w:p w14:paraId="16901EBE" w14:textId="77777777" w:rsidR="0004255E" w:rsidRPr="00A64765" w:rsidRDefault="0004255E" w:rsidP="0004255E"/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1485"/>
        <w:gridCol w:w="1787"/>
        <w:gridCol w:w="617"/>
        <w:gridCol w:w="618"/>
        <w:gridCol w:w="826"/>
        <w:gridCol w:w="775"/>
        <w:gridCol w:w="1116"/>
        <w:gridCol w:w="745"/>
        <w:gridCol w:w="1203"/>
        <w:gridCol w:w="920"/>
      </w:tblGrid>
      <w:tr w:rsidR="005D5262" w14:paraId="702AC2EF" w14:textId="77777777" w:rsidTr="00BC5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Align w:val="top"/>
          </w:tcPr>
          <w:bookmarkEnd w:id="51"/>
          <w:p w14:paraId="376E2202" w14:textId="77777777" w:rsidR="00814391" w:rsidRPr="009C7C06" w:rsidRDefault="00814391" w:rsidP="00B9761A">
            <w:pPr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Category</w:t>
            </w:r>
          </w:p>
        </w:tc>
        <w:tc>
          <w:tcPr>
            <w:tcW w:w="885" w:type="pct"/>
          </w:tcPr>
          <w:p w14:paraId="171B74E1" w14:textId="77777777" w:rsidR="00814391" w:rsidRPr="00885D73" w:rsidRDefault="00814391" w:rsidP="00B9761A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06" w:type="pct"/>
            <w:vAlign w:val="top"/>
          </w:tcPr>
          <w:p w14:paraId="135FA087" w14:textId="216D0038" w:rsidR="00814391" w:rsidRPr="005D5262" w:rsidRDefault="00814391" w:rsidP="00BC5710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D5262">
              <w:rPr>
                <w:rFonts w:cstheme="minorHAnsi"/>
                <w:sz w:val="18"/>
                <w:szCs w:val="18"/>
              </w:rPr>
              <w:t>202</w:t>
            </w:r>
            <w:r w:rsidR="005621A0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06" w:type="pct"/>
            <w:vAlign w:val="top"/>
          </w:tcPr>
          <w:p w14:paraId="569E04C7" w14:textId="4B0B4281" w:rsidR="00814391" w:rsidRPr="005D5262" w:rsidRDefault="00814391" w:rsidP="00BC5710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D5262">
              <w:rPr>
                <w:rFonts w:cstheme="minorHAnsi"/>
                <w:sz w:val="18"/>
                <w:szCs w:val="18"/>
              </w:rPr>
              <w:t>202</w:t>
            </w:r>
            <w:r w:rsidR="005621A0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09" w:type="pct"/>
            <w:vAlign w:val="top"/>
          </w:tcPr>
          <w:p w14:paraId="072A26CE" w14:textId="35F2966D" w:rsidR="00814391" w:rsidRPr="005D5262" w:rsidRDefault="005D5262" w:rsidP="00BC5710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D5262">
              <w:rPr>
                <w:rFonts w:cstheme="minorHAnsi"/>
                <w:sz w:val="18"/>
                <w:szCs w:val="18"/>
              </w:rPr>
              <w:t>202</w:t>
            </w:r>
            <w:r w:rsidR="005621A0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37" w:type="pct"/>
            <w:gridSpan w:val="2"/>
            <w:vAlign w:val="top"/>
          </w:tcPr>
          <w:p w14:paraId="6BBC4A4E" w14:textId="78220813" w:rsidR="005D3762" w:rsidRDefault="00814391" w:rsidP="00BC5710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202</w:t>
            </w:r>
            <w:r w:rsidR="005621A0">
              <w:rPr>
                <w:rFonts w:cstheme="minorHAnsi"/>
                <w:sz w:val="18"/>
                <w:szCs w:val="18"/>
              </w:rPr>
              <w:t>5</w:t>
            </w:r>
            <w:r w:rsidRPr="003B0EDB">
              <w:rPr>
                <w:rFonts w:cstheme="minorHAnsi"/>
                <w:sz w:val="18"/>
                <w:szCs w:val="18"/>
              </w:rPr>
              <w:t xml:space="preserve"> v 202</w:t>
            </w:r>
            <w:r w:rsidR="005621A0">
              <w:rPr>
                <w:rFonts w:cstheme="minorHAnsi"/>
                <w:sz w:val="18"/>
                <w:szCs w:val="18"/>
              </w:rPr>
              <w:t>4</w:t>
            </w:r>
          </w:p>
          <w:p w14:paraId="771F5E83" w14:textId="499E0E3B" w:rsidR="00D11A7F" w:rsidRPr="0049296B" w:rsidRDefault="00D11A7F" w:rsidP="005D3762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Number   Percent</w:t>
            </w:r>
          </w:p>
        </w:tc>
        <w:tc>
          <w:tcPr>
            <w:tcW w:w="965" w:type="pct"/>
            <w:gridSpan w:val="2"/>
            <w:vAlign w:val="top"/>
          </w:tcPr>
          <w:p w14:paraId="473EF357" w14:textId="1683BA19" w:rsidR="005D5262" w:rsidRDefault="00814391" w:rsidP="005D3762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202</w:t>
            </w:r>
            <w:r w:rsidR="005621A0">
              <w:rPr>
                <w:rFonts w:cstheme="minorHAnsi"/>
                <w:sz w:val="18"/>
                <w:szCs w:val="18"/>
              </w:rPr>
              <w:t>5</w:t>
            </w:r>
            <w:r w:rsidRPr="003B0EDB">
              <w:rPr>
                <w:rFonts w:cstheme="minorHAnsi"/>
                <w:sz w:val="18"/>
                <w:szCs w:val="18"/>
              </w:rPr>
              <w:t xml:space="preserve"> v </w:t>
            </w:r>
            <w:r w:rsidR="005D5262" w:rsidRPr="005D5262">
              <w:rPr>
                <w:rFonts w:cstheme="minorHAnsi"/>
                <w:sz w:val="18"/>
                <w:szCs w:val="18"/>
              </w:rPr>
              <w:t>202</w:t>
            </w:r>
            <w:r w:rsidR="005621A0">
              <w:rPr>
                <w:rFonts w:cstheme="minorHAnsi"/>
                <w:sz w:val="18"/>
                <w:szCs w:val="18"/>
              </w:rPr>
              <w:t>3</w:t>
            </w:r>
          </w:p>
          <w:p w14:paraId="1CA84E76" w14:textId="4F94CFBD" w:rsidR="00814391" w:rsidRPr="0049296B" w:rsidRDefault="00D11A7F" w:rsidP="005D5262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Number</w:t>
            </w:r>
            <w:r w:rsidR="005D5262">
              <w:rPr>
                <w:rFonts w:cstheme="minorHAnsi"/>
                <w:sz w:val="18"/>
                <w:szCs w:val="18"/>
              </w:rPr>
              <w:t xml:space="preserve">    </w:t>
            </w:r>
            <w:r w:rsidRPr="003B0EDB">
              <w:rPr>
                <w:rFonts w:cstheme="minorHAnsi"/>
                <w:sz w:val="18"/>
                <w:szCs w:val="18"/>
              </w:rPr>
              <w:t xml:space="preserve">  Percent</w:t>
            </w:r>
          </w:p>
        </w:tc>
        <w:tc>
          <w:tcPr>
            <w:tcW w:w="456" w:type="pct"/>
          </w:tcPr>
          <w:p w14:paraId="7FD6D809" w14:textId="1AF26B7E" w:rsidR="00814391" w:rsidRPr="0049296B" w:rsidRDefault="00814391" w:rsidP="00BC5710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5</w:t>
            </w:r>
            <w:r w:rsidR="00D919EB">
              <w:rPr>
                <w:rFonts w:cstheme="minorHAnsi"/>
                <w:sz w:val="18"/>
                <w:szCs w:val="18"/>
              </w:rPr>
              <w:t>-</w:t>
            </w:r>
            <w:r w:rsidRPr="003B0EDB">
              <w:rPr>
                <w:rFonts w:cstheme="minorHAnsi"/>
                <w:sz w:val="18"/>
                <w:szCs w:val="18"/>
              </w:rPr>
              <w:t>Year Average</w:t>
            </w:r>
          </w:p>
        </w:tc>
      </w:tr>
      <w:tr w:rsidR="00E65786" w:rsidRPr="00F60EAD" w14:paraId="04096225" w14:textId="77777777" w:rsidTr="00EC0E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Align w:val="top"/>
          </w:tcPr>
          <w:p w14:paraId="338539CB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Overview</w:t>
            </w:r>
          </w:p>
        </w:tc>
        <w:tc>
          <w:tcPr>
            <w:tcW w:w="885" w:type="pct"/>
            <w:vAlign w:val="top"/>
          </w:tcPr>
          <w:p w14:paraId="1906FB0A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Claims</w:t>
            </w:r>
          </w:p>
        </w:tc>
        <w:tc>
          <w:tcPr>
            <w:tcW w:w="306" w:type="pct"/>
            <w:vAlign w:val="top"/>
          </w:tcPr>
          <w:p w14:paraId="3BD95D63" w14:textId="04FD65D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695</w:t>
            </w:r>
          </w:p>
        </w:tc>
        <w:tc>
          <w:tcPr>
            <w:tcW w:w="306" w:type="pct"/>
            <w:vAlign w:val="top"/>
          </w:tcPr>
          <w:p w14:paraId="1CE085FE" w14:textId="5BCAC5A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666</w:t>
            </w:r>
          </w:p>
        </w:tc>
        <w:tc>
          <w:tcPr>
            <w:tcW w:w="409" w:type="pct"/>
            <w:vAlign w:val="top"/>
          </w:tcPr>
          <w:p w14:paraId="6C8131BE" w14:textId="08754946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659</w:t>
            </w:r>
          </w:p>
        </w:tc>
        <w:tc>
          <w:tcPr>
            <w:tcW w:w="384" w:type="pct"/>
            <w:vAlign w:val="top"/>
          </w:tcPr>
          <w:p w14:paraId="335E4960" w14:textId="1786222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+29</w:t>
            </w:r>
          </w:p>
        </w:tc>
        <w:tc>
          <w:tcPr>
            <w:tcW w:w="553" w:type="pct"/>
            <w:vAlign w:val="top"/>
          </w:tcPr>
          <w:p w14:paraId="4331AB63" w14:textId="762C79C6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4%</w:t>
            </w:r>
          </w:p>
        </w:tc>
        <w:tc>
          <w:tcPr>
            <w:tcW w:w="369" w:type="pct"/>
            <w:vAlign w:val="top"/>
          </w:tcPr>
          <w:p w14:paraId="6388C1B1" w14:textId="3382D0B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596" w:type="pct"/>
            <w:vAlign w:val="top"/>
          </w:tcPr>
          <w:p w14:paraId="107B7D25" w14:textId="3425720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5%</w:t>
            </w:r>
          </w:p>
        </w:tc>
        <w:tc>
          <w:tcPr>
            <w:tcW w:w="456" w:type="pct"/>
            <w:vAlign w:val="top"/>
          </w:tcPr>
          <w:p w14:paraId="6C7C9FBF" w14:textId="4F147F7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639</w:t>
            </w:r>
          </w:p>
        </w:tc>
      </w:tr>
      <w:tr w:rsidR="00E65786" w:rsidRPr="00F60EAD" w14:paraId="58274996" w14:textId="77777777" w:rsidTr="00187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vAlign w:val="top"/>
          </w:tcPr>
          <w:p w14:paraId="7706CD60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Sex</w:t>
            </w:r>
          </w:p>
        </w:tc>
        <w:tc>
          <w:tcPr>
            <w:tcW w:w="885" w:type="pct"/>
            <w:vAlign w:val="top"/>
          </w:tcPr>
          <w:p w14:paraId="5B01D4F5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Female</w:t>
            </w:r>
          </w:p>
        </w:tc>
        <w:tc>
          <w:tcPr>
            <w:tcW w:w="306" w:type="pct"/>
            <w:vAlign w:val="top"/>
          </w:tcPr>
          <w:p w14:paraId="7053A939" w14:textId="1FACCD22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263</w:t>
            </w:r>
          </w:p>
        </w:tc>
        <w:tc>
          <w:tcPr>
            <w:tcW w:w="306" w:type="pct"/>
            <w:vAlign w:val="top"/>
          </w:tcPr>
          <w:p w14:paraId="548FD0F7" w14:textId="7BCAF3A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244</w:t>
            </w:r>
          </w:p>
        </w:tc>
        <w:tc>
          <w:tcPr>
            <w:tcW w:w="409" w:type="pct"/>
            <w:vAlign w:val="top"/>
          </w:tcPr>
          <w:p w14:paraId="2C5064E1" w14:textId="021DF7E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241</w:t>
            </w:r>
          </w:p>
        </w:tc>
        <w:tc>
          <w:tcPr>
            <w:tcW w:w="384" w:type="pct"/>
            <w:vAlign w:val="top"/>
          </w:tcPr>
          <w:p w14:paraId="233ADAB7" w14:textId="216E4C83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+19</w:t>
            </w:r>
          </w:p>
        </w:tc>
        <w:tc>
          <w:tcPr>
            <w:tcW w:w="553" w:type="pct"/>
            <w:vAlign w:val="top"/>
          </w:tcPr>
          <w:p w14:paraId="23E56331" w14:textId="26EACAC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8%</w:t>
            </w:r>
          </w:p>
        </w:tc>
        <w:tc>
          <w:tcPr>
            <w:tcW w:w="369" w:type="pct"/>
            <w:vAlign w:val="top"/>
          </w:tcPr>
          <w:p w14:paraId="321B17EF" w14:textId="66D4EB3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596" w:type="pct"/>
            <w:vAlign w:val="top"/>
          </w:tcPr>
          <w:p w14:paraId="5471EA17" w14:textId="5BE76E8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9%</w:t>
            </w:r>
          </w:p>
        </w:tc>
        <w:tc>
          <w:tcPr>
            <w:tcW w:w="456" w:type="pct"/>
            <w:vAlign w:val="top"/>
          </w:tcPr>
          <w:p w14:paraId="312E4C06" w14:textId="0904B7B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235</w:t>
            </w:r>
          </w:p>
        </w:tc>
      </w:tr>
      <w:tr w:rsidR="00E65786" w:rsidRPr="00F60EAD" w14:paraId="64B9449A" w14:textId="77777777" w:rsidTr="00187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63EDD4D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64BCBCB2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Male</w:t>
            </w:r>
          </w:p>
        </w:tc>
        <w:tc>
          <w:tcPr>
            <w:tcW w:w="306" w:type="pct"/>
            <w:vAlign w:val="top"/>
          </w:tcPr>
          <w:p w14:paraId="379FDDE5" w14:textId="223437E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423</w:t>
            </w:r>
          </w:p>
        </w:tc>
        <w:tc>
          <w:tcPr>
            <w:tcW w:w="306" w:type="pct"/>
            <w:vAlign w:val="top"/>
          </w:tcPr>
          <w:p w14:paraId="0B105CE2" w14:textId="5464A47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416</w:t>
            </w:r>
          </w:p>
        </w:tc>
        <w:tc>
          <w:tcPr>
            <w:tcW w:w="409" w:type="pct"/>
            <w:vAlign w:val="top"/>
          </w:tcPr>
          <w:p w14:paraId="0DC7F08B" w14:textId="14B1AC4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416</w:t>
            </w:r>
          </w:p>
        </w:tc>
        <w:tc>
          <w:tcPr>
            <w:tcW w:w="384" w:type="pct"/>
            <w:vAlign w:val="top"/>
          </w:tcPr>
          <w:p w14:paraId="4A63BEF1" w14:textId="4BCC7E9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+7</w:t>
            </w:r>
          </w:p>
        </w:tc>
        <w:tc>
          <w:tcPr>
            <w:tcW w:w="553" w:type="pct"/>
            <w:vAlign w:val="top"/>
          </w:tcPr>
          <w:p w14:paraId="6FA0F119" w14:textId="1BA418E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2%</w:t>
            </w:r>
          </w:p>
        </w:tc>
        <w:tc>
          <w:tcPr>
            <w:tcW w:w="369" w:type="pct"/>
            <w:vAlign w:val="top"/>
          </w:tcPr>
          <w:p w14:paraId="0C4E4C37" w14:textId="7032AF6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596" w:type="pct"/>
            <w:vAlign w:val="top"/>
          </w:tcPr>
          <w:p w14:paraId="32CE7E79" w14:textId="3DAFD08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2%</w:t>
            </w:r>
          </w:p>
        </w:tc>
        <w:tc>
          <w:tcPr>
            <w:tcW w:w="456" w:type="pct"/>
            <w:vAlign w:val="top"/>
          </w:tcPr>
          <w:p w14:paraId="36D6AD0B" w14:textId="6EF5C2F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400</w:t>
            </w:r>
          </w:p>
        </w:tc>
      </w:tr>
      <w:tr w:rsidR="00E65786" w:rsidRPr="00F60EAD" w14:paraId="58048906" w14:textId="77777777" w:rsidTr="008F4A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shd w:val="clear" w:color="auto" w:fill="F2F2F2" w:themeFill="background1" w:themeFillShade="F2"/>
            <w:vAlign w:val="top"/>
          </w:tcPr>
          <w:p w14:paraId="3289BE55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Road user</w:t>
            </w:r>
          </w:p>
        </w:tc>
        <w:tc>
          <w:tcPr>
            <w:tcW w:w="885" w:type="pct"/>
            <w:vAlign w:val="top"/>
          </w:tcPr>
          <w:p w14:paraId="69579C6B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Bicyclist</w:t>
            </w:r>
          </w:p>
        </w:tc>
        <w:tc>
          <w:tcPr>
            <w:tcW w:w="306" w:type="pct"/>
            <w:vAlign w:val="top"/>
          </w:tcPr>
          <w:p w14:paraId="61189108" w14:textId="6DBB881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06" w:type="pct"/>
            <w:vAlign w:val="top"/>
          </w:tcPr>
          <w:p w14:paraId="0680C9C9" w14:textId="747F73C3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409" w:type="pct"/>
            <w:vAlign w:val="top"/>
          </w:tcPr>
          <w:p w14:paraId="15C9CA63" w14:textId="1A2F9F31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384" w:type="pct"/>
            <w:vAlign w:val="top"/>
          </w:tcPr>
          <w:p w14:paraId="7965EB70" w14:textId="4682CC0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+8</w:t>
            </w:r>
          </w:p>
        </w:tc>
        <w:tc>
          <w:tcPr>
            <w:tcW w:w="553" w:type="pct"/>
            <w:vAlign w:val="top"/>
          </w:tcPr>
          <w:p w14:paraId="56061FB9" w14:textId="312FDC43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27%</w:t>
            </w:r>
          </w:p>
        </w:tc>
        <w:tc>
          <w:tcPr>
            <w:tcW w:w="369" w:type="pct"/>
            <w:vAlign w:val="top"/>
          </w:tcPr>
          <w:p w14:paraId="43FBD5BF" w14:textId="6C5C92F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596" w:type="pct"/>
            <w:vAlign w:val="top"/>
          </w:tcPr>
          <w:p w14:paraId="2F43DC8D" w14:textId="718C268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36%</w:t>
            </w:r>
          </w:p>
        </w:tc>
        <w:tc>
          <w:tcPr>
            <w:tcW w:w="456" w:type="pct"/>
            <w:vAlign w:val="top"/>
          </w:tcPr>
          <w:p w14:paraId="5970D0BB" w14:textId="70FF4D0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32</w:t>
            </w:r>
          </w:p>
        </w:tc>
      </w:tr>
      <w:tr w:rsidR="00E65786" w:rsidRPr="00F60EAD" w14:paraId="20C978C3" w14:textId="77777777" w:rsidTr="008F4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41098505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2540E27D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Driver</w:t>
            </w:r>
          </w:p>
        </w:tc>
        <w:tc>
          <w:tcPr>
            <w:tcW w:w="306" w:type="pct"/>
            <w:vAlign w:val="top"/>
          </w:tcPr>
          <w:p w14:paraId="453DAECD" w14:textId="19613CA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263</w:t>
            </w:r>
          </w:p>
        </w:tc>
        <w:tc>
          <w:tcPr>
            <w:tcW w:w="306" w:type="pct"/>
            <w:vAlign w:val="top"/>
          </w:tcPr>
          <w:p w14:paraId="6A67BCB2" w14:textId="7F4E3DA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259</w:t>
            </w:r>
          </w:p>
        </w:tc>
        <w:tc>
          <w:tcPr>
            <w:tcW w:w="409" w:type="pct"/>
            <w:vAlign w:val="top"/>
          </w:tcPr>
          <w:p w14:paraId="28BEEAC8" w14:textId="3E9CCC9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232</w:t>
            </w:r>
          </w:p>
        </w:tc>
        <w:tc>
          <w:tcPr>
            <w:tcW w:w="384" w:type="pct"/>
            <w:vAlign w:val="top"/>
          </w:tcPr>
          <w:p w14:paraId="3F41C6A2" w14:textId="58CE142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+4</w:t>
            </w:r>
          </w:p>
        </w:tc>
        <w:tc>
          <w:tcPr>
            <w:tcW w:w="553" w:type="pct"/>
            <w:vAlign w:val="top"/>
          </w:tcPr>
          <w:p w14:paraId="596E15BC" w14:textId="63AC97C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2%</w:t>
            </w:r>
          </w:p>
        </w:tc>
        <w:tc>
          <w:tcPr>
            <w:tcW w:w="369" w:type="pct"/>
            <w:vAlign w:val="top"/>
          </w:tcPr>
          <w:p w14:paraId="6F44A1D0" w14:textId="17DB190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596" w:type="pct"/>
            <w:vAlign w:val="top"/>
          </w:tcPr>
          <w:p w14:paraId="3700A492" w14:textId="0733EDE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13%</w:t>
            </w:r>
          </w:p>
        </w:tc>
        <w:tc>
          <w:tcPr>
            <w:tcW w:w="456" w:type="pct"/>
            <w:vAlign w:val="top"/>
          </w:tcPr>
          <w:p w14:paraId="2EB64032" w14:textId="51024285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240</w:t>
            </w:r>
          </w:p>
        </w:tc>
      </w:tr>
      <w:tr w:rsidR="00E65786" w:rsidRPr="00F60EAD" w14:paraId="681941DF" w14:textId="77777777" w:rsidTr="008F4A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6C2A85F6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36622641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Motorcyclist</w:t>
            </w:r>
          </w:p>
        </w:tc>
        <w:tc>
          <w:tcPr>
            <w:tcW w:w="306" w:type="pct"/>
            <w:vAlign w:val="top"/>
          </w:tcPr>
          <w:p w14:paraId="6E625710" w14:textId="57A9C483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147</w:t>
            </w:r>
          </w:p>
        </w:tc>
        <w:tc>
          <w:tcPr>
            <w:tcW w:w="306" w:type="pct"/>
            <w:vAlign w:val="top"/>
          </w:tcPr>
          <w:p w14:paraId="4DB2FDA4" w14:textId="2FAC0F4E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150</w:t>
            </w:r>
          </w:p>
        </w:tc>
        <w:tc>
          <w:tcPr>
            <w:tcW w:w="409" w:type="pct"/>
            <w:vAlign w:val="top"/>
          </w:tcPr>
          <w:p w14:paraId="66B96E18" w14:textId="3B4E93E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151</w:t>
            </w:r>
          </w:p>
        </w:tc>
        <w:tc>
          <w:tcPr>
            <w:tcW w:w="384" w:type="pct"/>
            <w:vAlign w:val="top"/>
          </w:tcPr>
          <w:p w14:paraId="72C16FAC" w14:textId="6037EB0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</w:t>
            </w:r>
          </w:p>
        </w:tc>
        <w:tc>
          <w:tcPr>
            <w:tcW w:w="553" w:type="pct"/>
            <w:vAlign w:val="top"/>
          </w:tcPr>
          <w:p w14:paraId="01E61B57" w14:textId="42A2A788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-2%</w:t>
            </w:r>
          </w:p>
        </w:tc>
        <w:tc>
          <w:tcPr>
            <w:tcW w:w="369" w:type="pct"/>
            <w:vAlign w:val="top"/>
          </w:tcPr>
          <w:p w14:paraId="73B383D6" w14:textId="6404DAE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-4</w:t>
            </w:r>
          </w:p>
        </w:tc>
        <w:tc>
          <w:tcPr>
            <w:tcW w:w="596" w:type="pct"/>
            <w:vAlign w:val="top"/>
          </w:tcPr>
          <w:p w14:paraId="48D5A187" w14:textId="4D31A25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-3%</w:t>
            </w:r>
          </w:p>
        </w:tc>
        <w:tc>
          <w:tcPr>
            <w:tcW w:w="456" w:type="pct"/>
            <w:vAlign w:val="top"/>
          </w:tcPr>
          <w:p w14:paraId="46A2A178" w14:textId="79AA193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140</w:t>
            </w:r>
          </w:p>
        </w:tc>
      </w:tr>
      <w:tr w:rsidR="00E65786" w:rsidRPr="00F60EAD" w14:paraId="54964546" w14:textId="77777777" w:rsidTr="008F4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2C00FA94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3C99CF31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Passenger</w:t>
            </w:r>
          </w:p>
        </w:tc>
        <w:tc>
          <w:tcPr>
            <w:tcW w:w="306" w:type="pct"/>
            <w:vAlign w:val="top"/>
          </w:tcPr>
          <w:p w14:paraId="73AE52F4" w14:textId="5B8BFD9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94</w:t>
            </w:r>
          </w:p>
        </w:tc>
        <w:tc>
          <w:tcPr>
            <w:tcW w:w="306" w:type="pct"/>
            <w:vAlign w:val="top"/>
          </w:tcPr>
          <w:p w14:paraId="01B157C6" w14:textId="5B6C072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409" w:type="pct"/>
            <w:vAlign w:val="top"/>
          </w:tcPr>
          <w:p w14:paraId="0B810799" w14:textId="695CDE6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384" w:type="pct"/>
            <w:vAlign w:val="top"/>
          </w:tcPr>
          <w:p w14:paraId="700D22B1" w14:textId="0775ADBA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+15</w:t>
            </w:r>
          </w:p>
        </w:tc>
        <w:tc>
          <w:tcPr>
            <w:tcW w:w="553" w:type="pct"/>
            <w:vAlign w:val="top"/>
          </w:tcPr>
          <w:p w14:paraId="42F8D448" w14:textId="50C1173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19%</w:t>
            </w:r>
          </w:p>
        </w:tc>
        <w:tc>
          <w:tcPr>
            <w:tcW w:w="369" w:type="pct"/>
            <w:vAlign w:val="top"/>
          </w:tcPr>
          <w:p w14:paraId="5EF49FC0" w14:textId="5A9AFE6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596" w:type="pct"/>
            <w:vAlign w:val="top"/>
          </w:tcPr>
          <w:p w14:paraId="69A18188" w14:textId="179319F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31%</w:t>
            </w:r>
          </w:p>
        </w:tc>
        <w:tc>
          <w:tcPr>
            <w:tcW w:w="456" w:type="pct"/>
            <w:vAlign w:val="top"/>
          </w:tcPr>
          <w:p w14:paraId="73F3371D" w14:textId="0B1772B5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78</w:t>
            </w:r>
          </w:p>
        </w:tc>
      </w:tr>
      <w:tr w:rsidR="00E65786" w:rsidRPr="00F60EAD" w14:paraId="5F844763" w14:textId="77777777" w:rsidTr="008F4A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23EC8472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43A1C01D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Pedestrian</w:t>
            </w:r>
          </w:p>
        </w:tc>
        <w:tc>
          <w:tcPr>
            <w:tcW w:w="306" w:type="pct"/>
            <w:vAlign w:val="top"/>
          </w:tcPr>
          <w:p w14:paraId="2F53E2F1" w14:textId="77321DE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125</w:t>
            </w:r>
          </w:p>
        </w:tc>
        <w:tc>
          <w:tcPr>
            <w:tcW w:w="306" w:type="pct"/>
            <w:vAlign w:val="top"/>
          </w:tcPr>
          <w:p w14:paraId="4035F930" w14:textId="5CDEC5A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138</w:t>
            </w:r>
          </w:p>
        </w:tc>
        <w:tc>
          <w:tcPr>
            <w:tcW w:w="409" w:type="pct"/>
            <w:vAlign w:val="top"/>
          </w:tcPr>
          <w:p w14:paraId="71A584C5" w14:textId="23D058C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160</w:t>
            </w:r>
          </w:p>
        </w:tc>
        <w:tc>
          <w:tcPr>
            <w:tcW w:w="384" w:type="pct"/>
            <w:vAlign w:val="top"/>
          </w:tcPr>
          <w:p w14:paraId="75E36DB4" w14:textId="791489C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-13</w:t>
            </w:r>
          </w:p>
        </w:tc>
        <w:tc>
          <w:tcPr>
            <w:tcW w:w="553" w:type="pct"/>
            <w:vAlign w:val="top"/>
          </w:tcPr>
          <w:p w14:paraId="30F48136" w14:textId="61311D2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-9%</w:t>
            </w:r>
          </w:p>
        </w:tc>
        <w:tc>
          <w:tcPr>
            <w:tcW w:w="369" w:type="pct"/>
            <w:vAlign w:val="top"/>
          </w:tcPr>
          <w:p w14:paraId="2F0DC0F8" w14:textId="6E4A95B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-35</w:t>
            </w:r>
          </w:p>
        </w:tc>
        <w:tc>
          <w:tcPr>
            <w:tcW w:w="596" w:type="pct"/>
            <w:vAlign w:val="top"/>
          </w:tcPr>
          <w:p w14:paraId="3DB0C774" w14:textId="5F9347BE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-22%</w:t>
            </w:r>
          </w:p>
        </w:tc>
        <w:tc>
          <w:tcPr>
            <w:tcW w:w="456" w:type="pct"/>
            <w:vAlign w:val="top"/>
          </w:tcPr>
          <w:p w14:paraId="41E0936B" w14:textId="5F35E1B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134</w:t>
            </w:r>
          </w:p>
        </w:tc>
      </w:tr>
      <w:tr w:rsidR="00E65786" w:rsidRPr="00F60EAD" w14:paraId="0A5D9FEF" w14:textId="77777777" w:rsidTr="008F4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0B380CC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3160F82A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Train/Tram</w:t>
            </w:r>
          </w:p>
        </w:tc>
        <w:tc>
          <w:tcPr>
            <w:tcW w:w="306" w:type="pct"/>
            <w:vAlign w:val="top"/>
          </w:tcPr>
          <w:p w14:paraId="701D2604" w14:textId="77F73F7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06" w:type="pct"/>
            <w:vAlign w:val="top"/>
          </w:tcPr>
          <w:p w14:paraId="29486197" w14:textId="6F517FC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9" w:type="pct"/>
            <w:vAlign w:val="top"/>
          </w:tcPr>
          <w:p w14:paraId="58D49454" w14:textId="46A015A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84" w:type="pct"/>
            <w:vAlign w:val="top"/>
          </w:tcPr>
          <w:p w14:paraId="6E4B3660" w14:textId="066AB03C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</w:t>
            </w:r>
          </w:p>
        </w:tc>
        <w:tc>
          <w:tcPr>
            <w:tcW w:w="553" w:type="pct"/>
            <w:vAlign w:val="top"/>
          </w:tcPr>
          <w:p w14:paraId="5671F53D" w14:textId="4A9EED5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-60%</w:t>
            </w:r>
          </w:p>
        </w:tc>
        <w:tc>
          <w:tcPr>
            <w:tcW w:w="369" w:type="pct"/>
            <w:vAlign w:val="top"/>
          </w:tcPr>
          <w:p w14:paraId="6CDA0272" w14:textId="6FA6A23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596" w:type="pct"/>
            <w:vAlign w:val="top"/>
          </w:tcPr>
          <w:p w14:paraId="029CAEBA" w14:textId="30B1DE9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0%</w:t>
            </w:r>
          </w:p>
        </w:tc>
        <w:tc>
          <w:tcPr>
            <w:tcW w:w="456" w:type="pct"/>
            <w:vAlign w:val="top"/>
          </w:tcPr>
          <w:p w14:paraId="4FE7CAD8" w14:textId="11DE2FB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3A459E" w:rsidRPr="00F60EAD" w14:paraId="0282C758" w14:textId="77777777" w:rsidTr="00CE14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vAlign w:val="top"/>
          </w:tcPr>
          <w:p w14:paraId="44CD47AD" w14:textId="77777777" w:rsidR="003A459E" w:rsidRPr="00D11A7F" w:rsidRDefault="003A459E" w:rsidP="003A459E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Location</w:t>
            </w:r>
          </w:p>
        </w:tc>
        <w:tc>
          <w:tcPr>
            <w:tcW w:w="885" w:type="pct"/>
            <w:vAlign w:val="top"/>
          </w:tcPr>
          <w:p w14:paraId="12438600" w14:textId="77777777" w:rsidR="003A459E" w:rsidRPr="00135FFB" w:rsidRDefault="003A459E" w:rsidP="003A459E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Melbourne</w:t>
            </w:r>
          </w:p>
        </w:tc>
        <w:tc>
          <w:tcPr>
            <w:tcW w:w="306" w:type="pct"/>
            <w:vAlign w:val="top"/>
          </w:tcPr>
          <w:p w14:paraId="437872C9" w14:textId="4496D2D5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422</w:t>
            </w:r>
          </w:p>
        </w:tc>
        <w:tc>
          <w:tcPr>
            <w:tcW w:w="306" w:type="pct"/>
            <w:vAlign w:val="top"/>
          </w:tcPr>
          <w:p w14:paraId="7ED8591D" w14:textId="7E260A61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404</w:t>
            </w:r>
          </w:p>
        </w:tc>
        <w:tc>
          <w:tcPr>
            <w:tcW w:w="409" w:type="pct"/>
            <w:vAlign w:val="top"/>
          </w:tcPr>
          <w:p w14:paraId="4CDFB468" w14:textId="1FFF7375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412</w:t>
            </w:r>
          </w:p>
        </w:tc>
        <w:tc>
          <w:tcPr>
            <w:tcW w:w="384" w:type="pct"/>
            <w:vAlign w:val="top"/>
          </w:tcPr>
          <w:p w14:paraId="3D18D1D3" w14:textId="794527E0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+18</w:t>
            </w:r>
          </w:p>
        </w:tc>
        <w:tc>
          <w:tcPr>
            <w:tcW w:w="553" w:type="pct"/>
            <w:vAlign w:val="top"/>
          </w:tcPr>
          <w:p w14:paraId="7C364F89" w14:textId="40574635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4%</w:t>
            </w:r>
          </w:p>
        </w:tc>
        <w:tc>
          <w:tcPr>
            <w:tcW w:w="369" w:type="pct"/>
            <w:vAlign w:val="top"/>
          </w:tcPr>
          <w:p w14:paraId="4A962A56" w14:textId="36419064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10</w:t>
            </w:r>
          </w:p>
        </w:tc>
        <w:tc>
          <w:tcPr>
            <w:tcW w:w="596" w:type="pct"/>
            <w:vAlign w:val="top"/>
          </w:tcPr>
          <w:p w14:paraId="7DE310E9" w14:textId="040C3056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2%</w:t>
            </w:r>
          </w:p>
        </w:tc>
        <w:tc>
          <w:tcPr>
            <w:tcW w:w="456" w:type="pct"/>
            <w:vAlign w:val="top"/>
          </w:tcPr>
          <w:p w14:paraId="0B0CBB86" w14:textId="3B6661C7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386</w:t>
            </w:r>
          </w:p>
        </w:tc>
      </w:tr>
      <w:tr w:rsidR="003A459E" w:rsidRPr="00F60EAD" w14:paraId="43FB44CC" w14:textId="77777777" w:rsidTr="00CE1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6E262F44" w14:textId="77777777" w:rsidR="003A459E" w:rsidRPr="00D11A7F" w:rsidRDefault="003A459E" w:rsidP="003A459E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49F03BAA" w14:textId="77777777" w:rsidR="003A459E" w:rsidRPr="00135FFB" w:rsidRDefault="003A459E" w:rsidP="003A459E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Rural Victoria</w:t>
            </w:r>
          </w:p>
        </w:tc>
        <w:tc>
          <w:tcPr>
            <w:tcW w:w="306" w:type="pct"/>
            <w:vAlign w:val="top"/>
          </w:tcPr>
          <w:p w14:paraId="202DD22F" w14:textId="652B2544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260</w:t>
            </w:r>
          </w:p>
        </w:tc>
        <w:tc>
          <w:tcPr>
            <w:tcW w:w="306" w:type="pct"/>
            <w:vAlign w:val="top"/>
          </w:tcPr>
          <w:p w14:paraId="18E51E5B" w14:textId="44D97663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251</w:t>
            </w:r>
          </w:p>
        </w:tc>
        <w:tc>
          <w:tcPr>
            <w:tcW w:w="409" w:type="pct"/>
            <w:vAlign w:val="top"/>
          </w:tcPr>
          <w:p w14:paraId="28CA5543" w14:textId="377CCD93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237</w:t>
            </w:r>
          </w:p>
        </w:tc>
        <w:tc>
          <w:tcPr>
            <w:tcW w:w="384" w:type="pct"/>
            <w:vAlign w:val="top"/>
          </w:tcPr>
          <w:p w14:paraId="7535BAC3" w14:textId="4A419C6C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+9</w:t>
            </w:r>
          </w:p>
        </w:tc>
        <w:tc>
          <w:tcPr>
            <w:tcW w:w="553" w:type="pct"/>
            <w:vAlign w:val="top"/>
          </w:tcPr>
          <w:p w14:paraId="294AB95C" w14:textId="6481F881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4%</w:t>
            </w:r>
          </w:p>
        </w:tc>
        <w:tc>
          <w:tcPr>
            <w:tcW w:w="369" w:type="pct"/>
            <w:vAlign w:val="top"/>
          </w:tcPr>
          <w:p w14:paraId="32B5D544" w14:textId="270348B2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23</w:t>
            </w:r>
          </w:p>
        </w:tc>
        <w:tc>
          <w:tcPr>
            <w:tcW w:w="596" w:type="pct"/>
            <w:vAlign w:val="top"/>
          </w:tcPr>
          <w:p w14:paraId="04C35930" w14:textId="1B0768F4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10%</w:t>
            </w:r>
          </w:p>
        </w:tc>
        <w:tc>
          <w:tcPr>
            <w:tcW w:w="456" w:type="pct"/>
            <w:vAlign w:val="top"/>
          </w:tcPr>
          <w:p w14:paraId="554144DA" w14:textId="166258A8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241</w:t>
            </w:r>
          </w:p>
        </w:tc>
      </w:tr>
      <w:tr w:rsidR="00E65786" w:rsidRPr="00F60EAD" w14:paraId="76996276" w14:textId="77777777" w:rsidTr="003F3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shd w:val="clear" w:color="auto" w:fill="F2F2F2" w:themeFill="background1" w:themeFillShade="F2"/>
            <w:vAlign w:val="top"/>
          </w:tcPr>
          <w:p w14:paraId="198B2BA4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Age group</w:t>
            </w:r>
          </w:p>
        </w:tc>
        <w:tc>
          <w:tcPr>
            <w:tcW w:w="885" w:type="pct"/>
            <w:vAlign w:val="top"/>
          </w:tcPr>
          <w:p w14:paraId="0B15EAC7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0-4</w:t>
            </w:r>
          </w:p>
        </w:tc>
        <w:tc>
          <w:tcPr>
            <w:tcW w:w="306" w:type="pct"/>
            <w:vAlign w:val="top"/>
          </w:tcPr>
          <w:p w14:paraId="62DC909C" w14:textId="31B130D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06" w:type="pct"/>
            <w:vAlign w:val="top"/>
          </w:tcPr>
          <w:p w14:paraId="42A492FA" w14:textId="5FC4B8D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09" w:type="pct"/>
            <w:vAlign w:val="top"/>
          </w:tcPr>
          <w:p w14:paraId="3EA766A6" w14:textId="1299783E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384" w:type="pct"/>
            <w:vAlign w:val="top"/>
          </w:tcPr>
          <w:p w14:paraId="3719C260" w14:textId="2944E81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+1</w:t>
            </w:r>
          </w:p>
        </w:tc>
        <w:tc>
          <w:tcPr>
            <w:tcW w:w="553" w:type="pct"/>
            <w:vAlign w:val="top"/>
          </w:tcPr>
          <w:p w14:paraId="7242AF12" w14:textId="2316E015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369" w:type="pct"/>
            <w:vAlign w:val="top"/>
          </w:tcPr>
          <w:p w14:paraId="03432959" w14:textId="1FF8CC61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96" w:type="pct"/>
            <w:vAlign w:val="top"/>
          </w:tcPr>
          <w:p w14:paraId="4295ECB6" w14:textId="5AC8EDB2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</w:t>
            </w:r>
          </w:p>
        </w:tc>
        <w:tc>
          <w:tcPr>
            <w:tcW w:w="456" w:type="pct"/>
            <w:vAlign w:val="top"/>
          </w:tcPr>
          <w:p w14:paraId="0CA6D07F" w14:textId="4B3FFC3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65786" w:rsidRPr="00F60EAD" w14:paraId="4CBE9ED1" w14:textId="77777777" w:rsidTr="003F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5635042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7E0AFCDE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5-15</w:t>
            </w:r>
          </w:p>
        </w:tc>
        <w:tc>
          <w:tcPr>
            <w:tcW w:w="306" w:type="pct"/>
            <w:vAlign w:val="top"/>
          </w:tcPr>
          <w:p w14:paraId="0693CB76" w14:textId="7A6E9E5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06" w:type="pct"/>
            <w:vAlign w:val="top"/>
          </w:tcPr>
          <w:p w14:paraId="6EF11640" w14:textId="638FDFC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09" w:type="pct"/>
            <w:vAlign w:val="top"/>
          </w:tcPr>
          <w:p w14:paraId="31EF91C8" w14:textId="44DEF22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384" w:type="pct"/>
            <w:vAlign w:val="top"/>
          </w:tcPr>
          <w:p w14:paraId="4EB87B4C" w14:textId="0A26687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+3</w:t>
            </w:r>
          </w:p>
        </w:tc>
        <w:tc>
          <w:tcPr>
            <w:tcW w:w="553" w:type="pct"/>
            <w:vAlign w:val="top"/>
          </w:tcPr>
          <w:p w14:paraId="165F040E" w14:textId="57FA3E3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43%</w:t>
            </w:r>
          </w:p>
        </w:tc>
        <w:tc>
          <w:tcPr>
            <w:tcW w:w="369" w:type="pct"/>
            <w:vAlign w:val="top"/>
          </w:tcPr>
          <w:p w14:paraId="562B40B6" w14:textId="4FC18ED6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-5</w:t>
            </w:r>
          </w:p>
        </w:tc>
        <w:tc>
          <w:tcPr>
            <w:tcW w:w="596" w:type="pct"/>
            <w:vAlign w:val="top"/>
          </w:tcPr>
          <w:p w14:paraId="545E65BA" w14:textId="1EAEA59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-33%</w:t>
            </w:r>
          </w:p>
        </w:tc>
        <w:tc>
          <w:tcPr>
            <w:tcW w:w="456" w:type="pct"/>
            <w:vAlign w:val="top"/>
          </w:tcPr>
          <w:p w14:paraId="447161B8" w14:textId="446EF956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</w:tr>
      <w:tr w:rsidR="00E65786" w:rsidRPr="00F60EAD" w14:paraId="68AAE826" w14:textId="77777777" w:rsidTr="003F3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47DFA300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697D0021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16-17</w:t>
            </w:r>
          </w:p>
        </w:tc>
        <w:tc>
          <w:tcPr>
            <w:tcW w:w="306" w:type="pct"/>
            <w:vAlign w:val="top"/>
          </w:tcPr>
          <w:p w14:paraId="7B7AD69D" w14:textId="34C768CD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306" w:type="pct"/>
            <w:vAlign w:val="top"/>
          </w:tcPr>
          <w:p w14:paraId="32884311" w14:textId="33337240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409" w:type="pct"/>
            <w:vAlign w:val="top"/>
          </w:tcPr>
          <w:p w14:paraId="3081AABC" w14:textId="034C95E0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384" w:type="pct"/>
            <w:vAlign w:val="top"/>
          </w:tcPr>
          <w:p w14:paraId="797FB3AD" w14:textId="273B9698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+6</w:t>
            </w:r>
          </w:p>
        </w:tc>
        <w:tc>
          <w:tcPr>
            <w:tcW w:w="553" w:type="pct"/>
            <w:vAlign w:val="top"/>
          </w:tcPr>
          <w:p w14:paraId="331CFBB2" w14:textId="722065A6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50%</w:t>
            </w:r>
          </w:p>
        </w:tc>
        <w:tc>
          <w:tcPr>
            <w:tcW w:w="369" w:type="pct"/>
            <w:vAlign w:val="top"/>
          </w:tcPr>
          <w:p w14:paraId="79F09B46" w14:textId="78E39161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596" w:type="pct"/>
            <w:vAlign w:val="top"/>
          </w:tcPr>
          <w:p w14:paraId="1E81D4CD" w14:textId="271174A8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64%</w:t>
            </w:r>
          </w:p>
        </w:tc>
        <w:tc>
          <w:tcPr>
            <w:tcW w:w="456" w:type="pct"/>
            <w:vAlign w:val="top"/>
          </w:tcPr>
          <w:p w14:paraId="75CD866D" w14:textId="3774279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</w:tr>
      <w:tr w:rsidR="00E65786" w:rsidRPr="00F60EAD" w14:paraId="5FF0117F" w14:textId="77777777" w:rsidTr="003F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F98F103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2962FFEB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18-20</w:t>
            </w:r>
          </w:p>
        </w:tc>
        <w:tc>
          <w:tcPr>
            <w:tcW w:w="306" w:type="pct"/>
            <w:vAlign w:val="top"/>
          </w:tcPr>
          <w:p w14:paraId="5600AFB7" w14:textId="3870ABF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306" w:type="pct"/>
            <w:vAlign w:val="top"/>
          </w:tcPr>
          <w:p w14:paraId="7361D50C" w14:textId="769540C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409" w:type="pct"/>
            <w:vAlign w:val="top"/>
          </w:tcPr>
          <w:p w14:paraId="0B3717D6" w14:textId="5E9A3748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384" w:type="pct"/>
            <w:vAlign w:val="top"/>
          </w:tcPr>
          <w:p w14:paraId="5B9A2490" w14:textId="214C3B8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</w:t>
            </w:r>
          </w:p>
        </w:tc>
        <w:tc>
          <w:tcPr>
            <w:tcW w:w="553" w:type="pct"/>
            <w:vAlign w:val="top"/>
          </w:tcPr>
          <w:p w14:paraId="43798E84" w14:textId="7B30FBFA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-3%</w:t>
            </w:r>
          </w:p>
        </w:tc>
        <w:tc>
          <w:tcPr>
            <w:tcW w:w="369" w:type="pct"/>
            <w:vAlign w:val="top"/>
          </w:tcPr>
          <w:p w14:paraId="295D2E81" w14:textId="23AB508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96" w:type="pct"/>
            <w:vAlign w:val="top"/>
          </w:tcPr>
          <w:p w14:paraId="76CDC874" w14:textId="7541DB2C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56" w:type="pct"/>
            <w:vAlign w:val="top"/>
          </w:tcPr>
          <w:p w14:paraId="4F8FEFD1" w14:textId="6B35101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31</w:t>
            </w:r>
          </w:p>
        </w:tc>
      </w:tr>
      <w:tr w:rsidR="00E65786" w:rsidRPr="00F60EAD" w14:paraId="2FEE34D8" w14:textId="77777777" w:rsidTr="003F3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17DC168C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7159B16D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21-25</w:t>
            </w:r>
          </w:p>
        </w:tc>
        <w:tc>
          <w:tcPr>
            <w:tcW w:w="306" w:type="pct"/>
            <w:vAlign w:val="top"/>
          </w:tcPr>
          <w:p w14:paraId="18F8A81F" w14:textId="0414B441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06" w:type="pct"/>
            <w:vAlign w:val="top"/>
          </w:tcPr>
          <w:p w14:paraId="16567B1D" w14:textId="0ECF744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409" w:type="pct"/>
            <w:vAlign w:val="top"/>
          </w:tcPr>
          <w:p w14:paraId="0EBDD6D0" w14:textId="5412651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384" w:type="pct"/>
            <w:vAlign w:val="top"/>
          </w:tcPr>
          <w:p w14:paraId="23E6A3C9" w14:textId="60BE41E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+3</w:t>
            </w:r>
          </w:p>
        </w:tc>
        <w:tc>
          <w:tcPr>
            <w:tcW w:w="553" w:type="pct"/>
            <w:vAlign w:val="top"/>
          </w:tcPr>
          <w:p w14:paraId="62260EAA" w14:textId="1F87F545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5%</w:t>
            </w:r>
          </w:p>
        </w:tc>
        <w:tc>
          <w:tcPr>
            <w:tcW w:w="369" w:type="pct"/>
            <w:vAlign w:val="top"/>
          </w:tcPr>
          <w:p w14:paraId="690D75E2" w14:textId="4ABF239E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596" w:type="pct"/>
            <w:vAlign w:val="top"/>
          </w:tcPr>
          <w:p w14:paraId="44704F0B" w14:textId="4B93CFB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40%</w:t>
            </w:r>
          </w:p>
        </w:tc>
        <w:tc>
          <w:tcPr>
            <w:tcW w:w="456" w:type="pct"/>
            <w:vAlign w:val="top"/>
          </w:tcPr>
          <w:p w14:paraId="23954113" w14:textId="0C0ADB92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53</w:t>
            </w:r>
          </w:p>
        </w:tc>
      </w:tr>
      <w:tr w:rsidR="00E65786" w:rsidRPr="00F60EAD" w14:paraId="31CB7AE6" w14:textId="77777777" w:rsidTr="003F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606E0C1F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78D3F04D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26-29</w:t>
            </w:r>
          </w:p>
        </w:tc>
        <w:tc>
          <w:tcPr>
            <w:tcW w:w="306" w:type="pct"/>
            <w:vAlign w:val="top"/>
          </w:tcPr>
          <w:p w14:paraId="75B6C184" w14:textId="748A2B6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306" w:type="pct"/>
            <w:vAlign w:val="top"/>
          </w:tcPr>
          <w:p w14:paraId="7F2AD56B" w14:textId="27B29395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409" w:type="pct"/>
            <w:vAlign w:val="top"/>
          </w:tcPr>
          <w:p w14:paraId="294A5C70" w14:textId="5CE29118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384" w:type="pct"/>
            <w:vAlign w:val="top"/>
          </w:tcPr>
          <w:p w14:paraId="24C90430" w14:textId="7AE52E3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-9</w:t>
            </w:r>
          </w:p>
        </w:tc>
        <w:tc>
          <w:tcPr>
            <w:tcW w:w="553" w:type="pct"/>
            <w:vAlign w:val="top"/>
          </w:tcPr>
          <w:p w14:paraId="4EB27490" w14:textId="40A0F9D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-22%</w:t>
            </w:r>
          </w:p>
        </w:tc>
        <w:tc>
          <w:tcPr>
            <w:tcW w:w="369" w:type="pct"/>
            <w:vAlign w:val="top"/>
          </w:tcPr>
          <w:p w14:paraId="2F2E8AF6" w14:textId="3627538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96" w:type="pct"/>
            <w:vAlign w:val="top"/>
          </w:tcPr>
          <w:p w14:paraId="2795C042" w14:textId="7849FA1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56" w:type="pct"/>
            <w:vAlign w:val="top"/>
          </w:tcPr>
          <w:p w14:paraId="36FD62FE" w14:textId="7511065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37</w:t>
            </w:r>
          </w:p>
        </w:tc>
      </w:tr>
      <w:tr w:rsidR="00E65786" w:rsidRPr="00F60EAD" w14:paraId="14F5DB87" w14:textId="77777777" w:rsidTr="003F3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66368E1D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55F6D017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30-39</w:t>
            </w:r>
          </w:p>
        </w:tc>
        <w:tc>
          <w:tcPr>
            <w:tcW w:w="306" w:type="pct"/>
            <w:vAlign w:val="top"/>
          </w:tcPr>
          <w:p w14:paraId="7899EF39" w14:textId="2230973D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306" w:type="pct"/>
            <w:vAlign w:val="top"/>
          </w:tcPr>
          <w:p w14:paraId="447B5AFD" w14:textId="11EA7A0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409" w:type="pct"/>
            <w:vAlign w:val="top"/>
          </w:tcPr>
          <w:p w14:paraId="4B5E6A5C" w14:textId="1F1F181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95</w:t>
            </w:r>
          </w:p>
        </w:tc>
        <w:tc>
          <w:tcPr>
            <w:tcW w:w="384" w:type="pct"/>
            <w:vAlign w:val="top"/>
          </w:tcPr>
          <w:p w14:paraId="00232C15" w14:textId="391BF805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+8</w:t>
            </w:r>
          </w:p>
        </w:tc>
        <w:tc>
          <w:tcPr>
            <w:tcW w:w="553" w:type="pct"/>
            <w:vAlign w:val="top"/>
          </w:tcPr>
          <w:p w14:paraId="605EE13E" w14:textId="77142022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10%</w:t>
            </w:r>
          </w:p>
        </w:tc>
        <w:tc>
          <w:tcPr>
            <w:tcW w:w="369" w:type="pct"/>
            <w:vAlign w:val="top"/>
          </w:tcPr>
          <w:p w14:paraId="32F3E988" w14:textId="5A787F75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-9</w:t>
            </w:r>
          </w:p>
        </w:tc>
        <w:tc>
          <w:tcPr>
            <w:tcW w:w="596" w:type="pct"/>
            <w:vAlign w:val="top"/>
          </w:tcPr>
          <w:p w14:paraId="5252DEBF" w14:textId="38BA9F5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-9%</w:t>
            </w:r>
          </w:p>
        </w:tc>
        <w:tc>
          <w:tcPr>
            <w:tcW w:w="456" w:type="pct"/>
            <w:vAlign w:val="top"/>
          </w:tcPr>
          <w:p w14:paraId="50382525" w14:textId="6C05448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83</w:t>
            </w:r>
          </w:p>
        </w:tc>
      </w:tr>
      <w:tr w:rsidR="00E65786" w:rsidRPr="00F60EAD" w14:paraId="7B2B5FF6" w14:textId="77777777" w:rsidTr="003F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36F390C7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3905E7C1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40-49</w:t>
            </w:r>
          </w:p>
        </w:tc>
        <w:tc>
          <w:tcPr>
            <w:tcW w:w="306" w:type="pct"/>
            <w:vAlign w:val="top"/>
          </w:tcPr>
          <w:p w14:paraId="32989934" w14:textId="53FEF888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306" w:type="pct"/>
            <w:vAlign w:val="top"/>
          </w:tcPr>
          <w:p w14:paraId="233A1B50" w14:textId="1FD6EB2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409" w:type="pct"/>
            <w:vAlign w:val="top"/>
          </w:tcPr>
          <w:p w14:paraId="0736811E" w14:textId="4D0A935A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84" w:type="pct"/>
            <w:vAlign w:val="top"/>
          </w:tcPr>
          <w:p w14:paraId="51040017" w14:textId="5506058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-15</w:t>
            </w:r>
          </w:p>
        </w:tc>
        <w:tc>
          <w:tcPr>
            <w:tcW w:w="553" w:type="pct"/>
            <w:vAlign w:val="top"/>
          </w:tcPr>
          <w:p w14:paraId="218441EE" w14:textId="67D67268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-17%</w:t>
            </w:r>
          </w:p>
        </w:tc>
        <w:tc>
          <w:tcPr>
            <w:tcW w:w="369" w:type="pct"/>
            <w:vAlign w:val="top"/>
          </w:tcPr>
          <w:p w14:paraId="69E21D8D" w14:textId="194AC316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596" w:type="pct"/>
            <w:vAlign w:val="top"/>
          </w:tcPr>
          <w:p w14:paraId="22949F1D" w14:textId="5A83CA7D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56" w:type="pct"/>
            <w:vAlign w:val="top"/>
          </w:tcPr>
          <w:p w14:paraId="3AA8DCCC" w14:textId="3B430D2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74</w:t>
            </w:r>
          </w:p>
        </w:tc>
      </w:tr>
      <w:tr w:rsidR="00E65786" w:rsidRPr="00F60EAD" w14:paraId="42D4C344" w14:textId="77777777" w:rsidTr="003F3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4A0D691C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7F86440A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50-59</w:t>
            </w:r>
          </w:p>
        </w:tc>
        <w:tc>
          <w:tcPr>
            <w:tcW w:w="306" w:type="pct"/>
            <w:vAlign w:val="top"/>
          </w:tcPr>
          <w:p w14:paraId="5CED30E9" w14:textId="7E7A338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81</w:t>
            </w:r>
          </w:p>
        </w:tc>
        <w:tc>
          <w:tcPr>
            <w:tcW w:w="306" w:type="pct"/>
            <w:vAlign w:val="top"/>
          </w:tcPr>
          <w:p w14:paraId="127A4F76" w14:textId="0000DADE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84</w:t>
            </w:r>
          </w:p>
        </w:tc>
        <w:tc>
          <w:tcPr>
            <w:tcW w:w="409" w:type="pct"/>
            <w:vAlign w:val="top"/>
          </w:tcPr>
          <w:p w14:paraId="79471C29" w14:textId="14F5820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97</w:t>
            </w:r>
          </w:p>
        </w:tc>
        <w:tc>
          <w:tcPr>
            <w:tcW w:w="384" w:type="pct"/>
            <w:vAlign w:val="top"/>
          </w:tcPr>
          <w:p w14:paraId="381036DF" w14:textId="1F82622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-3</w:t>
            </w:r>
          </w:p>
        </w:tc>
        <w:tc>
          <w:tcPr>
            <w:tcW w:w="553" w:type="pct"/>
            <w:vAlign w:val="top"/>
          </w:tcPr>
          <w:p w14:paraId="6115EB17" w14:textId="708D9CE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-4%</w:t>
            </w:r>
          </w:p>
        </w:tc>
        <w:tc>
          <w:tcPr>
            <w:tcW w:w="369" w:type="pct"/>
            <w:vAlign w:val="top"/>
          </w:tcPr>
          <w:p w14:paraId="20E8C8A5" w14:textId="57F7696E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-16</w:t>
            </w:r>
          </w:p>
        </w:tc>
        <w:tc>
          <w:tcPr>
            <w:tcW w:w="596" w:type="pct"/>
            <w:vAlign w:val="top"/>
          </w:tcPr>
          <w:p w14:paraId="1D661C03" w14:textId="61C76A2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-16%</w:t>
            </w:r>
          </w:p>
        </w:tc>
        <w:tc>
          <w:tcPr>
            <w:tcW w:w="456" w:type="pct"/>
            <w:vAlign w:val="top"/>
          </w:tcPr>
          <w:p w14:paraId="714D7029" w14:textId="636A55C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81</w:t>
            </w:r>
          </w:p>
        </w:tc>
      </w:tr>
      <w:tr w:rsidR="00E65786" w:rsidRPr="00F60EAD" w14:paraId="19552A77" w14:textId="77777777" w:rsidTr="003F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753D09B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6576C065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60-69</w:t>
            </w:r>
          </w:p>
        </w:tc>
        <w:tc>
          <w:tcPr>
            <w:tcW w:w="306" w:type="pct"/>
            <w:vAlign w:val="top"/>
          </w:tcPr>
          <w:p w14:paraId="17BFC6B9" w14:textId="59DC84C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89</w:t>
            </w:r>
          </w:p>
        </w:tc>
        <w:tc>
          <w:tcPr>
            <w:tcW w:w="306" w:type="pct"/>
            <w:vAlign w:val="top"/>
          </w:tcPr>
          <w:p w14:paraId="33376D7E" w14:textId="32067300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409" w:type="pct"/>
            <w:vAlign w:val="top"/>
          </w:tcPr>
          <w:p w14:paraId="70703CC8" w14:textId="2A84522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84" w:type="pct"/>
            <w:vAlign w:val="top"/>
          </w:tcPr>
          <w:p w14:paraId="1CD8C5D6" w14:textId="5259988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+10</w:t>
            </w:r>
          </w:p>
        </w:tc>
        <w:tc>
          <w:tcPr>
            <w:tcW w:w="553" w:type="pct"/>
            <w:vAlign w:val="top"/>
          </w:tcPr>
          <w:p w14:paraId="432A5BEA" w14:textId="21CD353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13%</w:t>
            </w:r>
          </w:p>
        </w:tc>
        <w:tc>
          <w:tcPr>
            <w:tcW w:w="369" w:type="pct"/>
            <w:vAlign w:val="top"/>
          </w:tcPr>
          <w:p w14:paraId="4B14EA30" w14:textId="4AB2F80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596" w:type="pct"/>
            <w:vAlign w:val="top"/>
          </w:tcPr>
          <w:p w14:paraId="7C690688" w14:textId="5926515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25%</w:t>
            </w:r>
          </w:p>
        </w:tc>
        <w:tc>
          <w:tcPr>
            <w:tcW w:w="456" w:type="pct"/>
            <w:vAlign w:val="top"/>
          </w:tcPr>
          <w:p w14:paraId="642C7A1A" w14:textId="71F77C6F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80</w:t>
            </w:r>
          </w:p>
        </w:tc>
      </w:tr>
      <w:tr w:rsidR="00E65786" w:rsidRPr="00F60EAD" w14:paraId="41341E81" w14:textId="77777777" w:rsidTr="003F37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shd w:val="clear" w:color="auto" w:fill="F2F2F2" w:themeFill="background1" w:themeFillShade="F2"/>
            <w:vAlign w:val="top"/>
          </w:tcPr>
          <w:p w14:paraId="734AC3BC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1643FF75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70+</w:t>
            </w:r>
          </w:p>
        </w:tc>
        <w:tc>
          <w:tcPr>
            <w:tcW w:w="306" w:type="pct"/>
            <w:vAlign w:val="top"/>
          </w:tcPr>
          <w:p w14:paraId="49ABDE3B" w14:textId="104EC87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210</w:t>
            </w:r>
          </w:p>
        </w:tc>
        <w:tc>
          <w:tcPr>
            <w:tcW w:w="306" w:type="pct"/>
            <w:vAlign w:val="top"/>
          </w:tcPr>
          <w:p w14:paraId="61795626" w14:textId="4918BD35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184</w:t>
            </w:r>
          </w:p>
        </w:tc>
        <w:tc>
          <w:tcPr>
            <w:tcW w:w="409" w:type="pct"/>
            <w:vAlign w:val="top"/>
          </w:tcPr>
          <w:p w14:paraId="06EACC0C" w14:textId="30E1037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192</w:t>
            </w:r>
          </w:p>
        </w:tc>
        <w:tc>
          <w:tcPr>
            <w:tcW w:w="384" w:type="pct"/>
            <w:vAlign w:val="top"/>
          </w:tcPr>
          <w:p w14:paraId="78A28C79" w14:textId="48AE2F05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+26</w:t>
            </w:r>
          </w:p>
        </w:tc>
        <w:tc>
          <w:tcPr>
            <w:tcW w:w="553" w:type="pct"/>
            <w:vAlign w:val="top"/>
          </w:tcPr>
          <w:p w14:paraId="0EF3ECEE" w14:textId="2BEF757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14%</w:t>
            </w:r>
          </w:p>
        </w:tc>
        <w:tc>
          <w:tcPr>
            <w:tcW w:w="369" w:type="pct"/>
            <w:vAlign w:val="top"/>
          </w:tcPr>
          <w:p w14:paraId="3ED51A63" w14:textId="235D00E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596" w:type="pct"/>
            <w:vAlign w:val="top"/>
          </w:tcPr>
          <w:p w14:paraId="10621D16" w14:textId="7D7D12E6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9%</w:t>
            </w:r>
          </w:p>
        </w:tc>
        <w:tc>
          <w:tcPr>
            <w:tcW w:w="456" w:type="pct"/>
            <w:vAlign w:val="top"/>
          </w:tcPr>
          <w:p w14:paraId="1F0295A8" w14:textId="52FF5C41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177</w:t>
            </w:r>
          </w:p>
        </w:tc>
      </w:tr>
      <w:tr w:rsidR="00E65786" w:rsidRPr="00F60EAD" w14:paraId="0BC081D5" w14:textId="77777777" w:rsidTr="00C12B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shd w:val="clear" w:color="auto" w:fill="FFFFFF" w:themeFill="background1"/>
            <w:vAlign w:val="top"/>
          </w:tcPr>
          <w:p w14:paraId="078317DA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Accident Type -Intersection</w:t>
            </w:r>
          </w:p>
        </w:tc>
        <w:tc>
          <w:tcPr>
            <w:tcW w:w="885" w:type="pct"/>
            <w:vAlign w:val="top"/>
          </w:tcPr>
          <w:p w14:paraId="4B36C9A1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Adjacent direction</w:t>
            </w:r>
          </w:p>
        </w:tc>
        <w:tc>
          <w:tcPr>
            <w:tcW w:w="306" w:type="pct"/>
            <w:vAlign w:val="top"/>
          </w:tcPr>
          <w:p w14:paraId="0FE2119D" w14:textId="0EC750A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98</w:t>
            </w:r>
          </w:p>
        </w:tc>
        <w:tc>
          <w:tcPr>
            <w:tcW w:w="306" w:type="pct"/>
            <w:vAlign w:val="top"/>
          </w:tcPr>
          <w:p w14:paraId="6ECA6BA1" w14:textId="6EBD5C4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409" w:type="pct"/>
            <w:vAlign w:val="top"/>
          </w:tcPr>
          <w:p w14:paraId="668FF726" w14:textId="39FE5BA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84" w:type="pct"/>
            <w:vAlign w:val="top"/>
          </w:tcPr>
          <w:p w14:paraId="3C0949CB" w14:textId="63CFA501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+8</w:t>
            </w:r>
          </w:p>
        </w:tc>
        <w:tc>
          <w:tcPr>
            <w:tcW w:w="553" w:type="pct"/>
            <w:vAlign w:val="top"/>
          </w:tcPr>
          <w:p w14:paraId="4B60B42E" w14:textId="26110240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9%</w:t>
            </w:r>
          </w:p>
        </w:tc>
        <w:tc>
          <w:tcPr>
            <w:tcW w:w="369" w:type="pct"/>
            <w:vAlign w:val="top"/>
          </w:tcPr>
          <w:p w14:paraId="57ED34D5" w14:textId="32FACF4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596" w:type="pct"/>
            <w:vAlign w:val="top"/>
          </w:tcPr>
          <w:p w14:paraId="4210AD57" w14:textId="73A9E5B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40%</w:t>
            </w:r>
          </w:p>
        </w:tc>
        <w:tc>
          <w:tcPr>
            <w:tcW w:w="456" w:type="pct"/>
            <w:vAlign w:val="top"/>
          </w:tcPr>
          <w:p w14:paraId="14D6B3E8" w14:textId="7B7D5B5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77</w:t>
            </w:r>
          </w:p>
        </w:tc>
      </w:tr>
      <w:tr w:rsidR="00E65786" w:rsidRPr="00F60EAD" w14:paraId="72E37CFE" w14:textId="77777777" w:rsidTr="00C12B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34184D8" w14:textId="7777777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339242B6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Opposing direction</w:t>
            </w:r>
          </w:p>
        </w:tc>
        <w:tc>
          <w:tcPr>
            <w:tcW w:w="306" w:type="pct"/>
            <w:vAlign w:val="top"/>
          </w:tcPr>
          <w:p w14:paraId="0D161DDB" w14:textId="5DE5357B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306" w:type="pct"/>
            <w:vAlign w:val="top"/>
          </w:tcPr>
          <w:p w14:paraId="248416F4" w14:textId="1853B3B0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409" w:type="pct"/>
            <w:vAlign w:val="top"/>
          </w:tcPr>
          <w:p w14:paraId="7A71518C" w14:textId="38E4F053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384" w:type="pct"/>
            <w:vAlign w:val="top"/>
          </w:tcPr>
          <w:p w14:paraId="68526FED" w14:textId="743481E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-14</w:t>
            </w:r>
          </w:p>
        </w:tc>
        <w:tc>
          <w:tcPr>
            <w:tcW w:w="553" w:type="pct"/>
            <w:vAlign w:val="top"/>
          </w:tcPr>
          <w:p w14:paraId="3D9CD1E8" w14:textId="7AF56C53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-29%</w:t>
            </w:r>
          </w:p>
        </w:tc>
        <w:tc>
          <w:tcPr>
            <w:tcW w:w="369" w:type="pct"/>
            <w:vAlign w:val="top"/>
          </w:tcPr>
          <w:p w14:paraId="442D7FF5" w14:textId="06273642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-7</w:t>
            </w:r>
          </w:p>
        </w:tc>
        <w:tc>
          <w:tcPr>
            <w:tcW w:w="596" w:type="pct"/>
            <w:vAlign w:val="top"/>
          </w:tcPr>
          <w:p w14:paraId="2092A935" w14:textId="60ABFA8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-17%</w:t>
            </w:r>
          </w:p>
        </w:tc>
        <w:tc>
          <w:tcPr>
            <w:tcW w:w="456" w:type="pct"/>
            <w:vAlign w:val="top"/>
          </w:tcPr>
          <w:p w14:paraId="35720981" w14:textId="72CD8006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40</w:t>
            </w:r>
          </w:p>
        </w:tc>
      </w:tr>
      <w:tr w:rsidR="00E65786" w:rsidRPr="00F60EAD" w14:paraId="7BA4B026" w14:textId="77777777" w:rsidTr="00F83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 w:val="restart"/>
            <w:vAlign w:val="top"/>
          </w:tcPr>
          <w:p w14:paraId="1C3F0207" w14:textId="239B63B7" w:rsidR="00E65786" w:rsidRPr="00D11A7F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Accident Type</w:t>
            </w:r>
            <w:r w:rsidR="00F429A0">
              <w:rPr>
                <w:rFonts w:cstheme="minorHAnsi"/>
                <w:b w:val="0"/>
                <w:bCs w:val="0"/>
                <w:sz w:val="18"/>
                <w:szCs w:val="18"/>
              </w:rPr>
              <w:t xml:space="preserve"> - </w:t>
            </w:r>
          </w:p>
          <w:p w14:paraId="383D93CB" w14:textId="77777777" w:rsidR="00E65786" w:rsidRPr="00D11A7F" w:rsidRDefault="00E65786" w:rsidP="00E65786">
            <w:pPr>
              <w:spacing w:line="20" w:lineRule="atLeast"/>
              <w:ind w:left="360" w:hanging="36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Mid-block/other</w:t>
            </w:r>
          </w:p>
        </w:tc>
        <w:tc>
          <w:tcPr>
            <w:tcW w:w="885" w:type="pct"/>
            <w:vAlign w:val="top"/>
          </w:tcPr>
          <w:p w14:paraId="2D5BB700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Head on</w:t>
            </w:r>
          </w:p>
        </w:tc>
        <w:tc>
          <w:tcPr>
            <w:tcW w:w="306" w:type="pct"/>
            <w:vAlign w:val="top"/>
          </w:tcPr>
          <w:p w14:paraId="32885630" w14:textId="426A539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306" w:type="pct"/>
            <w:vAlign w:val="top"/>
          </w:tcPr>
          <w:p w14:paraId="335F4B73" w14:textId="62050834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409" w:type="pct"/>
            <w:vAlign w:val="top"/>
          </w:tcPr>
          <w:p w14:paraId="69DE56B6" w14:textId="270F7148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384" w:type="pct"/>
            <w:vAlign w:val="top"/>
          </w:tcPr>
          <w:p w14:paraId="11B17F74" w14:textId="5018B6E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-9</w:t>
            </w:r>
          </w:p>
        </w:tc>
        <w:tc>
          <w:tcPr>
            <w:tcW w:w="553" w:type="pct"/>
            <w:vAlign w:val="top"/>
          </w:tcPr>
          <w:p w14:paraId="617337DE" w14:textId="72BA4670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-12%</w:t>
            </w:r>
          </w:p>
        </w:tc>
        <w:tc>
          <w:tcPr>
            <w:tcW w:w="369" w:type="pct"/>
            <w:vAlign w:val="top"/>
          </w:tcPr>
          <w:p w14:paraId="1C33185E" w14:textId="34FB9670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596" w:type="pct"/>
            <w:vAlign w:val="top"/>
          </w:tcPr>
          <w:p w14:paraId="6F3A8405" w14:textId="1AB0BE4E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31%</w:t>
            </w:r>
          </w:p>
        </w:tc>
        <w:tc>
          <w:tcPr>
            <w:tcW w:w="456" w:type="pct"/>
            <w:vAlign w:val="top"/>
          </w:tcPr>
          <w:p w14:paraId="32E7A4A9" w14:textId="4834BAA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52</w:t>
            </w:r>
          </w:p>
        </w:tc>
      </w:tr>
      <w:tr w:rsidR="00E65786" w:rsidRPr="00F60EAD" w14:paraId="3B05876F" w14:textId="77777777" w:rsidTr="00F837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780689F4" w14:textId="77777777" w:rsidR="00E65786" w:rsidRPr="00135FFB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2DE74210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Same direction</w:t>
            </w:r>
          </w:p>
        </w:tc>
        <w:tc>
          <w:tcPr>
            <w:tcW w:w="306" w:type="pct"/>
            <w:vAlign w:val="top"/>
          </w:tcPr>
          <w:p w14:paraId="1BDE335C" w14:textId="0806AAB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306" w:type="pct"/>
            <w:vAlign w:val="top"/>
          </w:tcPr>
          <w:p w14:paraId="36651834" w14:textId="797BA3E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409" w:type="pct"/>
            <w:vAlign w:val="top"/>
          </w:tcPr>
          <w:p w14:paraId="5F5E5D2D" w14:textId="01F1D4F2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84" w:type="pct"/>
            <w:vAlign w:val="top"/>
          </w:tcPr>
          <w:p w14:paraId="422982D4" w14:textId="7C3DE526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+2</w:t>
            </w:r>
          </w:p>
        </w:tc>
        <w:tc>
          <w:tcPr>
            <w:tcW w:w="553" w:type="pct"/>
            <w:vAlign w:val="top"/>
          </w:tcPr>
          <w:p w14:paraId="4D8CE60B" w14:textId="4D39002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369" w:type="pct"/>
            <w:vAlign w:val="top"/>
          </w:tcPr>
          <w:p w14:paraId="31620478" w14:textId="6BD7217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596" w:type="pct"/>
            <w:vAlign w:val="top"/>
          </w:tcPr>
          <w:p w14:paraId="18524C95" w14:textId="42F67E61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68%</w:t>
            </w:r>
          </w:p>
        </w:tc>
        <w:tc>
          <w:tcPr>
            <w:tcW w:w="456" w:type="pct"/>
            <w:vAlign w:val="top"/>
          </w:tcPr>
          <w:p w14:paraId="2850B391" w14:textId="1318EEE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56</w:t>
            </w:r>
          </w:p>
        </w:tc>
      </w:tr>
      <w:tr w:rsidR="00E65786" w:rsidRPr="00F60EAD" w14:paraId="19F0B87A" w14:textId="77777777" w:rsidTr="00F83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5E298B48" w14:textId="77777777" w:rsidR="00E65786" w:rsidRPr="00135FFB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7AD140D0" w14:textId="73FD44DA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Manoeuvre/o</w:t>
            </w:r>
            <w:r>
              <w:rPr>
                <w:rFonts w:cstheme="minorHAnsi"/>
                <w:sz w:val="18"/>
                <w:szCs w:val="18"/>
              </w:rPr>
              <w:t>’</w:t>
            </w:r>
            <w:r w:rsidRPr="00135FFB">
              <w:rPr>
                <w:rFonts w:cstheme="minorHAnsi"/>
                <w:sz w:val="18"/>
                <w:szCs w:val="18"/>
              </w:rPr>
              <w:t>taking</w:t>
            </w:r>
          </w:p>
        </w:tc>
        <w:tc>
          <w:tcPr>
            <w:tcW w:w="306" w:type="pct"/>
            <w:vAlign w:val="top"/>
          </w:tcPr>
          <w:p w14:paraId="48B06ED6" w14:textId="780031D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306" w:type="pct"/>
            <w:vAlign w:val="top"/>
          </w:tcPr>
          <w:p w14:paraId="3398EA93" w14:textId="2F6B3BBA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409" w:type="pct"/>
            <w:vAlign w:val="top"/>
          </w:tcPr>
          <w:p w14:paraId="0C6BD349" w14:textId="6FD32DA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84" w:type="pct"/>
            <w:vAlign w:val="top"/>
          </w:tcPr>
          <w:p w14:paraId="1F954EBE" w14:textId="776DCA6C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+8</w:t>
            </w:r>
          </w:p>
        </w:tc>
        <w:tc>
          <w:tcPr>
            <w:tcW w:w="553" w:type="pct"/>
            <w:vAlign w:val="top"/>
          </w:tcPr>
          <w:p w14:paraId="3DFAA3D8" w14:textId="5229F177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20%</w:t>
            </w:r>
          </w:p>
        </w:tc>
        <w:tc>
          <w:tcPr>
            <w:tcW w:w="369" w:type="pct"/>
            <w:vAlign w:val="top"/>
          </w:tcPr>
          <w:p w14:paraId="536C609F" w14:textId="4F9F46F5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596" w:type="pct"/>
            <w:vAlign w:val="top"/>
          </w:tcPr>
          <w:p w14:paraId="7FC394B7" w14:textId="2AAF68A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11%</w:t>
            </w:r>
          </w:p>
        </w:tc>
        <w:tc>
          <w:tcPr>
            <w:tcW w:w="456" w:type="pct"/>
            <w:vAlign w:val="top"/>
          </w:tcPr>
          <w:p w14:paraId="0D2D3256" w14:textId="17E728D3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42</w:t>
            </w:r>
          </w:p>
        </w:tc>
      </w:tr>
      <w:tr w:rsidR="00E65786" w:rsidRPr="00F60EAD" w14:paraId="0B787F0D" w14:textId="77777777" w:rsidTr="00F837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42E1F2BE" w14:textId="77777777" w:rsidR="00E65786" w:rsidRPr="00135FFB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712A355E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On path</w:t>
            </w:r>
          </w:p>
        </w:tc>
        <w:tc>
          <w:tcPr>
            <w:tcW w:w="306" w:type="pct"/>
            <w:vAlign w:val="top"/>
          </w:tcPr>
          <w:p w14:paraId="7B4E48E3" w14:textId="57BC235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306" w:type="pct"/>
            <w:vAlign w:val="top"/>
          </w:tcPr>
          <w:p w14:paraId="054F227B" w14:textId="432D251F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409" w:type="pct"/>
            <w:vAlign w:val="top"/>
          </w:tcPr>
          <w:p w14:paraId="47EA7F75" w14:textId="3698CC2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384" w:type="pct"/>
            <w:vAlign w:val="top"/>
          </w:tcPr>
          <w:p w14:paraId="0A287CE1" w14:textId="245D043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+2</w:t>
            </w:r>
          </w:p>
        </w:tc>
        <w:tc>
          <w:tcPr>
            <w:tcW w:w="553" w:type="pct"/>
            <w:vAlign w:val="top"/>
          </w:tcPr>
          <w:p w14:paraId="4E4B8141" w14:textId="327623B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9%</w:t>
            </w:r>
          </w:p>
        </w:tc>
        <w:tc>
          <w:tcPr>
            <w:tcW w:w="369" w:type="pct"/>
            <w:vAlign w:val="top"/>
          </w:tcPr>
          <w:p w14:paraId="41AA7953" w14:textId="73D18D8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96" w:type="pct"/>
            <w:vAlign w:val="top"/>
          </w:tcPr>
          <w:p w14:paraId="43FD2F68" w14:textId="45E8BAC7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4%</w:t>
            </w:r>
          </w:p>
        </w:tc>
        <w:tc>
          <w:tcPr>
            <w:tcW w:w="456" w:type="pct"/>
            <w:vAlign w:val="top"/>
          </w:tcPr>
          <w:p w14:paraId="631082D8" w14:textId="47BC6BD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25</w:t>
            </w:r>
          </w:p>
        </w:tc>
      </w:tr>
      <w:tr w:rsidR="00E65786" w:rsidRPr="00F60EAD" w14:paraId="314AC5B5" w14:textId="77777777" w:rsidTr="00F83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28AEBC63" w14:textId="77777777" w:rsidR="00E65786" w:rsidRPr="00135FFB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527DF150" w14:textId="77777777" w:rsidR="00E65786" w:rsidRPr="00135FFB" w:rsidRDefault="00E65786" w:rsidP="00E65786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Single vehicle</w:t>
            </w:r>
          </w:p>
        </w:tc>
        <w:tc>
          <w:tcPr>
            <w:tcW w:w="306" w:type="pct"/>
            <w:vAlign w:val="top"/>
          </w:tcPr>
          <w:p w14:paraId="449F719D" w14:textId="5D41A6A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188</w:t>
            </w:r>
          </w:p>
        </w:tc>
        <w:tc>
          <w:tcPr>
            <w:tcW w:w="306" w:type="pct"/>
            <w:vAlign w:val="top"/>
          </w:tcPr>
          <w:p w14:paraId="33D66EED" w14:textId="3A5A4199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158</w:t>
            </w:r>
          </w:p>
        </w:tc>
        <w:tc>
          <w:tcPr>
            <w:tcW w:w="409" w:type="pct"/>
            <w:vAlign w:val="top"/>
          </w:tcPr>
          <w:p w14:paraId="446A3A3D" w14:textId="36B189BB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182</w:t>
            </w:r>
          </w:p>
        </w:tc>
        <w:tc>
          <w:tcPr>
            <w:tcW w:w="384" w:type="pct"/>
            <w:vAlign w:val="top"/>
          </w:tcPr>
          <w:p w14:paraId="3A48FC38" w14:textId="40882110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+30</w:t>
            </w:r>
          </w:p>
        </w:tc>
        <w:tc>
          <w:tcPr>
            <w:tcW w:w="553" w:type="pct"/>
            <w:vAlign w:val="top"/>
          </w:tcPr>
          <w:p w14:paraId="1D00C3D1" w14:textId="7FA7290C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19%</w:t>
            </w:r>
          </w:p>
        </w:tc>
        <w:tc>
          <w:tcPr>
            <w:tcW w:w="369" w:type="pct"/>
            <w:vAlign w:val="top"/>
          </w:tcPr>
          <w:p w14:paraId="4164E9BD" w14:textId="5E28FDA5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596" w:type="pct"/>
            <w:vAlign w:val="top"/>
          </w:tcPr>
          <w:p w14:paraId="5767D612" w14:textId="011EE4E0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56" w:type="pct"/>
            <w:vAlign w:val="top"/>
          </w:tcPr>
          <w:p w14:paraId="458C4548" w14:textId="21B536E2" w:rsidR="00E65786" w:rsidRPr="00E65786" w:rsidRDefault="00E65786" w:rsidP="00E65786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173</w:t>
            </w:r>
          </w:p>
        </w:tc>
      </w:tr>
      <w:tr w:rsidR="00E65786" w:rsidRPr="00F60EAD" w14:paraId="57B86ED4" w14:textId="77777777" w:rsidTr="00F837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vMerge/>
            <w:vAlign w:val="top"/>
          </w:tcPr>
          <w:p w14:paraId="1C8F6F79" w14:textId="77777777" w:rsidR="00E65786" w:rsidRPr="00135FFB" w:rsidRDefault="00E65786" w:rsidP="00E65786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5" w:type="pct"/>
            <w:vAlign w:val="top"/>
          </w:tcPr>
          <w:p w14:paraId="45B429B5" w14:textId="77777777" w:rsidR="00E65786" w:rsidRPr="00135FFB" w:rsidRDefault="00E65786" w:rsidP="00E65786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Other (incl peds)</w:t>
            </w:r>
          </w:p>
        </w:tc>
        <w:tc>
          <w:tcPr>
            <w:tcW w:w="306" w:type="pct"/>
            <w:vAlign w:val="top"/>
          </w:tcPr>
          <w:p w14:paraId="2BB0D9CD" w14:textId="71D3DEAD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164</w:t>
            </w:r>
          </w:p>
        </w:tc>
        <w:tc>
          <w:tcPr>
            <w:tcW w:w="306" w:type="pct"/>
            <w:vAlign w:val="top"/>
          </w:tcPr>
          <w:p w14:paraId="3AA0472B" w14:textId="2A66D9A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162</w:t>
            </w:r>
          </w:p>
        </w:tc>
        <w:tc>
          <w:tcPr>
            <w:tcW w:w="409" w:type="pct"/>
            <w:vAlign w:val="top"/>
          </w:tcPr>
          <w:p w14:paraId="31D71137" w14:textId="2631F089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206</w:t>
            </w:r>
          </w:p>
        </w:tc>
        <w:tc>
          <w:tcPr>
            <w:tcW w:w="384" w:type="pct"/>
            <w:vAlign w:val="top"/>
          </w:tcPr>
          <w:p w14:paraId="22BC4798" w14:textId="5418D5F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+2</w:t>
            </w:r>
          </w:p>
        </w:tc>
        <w:tc>
          <w:tcPr>
            <w:tcW w:w="553" w:type="pct"/>
            <w:vAlign w:val="top"/>
          </w:tcPr>
          <w:p w14:paraId="2C13592D" w14:textId="3AD4202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1%</w:t>
            </w:r>
          </w:p>
        </w:tc>
        <w:tc>
          <w:tcPr>
            <w:tcW w:w="369" w:type="pct"/>
            <w:vAlign w:val="top"/>
          </w:tcPr>
          <w:p w14:paraId="7D50EDB5" w14:textId="72F295CC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-42</w:t>
            </w:r>
          </w:p>
        </w:tc>
        <w:tc>
          <w:tcPr>
            <w:tcW w:w="596" w:type="pct"/>
            <w:vAlign w:val="top"/>
          </w:tcPr>
          <w:p w14:paraId="24BC3B35" w14:textId="72FFED9A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-20%</w:t>
            </w:r>
          </w:p>
        </w:tc>
        <w:tc>
          <w:tcPr>
            <w:tcW w:w="456" w:type="pct"/>
            <w:vAlign w:val="top"/>
          </w:tcPr>
          <w:p w14:paraId="64381CDE" w14:textId="61B100E4" w:rsidR="00E65786" w:rsidRPr="00E65786" w:rsidRDefault="00E65786" w:rsidP="00E65786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175</w:t>
            </w:r>
          </w:p>
        </w:tc>
      </w:tr>
    </w:tbl>
    <w:p w14:paraId="193A8F3D" w14:textId="77777777" w:rsidR="00814391" w:rsidRDefault="00814391" w:rsidP="0098691B"/>
    <w:p w14:paraId="6B550357" w14:textId="77777777" w:rsidR="00814391" w:rsidRDefault="00814391" w:rsidP="0098691B"/>
    <w:p w14:paraId="4D26B9BE" w14:textId="5BF30D61" w:rsidR="004E01EC" w:rsidRPr="00DA1E84" w:rsidRDefault="00DF63E3" w:rsidP="00DF63E3">
      <w:pPr>
        <w:pStyle w:val="Heading3"/>
      </w:pPr>
      <w:bookmarkStart w:id="54" w:name="_Toc223344253"/>
      <w:bookmarkStart w:id="55" w:name="_Toc224118500"/>
      <w:bookmarkStart w:id="56" w:name="_Toc223360730"/>
      <w:r>
        <w:lastRenderedPageBreak/>
        <w:t>3.</w:t>
      </w:r>
      <w:r w:rsidR="004238A4">
        <w:t xml:space="preserve">2 </w:t>
      </w:r>
      <w:r w:rsidR="00AF71D2">
        <w:t>L</w:t>
      </w:r>
      <w:r w:rsidR="004E01EC" w:rsidRPr="00DA1E84">
        <w:t>ocal government area</w:t>
      </w:r>
      <w:bookmarkEnd w:id="54"/>
      <w:bookmarkEnd w:id="55"/>
      <w:r w:rsidR="004E01EC" w:rsidRPr="00DA1E84">
        <w:t xml:space="preserve"> </w:t>
      </w:r>
      <w:bookmarkEnd w:id="56"/>
    </w:p>
    <w:p w14:paraId="14FF08F9" w14:textId="0A7AF77C" w:rsidR="004238A4" w:rsidRPr="00E93E81" w:rsidRDefault="004238A4" w:rsidP="004238A4">
      <w:r w:rsidRPr="00E93E81">
        <w:t xml:space="preserve">12 months to </w:t>
      </w:r>
      <w:r>
        <w:t>30</w:t>
      </w:r>
      <w:r w:rsidRPr="00D2249D">
        <w:rPr>
          <w:vertAlign w:val="superscript"/>
        </w:rPr>
        <w:t>th</w:t>
      </w:r>
      <w:r>
        <w:t xml:space="preserve"> June</w:t>
      </w:r>
    </w:p>
    <w:p w14:paraId="5E4669EF" w14:textId="77777777" w:rsidR="00133C1C" w:rsidRPr="00DA1E84" w:rsidRDefault="00133C1C" w:rsidP="004E01EC">
      <w:pPr>
        <w:rPr>
          <w:szCs w:val="22"/>
        </w:rPr>
      </w:pPr>
    </w:p>
    <w:tbl>
      <w:tblPr>
        <w:tblStyle w:val="ListTable4-Accent1"/>
        <w:tblW w:w="5268" w:type="pct"/>
        <w:tblLayout w:type="fixed"/>
        <w:tblCellMar>
          <w:top w:w="57" w:type="dxa"/>
          <w:bottom w:w="0" w:type="dxa"/>
        </w:tblCellMar>
        <w:tblLook w:val="04A0" w:firstRow="1" w:lastRow="0" w:firstColumn="1" w:lastColumn="0" w:noHBand="0" w:noVBand="1"/>
      </w:tblPr>
      <w:tblGrid>
        <w:gridCol w:w="2428"/>
        <w:gridCol w:w="618"/>
        <w:gridCol w:w="619"/>
        <w:gridCol w:w="619"/>
        <w:gridCol w:w="921"/>
        <w:gridCol w:w="2586"/>
        <w:gridCol w:w="619"/>
        <w:gridCol w:w="619"/>
        <w:gridCol w:w="619"/>
        <w:gridCol w:w="985"/>
      </w:tblGrid>
      <w:tr w:rsidR="0098691B" w14:paraId="4619D9E3" w14:textId="77777777" w:rsidTr="00885D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48ADEED6" w14:textId="77777777" w:rsidR="0098691B" w:rsidRPr="00860B2A" w:rsidRDefault="0098691B" w:rsidP="00B9761A">
            <w:pPr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Category</w:t>
            </w:r>
          </w:p>
        </w:tc>
        <w:tc>
          <w:tcPr>
            <w:tcW w:w="291" w:type="pct"/>
            <w:vAlign w:val="top"/>
          </w:tcPr>
          <w:p w14:paraId="53B05584" w14:textId="1C104221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E65786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2ECD97A0" w14:textId="57947D9E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E65786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203E9378" w14:textId="09051431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E65786">
              <w:rPr>
                <w:sz w:val="18"/>
                <w:szCs w:val="18"/>
              </w:rPr>
              <w:t>3</w:t>
            </w:r>
          </w:p>
        </w:tc>
        <w:tc>
          <w:tcPr>
            <w:tcW w:w="433" w:type="pct"/>
            <w:vAlign w:val="top"/>
          </w:tcPr>
          <w:p w14:paraId="1BAC1ADE" w14:textId="61126E7A" w:rsidR="0098691B" w:rsidRPr="00860B2A" w:rsidRDefault="0098691B" w:rsidP="00F60E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3B0EDB">
              <w:rPr>
                <w:sz w:val="18"/>
                <w:szCs w:val="18"/>
              </w:rPr>
              <w:t>Year Average</w:t>
            </w:r>
          </w:p>
        </w:tc>
        <w:tc>
          <w:tcPr>
            <w:tcW w:w="1216" w:type="pct"/>
            <w:vAlign w:val="top"/>
          </w:tcPr>
          <w:p w14:paraId="348F79EF" w14:textId="77777777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Category</w:t>
            </w:r>
          </w:p>
        </w:tc>
        <w:tc>
          <w:tcPr>
            <w:tcW w:w="291" w:type="pct"/>
            <w:vAlign w:val="top"/>
          </w:tcPr>
          <w:p w14:paraId="7F45A401" w14:textId="2B43AE28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E65786">
              <w:rPr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2DB1C6EE" w14:textId="7CF97710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E65786">
              <w:rPr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18296903" w14:textId="4C9FFDED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E65786">
              <w:rPr>
                <w:sz w:val="18"/>
                <w:szCs w:val="18"/>
              </w:rPr>
              <w:t>3</w:t>
            </w:r>
          </w:p>
        </w:tc>
        <w:tc>
          <w:tcPr>
            <w:tcW w:w="463" w:type="pct"/>
            <w:vAlign w:val="top"/>
          </w:tcPr>
          <w:p w14:paraId="07AE55AF" w14:textId="1B2536E2" w:rsidR="0098691B" w:rsidRPr="00860B2A" w:rsidRDefault="0098691B" w:rsidP="00F60E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3B0EDB">
              <w:rPr>
                <w:sz w:val="18"/>
                <w:szCs w:val="18"/>
              </w:rPr>
              <w:t>Year Average</w:t>
            </w:r>
          </w:p>
        </w:tc>
      </w:tr>
      <w:tr w:rsidR="0098691B" w14:paraId="5778E9E4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pct"/>
            <w:gridSpan w:val="5"/>
            <w:vAlign w:val="top"/>
          </w:tcPr>
          <w:p w14:paraId="68C8C5F5" w14:textId="77777777" w:rsidR="0098691B" w:rsidRPr="00334178" w:rsidRDefault="0098691B" w:rsidP="00B9761A">
            <w:pPr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 xml:space="preserve">Local Government Area  </w:t>
            </w:r>
          </w:p>
        </w:tc>
        <w:tc>
          <w:tcPr>
            <w:tcW w:w="2552" w:type="pct"/>
            <w:gridSpan w:val="5"/>
            <w:vAlign w:val="top"/>
          </w:tcPr>
          <w:p w14:paraId="795F48CD" w14:textId="77777777" w:rsidR="0098691B" w:rsidRPr="00334178" w:rsidRDefault="0098691B" w:rsidP="00B976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334178">
              <w:rPr>
                <w:b/>
                <w:bCs/>
                <w:sz w:val="18"/>
                <w:szCs w:val="18"/>
              </w:rPr>
              <w:t>Local Government Area</w:t>
            </w:r>
          </w:p>
        </w:tc>
      </w:tr>
      <w:tr w:rsidR="00E65786" w14:paraId="21BAD765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54B1AEC3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ALPINE</w:t>
            </w:r>
          </w:p>
        </w:tc>
        <w:tc>
          <w:tcPr>
            <w:tcW w:w="291" w:type="pct"/>
            <w:vAlign w:val="top"/>
          </w:tcPr>
          <w:p w14:paraId="3F8A4E00" w14:textId="699BE78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37DF23B4" w14:textId="707A433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066971BB" w14:textId="4422CA8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33" w:type="pct"/>
            <w:vAlign w:val="top"/>
          </w:tcPr>
          <w:p w14:paraId="163CD566" w14:textId="5A3DA92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16" w:type="pct"/>
            <w:vAlign w:val="top"/>
          </w:tcPr>
          <w:p w14:paraId="36D361F4" w14:textId="77777777" w:rsidR="00E65786" w:rsidRPr="00334178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MANSFIELD</w:t>
            </w:r>
          </w:p>
        </w:tc>
        <w:tc>
          <w:tcPr>
            <w:tcW w:w="291" w:type="pct"/>
            <w:vAlign w:val="top"/>
          </w:tcPr>
          <w:p w14:paraId="66619472" w14:textId="76A5BF6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4888CC34" w14:textId="5B09AF0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430ECB38" w14:textId="123B79C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63" w:type="pct"/>
            <w:vAlign w:val="top"/>
          </w:tcPr>
          <w:p w14:paraId="29970580" w14:textId="620CED1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E65786" w14:paraId="002A9945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17E5F3A4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ARARAT</w:t>
            </w:r>
          </w:p>
        </w:tc>
        <w:tc>
          <w:tcPr>
            <w:tcW w:w="291" w:type="pct"/>
            <w:vAlign w:val="top"/>
          </w:tcPr>
          <w:p w14:paraId="6BC0AC06" w14:textId="59C1669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59944D07" w14:textId="145C9CB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295BE048" w14:textId="2ACEA3D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33" w:type="pct"/>
            <w:vAlign w:val="top"/>
          </w:tcPr>
          <w:p w14:paraId="44B802B9" w14:textId="1D3F532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16" w:type="pct"/>
            <w:vAlign w:val="top"/>
          </w:tcPr>
          <w:p w14:paraId="624D4181" w14:textId="77777777" w:rsidR="00E65786" w:rsidRPr="00334178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MARIBYRNONG</w:t>
            </w:r>
          </w:p>
        </w:tc>
        <w:tc>
          <w:tcPr>
            <w:tcW w:w="291" w:type="pct"/>
            <w:vAlign w:val="top"/>
          </w:tcPr>
          <w:p w14:paraId="48D6EAF2" w14:textId="520BD6E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78003421" w14:textId="7B977AD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3ADCDD9C" w14:textId="073B12C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463" w:type="pct"/>
            <w:vAlign w:val="top"/>
          </w:tcPr>
          <w:p w14:paraId="462E7AD2" w14:textId="01A6C30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E65786" w14:paraId="76AFF94C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D468A69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BALLARAT</w:t>
            </w:r>
          </w:p>
        </w:tc>
        <w:tc>
          <w:tcPr>
            <w:tcW w:w="291" w:type="pct"/>
            <w:vAlign w:val="top"/>
          </w:tcPr>
          <w:p w14:paraId="1638CDA4" w14:textId="0735B93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1C35D93B" w14:textId="701C4244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291" w:type="pct"/>
            <w:vAlign w:val="top"/>
          </w:tcPr>
          <w:p w14:paraId="58DB7F4E" w14:textId="00DA43B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433" w:type="pct"/>
            <w:vAlign w:val="top"/>
          </w:tcPr>
          <w:p w14:paraId="77AFA920" w14:textId="6432D77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216" w:type="pct"/>
            <w:vAlign w:val="top"/>
          </w:tcPr>
          <w:p w14:paraId="28F83001" w14:textId="77777777" w:rsidR="00E65786" w:rsidRPr="00334178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MAROONDAH</w:t>
            </w:r>
          </w:p>
        </w:tc>
        <w:tc>
          <w:tcPr>
            <w:tcW w:w="291" w:type="pct"/>
            <w:vAlign w:val="top"/>
          </w:tcPr>
          <w:p w14:paraId="5456681C" w14:textId="380C0C2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11E4DA88" w14:textId="3480E23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13A05D83" w14:textId="7402683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63" w:type="pct"/>
            <w:vAlign w:val="top"/>
          </w:tcPr>
          <w:p w14:paraId="0A3036B8" w14:textId="30FE33F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E65786" w14:paraId="13CB6C94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57FBCB40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BANYULE</w:t>
            </w:r>
          </w:p>
        </w:tc>
        <w:tc>
          <w:tcPr>
            <w:tcW w:w="291" w:type="pct"/>
            <w:vAlign w:val="top"/>
          </w:tcPr>
          <w:p w14:paraId="71B12CCA" w14:textId="43255AF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351039B8" w14:textId="7B62A99A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4A8316E5" w14:textId="20F6F1D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33" w:type="pct"/>
            <w:vAlign w:val="top"/>
          </w:tcPr>
          <w:p w14:paraId="22121ADF" w14:textId="1842FDC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16" w:type="pct"/>
            <w:vAlign w:val="top"/>
          </w:tcPr>
          <w:p w14:paraId="2B9DA206" w14:textId="77777777" w:rsidR="00E65786" w:rsidRPr="00334178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MELBOURNE</w:t>
            </w:r>
          </w:p>
        </w:tc>
        <w:tc>
          <w:tcPr>
            <w:tcW w:w="291" w:type="pct"/>
            <w:vAlign w:val="top"/>
          </w:tcPr>
          <w:p w14:paraId="595D7ED2" w14:textId="0ED01A51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291" w:type="pct"/>
            <w:vAlign w:val="top"/>
          </w:tcPr>
          <w:p w14:paraId="72D7126E" w14:textId="4CB2418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291" w:type="pct"/>
            <w:vAlign w:val="top"/>
          </w:tcPr>
          <w:p w14:paraId="3FEB057D" w14:textId="4E5A008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463" w:type="pct"/>
            <w:vAlign w:val="top"/>
          </w:tcPr>
          <w:p w14:paraId="363E6C3F" w14:textId="2BE1D6F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</w:t>
            </w:r>
          </w:p>
        </w:tc>
      </w:tr>
      <w:tr w:rsidR="00E65786" w14:paraId="33E2CB96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E112C60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BASS COAST</w:t>
            </w:r>
          </w:p>
        </w:tc>
        <w:tc>
          <w:tcPr>
            <w:tcW w:w="291" w:type="pct"/>
            <w:vAlign w:val="top"/>
          </w:tcPr>
          <w:p w14:paraId="73E04B12" w14:textId="12BB73B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7EACD677" w14:textId="3205B7A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47AC86D8" w14:textId="45B97AC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433" w:type="pct"/>
            <w:vAlign w:val="top"/>
          </w:tcPr>
          <w:p w14:paraId="40BDF0CC" w14:textId="5A0DA55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16" w:type="pct"/>
            <w:vAlign w:val="top"/>
          </w:tcPr>
          <w:p w14:paraId="51CBA444" w14:textId="77777777" w:rsidR="00E65786" w:rsidRPr="00334178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MELTON</w:t>
            </w:r>
          </w:p>
        </w:tc>
        <w:tc>
          <w:tcPr>
            <w:tcW w:w="291" w:type="pct"/>
            <w:vAlign w:val="top"/>
          </w:tcPr>
          <w:p w14:paraId="0C699C99" w14:textId="10367E3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4AA94F88" w14:textId="12F0782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5C5CE5DA" w14:textId="46BB8F0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463" w:type="pct"/>
            <w:vAlign w:val="top"/>
          </w:tcPr>
          <w:p w14:paraId="72EAC70A" w14:textId="4A3B00B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</w:tr>
      <w:tr w:rsidR="00E65786" w14:paraId="381AC727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1EA90433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BAW BAW</w:t>
            </w:r>
          </w:p>
        </w:tc>
        <w:tc>
          <w:tcPr>
            <w:tcW w:w="291" w:type="pct"/>
            <w:vAlign w:val="top"/>
          </w:tcPr>
          <w:p w14:paraId="5512CFAC" w14:textId="383BB24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4DB5EDB3" w14:textId="11490F3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576CBB4D" w14:textId="4054752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33" w:type="pct"/>
            <w:vAlign w:val="top"/>
          </w:tcPr>
          <w:p w14:paraId="015A598F" w14:textId="693DAEE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16" w:type="pct"/>
            <w:vAlign w:val="top"/>
          </w:tcPr>
          <w:p w14:paraId="022A7B99" w14:textId="2234B793" w:rsidR="00E65786" w:rsidRPr="00334178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MERRI-BEK</w:t>
            </w:r>
          </w:p>
        </w:tc>
        <w:tc>
          <w:tcPr>
            <w:tcW w:w="291" w:type="pct"/>
            <w:vAlign w:val="top"/>
          </w:tcPr>
          <w:p w14:paraId="32D45C59" w14:textId="6F965DA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291" w:type="pct"/>
            <w:vAlign w:val="top"/>
          </w:tcPr>
          <w:p w14:paraId="17E7976A" w14:textId="17C40A0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291" w:type="pct"/>
            <w:vAlign w:val="top"/>
          </w:tcPr>
          <w:p w14:paraId="2AA876DE" w14:textId="5A7A1F2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463" w:type="pct"/>
            <w:vAlign w:val="top"/>
          </w:tcPr>
          <w:p w14:paraId="1BE4EB12" w14:textId="3C87E55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</w:tr>
      <w:tr w:rsidR="00E65786" w14:paraId="64D2654D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656E870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BAYSIDE</w:t>
            </w:r>
          </w:p>
        </w:tc>
        <w:tc>
          <w:tcPr>
            <w:tcW w:w="291" w:type="pct"/>
            <w:vAlign w:val="top"/>
          </w:tcPr>
          <w:p w14:paraId="7F1FFAEF" w14:textId="3557DB6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08EA928C" w14:textId="246AE87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2A04B1BE" w14:textId="19824E9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33" w:type="pct"/>
            <w:vAlign w:val="top"/>
          </w:tcPr>
          <w:p w14:paraId="1123984C" w14:textId="4FF9C274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16" w:type="pct"/>
            <w:vAlign w:val="top"/>
          </w:tcPr>
          <w:p w14:paraId="1D966005" w14:textId="5B73526D" w:rsidR="00E65786" w:rsidRPr="00334178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MILDURA</w:t>
            </w:r>
          </w:p>
        </w:tc>
        <w:tc>
          <w:tcPr>
            <w:tcW w:w="291" w:type="pct"/>
            <w:vAlign w:val="top"/>
          </w:tcPr>
          <w:p w14:paraId="2CEE7370" w14:textId="7273926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52CF5E70" w14:textId="72AD4B8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7866C4DA" w14:textId="468CD3A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63" w:type="pct"/>
            <w:vAlign w:val="top"/>
          </w:tcPr>
          <w:p w14:paraId="199ADB0E" w14:textId="5CE38148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E65786" w14:paraId="1F051D35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685242B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BENALLA</w:t>
            </w:r>
          </w:p>
        </w:tc>
        <w:tc>
          <w:tcPr>
            <w:tcW w:w="291" w:type="pct"/>
            <w:vAlign w:val="top"/>
          </w:tcPr>
          <w:p w14:paraId="6CC986B8" w14:textId="5F3D701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0A423FDA" w14:textId="31DE411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2A983D2D" w14:textId="22373C91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33" w:type="pct"/>
            <w:vAlign w:val="top"/>
          </w:tcPr>
          <w:p w14:paraId="2D6FBCEB" w14:textId="7C11362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16" w:type="pct"/>
            <w:vAlign w:val="top"/>
          </w:tcPr>
          <w:p w14:paraId="32AF477B" w14:textId="722DF922" w:rsidR="00E65786" w:rsidRPr="00334178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MITCHELL</w:t>
            </w:r>
          </w:p>
        </w:tc>
        <w:tc>
          <w:tcPr>
            <w:tcW w:w="291" w:type="pct"/>
            <w:vAlign w:val="top"/>
          </w:tcPr>
          <w:p w14:paraId="095617CC" w14:textId="1AEF304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46DBA5FB" w14:textId="59053E4B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291" w:type="pct"/>
            <w:vAlign w:val="top"/>
          </w:tcPr>
          <w:p w14:paraId="737B62DA" w14:textId="0F5441A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63" w:type="pct"/>
            <w:vAlign w:val="top"/>
          </w:tcPr>
          <w:p w14:paraId="5F8C28C6" w14:textId="774C170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E65786" w14:paraId="5F96F67E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223E3599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BOROONDARA</w:t>
            </w:r>
          </w:p>
        </w:tc>
        <w:tc>
          <w:tcPr>
            <w:tcW w:w="291" w:type="pct"/>
            <w:vAlign w:val="top"/>
          </w:tcPr>
          <w:p w14:paraId="479B0307" w14:textId="1B669F5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20CFF238" w14:textId="4EA158E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648C1D8B" w14:textId="6EF08B9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33" w:type="pct"/>
            <w:vAlign w:val="top"/>
          </w:tcPr>
          <w:p w14:paraId="6E56371C" w14:textId="22B9C6C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16" w:type="pct"/>
            <w:vAlign w:val="top"/>
          </w:tcPr>
          <w:p w14:paraId="7C8D104C" w14:textId="68BB8FE0" w:rsidR="00E65786" w:rsidRPr="00334178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MOIRA</w:t>
            </w:r>
          </w:p>
        </w:tc>
        <w:tc>
          <w:tcPr>
            <w:tcW w:w="291" w:type="pct"/>
            <w:vAlign w:val="top"/>
          </w:tcPr>
          <w:p w14:paraId="4AB73FCD" w14:textId="76B349B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73176F9D" w14:textId="536F741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6521D990" w14:textId="4E385FC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63" w:type="pct"/>
            <w:vAlign w:val="top"/>
          </w:tcPr>
          <w:p w14:paraId="5EA44925" w14:textId="16B3C24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E65786" w14:paraId="4C2D0E79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D7B28C0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BRIMBANK</w:t>
            </w:r>
          </w:p>
        </w:tc>
        <w:tc>
          <w:tcPr>
            <w:tcW w:w="291" w:type="pct"/>
            <w:vAlign w:val="top"/>
          </w:tcPr>
          <w:p w14:paraId="38D71395" w14:textId="08A88FC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291" w:type="pct"/>
            <w:vAlign w:val="top"/>
          </w:tcPr>
          <w:p w14:paraId="2E17200F" w14:textId="0E7830B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291" w:type="pct"/>
            <w:vAlign w:val="top"/>
          </w:tcPr>
          <w:p w14:paraId="4835ACA0" w14:textId="60361C8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433" w:type="pct"/>
            <w:vAlign w:val="top"/>
          </w:tcPr>
          <w:p w14:paraId="4E2C5369" w14:textId="5F536AB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216" w:type="pct"/>
            <w:vAlign w:val="top"/>
          </w:tcPr>
          <w:p w14:paraId="1588C275" w14:textId="7E8B6E65" w:rsidR="00E65786" w:rsidRPr="00334178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MONASH</w:t>
            </w:r>
          </w:p>
        </w:tc>
        <w:tc>
          <w:tcPr>
            <w:tcW w:w="291" w:type="pct"/>
            <w:vAlign w:val="top"/>
          </w:tcPr>
          <w:p w14:paraId="3A98B7C7" w14:textId="4F7AB4F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0FCF2CC1" w14:textId="04B4E31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291" w:type="pct"/>
            <w:vAlign w:val="top"/>
          </w:tcPr>
          <w:p w14:paraId="19F4AB54" w14:textId="7CDB56A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463" w:type="pct"/>
            <w:vAlign w:val="top"/>
          </w:tcPr>
          <w:p w14:paraId="5A5D665E" w14:textId="3A10595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</w:tr>
      <w:tr w:rsidR="00E65786" w14:paraId="30E85B2A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7910821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BULOKE</w:t>
            </w:r>
          </w:p>
        </w:tc>
        <w:tc>
          <w:tcPr>
            <w:tcW w:w="291" w:type="pct"/>
            <w:vAlign w:val="top"/>
          </w:tcPr>
          <w:p w14:paraId="11F1C178" w14:textId="67E70FDA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0297C63B" w14:textId="18DE96E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139C6A4D" w14:textId="5DD03EA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33" w:type="pct"/>
            <w:vAlign w:val="top"/>
          </w:tcPr>
          <w:p w14:paraId="72A6CD89" w14:textId="23377FA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16" w:type="pct"/>
            <w:vAlign w:val="top"/>
          </w:tcPr>
          <w:p w14:paraId="0427EF25" w14:textId="461719B8" w:rsidR="00E65786" w:rsidRPr="00334178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MOONEE VALLEY</w:t>
            </w:r>
          </w:p>
        </w:tc>
        <w:tc>
          <w:tcPr>
            <w:tcW w:w="291" w:type="pct"/>
            <w:vAlign w:val="top"/>
          </w:tcPr>
          <w:p w14:paraId="0B0E00FD" w14:textId="026DD62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33489346" w14:textId="05AC423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291" w:type="pct"/>
            <w:vAlign w:val="top"/>
          </w:tcPr>
          <w:p w14:paraId="0246A21A" w14:textId="607BC34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463" w:type="pct"/>
            <w:vAlign w:val="top"/>
          </w:tcPr>
          <w:p w14:paraId="6AC55F5D" w14:textId="2779A45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</w:tr>
      <w:tr w:rsidR="00E65786" w14:paraId="33AFA2EA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5CFE25B6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CAMPASPE</w:t>
            </w:r>
          </w:p>
        </w:tc>
        <w:tc>
          <w:tcPr>
            <w:tcW w:w="291" w:type="pct"/>
            <w:vAlign w:val="top"/>
          </w:tcPr>
          <w:p w14:paraId="1CF98D96" w14:textId="5EE41EF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2CB97E7F" w14:textId="5954114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6336A128" w14:textId="5ADC720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33" w:type="pct"/>
            <w:vAlign w:val="top"/>
          </w:tcPr>
          <w:p w14:paraId="41D15F43" w14:textId="25A5449A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16" w:type="pct"/>
            <w:vAlign w:val="top"/>
          </w:tcPr>
          <w:p w14:paraId="18405E1E" w14:textId="7F427996" w:rsidR="00E65786" w:rsidRPr="00334178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>MOORABOOL</w:t>
            </w:r>
          </w:p>
        </w:tc>
        <w:tc>
          <w:tcPr>
            <w:tcW w:w="291" w:type="pct"/>
            <w:vAlign w:val="top"/>
          </w:tcPr>
          <w:p w14:paraId="78675107" w14:textId="666ABC3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2E9C7939" w14:textId="364B3A9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43E346F7" w14:textId="30E6025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63" w:type="pct"/>
            <w:vAlign w:val="top"/>
          </w:tcPr>
          <w:p w14:paraId="0126419C" w14:textId="7A4692B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E65786" w14:paraId="14F6F3B1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409A90C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CARDINIA</w:t>
            </w:r>
          </w:p>
        </w:tc>
        <w:tc>
          <w:tcPr>
            <w:tcW w:w="291" w:type="pct"/>
            <w:vAlign w:val="top"/>
          </w:tcPr>
          <w:p w14:paraId="31A725FD" w14:textId="1743116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74691713" w14:textId="0452F49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291" w:type="pct"/>
            <w:vAlign w:val="top"/>
          </w:tcPr>
          <w:p w14:paraId="7EA72EA2" w14:textId="42004CE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433" w:type="pct"/>
            <w:vAlign w:val="top"/>
          </w:tcPr>
          <w:p w14:paraId="6EB4EB12" w14:textId="45D7063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216" w:type="pct"/>
            <w:vAlign w:val="top"/>
          </w:tcPr>
          <w:p w14:paraId="2DAAF2DF" w14:textId="41AA76D6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MORNINGTON PENINSULA</w:t>
            </w:r>
          </w:p>
        </w:tc>
        <w:tc>
          <w:tcPr>
            <w:tcW w:w="291" w:type="pct"/>
            <w:vAlign w:val="top"/>
          </w:tcPr>
          <w:p w14:paraId="12342D0E" w14:textId="29077F7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291" w:type="pct"/>
            <w:vAlign w:val="top"/>
          </w:tcPr>
          <w:p w14:paraId="76B135F8" w14:textId="26506C8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291" w:type="pct"/>
            <w:vAlign w:val="top"/>
          </w:tcPr>
          <w:p w14:paraId="07705AAA" w14:textId="0D4902D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63" w:type="pct"/>
            <w:vAlign w:val="top"/>
          </w:tcPr>
          <w:p w14:paraId="7C52F110" w14:textId="21AEB84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</w:tr>
      <w:tr w:rsidR="00E65786" w14:paraId="40971AC9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60EF90F6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CASEY</w:t>
            </w:r>
          </w:p>
        </w:tc>
        <w:tc>
          <w:tcPr>
            <w:tcW w:w="291" w:type="pct"/>
            <w:vAlign w:val="top"/>
          </w:tcPr>
          <w:p w14:paraId="61990807" w14:textId="3EB6161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46D5EC81" w14:textId="7711A60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291" w:type="pct"/>
            <w:vAlign w:val="top"/>
          </w:tcPr>
          <w:p w14:paraId="17DEE34A" w14:textId="006D557A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33" w:type="pct"/>
            <w:vAlign w:val="top"/>
          </w:tcPr>
          <w:p w14:paraId="5CC239DD" w14:textId="0769CE3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16" w:type="pct"/>
            <w:vAlign w:val="top"/>
          </w:tcPr>
          <w:p w14:paraId="2232C507" w14:textId="439DC828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MOUNT ALEXANDER</w:t>
            </w:r>
          </w:p>
        </w:tc>
        <w:tc>
          <w:tcPr>
            <w:tcW w:w="291" w:type="pct"/>
            <w:vAlign w:val="top"/>
          </w:tcPr>
          <w:p w14:paraId="10BD6D0C" w14:textId="41490DB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4E0D0E1F" w14:textId="04F9ADC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65E38DE8" w14:textId="1DFC051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63" w:type="pct"/>
            <w:vAlign w:val="top"/>
          </w:tcPr>
          <w:p w14:paraId="65C7E488" w14:textId="4FB3F573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E65786" w14:paraId="43F2151D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FEB61A4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CENTRAL GOLDFIELDS</w:t>
            </w:r>
          </w:p>
        </w:tc>
        <w:tc>
          <w:tcPr>
            <w:tcW w:w="291" w:type="pct"/>
            <w:vAlign w:val="top"/>
          </w:tcPr>
          <w:p w14:paraId="040DBB81" w14:textId="4B675A1A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1DDEFF22" w14:textId="140D9B6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0EEE88D5" w14:textId="40FEE21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33" w:type="pct"/>
            <w:vAlign w:val="top"/>
          </w:tcPr>
          <w:p w14:paraId="7003FFCF" w14:textId="20E7979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16" w:type="pct"/>
            <w:vAlign w:val="top"/>
          </w:tcPr>
          <w:p w14:paraId="64799D63" w14:textId="17148D43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MOYNE</w:t>
            </w:r>
          </w:p>
        </w:tc>
        <w:tc>
          <w:tcPr>
            <w:tcW w:w="291" w:type="pct"/>
            <w:vAlign w:val="top"/>
          </w:tcPr>
          <w:p w14:paraId="2897BC1A" w14:textId="262BCAC8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601802D1" w14:textId="53C5E73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1430EFCF" w14:textId="2DCAF8F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63" w:type="pct"/>
            <w:vAlign w:val="top"/>
          </w:tcPr>
          <w:p w14:paraId="346C908C" w14:textId="0F13D0E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E65786" w14:paraId="0A58284F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920D39A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COLAC-OTWAY</w:t>
            </w:r>
          </w:p>
        </w:tc>
        <w:tc>
          <w:tcPr>
            <w:tcW w:w="291" w:type="pct"/>
            <w:vAlign w:val="top"/>
          </w:tcPr>
          <w:p w14:paraId="3B627B29" w14:textId="49CFC97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4C1BA0EC" w14:textId="76F5696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5AF94D15" w14:textId="1944283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33" w:type="pct"/>
            <w:vAlign w:val="top"/>
          </w:tcPr>
          <w:p w14:paraId="290F062E" w14:textId="13D7E6A1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16" w:type="pct"/>
            <w:vAlign w:val="top"/>
          </w:tcPr>
          <w:p w14:paraId="406CED99" w14:textId="0A7BF7F1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MURRINDINDI</w:t>
            </w:r>
          </w:p>
        </w:tc>
        <w:tc>
          <w:tcPr>
            <w:tcW w:w="291" w:type="pct"/>
            <w:vAlign w:val="top"/>
          </w:tcPr>
          <w:p w14:paraId="2DE3ED16" w14:textId="4D170B3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1C0B2B0D" w14:textId="7CCB206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737F6531" w14:textId="795ADA3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63" w:type="pct"/>
            <w:vAlign w:val="top"/>
          </w:tcPr>
          <w:p w14:paraId="7959EFF9" w14:textId="078904B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E65786" w14:paraId="432B00C3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30F141F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CORANGAMITE</w:t>
            </w:r>
          </w:p>
        </w:tc>
        <w:tc>
          <w:tcPr>
            <w:tcW w:w="291" w:type="pct"/>
            <w:vAlign w:val="top"/>
          </w:tcPr>
          <w:p w14:paraId="2483D6A9" w14:textId="00A0C4A4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70CECC5C" w14:textId="6BD7F0D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4882E3C0" w14:textId="4D5B6D0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33" w:type="pct"/>
            <w:vAlign w:val="top"/>
          </w:tcPr>
          <w:p w14:paraId="6068202E" w14:textId="30797D9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16" w:type="pct"/>
            <w:vAlign w:val="top"/>
          </w:tcPr>
          <w:p w14:paraId="15A75FFA" w14:textId="50E39FA8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NILLUMBIK</w:t>
            </w:r>
          </w:p>
        </w:tc>
        <w:tc>
          <w:tcPr>
            <w:tcW w:w="291" w:type="pct"/>
            <w:vAlign w:val="top"/>
          </w:tcPr>
          <w:p w14:paraId="5119B670" w14:textId="27D115E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6278BE80" w14:textId="3431D068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4D313035" w14:textId="1C6901EA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63" w:type="pct"/>
            <w:vAlign w:val="top"/>
          </w:tcPr>
          <w:p w14:paraId="731336D2" w14:textId="26A099A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E65786" w14:paraId="0534779C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63C91706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DAREBIN</w:t>
            </w:r>
          </w:p>
        </w:tc>
        <w:tc>
          <w:tcPr>
            <w:tcW w:w="291" w:type="pct"/>
            <w:vAlign w:val="top"/>
          </w:tcPr>
          <w:p w14:paraId="34852762" w14:textId="3042BD13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291" w:type="pct"/>
            <w:vAlign w:val="top"/>
          </w:tcPr>
          <w:p w14:paraId="7344AB26" w14:textId="6D47671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291" w:type="pct"/>
            <w:vAlign w:val="top"/>
          </w:tcPr>
          <w:p w14:paraId="2C66B4C3" w14:textId="369F7F4A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33" w:type="pct"/>
            <w:vAlign w:val="top"/>
          </w:tcPr>
          <w:p w14:paraId="7B315C4D" w14:textId="66B7838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216" w:type="pct"/>
            <w:vAlign w:val="top"/>
          </w:tcPr>
          <w:p w14:paraId="2FAEF068" w14:textId="4770D855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NORTHERN GRAMPIANS</w:t>
            </w:r>
          </w:p>
        </w:tc>
        <w:tc>
          <w:tcPr>
            <w:tcW w:w="291" w:type="pct"/>
            <w:vAlign w:val="top"/>
          </w:tcPr>
          <w:p w14:paraId="65499820" w14:textId="043232D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535DF55E" w14:textId="5067273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569AE6A5" w14:textId="21BE80F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63" w:type="pct"/>
            <w:vAlign w:val="top"/>
          </w:tcPr>
          <w:p w14:paraId="0F8F3D6F" w14:textId="2438211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E65786" w14:paraId="73CD9555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48DD5C8F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EAST GIPPSLAND</w:t>
            </w:r>
          </w:p>
        </w:tc>
        <w:tc>
          <w:tcPr>
            <w:tcW w:w="291" w:type="pct"/>
            <w:vAlign w:val="top"/>
          </w:tcPr>
          <w:p w14:paraId="6F34BF53" w14:textId="3896ECB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559CCA23" w14:textId="6A2615E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91" w:type="pct"/>
            <w:vAlign w:val="top"/>
          </w:tcPr>
          <w:p w14:paraId="7B038BA2" w14:textId="13F2DD0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433" w:type="pct"/>
            <w:vAlign w:val="top"/>
          </w:tcPr>
          <w:p w14:paraId="5210CDC5" w14:textId="74B576C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216" w:type="pct"/>
            <w:vAlign w:val="top"/>
          </w:tcPr>
          <w:p w14:paraId="69B2EB96" w14:textId="4F2808B9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PORT PHILLIP</w:t>
            </w:r>
          </w:p>
        </w:tc>
        <w:tc>
          <w:tcPr>
            <w:tcW w:w="291" w:type="pct"/>
            <w:vAlign w:val="top"/>
          </w:tcPr>
          <w:p w14:paraId="1004BE59" w14:textId="0384BED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2107228B" w14:textId="56A03A6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291" w:type="pct"/>
            <w:vAlign w:val="top"/>
          </w:tcPr>
          <w:p w14:paraId="29C4E98B" w14:textId="6450324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463" w:type="pct"/>
            <w:vAlign w:val="top"/>
          </w:tcPr>
          <w:p w14:paraId="02403212" w14:textId="55734F1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</w:tr>
      <w:tr w:rsidR="00E65786" w14:paraId="01961E6D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0E6D1F2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FRANKSTON</w:t>
            </w:r>
          </w:p>
        </w:tc>
        <w:tc>
          <w:tcPr>
            <w:tcW w:w="291" w:type="pct"/>
            <w:vAlign w:val="top"/>
          </w:tcPr>
          <w:p w14:paraId="22110942" w14:textId="753BDA4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029CE260" w14:textId="7AFC49F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57A53598" w14:textId="4F4756E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33" w:type="pct"/>
            <w:vAlign w:val="top"/>
          </w:tcPr>
          <w:p w14:paraId="7805F550" w14:textId="213578B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16" w:type="pct"/>
            <w:vAlign w:val="top"/>
          </w:tcPr>
          <w:p w14:paraId="17A100E4" w14:textId="4DE384DC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PYRENEES</w:t>
            </w:r>
          </w:p>
        </w:tc>
        <w:tc>
          <w:tcPr>
            <w:tcW w:w="291" w:type="pct"/>
            <w:vAlign w:val="top"/>
          </w:tcPr>
          <w:p w14:paraId="16ABE400" w14:textId="6072197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5B569E2D" w14:textId="2BF870F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24FF1DCF" w14:textId="3967D40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63" w:type="pct"/>
            <w:vAlign w:val="top"/>
          </w:tcPr>
          <w:p w14:paraId="6A275288" w14:textId="7FE0D18B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65786" w14:paraId="5F152FB8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719E81A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GANNAWARRA</w:t>
            </w:r>
          </w:p>
        </w:tc>
        <w:tc>
          <w:tcPr>
            <w:tcW w:w="291" w:type="pct"/>
            <w:vAlign w:val="top"/>
          </w:tcPr>
          <w:p w14:paraId="37EA299A" w14:textId="0A97601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2D4ADD93" w14:textId="1554778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2C232812" w14:textId="31D32C8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33" w:type="pct"/>
            <w:vAlign w:val="top"/>
          </w:tcPr>
          <w:p w14:paraId="5BC501F2" w14:textId="31369EB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16" w:type="pct"/>
            <w:vAlign w:val="top"/>
          </w:tcPr>
          <w:p w14:paraId="2FE87EBA" w14:textId="2C6CDC17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QUEENSCLIFFE</w:t>
            </w:r>
          </w:p>
        </w:tc>
        <w:tc>
          <w:tcPr>
            <w:tcW w:w="291" w:type="pct"/>
            <w:vAlign w:val="top"/>
          </w:tcPr>
          <w:p w14:paraId="055268EF" w14:textId="4CF9FEE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4590579D" w14:textId="31050A5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4D7E041E" w14:textId="5706A33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63" w:type="pct"/>
            <w:vAlign w:val="top"/>
          </w:tcPr>
          <w:p w14:paraId="7670C3D1" w14:textId="05692D7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E65786" w14:paraId="4F54750C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4AD49D5B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GLEN EIRA</w:t>
            </w:r>
          </w:p>
        </w:tc>
        <w:tc>
          <w:tcPr>
            <w:tcW w:w="291" w:type="pct"/>
            <w:vAlign w:val="top"/>
          </w:tcPr>
          <w:p w14:paraId="59A57B08" w14:textId="33B62B2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3C6DCCFB" w14:textId="1219B8E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5B5D8250" w14:textId="0415806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33" w:type="pct"/>
            <w:vAlign w:val="top"/>
          </w:tcPr>
          <w:p w14:paraId="2D5D1BB1" w14:textId="25143DD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16" w:type="pct"/>
            <w:vAlign w:val="top"/>
          </w:tcPr>
          <w:p w14:paraId="67FC2CF7" w14:textId="674434F8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SOUTH GIPPSLAND</w:t>
            </w:r>
          </w:p>
        </w:tc>
        <w:tc>
          <w:tcPr>
            <w:tcW w:w="291" w:type="pct"/>
            <w:vAlign w:val="top"/>
          </w:tcPr>
          <w:p w14:paraId="5055ED80" w14:textId="72C75641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0B852550" w14:textId="45EA8DC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0DF5316D" w14:textId="751EC04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63" w:type="pct"/>
            <w:vAlign w:val="top"/>
          </w:tcPr>
          <w:p w14:paraId="1275E164" w14:textId="5903577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</w:tr>
      <w:tr w:rsidR="00E65786" w14:paraId="2EC24DD3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61B1E47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GLENELG</w:t>
            </w:r>
          </w:p>
        </w:tc>
        <w:tc>
          <w:tcPr>
            <w:tcW w:w="291" w:type="pct"/>
            <w:vAlign w:val="top"/>
          </w:tcPr>
          <w:p w14:paraId="09659098" w14:textId="1B05E38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1868C201" w14:textId="66C9FE9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05E76F57" w14:textId="1FAD63E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33" w:type="pct"/>
            <w:vAlign w:val="top"/>
          </w:tcPr>
          <w:p w14:paraId="1AA72151" w14:textId="6078212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16" w:type="pct"/>
            <w:vAlign w:val="top"/>
          </w:tcPr>
          <w:p w14:paraId="18B5E98F" w14:textId="3EB10D66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SOUTHERN GRAMPIANS</w:t>
            </w:r>
          </w:p>
        </w:tc>
        <w:tc>
          <w:tcPr>
            <w:tcW w:w="291" w:type="pct"/>
            <w:vAlign w:val="top"/>
          </w:tcPr>
          <w:p w14:paraId="15CDD138" w14:textId="3AC3939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13E002A6" w14:textId="494E303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13D261B7" w14:textId="1345672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63" w:type="pct"/>
            <w:vAlign w:val="top"/>
          </w:tcPr>
          <w:p w14:paraId="08FB60EE" w14:textId="5075C4D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65786" w14:paraId="3C4D244D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6F305671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GOLDEN PLAINS</w:t>
            </w:r>
          </w:p>
        </w:tc>
        <w:tc>
          <w:tcPr>
            <w:tcW w:w="291" w:type="pct"/>
            <w:vAlign w:val="top"/>
          </w:tcPr>
          <w:p w14:paraId="2C710F22" w14:textId="6D59201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085E5C5A" w14:textId="5A2B704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2709A9BC" w14:textId="4ED2351F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33" w:type="pct"/>
            <w:vAlign w:val="top"/>
          </w:tcPr>
          <w:p w14:paraId="38C15E40" w14:textId="27BD5F4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16" w:type="pct"/>
            <w:vAlign w:val="top"/>
          </w:tcPr>
          <w:p w14:paraId="6D4985A1" w14:textId="295BCCD6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STONNINGTON</w:t>
            </w:r>
          </w:p>
        </w:tc>
        <w:tc>
          <w:tcPr>
            <w:tcW w:w="291" w:type="pct"/>
            <w:vAlign w:val="top"/>
          </w:tcPr>
          <w:p w14:paraId="38985D29" w14:textId="00E5D8C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291" w:type="pct"/>
            <w:vAlign w:val="top"/>
          </w:tcPr>
          <w:p w14:paraId="483AC87C" w14:textId="48E11AA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122A07AE" w14:textId="693B428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463" w:type="pct"/>
            <w:vAlign w:val="top"/>
          </w:tcPr>
          <w:p w14:paraId="71754E63" w14:textId="01458DE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</w:tr>
      <w:tr w:rsidR="00E65786" w14:paraId="5E4C99DC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76766D05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GREATER BENDIGO</w:t>
            </w:r>
          </w:p>
        </w:tc>
        <w:tc>
          <w:tcPr>
            <w:tcW w:w="291" w:type="pct"/>
            <w:vAlign w:val="top"/>
          </w:tcPr>
          <w:p w14:paraId="38414ADC" w14:textId="406A6F34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291" w:type="pct"/>
            <w:vAlign w:val="top"/>
          </w:tcPr>
          <w:p w14:paraId="3BE19F15" w14:textId="7C4ABE2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291" w:type="pct"/>
            <w:vAlign w:val="top"/>
          </w:tcPr>
          <w:p w14:paraId="59A0B534" w14:textId="5B0EAA5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433" w:type="pct"/>
            <w:vAlign w:val="top"/>
          </w:tcPr>
          <w:p w14:paraId="05547E29" w14:textId="1784563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216" w:type="pct"/>
            <w:vAlign w:val="top"/>
          </w:tcPr>
          <w:p w14:paraId="15789E73" w14:textId="47598B04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STRATHBOGIE</w:t>
            </w:r>
          </w:p>
        </w:tc>
        <w:tc>
          <w:tcPr>
            <w:tcW w:w="291" w:type="pct"/>
            <w:vAlign w:val="top"/>
          </w:tcPr>
          <w:p w14:paraId="4F63540E" w14:textId="161F6D9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309C725B" w14:textId="3EA0680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7CDBDBA8" w14:textId="2F1CE1C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63" w:type="pct"/>
            <w:vAlign w:val="top"/>
          </w:tcPr>
          <w:p w14:paraId="1986AAA1" w14:textId="53DCD31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E65786" w14:paraId="168061D9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BB76FAE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GREATER DANDENONG</w:t>
            </w:r>
          </w:p>
        </w:tc>
        <w:tc>
          <w:tcPr>
            <w:tcW w:w="291" w:type="pct"/>
            <w:vAlign w:val="top"/>
          </w:tcPr>
          <w:p w14:paraId="07442920" w14:textId="03DCC5F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291" w:type="pct"/>
            <w:vAlign w:val="top"/>
          </w:tcPr>
          <w:p w14:paraId="5CEA6BF7" w14:textId="640C464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291" w:type="pct"/>
            <w:vAlign w:val="top"/>
          </w:tcPr>
          <w:p w14:paraId="283CDD8A" w14:textId="23C0684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433" w:type="pct"/>
            <w:vAlign w:val="top"/>
          </w:tcPr>
          <w:p w14:paraId="420BC5CF" w14:textId="4DAF816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216" w:type="pct"/>
            <w:vAlign w:val="top"/>
          </w:tcPr>
          <w:p w14:paraId="58B06566" w14:textId="5136FCC8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SURF COAST</w:t>
            </w:r>
          </w:p>
        </w:tc>
        <w:tc>
          <w:tcPr>
            <w:tcW w:w="291" w:type="pct"/>
            <w:vAlign w:val="top"/>
          </w:tcPr>
          <w:p w14:paraId="022ED3AC" w14:textId="28D5495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597B2A40" w14:textId="2048FF1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6510BF01" w14:textId="73413E4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63" w:type="pct"/>
            <w:vAlign w:val="top"/>
          </w:tcPr>
          <w:p w14:paraId="4E7C6D78" w14:textId="7CB9A24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E65786" w14:paraId="531CB917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56367FB9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GREATER GEELONG</w:t>
            </w:r>
          </w:p>
        </w:tc>
        <w:tc>
          <w:tcPr>
            <w:tcW w:w="291" w:type="pct"/>
            <w:vAlign w:val="top"/>
          </w:tcPr>
          <w:p w14:paraId="03CEB766" w14:textId="66A122E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291" w:type="pct"/>
            <w:vAlign w:val="top"/>
          </w:tcPr>
          <w:p w14:paraId="2C5E79B4" w14:textId="0BA82F0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291" w:type="pct"/>
            <w:vAlign w:val="top"/>
          </w:tcPr>
          <w:p w14:paraId="3F6FCA54" w14:textId="365B4D7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433" w:type="pct"/>
            <w:vAlign w:val="top"/>
          </w:tcPr>
          <w:p w14:paraId="3EB1CD7C" w14:textId="2285A58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216" w:type="pct"/>
            <w:vAlign w:val="top"/>
          </w:tcPr>
          <w:p w14:paraId="4624E723" w14:textId="458C66D0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SWAN HILL</w:t>
            </w:r>
          </w:p>
        </w:tc>
        <w:tc>
          <w:tcPr>
            <w:tcW w:w="291" w:type="pct"/>
            <w:vAlign w:val="top"/>
          </w:tcPr>
          <w:p w14:paraId="10C4026F" w14:textId="768DB6B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4A9E1233" w14:textId="608CB5A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2D2CF902" w14:textId="61FEB474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63" w:type="pct"/>
            <w:vAlign w:val="top"/>
          </w:tcPr>
          <w:p w14:paraId="31598A55" w14:textId="3B647F9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E65786" w14:paraId="690F84AE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0FF59BDF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GREATER SHEPPARTON</w:t>
            </w:r>
          </w:p>
        </w:tc>
        <w:tc>
          <w:tcPr>
            <w:tcW w:w="291" w:type="pct"/>
            <w:vAlign w:val="top"/>
          </w:tcPr>
          <w:p w14:paraId="5C697ECB" w14:textId="6157DFC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291" w:type="pct"/>
            <w:vAlign w:val="top"/>
          </w:tcPr>
          <w:p w14:paraId="56322835" w14:textId="735B748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5D3D59C3" w14:textId="7887D2E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33" w:type="pct"/>
            <w:vAlign w:val="top"/>
          </w:tcPr>
          <w:p w14:paraId="15A965E2" w14:textId="2A7E8E8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216" w:type="pct"/>
            <w:vAlign w:val="top"/>
          </w:tcPr>
          <w:p w14:paraId="1EB652FD" w14:textId="36511174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TOWONG</w:t>
            </w:r>
          </w:p>
        </w:tc>
        <w:tc>
          <w:tcPr>
            <w:tcW w:w="291" w:type="pct"/>
            <w:vAlign w:val="top"/>
          </w:tcPr>
          <w:p w14:paraId="539A7D1D" w14:textId="7CE6A017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68BEAD21" w14:textId="14723E3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7604C4E5" w14:textId="0D1F002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63" w:type="pct"/>
            <w:vAlign w:val="top"/>
          </w:tcPr>
          <w:p w14:paraId="30027356" w14:textId="68EDF923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65786" w14:paraId="73E07413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1361EA45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HEPBURN</w:t>
            </w:r>
          </w:p>
        </w:tc>
        <w:tc>
          <w:tcPr>
            <w:tcW w:w="291" w:type="pct"/>
            <w:vAlign w:val="top"/>
          </w:tcPr>
          <w:p w14:paraId="2E65117D" w14:textId="08D4FE5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765CB9A1" w14:textId="50A41F2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5E4A51CB" w14:textId="5710FC38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33" w:type="pct"/>
            <w:vAlign w:val="top"/>
          </w:tcPr>
          <w:p w14:paraId="6430BFC5" w14:textId="07CDCBC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16" w:type="pct"/>
            <w:vAlign w:val="top"/>
          </w:tcPr>
          <w:p w14:paraId="3D39DF67" w14:textId="5F176B73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WANGARATTA</w:t>
            </w:r>
          </w:p>
        </w:tc>
        <w:tc>
          <w:tcPr>
            <w:tcW w:w="291" w:type="pct"/>
            <w:vAlign w:val="top"/>
          </w:tcPr>
          <w:p w14:paraId="703C4F67" w14:textId="7CBE3D9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54BF0C37" w14:textId="7EEA0FE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4044861A" w14:textId="1A668464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63" w:type="pct"/>
            <w:vAlign w:val="top"/>
          </w:tcPr>
          <w:p w14:paraId="1FD97168" w14:textId="763166F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65786" w14:paraId="748F46EC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04D2002E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HINDMARSH</w:t>
            </w:r>
          </w:p>
        </w:tc>
        <w:tc>
          <w:tcPr>
            <w:tcW w:w="291" w:type="pct"/>
            <w:vAlign w:val="top"/>
          </w:tcPr>
          <w:p w14:paraId="075DA12F" w14:textId="689E566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2DFD2B97" w14:textId="63745F65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647E1D70" w14:textId="7E66085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33" w:type="pct"/>
            <w:vAlign w:val="top"/>
          </w:tcPr>
          <w:p w14:paraId="553C4CDE" w14:textId="00EF45C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1216" w:type="pct"/>
            <w:vAlign w:val="top"/>
          </w:tcPr>
          <w:p w14:paraId="055DD22B" w14:textId="20821297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WARRNAMBOOL</w:t>
            </w:r>
          </w:p>
        </w:tc>
        <w:tc>
          <w:tcPr>
            <w:tcW w:w="291" w:type="pct"/>
            <w:vAlign w:val="top"/>
          </w:tcPr>
          <w:p w14:paraId="7B547636" w14:textId="67D99F8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7247F777" w14:textId="1A3F583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4DED8831" w14:textId="342EBA5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63" w:type="pct"/>
            <w:vAlign w:val="top"/>
          </w:tcPr>
          <w:p w14:paraId="2C8E924C" w14:textId="2F3B925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E65786" w14:paraId="21F13A66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7A0B95B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HOBSONS BAY</w:t>
            </w:r>
          </w:p>
        </w:tc>
        <w:tc>
          <w:tcPr>
            <w:tcW w:w="291" w:type="pct"/>
            <w:vAlign w:val="top"/>
          </w:tcPr>
          <w:p w14:paraId="2BF3A802" w14:textId="077E966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3D81274C" w14:textId="0E9F07A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1ECD6EE5" w14:textId="2B93035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33" w:type="pct"/>
            <w:vAlign w:val="top"/>
          </w:tcPr>
          <w:p w14:paraId="4A240A54" w14:textId="2E981C1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16" w:type="pct"/>
            <w:vAlign w:val="top"/>
          </w:tcPr>
          <w:p w14:paraId="63AD08C3" w14:textId="390FEF57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WELLINGTON</w:t>
            </w:r>
          </w:p>
        </w:tc>
        <w:tc>
          <w:tcPr>
            <w:tcW w:w="291" w:type="pct"/>
            <w:vAlign w:val="top"/>
          </w:tcPr>
          <w:p w14:paraId="00360F4A" w14:textId="2964F510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34F53352" w14:textId="05FE660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91" w:type="pct"/>
            <w:vAlign w:val="top"/>
          </w:tcPr>
          <w:p w14:paraId="3DBE956D" w14:textId="3E3EC15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63" w:type="pct"/>
            <w:vAlign w:val="top"/>
          </w:tcPr>
          <w:p w14:paraId="53774725" w14:textId="284EBF87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E65786" w14:paraId="75CF4796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E5A1A5F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HORSHAM</w:t>
            </w:r>
          </w:p>
        </w:tc>
        <w:tc>
          <w:tcPr>
            <w:tcW w:w="291" w:type="pct"/>
            <w:vAlign w:val="top"/>
          </w:tcPr>
          <w:p w14:paraId="21B274A6" w14:textId="02D7479B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5631B861" w14:textId="70DA7D0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4C7B444B" w14:textId="53E98A3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33" w:type="pct"/>
            <w:vAlign w:val="top"/>
          </w:tcPr>
          <w:p w14:paraId="2FF7D008" w14:textId="60972AB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16" w:type="pct"/>
            <w:vAlign w:val="top"/>
          </w:tcPr>
          <w:p w14:paraId="50F49421" w14:textId="335DB732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WEST WIMMERA</w:t>
            </w:r>
          </w:p>
        </w:tc>
        <w:tc>
          <w:tcPr>
            <w:tcW w:w="291" w:type="pct"/>
            <w:vAlign w:val="top"/>
          </w:tcPr>
          <w:p w14:paraId="51E38BEE" w14:textId="290D6A4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291" w:type="pct"/>
            <w:vAlign w:val="top"/>
          </w:tcPr>
          <w:p w14:paraId="217C106A" w14:textId="08C3239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2F8E7C04" w14:textId="2800AC4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63" w:type="pct"/>
            <w:vAlign w:val="top"/>
          </w:tcPr>
          <w:p w14:paraId="08386033" w14:textId="0B7915B3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E65786" w14:paraId="0D1E39D9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2BFA3523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HUME</w:t>
            </w:r>
          </w:p>
        </w:tc>
        <w:tc>
          <w:tcPr>
            <w:tcW w:w="291" w:type="pct"/>
            <w:vAlign w:val="top"/>
          </w:tcPr>
          <w:p w14:paraId="38D54C11" w14:textId="1F7612F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291" w:type="pct"/>
            <w:vAlign w:val="top"/>
          </w:tcPr>
          <w:p w14:paraId="69D40589" w14:textId="5328A94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291" w:type="pct"/>
            <w:vAlign w:val="top"/>
          </w:tcPr>
          <w:p w14:paraId="05E53F0D" w14:textId="0460FB8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433" w:type="pct"/>
            <w:vAlign w:val="top"/>
          </w:tcPr>
          <w:p w14:paraId="46B086E0" w14:textId="08BC4F9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1216" w:type="pct"/>
            <w:vAlign w:val="top"/>
          </w:tcPr>
          <w:p w14:paraId="7D331F34" w14:textId="2D49C3CB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WHITEHORSE</w:t>
            </w:r>
          </w:p>
        </w:tc>
        <w:tc>
          <w:tcPr>
            <w:tcW w:w="291" w:type="pct"/>
            <w:vAlign w:val="top"/>
          </w:tcPr>
          <w:p w14:paraId="2D411A4F" w14:textId="68DB270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359B0B76" w14:textId="67CD298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291" w:type="pct"/>
            <w:vAlign w:val="top"/>
          </w:tcPr>
          <w:p w14:paraId="181381A4" w14:textId="05A66EDB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463" w:type="pct"/>
            <w:vAlign w:val="top"/>
          </w:tcPr>
          <w:p w14:paraId="3F6126E7" w14:textId="1E03F0C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</w:tr>
      <w:tr w:rsidR="00E65786" w14:paraId="6F80EBE2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5B9DE9B6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INDIGO</w:t>
            </w:r>
          </w:p>
        </w:tc>
        <w:tc>
          <w:tcPr>
            <w:tcW w:w="291" w:type="pct"/>
            <w:vAlign w:val="top"/>
          </w:tcPr>
          <w:p w14:paraId="541BC794" w14:textId="2A51F4E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48C45826" w14:textId="721E399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91" w:type="pct"/>
            <w:vAlign w:val="top"/>
          </w:tcPr>
          <w:p w14:paraId="2F768C69" w14:textId="13B8888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33" w:type="pct"/>
            <w:vAlign w:val="top"/>
          </w:tcPr>
          <w:p w14:paraId="71F5737B" w14:textId="3172D44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16" w:type="pct"/>
            <w:vAlign w:val="top"/>
          </w:tcPr>
          <w:p w14:paraId="705C1FA1" w14:textId="01E9194B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WHITTLESEA</w:t>
            </w:r>
          </w:p>
        </w:tc>
        <w:tc>
          <w:tcPr>
            <w:tcW w:w="291" w:type="pct"/>
            <w:vAlign w:val="top"/>
          </w:tcPr>
          <w:p w14:paraId="19365DB3" w14:textId="3DB6E92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291" w:type="pct"/>
            <w:vAlign w:val="top"/>
          </w:tcPr>
          <w:p w14:paraId="55B55965" w14:textId="2A4E06B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291" w:type="pct"/>
            <w:vAlign w:val="top"/>
          </w:tcPr>
          <w:p w14:paraId="29334877" w14:textId="200E01B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63" w:type="pct"/>
            <w:vAlign w:val="top"/>
          </w:tcPr>
          <w:p w14:paraId="2F6FCFBA" w14:textId="071B75D4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14</w:t>
            </w:r>
          </w:p>
        </w:tc>
      </w:tr>
      <w:tr w:rsidR="00E65786" w14:paraId="01E526F0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FE62AB9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KINGSTON</w:t>
            </w:r>
          </w:p>
        </w:tc>
        <w:tc>
          <w:tcPr>
            <w:tcW w:w="291" w:type="pct"/>
            <w:vAlign w:val="top"/>
          </w:tcPr>
          <w:p w14:paraId="7C01CB27" w14:textId="5C2091C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291" w:type="pct"/>
            <w:vAlign w:val="top"/>
          </w:tcPr>
          <w:p w14:paraId="6BDB901A" w14:textId="6E9CA80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291" w:type="pct"/>
            <w:vAlign w:val="top"/>
          </w:tcPr>
          <w:p w14:paraId="613415E0" w14:textId="583FD82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433" w:type="pct"/>
            <w:vAlign w:val="top"/>
          </w:tcPr>
          <w:p w14:paraId="263829E3" w14:textId="729C4218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216" w:type="pct"/>
            <w:vAlign w:val="top"/>
          </w:tcPr>
          <w:p w14:paraId="53ABB870" w14:textId="667BFDDA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WODONGA</w:t>
            </w:r>
          </w:p>
        </w:tc>
        <w:tc>
          <w:tcPr>
            <w:tcW w:w="291" w:type="pct"/>
            <w:vAlign w:val="top"/>
          </w:tcPr>
          <w:p w14:paraId="7DCF8BC2" w14:textId="3966042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1E3180F9" w14:textId="3A5BE1C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6C2D8EB8" w14:textId="3095169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63" w:type="pct"/>
            <w:vAlign w:val="top"/>
          </w:tcPr>
          <w:p w14:paraId="2AC926E0" w14:textId="37C9B113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E65786" w14:paraId="7C905D2D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4F136435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KNOX</w:t>
            </w:r>
          </w:p>
        </w:tc>
        <w:tc>
          <w:tcPr>
            <w:tcW w:w="291" w:type="pct"/>
            <w:vAlign w:val="top"/>
          </w:tcPr>
          <w:p w14:paraId="35F826BD" w14:textId="7A06C962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0BF2F735" w14:textId="58071EE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030257DE" w14:textId="6EB3ED2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433" w:type="pct"/>
            <w:vAlign w:val="top"/>
          </w:tcPr>
          <w:p w14:paraId="0BF18830" w14:textId="5C0EDED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216" w:type="pct"/>
            <w:vAlign w:val="top"/>
          </w:tcPr>
          <w:p w14:paraId="4C02572E" w14:textId="3DC68976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WYNDHAM</w:t>
            </w:r>
          </w:p>
        </w:tc>
        <w:tc>
          <w:tcPr>
            <w:tcW w:w="291" w:type="pct"/>
            <w:vAlign w:val="top"/>
          </w:tcPr>
          <w:p w14:paraId="10D763F5" w14:textId="093DA31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291" w:type="pct"/>
            <w:vAlign w:val="top"/>
          </w:tcPr>
          <w:p w14:paraId="322279E8" w14:textId="3C0C5AF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291" w:type="pct"/>
            <w:vAlign w:val="top"/>
          </w:tcPr>
          <w:p w14:paraId="6FAB9331" w14:textId="258FAE3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63" w:type="pct"/>
            <w:vAlign w:val="top"/>
          </w:tcPr>
          <w:p w14:paraId="243ABDCE" w14:textId="0E982DB1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</w:tr>
      <w:tr w:rsidR="00E65786" w14:paraId="142A22AE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49538347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LATROBE</w:t>
            </w:r>
          </w:p>
        </w:tc>
        <w:tc>
          <w:tcPr>
            <w:tcW w:w="291" w:type="pct"/>
            <w:vAlign w:val="top"/>
          </w:tcPr>
          <w:p w14:paraId="23E0256B" w14:textId="192DF769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91" w:type="pct"/>
            <w:vAlign w:val="top"/>
          </w:tcPr>
          <w:p w14:paraId="69083F8D" w14:textId="2C507152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7C7B0193" w14:textId="29DDDB61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433" w:type="pct"/>
            <w:vAlign w:val="top"/>
          </w:tcPr>
          <w:p w14:paraId="15F86030" w14:textId="1335DF3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16" w:type="pct"/>
            <w:vAlign w:val="top"/>
          </w:tcPr>
          <w:p w14:paraId="748EC79C" w14:textId="2104DCEB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YARRA</w:t>
            </w:r>
          </w:p>
        </w:tc>
        <w:tc>
          <w:tcPr>
            <w:tcW w:w="291" w:type="pct"/>
            <w:vAlign w:val="top"/>
          </w:tcPr>
          <w:p w14:paraId="248C9207" w14:textId="2AB7836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91" w:type="pct"/>
            <w:vAlign w:val="top"/>
          </w:tcPr>
          <w:p w14:paraId="3FCACED1" w14:textId="16F58FD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626CEB36" w14:textId="1B7998C5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63" w:type="pct"/>
            <w:vAlign w:val="top"/>
          </w:tcPr>
          <w:p w14:paraId="078854CE" w14:textId="7DFE7F7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</w:tr>
      <w:tr w:rsidR="00E65786" w14:paraId="64B2A2B2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2F811766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LODDON</w:t>
            </w:r>
          </w:p>
        </w:tc>
        <w:tc>
          <w:tcPr>
            <w:tcW w:w="291" w:type="pct"/>
            <w:vAlign w:val="top"/>
          </w:tcPr>
          <w:p w14:paraId="066B61A6" w14:textId="41003F4D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608DDC9E" w14:textId="487D219C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3D5585E5" w14:textId="400BEA9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33" w:type="pct"/>
            <w:vAlign w:val="top"/>
          </w:tcPr>
          <w:p w14:paraId="14FE7CA2" w14:textId="5DB80CC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16" w:type="pct"/>
            <w:vAlign w:val="top"/>
          </w:tcPr>
          <w:p w14:paraId="02000F8C" w14:textId="529BE1DC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YARRA RANGES</w:t>
            </w:r>
          </w:p>
        </w:tc>
        <w:tc>
          <w:tcPr>
            <w:tcW w:w="291" w:type="pct"/>
            <w:vAlign w:val="top"/>
          </w:tcPr>
          <w:p w14:paraId="57612647" w14:textId="40FB9100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291" w:type="pct"/>
            <w:vAlign w:val="top"/>
          </w:tcPr>
          <w:p w14:paraId="45066962" w14:textId="46718E56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291" w:type="pct"/>
            <w:vAlign w:val="top"/>
          </w:tcPr>
          <w:p w14:paraId="22059B30" w14:textId="5D4DB49A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463" w:type="pct"/>
            <w:vAlign w:val="top"/>
          </w:tcPr>
          <w:p w14:paraId="4C1F37F5" w14:textId="37E7C238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15</w:t>
            </w:r>
          </w:p>
        </w:tc>
      </w:tr>
      <w:tr w:rsidR="00E65786" w14:paraId="1863038B" w14:textId="77777777" w:rsidTr="00885D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341867B2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MACEDON RANGES</w:t>
            </w:r>
          </w:p>
        </w:tc>
        <w:tc>
          <w:tcPr>
            <w:tcW w:w="291" w:type="pct"/>
            <w:vAlign w:val="top"/>
          </w:tcPr>
          <w:p w14:paraId="274EFA1F" w14:textId="157550C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91" w:type="pct"/>
            <w:vAlign w:val="top"/>
          </w:tcPr>
          <w:p w14:paraId="1BDE44AA" w14:textId="6B9B19D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91" w:type="pct"/>
            <w:vAlign w:val="top"/>
          </w:tcPr>
          <w:p w14:paraId="38FCF996" w14:textId="72579BCD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33" w:type="pct"/>
            <w:vAlign w:val="top"/>
          </w:tcPr>
          <w:p w14:paraId="5BFFC270" w14:textId="0EBBBE9A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16" w:type="pct"/>
            <w:vAlign w:val="top"/>
          </w:tcPr>
          <w:p w14:paraId="7DD31F72" w14:textId="4134A17E" w:rsidR="00E65786" w:rsidRPr="00A149B1" w:rsidRDefault="00E65786" w:rsidP="00E657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A149B1">
              <w:rPr>
                <w:sz w:val="18"/>
                <w:szCs w:val="18"/>
              </w:rPr>
              <w:t>YARRIAMBIACK</w:t>
            </w:r>
          </w:p>
        </w:tc>
        <w:tc>
          <w:tcPr>
            <w:tcW w:w="291" w:type="pct"/>
            <w:vAlign w:val="top"/>
          </w:tcPr>
          <w:p w14:paraId="276A53AC" w14:textId="54BDE56E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3518BFAF" w14:textId="64B8225C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91" w:type="pct"/>
            <w:vAlign w:val="top"/>
          </w:tcPr>
          <w:p w14:paraId="117E5A05" w14:textId="4E5D4596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63" w:type="pct"/>
            <w:vAlign w:val="top"/>
          </w:tcPr>
          <w:p w14:paraId="37502332" w14:textId="12E9A72F" w:rsidR="00E65786" w:rsidRPr="00E65786" w:rsidRDefault="00E65786" w:rsidP="00E65786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65786" w14:paraId="345E1CFA" w14:textId="77777777" w:rsidTr="00885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  <w:vAlign w:val="top"/>
          </w:tcPr>
          <w:p w14:paraId="298B9ED3" w14:textId="77777777" w:rsidR="00E65786" w:rsidRPr="00334178" w:rsidRDefault="00E65786" w:rsidP="00E65786">
            <w:pPr>
              <w:rPr>
                <w:b w:val="0"/>
                <w:bCs w:val="0"/>
                <w:sz w:val="18"/>
                <w:szCs w:val="18"/>
              </w:rPr>
            </w:pPr>
            <w:r w:rsidRPr="00334178">
              <w:rPr>
                <w:b w:val="0"/>
                <w:bCs w:val="0"/>
                <w:sz w:val="18"/>
                <w:szCs w:val="18"/>
              </w:rPr>
              <w:t>MANNINGHAM</w:t>
            </w:r>
          </w:p>
        </w:tc>
        <w:tc>
          <w:tcPr>
            <w:tcW w:w="291" w:type="pct"/>
            <w:vAlign w:val="top"/>
          </w:tcPr>
          <w:p w14:paraId="6C58C863" w14:textId="383178EE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291" w:type="pct"/>
            <w:vAlign w:val="top"/>
          </w:tcPr>
          <w:p w14:paraId="250C5F99" w14:textId="596C826A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91" w:type="pct"/>
            <w:vAlign w:val="top"/>
          </w:tcPr>
          <w:p w14:paraId="66BC3E21" w14:textId="09E91723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433" w:type="pct"/>
            <w:vAlign w:val="top"/>
          </w:tcPr>
          <w:p w14:paraId="5EA8781D" w14:textId="1F699AA9" w:rsidR="00E65786" w:rsidRPr="00E65786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E65786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16" w:type="pct"/>
            <w:vAlign w:val="top"/>
          </w:tcPr>
          <w:p w14:paraId="0014E19B" w14:textId="632D1D8B" w:rsidR="00E65786" w:rsidRPr="00A149B1" w:rsidRDefault="00E65786" w:rsidP="00E657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1" w:type="pct"/>
            <w:vAlign w:val="top"/>
          </w:tcPr>
          <w:p w14:paraId="3C1FAE75" w14:textId="3A286DE3" w:rsidR="00E65786" w:rsidRPr="0058399C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1" w:type="pct"/>
            <w:vAlign w:val="top"/>
          </w:tcPr>
          <w:p w14:paraId="26748C5C" w14:textId="3C0C6A6B" w:rsidR="00E65786" w:rsidRPr="0058399C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1" w:type="pct"/>
            <w:vAlign w:val="top"/>
          </w:tcPr>
          <w:p w14:paraId="60395BF8" w14:textId="435B5340" w:rsidR="00E65786" w:rsidRPr="0058399C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3" w:type="pct"/>
            <w:vAlign w:val="top"/>
          </w:tcPr>
          <w:p w14:paraId="138A1BED" w14:textId="2195A9ED" w:rsidR="00E65786" w:rsidRPr="0058399C" w:rsidRDefault="00E65786" w:rsidP="00E657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14:paraId="16C81465" w14:textId="77CEF3B5" w:rsidR="004E01EC" w:rsidRDefault="004E01EC" w:rsidP="00DF63E3">
      <w:pPr>
        <w:pStyle w:val="Heading2"/>
        <w:numPr>
          <w:ilvl w:val="0"/>
          <w:numId w:val="6"/>
        </w:numPr>
      </w:pPr>
      <w:bookmarkStart w:id="57" w:name="_Toc101447786"/>
      <w:bookmarkStart w:id="58" w:name="_Toc167797299"/>
      <w:bookmarkStart w:id="59" w:name="_Toc223344254"/>
      <w:bookmarkStart w:id="60" w:name="_Toc223360731"/>
      <w:bookmarkStart w:id="61" w:name="_Toc224118501"/>
      <w:r w:rsidRPr="00E4499A">
        <w:lastRenderedPageBreak/>
        <w:t xml:space="preserve">Injured claimants admitted to hospital within 7 days of </w:t>
      </w:r>
      <w:bookmarkEnd w:id="57"/>
      <w:bookmarkEnd w:id="58"/>
      <w:r w:rsidRPr="00E4499A">
        <w:t>accident</w:t>
      </w:r>
      <w:bookmarkEnd w:id="59"/>
      <w:bookmarkEnd w:id="60"/>
      <w:bookmarkEnd w:id="61"/>
    </w:p>
    <w:p w14:paraId="0521F076" w14:textId="67543457" w:rsidR="004D46B2" w:rsidRDefault="004238A4" w:rsidP="006563C2">
      <w:pPr>
        <w:pStyle w:val="Heading3"/>
      </w:pPr>
      <w:bookmarkStart w:id="62" w:name="_Toc223344255"/>
      <w:bookmarkStart w:id="63" w:name="_Toc224118502"/>
      <w:r>
        <w:t xml:space="preserve">4.1 </w:t>
      </w:r>
      <w:bookmarkStart w:id="64" w:name="_Toc435694155"/>
      <w:bookmarkStart w:id="65" w:name="_Toc72413716"/>
      <w:bookmarkEnd w:id="62"/>
      <w:r w:rsidR="00AF71D2">
        <w:t>D</w:t>
      </w:r>
      <w:r w:rsidR="004D46B2">
        <w:t>emographics and accident type</w:t>
      </w:r>
      <w:bookmarkEnd w:id="63"/>
      <w:r w:rsidR="004D46B2" w:rsidRPr="00E93E81" w:rsidDel="004238A4">
        <w:rPr>
          <w:szCs w:val="22"/>
        </w:rPr>
        <w:t xml:space="preserve"> </w:t>
      </w:r>
    </w:p>
    <w:bookmarkEnd w:id="64"/>
    <w:bookmarkEnd w:id="65"/>
    <w:p w14:paraId="3F990411" w14:textId="4CBA6E0D" w:rsidR="0098691B" w:rsidRDefault="004D46B2" w:rsidP="004D46B2">
      <w:r w:rsidRPr="00E93E81">
        <w:t xml:space="preserve">12 months to </w:t>
      </w:r>
      <w:r>
        <w:t>30</w:t>
      </w:r>
      <w:r w:rsidRPr="00D2249D">
        <w:rPr>
          <w:vertAlign w:val="superscript"/>
        </w:rPr>
        <w:t>th</w:t>
      </w:r>
      <w:r>
        <w:t xml:space="preserve"> June</w:t>
      </w:r>
    </w:p>
    <w:p w14:paraId="12D3417F" w14:textId="77777777" w:rsidR="00774F1A" w:rsidRDefault="00774F1A" w:rsidP="004D46B2"/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1472"/>
        <w:gridCol w:w="1782"/>
        <w:gridCol w:w="1088"/>
        <w:gridCol w:w="767"/>
        <w:gridCol w:w="767"/>
        <w:gridCol w:w="805"/>
        <w:gridCol w:w="868"/>
        <w:gridCol w:w="868"/>
        <w:gridCol w:w="755"/>
        <w:gridCol w:w="920"/>
      </w:tblGrid>
      <w:tr w:rsidR="00814391" w14:paraId="3AC9113A" w14:textId="525913F4" w:rsidTr="0058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Align w:val="top"/>
          </w:tcPr>
          <w:p w14:paraId="05A90DB2" w14:textId="77777777" w:rsidR="00814391" w:rsidRPr="009C7C06" w:rsidRDefault="00814391" w:rsidP="00B9761A">
            <w:pPr>
              <w:rPr>
                <w:sz w:val="18"/>
                <w:szCs w:val="18"/>
              </w:rPr>
            </w:pPr>
            <w:r w:rsidRPr="009C7C06">
              <w:rPr>
                <w:sz w:val="18"/>
                <w:szCs w:val="18"/>
              </w:rPr>
              <w:t>Category</w:t>
            </w:r>
          </w:p>
        </w:tc>
        <w:tc>
          <w:tcPr>
            <w:tcW w:w="883" w:type="pct"/>
          </w:tcPr>
          <w:p w14:paraId="417F0C7A" w14:textId="77777777" w:rsidR="00814391" w:rsidRPr="00885D73" w:rsidRDefault="00814391" w:rsidP="00B9761A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539" w:type="pct"/>
            <w:vAlign w:val="top"/>
          </w:tcPr>
          <w:p w14:paraId="420E819B" w14:textId="294C9341" w:rsidR="00814391" w:rsidRPr="00860B2A" w:rsidRDefault="00814391" w:rsidP="00F60EAD">
            <w:pPr>
              <w:spacing w:line="20" w:lineRule="atLeas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202</w:t>
            </w:r>
            <w:r w:rsidR="00E65786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80" w:type="pct"/>
            <w:vAlign w:val="top"/>
          </w:tcPr>
          <w:p w14:paraId="418EF69E" w14:textId="6E0D6933" w:rsidR="00814391" w:rsidRPr="00860B2A" w:rsidRDefault="00814391" w:rsidP="00F60EAD">
            <w:pPr>
              <w:spacing w:line="20" w:lineRule="atLeas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202</w:t>
            </w:r>
            <w:r w:rsidR="00E65786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80" w:type="pct"/>
            <w:vAlign w:val="top"/>
          </w:tcPr>
          <w:p w14:paraId="2497E70A" w14:textId="26BF6BAF" w:rsidR="00814391" w:rsidRPr="00860B2A" w:rsidRDefault="00814391" w:rsidP="00F60EAD">
            <w:pPr>
              <w:spacing w:line="20" w:lineRule="atLeas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</w:t>
            </w:r>
            <w:r w:rsidR="00A149B1">
              <w:rPr>
                <w:rFonts w:cstheme="minorHAnsi"/>
                <w:sz w:val="18"/>
                <w:szCs w:val="18"/>
              </w:rPr>
              <w:t>2</w:t>
            </w:r>
            <w:r w:rsidR="00E65786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829" w:type="pct"/>
            <w:gridSpan w:val="2"/>
            <w:vAlign w:val="top"/>
          </w:tcPr>
          <w:p w14:paraId="13865182" w14:textId="74759158" w:rsidR="00814391" w:rsidRPr="003B0EDB" w:rsidRDefault="00814391" w:rsidP="00C075E6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202</w:t>
            </w:r>
            <w:r w:rsidR="00E65786">
              <w:rPr>
                <w:rFonts w:cstheme="minorHAnsi"/>
                <w:sz w:val="18"/>
                <w:szCs w:val="18"/>
              </w:rPr>
              <w:t>5</w:t>
            </w:r>
            <w:r w:rsidRPr="003B0EDB">
              <w:rPr>
                <w:rFonts w:cstheme="minorHAnsi"/>
                <w:sz w:val="18"/>
                <w:szCs w:val="18"/>
              </w:rPr>
              <w:t>v 202</w:t>
            </w:r>
            <w:r w:rsidR="00E65786">
              <w:rPr>
                <w:rFonts w:cstheme="minorHAnsi"/>
                <w:sz w:val="18"/>
                <w:szCs w:val="18"/>
              </w:rPr>
              <w:t>4</w:t>
            </w:r>
          </w:p>
          <w:p w14:paraId="2077618D" w14:textId="043C7CA1" w:rsidR="00D11A7F" w:rsidRPr="00860B2A" w:rsidRDefault="00D11A7F" w:rsidP="00B9761A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gramStart"/>
            <w:r w:rsidRPr="003B0EDB">
              <w:rPr>
                <w:rFonts w:cstheme="minorHAnsi"/>
                <w:sz w:val="18"/>
                <w:szCs w:val="18"/>
              </w:rPr>
              <w:t>Number  Percent</w:t>
            </w:r>
            <w:proofErr w:type="gramEnd"/>
          </w:p>
        </w:tc>
        <w:tc>
          <w:tcPr>
            <w:tcW w:w="804" w:type="pct"/>
            <w:gridSpan w:val="2"/>
            <w:vAlign w:val="top"/>
          </w:tcPr>
          <w:p w14:paraId="54AAE2BB" w14:textId="57C6EF6A" w:rsidR="00814391" w:rsidRPr="00860B2A" w:rsidRDefault="00814391" w:rsidP="00C075E6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202</w:t>
            </w:r>
            <w:r w:rsidR="00E65786">
              <w:rPr>
                <w:rFonts w:cstheme="minorHAnsi"/>
                <w:sz w:val="18"/>
                <w:szCs w:val="18"/>
              </w:rPr>
              <w:t>5</w:t>
            </w:r>
            <w:r w:rsidRPr="003B0EDB">
              <w:rPr>
                <w:rFonts w:cstheme="minorHAnsi"/>
                <w:sz w:val="18"/>
                <w:szCs w:val="18"/>
              </w:rPr>
              <w:t xml:space="preserve"> v 202</w:t>
            </w:r>
            <w:r w:rsidR="00E65786">
              <w:rPr>
                <w:rFonts w:cstheme="minorHAnsi"/>
                <w:sz w:val="18"/>
                <w:szCs w:val="18"/>
              </w:rPr>
              <w:t>3</w:t>
            </w:r>
            <w:r w:rsidR="00A149B1">
              <w:rPr>
                <w:rFonts w:cstheme="minorHAnsi"/>
                <w:sz w:val="18"/>
                <w:szCs w:val="18"/>
              </w:rPr>
              <w:t xml:space="preserve"> </w:t>
            </w:r>
            <w:r w:rsidR="00CB1C6B" w:rsidRPr="003B0EDB">
              <w:rPr>
                <w:rFonts w:cstheme="minorHAnsi"/>
                <w:sz w:val="18"/>
                <w:szCs w:val="18"/>
              </w:rPr>
              <w:t>Number</w:t>
            </w:r>
            <w:r w:rsidR="00CB1C6B">
              <w:rPr>
                <w:rFonts w:cstheme="minorHAnsi"/>
                <w:sz w:val="18"/>
                <w:szCs w:val="18"/>
              </w:rPr>
              <w:t xml:space="preserve"> </w:t>
            </w:r>
            <w:r w:rsidR="00CB1C6B" w:rsidRPr="003B0EDB">
              <w:rPr>
                <w:rFonts w:cstheme="minorHAnsi"/>
                <w:sz w:val="18"/>
                <w:szCs w:val="18"/>
              </w:rPr>
              <w:t>Percent</w:t>
            </w:r>
          </w:p>
        </w:tc>
        <w:tc>
          <w:tcPr>
            <w:tcW w:w="456" w:type="pct"/>
          </w:tcPr>
          <w:p w14:paraId="3E5F5FB7" w14:textId="76CA2F9B" w:rsidR="00814391" w:rsidRPr="00860B2A" w:rsidRDefault="00814391" w:rsidP="00F60EAD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5</w:t>
            </w:r>
            <w:r w:rsidR="00A9315D">
              <w:rPr>
                <w:rFonts w:cstheme="minorHAnsi"/>
                <w:sz w:val="18"/>
                <w:szCs w:val="18"/>
              </w:rPr>
              <w:t>-</w:t>
            </w:r>
            <w:r w:rsidRPr="003B0EDB">
              <w:rPr>
                <w:rFonts w:cstheme="minorHAnsi"/>
                <w:sz w:val="18"/>
                <w:szCs w:val="18"/>
              </w:rPr>
              <w:t>Year Average</w:t>
            </w:r>
          </w:p>
        </w:tc>
      </w:tr>
      <w:tr w:rsidR="00D2249D" w14:paraId="6AF987F4" w14:textId="6BE7D4C8" w:rsidTr="0058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Align w:val="top"/>
          </w:tcPr>
          <w:p w14:paraId="4EA6AA1F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Overview</w:t>
            </w:r>
          </w:p>
        </w:tc>
        <w:tc>
          <w:tcPr>
            <w:tcW w:w="883" w:type="pct"/>
            <w:vAlign w:val="top"/>
          </w:tcPr>
          <w:p w14:paraId="6AD94F1C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Claims</w:t>
            </w:r>
          </w:p>
        </w:tc>
        <w:tc>
          <w:tcPr>
            <w:tcW w:w="539" w:type="pct"/>
            <w:vAlign w:val="top"/>
          </w:tcPr>
          <w:p w14:paraId="2DBCDBEF" w14:textId="3375236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5,732</w:t>
            </w:r>
          </w:p>
        </w:tc>
        <w:tc>
          <w:tcPr>
            <w:tcW w:w="380" w:type="pct"/>
            <w:vAlign w:val="top"/>
          </w:tcPr>
          <w:p w14:paraId="414E35EB" w14:textId="1162433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5,328</w:t>
            </w:r>
          </w:p>
        </w:tc>
        <w:tc>
          <w:tcPr>
            <w:tcW w:w="380" w:type="pct"/>
            <w:vAlign w:val="top"/>
          </w:tcPr>
          <w:p w14:paraId="707746E5" w14:textId="4977486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5,566</w:t>
            </w:r>
          </w:p>
        </w:tc>
        <w:tc>
          <w:tcPr>
            <w:tcW w:w="399" w:type="pct"/>
            <w:vAlign w:val="top"/>
          </w:tcPr>
          <w:p w14:paraId="2AE7A6D2" w14:textId="2546A5FB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+404</w:t>
            </w:r>
          </w:p>
        </w:tc>
        <w:tc>
          <w:tcPr>
            <w:tcW w:w="430" w:type="pct"/>
            <w:vAlign w:val="top"/>
          </w:tcPr>
          <w:p w14:paraId="7BF409AD" w14:textId="7D05BFE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8%</w:t>
            </w:r>
          </w:p>
        </w:tc>
        <w:tc>
          <w:tcPr>
            <w:tcW w:w="430" w:type="pct"/>
            <w:vAlign w:val="top"/>
          </w:tcPr>
          <w:p w14:paraId="13F781DC" w14:textId="6A7F10E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+166</w:t>
            </w:r>
          </w:p>
        </w:tc>
        <w:tc>
          <w:tcPr>
            <w:tcW w:w="374" w:type="pct"/>
            <w:vAlign w:val="top"/>
          </w:tcPr>
          <w:p w14:paraId="193D97E9" w14:textId="170A3F3A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56" w:type="pct"/>
            <w:vAlign w:val="top"/>
          </w:tcPr>
          <w:p w14:paraId="37DAECAD" w14:textId="49222273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5,470</w:t>
            </w:r>
          </w:p>
        </w:tc>
      </w:tr>
      <w:tr w:rsidR="00D2249D" w14:paraId="0B10433A" w14:textId="64B6719A" w:rsidTr="005839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 w:val="restart"/>
            <w:vAlign w:val="top"/>
          </w:tcPr>
          <w:p w14:paraId="01E19255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Sex</w:t>
            </w:r>
          </w:p>
        </w:tc>
        <w:tc>
          <w:tcPr>
            <w:tcW w:w="883" w:type="pct"/>
            <w:vAlign w:val="top"/>
          </w:tcPr>
          <w:p w14:paraId="45B76F91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Female</w:t>
            </w:r>
          </w:p>
        </w:tc>
        <w:tc>
          <w:tcPr>
            <w:tcW w:w="539" w:type="pct"/>
            <w:vAlign w:val="top"/>
          </w:tcPr>
          <w:p w14:paraId="293FD95B" w14:textId="152A555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2,209</w:t>
            </w:r>
          </w:p>
        </w:tc>
        <w:tc>
          <w:tcPr>
            <w:tcW w:w="380" w:type="pct"/>
            <w:vAlign w:val="top"/>
          </w:tcPr>
          <w:p w14:paraId="11825413" w14:textId="6620595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2,152</w:t>
            </w:r>
          </w:p>
        </w:tc>
        <w:tc>
          <w:tcPr>
            <w:tcW w:w="380" w:type="pct"/>
            <w:vAlign w:val="top"/>
          </w:tcPr>
          <w:p w14:paraId="4FE0127A" w14:textId="512A7FA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2,302</w:t>
            </w:r>
          </w:p>
        </w:tc>
        <w:tc>
          <w:tcPr>
            <w:tcW w:w="399" w:type="pct"/>
            <w:vAlign w:val="top"/>
          </w:tcPr>
          <w:p w14:paraId="6231A74A" w14:textId="4D1BC6D7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+57</w:t>
            </w:r>
          </w:p>
        </w:tc>
        <w:tc>
          <w:tcPr>
            <w:tcW w:w="430" w:type="pct"/>
            <w:vAlign w:val="top"/>
          </w:tcPr>
          <w:p w14:paraId="7583D8BD" w14:textId="72492A9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30" w:type="pct"/>
            <w:vAlign w:val="top"/>
          </w:tcPr>
          <w:p w14:paraId="25EB9AF9" w14:textId="7B12214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-93</w:t>
            </w:r>
          </w:p>
        </w:tc>
        <w:tc>
          <w:tcPr>
            <w:tcW w:w="374" w:type="pct"/>
            <w:vAlign w:val="top"/>
          </w:tcPr>
          <w:p w14:paraId="5AA51B2C" w14:textId="33C323C7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-4%</w:t>
            </w:r>
          </w:p>
        </w:tc>
        <w:tc>
          <w:tcPr>
            <w:tcW w:w="456" w:type="pct"/>
            <w:vAlign w:val="top"/>
          </w:tcPr>
          <w:p w14:paraId="46310918" w14:textId="1E846AEB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2,213</w:t>
            </w:r>
          </w:p>
        </w:tc>
      </w:tr>
      <w:tr w:rsidR="00D2249D" w14:paraId="1FF6AA4A" w14:textId="6236C9FD" w:rsidTr="0058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09EFAC30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4AAD760B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Male</w:t>
            </w:r>
          </w:p>
        </w:tc>
        <w:tc>
          <w:tcPr>
            <w:tcW w:w="539" w:type="pct"/>
            <w:vAlign w:val="top"/>
          </w:tcPr>
          <w:p w14:paraId="7B965E35" w14:textId="6A1409C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3,391</w:t>
            </w:r>
          </w:p>
        </w:tc>
        <w:tc>
          <w:tcPr>
            <w:tcW w:w="380" w:type="pct"/>
            <w:vAlign w:val="top"/>
          </w:tcPr>
          <w:p w14:paraId="52A90BC4" w14:textId="0A1893B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3,142</w:t>
            </w:r>
          </w:p>
        </w:tc>
        <w:tc>
          <w:tcPr>
            <w:tcW w:w="380" w:type="pct"/>
            <w:vAlign w:val="top"/>
          </w:tcPr>
          <w:p w14:paraId="3A35496D" w14:textId="2A90696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3,245</w:t>
            </w:r>
          </w:p>
        </w:tc>
        <w:tc>
          <w:tcPr>
            <w:tcW w:w="399" w:type="pct"/>
            <w:vAlign w:val="top"/>
          </w:tcPr>
          <w:p w14:paraId="294EB1AB" w14:textId="2CDAB8DB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+249</w:t>
            </w:r>
          </w:p>
        </w:tc>
        <w:tc>
          <w:tcPr>
            <w:tcW w:w="430" w:type="pct"/>
            <w:vAlign w:val="top"/>
          </w:tcPr>
          <w:p w14:paraId="5F0E69F5" w14:textId="3AB6481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8%</w:t>
            </w:r>
          </w:p>
        </w:tc>
        <w:tc>
          <w:tcPr>
            <w:tcW w:w="430" w:type="pct"/>
            <w:vAlign w:val="top"/>
          </w:tcPr>
          <w:p w14:paraId="4B02A325" w14:textId="41D039D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+146</w:t>
            </w:r>
          </w:p>
        </w:tc>
        <w:tc>
          <w:tcPr>
            <w:tcW w:w="374" w:type="pct"/>
            <w:vAlign w:val="top"/>
          </w:tcPr>
          <w:p w14:paraId="3F399ADB" w14:textId="1AF2693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4%</w:t>
            </w:r>
          </w:p>
        </w:tc>
        <w:tc>
          <w:tcPr>
            <w:tcW w:w="456" w:type="pct"/>
            <w:vAlign w:val="top"/>
          </w:tcPr>
          <w:p w14:paraId="6AEFDACE" w14:textId="794CD76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3,218</w:t>
            </w:r>
          </w:p>
        </w:tc>
      </w:tr>
      <w:tr w:rsidR="00D2249D" w14:paraId="548D2140" w14:textId="0EAA0042" w:rsidTr="00F12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 w:val="restart"/>
            <w:shd w:val="clear" w:color="auto" w:fill="F2F2F2" w:themeFill="background1" w:themeFillShade="F2"/>
            <w:vAlign w:val="top"/>
          </w:tcPr>
          <w:p w14:paraId="54EF8D7B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Road user</w:t>
            </w:r>
          </w:p>
        </w:tc>
        <w:tc>
          <w:tcPr>
            <w:tcW w:w="883" w:type="pct"/>
            <w:vAlign w:val="top"/>
          </w:tcPr>
          <w:p w14:paraId="05139528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Bicyclist</w:t>
            </w:r>
          </w:p>
        </w:tc>
        <w:tc>
          <w:tcPr>
            <w:tcW w:w="539" w:type="pct"/>
            <w:vAlign w:val="top"/>
          </w:tcPr>
          <w:p w14:paraId="5B4DE178" w14:textId="318FB25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393</w:t>
            </w:r>
          </w:p>
        </w:tc>
        <w:tc>
          <w:tcPr>
            <w:tcW w:w="380" w:type="pct"/>
            <w:vAlign w:val="top"/>
          </w:tcPr>
          <w:p w14:paraId="55CF8C70" w14:textId="443BF35B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406</w:t>
            </w:r>
          </w:p>
        </w:tc>
        <w:tc>
          <w:tcPr>
            <w:tcW w:w="380" w:type="pct"/>
            <w:vAlign w:val="top"/>
          </w:tcPr>
          <w:p w14:paraId="164B8858" w14:textId="0305B35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373</w:t>
            </w:r>
          </w:p>
        </w:tc>
        <w:tc>
          <w:tcPr>
            <w:tcW w:w="399" w:type="pct"/>
            <w:vAlign w:val="top"/>
          </w:tcPr>
          <w:p w14:paraId="6ABA61C5" w14:textId="146F6117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-13</w:t>
            </w:r>
          </w:p>
        </w:tc>
        <w:tc>
          <w:tcPr>
            <w:tcW w:w="430" w:type="pct"/>
            <w:vAlign w:val="top"/>
          </w:tcPr>
          <w:p w14:paraId="77BF6A78" w14:textId="798CA71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-3%</w:t>
            </w:r>
          </w:p>
        </w:tc>
        <w:tc>
          <w:tcPr>
            <w:tcW w:w="430" w:type="pct"/>
            <w:vAlign w:val="top"/>
          </w:tcPr>
          <w:p w14:paraId="0B45BF8D" w14:textId="4F36B23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+20</w:t>
            </w:r>
          </w:p>
        </w:tc>
        <w:tc>
          <w:tcPr>
            <w:tcW w:w="374" w:type="pct"/>
            <w:vAlign w:val="top"/>
          </w:tcPr>
          <w:p w14:paraId="0DD236CD" w14:textId="0598834B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5%</w:t>
            </w:r>
          </w:p>
        </w:tc>
        <w:tc>
          <w:tcPr>
            <w:tcW w:w="456" w:type="pct"/>
            <w:vAlign w:val="top"/>
          </w:tcPr>
          <w:p w14:paraId="2AD89B5A" w14:textId="3D9425D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390</w:t>
            </w:r>
          </w:p>
        </w:tc>
      </w:tr>
      <w:tr w:rsidR="00D2249D" w14:paraId="1299C37F" w14:textId="52CC8816" w:rsidTr="00F1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454178BB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7BC167A9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Driver</w:t>
            </w:r>
          </w:p>
        </w:tc>
        <w:tc>
          <w:tcPr>
            <w:tcW w:w="539" w:type="pct"/>
            <w:vAlign w:val="top"/>
          </w:tcPr>
          <w:p w14:paraId="45B2B468" w14:textId="1B9982F6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2,549</w:t>
            </w:r>
          </w:p>
        </w:tc>
        <w:tc>
          <w:tcPr>
            <w:tcW w:w="380" w:type="pct"/>
            <w:vAlign w:val="top"/>
          </w:tcPr>
          <w:p w14:paraId="73BFD6EA" w14:textId="5A1A639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2,425</w:t>
            </w:r>
          </w:p>
        </w:tc>
        <w:tc>
          <w:tcPr>
            <w:tcW w:w="380" w:type="pct"/>
            <w:vAlign w:val="top"/>
          </w:tcPr>
          <w:p w14:paraId="21A4C6BF" w14:textId="484D7A8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2,640</w:t>
            </w:r>
          </w:p>
        </w:tc>
        <w:tc>
          <w:tcPr>
            <w:tcW w:w="399" w:type="pct"/>
            <w:vAlign w:val="top"/>
          </w:tcPr>
          <w:p w14:paraId="49694B0D" w14:textId="077215B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+124</w:t>
            </w:r>
          </w:p>
        </w:tc>
        <w:tc>
          <w:tcPr>
            <w:tcW w:w="430" w:type="pct"/>
            <w:vAlign w:val="top"/>
          </w:tcPr>
          <w:p w14:paraId="7A7A3571" w14:textId="16C62B4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5%</w:t>
            </w:r>
          </w:p>
        </w:tc>
        <w:tc>
          <w:tcPr>
            <w:tcW w:w="430" w:type="pct"/>
            <w:vAlign w:val="top"/>
          </w:tcPr>
          <w:p w14:paraId="67711E5E" w14:textId="122D852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-91</w:t>
            </w:r>
          </w:p>
        </w:tc>
        <w:tc>
          <w:tcPr>
            <w:tcW w:w="374" w:type="pct"/>
            <w:vAlign w:val="top"/>
          </w:tcPr>
          <w:p w14:paraId="79A6E485" w14:textId="3ED99FBD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-3%</w:t>
            </w:r>
          </w:p>
        </w:tc>
        <w:tc>
          <w:tcPr>
            <w:tcW w:w="456" w:type="pct"/>
            <w:vAlign w:val="top"/>
          </w:tcPr>
          <w:p w14:paraId="0B8D9D45" w14:textId="37CCEAF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2,572</w:t>
            </w:r>
          </w:p>
        </w:tc>
      </w:tr>
      <w:tr w:rsidR="00D2249D" w14:paraId="3D51A9CC" w14:textId="52D71B69" w:rsidTr="00F12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2FED984F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48F8D8E1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Motorcyclist</w:t>
            </w:r>
          </w:p>
        </w:tc>
        <w:tc>
          <w:tcPr>
            <w:tcW w:w="539" w:type="pct"/>
            <w:vAlign w:val="top"/>
          </w:tcPr>
          <w:p w14:paraId="0DA502D6" w14:textId="160943CB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1,139</w:t>
            </w:r>
          </w:p>
        </w:tc>
        <w:tc>
          <w:tcPr>
            <w:tcW w:w="380" w:type="pct"/>
            <w:vAlign w:val="top"/>
          </w:tcPr>
          <w:p w14:paraId="0E6A9015" w14:textId="041897B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1,008</w:t>
            </w:r>
          </w:p>
        </w:tc>
        <w:tc>
          <w:tcPr>
            <w:tcW w:w="380" w:type="pct"/>
            <w:vAlign w:val="top"/>
          </w:tcPr>
          <w:p w14:paraId="29261BEB" w14:textId="01D2C8CD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994</w:t>
            </w:r>
          </w:p>
        </w:tc>
        <w:tc>
          <w:tcPr>
            <w:tcW w:w="399" w:type="pct"/>
            <w:vAlign w:val="top"/>
          </w:tcPr>
          <w:p w14:paraId="3609D93E" w14:textId="2EF1EF1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+131</w:t>
            </w:r>
          </w:p>
        </w:tc>
        <w:tc>
          <w:tcPr>
            <w:tcW w:w="430" w:type="pct"/>
            <w:vAlign w:val="top"/>
          </w:tcPr>
          <w:p w14:paraId="55961326" w14:textId="409F7C9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13%</w:t>
            </w:r>
          </w:p>
        </w:tc>
        <w:tc>
          <w:tcPr>
            <w:tcW w:w="430" w:type="pct"/>
            <w:vAlign w:val="top"/>
          </w:tcPr>
          <w:p w14:paraId="32DFF551" w14:textId="310C7E0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+145</w:t>
            </w:r>
          </w:p>
        </w:tc>
        <w:tc>
          <w:tcPr>
            <w:tcW w:w="374" w:type="pct"/>
            <w:vAlign w:val="top"/>
          </w:tcPr>
          <w:p w14:paraId="54D2FD71" w14:textId="28808AD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15%</w:t>
            </w:r>
          </w:p>
        </w:tc>
        <w:tc>
          <w:tcPr>
            <w:tcW w:w="456" w:type="pct"/>
            <w:vAlign w:val="top"/>
          </w:tcPr>
          <w:p w14:paraId="21435F97" w14:textId="5B7EA508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1,016</w:t>
            </w:r>
          </w:p>
        </w:tc>
      </w:tr>
      <w:tr w:rsidR="00D2249D" w14:paraId="61378D40" w14:textId="30B6F288" w:rsidTr="00F1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00EBD779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72B5E0B2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Passenger</w:t>
            </w:r>
          </w:p>
        </w:tc>
        <w:tc>
          <w:tcPr>
            <w:tcW w:w="539" w:type="pct"/>
            <w:vAlign w:val="top"/>
          </w:tcPr>
          <w:p w14:paraId="4679FF28" w14:textId="77D0689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794</w:t>
            </w:r>
          </w:p>
        </w:tc>
        <w:tc>
          <w:tcPr>
            <w:tcW w:w="380" w:type="pct"/>
            <w:vAlign w:val="top"/>
          </w:tcPr>
          <w:p w14:paraId="513E7586" w14:textId="50DBB3B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741</w:t>
            </w:r>
          </w:p>
        </w:tc>
        <w:tc>
          <w:tcPr>
            <w:tcW w:w="380" w:type="pct"/>
            <w:vAlign w:val="top"/>
          </w:tcPr>
          <w:p w14:paraId="642F8745" w14:textId="1FE76B33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746</w:t>
            </w:r>
          </w:p>
        </w:tc>
        <w:tc>
          <w:tcPr>
            <w:tcW w:w="399" w:type="pct"/>
            <w:vAlign w:val="top"/>
          </w:tcPr>
          <w:p w14:paraId="0E6549FF" w14:textId="36A81FB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+53</w:t>
            </w:r>
          </w:p>
        </w:tc>
        <w:tc>
          <w:tcPr>
            <w:tcW w:w="430" w:type="pct"/>
            <w:vAlign w:val="top"/>
          </w:tcPr>
          <w:p w14:paraId="5E378BEA" w14:textId="7C7A771D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7%</w:t>
            </w:r>
          </w:p>
        </w:tc>
        <w:tc>
          <w:tcPr>
            <w:tcW w:w="430" w:type="pct"/>
            <w:vAlign w:val="top"/>
          </w:tcPr>
          <w:p w14:paraId="5ED46CA3" w14:textId="73A23EBB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+48</w:t>
            </w:r>
          </w:p>
        </w:tc>
        <w:tc>
          <w:tcPr>
            <w:tcW w:w="374" w:type="pct"/>
            <w:vAlign w:val="top"/>
          </w:tcPr>
          <w:p w14:paraId="1658A17A" w14:textId="61F7EF9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6%</w:t>
            </w:r>
          </w:p>
        </w:tc>
        <w:tc>
          <w:tcPr>
            <w:tcW w:w="456" w:type="pct"/>
            <w:vAlign w:val="top"/>
          </w:tcPr>
          <w:p w14:paraId="75831A9A" w14:textId="06D3AE5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736</w:t>
            </w:r>
          </w:p>
        </w:tc>
      </w:tr>
      <w:tr w:rsidR="00D2249D" w14:paraId="712BC757" w14:textId="41A085EC" w:rsidTr="00F12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2B32B87A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53DBED32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Pedestrian</w:t>
            </w:r>
          </w:p>
        </w:tc>
        <w:tc>
          <w:tcPr>
            <w:tcW w:w="539" w:type="pct"/>
            <w:vAlign w:val="top"/>
          </w:tcPr>
          <w:p w14:paraId="37277EF1" w14:textId="4085003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591</w:t>
            </w:r>
          </w:p>
        </w:tc>
        <w:tc>
          <w:tcPr>
            <w:tcW w:w="380" w:type="pct"/>
            <w:vAlign w:val="top"/>
          </w:tcPr>
          <w:p w14:paraId="013DACFC" w14:textId="7A9EDB57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566</w:t>
            </w:r>
          </w:p>
        </w:tc>
        <w:tc>
          <w:tcPr>
            <w:tcW w:w="380" w:type="pct"/>
            <w:vAlign w:val="top"/>
          </w:tcPr>
          <w:p w14:paraId="3621F353" w14:textId="408BDB1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637</w:t>
            </w:r>
          </w:p>
        </w:tc>
        <w:tc>
          <w:tcPr>
            <w:tcW w:w="399" w:type="pct"/>
            <w:vAlign w:val="top"/>
          </w:tcPr>
          <w:p w14:paraId="4F807E56" w14:textId="5CA9EE48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+25</w:t>
            </w:r>
          </w:p>
        </w:tc>
        <w:tc>
          <w:tcPr>
            <w:tcW w:w="430" w:type="pct"/>
            <w:vAlign w:val="top"/>
          </w:tcPr>
          <w:p w14:paraId="482ABFE7" w14:textId="3CDB004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4%</w:t>
            </w:r>
          </w:p>
        </w:tc>
        <w:tc>
          <w:tcPr>
            <w:tcW w:w="430" w:type="pct"/>
            <w:vAlign w:val="top"/>
          </w:tcPr>
          <w:p w14:paraId="0F7B7D9D" w14:textId="6E94A0C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-46</w:t>
            </w:r>
          </w:p>
        </w:tc>
        <w:tc>
          <w:tcPr>
            <w:tcW w:w="374" w:type="pct"/>
            <w:vAlign w:val="top"/>
          </w:tcPr>
          <w:p w14:paraId="0F8EB7BF" w14:textId="4B149782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-7%</w:t>
            </w:r>
          </w:p>
        </w:tc>
        <w:tc>
          <w:tcPr>
            <w:tcW w:w="456" w:type="pct"/>
            <w:vAlign w:val="top"/>
          </w:tcPr>
          <w:p w14:paraId="463E91DD" w14:textId="12EF23E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568</w:t>
            </w:r>
          </w:p>
        </w:tc>
      </w:tr>
      <w:tr w:rsidR="00D2249D" w14:paraId="1225C6F7" w14:textId="696EB109" w:rsidTr="00F1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378B5436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772A5BFA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Train/Tram</w:t>
            </w:r>
          </w:p>
        </w:tc>
        <w:tc>
          <w:tcPr>
            <w:tcW w:w="539" w:type="pct"/>
            <w:vAlign w:val="top"/>
          </w:tcPr>
          <w:p w14:paraId="2F178726" w14:textId="7BCE736A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380" w:type="pct"/>
            <w:vAlign w:val="top"/>
          </w:tcPr>
          <w:p w14:paraId="34A88410" w14:textId="2818208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380" w:type="pct"/>
            <w:vAlign w:val="top"/>
          </w:tcPr>
          <w:p w14:paraId="3FDF29B0" w14:textId="36AEAE1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399" w:type="pct"/>
            <w:vAlign w:val="top"/>
          </w:tcPr>
          <w:p w14:paraId="6F4F108A" w14:textId="07456FB1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-3</w:t>
            </w:r>
          </w:p>
        </w:tc>
        <w:tc>
          <w:tcPr>
            <w:tcW w:w="430" w:type="pct"/>
            <w:vAlign w:val="top"/>
          </w:tcPr>
          <w:p w14:paraId="3E942DF2" w14:textId="155194B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-18%</w:t>
            </w:r>
          </w:p>
        </w:tc>
        <w:tc>
          <w:tcPr>
            <w:tcW w:w="430" w:type="pct"/>
            <w:vAlign w:val="top"/>
          </w:tcPr>
          <w:p w14:paraId="473A6289" w14:textId="5461B520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-8</w:t>
            </w:r>
          </w:p>
        </w:tc>
        <w:tc>
          <w:tcPr>
            <w:tcW w:w="374" w:type="pct"/>
            <w:vAlign w:val="top"/>
          </w:tcPr>
          <w:p w14:paraId="25E30AE5" w14:textId="011809F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-36%</w:t>
            </w:r>
          </w:p>
        </w:tc>
        <w:tc>
          <w:tcPr>
            <w:tcW w:w="456" w:type="pct"/>
            <w:vAlign w:val="top"/>
          </w:tcPr>
          <w:p w14:paraId="568A99BC" w14:textId="366F373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16</w:t>
            </w:r>
          </w:p>
        </w:tc>
      </w:tr>
      <w:tr w:rsidR="003A459E" w14:paraId="0468CF48" w14:textId="1E38979E" w:rsidTr="00FF46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 w:val="restart"/>
            <w:vAlign w:val="top"/>
          </w:tcPr>
          <w:p w14:paraId="4E4EA80E" w14:textId="77777777" w:rsidR="003A459E" w:rsidRPr="00D11A7F" w:rsidRDefault="003A459E" w:rsidP="003A459E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Location</w:t>
            </w:r>
          </w:p>
        </w:tc>
        <w:tc>
          <w:tcPr>
            <w:tcW w:w="883" w:type="pct"/>
            <w:vAlign w:val="top"/>
          </w:tcPr>
          <w:p w14:paraId="3A91EF03" w14:textId="77777777" w:rsidR="003A459E" w:rsidRPr="00135FFB" w:rsidRDefault="003A459E" w:rsidP="003A459E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Melbourne</w:t>
            </w:r>
          </w:p>
        </w:tc>
        <w:tc>
          <w:tcPr>
            <w:tcW w:w="539" w:type="pct"/>
            <w:vAlign w:val="top"/>
          </w:tcPr>
          <w:p w14:paraId="0B8B1C56" w14:textId="7ACF6E35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3,613</w:t>
            </w:r>
          </w:p>
        </w:tc>
        <w:tc>
          <w:tcPr>
            <w:tcW w:w="380" w:type="pct"/>
            <w:vAlign w:val="top"/>
          </w:tcPr>
          <w:p w14:paraId="72CAC556" w14:textId="31B5981D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3,391</w:t>
            </w:r>
          </w:p>
        </w:tc>
        <w:tc>
          <w:tcPr>
            <w:tcW w:w="380" w:type="pct"/>
            <w:vAlign w:val="top"/>
          </w:tcPr>
          <w:p w14:paraId="680179FD" w14:textId="7F5EE45D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3,705</w:t>
            </w:r>
          </w:p>
        </w:tc>
        <w:tc>
          <w:tcPr>
            <w:tcW w:w="399" w:type="pct"/>
            <w:vAlign w:val="top"/>
          </w:tcPr>
          <w:p w14:paraId="1BB1C198" w14:textId="20028A62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+222</w:t>
            </w:r>
          </w:p>
        </w:tc>
        <w:tc>
          <w:tcPr>
            <w:tcW w:w="430" w:type="pct"/>
            <w:vAlign w:val="top"/>
          </w:tcPr>
          <w:p w14:paraId="5F756C14" w14:textId="7E4A0E47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7%</w:t>
            </w:r>
          </w:p>
        </w:tc>
        <w:tc>
          <w:tcPr>
            <w:tcW w:w="430" w:type="pct"/>
            <w:vAlign w:val="top"/>
          </w:tcPr>
          <w:p w14:paraId="0D5CA02A" w14:textId="398213E3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-92</w:t>
            </w:r>
          </w:p>
        </w:tc>
        <w:tc>
          <w:tcPr>
            <w:tcW w:w="374" w:type="pct"/>
            <w:vAlign w:val="top"/>
          </w:tcPr>
          <w:p w14:paraId="35792AB9" w14:textId="4B71DC0F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-2%</w:t>
            </w:r>
          </w:p>
        </w:tc>
        <w:tc>
          <w:tcPr>
            <w:tcW w:w="456" w:type="pct"/>
            <w:vAlign w:val="top"/>
          </w:tcPr>
          <w:p w14:paraId="7C1D4576" w14:textId="200717EF" w:rsidR="003A459E" w:rsidRPr="003A459E" w:rsidRDefault="003A459E" w:rsidP="003A459E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3,520</w:t>
            </w:r>
          </w:p>
        </w:tc>
      </w:tr>
      <w:tr w:rsidR="003A459E" w14:paraId="77E8E87E" w14:textId="09FEC17F" w:rsidTr="00FF4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43E4A8FD" w14:textId="77777777" w:rsidR="003A459E" w:rsidRPr="00D11A7F" w:rsidRDefault="003A459E" w:rsidP="003A459E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3633D5B7" w14:textId="77777777" w:rsidR="003A459E" w:rsidRPr="00135FFB" w:rsidRDefault="003A459E" w:rsidP="003A459E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Rural Victoria</w:t>
            </w:r>
          </w:p>
        </w:tc>
        <w:tc>
          <w:tcPr>
            <w:tcW w:w="539" w:type="pct"/>
            <w:vAlign w:val="top"/>
          </w:tcPr>
          <w:p w14:paraId="7D9AA538" w14:textId="3A329AC4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2,004</w:t>
            </w:r>
          </w:p>
        </w:tc>
        <w:tc>
          <w:tcPr>
            <w:tcW w:w="380" w:type="pct"/>
            <w:vAlign w:val="top"/>
          </w:tcPr>
          <w:p w14:paraId="30C14A15" w14:textId="2FEF2630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1,884</w:t>
            </w:r>
          </w:p>
        </w:tc>
        <w:tc>
          <w:tcPr>
            <w:tcW w:w="380" w:type="pct"/>
            <w:vAlign w:val="top"/>
          </w:tcPr>
          <w:p w14:paraId="0243E179" w14:textId="7622127B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1,778</w:t>
            </w:r>
          </w:p>
        </w:tc>
        <w:tc>
          <w:tcPr>
            <w:tcW w:w="399" w:type="pct"/>
            <w:vAlign w:val="top"/>
          </w:tcPr>
          <w:p w14:paraId="012D8A45" w14:textId="73F2857D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+120</w:t>
            </w:r>
          </w:p>
        </w:tc>
        <w:tc>
          <w:tcPr>
            <w:tcW w:w="430" w:type="pct"/>
            <w:vAlign w:val="top"/>
          </w:tcPr>
          <w:p w14:paraId="04F8DBD3" w14:textId="79317593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6%</w:t>
            </w:r>
          </w:p>
        </w:tc>
        <w:tc>
          <w:tcPr>
            <w:tcW w:w="430" w:type="pct"/>
            <w:vAlign w:val="top"/>
          </w:tcPr>
          <w:p w14:paraId="4B1E2C18" w14:textId="1D68B34D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+226</w:t>
            </w:r>
          </w:p>
        </w:tc>
        <w:tc>
          <w:tcPr>
            <w:tcW w:w="374" w:type="pct"/>
            <w:vAlign w:val="top"/>
          </w:tcPr>
          <w:p w14:paraId="5F8E79F0" w14:textId="7DBA3169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13%</w:t>
            </w:r>
          </w:p>
        </w:tc>
        <w:tc>
          <w:tcPr>
            <w:tcW w:w="456" w:type="pct"/>
            <w:vAlign w:val="top"/>
          </w:tcPr>
          <w:p w14:paraId="0D51E1E8" w14:textId="72E74310" w:rsidR="003A459E" w:rsidRPr="003A459E" w:rsidRDefault="003A459E" w:rsidP="003A459E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3A459E">
              <w:rPr>
                <w:sz w:val="18"/>
                <w:szCs w:val="20"/>
              </w:rPr>
              <w:t>1,861</w:t>
            </w:r>
          </w:p>
        </w:tc>
      </w:tr>
      <w:tr w:rsidR="00D2249D" w14:paraId="0496E1A8" w14:textId="195440AC" w:rsidTr="00595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 w:val="restart"/>
            <w:shd w:val="clear" w:color="auto" w:fill="F2F2F2" w:themeFill="background1" w:themeFillShade="F2"/>
            <w:vAlign w:val="top"/>
          </w:tcPr>
          <w:p w14:paraId="3D2C10BA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Age group</w:t>
            </w:r>
          </w:p>
        </w:tc>
        <w:tc>
          <w:tcPr>
            <w:tcW w:w="883" w:type="pct"/>
            <w:vAlign w:val="top"/>
          </w:tcPr>
          <w:p w14:paraId="5E8A7939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0-4</w:t>
            </w:r>
          </w:p>
        </w:tc>
        <w:tc>
          <w:tcPr>
            <w:tcW w:w="539" w:type="pct"/>
            <w:vAlign w:val="top"/>
          </w:tcPr>
          <w:p w14:paraId="01596EC1" w14:textId="6D53CAD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380" w:type="pct"/>
            <w:vAlign w:val="top"/>
          </w:tcPr>
          <w:p w14:paraId="5EFA9CEE" w14:textId="28B94DFB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380" w:type="pct"/>
            <w:vAlign w:val="top"/>
          </w:tcPr>
          <w:p w14:paraId="4F6346DB" w14:textId="3335956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399" w:type="pct"/>
            <w:vAlign w:val="top"/>
          </w:tcPr>
          <w:p w14:paraId="2EA2102F" w14:textId="400E366D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+4</w:t>
            </w:r>
          </w:p>
        </w:tc>
        <w:tc>
          <w:tcPr>
            <w:tcW w:w="430" w:type="pct"/>
            <w:vAlign w:val="top"/>
          </w:tcPr>
          <w:p w14:paraId="158FB379" w14:textId="5E47A162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17%</w:t>
            </w:r>
          </w:p>
        </w:tc>
        <w:tc>
          <w:tcPr>
            <w:tcW w:w="430" w:type="pct"/>
            <w:vAlign w:val="top"/>
          </w:tcPr>
          <w:p w14:paraId="1A539FA3" w14:textId="11E52AD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+3</w:t>
            </w:r>
          </w:p>
        </w:tc>
        <w:tc>
          <w:tcPr>
            <w:tcW w:w="374" w:type="pct"/>
            <w:vAlign w:val="top"/>
          </w:tcPr>
          <w:p w14:paraId="151FEB69" w14:textId="426D09E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13%</w:t>
            </w:r>
          </w:p>
        </w:tc>
        <w:tc>
          <w:tcPr>
            <w:tcW w:w="456" w:type="pct"/>
            <w:vAlign w:val="top"/>
          </w:tcPr>
          <w:p w14:paraId="5041D396" w14:textId="5361BEC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28</w:t>
            </w:r>
          </w:p>
        </w:tc>
      </w:tr>
      <w:tr w:rsidR="00D2249D" w14:paraId="5C1F4307" w14:textId="085EF7D0" w:rsidTr="00595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2B5B9A96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74463AF0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5-15</w:t>
            </w:r>
          </w:p>
        </w:tc>
        <w:tc>
          <w:tcPr>
            <w:tcW w:w="539" w:type="pct"/>
            <w:vAlign w:val="top"/>
          </w:tcPr>
          <w:p w14:paraId="45501035" w14:textId="63D6D75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156</w:t>
            </w:r>
          </w:p>
        </w:tc>
        <w:tc>
          <w:tcPr>
            <w:tcW w:w="380" w:type="pct"/>
            <w:vAlign w:val="top"/>
          </w:tcPr>
          <w:p w14:paraId="2B8AA762" w14:textId="5EBC881D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151</w:t>
            </w:r>
          </w:p>
        </w:tc>
        <w:tc>
          <w:tcPr>
            <w:tcW w:w="380" w:type="pct"/>
            <w:vAlign w:val="top"/>
          </w:tcPr>
          <w:p w14:paraId="0144242F" w14:textId="091B1C3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177</w:t>
            </w:r>
          </w:p>
        </w:tc>
        <w:tc>
          <w:tcPr>
            <w:tcW w:w="399" w:type="pct"/>
            <w:vAlign w:val="top"/>
          </w:tcPr>
          <w:p w14:paraId="2E2CE0CA" w14:textId="0C7A66B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+5</w:t>
            </w:r>
          </w:p>
        </w:tc>
        <w:tc>
          <w:tcPr>
            <w:tcW w:w="430" w:type="pct"/>
            <w:vAlign w:val="top"/>
          </w:tcPr>
          <w:p w14:paraId="1B175DEE" w14:textId="120E438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3%</w:t>
            </w:r>
          </w:p>
        </w:tc>
        <w:tc>
          <w:tcPr>
            <w:tcW w:w="430" w:type="pct"/>
            <w:vAlign w:val="top"/>
          </w:tcPr>
          <w:p w14:paraId="0AB86454" w14:textId="793A5E9D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-21</w:t>
            </w:r>
          </w:p>
        </w:tc>
        <w:tc>
          <w:tcPr>
            <w:tcW w:w="374" w:type="pct"/>
            <w:vAlign w:val="top"/>
          </w:tcPr>
          <w:p w14:paraId="5EED994F" w14:textId="4A685CE0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-12%</w:t>
            </w:r>
          </w:p>
        </w:tc>
        <w:tc>
          <w:tcPr>
            <w:tcW w:w="456" w:type="pct"/>
            <w:vAlign w:val="top"/>
          </w:tcPr>
          <w:p w14:paraId="3E55A3A1" w14:textId="795FD9C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151</w:t>
            </w:r>
          </w:p>
        </w:tc>
      </w:tr>
      <w:tr w:rsidR="00D2249D" w14:paraId="7EDA0F40" w14:textId="767332BF" w:rsidTr="00595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365B451A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6676BCF3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16-17</w:t>
            </w:r>
          </w:p>
        </w:tc>
        <w:tc>
          <w:tcPr>
            <w:tcW w:w="539" w:type="pct"/>
            <w:vAlign w:val="top"/>
          </w:tcPr>
          <w:p w14:paraId="743BB38E" w14:textId="4E83BFF3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109</w:t>
            </w:r>
          </w:p>
        </w:tc>
        <w:tc>
          <w:tcPr>
            <w:tcW w:w="380" w:type="pct"/>
            <w:vAlign w:val="top"/>
          </w:tcPr>
          <w:p w14:paraId="31644366" w14:textId="38AAE2B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380" w:type="pct"/>
            <w:vAlign w:val="top"/>
          </w:tcPr>
          <w:p w14:paraId="6E7A80C9" w14:textId="5CB9161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95</w:t>
            </w:r>
          </w:p>
        </w:tc>
        <w:tc>
          <w:tcPr>
            <w:tcW w:w="399" w:type="pct"/>
            <w:vAlign w:val="top"/>
          </w:tcPr>
          <w:p w14:paraId="6CAB8BF6" w14:textId="6021E1D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+26</w:t>
            </w:r>
          </w:p>
        </w:tc>
        <w:tc>
          <w:tcPr>
            <w:tcW w:w="430" w:type="pct"/>
            <w:vAlign w:val="top"/>
          </w:tcPr>
          <w:p w14:paraId="131E4504" w14:textId="62C4D61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31%</w:t>
            </w:r>
          </w:p>
        </w:tc>
        <w:tc>
          <w:tcPr>
            <w:tcW w:w="430" w:type="pct"/>
            <w:vAlign w:val="top"/>
          </w:tcPr>
          <w:p w14:paraId="0C2560C5" w14:textId="7698199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+14</w:t>
            </w:r>
          </w:p>
        </w:tc>
        <w:tc>
          <w:tcPr>
            <w:tcW w:w="374" w:type="pct"/>
            <w:vAlign w:val="top"/>
          </w:tcPr>
          <w:p w14:paraId="10FE178C" w14:textId="5D7451AD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15%</w:t>
            </w:r>
          </w:p>
        </w:tc>
        <w:tc>
          <w:tcPr>
            <w:tcW w:w="456" w:type="pct"/>
            <w:vAlign w:val="top"/>
          </w:tcPr>
          <w:p w14:paraId="3C6ED2BB" w14:textId="6AA782C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95</w:t>
            </w:r>
          </w:p>
        </w:tc>
      </w:tr>
      <w:tr w:rsidR="00D2249D" w14:paraId="6B7C2409" w14:textId="029727D4" w:rsidTr="00595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0E880FB3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14CF0CD6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18-20</w:t>
            </w:r>
          </w:p>
        </w:tc>
        <w:tc>
          <w:tcPr>
            <w:tcW w:w="539" w:type="pct"/>
            <w:vAlign w:val="top"/>
          </w:tcPr>
          <w:p w14:paraId="662C3A2B" w14:textId="1226B04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397</w:t>
            </w:r>
          </w:p>
        </w:tc>
        <w:tc>
          <w:tcPr>
            <w:tcW w:w="380" w:type="pct"/>
            <w:vAlign w:val="top"/>
          </w:tcPr>
          <w:p w14:paraId="49C067F3" w14:textId="38793A2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377</w:t>
            </w:r>
          </w:p>
        </w:tc>
        <w:tc>
          <w:tcPr>
            <w:tcW w:w="380" w:type="pct"/>
            <w:vAlign w:val="top"/>
          </w:tcPr>
          <w:p w14:paraId="7560B76E" w14:textId="3449C2B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324</w:t>
            </w:r>
          </w:p>
        </w:tc>
        <w:tc>
          <w:tcPr>
            <w:tcW w:w="399" w:type="pct"/>
            <w:vAlign w:val="top"/>
          </w:tcPr>
          <w:p w14:paraId="1A69F538" w14:textId="38945E2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+20</w:t>
            </w:r>
          </w:p>
        </w:tc>
        <w:tc>
          <w:tcPr>
            <w:tcW w:w="430" w:type="pct"/>
            <w:vAlign w:val="top"/>
          </w:tcPr>
          <w:p w14:paraId="3FF3BA45" w14:textId="5B0E8D50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5%</w:t>
            </w:r>
          </w:p>
        </w:tc>
        <w:tc>
          <w:tcPr>
            <w:tcW w:w="430" w:type="pct"/>
            <w:vAlign w:val="top"/>
          </w:tcPr>
          <w:p w14:paraId="6DF11B5D" w14:textId="13311A93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+73</w:t>
            </w:r>
          </w:p>
        </w:tc>
        <w:tc>
          <w:tcPr>
            <w:tcW w:w="374" w:type="pct"/>
            <w:vAlign w:val="top"/>
          </w:tcPr>
          <w:p w14:paraId="55B3BD90" w14:textId="580A6FA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23%</w:t>
            </w:r>
          </w:p>
        </w:tc>
        <w:tc>
          <w:tcPr>
            <w:tcW w:w="456" w:type="pct"/>
            <w:vAlign w:val="top"/>
          </w:tcPr>
          <w:p w14:paraId="7BDFA5F6" w14:textId="69EE860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367</w:t>
            </w:r>
          </w:p>
        </w:tc>
      </w:tr>
      <w:tr w:rsidR="00D2249D" w14:paraId="157F3A67" w14:textId="4DEEC62E" w:rsidTr="00595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147F6E99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77C2AAD6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21-25</w:t>
            </w:r>
          </w:p>
        </w:tc>
        <w:tc>
          <w:tcPr>
            <w:tcW w:w="539" w:type="pct"/>
            <w:vAlign w:val="top"/>
          </w:tcPr>
          <w:p w14:paraId="0220C9FC" w14:textId="6DB5A596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611</w:t>
            </w:r>
          </w:p>
        </w:tc>
        <w:tc>
          <w:tcPr>
            <w:tcW w:w="380" w:type="pct"/>
            <w:vAlign w:val="top"/>
          </w:tcPr>
          <w:p w14:paraId="3EF16DF0" w14:textId="111585C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577</w:t>
            </w:r>
          </w:p>
        </w:tc>
        <w:tc>
          <w:tcPr>
            <w:tcW w:w="380" w:type="pct"/>
            <w:vAlign w:val="top"/>
          </w:tcPr>
          <w:p w14:paraId="4F135C2B" w14:textId="3E65F093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567</w:t>
            </w:r>
          </w:p>
        </w:tc>
        <w:tc>
          <w:tcPr>
            <w:tcW w:w="399" w:type="pct"/>
            <w:vAlign w:val="top"/>
          </w:tcPr>
          <w:p w14:paraId="34C3AF25" w14:textId="7564148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+34</w:t>
            </w:r>
          </w:p>
        </w:tc>
        <w:tc>
          <w:tcPr>
            <w:tcW w:w="430" w:type="pct"/>
            <w:vAlign w:val="top"/>
          </w:tcPr>
          <w:p w14:paraId="50375248" w14:textId="07FC30A6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6%</w:t>
            </w:r>
          </w:p>
        </w:tc>
        <w:tc>
          <w:tcPr>
            <w:tcW w:w="430" w:type="pct"/>
            <w:vAlign w:val="top"/>
          </w:tcPr>
          <w:p w14:paraId="5222E9E5" w14:textId="4E8B130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+44</w:t>
            </w:r>
          </w:p>
        </w:tc>
        <w:tc>
          <w:tcPr>
            <w:tcW w:w="374" w:type="pct"/>
            <w:vAlign w:val="top"/>
          </w:tcPr>
          <w:p w14:paraId="2073CCA9" w14:textId="1F94829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8%</w:t>
            </w:r>
          </w:p>
        </w:tc>
        <w:tc>
          <w:tcPr>
            <w:tcW w:w="456" w:type="pct"/>
            <w:vAlign w:val="top"/>
          </w:tcPr>
          <w:p w14:paraId="5C35AE32" w14:textId="34CFD72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599</w:t>
            </w:r>
          </w:p>
        </w:tc>
      </w:tr>
      <w:tr w:rsidR="00D2249D" w14:paraId="735490D7" w14:textId="1268AC0D" w:rsidTr="00595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4CF02E13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352472A2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26-29</w:t>
            </w:r>
          </w:p>
        </w:tc>
        <w:tc>
          <w:tcPr>
            <w:tcW w:w="539" w:type="pct"/>
            <w:vAlign w:val="top"/>
          </w:tcPr>
          <w:p w14:paraId="524E81A0" w14:textId="33BCED41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446</w:t>
            </w:r>
          </w:p>
        </w:tc>
        <w:tc>
          <w:tcPr>
            <w:tcW w:w="380" w:type="pct"/>
            <w:vAlign w:val="top"/>
          </w:tcPr>
          <w:p w14:paraId="28CFA99F" w14:textId="393D2D20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427</w:t>
            </w:r>
          </w:p>
        </w:tc>
        <w:tc>
          <w:tcPr>
            <w:tcW w:w="380" w:type="pct"/>
            <w:vAlign w:val="top"/>
          </w:tcPr>
          <w:p w14:paraId="41AB1214" w14:textId="3BB47F0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407</w:t>
            </w:r>
          </w:p>
        </w:tc>
        <w:tc>
          <w:tcPr>
            <w:tcW w:w="399" w:type="pct"/>
            <w:vAlign w:val="top"/>
          </w:tcPr>
          <w:p w14:paraId="5AE15085" w14:textId="46360F4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+19</w:t>
            </w:r>
          </w:p>
        </w:tc>
        <w:tc>
          <w:tcPr>
            <w:tcW w:w="430" w:type="pct"/>
            <w:vAlign w:val="top"/>
          </w:tcPr>
          <w:p w14:paraId="7581A67B" w14:textId="2B4CF6A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4%</w:t>
            </w:r>
          </w:p>
        </w:tc>
        <w:tc>
          <w:tcPr>
            <w:tcW w:w="430" w:type="pct"/>
            <w:vAlign w:val="top"/>
          </w:tcPr>
          <w:p w14:paraId="10DAF48E" w14:textId="159DBAC0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+39</w:t>
            </w:r>
          </w:p>
        </w:tc>
        <w:tc>
          <w:tcPr>
            <w:tcW w:w="374" w:type="pct"/>
            <w:vAlign w:val="top"/>
          </w:tcPr>
          <w:p w14:paraId="3AE4B730" w14:textId="5211C41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10%</w:t>
            </w:r>
          </w:p>
        </w:tc>
        <w:tc>
          <w:tcPr>
            <w:tcW w:w="456" w:type="pct"/>
            <w:vAlign w:val="top"/>
          </w:tcPr>
          <w:p w14:paraId="549D3A2D" w14:textId="07BD2016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438</w:t>
            </w:r>
          </w:p>
        </w:tc>
      </w:tr>
      <w:tr w:rsidR="00D2249D" w14:paraId="0C7780F3" w14:textId="2ECDA6D1" w:rsidTr="00595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0E45713C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1915B848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30-39</w:t>
            </w:r>
          </w:p>
        </w:tc>
        <w:tc>
          <w:tcPr>
            <w:tcW w:w="539" w:type="pct"/>
            <w:vAlign w:val="top"/>
          </w:tcPr>
          <w:p w14:paraId="714B5F72" w14:textId="658A3D62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960</w:t>
            </w:r>
          </w:p>
        </w:tc>
        <w:tc>
          <w:tcPr>
            <w:tcW w:w="380" w:type="pct"/>
            <w:vAlign w:val="top"/>
          </w:tcPr>
          <w:p w14:paraId="73998894" w14:textId="57C7D68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876</w:t>
            </w:r>
          </w:p>
        </w:tc>
        <w:tc>
          <w:tcPr>
            <w:tcW w:w="380" w:type="pct"/>
            <w:vAlign w:val="top"/>
          </w:tcPr>
          <w:p w14:paraId="641992D2" w14:textId="1C21DF71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962</w:t>
            </w:r>
          </w:p>
        </w:tc>
        <w:tc>
          <w:tcPr>
            <w:tcW w:w="399" w:type="pct"/>
            <w:vAlign w:val="top"/>
          </w:tcPr>
          <w:p w14:paraId="44226246" w14:textId="55F7E906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+84</w:t>
            </w:r>
          </w:p>
        </w:tc>
        <w:tc>
          <w:tcPr>
            <w:tcW w:w="430" w:type="pct"/>
            <w:vAlign w:val="top"/>
          </w:tcPr>
          <w:p w14:paraId="7030D149" w14:textId="56120FA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10%</w:t>
            </w:r>
          </w:p>
        </w:tc>
        <w:tc>
          <w:tcPr>
            <w:tcW w:w="430" w:type="pct"/>
            <w:vAlign w:val="top"/>
          </w:tcPr>
          <w:p w14:paraId="7620E50D" w14:textId="5951280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</w:t>
            </w:r>
          </w:p>
        </w:tc>
        <w:tc>
          <w:tcPr>
            <w:tcW w:w="374" w:type="pct"/>
            <w:vAlign w:val="top"/>
          </w:tcPr>
          <w:p w14:paraId="67002AD1" w14:textId="51477E2D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0%</w:t>
            </w:r>
          </w:p>
        </w:tc>
        <w:tc>
          <w:tcPr>
            <w:tcW w:w="456" w:type="pct"/>
            <w:vAlign w:val="top"/>
          </w:tcPr>
          <w:p w14:paraId="22856AEE" w14:textId="76151BA8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933</w:t>
            </w:r>
          </w:p>
        </w:tc>
      </w:tr>
      <w:tr w:rsidR="00D2249D" w14:paraId="3E6C677D" w14:textId="7363FF7B" w:rsidTr="00595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5F9AA8C4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4B4953C6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40-49</w:t>
            </w:r>
          </w:p>
        </w:tc>
        <w:tc>
          <w:tcPr>
            <w:tcW w:w="539" w:type="pct"/>
            <w:vAlign w:val="top"/>
          </w:tcPr>
          <w:p w14:paraId="571FB456" w14:textId="121527B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740</w:t>
            </w:r>
          </w:p>
        </w:tc>
        <w:tc>
          <w:tcPr>
            <w:tcW w:w="380" w:type="pct"/>
            <w:vAlign w:val="top"/>
          </w:tcPr>
          <w:p w14:paraId="7656262C" w14:textId="470FFF9A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729</w:t>
            </w:r>
          </w:p>
        </w:tc>
        <w:tc>
          <w:tcPr>
            <w:tcW w:w="380" w:type="pct"/>
            <w:vAlign w:val="top"/>
          </w:tcPr>
          <w:p w14:paraId="62036B81" w14:textId="29C7CEB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750</w:t>
            </w:r>
          </w:p>
        </w:tc>
        <w:tc>
          <w:tcPr>
            <w:tcW w:w="399" w:type="pct"/>
            <w:vAlign w:val="top"/>
          </w:tcPr>
          <w:p w14:paraId="38402814" w14:textId="7668A3B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+11</w:t>
            </w:r>
          </w:p>
        </w:tc>
        <w:tc>
          <w:tcPr>
            <w:tcW w:w="430" w:type="pct"/>
            <w:vAlign w:val="top"/>
          </w:tcPr>
          <w:p w14:paraId="0BEBA445" w14:textId="4225CF0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2%</w:t>
            </w:r>
          </w:p>
        </w:tc>
        <w:tc>
          <w:tcPr>
            <w:tcW w:w="430" w:type="pct"/>
            <w:vAlign w:val="top"/>
          </w:tcPr>
          <w:p w14:paraId="104E568B" w14:textId="4A10B34C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-10</w:t>
            </w:r>
          </w:p>
        </w:tc>
        <w:tc>
          <w:tcPr>
            <w:tcW w:w="374" w:type="pct"/>
            <w:vAlign w:val="top"/>
          </w:tcPr>
          <w:p w14:paraId="285ACCB8" w14:textId="17377F2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-1%</w:t>
            </w:r>
          </w:p>
        </w:tc>
        <w:tc>
          <w:tcPr>
            <w:tcW w:w="456" w:type="pct"/>
            <w:vAlign w:val="top"/>
          </w:tcPr>
          <w:p w14:paraId="5E4CF569" w14:textId="511A4F73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739</w:t>
            </w:r>
          </w:p>
        </w:tc>
      </w:tr>
      <w:tr w:rsidR="00D2249D" w14:paraId="5FEE2A65" w14:textId="496FB45B" w:rsidTr="00595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5FCB0C89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0BACD3B7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50-59</w:t>
            </w:r>
          </w:p>
        </w:tc>
        <w:tc>
          <w:tcPr>
            <w:tcW w:w="539" w:type="pct"/>
            <w:vAlign w:val="top"/>
          </w:tcPr>
          <w:p w14:paraId="0042D532" w14:textId="785059E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751</w:t>
            </w:r>
          </w:p>
        </w:tc>
        <w:tc>
          <w:tcPr>
            <w:tcW w:w="380" w:type="pct"/>
            <w:vAlign w:val="top"/>
          </w:tcPr>
          <w:p w14:paraId="1EF99E1B" w14:textId="148C8B72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735</w:t>
            </w:r>
          </w:p>
        </w:tc>
        <w:tc>
          <w:tcPr>
            <w:tcW w:w="380" w:type="pct"/>
            <w:vAlign w:val="top"/>
          </w:tcPr>
          <w:p w14:paraId="69333B76" w14:textId="7D40C99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765</w:t>
            </w:r>
          </w:p>
        </w:tc>
        <w:tc>
          <w:tcPr>
            <w:tcW w:w="399" w:type="pct"/>
            <w:vAlign w:val="top"/>
          </w:tcPr>
          <w:p w14:paraId="6D7D1B4B" w14:textId="132A01D7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+16</w:t>
            </w:r>
          </w:p>
        </w:tc>
        <w:tc>
          <w:tcPr>
            <w:tcW w:w="430" w:type="pct"/>
            <w:vAlign w:val="top"/>
          </w:tcPr>
          <w:p w14:paraId="107E105E" w14:textId="75F10C9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2%</w:t>
            </w:r>
          </w:p>
        </w:tc>
        <w:tc>
          <w:tcPr>
            <w:tcW w:w="430" w:type="pct"/>
            <w:vAlign w:val="top"/>
          </w:tcPr>
          <w:p w14:paraId="738D0EFE" w14:textId="193792C6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-14</w:t>
            </w:r>
          </w:p>
        </w:tc>
        <w:tc>
          <w:tcPr>
            <w:tcW w:w="374" w:type="pct"/>
            <w:vAlign w:val="top"/>
          </w:tcPr>
          <w:p w14:paraId="05852522" w14:textId="075991B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-2%</w:t>
            </w:r>
          </w:p>
        </w:tc>
        <w:tc>
          <w:tcPr>
            <w:tcW w:w="456" w:type="pct"/>
            <w:vAlign w:val="top"/>
          </w:tcPr>
          <w:p w14:paraId="5D66E086" w14:textId="5813649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746</w:t>
            </w:r>
          </w:p>
        </w:tc>
      </w:tr>
      <w:tr w:rsidR="00D2249D" w14:paraId="74756B50" w14:textId="4EC049DF" w:rsidTr="00595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4EDD4280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194D123A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60-69</w:t>
            </w:r>
          </w:p>
        </w:tc>
        <w:tc>
          <w:tcPr>
            <w:tcW w:w="539" w:type="pct"/>
            <w:vAlign w:val="top"/>
          </w:tcPr>
          <w:p w14:paraId="3CC0F9DC" w14:textId="641403EB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690</w:t>
            </w:r>
          </w:p>
        </w:tc>
        <w:tc>
          <w:tcPr>
            <w:tcW w:w="380" w:type="pct"/>
            <w:vAlign w:val="top"/>
          </w:tcPr>
          <w:p w14:paraId="523E4F01" w14:textId="36AD9DE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596</w:t>
            </w:r>
          </w:p>
        </w:tc>
        <w:tc>
          <w:tcPr>
            <w:tcW w:w="380" w:type="pct"/>
            <w:vAlign w:val="top"/>
          </w:tcPr>
          <w:p w14:paraId="3B69AA49" w14:textId="3354331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652</w:t>
            </w:r>
          </w:p>
        </w:tc>
        <w:tc>
          <w:tcPr>
            <w:tcW w:w="399" w:type="pct"/>
            <w:vAlign w:val="top"/>
          </w:tcPr>
          <w:p w14:paraId="5FB692F3" w14:textId="41830AF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+94</w:t>
            </w:r>
          </w:p>
        </w:tc>
        <w:tc>
          <w:tcPr>
            <w:tcW w:w="430" w:type="pct"/>
            <w:vAlign w:val="top"/>
          </w:tcPr>
          <w:p w14:paraId="61E247E8" w14:textId="047E764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16%</w:t>
            </w:r>
          </w:p>
        </w:tc>
        <w:tc>
          <w:tcPr>
            <w:tcW w:w="430" w:type="pct"/>
            <w:vAlign w:val="top"/>
          </w:tcPr>
          <w:p w14:paraId="7A306BB6" w14:textId="0078D65C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+38</w:t>
            </w:r>
          </w:p>
        </w:tc>
        <w:tc>
          <w:tcPr>
            <w:tcW w:w="374" w:type="pct"/>
            <w:vAlign w:val="top"/>
          </w:tcPr>
          <w:p w14:paraId="2EA1137D" w14:textId="1FBB81B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6%</w:t>
            </w:r>
          </w:p>
        </w:tc>
        <w:tc>
          <w:tcPr>
            <w:tcW w:w="456" w:type="pct"/>
            <w:vAlign w:val="top"/>
          </w:tcPr>
          <w:p w14:paraId="41DEDE02" w14:textId="33A6B963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620</w:t>
            </w:r>
          </w:p>
        </w:tc>
      </w:tr>
      <w:tr w:rsidR="00D2249D" w14:paraId="6BF77C7B" w14:textId="1DF7BF15" w:rsidTr="00595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shd w:val="clear" w:color="auto" w:fill="F2F2F2" w:themeFill="background1" w:themeFillShade="F2"/>
            <w:vAlign w:val="top"/>
          </w:tcPr>
          <w:p w14:paraId="57A2D226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1C64DFD6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70+</w:t>
            </w:r>
          </w:p>
        </w:tc>
        <w:tc>
          <w:tcPr>
            <w:tcW w:w="539" w:type="pct"/>
            <w:vAlign w:val="top"/>
          </w:tcPr>
          <w:p w14:paraId="64EBDB06" w14:textId="3BEA01E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845</w:t>
            </w:r>
          </w:p>
        </w:tc>
        <w:tc>
          <w:tcPr>
            <w:tcW w:w="380" w:type="pct"/>
            <w:vAlign w:val="top"/>
          </w:tcPr>
          <w:p w14:paraId="473E5D8E" w14:textId="2F5CE7A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754</w:t>
            </w:r>
          </w:p>
        </w:tc>
        <w:tc>
          <w:tcPr>
            <w:tcW w:w="380" w:type="pct"/>
            <w:vAlign w:val="top"/>
          </w:tcPr>
          <w:p w14:paraId="3E97EB66" w14:textId="5DB249D8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843</w:t>
            </w:r>
          </w:p>
        </w:tc>
        <w:tc>
          <w:tcPr>
            <w:tcW w:w="399" w:type="pct"/>
            <w:vAlign w:val="top"/>
          </w:tcPr>
          <w:p w14:paraId="652E8796" w14:textId="59A206C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+91</w:t>
            </w:r>
          </w:p>
        </w:tc>
        <w:tc>
          <w:tcPr>
            <w:tcW w:w="430" w:type="pct"/>
            <w:vAlign w:val="top"/>
          </w:tcPr>
          <w:p w14:paraId="740E0092" w14:textId="378856C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12%</w:t>
            </w:r>
          </w:p>
        </w:tc>
        <w:tc>
          <w:tcPr>
            <w:tcW w:w="430" w:type="pct"/>
            <w:vAlign w:val="top"/>
          </w:tcPr>
          <w:p w14:paraId="45147609" w14:textId="2FBFA97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</w:t>
            </w:r>
          </w:p>
        </w:tc>
        <w:tc>
          <w:tcPr>
            <w:tcW w:w="374" w:type="pct"/>
            <w:vAlign w:val="top"/>
          </w:tcPr>
          <w:p w14:paraId="3D010A5E" w14:textId="1E43799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0%</w:t>
            </w:r>
          </w:p>
        </w:tc>
        <w:tc>
          <w:tcPr>
            <w:tcW w:w="456" w:type="pct"/>
            <w:vAlign w:val="top"/>
          </w:tcPr>
          <w:p w14:paraId="446A3FA0" w14:textId="08192B3D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754</w:t>
            </w:r>
          </w:p>
        </w:tc>
      </w:tr>
      <w:tr w:rsidR="00D2249D" w14:paraId="0339AF96" w14:textId="3B17C367" w:rsidTr="002D0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 w:val="restart"/>
            <w:shd w:val="clear" w:color="auto" w:fill="FFFFFF" w:themeFill="background1"/>
            <w:vAlign w:val="top"/>
          </w:tcPr>
          <w:p w14:paraId="106F6DB4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Accident Type -Intersection</w:t>
            </w:r>
          </w:p>
        </w:tc>
        <w:tc>
          <w:tcPr>
            <w:tcW w:w="883" w:type="pct"/>
            <w:vAlign w:val="top"/>
          </w:tcPr>
          <w:p w14:paraId="1DD03EFA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Adjacent direction</w:t>
            </w:r>
          </w:p>
        </w:tc>
        <w:tc>
          <w:tcPr>
            <w:tcW w:w="539" w:type="pct"/>
            <w:vAlign w:val="top"/>
          </w:tcPr>
          <w:p w14:paraId="590CB338" w14:textId="30CD7DE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1,008</w:t>
            </w:r>
          </w:p>
        </w:tc>
        <w:tc>
          <w:tcPr>
            <w:tcW w:w="380" w:type="pct"/>
            <w:vAlign w:val="top"/>
          </w:tcPr>
          <w:p w14:paraId="5744403D" w14:textId="4178738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856</w:t>
            </w:r>
          </w:p>
        </w:tc>
        <w:tc>
          <w:tcPr>
            <w:tcW w:w="380" w:type="pct"/>
            <w:vAlign w:val="top"/>
          </w:tcPr>
          <w:p w14:paraId="70613647" w14:textId="6D655C6F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780</w:t>
            </w:r>
          </w:p>
        </w:tc>
        <w:tc>
          <w:tcPr>
            <w:tcW w:w="399" w:type="pct"/>
            <w:vAlign w:val="top"/>
          </w:tcPr>
          <w:p w14:paraId="5C6C44FE" w14:textId="39131B8C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+152</w:t>
            </w:r>
          </w:p>
        </w:tc>
        <w:tc>
          <w:tcPr>
            <w:tcW w:w="430" w:type="pct"/>
            <w:vAlign w:val="top"/>
          </w:tcPr>
          <w:p w14:paraId="17514E47" w14:textId="0CBBF17C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18%</w:t>
            </w:r>
          </w:p>
        </w:tc>
        <w:tc>
          <w:tcPr>
            <w:tcW w:w="430" w:type="pct"/>
            <w:vAlign w:val="top"/>
          </w:tcPr>
          <w:p w14:paraId="409FA036" w14:textId="2C8E061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+228</w:t>
            </w:r>
          </w:p>
        </w:tc>
        <w:tc>
          <w:tcPr>
            <w:tcW w:w="374" w:type="pct"/>
            <w:vAlign w:val="top"/>
          </w:tcPr>
          <w:p w14:paraId="46D20C96" w14:textId="4FE79B5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29%</w:t>
            </w:r>
          </w:p>
        </w:tc>
        <w:tc>
          <w:tcPr>
            <w:tcW w:w="456" w:type="pct"/>
            <w:vAlign w:val="top"/>
          </w:tcPr>
          <w:p w14:paraId="19B01DF0" w14:textId="197C350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851</w:t>
            </w:r>
          </w:p>
        </w:tc>
      </w:tr>
      <w:tr w:rsidR="00D2249D" w14:paraId="75AF58D7" w14:textId="147939A9" w:rsidTr="002D02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5711BFD8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5EF99DB5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Opposing direction</w:t>
            </w:r>
          </w:p>
        </w:tc>
        <w:tc>
          <w:tcPr>
            <w:tcW w:w="539" w:type="pct"/>
            <w:vAlign w:val="top"/>
          </w:tcPr>
          <w:p w14:paraId="29240A3D" w14:textId="2D29BBA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441</w:t>
            </w:r>
          </w:p>
        </w:tc>
        <w:tc>
          <w:tcPr>
            <w:tcW w:w="380" w:type="pct"/>
            <w:vAlign w:val="top"/>
          </w:tcPr>
          <w:p w14:paraId="66A985B3" w14:textId="4CA869B8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498</w:t>
            </w:r>
          </w:p>
        </w:tc>
        <w:tc>
          <w:tcPr>
            <w:tcW w:w="380" w:type="pct"/>
            <w:vAlign w:val="top"/>
          </w:tcPr>
          <w:p w14:paraId="107AFF12" w14:textId="56CE6A8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469</w:t>
            </w:r>
          </w:p>
        </w:tc>
        <w:tc>
          <w:tcPr>
            <w:tcW w:w="399" w:type="pct"/>
            <w:vAlign w:val="top"/>
          </w:tcPr>
          <w:p w14:paraId="5997FD40" w14:textId="1073018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-57</w:t>
            </w:r>
          </w:p>
        </w:tc>
        <w:tc>
          <w:tcPr>
            <w:tcW w:w="430" w:type="pct"/>
            <w:vAlign w:val="top"/>
          </w:tcPr>
          <w:p w14:paraId="73C500C2" w14:textId="58A50C1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-11%</w:t>
            </w:r>
          </w:p>
        </w:tc>
        <w:tc>
          <w:tcPr>
            <w:tcW w:w="430" w:type="pct"/>
            <w:vAlign w:val="top"/>
          </w:tcPr>
          <w:p w14:paraId="36DB646E" w14:textId="504ABB9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-28</w:t>
            </w:r>
          </w:p>
        </w:tc>
        <w:tc>
          <w:tcPr>
            <w:tcW w:w="374" w:type="pct"/>
            <w:vAlign w:val="top"/>
          </w:tcPr>
          <w:p w14:paraId="19A8A42F" w14:textId="14E90986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-6%</w:t>
            </w:r>
          </w:p>
        </w:tc>
        <w:tc>
          <w:tcPr>
            <w:tcW w:w="456" w:type="pct"/>
            <w:vAlign w:val="top"/>
          </w:tcPr>
          <w:p w14:paraId="09A5C816" w14:textId="7FCD1A4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451</w:t>
            </w:r>
          </w:p>
        </w:tc>
      </w:tr>
      <w:tr w:rsidR="00D2249D" w14:paraId="6932FDC7" w14:textId="37F9B69B" w:rsidTr="00EC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 w:val="restart"/>
            <w:vAlign w:val="top"/>
          </w:tcPr>
          <w:p w14:paraId="62F03208" w14:textId="77777777" w:rsidR="00D2249D" w:rsidRPr="00D11A7F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Accident Type -</w:t>
            </w:r>
          </w:p>
          <w:p w14:paraId="33BC358C" w14:textId="77777777" w:rsidR="00D2249D" w:rsidRPr="00D11A7F" w:rsidRDefault="00D2249D" w:rsidP="00D2249D">
            <w:pPr>
              <w:spacing w:line="20" w:lineRule="atLeast"/>
              <w:ind w:left="360" w:hanging="36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11A7F">
              <w:rPr>
                <w:rFonts w:cstheme="minorHAnsi"/>
                <w:b w:val="0"/>
                <w:bCs w:val="0"/>
                <w:sz w:val="18"/>
                <w:szCs w:val="18"/>
              </w:rPr>
              <w:t>Mid-block/other</w:t>
            </w:r>
          </w:p>
        </w:tc>
        <w:tc>
          <w:tcPr>
            <w:tcW w:w="883" w:type="pct"/>
            <w:vAlign w:val="top"/>
          </w:tcPr>
          <w:p w14:paraId="565F1120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Head on</w:t>
            </w:r>
          </w:p>
        </w:tc>
        <w:tc>
          <w:tcPr>
            <w:tcW w:w="539" w:type="pct"/>
            <w:vAlign w:val="top"/>
          </w:tcPr>
          <w:p w14:paraId="1820ED97" w14:textId="088467B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315</w:t>
            </w:r>
          </w:p>
        </w:tc>
        <w:tc>
          <w:tcPr>
            <w:tcW w:w="380" w:type="pct"/>
            <w:vAlign w:val="top"/>
          </w:tcPr>
          <w:p w14:paraId="42478216" w14:textId="345941F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340</w:t>
            </w:r>
          </w:p>
        </w:tc>
        <w:tc>
          <w:tcPr>
            <w:tcW w:w="380" w:type="pct"/>
            <w:vAlign w:val="top"/>
          </w:tcPr>
          <w:p w14:paraId="4C5663BA" w14:textId="51BCF5E3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289</w:t>
            </w:r>
          </w:p>
        </w:tc>
        <w:tc>
          <w:tcPr>
            <w:tcW w:w="399" w:type="pct"/>
            <w:vAlign w:val="top"/>
          </w:tcPr>
          <w:p w14:paraId="293CB954" w14:textId="6A367AA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-25</w:t>
            </w:r>
          </w:p>
        </w:tc>
        <w:tc>
          <w:tcPr>
            <w:tcW w:w="430" w:type="pct"/>
            <w:vAlign w:val="top"/>
          </w:tcPr>
          <w:p w14:paraId="0C7569A8" w14:textId="47BE9858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-7%</w:t>
            </w:r>
          </w:p>
        </w:tc>
        <w:tc>
          <w:tcPr>
            <w:tcW w:w="430" w:type="pct"/>
            <w:vAlign w:val="top"/>
          </w:tcPr>
          <w:p w14:paraId="199E8E6E" w14:textId="457DE0BB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+26</w:t>
            </w:r>
          </w:p>
        </w:tc>
        <w:tc>
          <w:tcPr>
            <w:tcW w:w="374" w:type="pct"/>
            <w:vAlign w:val="top"/>
          </w:tcPr>
          <w:p w14:paraId="72CACD4D" w14:textId="28DC5A6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9%</w:t>
            </w:r>
          </w:p>
        </w:tc>
        <w:tc>
          <w:tcPr>
            <w:tcW w:w="456" w:type="pct"/>
            <w:vAlign w:val="top"/>
          </w:tcPr>
          <w:p w14:paraId="01DF1E25" w14:textId="0431343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293</w:t>
            </w:r>
          </w:p>
        </w:tc>
      </w:tr>
      <w:tr w:rsidR="00D2249D" w14:paraId="3EB0D100" w14:textId="67943001" w:rsidTr="00EC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643EB067" w14:textId="77777777" w:rsidR="00D2249D" w:rsidRPr="00135FFB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54025BF3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Same direction</w:t>
            </w:r>
          </w:p>
        </w:tc>
        <w:tc>
          <w:tcPr>
            <w:tcW w:w="539" w:type="pct"/>
            <w:vAlign w:val="top"/>
          </w:tcPr>
          <w:p w14:paraId="798E4EC4" w14:textId="6793F2D1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1,019</w:t>
            </w:r>
          </w:p>
        </w:tc>
        <w:tc>
          <w:tcPr>
            <w:tcW w:w="380" w:type="pct"/>
            <w:vAlign w:val="top"/>
          </w:tcPr>
          <w:p w14:paraId="6370BF12" w14:textId="2678AEB3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869</w:t>
            </w:r>
          </w:p>
        </w:tc>
        <w:tc>
          <w:tcPr>
            <w:tcW w:w="380" w:type="pct"/>
            <w:vAlign w:val="top"/>
          </w:tcPr>
          <w:p w14:paraId="775EF7C4" w14:textId="7A02FF94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887</w:t>
            </w:r>
          </w:p>
        </w:tc>
        <w:tc>
          <w:tcPr>
            <w:tcW w:w="399" w:type="pct"/>
            <w:vAlign w:val="top"/>
          </w:tcPr>
          <w:p w14:paraId="11541F6E" w14:textId="7156221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+150</w:t>
            </w:r>
          </w:p>
        </w:tc>
        <w:tc>
          <w:tcPr>
            <w:tcW w:w="430" w:type="pct"/>
            <w:vAlign w:val="top"/>
          </w:tcPr>
          <w:p w14:paraId="6621AF06" w14:textId="453A979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17%</w:t>
            </w:r>
          </w:p>
        </w:tc>
        <w:tc>
          <w:tcPr>
            <w:tcW w:w="430" w:type="pct"/>
            <w:vAlign w:val="top"/>
          </w:tcPr>
          <w:p w14:paraId="634670F0" w14:textId="1C3341D8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+132</w:t>
            </w:r>
          </w:p>
        </w:tc>
        <w:tc>
          <w:tcPr>
            <w:tcW w:w="374" w:type="pct"/>
            <w:vAlign w:val="top"/>
          </w:tcPr>
          <w:p w14:paraId="206786F3" w14:textId="26DDF9B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15%</w:t>
            </w:r>
          </w:p>
        </w:tc>
        <w:tc>
          <w:tcPr>
            <w:tcW w:w="456" w:type="pct"/>
            <w:vAlign w:val="top"/>
          </w:tcPr>
          <w:p w14:paraId="3B0289E8" w14:textId="42ABF24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889</w:t>
            </w:r>
          </w:p>
        </w:tc>
      </w:tr>
      <w:tr w:rsidR="00D2249D" w14:paraId="1C915332" w14:textId="6B715734" w:rsidTr="00EC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204EB3BC" w14:textId="77777777" w:rsidR="00D2249D" w:rsidRPr="00135FFB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0651F8C2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Manoeuvre/o'taking</w:t>
            </w:r>
          </w:p>
        </w:tc>
        <w:tc>
          <w:tcPr>
            <w:tcW w:w="539" w:type="pct"/>
            <w:vAlign w:val="top"/>
          </w:tcPr>
          <w:p w14:paraId="11C0EC91" w14:textId="75B0B421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389</w:t>
            </w:r>
          </w:p>
        </w:tc>
        <w:tc>
          <w:tcPr>
            <w:tcW w:w="380" w:type="pct"/>
            <w:vAlign w:val="top"/>
          </w:tcPr>
          <w:p w14:paraId="31403218" w14:textId="42B36CB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358</w:t>
            </w:r>
          </w:p>
        </w:tc>
        <w:tc>
          <w:tcPr>
            <w:tcW w:w="380" w:type="pct"/>
            <w:vAlign w:val="top"/>
          </w:tcPr>
          <w:p w14:paraId="06CE9E23" w14:textId="65291456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361</w:t>
            </w:r>
          </w:p>
        </w:tc>
        <w:tc>
          <w:tcPr>
            <w:tcW w:w="399" w:type="pct"/>
            <w:vAlign w:val="top"/>
          </w:tcPr>
          <w:p w14:paraId="3F9548E8" w14:textId="744DFF5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+31</w:t>
            </w:r>
          </w:p>
        </w:tc>
        <w:tc>
          <w:tcPr>
            <w:tcW w:w="430" w:type="pct"/>
            <w:vAlign w:val="top"/>
          </w:tcPr>
          <w:p w14:paraId="1CD7EE76" w14:textId="019569F0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9%</w:t>
            </w:r>
          </w:p>
        </w:tc>
        <w:tc>
          <w:tcPr>
            <w:tcW w:w="430" w:type="pct"/>
            <w:vAlign w:val="top"/>
          </w:tcPr>
          <w:p w14:paraId="5D1ABBDB" w14:textId="1894020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+28</w:t>
            </w:r>
          </w:p>
        </w:tc>
        <w:tc>
          <w:tcPr>
            <w:tcW w:w="374" w:type="pct"/>
            <w:vAlign w:val="top"/>
          </w:tcPr>
          <w:p w14:paraId="65A596A6" w14:textId="332C207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8%</w:t>
            </w:r>
          </w:p>
        </w:tc>
        <w:tc>
          <w:tcPr>
            <w:tcW w:w="456" w:type="pct"/>
            <w:vAlign w:val="top"/>
          </w:tcPr>
          <w:p w14:paraId="762B627E" w14:textId="179EB689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372</w:t>
            </w:r>
          </w:p>
        </w:tc>
      </w:tr>
      <w:tr w:rsidR="00D2249D" w14:paraId="222B3C9E" w14:textId="796E7EAC" w:rsidTr="00EC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0E31666E" w14:textId="77777777" w:rsidR="00D2249D" w:rsidRPr="00135FFB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18334575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On path</w:t>
            </w:r>
          </w:p>
        </w:tc>
        <w:tc>
          <w:tcPr>
            <w:tcW w:w="539" w:type="pct"/>
            <w:vAlign w:val="top"/>
          </w:tcPr>
          <w:p w14:paraId="01FC5587" w14:textId="67C8AD57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242</w:t>
            </w:r>
          </w:p>
        </w:tc>
        <w:tc>
          <w:tcPr>
            <w:tcW w:w="380" w:type="pct"/>
            <w:vAlign w:val="top"/>
          </w:tcPr>
          <w:p w14:paraId="4869BC1D" w14:textId="0562F1D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244</w:t>
            </w:r>
          </w:p>
        </w:tc>
        <w:tc>
          <w:tcPr>
            <w:tcW w:w="380" w:type="pct"/>
            <w:vAlign w:val="top"/>
          </w:tcPr>
          <w:p w14:paraId="1B62747D" w14:textId="4E627DF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264</w:t>
            </w:r>
          </w:p>
        </w:tc>
        <w:tc>
          <w:tcPr>
            <w:tcW w:w="399" w:type="pct"/>
            <w:vAlign w:val="top"/>
          </w:tcPr>
          <w:p w14:paraId="2B1BA29F" w14:textId="3FA94D8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</w:t>
            </w:r>
          </w:p>
        </w:tc>
        <w:tc>
          <w:tcPr>
            <w:tcW w:w="430" w:type="pct"/>
            <w:vAlign w:val="top"/>
          </w:tcPr>
          <w:p w14:paraId="1A5F9499" w14:textId="222969FF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-1%</w:t>
            </w:r>
          </w:p>
        </w:tc>
        <w:tc>
          <w:tcPr>
            <w:tcW w:w="430" w:type="pct"/>
            <w:vAlign w:val="top"/>
          </w:tcPr>
          <w:p w14:paraId="5E3A84FA" w14:textId="4B624E8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-22</w:t>
            </w:r>
          </w:p>
        </w:tc>
        <w:tc>
          <w:tcPr>
            <w:tcW w:w="374" w:type="pct"/>
            <w:vAlign w:val="top"/>
          </w:tcPr>
          <w:p w14:paraId="060C5526" w14:textId="4AA4485D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-8%</w:t>
            </w:r>
          </w:p>
        </w:tc>
        <w:tc>
          <w:tcPr>
            <w:tcW w:w="456" w:type="pct"/>
            <w:vAlign w:val="top"/>
          </w:tcPr>
          <w:p w14:paraId="1EFE72EA" w14:textId="0CB19815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263</w:t>
            </w:r>
          </w:p>
        </w:tc>
      </w:tr>
      <w:tr w:rsidR="00D2249D" w14:paraId="4D920B3E" w14:textId="228B3A2D" w:rsidTr="00EC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6FC13A82" w14:textId="77777777" w:rsidR="00D2249D" w:rsidRPr="00135FFB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62EE8782" w14:textId="77777777" w:rsidR="00D2249D" w:rsidRPr="00135FFB" w:rsidRDefault="00D2249D" w:rsidP="00D2249D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Single vehicle</w:t>
            </w:r>
          </w:p>
        </w:tc>
        <w:tc>
          <w:tcPr>
            <w:tcW w:w="539" w:type="pct"/>
            <w:vAlign w:val="top"/>
          </w:tcPr>
          <w:p w14:paraId="73D170D9" w14:textId="459A3706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1,294</w:t>
            </w:r>
          </w:p>
        </w:tc>
        <w:tc>
          <w:tcPr>
            <w:tcW w:w="380" w:type="pct"/>
            <w:vAlign w:val="top"/>
          </w:tcPr>
          <w:p w14:paraId="44E320E1" w14:textId="0595457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1,230</w:t>
            </w:r>
          </w:p>
        </w:tc>
        <w:tc>
          <w:tcPr>
            <w:tcW w:w="380" w:type="pct"/>
            <w:vAlign w:val="top"/>
          </w:tcPr>
          <w:p w14:paraId="58712EE1" w14:textId="0BEA4514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1,286</w:t>
            </w:r>
          </w:p>
        </w:tc>
        <w:tc>
          <w:tcPr>
            <w:tcW w:w="399" w:type="pct"/>
            <w:vAlign w:val="top"/>
          </w:tcPr>
          <w:p w14:paraId="09205119" w14:textId="11BC6415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+64</w:t>
            </w:r>
          </w:p>
        </w:tc>
        <w:tc>
          <w:tcPr>
            <w:tcW w:w="430" w:type="pct"/>
            <w:vAlign w:val="top"/>
          </w:tcPr>
          <w:p w14:paraId="76CD6D39" w14:textId="6B033CBE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5%</w:t>
            </w:r>
          </w:p>
        </w:tc>
        <w:tc>
          <w:tcPr>
            <w:tcW w:w="430" w:type="pct"/>
            <w:vAlign w:val="top"/>
          </w:tcPr>
          <w:p w14:paraId="37D3DA04" w14:textId="4BB68D7A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+8</w:t>
            </w:r>
          </w:p>
        </w:tc>
        <w:tc>
          <w:tcPr>
            <w:tcW w:w="374" w:type="pct"/>
            <w:vAlign w:val="top"/>
          </w:tcPr>
          <w:p w14:paraId="555F8C31" w14:textId="01F86D42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1%</w:t>
            </w:r>
          </w:p>
        </w:tc>
        <w:tc>
          <w:tcPr>
            <w:tcW w:w="456" w:type="pct"/>
            <w:vAlign w:val="top"/>
          </w:tcPr>
          <w:p w14:paraId="5243888B" w14:textId="1312F187" w:rsidR="00D2249D" w:rsidRPr="00D2249D" w:rsidRDefault="00D2249D" w:rsidP="00D2249D">
            <w:pPr>
              <w:spacing w:line="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1,284</w:t>
            </w:r>
          </w:p>
        </w:tc>
      </w:tr>
      <w:tr w:rsidR="00D2249D" w14:paraId="1B2F8EB3" w14:textId="03DA1F2E" w:rsidTr="00EC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  <w:vMerge/>
            <w:vAlign w:val="top"/>
          </w:tcPr>
          <w:p w14:paraId="76C62263" w14:textId="77777777" w:rsidR="00D2249D" w:rsidRPr="00135FFB" w:rsidRDefault="00D2249D" w:rsidP="00D2249D">
            <w:pPr>
              <w:spacing w:line="20" w:lineRule="atLeast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83" w:type="pct"/>
            <w:vAlign w:val="top"/>
          </w:tcPr>
          <w:p w14:paraId="2A221A24" w14:textId="77777777" w:rsidR="00D2249D" w:rsidRPr="00135FFB" w:rsidRDefault="00D2249D" w:rsidP="00D2249D">
            <w:pPr>
              <w:spacing w:line="20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35FFB">
              <w:rPr>
                <w:rFonts w:cstheme="minorHAnsi"/>
                <w:sz w:val="18"/>
                <w:szCs w:val="18"/>
              </w:rPr>
              <w:t>Other (incl peds)</w:t>
            </w:r>
          </w:p>
        </w:tc>
        <w:tc>
          <w:tcPr>
            <w:tcW w:w="539" w:type="pct"/>
            <w:vAlign w:val="top"/>
          </w:tcPr>
          <w:p w14:paraId="79519963" w14:textId="1E1210AC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1,024</w:t>
            </w:r>
          </w:p>
        </w:tc>
        <w:tc>
          <w:tcPr>
            <w:tcW w:w="380" w:type="pct"/>
            <w:vAlign w:val="top"/>
          </w:tcPr>
          <w:p w14:paraId="4A7661A7" w14:textId="12567A91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933</w:t>
            </w:r>
          </w:p>
        </w:tc>
        <w:tc>
          <w:tcPr>
            <w:tcW w:w="380" w:type="pct"/>
            <w:vAlign w:val="top"/>
          </w:tcPr>
          <w:p w14:paraId="3A8D12B8" w14:textId="55E09559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1,230</w:t>
            </w:r>
          </w:p>
        </w:tc>
        <w:tc>
          <w:tcPr>
            <w:tcW w:w="399" w:type="pct"/>
            <w:vAlign w:val="top"/>
          </w:tcPr>
          <w:p w14:paraId="5113E885" w14:textId="40349251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+91</w:t>
            </w:r>
          </w:p>
        </w:tc>
        <w:tc>
          <w:tcPr>
            <w:tcW w:w="430" w:type="pct"/>
            <w:vAlign w:val="top"/>
          </w:tcPr>
          <w:p w14:paraId="68900FF9" w14:textId="4EA73A70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10%</w:t>
            </w:r>
          </w:p>
        </w:tc>
        <w:tc>
          <w:tcPr>
            <w:tcW w:w="430" w:type="pct"/>
            <w:vAlign w:val="top"/>
          </w:tcPr>
          <w:p w14:paraId="03CC21B1" w14:textId="5720DB73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-206</w:t>
            </w:r>
          </w:p>
        </w:tc>
        <w:tc>
          <w:tcPr>
            <w:tcW w:w="374" w:type="pct"/>
            <w:vAlign w:val="top"/>
          </w:tcPr>
          <w:p w14:paraId="493541F1" w14:textId="7B1E44DE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-17%</w:t>
            </w:r>
          </w:p>
        </w:tc>
        <w:tc>
          <w:tcPr>
            <w:tcW w:w="456" w:type="pct"/>
            <w:vAlign w:val="top"/>
          </w:tcPr>
          <w:p w14:paraId="61EAE3A7" w14:textId="184AD21A" w:rsidR="00D2249D" w:rsidRPr="00D2249D" w:rsidRDefault="00D2249D" w:rsidP="00D2249D">
            <w:pPr>
              <w:spacing w:line="20" w:lineRule="atLeast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1,067</w:t>
            </w:r>
          </w:p>
        </w:tc>
      </w:tr>
    </w:tbl>
    <w:p w14:paraId="3C0B2B8B" w14:textId="77777777" w:rsidR="00814391" w:rsidRDefault="00814391" w:rsidP="0098691B"/>
    <w:p w14:paraId="4449DEFE" w14:textId="77777777" w:rsidR="00DF63E3" w:rsidRDefault="00DF63E3">
      <w:pPr>
        <w:rPr>
          <w:rFonts w:eastAsiaTheme="majorEastAsia" w:cstheme="majorBidi"/>
          <w:b/>
          <w:iCs/>
          <w:color w:val="1E2850" w:themeColor="text2"/>
        </w:rPr>
      </w:pPr>
      <w:r>
        <w:br w:type="page"/>
      </w:r>
    </w:p>
    <w:p w14:paraId="5C638206" w14:textId="05208BA7" w:rsidR="00090F2D" w:rsidRDefault="00DF63E3" w:rsidP="00DF63E3">
      <w:pPr>
        <w:pStyle w:val="Heading3"/>
      </w:pPr>
      <w:bookmarkStart w:id="66" w:name="_Toc223344256"/>
      <w:bookmarkStart w:id="67" w:name="_Toc223360732"/>
      <w:bookmarkStart w:id="68" w:name="_Toc224118503"/>
      <w:r>
        <w:lastRenderedPageBreak/>
        <w:t>4.</w:t>
      </w:r>
      <w:r w:rsidR="004238A4">
        <w:t xml:space="preserve">2 </w:t>
      </w:r>
      <w:r w:rsidR="00AF71D2">
        <w:t>L</w:t>
      </w:r>
      <w:r w:rsidR="00090F2D">
        <w:t>ocal government area</w:t>
      </w:r>
      <w:bookmarkEnd w:id="66"/>
      <w:bookmarkEnd w:id="67"/>
      <w:bookmarkEnd w:id="68"/>
    </w:p>
    <w:p w14:paraId="6B1E8071" w14:textId="360C38E7" w:rsidR="0098691B" w:rsidRPr="00E93E81" w:rsidRDefault="00090F2D" w:rsidP="0098691B">
      <w:r w:rsidRPr="00E93E81">
        <w:t xml:space="preserve">12 months to </w:t>
      </w:r>
      <w:r w:rsidR="00D2249D">
        <w:t>30</w:t>
      </w:r>
      <w:r w:rsidR="00D2249D" w:rsidRPr="00D2249D">
        <w:rPr>
          <w:vertAlign w:val="superscript"/>
        </w:rPr>
        <w:t>th</w:t>
      </w:r>
      <w:r w:rsidR="00D2249D">
        <w:t xml:space="preserve"> June</w:t>
      </w:r>
    </w:p>
    <w:p w14:paraId="386877BF" w14:textId="77777777" w:rsidR="00133C1C" w:rsidRPr="00090F2D" w:rsidRDefault="00133C1C" w:rsidP="0098691B">
      <w:pPr>
        <w:rPr>
          <w:sz w:val="18"/>
          <w:szCs w:val="20"/>
        </w:rPr>
      </w:pPr>
    </w:p>
    <w:tbl>
      <w:tblPr>
        <w:tblStyle w:val="ListTable4-Accent1"/>
        <w:tblW w:w="5234" w:type="pct"/>
        <w:tblLayout w:type="fixed"/>
        <w:tblCellMar>
          <w:top w:w="57" w:type="dxa"/>
          <w:bottom w:w="0" w:type="dxa"/>
        </w:tblCellMar>
        <w:tblLook w:val="04A0" w:firstRow="1" w:lastRow="0" w:firstColumn="1" w:lastColumn="0" w:noHBand="0" w:noVBand="1"/>
      </w:tblPr>
      <w:tblGrid>
        <w:gridCol w:w="2415"/>
        <w:gridCol w:w="617"/>
        <w:gridCol w:w="617"/>
        <w:gridCol w:w="617"/>
        <w:gridCol w:w="925"/>
        <w:gridCol w:w="2599"/>
        <w:gridCol w:w="617"/>
        <w:gridCol w:w="617"/>
        <w:gridCol w:w="617"/>
        <w:gridCol w:w="923"/>
      </w:tblGrid>
      <w:tr w:rsidR="00133C1C" w14:paraId="4F83EBAA" w14:textId="77777777" w:rsidTr="00D06B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C326F2F" w14:textId="77777777" w:rsidR="0098691B" w:rsidRPr="00860B2A" w:rsidRDefault="0098691B" w:rsidP="00B9761A">
            <w:pPr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Category</w:t>
            </w:r>
          </w:p>
        </w:tc>
        <w:tc>
          <w:tcPr>
            <w:tcW w:w="292" w:type="pct"/>
            <w:vAlign w:val="top"/>
          </w:tcPr>
          <w:p w14:paraId="05E00291" w14:textId="4CFE123D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D2249D">
              <w:rPr>
                <w:sz w:val="18"/>
                <w:szCs w:val="18"/>
              </w:rPr>
              <w:t>5</w:t>
            </w:r>
          </w:p>
        </w:tc>
        <w:tc>
          <w:tcPr>
            <w:tcW w:w="292" w:type="pct"/>
            <w:vAlign w:val="top"/>
          </w:tcPr>
          <w:p w14:paraId="7DCF39C2" w14:textId="2DBD348F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D2249D">
              <w:rPr>
                <w:sz w:val="18"/>
                <w:szCs w:val="18"/>
              </w:rPr>
              <w:t>4</w:t>
            </w:r>
          </w:p>
        </w:tc>
        <w:tc>
          <w:tcPr>
            <w:tcW w:w="292" w:type="pct"/>
            <w:vAlign w:val="top"/>
          </w:tcPr>
          <w:p w14:paraId="11E7B374" w14:textId="6D43CDCB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D2249D">
              <w:rPr>
                <w:sz w:val="18"/>
                <w:szCs w:val="18"/>
              </w:rPr>
              <w:t>3</w:t>
            </w:r>
          </w:p>
        </w:tc>
        <w:tc>
          <w:tcPr>
            <w:tcW w:w="438" w:type="pct"/>
            <w:vAlign w:val="top"/>
          </w:tcPr>
          <w:p w14:paraId="00DC12E1" w14:textId="45915467" w:rsidR="0098691B" w:rsidRPr="00860B2A" w:rsidRDefault="0098691B" w:rsidP="00F60E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3B0EDB">
              <w:rPr>
                <w:sz w:val="18"/>
                <w:szCs w:val="18"/>
              </w:rPr>
              <w:t>Year Average</w:t>
            </w:r>
          </w:p>
        </w:tc>
        <w:tc>
          <w:tcPr>
            <w:tcW w:w="1230" w:type="pct"/>
            <w:vAlign w:val="top"/>
          </w:tcPr>
          <w:p w14:paraId="15CCFBE3" w14:textId="77777777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Category</w:t>
            </w:r>
          </w:p>
        </w:tc>
        <w:tc>
          <w:tcPr>
            <w:tcW w:w="292" w:type="pct"/>
            <w:vAlign w:val="top"/>
          </w:tcPr>
          <w:p w14:paraId="73E7E524" w14:textId="3354DF4E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D2249D">
              <w:rPr>
                <w:sz w:val="18"/>
                <w:szCs w:val="18"/>
              </w:rPr>
              <w:t>5</w:t>
            </w:r>
          </w:p>
        </w:tc>
        <w:tc>
          <w:tcPr>
            <w:tcW w:w="292" w:type="pct"/>
            <w:vAlign w:val="top"/>
          </w:tcPr>
          <w:p w14:paraId="224E8BD4" w14:textId="6C39061E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D2249D">
              <w:rPr>
                <w:sz w:val="18"/>
                <w:szCs w:val="18"/>
              </w:rPr>
              <w:t>4</w:t>
            </w:r>
          </w:p>
        </w:tc>
        <w:tc>
          <w:tcPr>
            <w:tcW w:w="292" w:type="pct"/>
            <w:vAlign w:val="top"/>
          </w:tcPr>
          <w:p w14:paraId="3A571BE8" w14:textId="10A2A7DC" w:rsidR="0098691B" w:rsidRPr="00860B2A" w:rsidRDefault="0098691B" w:rsidP="00B976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202</w:t>
            </w:r>
            <w:r w:rsidR="00D2249D">
              <w:rPr>
                <w:sz w:val="18"/>
                <w:szCs w:val="18"/>
              </w:rPr>
              <w:t>3</w:t>
            </w:r>
          </w:p>
        </w:tc>
        <w:tc>
          <w:tcPr>
            <w:tcW w:w="437" w:type="pct"/>
            <w:vAlign w:val="top"/>
          </w:tcPr>
          <w:p w14:paraId="3AD66F98" w14:textId="735FE070" w:rsidR="0098691B" w:rsidRPr="00860B2A" w:rsidRDefault="0098691B" w:rsidP="00F60E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5</w:t>
            </w:r>
            <w:r w:rsidR="00A9315D">
              <w:rPr>
                <w:sz w:val="18"/>
                <w:szCs w:val="18"/>
              </w:rPr>
              <w:t>-</w:t>
            </w:r>
            <w:r w:rsidRPr="003B0EDB">
              <w:rPr>
                <w:sz w:val="18"/>
                <w:szCs w:val="18"/>
              </w:rPr>
              <w:t>Year Average</w:t>
            </w:r>
          </w:p>
        </w:tc>
      </w:tr>
      <w:tr w:rsidR="0098691B" w14:paraId="6566A12E" w14:textId="77777777" w:rsidTr="00133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pct"/>
            <w:gridSpan w:val="5"/>
            <w:vAlign w:val="top"/>
          </w:tcPr>
          <w:p w14:paraId="12F4C39C" w14:textId="77777777" w:rsidR="0098691B" w:rsidRPr="00334178" w:rsidRDefault="0098691B" w:rsidP="00B9761A">
            <w:pPr>
              <w:rPr>
                <w:sz w:val="18"/>
                <w:szCs w:val="18"/>
              </w:rPr>
            </w:pPr>
            <w:r w:rsidRPr="00334178">
              <w:rPr>
                <w:sz w:val="18"/>
                <w:szCs w:val="18"/>
              </w:rPr>
              <w:t xml:space="preserve">Local Government Area  </w:t>
            </w:r>
          </w:p>
        </w:tc>
        <w:tc>
          <w:tcPr>
            <w:tcW w:w="2543" w:type="pct"/>
            <w:gridSpan w:val="5"/>
            <w:vAlign w:val="top"/>
          </w:tcPr>
          <w:p w14:paraId="5300EBE5" w14:textId="77777777" w:rsidR="0098691B" w:rsidRPr="00334178" w:rsidRDefault="0098691B" w:rsidP="00B976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334178">
              <w:rPr>
                <w:b/>
                <w:bCs/>
                <w:sz w:val="18"/>
                <w:szCs w:val="18"/>
              </w:rPr>
              <w:t>Local Government Area</w:t>
            </w:r>
          </w:p>
        </w:tc>
      </w:tr>
      <w:tr w:rsidR="00D2249D" w14:paraId="1BEB458C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2D425E9E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ALPINE</w:t>
            </w:r>
          </w:p>
        </w:tc>
        <w:tc>
          <w:tcPr>
            <w:tcW w:w="292" w:type="pct"/>
            <w:vAlign w:val="top"/>
          </w:tcPr>
          <w:p w14:paraId="6634A55E" w14:textId="0BA9A00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</w:t>
            </w:r>
          </w:p>
        </w:tc>
        <w:tc>
          <w:tcPr>
            <w:tcW w:w="292" w:type="pct"/>
            <w:vAlign w:val="top"/>
          </w:tcPr>
          <w:p w14:paraId="0CB8FC6A" w14:textId="58DBEEF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  <w:tc>
          <w:tcPr>
            <w:tcW w:w="292" w:type="pct"/>
            <w:vAlign w:val="top"/>
          </w:tcPr>
          <w:p w14:paraId="2FB82C40" w14:textId="01E5DD6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  <w:tc>
          <w:tcPr>
            <w:tcW w:w="438" w:type="pct"/>
            <w:vAlign w:val="top"/>
          </w:tcPr>
          <w:p w14:paraId="47866080" w14:textId="3450D64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22</w:t>
            </w:r>
          </w:p>
        </w:tc>
        <w:tc>
          <w:tcPr>
            <w:tcW w:w="1230" w:type="pct"/>
            <w:vAlign w:val="top"/>
          </w:tcPr>
          <w:p w14:paraId="0930F2C2" w14:textId="77777777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MANSFIELD</w:t>
            </w:r>
          </w:p>
        </w:tc>
        <w:tc>
          <w:tcPr>
            <w:tcW w:w="292" w:type="pct"/>
            <w:vAlign w:val="top"/>
          </w:tcPr>
          <w:p w14:paraId="35DDB14D" w14:textId="65A4624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292" w:type="pct"/>
            <w:vAlign w:val="top"/>
          </w:tcPr>
          <w:p w14:paraId="14E7B2FD" w14:textId="52C73B1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  <w:tc>
          <w:tcPr>
            <w:tcW w:w="292" w:type="pct"/>
            <w:vAlign w:val="top"/>
          </w:tcPr>
          <w:p w14:paraId="17CA497D" w14:textId="5B2BEB6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24</w:t>
            </w:r>
          </w:p>
        </w:tc>
        <w:tc>
          <w:tcPr>
            <w:tcW w:w="437" w:type="pct"/>
            <w:vAlign w:val="top"/>
          </w:tcPr>
          <w:p w14:paraId="4671EF04" w14:textId="6AD7DC5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21</w:t>
            </w:r>
          </w:p>
        </w:tc>
      </w:tr>
      <w:tr w:rsidR="00D2249D" w14:paraId="4EFADB51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2BD7BE36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ARARAT</w:t>
            </w:r>
          </w:p>
        </w:tc>
        <w:tc>
          <w:tcPr>
            <w:tcW w:w="292" w:type="pct"/>
            <w:vAlign w:val="top"/>
          </w:tcPr>
          <w:p w14:paraId="0EA8F9DB" w14:textId="7AA9375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292" w:type="pct"/>
            <w:vAlign w:val="top"/>
          </w:tcPr>
          <w:p w14:paraId="0386110B" w14:textId="0617E70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  <w:tc>
          <w:tcPr>
            <w:tcW w:w="292" w:type="pct"/>
            <w:vAlign w:val="top"/>
          </w:tcPr>
          <w:p w14:paraId="4948753D" w14:textId="5981349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</w:t>
            </w:r>
          </w:p>
        </w:tc>
        <w:tc>
          <w:tcPr>
            <w:tcW w:w="438" w:type="pct"/>
            <w:vAlign w:val="top"/>
          </w:tcPr>
          <w:p w14:paraId="7BC67F5F" w14:textId="5A5D27C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</w:t>
            </w:r>
          </w:p>
        </w:tc>
        <w:tc>
          <w:tcPr>
            <w:tcW w:w="1230" w:type="pct"/>
            <w:vAlign w:val="top"/>
          </w:tcPr>
          <w:p w14:paraId="09115407" w14:textId="77777777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MARIBYRNONG</w:t>
            </w:r>
          </w:p>
        </w:tc>
        <w:tc>
          <w:tcPr>
            <w:tcW w:w="292" w:type="pct"/>
            <w:vAlign w:val="top"/>
          </w:tcPr>
          <w:p w14:paraId="78D15566" w14:textId="3B7097C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56</w:t>
            </w:r>
          </w:p>
        </w:tc>
        <w:tc>
          <w:tcPr>
            <w:tcW w:w="292" w:type="pct"/>
            <w:vAlign w:val="top"/>
          </w:tcPr>
          <w:p w14:paraId="11C6277D" w14:textId="64D96EF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69</w:t>
            </w:r>
          </w:p>
        </w:tc>
        <w:tc>
          <w:tcPr>
            <w:tcW w:w="292" w:type="pct"/>
            <w:vAlign w:val="top"/>
          </w:tcPr>
          <w:p w14:paraId="79E59C95" w14:textId="3B4052C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67</w:t>
            </w:r>
          </w:p>
        </w:tc>
        <w:tc>
          <w:tcPr>
            <w:tcW w:w="437" w:type="pct"/>
            <w:vAlign w:val="top"/>
          </w:tcPr>
          <w:p w14:paraId="78B4E67A" w14:textId="2BD5454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52</w:t>
            </w:r>
          </w:p>
        </w:tc>
      </w:tr>
      <w:tr w:rsidR="00D2249D" w14:paraId="494F643B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8BC9C27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BALLARAT</w:t>
            </w:r>
          </w:p>
        </w:tc>
        <w:tc>
          <w:tcPr>
            <w:tcW w:w="292" w:type="pct"/>
            <w:vAlign w:val="top"/>
          </w:tcPr>
          <w:p w14:paraId="46BF42F5" w14:textId="1655A04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53</w:t>
            </w:r>
          </w:p>
        </w:tc>
        <w:tc>
          <w:tcPr>
            <w:tcW w:w="292" w:type="pct"/>
            <w:vAlign w:val="top"/>
          </w:tcPr>
          <w:p w14:paraId="32789316" w14:textId="062A6E0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110</w:t>
            </w:r>
          </w:p>
        </w:tc>
        <w:tc>
          <w:tcPr>
            <w:tcW w:w="292" w:type="pct"/>
            <w:vAlign w:val="top"/>
          </w:tcPr>
          <w:p w14:paraId="56AF83EA" w14:textId="3C7EE58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80</w:t>
            </w:r>
          </w:p>
        </w:tc>
        <w:tc>
          <w:tcPr>
            <w:tcW w:w="438" w:type="pct"/>
            <w:vAlign w:val="top"/>
          </w:tcPr>
          <w:p w14:paraId="26648871" w14:textId="54FDE5A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82</w:t>
            </w:r>
          </w:p>
        </w:tc>
        <w:tc>
          <w:tcPr>
            <w:tcW w:w="1230" w:type="pct"/>
            <w:vAlign w:val="top"/>
          </w:tcPr>
          <w:p w14:paraId="79D3281F" w14:textId="77777777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MAROONDAH</w:t>
            </w:r>
          </w:p>
        </w:tc>
        <w:tc>
          <w:tcPr>
            <w:tcW w:w="292" w:type="pct"/>
            <w:vAlign w:val="top"/>
          </w:tcPr>
          <w:p w14:paraId="34B71BA2" w14:textId="7373014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292" w:type="pct"/>
            <w:vAlign w:val="top"/>
          </w:tcPr>
          <w:p w14:paraId="6FABDEC1" w14:textId="37227A3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24</w:t>
            </w:r>
          </w:p>
        </w:tc>
        <w:tc>
          <w:tcPr>
            <w:tcW w:w="292" w:type="pct"/>
            <w:vAlign w:val="top"/>
          </w:tcPr>
          <w:p w14:paraId="2F8D8834" w14:textId="332D300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35</w:t>
            </w:r>
          </w:p>
        </w:tc>
        <w:tc>
          <w:tcPr>
            <w:tcW w:w="437" w:type="pct"/>
            <w:vAlign w:val="top"/>
          </w:tcPr>
          <w:p w14:paraId="63AEF08E" w14:textId="6825FEC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29</w:t>
            </w:r>
          </w:p>
        </w:tc>
      </w:tr>
      <w:tr w:rsidR="00D2249D" w14:paraId="016A63D9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5C513D0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BANYULE</w:t>
            </w:r>
          </w:p>
        </w:tc>
        <w:tc>
          <w:tcPr>
            <w:tcW w:w="292" w:type="pct"/>
            <w:vAlign w:val="top"/>
          </w:tcPr>
          <w:p w14:paraId="7495C702" w14:textId="4882A21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39</w:t>
            </w:r>
          </w:p>
        </w:tc>
        <w:tc>
          <w:tcPr>
            <w:tcW w:w="292" w:type="pct"/>
            <w:vAlign w:val="top"/>
          </w:tcPr>
          <w:p w14:paraId="31009DA0" w14:textId="425806D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31</w:t>
            </w:r>
          </w:p>
        </w:tc>
        <w:tc>
          <w:tcPr>
            <w:tcW w:w="292" w:type="pct"/>
            <w:vAlign w:val="top"/>
          </w:tcPr>
          <w:p w14:paraId="7FABCD60" w14:textId="2BBD0D0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39</w:t>
            </w:r>
          </w:p>
        </w:tc>
        <w:tc>
          <w:tcPr>
            <w:tcW w:w="438" w:type="pct"/>
            <w:vAlign w:val="top"/>
          </w:tcPr>
          <w:p w14:paraId="7CF2DC4C" w14:textId="4098E28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</w:t>
            </w:r>
          </w:p>
        </w:tc>
        <w:tc>
          <w:tcPr>
            <w:tcW w:w="1230" w:type="pct"/>
            <w:vAlign w:val="top"/>
          </w:tcPr>
          <w:p w14:paraId="0BFA5CB4" w14:textId="77777777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MELBOURNE</w:t>
            </w:r>
          </w:p>
        </w:tc>
        <w:tc>
          <w:tcPr>
            <w:tcW w:w="292" w:type="pct"/>
            <w:vAlign w:val="top"/>
          </w:tcPr>
          <w:p w14:paraId="1EC31A11" w14:textId="275A472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165</w:t>
            </w:r>
          </w:p>
        </w:tc>
        <w:tc>
          <w:tcPr>
            <w:tcW w:w="292" w:type="pct"/>
            <w:vAlign w:val="top"/>
          </w:tcPr>
          <w:p w14:paraId="3DCBCC40" w14:textId="352A3CA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185</w:t>
            </w:r>
          </w:p>
        </w:tc>
        <w:tc>
          <w:tcPr>
            <w:tcW w:w="292" w:type="pct"/>
            <w:vAlign w:val="top"/>
          </w:tcPr>
          <w:p w14:paraId="4E67976E" w14:textId="1E14C70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191</w:t>
            </w:r>
          </w:p>
        </w:tc>
        <w:tc>
          <w:tcPr>
            <w:tcW w:w="437" w:type="pct"/>
            <w:vAlign w:val="top"/>
          </w:tcPr>
          <w:p w14:paraId="77292B2D" w14:textId="5D02EC8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143</w:t>
            </w:r>
          </w:p>
        </w:tc>
      </w:tr>
      <w:tr w:rsidR="00D2249D" w14:paraId="5C695E74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6985311B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BASS COAST</w:t>
            </w:r>
          </w:p>
        </w:tc>
        <w:tc>
          <w:tcPr>
            <w:tcW w:w="292" w:type="pct"/>
            <w:vAlign w:val="top"/>
          </w:tcPr>
          <w:p w14:paraId="35B9B845" w14:textId="36A3D77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38</w:t>
            </w:r>
          </w:p>
        </w:tc>
        <w:tc>
          <w:tcPr>
            <w:tcW w:w="292" w:type="pct"/>
            <w:vAlign w:val="top"/>
          </w:tcPr>
          <w:p w14:paraId="30DEFDBE" w14:textId="324CA68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</w:t>
            </w:r>
          </w:p>
        </w:tc>
        <w:tc>
          <w:tcPr>
            <w:tcW w:w="292" w:type="pct"/>
            <w:vAlign w:val="top"/>
          </w:tcPr>
          <w:p w14:paraId="75B93138" w14:textId="58D14C1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36</w:t>
            </w:r>
          </w:p>
        </w:tc>
        <w:tc>
          <w:tcPr>
            <w:tcW w:w="438" w:type="pct"/>
            <w:vAlign w:val="top"/>
          </w:tcPr>
          <w:p w14:paraId="5CA23152" w14:textId="31873F1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27</w:t>
            </w:r>
          </w:p>
        </w:tc>
        <w:tc>
          <w:tcPr>
            <w:tcW w:w="1230" w:type="pct"/>
            <w:vAlign w:val="top"/>
          </w:tcPr>
          <w:p w14:paraId="554AF9EB" w14:textId="77777777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MELTON</w:t>
            </w:r>
          </w:p>
        </w:tc>
        <w:tc>
          <w:tcPr>
            <w:tcW w:w="292" w:type="pct"/>
            <w:vAlign w:val="top"/>
          </w:tcPr>
          <w:p w14:paraId="38629220" w14:textId="0BBBE84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68</w:t>
            </w:r>
          </w:p>
        </w:tc>
        <w:tc>
          <w:tcPr>
            <w:tcW w:w="292" w:type="pct"/>
            <w:vAlign w:val="top"/>
          </w:tcPr>
          <w:p w14:paraId="388CA2BA" w14:textId="4823315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103</w:t>
            </w:r>
          </w:p>
        </w:tc>
        <w:tc>
          <w:tcPr>
            <w:tcW w:w="292" w:type="pct"/>
            <w:vAlign w:val="top"/>
          </w:tcPr>
          <w:p w14:paraId="064B8FE4" w14:textId="1212D69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108</w:t>
            </w:r>
          </w:p>
        </w:tc>
        <w:tc>
          <w:tcPr>
            <w:tcW w:w="437" w:type="pct"/>
            <w:vAlign w:val="top"/>
          </w:tcPr>
          <w:p w14:paraId="1BDBDAE6" w14:textId="51D6B23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72</w:t>
            </w:r>
          </w:p>
        </w:tc>
      </w:tr>
      <w:tr w:rsidR="00D2249D" w14:paraId="2C7EAAD4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51596B1F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BAW BAW</w:t>
            </w:r>
          </w:p>
        </w:tc>
        <w:tc>
          <w:tcPr>
            <w:tcW w:w="292" w:type="pct"/>
            <w:vAlign w:val="top"/>
          </w:tcPr>
          <w:p w14:paraId="6E6F5C13" w14:textId="2C90814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50</w:t>
            </w:r>
          </w:p>
        </w:tc>
        <w:tc>
          <w:tcPr>
            <w:tcW w:w="292" w:type="pct"/>
            <w:vAlign w:val="top"/>
          </w:tcPr>
          <w:p w14:paraId="412C409C" w14:textId="6FE1993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47</w:t>
            </w:r>
          </w:p>
        </w:tc>
        <w:tc>
          <w:tcPr>
            <w:tcW w:w="292" w:type="pct"/>
            <w:vAlign w:val="top"/>
          </w:tcPr>
          <w:p w14:paraId="59B77650" w14:textId="0C702B3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69</w:t>
            </w:r>
          </w:p>
        </w:tc>
        <w:tc>
          <w:tcPr>
            <w:tcW w:w="438" w:type="pct"/>
            <w:vAlign w:val="top"/>
          </w:tcPr>
          <w:p w14:paraId="6E42CC80" w14:textId="2810EE4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44</w:t>
            </w:r>
          </w:p>
        </w:tc>
        <w:tc>
          <w:tcPr>
            <w:tcW w:w="1230" w:type="pct"/>
            <w:vAlign w:val="top"/>
          </w:tcPr>
          <w:p w14:paraId="13AC4ADB" w14:textId="20FCEE44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rFonts w:cstheme="minorHAnsi"/>
                <w:sz w:val="18"/>
                <w:szCs w:val="18"/>
              </w:rPr>
              <w:t>MERRI-BEK</w:t>
            </w:r>
          </w:p>
        </w:tc>
        <w:tc>
          <w:tcPr>
            <w:tcW w:w="292" w:type="pct"/>
            <w:vAlign w:val="top"/>
          </w:tcPr>
          <w:p w14:paraId="53C06CE1" w14:textId="0C4AFAB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107</w:t>
            </w:r>
          </w:p>
        </w:tc>
        <w:tc>
          <w:tcPr>
            <w:tcW w:w="292" w:type="pct"/>
            <w:vAlign w:val="top"/>
          </w:tcPr>
          <w:p w14:paraId="181DCBDB" w14:textId="4CA2246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134</w:t>
            </w:r>
          </w:p>
        </w:tc>
        <w:tc>
          <w:tcPr>
            <w:tcW w:w="292" w:type="pct"/>
            <w:vAlign w:val="top"/>
          </w:tcPr>
          <w:p w14:paraId="4A225B69" w14:textId="650F67E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132</w:t>
            </w:r>
          </w:p>
        </w:tc>
        <w:tc>
          <w:tcPr>
            <w:tcW w:w="437" w:type="pct"/>
            <w:vAlign w:val="top"/>
          </w:tcPr>
          <w:p w14:paraId="2319B698" w14:textId="01AEC19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104</w:t>
            </w:r>
          </w:p>
        </w:tc>
      </w:tr>
      <w:tr w:rsidR="00D2249D" w14:paraId="45DD1A03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126C570B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BAYSIDE</w:t>
            </w:r>
          </w:p>
        </w:tc>
        <w:tc>
          <w:tcPr>
            <w:tcW w:w="292" w:type="pct"/>
            <w:vAlign w:val="top"/>
          </w:tcPr>
          <w:p w14:paraId="6153F42C" w14:textId="093EE49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48</w:t>
            </w:r>
          </w:p>
        </w:tc>
        <w:tc>
          <w:tcPr>
            <w:tcW w:w="292" w:type="pct"/>
            <w:vAlign w:val="top"/>
          </w:tcPr>
          <w:p w14:paraId="6CCB1825" w14:textId="7191F50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65</w:t>
            </w:r>
          </w:p>
        </w:tc>
        <w:tc>
          <w:tcPr>
            <w:tcW w:w="292" w:type="pct"/>
            <w:vAlign w:val="top"/>
          </w:tcPr>
          <w:p w14:paraId="466A2D51" w14:textId="55C9F29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63</w:t>
            </w:r>
          </w:p>
        </w:tc>
        <w:tc>
          <w:tcPr>
            <w:tcW w:w="438" w:type="pct"/>
            <w:vAlign w:val="top"/>
          </w:tcPr>
          <w:p w14:paraId="72594939" w14:textId="35C2BE8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55</w:t>
            </w:r>
          </w:p>
        </w:tc>
        <w:tc>
          <w:tcPr>
            <w:tcW w:w="1230" w:type="pct"/>
            <w:vAlign w:val="top"/>
          </w:tcPr>
          <w:p w14:paraId="665B16E0" w14:textId="51E96622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MILDURA</w:t>
            </w:r>
          </w:p>
        </w:tc>
        <w:tc>
          <w:tcPr>
            <w:tcW w:w="292" w:type="pct"/>
            <w:vAlign w:val="top"/>
          </w:tcPr>
          <w:p w14:paraId="4F89834A" w14:textId="7C97C2A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</w:t>
            </w:r>
          </w:p>
        </w:tc>
        <w:tc>
          <w:tcPr>
            <w:tcW w:w="292" w:type="pct"/>
            <w:vAlign w:val="top"/>
          </w:tcPr>
          <w:p w14:paraId="697E87A5" w14:textId="236F8C9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47</w:t>
            </w:r>
          </w:p>
        </w:tc>
        <w:tc>
          <w:tcPr>
            <w:tcW w:w="292" w:type="pct"/>
            <w:vAlign w:val="top"/>
          </w:tcPr>
          <w:p w14:paraId="3626B602" w14:textId="5210CFD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437" w:type="pct"/>
            <w:vAlign w:val="top"/>
          </w:tcPr>
          <w:p w14:paraId="0621483E" w14:textId="5CA1380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</w:t>
            </w:r>
          </w:p>
        </w:tc>
      </w:tr>
      <w:tr w:rsidR="00D2249D" w14:paraId="116E3E55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E3BB45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BENALLA</w:t>
            </w:r>
          </w:p>
        </w:tc>
        <w:tc>
          <w:tcPr>
            <w:tcW w:w="292" w:type="pct"/>
            <w:vAlign w:val="top"/>
          </w:tcPr>
          <w:p w14:paraId="6383345E" w14:textId="0217BBA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</w:t>
            </w:r>
          </w:p>
        </w:tc>
        <w:tc>
          <w:tcPr>
            <w:tcW w:w="292" w:type="pct"/>
            <w:vAlign w:val="top"/>
          </w:tcPr>
          <w:p w14:paraId="3B7CD928" w14:textId="3E5BF5E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</w:t>
            </w:r>
          </w:p>
        </w:tc>
        <w:tc>
          <w:tcPr>
            <w:tcW w:w="292" w:type="pct"/>
            <w:vAlign w:val="top"/>
          </w:tcPr>
          <w:p w14:paraId="3FA3B9A9" w14:textId="2C48FA9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15</w:t>
            </w:r>
          </w:p>
        </w:tc>
        <w:tc>
          <w:tcPr>
            <w:tcW w:w="438" w:type="pct"/>
            <w:vAlign w:val="top"/>
          </w:tcPr>
          <w:p w14:paraId="071651FA" w14:textId="70C9E9D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  <w:tc>
          <w:tcPr>
            <w:tcW w:w="1230" w:type="pct"/>
            <w:vAlign w:val="top"/>
          </w:tcPr>
          <w:p w14:paraId="7E53A587" w14:textId="5444CE75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MITCHELL</w:t>
            </w:r>
          </w:p>
        </w:tc>
        <w:tc>
          <w:tcPr>
            <w:tcW w:w="292" w:type="pct"/>
            <w:vAlign w:val="top"/>
          </w:tcPr>
          <w:p w14:paraId="6A0237B5" w14:textId="69388C5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46</w:t>
            </w:r>
          </w:p>
        </w:tc>
        <w:tc>
          <w:tcPr>
            <w:tcW w:w="292" w:type="pct"/>
            <w:vAlign w:val="top"/>
          </w:tcPr>
          <w:p w14:paraId="72200AC5" w14:textId="1F4F03A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59</w:t>
            </w:r>
          </w:p>
        </w:tc>
        <w:tc>
          <w:tcPr>
            <w:tcW w:w="292" w:type="pct"/>
            <w:vAlign w:val="top"/>
          </w:tcPr>
          <w:p w14:paraId="524A169C" w14:textId="615D150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47</w:t>
            </w:r>
          </w:p>
        </w:tc>
        <w:tc>
          <w:tcPr>
            <w:tcW w:w="437" w:type="pct"/>
            <w:vAlign w:val="top"/>
          </w:tcPr>
          <w:p w14:paraId="7F524000" w14:textId="73C088C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43</w:t>
            </w:r>
          </w:p>
        </w:tc>
      </w:tr>
      <w:tr w:rsidR="00D2249D" w14:paraId="681637F2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D59FFF2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BOROONDARA</w:t>
            </w:r>
          </w:p>
        </w:tc>
        <w:tc>
          <w:tcPr>
            <w:tcW w:w="292" w:type="pct"/>
            <w:vAlign w:val="top"/>
          </w:tcPr>
          <w:p w14:paraId="10BCC22E" w14:textId="07F25B9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80</w:t>
            </w:r>
          </w:p>
        </w:tc>
        <w:tc>
          <w:tcPr>
            <w:tcW w:w="292" w:type="pct"/>
            <w:vAlign w:val="top"/>
          </w:tcPr>
          <w:p w14:paraId="34721B54" w14:textId="1C59784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83</w:t>
            </w:r>
          </w:p>
        </w:tc>
        <w:tc>
          <w:tcPr>
            <w:tcW w:w="292" w:type="pct"/>
            <w:vAlign w:val="top"/>
          </w:tcPr>
          <w:p w14:paraId="188F3D56" w14:textId="5674C85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94</w:t>
            </w:r>
          </w:p>
        </w:tc>
        <w:tc>
          <w:tcPr>
            <w:tcW w:w="438" w:type="pct"/>
            <w:vAlign w:val="top"/>
          </w:tcPr>
          <w:p w14:paraId="4A30BB39" w14:textId="27076D8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73</w:t>
            </w:r>
          </w:p>
        </w:tc>
        <w:tc>
          <w:tcPr>
            <w:tcW w:w="1230" w:type="pct"/>
            <w:vAlign w:val="top"/>
          </w:tcPr>
          <w:p w14:paraId="4A8B4F46" w14:textId="7894DB4D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MOIRA</w:t>
            </w:r>
          </w:p>
        </w:tc>
        <w:tc>
          <w:tcPr>
            <w:tcW w:w="292" w:type="pct"/>
            <w:vAlign w:val="top"/>
          </w:tcPr>
          <w:p w14:paraId="5D6D1AE7" w14:textId="2F1FAE1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34</w:t>
            </w:r>
          </w:p>
        </w:tc>
        <w:tc>
          <w:tcPr>
            <w:tcW w:w="292" w:type="pct"/>
            <w:vAlign w:val="top"/>
          </w:tcPr>
          <w:p w14:paraId="3DADEE07" w14:textId="71D68C5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27</w:t>
            </w:r>
          </w:p>
        </w:tc>
        <w:tc>
          <w:tcPr>
            <w:tcW w:w="292" w:type="pct"/>
            <w:vAlign w:val="top"/>
          </w:tcPr>
          <w:p w14:paraId="549161C7" w14:textId="6606FAB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22</w:t>
            </w:r>
          </w:p>
        </w:tc>
        <w:tc>
          <w:tcPr>
            <w:tcW w:w="437" w:type="pct"/>
            <w:vAlign w:val="top"/>
          </w:tcPr>
          <w:p w14:paraId="6860E3F6" w14:textId="5F8390D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24</w:t>
            </w:r>
          </w:p>
        </w:tc>
      </w:tr>
      <w:tr w:rsidR="00D2249D" w14:paraId="49185575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376D281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BRIMBANK</w:t>
            </w:r>
          </w:p>
        </w:tc>
        <w:tc>
          <w:tcPr>
            <w:tcW w:w="292" w:type="pct"/>
            <w:vAlign w:val="top"/>
          </w:tcPr>
          <w:p w14:paraId="71A8BB45" w14:textId="79F901C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114</w:t>
            </w:r>
          </w:p>
        </w:tc>
        <w:tc>
          <w:tcPr>
            <w:tcW w:w="292" w:type="pct"/>
            <w:vAlign w:val="top"/>
          </w:tcPr>
          <w:p w14:paraId="712544FE" w14:textId="510A5A6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138</w:t>
            </w:r>
          </w:p>
        </w:tc>
        <w:tc>
          <w:tcPr>
            <w:tcW w:w="292" w:type="pct"/>
            <w:vAlign w:val="top"/>
          </w:tcPr>
          <w:p w14:paraId="3DD4B916" w14:textId="2EC9C1F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164</w:t>
            </w:r>
          </w:p>
        </w:tc>
        <w:tc>
          <w:tcPr>
            <w:tcW w:w="438" w:type="pct"/>
            <w:vAlign w:val="top"/>
          </w:tcPr>
          <w:p w14:paraId="24CD61BA" w14:textId="28C75DC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120</w:t>
            </w:r>
          </w:p>
        </w:tc>
        <w:tc>
          <w:tcPr>
            <w:tcW w:w="1230" w:type="pct"/>
            <w:vAlign w:val="top"/>
          </w:tcPr>
          <w:p w14:paraId="762AE326" w14:textId="6F47E9A0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MONASH</w:t>
            </w:r>
          </w:p>
        </w:tc>
        <w:tc>
          <w:tcPr>
            <w:tcW w:w="292" w:type="pct"/>
            <w:vAlign w:val="top"/>
          </w:tcPr>
          <w:p w14:paraId="66592D0D" w14:textId="30B6E58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93</w:t>
            </w:r>
          </w:p>
        </w:tc>
        <w:tc>
          <w:tcPr>
            <w:tcW w:w="292" w:type="pct"/>
            <w:vAlign w:val="top"/>
          </w:tcPr>
          <w:p w14:paraId="06223C7E" w14:textId="2BDFB11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109</w:t>
            </w:r>
          </w:p>
        </w:tc>
        <w:tc>
          <w:tcPr>
            <w:tcW w:w="292" w:type="pct"/>
            <w:vAlign w:val="top"/>
          </w:tcPr>
          <w:p w14:paraId="6A776F69" w14:textId="617CE21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160</w:t>
            </w:r>
          </w:p>
        </w:tc>
        <w:tc>
          <w:tcPr>
            <w:tcW w:w="437" w:type="pct"/>
            <w:vAlign w:val="top"/>
          </w:tcPr>
          <w:p w14:paraId="02F9ED7C" w14:textId="3546B3D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107</w:t>
            </w:r>
          </w:p>
        </w:tc>
      </w:tr>
      <w:tr w:rsidR="00D2249D" w14:paraId="258F4FAA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593582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BULOKE</w:t>
            </w:r>
          </w:p>
        </w:tc>
        <w:tc>
          <w:tcPr>
            <w:tcW w:w="292" w:type="pct"/>
            <w:vAlign w:val="top"/>
          </w:tcPr>
          <w:p w14:paraId="40AA8BB1" w14:textId="7AFD1CA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</w:t>
            </w:r>
          </w:p>
        </w:tc>
        <w:tc>
          <w:tcPr>
            <w:tcW w:w="292" w:type="pct"/>
            <w:vAlign w:val="top"/>
          </w:tcPr>
          <w:p w14:paraId="69BDDADE" w14:textId="0C167AF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  <w:tc>
          <w:tcPr>
            <w:tcW w:w="292" w:type="pct"/>
            <w:vAlign w:val="top"/>
          </w:tcPr>
          <w:p w14:paraId="3382611F" w14:textId="7B9E0A0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438" w:type="pct"/>
            <w:vAlign w:val="top"/>
          </w:tcPr>
          <w:p w14:paraId="2BD4C060" w14:textId="5542307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1230" w:type="pct"/>
            <w:vAlign w:val="top"/>
          </w:tcPr>
          <w:p w14:paraId="1BE4DBC0" w14:textId="0FAA020D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MOONEE VALLEY</w:t>
            </w:r>
          </w:p>
        </w:tc>
        <w:tc>
          <w:tcPr>
            <w:tcW w:w="292" w:type="pct"/>
            <w:vAlign w:val="top"/>
          </w:tcPr>
          <w:p w14:paraId="35CF030E" w14:textId="2371081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103</w:t>
            </w:r>
          </w:p>
        </w:tc>
        <w:tc>
          <w:tcPr>
            <w:tcW w:w="292" w:type="pct"/>
            <w:vAlign w:val="top"/>
          </w:tcPr>
          <w:p w14:paraId="61B513AA" w14:textId="32529AF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108</w:t>
            </w:r>
          </w:p>
        </w:tc>
        <w:tc>
          <w:tcPr>
            <w:tcW w:w="292" w:type="pct"/>
            <w:vAlign w:val="top"/>
          </w:tcPr>
          <w:p w14:paraId="7AC049F4" w14:textId="2333C8F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116</w:t>
            </w:r>
          </w:p>
        </w:tc>
        <w:tc>
          <w:tcPr>
            <w:tcW w:w="437" w:type="pct"/>
            <w:vAlign w:val="top"/>
          </w:tcPr>
          <w:p w14:paraId="3DE216BE" w14:textId="178CA81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93</w:t>
            </w:r>
          </w:p>
        </w:tc>
      </w:tr>
      <w:tr w:rsidR="00D2249D" w14:paraId="1B95DC96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5F00208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CAMPASPE</w:t>
            </w:r>
          </w:p>
        </w:tc>
        <w:tc>
          <w:tcPr>
            <w:tcW w:w="292" w:type="pct"/>
            <w:vAlign w:val="top"/>
          </w:tcPr>
          <w:p w14:paraId="638A9524" w14:textId="2F8EA65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22</w:t>
            </w:r>
          </w:p>
        </w:tc>
        <w:tc>
          <w:tcPr>
            <w:tcW w:w="292" w:type="pct"/>
            <w:vAlign w:val="top"/>
          </w:tcPr>
          <w:p w14:paraId="568874AC" w14:textId="3D91A33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292" w:type="pct"/>
            <w:vAlign w:val="top"/>
          </w:tcPr>
          <w:p w14:paraId="4BF0C838" w14:textId="6CF5104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39</w:t>
            </w:r>
          </w:p>
        </w:tc>
        <w:tc>
          <w:tcPr>
            <w:tcW w:w="438" w:type="pct"/>
            <w:vAlign w:val="top"/>
          </w:tcPr>
          <w:p w14:paraId="6F3DEF19" w14:textId="5DC7944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1230" w:type="pct"/>
            <w:vAlign w:val="top"/>
          </w:tcPr>
          <w:p w14:paraId="360A7B5B" w14:textId="488CDEF5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MOORABOOL</w:t>
            </w:r>
          </w:p>
        </w:tc>
        <w:tc>
          <w:tcPr>
            <w:tcW w:w="292" w:type="pct"/>
            <w:vAlign w:val="top"/>
          </w:tcPr>
          <w:p w14:paraId="4B2B33D7" w14:textId="7E9F087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41</w:t>
            </w:r>
          </w:p>
        </w:tc>
        <w:tc>
          <w:tcPr>
            <w:tcW w:w="292" w:type="pct"/>
            <w:vAlign w:val="top"/>
          </w:tcPr>
          <w:p w14:paraId="53709A84" w14:textId="70C659C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54</w:t>
            </w:r>
          </w:p>
        </w:tc>
        <w:tc>
          <w:tcPr>
            <w:tcW w:w="292" w:type="pct"/>
            <w:vAlign w:val="top"/>
          </w:tcPr>
          <w:p w14:paraId="21E4AADF" w14:textId="12964BB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71</w:t>
            </w:r>
          </w:p>
        </w:tc>
        <w:tc>
          <w:tcPr>
            <w:tcW w:w="437" w:type="pct"/>
            <w:vAlign w:val="top"/>
          </w:tcPr>
          <w:p w14:paraId="5C7BFC96" w14:textId="03F1E60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40</w:t>
            </w:r>
          </w:p>
        </w:tc>
      </w:tr>
      <w:tr w:rsidR="00D2249D" w14:paraId="61DF46A9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5F3C3504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CARDINIA</w:t>
            </w:r>
          </w:p>
        </w:tc>
        <w:tc>
          <w:tcPr>
            <w:tcW w:w="292" w:type="pct"/>
            <w:vAlign w:val="top"/>
          </w:tcPr>
          <w:p w14:paraId="23CAC215" w14:textId="736439C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63</w:t>
            </w:r>
          </w:p>
        </w:tc>
        <w:tc>
          <w:tcPr>
            <w:tcW w:w="292" w:type="pct"/>
            <w:vAlign w:val="top"/>
          </w:tcPr>
          <w:p w14:paraId="34845B1F" w14:textId="5D61852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103</w:t>
            </w:r>
          </w:p>
        </w:tc>
        <w:tc>
          <w:tcPr>
            <w:tcW w:w="292" w:type="pct"/>
            <w:vAlign w:val="top"/>
          </w:tcPr>
          <w:p w14:paraId="54A896A4" w14:textId="43E94B2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97</w:t>
            </w:r>
          </w:p>
        </w:tc>
        <w:tc>
          <w:tcPr>
            <w:tcW w:w="438" w:type="pct"/>
            <w:vAlign w:val="top"/>
          </w:tcPr>
          <w:p w14:paraId="62A7FE5F" w14:textId="65EFA61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88</w:t>
            </w:r>
          </w:p>
        </w:tc>
        <w:tc>
          <w:tcPr>
            <w:tcW w:w="1230" w:type="pct"/>
            <w:vAlign w:val="top"/>
          </w:tcPr>
          <w:p w14:paraId="61D678D2" w14:textId="16F06F09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MORNINGTON PENINSULA</w:t>
            </w:r>
          </w:p>
        </w:tc>
        <w:tc>
          <w:tcPr>
            <w:tcW w:w="292" w:type="pct"/>
            <w:vAlign w:val="top"/>
          </w:tcPr>
          <w:p w14:paraId="7BE60938" w14:textId="3C041B2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99</w:t>
            </w:r>
          </w:p>
        </w:tc>
        <w:tc>
          <w:tcPr>
            <w:tcW w:w="292" w:type="pct"/>
            <w:vAlign w:val="top"/>
          </w:tcPr>
          <w:p w14:paraId="42FCAFFD" w14:textId="11BFD66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138</w:t>
            </w:r>
          </w:p>
        </w:tc>
        <w:tc>
          <w:tcPr>
            <w:tcW w:w="292" w:type="pct"/>
            <w:vAlign w:val="top"/>
          </w:tcPr>
          <w:p w14:paraId="72F8667B" w14:textId="3ED9135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162</w:t>
            </w:r>
          </w:p>
        </w:tc>
        <w:tc>
          <w:tcPr>
            <w:tcW w:w="437" w:type="pct"/>
            <w:vAlign w:val="top"/>
          </w:tcPr>
          <w:p w14:paraId="3E807A44" w14:textId="3ECC587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114</w:t>
            </w:r>
          </w:p>
        </w:tc>
      </w:tr>
      <w:tr w:rsidR="00D2249D" w14:paraId="10C513CD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DA6B7EE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CASEY</w:t>
            </w:r>
          </w:p>
        </w:tc>
        <w:tc>
          <w:tcPr>
            <w:tcW w:w="292" w:type="pct"/>
            <w:vAlign w:val="top"/>
          </w:tcPr>
          <w:p w14:paraId="0FEB0CF1" w14:textId="5AFA24B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181</w:t>
            </w:r>
          </w:p>
        </w:tc>
        <w:tc>
          <w:tcPr>
            <w:tcW w:w="292" w:type="pct"/>
            <w:vAlign w:val="top"/>
          </w:tcPr>
          <w:p w14:paraId="475C271B" w14:textId="09EB1EF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230</w:t>
            </w:r>
          </w:p>
        </w:tc>
        <w:tc>
          <w:tcPr>
            <w:tcW w:w="292" w:type="pct"/>
            <w:vAlign w:val="top"/>
          </w:tcPr>
          <w:p w14:paraId="3555216F" w14:textId="0FFFEDD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267</w:t>
            </w:r>
          </w:p>
        </w:tc>
        <w:tc>
          <w:tcPr>
            <w:tcW w:w="438" w:type="pct"/>
            <w:vAlign w:val="top"/>
          </w:tcPr>
          <w:p w14:paraId="1DF06503" w14:textId="02C377C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225</w:t>
            </w:r>
          </w:p>
        </w:tc>
        <w:tc>
          <w:tcPr>
            <w:tcW w:w="1230" w:type="pct"/>
            <w:vAlign w:val="top"/>
          </w:tcPr>
          <w:p w14:paraId="2A5FD4B8" w14:textId="12A7E53E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MOUNT ALEXANDER</w:t>
            </w:r>
          </w:p>
        </w:tc>
        <w:tc>
          <w:tcPr>
            <w:tcW w:w="292" w:type="pct"/>
            <w:vAlign w:val="top"/>
          </w:tcPr>
          <w:p w14:paraId="39706C43" w14:textId="64E64A7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</w:t>
            </w:r>
          </w:p>
        </w:tc>
        <w:tc>
          <w:tcPr>
            <w:tcW w:w="292" w:type="pct"/>
            <w:vAlign w:val="top"/>
          </w:tcPr>
          <w:p w14:paraId="28F622E1" w14:textId="6065B14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26</w:t>
            </w:r>
          </w:p>
        </w:tc>
        <w:tc>
          <w:tcPr>
            <w:tcW w:w="292" w:type="pct"/>
            <w:vAlign w:val="top"/>
          </w:tcPr>
          <w:p w14:paraId="05A4D1BB" w14:textId="3FF48F3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437" w:type="pct"/>
            <w:vAlign w:val="top"/>
          </w:tcPr>
          <w:p w14:paraId="1F0EAB0F" w14:textId="09D9A05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</w:t>
            </w:r>
          </w:p>
        </w:tc>
      </w:tr>
      <w:tr w:rsidR="00D2249D" w14:paraId="62532E21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73955F89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CENTRAL GOLDFIELDS</w:t>
            </w:r>
          </w:p>
        </w:tc>
        <w:tc>
          <w:tcPr>
            <w:tcW w:w="292" w:type="pct"/>
            <w:vAlign w:val="top"/>
          </w:tcPr>
          <w:p w14:paraId="447EF039" w14:textId="0A2A343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  <w:tc>
          <w:tcPr>
            <w:tcW w:w="292" w:type="pct"/>
            <w:vAlign w:val="top"/>
          </w:tcPr>
          <w:p w14:paraId="54D29272" w14:textId="7B04325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</w:t>
            </w:r>
          </w:p>
        </w:tc>
        <w:tc>
          <w:tcPr>
            <w:tcW w:w="292" w:type="pct"/>
            <w:vAlign w:val="top"/>
          </w:tcPr>
          <w:p w14:paraId="2D491427" w14:textId="32ACBAB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</w:t>
            </w:r>
          </w:p>
        </w:tc>
        <w:tc>
          <w:tcPr>
            <w:tcW w:w="438" w:type="pct"/>
            <w:vAlign w:val="top"/>
          </w:tcPr>
          <w:p w14:paraId="6796F5DB" w14:textId="2D0569B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</w:t>
            </w:r>
          </w:p>
        </w:tc>
        <w:tc>
          <w:tcPr>
            <w:tcW w:w="1230" w:type="pct"/>
            <w:vAlign w:val="top"/>
          </w:tcPr>
          <w:p w14:paraId="2562BCA9" w14:textId="4E123EE2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MOYNE</w:t>
            </w:r>
          </w:p>
        </w:tc>
        <w:tc>
          <w:tcPr>
            <w:tcW w:w="292" w:type="pct"/>
            <w:vAlign w:val="top"/>
          </w:tcPr>
          <w:p w14:paraId="57EC5AA9" w14:textId="774EB3F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292" w:type="pct"/>
            <w:vAlign w:val="top"/>
          </w:tcPr>
          <w:p w14:paraId="215EF93C" w14:textId="222876D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</w:t>
            </w:r>
          </w:p>
        </w:tc>
        <w:tc>
          <w:tcPr>
            <w:tcW w:w="292" w:type="pct"/>
            <w:vAlign w:val="top"/>
          </w:tcPr>
          <w:p w14:paraId="538C4597" w14:textId="40DCB40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437" w:type="pct"/>
            <w:vAlign w:val="top"/>
          </w:tcPr>
          <w:p w14:paraId="4756A70B" w14:textId="0CD48D3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</w:tr>
      <w:tr w:rsidR="00D2249D" w14:paraId="31E73FFC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2C1D9FBA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COLAC-OTWAY</w:t>
            </w:r>
          </w:p>
        </w:tc>
        <w:tc>
          <w:tcPr>
            <w:tcW w:w="292" w:type="pct"/>
            <w:vAlign w:val="top"/>
          </w:tcPr>
          <w:p w14:paraId="07856017" w14:textId="29ADE0B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48</w:t>
            </w:r>
          </w:p>
        </w:tc>
        <w:tc>
          <w:tcPr>
            <w:tcW w:w="292" w:type="pct"/>
            <w:vAlign w:val="top"/>
          </w:tcPr>
          <w:p w14:paraId="22C40AB4" w14:textId="2207D0E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52</w:t>
            </w:r>
          </w:p>
        </w:tc>
        <w:tc>
          <w:tcPr>
            <w:tcW w:w="292" w:type="pct"/>
            <w:vAlign w:val="top"/>
          </w:tcPr>
          <w:p w14:paraId="55DB65A5" w14:textId="5015E8F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43</w:t>
            </w:r>
          </w:p>
        </w:tc>
        <w:tc>
          <w:tcPr>
            <w:tcW w:w="438" w:type="pct"/>
            <w:vAlign w:val="top"/>
          </w:tcPr>
          <w:p w14:paraId="5CD74501" w14:textId="2B6F11C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41</w:t>
            </w:r>
          </w:p>
        </w:tc>
        <w:tc>
          <w:tcPr>
            <w:tcW w:w="1230" w:type="pct"/>
            <w:vAlign w:val="top"/>
          </w:tcPr>
          <w:p w14:paraId="497F1DF1" w14:textId="2D034942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MURRINDINDI</w:t>
            </w:r>
          </w:p>
        </w:tc>
        <w:tc>
          <w:tcPr>
            <w:tcW w:w="292" w:type="pct"/>
            <w:vAlign w:val="top"/>
          </w:tcPr>
          <w:p w14:paraId="2CAC7394" w14:textId="175FEA2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39</w:t>
            </w:r>
          </w:p>
        </w:tc>
        <w:tc>
          <w:tcPr>
            <w:tcW w:w="292" w:type="pct"/>
            <w:vAlign w:val="top"/>
          </w:tcPr>
          <w:p w14:paraId="6EDAC41D" w14:textId="531B639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37</w:t>
            </w:r>
          </w:p>
        </w:tc>
        <w:tc>
          <w:tcPr>
            <w:tcW w:w="292" w:type="pct"/>
            <w:vAlign w:val="top"/>
          </w:tcPr>
          <w:p w14:paraId="59A27416" w14:textId="250BA18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47</w:t>
            </w:r>
          </w:p>
        </w:tc>
        <w:tc>
          <w:tcPr>
            <w:tcW w:w="437" w:type="pct"/>
            <w:vAlign w:val="top"/>
          </w:tcPr>
          <w:p w14:paraId="484C4B08" w14:textId="1796F2A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</w:tr>
      <w:tr w:rsidR="00D2249D" w14:paraId="3C32F94A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F8E645E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CORANGAMITE</w:t>
            </w:r>
          </w:p>
        </w:tc>
        <w:tc>
          <w:tcPr>
            <w:tcW w:w="292" w:type="pct"/>
            <w:vAlign w:val="top"/>
          </w:tcPr>
          <w:p w14:paraId="64AD1801" w14:textId="07547D6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49</w:t>
            </w:r>
          </w:p>
        </w:tc>
        <w:tc>
          <w:tcPr>
            <w:tcW w:w="292" w:type="pct"/>
            <w:vAlign w:val="top"/>
          </w:tcPr>
          <w:p w14:paraId="5F7EBE7F" w14:textId="7B39DEC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</w:t>
            </w:r>
          </w:p>
        </w:tc>
        <w:tc>
          <w:tcPr>
            <w:tcW w:w="292" w:type="pct"/>
            <w:vAlign w:val="top"/>
          </w:tcPr>
          <w:p w14:paraId="1C5EE9B4" w14:textId="000A3B4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29</w:t>
            </w:r>
          </w:p>
        </w:tc>
        <w:tc>
          <w:tcPr>
            <w:tcW w:w="438" w:type="pct"/>
            <w:vAlign w:val="top"/>
          </w:tcPr>
          <w:p w14:paraId="00385086" w14:textId="06E7762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22</w:t>
            </w:r>
          </w:p>
        </w:tc>
        <w:tc>
          <w:tcPr>
            <w:tcW w:w="1230" w:type="pct"/>
            <w:vAlign w:val="top"/>
          </w:tcPr>
          <w:p w14:paraId="0B75C5A7" w14:textId="721E24B1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NILLUMBIK</w:t>
            </w:r>
          </w:p>
        </w:tc>
        <w:tc>
          <w:tcPr>
            <w:tcW w:w="292" w:type="pct"/>
            <w:vAlign w:val="top"/>
          </w:tcPr>
          <w:p w14:paraId="402C4826" w14:textId="41A075A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19</w:t>
            </w:r>
          </w:p>
        </w:tc>
        <w:tc>
          <w:tcPr>
            <w:tcW w:w="292" w:type="pct"/>
            <w:vAlign w:val="top"/>
          </w:tcPr>
          <w:p w14:paraId="7DD8AFA9" w14:textId="4B2CB3F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</w:t>
            </w:r>
          </w:p>
        </w:tc>
        <w:tc>
          <w:tcPr>
            <w:tcW w:w="292" w:type="pct"/>
            <w:vAlign w:val="top"/>
          </w:tcPr>
          <w:p w14:paraId="7CD7DD74" w14:textId="09F9A42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437" w:type="pct"/>
            <w:vAlign w:val="top"/>
          </w:tcPr>
          <w:p w14:paraId="00579D1C" w14:textId="185EA5B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</w:tr>
      <w:tr w:rsidR="00D2249D" w14:paraId="50BC613F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A92559E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DAREBIN</w:t>
            </w:r>
          </w:p>
        </w:tc>
        <w:tc>
          <w:tcPr>
            <w:tcW w:w="292" w:type="pct"/>
            <w:vAlign w:val="top"/>
          </w:tcPr>
          <w:p w14:paraId="2AEB4612" w14:textId="0AF01E8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73</w:t>
            </w:r>
          </w:p>
        </w:tc>
        <w:tc>
          <w:tcPr>
            <w:tcW w:w="292" w:type="pct"/>
            <w:vAlign w:val="top"/>
          </w:tcPr>
          <w:p w14:paraId="1EEBF8CF" w14:textId="00D4CFF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66</w:t>
            </w:r>
          </w:p>
        </w:tc>
        <w:tc>
          <w:tcPr>
            <w:tcW w:w="292" w:type="pct"/>
            <w:vAlign w:val="top"/>
          </w:tcPr>
          <w:p w14:paraId="5DB4CFA0" w14:textId="043A261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94</w:t>
            </w:r>
          </w:p>
        </w:tc>
        <w:tc>
          <w:tcPr>
            <w:tcW w:w="438" w:type="pct"/>
            <w:vAlign w:val="top"/>
          </w:tcPr>
          <w:p w14:paraId="7C8E1054" w14:textId="5348861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58</w:t>
            </w:r>
          </w:p>
        </w:tc>
        <w:tc>
          <w:tcPr>
            <w:tcW w:w="1230" w:type="pct"/>
            <w:vAlign w:val="top"/>
          </w:tcPr>
          <w:p w14:paraId="7115533C" w14:textId="09729197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NORTHERN GRAMPIANS</w:t>
            </w:r>
          </w:p>
        </w:tc>
        <w:tc>
          <w:tcPr>
            <w:tcW w:w="292" w:type="pct"/>
            <w:vAlign w:val="top"/>
          </w:tcPr>
          <w:p w14:paraId="5A271437" w14:textId="7820AC4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</w:t>
            </w:r>
          </w:p>
        </w:tc>
        <w:tc>
          <w:tcPr>
            <w:tcW w:w="292" w:type="pct"/>
            <w:vAlign w:val="top"/>
          </w:tcPr>
          <w:p w14:paraId="283F5FB8" w14:textId="0FD383A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292" w:type="pct"/>
            <w:vAlign w:val="top"/>
          </w:tcPr>
          <w:p w14:paraId="2247D23D" w14:textId="77BAFD5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  <w:tc>
          <w:tcPr>
            <w:tcW w:w="437" w:type="pct"/>
            <w:vAlign w:val="top"/>
          </w:tcPr>
          <w:p w14:paraId="38593112" w14:textId="7C0A5C9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</w:t>
            </w:r>
          </w:p>
        </w:tc>
      </w:tr>
      <w:tr w:rsidR="00D2249D" w14:paraId="03B4E586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65EB8254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EAST GIPPSLAND</w:t>
            </w:r>
          </w:p>
        </w:tc>
        <w:tc>
          <w:tcPr>
            <w:tcW w:w="292" w:type="pct"/>
            <w:vAlign w:val="top"/>
          </w:tcPr>
          <w:p w14:paraId="16F3C58E" w14:textId="2A1A4DE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</w:t>
            </w:r>
          </w:p>
        </w:tc>
        <w:tc>
          <w:tcPr>
            <w:tcW w:w="292" w:type="pct"/>
            <w:vAlign w:val="top"/>
          </w:tcPr>
          <w:p w14:paraId="20EEA7CA" w14:textId="46C4582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36</w:t>
            </w:r>
          </w:p>
        </w:tc>
        <w:tc>
          <w:tcPr>
            <w:tcW w:w="292" w:type="pct"/>
            <w:vAlign w:val="top"/>
          </w:tcPr>
          <w:p w14:paraId="7EA7A3A1" w14:textId="6D99F65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54</w:t>
            </w:r>
          </w:p>
        </w:tc>
        <w:tc>
          <w:tcPr>
            <w:tcW w:w="438" w:type="pct"/>
            <w:vAlign w:val="top"/>
          </w:tcPr>
          <w:p w14:paraId="003D60FC" w14:textId="1E6CC3B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36</w:t>
            </w:r>
          </w:p>
        </w:tc>
        <w:tc>
          <w:tcPr>
            <w:tcW w:w="1230" w:type="pct"/>
            <w:vAlign w:val="top"/>
          </w:tcPr>
          <w:p w14:paraId="4DBE6303" w14:textId="0B4807EE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PORT PHILLIP</w:t>
            </w:r>
          </w:p>
        </w:tc>
        <w:tc>
          <w:tcPr>
            <w:tcW w:w="292" w:type="pct"/>
            <w:vAlign w:val="top"/>
          </w:tcPr>
          <w:p w14:paraId="1BE93E2A" w14:textId="66A2CA1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119</w:t>
            </w:r>
          </w:p>
        </w:tc>
        <w:tc>
          <w:tcPr>
            <w:tcW w:w="292" w:type="pct"/>
            <w:vAlign w:val="top"/>
          </w:tcPr>
          <w:p w14:paraId="5E028B7A" w14:textId="6731E26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122</w:t>
            </w:r>
          </w:p>
        </w:tc>
        <w:tc>
          <w:tcPr>
            <w:tcW w:w="292" w:type="pct"/>
            <w:vAlign w:val="top"/>
          </w:tcPr>
          <w:p w14:paraId="22ADA655" w14:textId="3FD614F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132</w:t>
            </w:r>
          </w:p>
        </w:tc>
        <w:tc>
          <w:tcPr>
            <w:tcW w:w="437" w:type="pct"/>
            <w:vAlign w:val="top"/>
          </w:tcPr>
          <w:p w14:paraId="7AD2CAA4" w14:textId="6F00B8C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102</w:t>
            </w:r>
          </w:p>
        </w:tc>
      </w:tr>
      <w:tr w:rsidR="00D2249D" w14:paraId="532A356C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DD6078B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FRANKSTON</w:t>
            </w:r>
          </w:p>
        </w:tc>
        <w:tc>
          <w:tcPr>
            <w:tcW w:w="292" w:type="pct"/>
            <w:vAlign w:val="top"/>
          </w:tcPr>
          <w:p w14:paraId="26EC2C60" w14:textId="2CDA2A6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84</w:t>
            </w:r>
          </w:p>
        </w:tc>
        <w:tc>
          <w:tcPr>
            <w:tcW w:w="292" w:type="pct"/>
            <w:vAlign w:val="top"/>
          </w:tcPr>
          <w:p w14:paraId="4D6F2049" w14:textId="73C5FFB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80</w:t>
            </w:r>
          </w:p>
        </w:tc>
        <w:tc>
          <w:tcPr>
            <w:tcW w:w="292" w:type="pct"/>
            <w:vAlign w:val="top"/>
          </w:tcPr>
          <w:p w14:paraId="3B368050" w14:textId="2CD597A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91</w:t>
            </w:r>
          </w:p>
        </w:tc>
        <w:tc>
          <w:tcPr>
            <w:tcW w:w="438" w:type="pct"/>
            <w:vAlign w:val="top"/>
          </w:tcPr>
          <w:p w14:paraId="34E55734" w14:textId="115A365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71</w:t>
            </w:r>
          </w:p>
        </w:tc>
        <w:tc>
          <w:tcPr>
            <w:tcW w:w="1230" w:type="pct"/>
            <w:vAlign w:val="top"/>
          </w:tcPr>
          <w:p w14:paraId="5D4F2D12" w14:textId="6564E02B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PYRENEES</w:t>
            </w:r>
          </w:p>
        </w:tc>
        <w:tc>
          <w:tcPr>
            <w:tcW w:w="292" w:type="pct"/>
            <w:vAlign w:val="top"/>
          </w:tcPr>
          <w:p w14:paraId="4180FACF" w14:textId="626CDC9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</w:t>
            </w:r>
          </w:p>
        </w:tc>
        <w:tc>
          <w:tcPr>
            <w:tcW w:w="292" w:type="pct"/>
            <w:vAlign w:val="top"/>
          </w:tcPr>
          <w:p w14:paraId="0C22A6ED" w14:textId="0B7AA23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292" w:type="pct"/>
            <w:vAlign w:val="top"/>
          </w:tcPr>
          <w:p w14:paraId="286A8FC4" w14:textId="17A2D14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</w:t>
            </w:r>
          </w:p>
        </w:tc>
        <w:tc>
          <w:tcPr>
            <w:tcW w:w="437" w:type="pct"/>
            <w:vAlign w:val="top"/>
          </w:tcPr>
          <w:p w14:paraId="1B1A187D" w14:textId="0A93610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</w:tr>
      <w:tr w:rsidR="00D2249D" w14:paraId="5EC53AB5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15504B0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GANNAWARRA</w:t>
            </w:r>
          </w:p>
        </w:tc>
        <w:tc>
          <w:tcPr>
            <w:tcW w:w="292" w:type="pct"/>
            <w:vAlign w:val="top"/>
          </w:tcPr>
          <w:p w14:paraId="445BEAE5" w14:textId="401A4EA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top"/>
          </w:tcPr>
          <w:p w14:paraId="154F1D60" w14:textId="1E84976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</w:t>
            </w:r>
          </w:p>
        </w:tc>
        <w:tc>
          <w:tcPr>
            <w:tcW w:w="292" w:type="pct"/>
            <w:vAlign w:val="top"/>
          </w:tcPr>
          <w:p w14:paraId="1726989C" w14:textId="05A3C9F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</w:t>
            </w:r>
          </w:p>
        </w:tc>
        <w:tc>
          <w:tcPr>
            <w:tcW w:w="438" w:type="pct"/>
            <w:vAlign w:val="top"/>
          </w:tcPr>
          <w:p w14:paraId="3EB95D02" w14:textId="1AC8043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1230" w:type="pct"/>
            <w:vAlign w:val="top"/>
          </w:tcPr>
          <w:p w14:paraId="6831E260" w14:textId="69F8BFFD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QUEENSCLIFFE</w:t>
            </w:r>
          </w:p>
        </w:tc>
        <w:tc>
          <w:tcPr>
            <w:tcW w:w="292" w:type="pct"/>
            <w:vAlign w:val="top"/>
          </w:tcPr>
          <w:p w14:paraId="5CC6761C" w14:textId="232EE52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</w:t>
            </w:r>
          </w:p>
        </w:tc>
        <w:tc>
          <w:tcPr>
            <w:tcW w:w="292" w:type="pct"/>
            <w:vAlign w:val="top"/>
          </w:tcPr>
          <w:p w14:paraId="44ADE5F7" w14:textId="4B4A18E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</w:t>
            </w:r>
          </w:p>
        </w:tc>
        <w:tc>
          <w:tcPr>
            <w:tcW w:w="292" w:type="pct"/>
            <w:vAlign w:val="top"/>
          </w:tcPr>
          <w:p w14:paraId="5E5C0DBE" w14:textId="4612B0C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</w:t>
            </w:r>
          </w:p>
        </w:tc>
        <w:tc>
          <w:tcPr>
            <w:tcW w:w="437" w:type="pct"/>
            <w:vAlign w:val="top"/>
          </w:tcPr>
          <w:p w14:paraId="0C882A23" w14:textId="09E5E87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</w:t>
            </w:r>
          </w:p>
        </w:tc>
      </w:tr>
      <w:tr w:rsidR="00D2249D" w14:paraId="3D8327D1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F6A2238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GLEN EIRA</w:t>
            </w:r>
          </w:p>
        </w:tc>
        <w:tc>
          <w:tcPr>
            <w:tcW w:w="292" w:type="pct"/>
            <w:vAlign w:val="top"/>
          </w:tcPr>
          <w:p w14:paraId="35AFB0D6" w14:textId="13FE922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58</w:t>
            </w:r>
          </w:p>
        </w:tc>
        <w:tc>
          <w:tcPr>
            <w:tcW w:w="292" w:type="pct"/>
            <w:vAlign w:val="top"/>
          </w:tcPr>
          <w:p w14:paraId="301FCA33" w14:textId="3DD9758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79</w:t>
            </w:r>
          </w:p>
        </w:tc>
        <w:tc>
          <w:tcPr>
            <w:tcW w:w="292" w:type="pct"/>
            <w:vAlign w:val="top"/>
          </w:tcPr>
          <w:p w14:paraId="4E9CD2CE" w14:textId="6B145D7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89</w:t>
            </w:r>
          </w:p>
        </w:tc>
        <w:tc>
          <w:tcPr>
            <w:tcW w:w="438" w:type="pct"/>
            <w:vAlign w:val="top"/>
          </w:tcPr>
          <w:p w14:paraId="714FFF3A" w14:textId="7E6B439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73</w:t>
            </w:r>
          </w:p>
        </w:tc>
        <w:tc>
          <w:tcPr>
            <w:tcW w:w="1230" w:type="pct"/>
            <w:vAlign w:val="top"/>
          </w:tcPr>
          <w:p w14:paraId="24FF3E78" w14:textId="06EA3C1C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SOUTH GIPPSLAND</w:t>
            </w:r>
          </w:p>
        </w:tc>
        <w:tc>
          <w:tcPr>
            <w:tcW w:w="292" w:type="pct"/>
            <w:vAlign w:val="top"/>
          </w:tcPr>
          <w:p w14:paraId="6F0C58BC" w14:textId="71BF711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  <w:tc>
          <w:tcPr>
            <w:tcW w:w="292" w:type="pct"/>
            <w:vAlign w:val="top"/>
          </w:tcPr>
          <w:p w14:paraId="47B507A7" w14:textId="75BEF25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292" w:type="pct"/>
            <w:vAlign w:val="top"/>
          </w:tcPr>
          <w:p w14:paraId="06F3661E" w14:textId="79E11CE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38</w:t>
            </w:r>
          </w:p>
        </w:tc>
        <w:tc>
          <w:tcPr>
            <w:tcW w:w="437" w:type="pct"/>
            <w:vAlign w:val="top"/>
          </w:tcPr>
          <w:p w14:paraId="42A13536" w14:textId="5D41113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24</w:t>
            </w:r>
          </w:p>
        </w:tc>
      </w:tr>
      <w:tr w:rsidR="00D2249D" w14:paraId="082C327D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6B9B568A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GLENELG</w:t>
            </w:r>
          </w:p>
        </w:tc>
        <w:tc>
          <w:tcPr>
            <w:tcW w:w="292" w:type="pct"/>
            <w:vAlign w:val="top"/>
          </w:tcPr>
          <w:p w14:paraId="4153CF43" w14:textId="3B14D05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  <w:tc>
          <w:tcPr>
            <w:tcW w:w="292" w:type="pct"/>
            <w:vAlign w:val="top"/>
          </w:tcPr>
          <w:p w14:paraId="4743232B" w14:textId="4CDF6D2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17</w:t>
            </w:r>
          </w:p>
        </w:tc>
        <w:tc>
          <w:tcPr>
            <w:tcW w:w="292" w:type="pct"/>
            <w:vAlign w:val="top"/>
          </w:tcPr>
          <w:p w14:paraId="75A8FCB0" w14:textId="3AC6FB5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19</w:t>
            </w:r>
          </w:p>
        </w:tc>
        <w:tc>
          <w:tcPr>
            <w:tcW w:w="438" w:type="pct"/>
            <w:vAlign w:val="top"/>
          </w:tcPr>
          <w:p w14:paraId="6EF2E47F" w14:textId="32DD7DF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15</w:t>
            </w:r>
          </w:p>
        </w:tc>
        <w:tc>
          <w:tcPr>
            <w:tcW w:w="1230" w:type="pct"/>
            <w:vAlign w:val="top"/>
          </w:tcPr>
          <w:p w14:paraId="7734C003" w14:textId="6310A090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SOUTHERN GRAMPIANS</w:t>
            </w:r>
          </w:p>
        </w:tc>
        <w:tc>
          <w:tcPr>
            <w:tcW w:w="292" w:type="pct"/>
            <w:vAlign w:val="top"/>
          </w:tcPr>
          <w:p w14:paraId="3DB7383D" w14:textId="2128CCD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</w:t>
            </w:r>
          </w:p>
        </w:tc>
        <w:tc>
          <w:tcPr>
            <w:tcW w:w="292" w:type="pct"/>
            <w:vAlign w:val="top"/>
          </w:tcPr>
          <w:p w14:paraId="38F54D75" w14:textId="5863645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</w:t>
            </w:r>
          </w:p>
        </w:tc>
        <w:tc>
          <w:tcPr>
            <w:tcW w:w="292" w:type="pct"/>
            <w:vAlign w:val="top"/>
          </w:tcPr>
          <w:p w14:paraId="35A95E6A" w14:textId="07AB3C8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437" w:type="pct"/>
            <w:vAlign w:val="top"/>
          </w:tcPr>
          <w:p w14:paraId="3D97EB57" w14:textId="79ED7B0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</w:t>
            </w:r>
          </w:p>
        </w:tc>
      </w:tr>
      <w:tr w:rsidR="00D2249D" w14:paraId="53B6487A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22999CA2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GOLDEN PLAINS</w:t>
            </w:r>
          </w:p>
        </w:tc>
        <w:tc>
          <w:tcPr>
            <w:tcW w:w="292" w:type="pct"/>
            <w:vAlign w:val="top"/>
          </w:tcPr>
          <w:p w14:paraId="7A1AC7AB" w14:textId="0A3864C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31</w:t>
            </w:r>
          </w:p>
        </w:tc>
        <w:tc>
          <w:tcPr>
            <w:tcW w:w="292" w:type="pct"/>
            <w:vAlign w:val="top"/>
          </w:tcPr>
          <w:p w14:paraId="706ADCA3" w14:textId="06CF78C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  <w:tc>
          <w:tcPr>
            <w:tcW w:w="292" w:type="pct"/>
            <w:vAlign w:val="top"/>
          </w:tcPr>
          <w:p w14:paraId="4E9F3A3F" w14:textId="7BAEEC6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27</w:t>
            </w:r>
          </w:p>
        </w:tc>
        <w:tc>
          <w:tcPr>
            <w:tcW w:w="438" w:type="pct"/>
            <w:vAlign w:val="top"/>
          </w:tcPr>
          <w:p w14:paraId="4D8A656B" w14:textId="072383D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  <w:tc>
          <w:tcPr>
            <w:tcW w:w="1230" w:type="pct"/>
            <w:vAlign w:val="top"/>
          </w:tcPr>
          <w:p w14:paraId="51618E3D" w14:textId="0FEC9C77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STONNINGTON</w:t>
            </w:r>
          </w:p>
        </w:tc>
        <w:tc>
          <w:tcPr>
            <w:tcW w:w="292" w:type="pct"/>
            <w:vAlign w:val="top"/>
          </w:tcPr>
          <w:p w14:paraId="269AA83B" w14:textId="5C8C3AE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93</w:t>
            </w:r>
          </w:p>
        </w:tc>
        <w:tc>
          <w:tcPr>
            <w:tcW w:w="292" w:type="pct"/>
            <w:vAlign w:val="top"/>
          </w:tcPr>
          <w:p w14:paraId="1634B2C2" w14:textId="6854C29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101</w:t>
            </w:r>
          </w:p>
        </w:tc>
        <w:tc>
          <w:tcPr>
            <w:tcW w:w="292" w:type="pct"/>
            <w:vAlign w:val="top"/>
          </w:tcPr>
          <w:p w14:paraId="7EBA6F59" w14:textId="2059254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133</w:t>
            </w:r>
          </w:p>
        </w:tc>
        <w:tc>
          <w:tcPr>
            <w:tcW w:w="437" w:type="pct"/>
            <w:vAlign w:val="top"/>
          </w:tcPr>
          <w:p w14:paraId="514EB659" w14:textId="1C5FCF1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89</w:t>
            </w:r>
          </w:p>
        </w:tc>
      </w:tr>
      <w:tr w:rsidR="00D2249D" w14:paraId="0C8F7FAD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1307497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GREATER BENDIGO</w:t>
            </w:r>
          </w:p>
        </w:tc>
        <w:tc>
          <w:tcPr>
            <w:tcW w:w="292" w:type="pct"/>
            <w:vAlign w:val="top"/>
          </w:tcPr>
          <w:p w14:paraId="199AF9BC" w14:textId="4312687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87</w:t>
            </w:r>
          </w:p>
        </w:tc>
        <w:tc>
          <w:tcPr>
            <w:tcW w:w="292" w:type="pct"/>
            <w:vAlign w:val="top"/>
          </w:tcPr>
          <w:p w14:paraId="696B530C" w14:textId="73276DD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105</w:t>
            </w:r>
          </w:p>
        </w:tc>
        <w:tc>
          <w:tcPr>
            <w:tcW w:w="292" w:type="pct"/>
            <w:vAlign w:val="top"/>
          </w:tcPr>
          <w:p w14:paraId="555DE493" w14:textId="606FEBA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80</w:t>
            </w:r>
          </w:p>
        </w:tc>
        <w:tc>
          <w:tcPr>
            <w:tcW w:w="438" w:type="pct"/>
            <w:vAlign w:val="top"/>
          </w:tcPr>
          <w:p w14:paraId="0E16C6DA" w14:textId="659852C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80</w:t>
            </w:r>
          </w:p>
        </w:tc>
        <w:tc>
          <w:tcPr>
            <w:tcW w:w="1230" w:type="pct"/>
            <w:vAlign w:val="top"/>
          </w:tcPr>
          <w:p w14:paraId="1AD75ECE" w14:textId="033B4725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STRATHBOGIE</w:t>
            </w:r>
          </w:p>
        </w:tc>
        <w:tc>
          <w:tcPr>
            <w:tcW w:w="292" w:type="pct"/>
            <w:vAlign w:val="top"/>
          </w:tcPr>
          <w:p w14:paraId="535CD4DC" w14:textId="43CC57A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</w:t>
            </w:r>
          </w:p>
        </w:tc>
        <w:tc>
          <w:tcPr>
            <w:tcW w:w="292" w:type="pct"/>
            <w:vAlign w:val="top"/>
          </w:tcPr>
          <w:p w14:paraId="2B5ED576" w14:textId="1997075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</w:t>
            </w:r>
          </w:p>
        </w:tc>
        <w:tc>
          <w:tcPr>
            <w:tcW w:w="292" w:type="pct"/>
            <w:vAlign w:val="top"/>
          </w:tcPr>
          <w:p w14:paraId="702FEC07" w14:textId="15B0056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  <w:tc>
          <w:tcPr>
            <w:tcW w:w="437" w:type="pct"/>
            <w:vAlign w:val="top"/>
          </w:tcPr>
          <w:p w14:paraId="797EB26A" w14:textId="3AD0527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19</w:t>
            </w:r>
          </w:p>
        </w:tc>
      </w:tr>
      <w:tr w:rsidR="00D2249D" w14:paraId="5BA2D823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7821CA5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GREATER DANDENONG</w:t>
            </w:r>
          </w:p>
        </w:tc>
        <w:tc>
          <w:tcPr>
            <w:tcW w:w="292" w:type="pct"/>
            <w:vAlign w:val="top"/>
          </w:tcPr>
          <w:p w14:paraId="435D4CAB" w14:textId="32E14EB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136</w:t>
            </w:r>
          </w:p>
        </w:tc>
        <w:tc>
          <w:tcPr>
            <w:tcW w:w="292" w:type="pct"/>
            <w:vAlign w:val="top"/>
          </w:tcPr>
          <w:p w14:paraId="6D5311C3" w14:textId="4CBA6DA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164</w:t>
            </w:r>
          </w:p>
        </w:tc>
        <w:tc>
          <w:tcPr>
            <w:tcW w:w="292" w:type="pct"/>
            <w:vAlign w:val="top"/>
          </w:tcPr>
          <w:p w14:paraId="26DD5748" w14:textId="3472257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189</w:t>
            </w:r>
          </w:p>
        </w:tc>
        <w:tc>
          <w:tcPr>
            <w:tcW w:w="438" w:type="pct"/>
            <w:vAlign w:val="top"/>
          </w:tcPr>
          <w:p w14:paraId="146A3F4C" w14:textId="033B643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161</w:t>
            </w:r>
          </w:p>
        </w:tc>
        <w:tc>
          <w:tcPr>
            <w:tcW w:w="1230" w:type="pct"/>
            <w:vAlign w:val="top"/>
          </w:tcPr>
          <w:p w14:paraId="4B0B0DCA" w14:textId="1424F59D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SURF COAST</w:t>
            </w:r>
          </w:p>
        </w:tc>
        <w:tc>
          <w:tcPr>
            <w:tcW w:w="292" w:type="pct"/>
            <w:vAlign w:val="top"/>
          </w:tcPr>
          <w:p w14:paraId="021CEDA8" w14:textId="41FAD3D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47</w:t>
            </w:r>
          </w:p>
        </w:tc>
        <w:tc>
          <w:tcPr>
            <w:tcW w:w="292" w:type="pct"/>
            <w:vAlign w:val="top"/>
          </w:tcPr>
          <w:p w14:paraId="2AD5EF65" w14:textId="18E8D2B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58</w:t>
            </w:r>
          </w:p>
        </w:tc>
        <w:tc>
          <w:tcPr>
            <w:tcW w:w="292" w:type="pct"/>
            <w:vAlign w:val="top"/>
          </w:tcPr>
          <w:p w14:paraId="6C4DB35B" w14:textId="3BD7749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49</w:t>
            </w:r>
          </w:p>
        </w:tc>
        <w:tc>
          <w:tcPr>
            <w:tcW w:w="437" w:type="pct"/>
            <w:vAlign w:val="top"/>
          </w:tcPr>
          <w:p w14:paraId="7BE6ADB4" w14:textId="4D6ECF7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46</w:t>
            </w:r>
          </w:p>
        </w:tc>
      </w:tr>
      <w:tr w:rsidR="00D2249D" w14:paraId="751DC9F7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114A9966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GREATER GEELONG</w:t>
            </w:r>
          </w:p>
        </w:tc>
        <w:tc>
          <w:tcPr>
            <w:tcW w:w="292" w:type="pct"/>
            <w:vAlign w:val="top"/>
          </w:tcPr>
          <w:p w14:paraId="75EB99FF" w14:textId="68B6612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239</w:t>
            </w:r>
          </w:p>
        </w:tc>
        <w:tc>
          <w:tcPr>
            <w:tcW w:w="292" w:type="pct"/>
            <w:vAlign w:val="top"/>
          </w:tcPr>
          <w:p w14:paraId="6A7FB176" w14:textId="55180AB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339</w:t>
            </w:r>
          </w:p>
        </w:tc>
        <w:tc>
          <w:tcPr>
            <w:tcW w:w="292" w:type="pct"/>
            <w:vAlign w:val="top"/>
          </w:tcPr>
          <w:p w14:paraId="3FC7F660" w14:textId="6041F94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338</w:t>
            </w:r>
          </w:p>
        </w:tc>
        <w:tc>
          <w:tcPr>
            <w:tcW w:w="438" w:type="pct"/>
            <w:vAlign w:val="top"/>
          </w:tcPr>
          <w:p w14:paraId="75439A09" w14:textId="5AD1E1A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288</w:t>
            </w:r>
          </w:p>
        </w:tc>
        <w:tc>
          <w:tcPr>
            <w:tcW w:w="1230" w:type="pct"/>
            <w:vAlign w:val="top"/>
          </w:tcPr>
          <w:p w14:paraId="3D795151" w14:textId="68EF5117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SWAN HILL</w:t>
            </w:r>
          </w:p>
        </w:tc>
        <w:tc>
          <w:tcPr>
            <w:tcW w:w="292" w:type="pct"/>
            <w:vAlign w:val="top"/>
          </w:tcPr>
          <w:p w14:paraId="7231689D" w14:textId="1CCF5F4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</w:t>
            </w:r>
          </w:p>
        </w:tc>
        <w:tc>
          <w:tcPr>
            <w:tcW w:w="292" w:type="pct"/>
            <w:vAlign w:val="top"/>
          </w:tcPr>
          <w:p w14:paraId="6C874738" w14:textId="7C7FBF2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</w:t>
            </w:r>
          </w:p>
        </w:tc>
        <w:tc>
          <w:tcPr>
            <w:tcW w:w="292" w:type="pct"/>
            <w:vAlign w:val="top"/>
          </w:tcPr>
          <w:p w14:paraId="1CC416AC" w14:textId="4782ABA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437" w:type="pct"/>
            <w:vAlign w:val="top"/>
          </w:tcPr>
          <w:p w14:paraId="29A68A8B" w14:textId="7914716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</w:tr>
      <w:tr w:rsidR="00D2249D" w14:paraId="229AC80D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12D9EFE9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GREATER SHEPPARTON</w:t>
            </w:r>
          </w:p>
        </w:tc>
        <w:tc>
          <w:tcPr>
            <w:tcW w:w="292" w:type="pct"/>
            <w:vAlign w:val="top"/>
          </w:tcPr>
          <w:p w14:paraId="4DD575C4" w14:textId="4274DDE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43</w:t>
            </w:r>
          </w:p>
        </w:tc>
        <w:tc>
          <w:tcPr>
            <w:tcW w:w="292" w:type="pct"/>
            <w:vAlign w:val="top"/>
          </w:tcPr>
          <w:p w14:paraId="1113BBEB" w14:textId="43F89B4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56</w:t>
            </w:r>
          </w:p>
        </w:tc>
        <w:tc>
          <w:tcPr>
            <w:tcW w:w="292" w:type="pct"/>
            <w:vAlign w:val="top"/>
          </w:tcPr>
          <w:p w14:paraId="3D1CE66F" w14:textId="27A9C78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46</w:t>
            </w:r>
          </w:p>
        </w:tc>
        <w:tc>
          <w:tcPr>
            <w:tcW w:w="438" w:type="pct"/>
            <w:vAlign w:val="top"/>
          </w:tcPr>
          <w:p w14:paraId="18C115C8" w14:textId="5CFD0FB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44</w:t>
            </w:r>
          </w:p>
        </w:tc>
        <w:tc>
          <w:tcPr>
            <w:tcW w:w="1230" w:type="pct"/>
            <w:vAlign w:val="top"/>
          </w:tcPr>
          <w:p w14:paraId="426D4AE2" w14:textId="4006D405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TOWONG</w:t>
            </w:r>
          </w:p>
        </w:tc>
        <w:tc>
          <w:tcPr>
            <w:tcW w:w="292" w:type="pct"/>
            <w:vAlign w:val="top"/>
          </w:tcPr>
          <w:p w14:paraId="75DEA6E6" w14:textId="7879EBB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</w:t>
            </w:r>
          </w:p>
        </w:tc>
        <w:tc>
          <w:tcPr>
            <w:tcW w:w="292" w:type="pct"/>
            <w:vAlign w:val="top"/>
          </w:tcPr>
          <w:p w14:paraId="79B5CDD9" w14:textId="3DA812F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292" w:type="pct"/>
            <w:vAlign w:val="top"/>
          </w:tcPr>
          <w:p w14:paraId="4EA6E741" w14:textId="54B1DFA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</w:t>
            </w:r>
          </w:p>
        </w:tc>
        <w:tc>
          <w:tcPr>
            <w:tcW w:w="437" w:type="pct"/>
            <w:vAlign w:val="top"/>
          </w:tcPr>
          <w:p w14:paraId="74029854" w14:textId="2F27728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</w:t>
            </w:r>
          </w:p>
        </w:tc>
      </w:tr>
      <w:tr w:rsidR="00D2249D" w14:paraId="619608B8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26F9662D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HEPBURN</w:t>
            </w:r>
          </w:p>
        </w:tc>
        <w:tc>
          <w:tcPr>
            <w:tcW w:w="292" w:type="pct"/>
            <w:vAlign w:val="top"/>
          </w:tcPr>
          <w:p w14:paraId="48D1A2D1" w14:textId="736DA65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17</w:t>
            </w:r>
          </w:p>
        </w:tc>
        <w:tc>
          <w:tcPr>
            <w:tcW w:w="292" w:type="pct"/>
            <w:vAlign w:val="top"/>
          </w:tcPr>
          <w:p w14:paraId="2D5FF6EE" w14:textId="3034A36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32</w:t>
            </w:r>
          </w:p>
        </w:tc>
        <w:tc>
          <w:tcPr>
            <w:tcW w:w="292" w:type="pct"/>
            <w:vAlign w:val="top"/>
          </w:tcPr>
          <w:p w14:paraId="5590DB7B" w14:textId="5A8D3E5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46</w:t>
            </w:r>
          </w:p>
        </w:tc>
        <w:tc>
          <w:tcPr>
            <w:tcW w:w="438" w:type="pct"/>
            <w:vAlign w:val="top"/>
          </w:tcPr>
          <w:p w14:paraId="3140E16A" w14:textId="6A87673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</w:t>
            </w:r>
          </w:p>
        </w:tc>
        <w:tc>
          <w:tcPr>
            <w:tcW w:w="1230" w:type="pct"/>
            <w:vAlign w:val="top"/>
          </w:tcPr>
          <w:p w14:paraId="21147048" w14:textId="61009689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WANGARATTA</w:t>
            </w:r>
          </w:p>
        </w:tc>
        <w:tc>
          <w:tcPr>
            <w:tcW w:w="292" w:type="pct"/>
            <w:vAlign w:val="top"/>
          </w:tcPr>
          <w:p w14:paraId="28244CA7" w14:textId="08D922A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  <w:tc>
          <w:tcPr>
            <w:tcW w:w="292" w:type="pct"/>
            <w:vAlign w:val="top"/>
          </w:tcPr>
          <w:p w14:paraId="139D7BFC" w14:textId="497B7B4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</w:t>
            </w:r>
          </w:p>
        </w:tc>
        <w:tc>
          <w:tcPr>
            <w:tcW w:w="292" w:type="pct"/>
            <w:vAlign w:val="top"/>
          </w:tcPr>
          <w:p w14:paraId="1BAA39CE" w14:textId="1B10550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27</w:t>
            </w:r>
          </w:p>
        </w:tc>
        <w:tc>
          <w:tcPr>
            <w:tcW w:w="437" w:type="pct"/>
            <w:vAlign w:val="top"/>
          </w:tcPr>
          <w:p w14:paraId="6C7863B5" w14:textId="1C8892B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21</w:t>
            </w:r>
          </w:p>
        </w:tc>
      </w:tr>
      <w:tr w:rsidR="00D2249D" w14:paraId="2B8C827D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53D95F52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HINDMARSH</w:t>
            </w:r>
          </w:p>
        </w:tc>
        <w:tc>
          <w:tcPr>
            <w:tcW w:w="292" w:type="pct"/>
            <w:vAlign w:val="top"/>
          </w:tcPr>
          <w:p w14:paraId="552ABCE1" w14:textId="32FD903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top"/>
          </w:tcPr>
          <w:p w14:paraId="639CF9C0" w14:textId="6D1F693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</w:t>
            </w:r>
          </w:p>
        </w:tc>
        <w:tc>
          <w:tcPr>
            <w:tcW w:w="292" w:type="pct"/>
            <w:vAlign w:val="top"/>
          </w:tcPr>
          <w:p w14:paraId="182617D0" w14:textId="258827F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</w:t>
            </w:r>
          </w:p>
        </w:tc>
        <w:tc>
          <w:tcPr>
            <w:tcW w:w="438" w:type="pct"/>
            <w:vAlign w:val="top"/>
          </w:tcPr>
          <w:p w14:paraId="086C50F8" w14:textId="0FF52F6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</w:t>
            </w:r>
          </w:p>
        </w:tc>
        <w:tc>
          <w:tcPr>
            <w:tcW w:w="1230" w:type="pct"/>
            <w:vAlign w:val="top"/>
          </w:tcPr>
          <w:p w14:paraId="3E6AFBBB" w14:textId="6E9BF3FD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WARRNAMBOOL</w:t>
            </w:r>
          </w:p>
        </w:tc>
        <w:tc>
          <w:tcPr>
            <w:tcW w:w="292" w:type="pct"/>
            <w:vAlign w:val="top"/>
          </w:tcPr>
          <w:p w14:paraId="29481345" w14:textId="7A56F0B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</w:t>
            </w:r>
          </w:p>
        </w:tc>
        <w:tc>
          <w:tcPr>
            <w:tcW w:w="292" w:type="pct"/>
            <w:vAlign w:val="top"/>
          </w:tcPr>
          <w:p w14:paraId="4D180BD7" w14:textId="5972DAF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292" w:type="pct"/>
            <w:vAlign w:val="top"/>
          </w:tcPr>
          <w:p w14:paraId="2E8B25C7" w14:textId="78E6264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437" w:type="pct"/>
            <w:vAlign w:val="top"/>
          </w:tcPr>
          <w:p w14:paraId="2B3501A3" w14:textId="37A3073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20</w:t>
            </w:r>
          </w:p>
        </w:tc>
      </w:tr>
      <w:tr w:rsidR="00D2249D" w14:paraId="12B8653E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876B8B2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HOBSONS BAY</w:t>
            </w:r>
          </w:p>
        </w:tc>
        <w:tc>
          <w:tcPr>
            <w:tcW w:w="292" w:type="pct"/>
            <w:vAlign w:val="top"/>
          </w:tcPr>
          <w:p w14:paraId="0D9862DA" w14:textId="379DE97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44</w:t>
            </w:r>
          </w:p>
        </w:tc>
        <w:tc>
          <w:tcPr>
            <w:tcW w:w="292" w:type="pct"/>
            <w:vAlign w:val="top"/>
          </w:tcPr>
          <w:p w14:paraId="2A150509" w14:textId="766FA3F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48</w:t>
            </w:r>
          </w:p>
        </w:tc>
        <w:tc>
          <w:tcPr>
            <w:tcW w:w="292" w:type="pct"/>
            <w:vAlign w:val="top"/>
          </w:tcPr>
          <w:p w14:paraId="036EFAD2" w14:textId="05E76A6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71</w:t>
            </w:r>
          </w:p>
        </w:tc>
        <w:tc>
          <w:tcPr>
            <w:tcW w:w="438" w:type="pct"/>
            <w:vAlign w:val="top"/>
          </w:tcPr>
          <w:p w14:paraId="539907E1" w14:textId="50B3457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48</w:t>
            </w:r>
          </w:p>
        </w:tc>
        <w:tc>
          <w:tcPr>
            <w:tcW w:w="1230" w:type="pct"/>
            <w:vAlign w:val="top"/>
          </w:tcPr>
          <w:p w14:paraId="30D0286B" w14:textId="6FEC122A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WELLINGTON</w:t>
            </w:r>
          </w:p>
        </w:tc>
        <w:tc>
          <w:tcPr>
            <w:tcW w:w="292" w:type="pct"/>
            <w:vAlign w:val="top"/>
          </w:tcPr>
          <w:p w14:paraId="3CAB5701" w14:textId="79907AA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40</w:t>
            </w:r>
          </w:p>
        </w:tc>
        <w:tc>
          <w:tcPr>
            <w:tcW w:w="292" w:type="pct"/>
            <w:vAlign w:val="top"/>
          </w:tcPr>
          <w:p w14:paraId="14359BCE" w14:textId="63B7327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45</w:t>
            </w:r>
          </w:p>
        </w:tc>
        <w:tc>
          <w:tcPr>
            <w:tcW w:w="292" w:type="pct"/>
            <w:vAlign w:val="top"/>
          </w:tcPr>
          <w:p w14:paraId="67A6EA87" w14:textId="5B0683A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38</w:t>
            </w:r>
          </w:p>
        </w:tc>
        <w:tc>
          <w:tcPr>
            <w:tcW w:w="437" w:type="pct"/>
            <w:vAlign w:val="top"/>
          </w:tcPr>
          <w:p w14:paraId="09801BD5" w14:textId="4CEB288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36</w:t>
            </w:r>
          </w:p>
        </w:tc>
      </w:tr>
      <w:tr w:rsidR="00D2249D" w14:paraId="4A29FD84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710AB1A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HORSHAM</w:t>
            </w:r>
          </w:p>
        </w:tc>
        <w:tc>
          <w:tcPr>
            <w:tcW w:w="292" w:type="pct"/>
            <w:vAlign w:val="top"/>
          </w:tcPr>
          <w:p w14:paraId="6580EB65" w14:textId="220CBD1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  <w:tc>
          <w:tcPr>
            <w:tcW w:w="292" w:type="pct"/>
            <w:vAlign w:val="top"/>
          </w:tcPr>
          <w:p w14:paraId="1DD37190" w14:textId="0297A7E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</w:t>
            </w:r>
          </w:p>
        </w:tc>
        <w:tc>
          <w:tcPr>
            <w:tcW w:w="292" w:type="pct"/>
            <w:vAlign w:val="top"/>
          </w:tcPr>
          <w:p w14:paraId="53B85C0E" w14:textId="2E3EB39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</w:t>
            </w:r>
          </w:p>
        </w:tc>
        <w:tc>
          <w:tcPr>
            <w:tcW w:w="438" w:type="pct"/>
            <w:vAlign w:val="top"/>
          </w:tcPr>
          <w:p w14:paraId="62B06E82" w14:textId="44342D2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15</w:t>
            </w:r>
          </w:p>
        </w:tc>
        <w:tc>
          <w:tcPr>
            <w:tcW w:w="1230" w:type="pct"/>
            <w:vAlign w:val="top"/>
          </w:tcPr>
          <w:p w14:paraId="258C60DF" w14:textId="4E81CCC5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WEST WIMMERA</w:t>
            </w:r>
          </w:p>
        </w:tc>
        <w:tc>
          <w:tcPr>
            <w:tcW w:w="292" w:type="pct"/>
            <w:vAlign w:val="top"/>
          </w:tcPr>
          <w:p w14:paraId="156D1737" w14:textId="38B9F73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</w:t>
            </w:r>
          </w:p>
        </w:tc>
        <w:tc>
          <w:tcPr>
            <w:tcW w:w="292" w:type="pct"/>
            <w:vAlign w:val="top"/>
          </w:tcPr>
          <w:p w14:paraId="15206868" w14:textId="60EEB2F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</w:t>
            </w:r>
          </w:p>
        </w:tc>
        <w:tc>
          <w:tcPr>
            <w:tcW w:w="292" w:type="pct"/>
            <w:vAlign w:val="top"/>
          </w:tcPr>
          <w:p w14:paraId="175225F1" w14:textId="1EACA02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</w:t>
            </w:r>
          </w:p>
        </w:tc>
        <w:tc>
          <w:tcPr>
            <w:tcW w:w="437" w:type="pct"/>
            <w:vAlign w:val="top"/>
          </w:tcPr>
          <w:p w14:paraId="45863EF4" w14:textId="2947B12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</w:t>
            </w:r>
          </w:p>
        </w:tc>
      </w:tr>
      <w:tr w:rsidR="00D2249D" w14:paraId="0B7ACB56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7EF99DA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HUME</w:t>
            </w:r>
          </w:p>
        </w:tc>
        <w:tc>
          <w:tcPr>
            <w:tcW w:w="292" w:type="pct"/>
            <w:vAlign w:val="top"/>
          </w:tcPr>
          <w:p w14:paraId="4DEE256C" w14:textId="4302827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169</w:t>
            </w:r>
          </w:p>
        </w:tc>
        <w:tc>
          <w:tcPr>
            <w:tcW w:w="292" w:type="pct"/>
            <w:vAlign w:val="top"/>
          </w:tcPr>
          <w:p w14:paraId="441E8949" w14:textId="6378172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198</w:t>
            </w:r>
          </w:p>
        </w:tc>
        <w:tc>
          <w:tcPr>
            <w:tcW w:w="292" w:type="pct"/>
            <w:vAlign w:val="top"/>
          </w:tcPr>
          <w:p w14:paraId="62858252" w14:textId="3D3C63D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211</w:t>
            </w:r>
          </w:p>
        </w:tc>
        <w:tc>
          <w:tcPr>
            <w:tcW w:w="438" w:type="pct"/>
            <w:vAlign w:val="top"/>
          </w:tcPr>
          <w:p w14:paraId="36E56499" w14:textId="516F0ED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167</w:t>
            </w:r>
          </w:p>
        </w:tc>
        <w:tc>
          <w:tcPr>
            <w:tcW w:w="1230" w:type="pct"/>
            <w:vAlign w:val="top"/>
          </w:tcPr>
          <w:p w14:paraId="19510F23" w14:textId="6499709D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WHITEHORSE</w:t>
            </w:r>
          </w:p>
        </w:tc>
        <w:tc>
          <w:tcPr>
            <w:tcW w:w="292" w:type="pct"/>
            <w:vAlign w:val="top"/>
          </w:tcPr>
          <w:p w14:paraId="55BE651D" w14:textId="2869C09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55</w:t>
            </w:r>
          </w:p>
        </w:tc>
        <w:tc>
          <w:tcPr>
            <w:tcW w:w="292" w:type="pct"/>
            <w:vAlign w:val="top"/>
          </w:tcPr>
          <w:p w14:paraId="0439FA9B" w14:textId="48E8D09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73</w:t>
            </w:r>
          </w:p>
        </w:tc>
        <w:tc>
          <w:tcPr>
            <w:tcW w:w="292" w:type="pct"/>
            <w:vAlign w:val="top"/>
          </w:tcPr>
          <w:p w14:paraId="3F4FC375" w14:textId="126CD0A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77</w:t>
            </w:r>
          </w:p>
        </w:tc>
        <w:tc>
          <w:tcPr>
            <w:tcW w:w="437" w:type="pct"/>
            <w:vAlign w:val="top"/>
          </w:tcPr>
          <w:p w14:paraId="720A2D5A" w14:textId="2FD27DF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59</w:t>
            </w:r>
          </w:p>
        </w:tc>
      </w:tr>
      <w:tr w:rsidR="00D2249D" w14:paraId="7B65711A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00D75C9E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INDIGO</w:t>
            </w:r>
          </w:p>
        </w:tc>
        <w:tc>
          <w:tcPr>
            <w:tcW w:w="292" w:type="pct"/>
            <w:vAlign w:val="top"/>
          </w:tcPr>
          <w:p w14:paraId="6108B99E" w14:textId="6A13F75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</w:t>
            </w:r>
          </w:p>
        </w:tc>
        <w:tc>
          <w:tcPr>
            <w:tcW w:w="292" w:type="pct"/>
            <w:vAlign w:val="top"/>
          </w:tcPr>
          <w:p w14:paraId="26C5C049" w14:textId="4AF227B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15</w:t>
            </w:r>
          </w:p>
        </w:tc>
        <w:tc>
          <w:tcPr>
            <w:tcW w:w="292" w:type="pct"/>
            <w:vAlign w:val="top"/>
          </w:tcPr>
          <w:p w14:paraId="0B6E8651" w14:textId="2356412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438" w:type="pct"/>
            <w:vAlign w:val="top"/>
          </w:tcPr>
          <w:p w14:paraId="2A238414" w14:textId="4960971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</w:t>
            </w:r>
          </w:p>
        </w:tc>
        <w:tc>
          <w:tcPr>
            <w:tcW w:w="1230" w:type="pct"/>
            <w:vAlign w:val="top"/>
          </w:tcPr>
          <w:p w14:paraId="2F8EC504" w14:textId="6D822913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WHITTLESEA</w:t>
            </w:r>
          </w:p>
        </w:tc>
        <w:tc>
          <w:tcPr>
            <w:tcW w:w="292" w:type="pct"/>
            <w:vAlign w:val="top"/>
          </w:tcPr>
          <w:p w14:paraId="1328E473" w14:textId="3018922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113</w:t>
            </w:r>
          </w:p>
        </w:tc>
        <w:tc>
          <w:tcPr>
            <w:tcW w:w="292" w:type="pct"/>
            <w:vAlign w:val="top"/>
          </w:tcPr>
          <w:p w14:paraId="22D0D9E2" w14:textId="195914A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165</w:t>
            </w:r>
          </w:p>
        </w:tc>
        <w:tc>
          <w:tcPr>
            <w:tcW w:w="292" w:type="pct"/>
            <w:vAlign w:val="top"/>
          </w:tcPr>
          <w:p w14:paraId="41437F3B" w14:textId="1A42427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196</w:t>
            </w:r>
          </w:p>
        </w:tc>
        <w:tc>
          <w:tcPr>
            <w:tcW w:w="437" w:type="pct"/>
            <w:vAlign w:val="top"/>
          </w:tcPr>
          <w:p w14:paraId="5574C2E3" w14:textId="2959208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131</w:t>
            </w:r>
          </w:p>
        </w:tc>
      </w:tr>
      <w:tr w:rsidR="00D2249D" w14:paraId="4E1BF6C9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7DB0EF33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KINGSTON</w:t>
            </w:r>
          </w:p>
        </w:tc>
        <w:tc>
          <w:tcPr>
            <w:tcW w:w="292" w:type="pct"/>
            <w:vAlign w:val="top"/>
          </w:tcPr>
          <w:p w14:paraId="07D56201" w14:textId="0553CC1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86</w:t>
            </w:r>
          </w:p>
        </w:tc>
        <w:tc>
          <w:tcPr>
            <w:tcW w:w="292" w:type="pct"/>
            <w:vAlign w:val="top"/>
          </w:tcPr>
          <w:p w14:paraId="201D7830" w14:textId="2B2265E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112</w:t>
            </w:r>
          </w:p>
        </w:tc>
        <w:tc>
          <w:tcPr>
            <w:tcW w:w="292" w:type="pct"/>
            <w:vAlign w:val="top"/>
          </w:tcPr>
          <w:p w14:paraId="25988947" w14:textId="08EE2B5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105</w:t>
            </w:r>
          </w:p>
        </w:tc>
        <w:tc>
          <w:tcPr>
            <w:tcW w:w="438" w:type="pct"/>
            <w:vAlign w:val="top"/>
          </w:tcPr>
          <w:p w14:paraId="67D73957" w14:textId="229262F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92</w:t>
            </w:r>
          </w:p>
        </w:tc>
        <w:tc>
          <w:tcPr>
            <w:tcW w:w="1230" w:type="pct"/>
            <w:vAlign w:val="top"/>
          </w:tcPr>
          <w:p w14:paraId="46BFA28F" w14:textId="356EA947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WODONGA</w:t>
            </w:r>
          </w:p>
        </w:tc>
        <w:tc>
          <w:tcPr>
            <w:tcW w:w="292" w:type="pct"/>
            <w:vAlign w:val="top"/>
          </w:tcPr>
          <w:p w14:paraId="40CC2DA1" w14:textId="6FF36C8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</w:t>
            </w:r>
          </w:p>
        </w:tc>
        <w:tc>
          <w:tcPr>
            <w:tcW w:w="292" w:type="pct"/>
            <w:vAlign w:val="top"/>
          </w:tcPr>
          <w:p w14:paraId="73FF3F9E" w14:textId="0A6F404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26</w:t>
            </w:r>
          </w:p>
        </w:tc>
        <w:tc>
          <w:tcPr>
            <w:tcW w:w="292" w:type="pct"/>
            <w:vAlign w:val="top"/>
          </w:tcPr>
          <w:p w14:paraId="22389134" w14:textId="5E6AC4E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26</w:t>
            </w:r>
          </w:p>
        </w:tc>
        <w:tc>
          <w:tcPr>
            <w:tcW w:w="437" w:type="pct"/>
            <w:vAlign w:val="top"/>
          </w:tcPr>
          <w:p w14:paraId="6F2734A8" w14:textId="5C267E3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</w:tr>
      <w:tr w:rsidR="00D2249D" w14:paraId="115D7051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21D74A46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KNOX</w:t>
            </w:r>
          </w:p>
        </w:tc>
        <w:tc>
          <w:tcPr>
            <w:tcW w:w="292" w:type="pct"/>
            <w:vAlign w:val="top"/>
          </w:tcPr>
          <w:p w14:paraId="5B491D52" w14:textId="33AB238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56</w:t>
            </w:r>
          </w:p>
        </w:tc>
        <w:tc>
          <w:tcPr>
            <w:tcW w:w="292" w:type="pct"/>
            <w:vAlign w:val="top"/>
          </w:tcPr>
          <w:p w14:paraId="1EF6ADFB" w14:textId="4D844D1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71</w:t>
            </w:r>
          </w:p>
        </w:tc>
        <w:tc>
          <w:tcPr>
            <w:tcW w:w="292" w:type="pct"/>
            <w:vAlign w:val="top"/>
          </w:tcPr>
          <w:p w14:paraId="787D2BD4" w14:textId="6838261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101</w:t>
            </w:r>
          </w:p>
        </w:tc>
        <w:tc>
          <w:tcPr>
            <w:tcW w:w="438" w:type="pct"/>
            <w:vAlign w:val="top"/>
          </w:tcPr>
          <w:p w14:paraId="75076650" w14:textId="7CAE0A5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78</w:t>
            </w:r>
          </w:p>
        </w:tc>
        <w:tc>
          <w:tcPr>
            <w:tcW w:w="1230" w:type="pct"/>
            <w:vAlign w:val="top"/>
          </w:tcPr>
          <w:p w14:paraId="37ED0678" w14:textId="7160C781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WYNDHAM</w:t>
            </w:r>
          </w:p>
        </w:tc>
        <w:tc>
          <w:tcPr>
            <w:tcW w:w="292" w:type="pct"/>
            <w:vAlign w:val="top"/>
          </w:tcPr>
          <w:p w14:paraId="1B1E09BB" w14:textId="39E5EA6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99</w:t>
            </w:r>
          </w:p>
        </w:tc>
        <w:tc>
          <w:tcPr>
            <w:tcW w:w="292" w:type="pct"/>
            <w:vAlign w:val="top"/>
          </w:tcPr>
          <w:p w14:paraId="6A680021" w14:textId="6406241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148</w:t>
            </w:r>
          </w:p>
        </w:tc>
        <w:tc>
          <w:tcPr>
            <w:tcW w:w="292" w:type="pct"/>
            <w:vAlign w:val="top"/>
          </w:tcPr>
          <w:p w14:paraId="32D9F0D8" w14:textId="2C9ED30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160</w:t>
            </w:r>
          </w:p>
        </w:tc>
        <w:tc>
          <w:tcPr>
            <w:tcW w:w="437" w:type="pct"/>
            <w:vAlign w:val="top"/>
          </w:tcPr>
          <w:p w14:paraId="6DF955CC" w14:textId="2DC841D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127</w:t>
            </w:r>
          </w:p>
        </w:tc>
      </w:tr>
      <w:tr w:rsidR="00D2249D" w14:paraId="03A775C8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8AA9AFB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LATROBE</w:t>
            </w:r>
          </w:p>
        </w:tc>
        <w:tc>
          <w:tcPr>
            <w:tcW w:w="292" w:type="pct"/>
            <w:vAlign w:val="top"/>
          </w:tcPr>
          <w:p w14:paraId="54087AEE" w14:textId="51B0214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56</w:t>
            </w:r>
          </w:p>
        </w:tc>
        <w:tc>
          <w:tcPr>
            <w:tcW w:w="292" w:type="pct"/>
            <w:vAlign w:val="top"/>
          </w:tcPr>
          <w:p w14:paraId="6460DDF1" w14:textId="2DA8175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41</w:t>
            </w:r>
          </w:p>
        </w:tc>
        <w:tc>
          <w:tcPr>
            <w:tcW w:w="292" w:type="pct"/>
            <w:vAlign w:val="top"/>
          </w:tcPr>
          <w:p w14:paraId="732F4C73" w14:textId="02C2E3D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65</w:t>
            </w:r>
          </w:p>
        </w:tc>
        <w:tc>
          <w:tcPr>
            <w:tcW w:w="438" w:type="pct"/>
            <w:vAlign w:val="top"/>
          </w:tcPr>
          <w:p w14:paraId="7894D92D" w14:textId="7AC7281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45</w:t>
            </w:r>
          </w:p>
        </w:tc>
        <w:tc>
          <w:tcPr>
            <w:tcW w:w="1230" w:type="pct"/>
            <w:vAlign w:val="top"/>
          </w:tcPr>
          <w:p w14:paraId="015C87DE" w14:textId="28D2A157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YARRA</w:t>
            </w:r>
          </w:p>
        </w:tc>
        <w:tc>
          <w:tcPr>
            <w:tcW w:w="292" w:type="pct"/>
            <w:vAlign w:val="top"/>
          </w:tcPr>
          <w:p w14:paraId="55D4EE25" w14:textId="16FD9C1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66</w:t>
            </w:r>
          </w:p>
        </w:tc>
        <w:tc>
          <w:tcPr>
            <w:tcW w:w="292" w:type="pct"/>
            <w:vAlign w:val="top"/>
          </w:tcPr>
          <w:p w14:paraId="64C0D882" w14:textId="1504588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82</w:t>
            </w:r>
          </w:p>
        </w:tc>
        <w:tc>
          <w:tcPr>
            <w:tcW w:w="292" w:type="pct"/>
            <w:vAlign w:val="top"/>
          </w:tcPr>
          <w:p w14:paraId="553EDB14" w14:textId="5357453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97</w:t>
            </w:r>
          </w:p>
        </w:tc>
        <w:tc>
          <w:tcPr>
            <w:tcW w:w="437" w:type="pct"/>
            <w:vAlign w:val="top"/>
          </w:tcPr>
          <w:p w14:paraId="67675EA9" w14:textId="138107A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67</w:t>
            </w:r>
          </w:p>
        </w:tc>
      </w:tr>
      <w:tr w:rsidR="00D2249D" w14:paraId="7F5D1E27" w14:textId="77777777" w:rsidTr="0080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4A5E1AD9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LODDON</w:t>
            </w:r>
          </w:p>
        </w:tc>
        <w:tc>
          <w:tcPr>
            <w:tcW w:w="292" w:type="pct"/>
            <w:vAlign w:val="top"/>
          </w:tcPr>
          <w:p w14:paraId="1738E295" w14:textId="086900C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</w:t>
            </w:r>
          </w:p>
        </w:tc>
        <w:tc>
          <w:tcPr>
            <w:tcW w:w="292" w:type="pct"/>
            <w:vAlign w:val="top"/>
          </w:tcPr>
          <w:p w14:paraId="7C59293E" w14:textId="6D91514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15</w:t>
            </w:r>
          </w:p>
        </w:tc>
        <w:tc>
          <w:tcPr>
            <w:tcW w:w="292" w:type="pct"/>
            <w:vAlign w:val="top"/>
          </w:tcPr>
          <w:p w14:paraId="03903BCB" w14:textId="2A4CE6C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</w:t>
            </w:r>
          </w:p>
        </w:tc>
        <w:tc>
          <w:tcPr>
            <w:tcW w:w="438" w:type="pct"/>
            <w:vAlign w:val="top"/>
          </w:tcPr>
          <w:p w14:paraId="4F528F6C" w14:textId="5F723F4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</w:t>
            </w:r>
          </w:p>
        </w:tc>
        <w:tc>
          <w:tcPr>
            <w:tcW w:w="1230" w:type="pct"/>
            <w:vAlign w:val="top"/>
          </w:tcPr>
          <w:p w14:paraId="2D54F050" w14:textId="33845BA6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YARRA RANGES</w:t>
            </w:r>
          </w:p>
        </w:tc>
        <w:tc>
          <w:tcPr>
            <w:tcW w:w="292" w:type="pct"/>
            <w:vAlign w:val="top"/>
          </w:tcPr>
          <w:p w14:paraId="2E93EAE1" w14:textId="41C1664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71</w:t>
            </w:r>
          </w:p>
        </w:tc>
        <w:tc>
          <w:tcPr>
            <w:tcW w:w="292" w:type="pct"/>
            <w:vAlign w:val="top"/>
          </w:tcPr>
          <w:p w14:paraId="7BA68DF4" w14:textId="1C6133D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117</w:t>
            </w:r>
          </w:p>
        </w:tc>
        <w:tc>
          <w:tcPr>
            <w:tcW w:w="292" w:type="pct"/>
            <w:vAlign w:val="top"/>
          </w:tcPr>
          <w:p w14:paraId="3FA0D023" w14:textId="4A213C1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125</w:t>
            </w:r>
          </w:p>
        </w:tc>
        <w:tc>
          <w:tcPr>
            <w:tcW w:w="437" w:type="pct"/>
            <w:vAlign w:val="top"/>
          </w:tcPr>
          <w:p w14:paraId="175DAA5B" w14:textId="7B36A81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98</w:t>
            </w:r>
          </w:p>
        </w:tc>
      </w:tr>
      <w:tr w:rsidR="00D2249D" w14:paraId="00B2D1B9" w14:textId="77777777" w:rsidTr="008003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325AA7BE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MACEDON RANGES</w:t>
            </w:r>
          </w:p>
        </w:tc>
        <w:tc>
          <w:tcPr>
            <w:tcW w:w="292" w:type="pct"/>
            <w:vAlign w:val="top"/>
          </w:tcPr>
          <w:p w14:paraId="5AE1FB50" w14:textId="32D204D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25</w:t>
            </w:r>
          </w:p>
        </w:tc>
        <w:tc>
          <w:tcPr>
            <w:tcW w:w="292" w:type="pct"/>
            <w:vAlign w:val="top"/>
          </w:tcPr>
          <w:p w14:paraId="2A731D5B" w14:textId="060CD72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55</w:t>
            </w:r>
          </w:p>
        </w:tc>
        <w:tc>
          <w:tcPr>
            <w:tcW w:w="292" w:type="pct"/>
            <w:vAlign w:val="top"/>
          </w:tcPr>
          <w:p w14:paraId="1D39F81D" w14:textId="3D24302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45</w:t>
            </w:r>
          </w:p>
        </w:tc>
        <w:tc>
          <w:tcPr>
            <w:tcW w:w="438" w:type="pct"/>
            <w:vAlign w:val="top"/>
          </w:tcPr>
          <w:p w14:paraId="53F03206" w14:textId="6A83901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40</w:t>
            </w:r>
          </w:p>
        </w:tc>
        <w:tc>
          <w:tcPr>
            <w:tcW w:w="1230" w:type="pct"/>
            <w:vAlign w:val="top"/>
          </w:tcPr>
          <w:p w14:paraId="40BBE094" w14:textId="77BCCF5C" w:rsidR="00D2249D" w:rsidRPr="00D2249D" w:rsidRDefault="00D2249D" w:rsidP="00D224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YARRIAMBIACK</w:t>
            </w:r>
          </w:p>
        </w:tc>
        <w:tc>
          <w:tcPr>
            <w:tcW w:w="292" w:type="pct"/>
            <w:vAlign w:val="top"/>
          </w:tcPr>
          <w:p w14:paraId="02A363CA" w14:textId="2D5BABE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</w:t>
            </w:r>
          </w:p>
        </w:tc>
        <w:tc>
          <w:tcPr>
            <w:tcW w:w="292" w:type="pct"/>
            <w:vAlign w:val="top"/>
          </w:tcPr>
          <w:p w14:paraId="5137DD93" w14:textId="7CCADEF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</w:t>
            </w:r>
          </w:p>
        </w:tc>
        <w:tc>
          <w:tcPr>
            <w:tcW w:w="292" w:type="pct"/>
            <w:vAlign w:val="top"/>
          </w:tcPr>
          <w:p w14:paraId="673C3C26" w14:textId="5B9793C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</w:t>
            </w:r>
          </w:p>
        </w:tc>
        <w:tc>
          <w:tcPr>
            <w:tcW w:w="437" w:type="pct"/>
            <w:vAlign w:val="top"/>
          </w:tcPr>
          <w:p w14:paraId="0CDC764B" w14:textId="7ACA290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</w:t>
            </w:r>
          </w:p>
        </w:tc>
      </w:tr>
      <w:tr w:rsidR="00D2249D" w14:paraId="082D382E" w14:textId="77777777" w:rsidTr="00F72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" w:type="pct"/>
            <w:vAlign w:val="top"/>
          </w:tcPr>
          <w:p w14:paraId="67245BB4" w14:textId="77777777" w:rsidR="00D2249D" w:rsidRPr="007514AC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7514AC">
              <w:rPr>
                <w:rFonts w:cstheme="minorHAnsi"/>
                <w:b w:val="0"/>
                <w:bCs w:val="0"/>
                <w:sz w:val="18"/>
                <w:szCs w:val="18"/>
              </w:rPr>
              <w:t>MANNINGHAM</w:t>
            </w:r>
          </w:p>
        </w:tc>
        <w:tc>
          <w:tcPr>
            <w:tcW w:w="292" w:type="pct"/>
            <w:vAlign w:val="top"/>
          </w:tcPr>
          <w:p w14:paraId="78DEFCC1" w14:textId="67BC734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</w:t>
            </w:r>
          </w:p>
        </w:tc>
        <w:tc>
          <w:tcPr>
            <w:tcW w:w="292" w:type="pct"/>
            <w:vAlign w:val="top"/>
          </w:tcPr>
          <w:p w14:paraId="1D9360CA" w14:textId="5BA3C79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38</w:t>
            </w:r>
          </w:p>
        </w:tc>
        <w:tc>
          <w:tcPr>
            <w:tcW w:w="292" w:type="pct"/>
            <w:vAlign w:val="top"/>
          </w:tcPr>
          <w:p w14:paraId="39F4F5C8" w14:textId="7DE0333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49</w:t>
            </w:r>
          </w:p>
        </w:tc>
        <w:tc>
          <w:tcPr>
            <w:tcW w:w="438" w:type="pct"/>
            <w:vAlign w:val="top"/>
          </w:tcPr>
          <w:p w14:paraId="0585CFAE" w14:textId="70F622E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33</w:t>
            </w:r>
          </w:p>
        </w:tc>
        <w:tc>
          <w:tcPr>
            <w:tcW w:w="1230" w:type="pct"/>
            <w:vAlign w:val="top"/>
          </w:tcPr>
          <w:p w14:paraId="797CE767" w14:textId="217FC872" w:rsidR="00D2249D" w:rsidRPr="00D2249D" w:rsidRDefault="00D2249D" w:rsidP="00D22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2" w:type="pct"/>
            <w:vAlign w:val="top"/>
          </w:tcPr>
          <w:p w14:paraId="47C6462A" w14:textId="28B5E8E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2" w:type="pct"/>
            <w:vAlign w:val="top"/>
          </w:tcPr>
          <w:p w14:paraId="1C7E9AE4" w14:textId="65B523B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2" w:type="pct"/>
            <w:vAlign w:val="top"/>
          </w:tcPr>
          <w:p w14:paraId="4008EA4E" w14:textId="7127DAA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7" w:type="pct"/>
            <w:vAlign w:val="top"/>
          </w:tcPr>
          <w:p w14:paraId="31118522" w14:textId="20FB205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14:paraId="5E8B0432" w14:textId="77777777" w:rsidR="00133C1C" w:rsidRPr="00133C1C" w:rsidRDefault="00133C1C" w:rsidP="00133C1C"/>
    <w:p w14:paraId="7BF5C7F5" w14:textId="16D504A6" w:rsidR="009A5977" w:rsidRDefault="009A5977" w:rsidP="00CD7F72">
      <w:pPr>
        <w:pStyle w:val="Heading2"/>
        <w:numPr>
          <w:ilvl w:val="0"/>
          <w:numId w:val="6"/>
        </w:numPr>
      </w:pPr>
      <w:bookmarkStart w:id="69" w:name="_Toc223344257"/>
      <w:bookmarkStart w:id="70" w:name="_Toc223360733"/>
      <w:bookmarkStart w:id="71" w:name="_Toc224118504"/>
      <w:r w:rsidRPr="009A5977">
        <w:lastRenderedPageBreak/>
        <w:t>Mobile Safety Camera Data</w:t>
      </w:r>
      <w:bookmarkEnd w:id="69"/>
      <w:bookmarkEnd w:id="70"/>
      <w:bookmarkEnd w:id="71"/>
    </w:p>
    <w:p w14:paraId="6BC29F20" w14:textId="77777777" w:rsidR="007F0132" w:rsidRDefault="007F0132" w:rsidP="007F0132"/>
    <w:p w14:paraId="2133C166" w14:textId="425F4299" w:rsidR="00D93AB3" w:rsidRPr="00DF63E3" w:rsidRDefault="00774F1A" w:rsidP="00DF63E3">
      <w:pPr>
        <w:pStyle w:val="Heading3"/>
      </w:pPr>
      <w:bookmarkStart w:id="72" w:name="_Toc223344258"/>
      <w:bookmarkStart w:id="73" w:name="_Toc223360734"/>
      <w:bookmarkStart w:id="74" w:name="_Toc224118505"/>
      <w:r>
        <w:t>5</w:t>
      </w:r>
      <w:r w:rsidR="00DF63E3">
        <w:t xml:space="preserve">.1 </w:t>
      </w:r>
      <w:r w:rsidR="003C0A7B" w:rsidRPr="00DF63E3">
        <w:t>Speed Infringements Issued from Mobile Cameras (monthly totals)</w:t>
      </w:r>
      <w:bookmarkEnd w:id="72"/>
      <w:bookmarkEnd w:id="73"/>
      <w:bookmarkEnd w:id="74"/>
    </w:p>
    <w:p w14:paraId="221F76E5" w14:textId="77777777" w:rsidR="00CD7F72" w:rsidRPr="00CD7F72" w:rsidRDefault="00CD7F72" w:rsidP="00CD7F72"/>
    <w:p w14:paraId="4192EB60" w14:textId="79C2DB38" w:rsidR="007F0132" w:rsidRPr="00D93AB3" w:rsidRDefault="008D4410" w:rsidP="00D93AB3">
      <w:pPr>
        <w:pStyle w:val="Heading4"/>
        <w:rPr>
          <w:sz w:val="18"/>
          <w:szCs w:val="18"/>
        </w:rPr>
      </w:pPr>
      <w:r>
        <w:rPr>
          <w:sz w:val="18"/>
          <w:szCs w:val="18"/>
        </w:rPr>
        <w:t xml:space="preserve">Year: </w:t>
      </w:r>
      <w:r w:rsidR="00D93AB3" w:rsidRPr="00D93AB3">
        <w:rPr>
          <w:sz w:val="18"/>
          <w:szCs w:val="18"/>
        </w:rPr>
        <w:t>20</w:t>
      </w:r>
      <w:r w:rsidR="006628AA">
        <w:rPr>
          <w:sz w:val="18"/>
          <w:szCs w:val="18"/>
        </w:rPr>
        <w:t>25</w:t>
      </w:r>
      <w:r w:rsidR="003C0A7B" w:rsidRPr="00D93AB3">
        <w:rPr>
          <w:sz w:val="18"/>
          <w:szCs w:val="18"/>
        </w:rPr>
        <w:tab/>
      </w:r>
      <w:r w:rsidR="003C0A7B" w:rsidRPr="00D93AB3">
        <w:rPr>
          <w:sz w:val="18"/>
          <w:szCs w:val="18"/>
        </w:rPr>
        <w:tab/>
      </w:r>
      <w:r w:rsidR="003C0A7B" w:rsidRPr="00D93AB3">
        <w:rPr>
          <w:sz w:val="18"/>
          <w:szCs w:val="18"/>
        </w:rPr>
        <w:tab/>
      </w:r>
      <w:r w:rsidR="003C0A7B" w:rsidRPr="00D93AB3">
        <w:rPr>
          <w:sz w:val="18"/>
          <w:szCs w:val="18"/>
        </w:rPr>
        <w:tab/>
      </w:r>
      <w:r w:rsidR="003C0A7B" w:rsidRPr="00D93AB3">
        <w:rPr>
          <w:sz w:val="18"/>
          <w:szCs w:val="18"/>
        </w:rPr>
        <w:tab/>
      </w:r>
      <w:r w:rsidR="003C0A7B" w:rsidRPr="00D93AB3">
        <w:rPr>
          <w:sz w:val="18"/>
          <w:szCs w:val="18"/>
        </w:rPr>
        <w:tab/>
      </w:r>
    </w:p>
    <w:tbl>
      <w:tblPr>
        <w:tblStyle w:val="ListTable4-Accent1"/>
        <w:tblW w:w="10490" w:type="dxa"/>
        <w:tblLook w:val="04A0" w:firstRow="1" w:lastRow="0" w:firstColumn="1" w:lastColumn="0" w:noHBand="0" w:noVBand="1"/>
      </w:tblPr>
      <w:tblGrid>
        <w:gridCol w:w="695"/>
        <w:gridCol w:w="800"/>
        <w:gridCol w:w="800"/>
        <w:gridCol w:w="801"/>
        <w:gridCol w:w="801"/>
        <w:gridCol w:w="801"/>
        <w:gridCol w:w="867"/>
        <w:gridCol w:w="801"/>
        <w:gridCol w:w="801"/>
        <w:gridCol w:w="801"/>
        <w:gridCol w:w="801"/>
        <w:gridCol w:w="801"/>
        <w:gridCol w:w="920"/>
      </w:tblGrid>
      <w:tr w:rsidR="006628AA" w:rsidRPr="00D93AB3" w14:paraId="491A4E61" w14:textId="77777777" w:rsidTr="009327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163EB7F6" w14:textId="55922C4A" w:rsidR="006628AA" w:rsidRPr="00D93AB3" w:rsidRDefault="006628AA" w:rsidP="006628A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</w:p>
        </w:tc>
        <w:tc>
          <w:tcPr>
            <w:tcW w:w="0" w:type="auto"/>
            <w:vAlign w:val="top"/>
          </w:tcPr>
          <w:p w14:paraId="7F241282" w14:textId="4C9FC140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</w:p>
        </w:tc>
        <w:tc>
          <w:tcPr>
            <w:tcW w:w="0" w:type="auto"/>
            <w:vAlign w:val="top"/>
          </w:tcPr>
          <w:p w14:paraId="25E703A2" w14:textId="63783C8A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Mar</w:t>
            </w:r>
          </w:p>
        </w:tc>
        <w:tc>
          <w:tcPr>
            <w:tcW w:w="0" w:type="auto"/>
            <w:vAlign w:val="top"/>
          </w:tcPr>
          <w:p w14:paraId="2A8321D0" w14:textId="14F76848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</w:p>
        </w:tc>
        <w:tc>
          <w:tcPr>
            <w:tcW w:w="0" w:type="auto"/>
            <w:vAlign w:val="top"/>
          </w:tcPr>
          <w:p w14:paraId="03B4F8BD" w14:textId="294EFAF8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</w:p>
        </w:tc>
        <w:tc>
          <w:tcPr>
            <w:tcW w:w="0" w:type="auto"/>
            <w:vAlign w:val="top"/>
          </w:tcPr>
          <w:p w14:paraId="50B72BC6" w14:textId="2879B081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</w:p>
        </w:tc>
        <w:tc>
          <w:tcPr>
            <w:tcW w:w="867" w:type="dxa"/>
            <w:vAlign w:val="top"/>
          </w:tcPr>
          <w:p w14:paraId="1E171EDA" w14:textId="738F934C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Jul</w:t>
            </w:r>
          </w:p>
        </w:tc>
        <w:tc>
          <w:tcPr>
            <w:tcW w:w="0" w:type="auto"/>
            <w:vAlign w:val="top"/>
          </w:tcPr>
          <w:p w14:paraId="78075574" w14:textId="789F8F08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</w:p>
        </w:tc>
        <w:tc>
          <w:tcPr>
            <w:tcW w:w="0" w:type="auto"/>
            <w:vAlign w:val="top"/>
          </w:tcPr>
          <w:p w14:paraId="4C662F30" w14:textId="39E89D0F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Sep</w:t>
            </w:r>
          </w:p>
        </w:tc>
        <w:tc>
          <w:tcPr>
            <w:tcW w:w="0" w:type="auto"/>
            <w:vAlign w:val="top"/>
          </w:tcPr>
          <w:p w14:paraId="072D1B95" w14:textId="048B5A69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</w:p>
        </w:tc>
        <w:tc>
          <w:tcPr>
            <w:tcW w:w="0" w:type="auto"/>
            <w:vAlign w:val="top"/>
          </w:tcPr>
          <w:p w14:paraId="6887E01E" w14:textId="471373D2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</w:p>
        </w:tc>
        <w:tc>
          <w:tcPr>
            <w:tcW w:w="0" w:type="auto"/>
            <w:vAlign w:val="top"/>
          </w:tcPr>
          <w:p w14:paraId="3FADD98E" w14:textId="04A9627E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</w:p>
        </w:tc>
        <w:tc>
          <w:tcPr>
            <w:tcW w:w="920" w:type="dxa"/>
          </w:tcPr>
          <w:p w14:paraId="0B8003B1" w14:textId="30BA743D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93AB3">
              <w:rPr>
                <w:rFonts w:asciiTheme="minorHAnsi" w:hAnsiTheme="minorHAnsi" w:cstheme="minorHAnsi"/>
                <w:sz w:val="18"/>
                <w:szCs w:val="18"/>
              </w:rPr>
              <w:t>Average</w:t>
            </w:r>
          </w:p>
        </w:tc>
      </w:tr>
      <w:tr w:rsidR="006628AA" w:rsidRPr="00D93AB3" w14:paraId="4746A0AB" w14:textId="77777777" w:rsidTr="009327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113DB81B" w14:textId="696167E5" w:rsidR="006628AA" w:rsidRPr="006628AA" w:rsidRDefault="006628AA" w:rsidP="006628AA">
            <w:pPr>
              <w:rPr>
                <w:rFonts w:cstheme="minorHAnsi"/>
                <w:b w:val="0"/>
                <w:bCs w:val="0"/>
                <w:sz w:val="18"/>
                <w:szCs w:val="20"/>
              </w:rPr>
            </w:pPr>
            <w:r w:rsidRPr="006628AA">
              <w:rPr>
                <w:b w:val="0"/>
                <w:bCs w:val="0"/>
                <w:sz w:val="18"/>
                <w:szCs w:val="20"/>
              </w:rPr>
              <w:t>3,620</w:t>
            </w:r>
          </w:p>
        </w:tc>
        <w:tc>
          <w:tcPr>
            <w:tcW w:w="0" w:type="auto"/>
            <w:vAlign w:val="top"/>
          </w:tcPr>
          <w:p w14:paraId="07CCA79F" w14:textId="7DBDE40E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53,466</w:t>
            </w:r>
          </w:p>
        </w:tc>
        <w:tc>
          <w:tcPr>
            <w:tcW w:w="0" w:type="auto"/>
            <w:vAlign w:val="top"/>
          </w:tcPr>
          <w:p w14:paraId="514740FF" w14:textId="329F59AF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80,223</w:t>
            </w:r>
          </w:p>
        </w:tc>
        <w:tc>
          <w:tcPr>
            <w:tcW w:w="0" w:type="auto"/>
            <w:vAlign w:val="top"/>
          </w:tcPr>
          <w:p w14:paraId="3595665B" w14:textId="10D2B218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74,247</w:t>
            </w:r>
          </w:p>
        </w:tc>
        <w:tc>
          <w:tcPr>
            <w:tcW w:w="0" w:type="auto"/>
            <w:vAlign w:val="top"/>
          </w:tcPr>
          <w:p w14:paraId="3F84843B" w14:textId="6FA0857C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64,340</w:t>
            </w:r>
          </w:p>
        </w:tc>
        <w:tc>
          <w:tcPr>
            <w:tcW w:w="0" w:type="auto"/>
            <w:vAlign w:val="top"/>
          </w:tcPr>
          <w:p w14:paraId="59D196BC" w14:textId="04E499A9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45,932</w:t>
            </w:r>
          </w:p>
        </w:tc>
        <w:tc>
          <w:tcPr>
            <w:tcW w:w="867" w:type="dxa"/>
            <w:vAlign w:val="top"/>
          </w:tcPr>
          <w:p w14:paraId="58909931" w14:textId="601A0E45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58,154</w:t>
            </w:r>
          </w:p>
        </w:tc>
        <w:tc>
          <w:tcPr>
            <w:tcW w:w="0" w:type="auto"/>
            <w:vAlign w:val="top"/>
          </w:tcPr>
          <w:p w14:paraId="3E51C00C" w14:textId="07503AE7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36,543</w:t>
            </w:r>
          </w:p>
        </w:tc>
        <w:tc>
          <w:tcPr>
            <w:tcW w:w="0" w:type="auto"/>
            <w:vAlign w:val="top"/>
          </w:tcPr>
          <w:p w14:paraId="61415EA1" w14:textId="42D3CC53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38,631</w:t>
            </w:r>
          </w:p>
        </w:tc>
        <w:tc>
          <w:tcPr>
            <w:tcW w:w="0" w:type="auto"/>
            <w:vAlign w:val="top"/>
          </w:tcPr>
          <w:p w14:paraId="23D83143" w14:textId="3F50453D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53,406</w:t>
            </w:r>
          </w:p>
        </w:tc>
        <w:tc>
          <w:tcPr>
            <w:tcW w:w="0" w:type="auto"/>
            <w:vAlign w:val="top"/>
          </w:tcPr>
          <w:p w14:paraId="37E6AAF6" w14:textId="276ADF0E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37,791</w:t>
            </w:r>
          </w:p>
        </w:tc>
        <w:tc>
          <w:tcPr>
            <w:tcW w:w="0" w:type="auto"/>
            <w:vAlign w:val="top"/>
          </w:tcPr>
          <w:p w14:paraId="27396E1E" w14:textId="61869D3C" w:rsidR="006628AA" w:rsidRPr="006628AA" w:rsidRDefault="006628AA" w:rsidP="00662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46,575</w:t>
            </w:r>
          </w:p>
        </w:tc>
        <w:tc>
          <w:tcPr>
            <w:tcW w:w="920" w:type="dxa"/>
            <w:vAlign w:val="top"/>
          </w:tcPr>
          <w:p w14:paraId="61424B10" w14:textId="37662B4F" w:rsidR="006628AA" w:rsidRPr="00BF538A" w:rsidRDefault="00384611" w:rsidP="006628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  <w:r w:rsidR="006628AA">
              <w:rPr>
                <w:sz w:val="18"/>
                <w:szCs w:val="20"/>
              </w:rPr>
              <w:t>,</w:t>
            </w:r>
            <w:r>
              <w:rPr>
                <w:sz w:val="18"/>
                <w:szCs w:val="20"/>
              </w:rPr>
              <w:t>411</w:t>
            </w:r>
          </w:p>
        </w:tc>
      </w:tr>
    </w:tbl>
    <w:p w14:paraId="473913E1" w14:textId="77777777" w:rsidR="007F0132" w:rsidRDefault="007F0132" w:rsidP="007F0132"/>
    <w:p w14:paraId="55A7C993" w14:textId="74DD9866" w:rsidR="007F0132" w:rsidRDefault="00774F1A" w:rsidP="002C32EC">
      <w:pPr>
        <w:pStyle w:val="Heading3"/>
      </w:pPr>
      <w:bookmarkStart w:id="75" w:name="_Toc223344259"/>
      <w:bookmarkStart w:id="76" w:name="_Toc223360735"/>
      <w:bookmarkStart w:id="77" w:name="_Toc224118506"/>
      <w:r>
        <w:t>5</w:t>
      </w:r>
      <w:r w:rsidR="002C32EC">
        <w:t xml:space="preserve">.2 </w:t>
      </w:r>
      <w:r w:rsidR="00D93AB3" w:rsidRPr="00D93AB3">
        <w:t>Excessive Speed Infringements (ESI) Issued from Mobile Cameras (monthly totals)</w:t>
      </w:r>
      <w:bookmarkEnd w:id="75"/>
      <w:bookmarkEnd w:id="76"/>
      <w:bookmarkEnd w:id="77"/>
    </w:p>
    <w:p w14:paraId="271C3BA7" w14:textId="77777777" w:rsidR="00CD7F72" w:rsidRPr="00CD7F72" w:rsidRDefault="00CD7F72" w:rsidP="00CD7F72"/>
    <w:p w14:paraId="7A550ABD" w14:textId="6A973CDE" w:rsidR="00D93AB3" w:rsidRPr="00D93AB3" w:rsidRDefault="008D4410" w:rsidP="00D93AB3">
      <w:pPr>
        <w:pStyle w:val="Heading4"/>
        <w:rPr>
          <w:sz w:val="18"/>
          <w:szCs w:val="18"/>
        </w:rPr>
      </w:pPr>
      <w:r>
        <w:rPr>
          <w:sz w:val="18"/>
          <w:szCs w:val="18"/>
        </w:rPr>
        <w:t xml:space="preserve">Year: </w:t>
      </w:r>
      <w:r w:rsidR="00D93AB3" w:rsidRPr="00D93AB3">
        <w:rPr>
          <w:sz w:val="18"/>
          <w:szCs w:val="18"/>
        </w:rPr>
        <w:t>202</w:t>
      </w:r>
      <w:r w:rsidR="006628AA">
        <w:rPr>
          <w:sz w:val="18"/>
          <w:szCs w:val="18"/>
        </w:rPr>
        <w:t>5</w:t>
      </w:r>
      <w:r w:rsidR="00D93AB3" w:rsidRPr="00D93AB3">
        <w:rPr>
          <w:sz w:val="18"/>
          <w:szCs w:val="18"/>
        </w:rPr>
        <w:tab/>
      </w:r>
      <w:r w:rsidR="00D93AB3" w:rsidRPr="00D93AB3">
        <w:rPr>
          <w:sz w:val="18"/>
          <w:szCs w:val="18"/>
        </w:rPr>
        <w:tab/>
      </w:r>
      <w:r w:rsidR="00D93AB3" w:rsidRPr="00D93AB3">
        <w:rPr>
          <w:sz w:val="18"/>
          <w:szCs w:val="18"/>
        </w:rPr>
        <w:tab/>
      </w:r>
      <w:r w:rsidR="00D93AB3" w:rsidRPr="00D93AB3">
        <w:rPr>
          <w:sz w:val="18"/>
          <w:szCs w:val="18"/>
        </w:rPr>
        <w:tab/>
      </w:r>
      <w:r w:rsidR="00D93AB3" w:rsidRPr="00D93AB3">
        <w:rPr>
          <w:sz w:val="18"/>
          <w:szCs w:val="18"/>
        </w:rPr>
        <w:tab/>
      </w:r>
      <w:r w:rsidR="00D93AB3" w:rsidRPr="00D93AB3">
        <w:rPr>
          <w:sz w:val="18"/>
          <w:szCs w:val="18"/>
        </w:rPr>
        <w:tab/>
      </w:r>
    </w:p>
    <w:tbl>
      <w:tblPr>
        <w:tblStyle w:val="ListTable4-Accent1"/>
        <w:tblW w:w="5000" w:type="pct"/>
        <w:tblLook w:val="04A0" w:firstRow="1" w:lastRow="0" w:firstColumn="1" w:lastColumn="0" w:noHBand="0" w:noVBand="1"/>
      </w:tblPr>
      <w:tblGrid>
        <w:gridCol w:w="875"/>
        <w:gridCol w:w="735"/>
        <w:gridCol w:w="710"/>
        <w:gridCol w:w="868"/>
        <w:gridCol w:w="868"/>
        <w:gridCol w:w="868"/>
        <w:gridCol w:w="684"/>
        <w:gridCol w:w="698"/>
        <w:gridCol w:w="698"/>
        <w:gridCol w:w="682"/>
        <w:gridCol w:w="737"/>
        <w:gridCol w:w="698"/>
        <w:gridCol w:w="971"/>
      </w:tblGrid>
      <w:tr w:rsidR="006628AA" w:rsidRPr="00D93AB3" w14:paraId="656050B9" w14:textId="77777777" w:rsidTr="00662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top"/>
          </w:tcPr>
          <w:p w14:paraId="2B89F397" w14:textId="0B11CFBE" w:rsidR="006628AA" w:rsidRPr="00D93AB3" w:rsidRDefault="006628AA" w:rsidP="006628A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</w:p>
        </w:tc>
        <w:tc>
          <w:tcPr>
            <w:tcW w:w="364" w:type="pct"/>
            <w:vAlign w:val="top"/>
          </w:tcPr>
          <w:p w14:paraId="6652B64E" w14:textId="5FA4A990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</w:p>
        </w:tc>
        <w:tc>
          <w:tcPr>
            <w:tcW w:w="352" w:type="pct"/>
            <w:vAlign w:val="top"/>
          </w:tcPr>
          <w:p w14:paraId="0E28AEFF" w14:textId="5718213F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Mar</w:t>
            </w:r>
          </w:p>
        </w:tc>
        <w:tc>
          <w:tcPr>
            <w:tcW w:w="430" w:type="pct"/>
            <w:vAlign w:val="top"/>
          </w:tcPr>
          <w:p w14:paraId="49CE2C40" w14:textId="152D1DFC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</w:p>
        </w:tc>
        <w:tc>
          <w:tcPr>
            <w:tcW w:w="430" w:type="pct"/>
            <w:vAlign w:val="top"/>
          </w:tcPr>
          <w:p w14:paraId="05847543" w14:textId="0B0741AF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</w:p>
        </w:tc>
        <w:tc>
          <w:tcPr>
            <w:tcW w:w="430" w:type="pct"/>
            <w:vAlign w:val="top"/>
          </w:tcPr>
          <w:p w14:paraId="45932EEE" w14:textId="42F5DC0C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</w:p>
        </w:tc>
        <w:tc>
          <w:tcPr>
            <w:tcW w:w="339" w:type="pct"/>
            <w:vAlign w:val="top"/>
          </w:tcPr>
          <w:p w14:paraId="3A7C4504" w14:textId="58C52613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Jul</w:t>
            </w:r>
          </w:p>
        </w:tc>
        <w:tc>
          <w:tcPr>
            <w:tcW w:w="346" w:type="pct"/>
            <w:vAlign w:val="top"/>
          </w:tcPr>
          <w:p w14:paraId="4C707B27" w14:textId="5FCB378E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</w:p>
        </w:tc>
        <w:tc>
          <w:tcPr>
            <w:tcW w:w="346" w:type="pct"/>
            <w:vAlign w:val="top"/>
          </w:tcPr>
          <w:p w14:paraId="123152B3" w14:textId="4F168D52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Sep</w:t>
            </w:r>
          </w:p>
        </w:tc>
        <w:tc>
          <w:tcPr>
            <w:tcW w:w="338" w:type="pct"/>
            <w:vAlign w:val="top"/>
          </w:tcPr>
          <w:p w14:paraId="093E541A" w14:textId="208B5B0F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</w:p>
        </w:tc>
        <w:tc>
          <w:tcPr>
            <w:tcW w:w="365" w:type="pct"/>
            <w:vAlign w:val="top"/>
          </w:tcPr>
          <w:p w14:paraId="372D3054" w14:textId="7E7F579C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</w:p>
        </w:tc>
        <w:tc>
          <w:tcPr>
            <w:tcW w:w="346" w:type="pct"/>
            <w:vAlign w:val="top"/>
          </w:tcPr>
          <w:p w14:paraId="5BA3D9E9" w14:textId="189437E3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B36F2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</w:p>
        </w:tc>
        <w:tc>
          <w:tcPr>
            <w:tcW w:w="482" w:type="pct"/>
          </w:tcPr>
          <w:p w14:paraId="37EB9FDA" w14:textId="77777777" w:rsidR="006628AA" w:rsidRPr="00D93AB3" w:rsidRDefault="006628AA" w:rsidP="00662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93AB3">
              <w:rPr>
                <w:rFonts w:asciiTheme="minorHAnsi" w:hAnsiTheme="minorHAnsi" w:cstheme="minorHAnsi"/>
                <w:sz w:val="18"/>
                <w:szCs w:val="18"/>
              </w:rPr>
              <w:t>Average</w:t>
            </w:r>
          </w:p>
        </w:tc>
      </w:tr>
      <w:tr w:rsidR="006628AA" w:rsidRPr="00D93AB3" w14:paraId="16529ED9" w14:textId="77777777" w:rsidTr="00662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top"/>
          </w:tcPr>
          <w:p w14:paraId="3B05C3F1" w14:textId="074AEBD3" w:rsidR="006628AA" w:rsidRPr="006628AA" w:rsidRDefault="006628AA" w:rsidP="006628AA">
            <w:pPr>
              <w:jc w:val="center"/>
              <w:rPr>
                <w:rFonts w:cstheme="minorHAnsi"/>
                <w:b w:val="0"/>
                <w:bCs w:val="0"/>
                <w:sz w:val="18"/>
                <w:szCs w:val="20"/>
              </w:rPr>
            </w:pPr>
            <w:r w:rsidRPr="006628AA">
              <w:rPr>
                <w:b w:val="0"/>
                <w:bCs w:val="0"/>
                <w:sz w:val="18"/>
                <w:szCs w:val="20"/>
              </w:rPr>
              <w:t>450</w:t>
            </w:r>
          </w:p>
        </w:tc>
        <w:tc>
          <w:tcPr>
            <w:tcW w:w="364" w:type="pct"/>
            <w:vAlign w:val="top"/>
          </w:tcPr>
          <w:p w14:paraId="673ABC41" w14:textId="6D66C81F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399</w:t>
            </w:r>
          </w:p>
        </w:tc>
        <w:tc>
          <w:tcPr>
            <w:tcW w:w="352" w:type="pct"/>
            <w:vAlign w:val="top"/>
          </w:tcPr>
          <w:p w14:paraId="5355034C" w14:textId="0DCB26B5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324</w:t>
            </w:r>
          </w:p>
        </w:tc>
        <w:tc>
          <w:tcPr>
            <w:tcW w:w="430" w:type="pct"/>
            <w:vAlign w:val="top"/>
          </w:tcPr>
          <w:p w14:paraId="7F6C53D8" w14:textId="0A06D646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377</w:t>
            </w:r>
          </w:p>
        </w:tc>
        <w:tc>
          <w:tcPr>
            <w:tcW w:w="430" w:type="pct"/>
            <w:vAlign w:val="top"/>
          </w:tcPr>
          <w:p w14:paraId="79D9927B" w14:textId="7B7C5067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323</w:t>
            </w:r>
          </w:p>
        </w:tc>
        <w:tc>
          <w:tcPr>
            <w:tcW w:w="430" w:type="pct"/>
            <w:vAlign w:val="top"/>
          </w:tcPr>
          <w:p w14:paraId="2AD57331" w14:textId="193BE179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350</w:t>
            </w:r>
          </w:p>
        </w:tc>
        <w:tc>
          <w:tcPr>
            <w:tcW w:w="339" w:type="pct"/>
            <w:vAlign w:val="top"/>
          </w:tcPr>
          <w:p w14:paraId="59B0F80A" w14:textId="6F9EE082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346</w:t>
            </w:r>
          </w:p>
        </w:tc>
        <w:tc>
          <w:tcPr>
            <w:tcW w:w="346" w:type="pct"/>
            <w:vAlign w:val="top"/>
          </w:tcPr>
          <w:p w14:paraId="75287E48" w14:textId="54643E13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268</w:t>
            </w:r>
          </w:p>
        </w:tc>
        <w:tc>
          <w:tcPr>
            <w:tcW w:w="346" w:type="pct"/>
            <w:vAlign w:val="top"/>
          </w:tcPr>
          <w:p w14:paraId="2D818A84" w14:textId="4A1A0A53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312</w:t>
            </w:r>
          </w:p>
        </w:tc>
        <w:tc>
          <w:tcPr>
            <w:tcW w:w="338" w:type="pct"/>
            <w:vAlign w:val="top"/>
          </w:tcPr>
          <w:p w14:paraId="5DABB541" w14:textId="13EC4B5A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391</w:t>
            </w:r>
          </w:p>
        </w:tc>
        <w:tc>
          <w:tcPr>
            <w:tcW w:w="365" w:type="pct"/>
            <w:vAlign w:val="top"/>
          </w:tcPr>
          <w:p w14:paraId="1F556D82" w14:textId="63E4996C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256</w:t>
            </w:r>
          </w:p>
        </w:tc>
        <w:tc>
          <w:tcPr>
            <w:tcW w:w="346" w:type="pct"/>
            <w:vAlign w:val="top"/>
          </w:tcPr>
          <w:p w14:paraId="2B56E779" w14:textId="20237C67" w:rsidR="006628AA" w:rsidRPr="006628AA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6628AA">
              <w:rPr>
                <w:sz w:val="18"/>
                <w:szCs w:val="20"/>
              </w:rPr>
              <w:t>359</w:t>
            </w:r>
          </w:p>
        </w:tc>
        <w:tc>
          <w:tcPr>
            <w:tcW w:w="482" w:type="pct"/>
          </w:tcPr>
          <w:p w14:paraId="3FFADF3B" w14:textId="60C505FF" w:rsidR="006628AA" w:rsidRPr="00D93AB3" w:rsidRDefault="006628AA" w:rsidP="0066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346</w:t>
            </w:r>
          </w:p>
        </w:tc>
      </w:tr>
    </w:tbl>
    <w:p w14:paraId="14427C50" w14:textId="77777777" w:rsidR="007F0132" w:rsidRPr="007F0132" w:rsidRDefault="007F0132" w:rsidP="007F0132"/>
    <w:p w14:paraId="17CB5899" w14:textId="39215302" w:rsidR="00700C9F" w:rsidRDefault="00D93AB3" w:rsidP="00D93AB3">
      <w:pPr>
        <w:rPr>
          <w:rFonts w:eastAsia="Times New Roman" w:cstheme="minorHAnsi"/>
          <w:kern w:val="0"/>
          <w:sz w:val="18"/>
          <w:szCs w:val="18"/>
          <w:lang w:val="en-AU" w:eastAsia="en-AU"/>
          <w14:ligatures w14:val="none"/>
        </w:rPr>
      </w:pPr>
      <w:r w:rsidRPr="00D93AB3">
        <w:rPr>
          <w:rFonts w:eastAsia="Times New Roman" w:cstheme="minorHAnsi"/>
          <w:kern w:val="0"/>
          <w:sz w:val="18"/>
          <w:szCs w:val="18"/>
          <w:lang w:val="en-AU" w:eastAsia="en-AU"/>
          <w14:ligatures w14:val="none"/>
        </w:rPr>
        <w:t xml:space="preserve">Notes: </w:t>
      </w:r>
      <w:r w:rsidR="00700C9F" w:rsidRPr="00700C9F">
        <w:rPr>
          <w:rFonts w:eastAsia="Times New Roman" w:cstheme="minorHAnsi"/>
          <w:kern w:val="0"/>
          <w:sz w:val="18"/>
          <w:szCs w:val="18"/>
          <w:lang w:val="en-AU" w:eastAsia="en-AU"/>
          <w14:ligatures w14:val="none"/>
        </w:rPr>
        <w:t>ESI refers to ≥25 km/h over the posted speed limit (or ≥20 km/h in a 110 km/h zone). January 2025 includes an industrial action period</w:t>
      </w:r>
      <w:r w:rsidR="00700C9F">
        <w:rPr>
          <w:rFonts w:eastAsia="Times New Roman" w:cstheme="minorHAnsi"/>
          <w:kern w:val="0"/>
          <w:sz w:val="18"/>
          <w:szCs w:val="18"/>
          <w:lang w:val="en-AU" w:eastAsia="en-AU"/>
          <w14:ligatures w14:val="none"/>
        </w:rPr>
        <w:t>.</w:t>
      </w:r>
    </w:p>
    <w:p w14:paraId="278FD234" w14:textId="77777777" w:rsidR="007514AC" w:rsidRDefault="007514AC" w:rsidP="009C12CB">
      <w:pPr>
        <w:rPr>
          <w:rFonts w:cstheme="minorHAnsi"/>
          <w:sz w:val="18"/>
          <w:szCs w:val="18"/>
        </w:rPr>
      </w:pPr>
    </w:p>
    <w:p w14:paraId="27B568C9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0C01BE6B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32BA4F20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5CA14CF1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45A365BD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4144347B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7DF9AF8A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4616D59C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271C365E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415B2F8E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3A8BDB78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22C971E6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57B86812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5D42C614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0BBAD06E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1AFA7CD8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4E83B999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342E7B52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39342549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7FD78043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56AD13E2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6B4FBFF4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79A19DA0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663E189C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5FA8EE63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79363758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11B50ACE" w14:textId="77777777" w:rsidR="00D93AB3" w:rsidRDefault="00D93AB3" w:rsidP="009C12CB">
      <w:pPr>
        <w:rPr>
          <w:rFonts w:cstheme="minorHAnsi"/>
          <w:sz w:val="18"/>
          <w:szCs w:val="18"/>
        </w:rPr>
      </w:pPr>
    </w:p>
    <w:p w14:paraId="7909F9C3" w14:textId="12A64052" w:rsidR="00D93AB3" w:rsidRDefault="00D93AB3" w:rsidP="002C32EC">
      <w:pPr>
        <w:pStyle w:val="Heading2"/>
        <w:numPr>
          <w:ilvl w:val="0"/>
          <w:numId w:val="6"/>
        </w:numPr>
      </w:pPr>
      <w:bookmarkStart w:id="78" w:name="_Toc223344260"/>
      <w:bookmarkStart w:id="79" w:name="_Toc223360736"/>
      <w:bookmarkStart w:id="80" w:name="_Toc224118507"/>
      <w:r>
        <w:lastRenderedPageBreak/>
        <w:t>The National Picture</w:t>
      </w:r>
      <w:r w:rsidR="00E8438F">
        <w:t xml:space="preserve"> – Interstate Comparison</w:t>
      </w:r>
      <w:bookmarkEnd w:id="78"/>
      <w:bookmarkEnd w:id="79"/>
      <w:bookmarkEnd w:id="80"/>
    </w:p>
    <w:p w14:paraId="668B1B86" w14:textId="5A086561" w:rsidR="00D93AB3" w:rsidRDefault="00D2249D" w:rsidP="002C32EC">
      <w:pPr>
        <w:pStyle w:val="Heading3"/>
      </w:pPr>
      <w:bookmarkStart w:id="81" w:name="_Toc223344261"/>
      <w:bookmarkStart w:id="82" w:name="_Toc223360737"/>
      <w:bookmarkStart w:id="83" w:name="_Toc224118508"/>
      <w:r>
        <w:t>6</w:t>
      </w:r>
      <w:r w:rsidR="002C32EC">
        <w:t xml:space="preserve">.1 </w:t>
      </w:r>
      <w:r w:rsidR="00D93AB3">
        <w:t>Lives lost</w:t>
      </w:r>
      <w:bookmarkEnd w:id="81"/>
      <w:bookmarkEnd w:id="82"/>
      <w:bookmarkEnd w:id="83"/>
    </w:p>
    <w:p w14:paraId="1519F57F" w14:textId="78DD0368" w:rsidR="004238A4" w:rsidRPr="004238A4" w:rsidRDefault="004238A4" w:rsidP="00932781">
      <w:r w:rsidRPr="00E93E81">
        <w:t xml:space="preserve">12 months to </w:t>
      </w:r>
      <w:r>
        <w:t>31</w:t>
      </w:r>
      <w:r w:rsidRPr="00932781">
        <w:rPr>
          <w:vertAlign w:val="superscript"/>
        </w:rPr>
        <w:t>st</w:t>
      </w:r>
      <w:r>
        <w:t xml:space="preserve"> December</w:t>
      </w:r>
    </w:p>
    <w:p w14:paraId="215C5CAB" w14:textId="77777777" w:rsidR="00CD7F72" w:rsidRPr="00CD7F72" w:rsidRDefault="00CD7F72" w:rsidP="00CD7F72"/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2528"/>
        <w:gridCol w:w="1086"/>
        <w:gridCol w:w="1084"/>
        <w:gridCol w:w="1084"/>
        <w:gridCol w:w="1084"/>
        <w:gridCol w:w="1617"/>
        <w:gridCol w:w="1609"/>
      </w:tblGrid>
      <w:tr w:rsidR="00E8438F" w:rsidRPr="00E8438F" w14:paraId="2BACD403" w14:textId="77777777" w:rsidTr="006B3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</w:tcPr>
          <w:p w14:paraId="5F08E0B7" w14:textId="35BCBD09" w:rsidR="00E8438F" w:rsidRPr="00E8438F" w:rsidRDefault="00E8438F" w:rsidP="00E8438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State</w:t>
            </w:r>
          </w:p>
        </w:tc>
        <w:tc>
          <w:tcPr>
            <w:tcW w:w="538" w:type="pct"/>
            <w:vAlign w:val="top"/>
          </w:tcPr>
          <w:p w14:paraId="72A1C4E3" w14:textId="67AF78B8" w:rsidR="00E8438F" w:rsidRPr="00E8438F" w:rsidRDefault="00E8438F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6A4612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537" w:type="pct"/>
            <w:vAlign w:val="top"/>
          </w:tcPr>
          <w:p w14:paraId="430B34B2" w14:textId="768050A1" w:rsidR="00E8438F" w:rsidRPr="00E8438F" w:rsidRDefault="00E8438F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6A46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37" w:type="pct"/>
            <w:vAlign w:val="top"/>
          </w:tcPr>
          <w:p w14:paraId="1FF170CD" w14:textId="6F557214" w:rsidR="00E8438F" w:rsidRPr="00E8438F" w:rsidRDefault="00E8438F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6A46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537" w:type="pct"/>
            <w:vAlign w:val="top"/>
          </w:tcPr>
          <w:p w14:paraId="0C811DAD" w14:textId="5ADE2B60" w:rsidR="00E8438F" w:rsidRPr="00E8438F" w:rsidRDefault="00E8438F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6A46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98" w:type="pct"/>
            <w:gridSpan w:val="2"/>
            <w:vAlign w:val="top"/>
          </w:tcPr>
          <w:p w14:paraId="60A20333" w14:textId="4478F6E5" w:rsidR="00E8438F" w:rsidRPr="00E8438F" w:rsidRDefault="00E8438F" w:rsidP="00F335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6A4612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 xml:space="preserve"> v 202</w:t>
            </w:r>
            <w:r w:rsidR="006A46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  <w:p w14:paraId="7A766926" w14:textId="65202352" w:rsidR="00E8438F" w:rsidRPr="00E8438F" w:rsidRDefault="00E8438F" w:rsidP="00F335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 xml:space="preserve">Number 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</w:t>
            </w:r>
            <w:r w:rsidRPr="00E8438F">
              <w:rPr>
                <w:rFonts w:asciiTheme="minorHAnsi" w:hAnsiTheme="minorHAnsi" w:cstheme="minorHAnsi"/>
                <w:sz w:val="18"/>
                <w:szCs w:val="18"/>
              </w:rPr>
              <w:t>Percent</w:t>
            </w:r>
          </w:p>
        </w:tc>
      </w:tr>
      <w:tr w:rsidR="00D2249D" w:rsidRPr="00D2249D" w14:paraId="3F529944" w14:textId="77777777" w:rsidTr="006B3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204E3EA6" w14:textId="0E5CABFB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New South Wales</w:t>
            </w:r>
          </w:p>
        </w:tc>
        <w:tc>
          <w:tcPr>
            <w:tcW w:w="538" w:type="pct"/>
            <w:vAlign w:val="top"/>
          </w:tcPr>
          <w:p w14:paraId="74C62BAF" w14:textId="33DDF9C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355</w:t>
            </w:r>
          </w:p>
        </w:tc>
        <w:tc>
          <w:tcPr>
            <w:tcW w:w="537" w:type="pct"/>
            <w:vAlign w:val="top"/>
          </w:tcPr>
          <w:p w14:paraId="7186E06B" w14:textId="117F48D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327</w:t>
            </w:r>
          </w:p>
        </w:tc>
        <w:tc>
          <w:tcPr>
            <w:tcW w:w="537" w:type="pct"/>
            <w:vAlign w:val="top"/>
          </w:tcPr>
          <w:p w14:paraId="5E5C4ED9" w14:textId="3451467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340</w:t>
            </w:r>
          </w:p>
        </w:tc>
        <w:tc>
          <w:tcPr>
            <w:tcW w:w="537" w:type="pct"/>
            <w:vAlign w:val="top"/>
          </w:tcPr>
          <w:p w14:paraId="1649BCEB" w14:textId="7E74897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281</w:t>
            </w:r>
          </w:p>
        </w:tc>
        <w:tc>
          <w:tcPr>
            <w:tcW w:w="801" w:type="pct"/>
            <w:vAlign w:val="top"/>
          </w:tcPr>
          <w:p w14:paraId="25E12DEF" w14:textId="04B845A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+28</w:t>
            </w:r>
          </w:p>
        </w:tc>
        <w:tc>
          <w:tcPr>
            <w:tcW w:w="797" w:type="pct"/>
            <w:vAlign w:val="top"/>
          </w:tcPr>
          <w:p w14:paraId="4AABE3E5" w14:textId="5BB1C77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(+9%)</w:t>
            </w:r>
          </w:p>
        </w:tc>
      </w:tr>
      <w:tr w:rsidR="00D2249D" w:rsidRPr="00D2249D" w14:paraId="240C651D" w14:textId="77777777" w:rsidTr="006B36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5ECE8DB5" w14:textId="143E6C4A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Victoria</w:t>
            </w:r>
          </w:p>
        </w:tc>
        <w:tc>
          <w:tcPr>
            <w:tcW w:w="538" w:type="pct"/>
            <w:vAlign w:val="top"/>
          </w:tcPr>
          <w:p w14:paraId="351F47F3" w14:textId="1D7AC69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290</w:t>
            </w:r>
          </w:p>
        </w:tc>
        <w:tc>
          <w:tcPr>
            <w:tcW w:w="537" w:type="pct"/>
            <w:vAlign w:val="top"/>
          </w:tcPr>
          <w:p w14:paraId="0C17FE09" w14:textId="3B3C4E8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284</w:t>
            </w:r>
          </w:p>
        </w:tc>
        <w:tc>
          <w:tcPr>
            <w:tcW w:w="537" w:type="pct"/>
            <w:vAlign w:val="top"/>
          </w:tcPr>
          <w:p w14:paraId="0F79610F" w14:textId="439FE80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295</w:t>
            </w:r>
          </w:p>
        </w:tc>
        <w:tc>
          <w:tcPr>
            <w:tcW w:w="537" w:type="pct"/>
            <w:vAlign w:val="top"/>
          </w:tcPr>
          <w:p w14:paraId="3E8D425C" w14:textId="2DED51E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241</w:t>
            </w:r>
          </w:p>
        </w:tc>
        <w:tc>
          <w:tcPr>
            <w:tcW w:w="801" w:type="pct"/>
            <w:vAlign w:val="top"/>
          </w:tcPr>
          <w:p w14:paraId="4C3788F4" w14:textId="28F19EE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+6</w:t>
            </w:r>
          </w:p>
        </w:tc>
        <w:tc>
          <w:tcPr>
            <w:tcW w:w="797" w:type="pct"/>
            <w:vAlign w:val="top"/>
          </w:tcPr>
          <w:p w14:paraId="098DE810" w14:textId="0DB8BBB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(+2%)</w:t>
            </w:r>
          </w:p>
        </w:tc>
      </w:tr>
      <w:tr w:rsidR="00D2249D" w:rsidRPr="00D2249D" w14:paraId="2F262BA7" w14:textId="77777777" w:rsidTr="006B3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0A8FBEF6" w14:textId="39CD1DE3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Queensland</w:t>
            </w:r>
          </w:p>
        </w:tc>
        <w:tc>
          <w:tcPr>
            <w:tcW w:w="538" w:type="pct"/>
            <w:vAlign w:val="top"/>
          </w:tcPr>
          <w:p w14:paraId="479DAA66" w14:textId="4121816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307</w:t>
            </w:r>
          </w:p>
        </w:tc>
        <w:tc>
          <w:tcPr>
            <w:tcW w:w="537" w:type="pct"/>
            <w:vAlign w:val="top"/>
          </w:tcPr>
          <w:p w14:paraId="069EEC64" w14:textId="4C44AF8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302</w:t>
            </w:r>
          </w:p>
        </w:tc>
        <w:tc>
          <w:tcPr>
            <w:tcW w:w="537" w:type="pct"/>
            <w:vAlign w:val="top"/>
          </w:tcPr>
          <w:p w14:paraId="19DF69EF" w14:textId="72408D2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277</w:t>
            </w:r>
          </w:p>
        </w:tc>
        <w:tc>
          <w:tcPr>
            <w:tcW w:w="537" w:type="pct"/>
            <w:vAlign w:val="top"/>
          </w:tcPr>
          <w:p w14:paraId="2AEFB2BE" w14:textId="26420E0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297</w:t>
            </w:r>
          </w:p>
        </w:tc>
        <w:tc>
          <w:tcPr>
            <w:tcW w:w="801" w:type="pct"/>
            <w:vAlign w:val="top"/>
          </w:tcPr>
          <w:p w14:paraId="48A8F059" w14:textId="4F21330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+5</w:t>
            </w:r>
          </w:p>
        </w:tc>
        <w:tc>
          <w:tcPr>
            <w:tcW w:w="797" w:type="pct"/>
            <w:vAlign w:val="top"/>
          </w:tcPr>
          <w:p w14:paraId="1419718F" w14:textId="0EB09A1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(+2%)</w:t>
            </w:r>
          </w:p>
        </w:tc>
      </w:tr>
      <w:tr w:rsidR="00D2249D" w:rsidRPr="00D2249D" w14:paraId="244A58F0" w14:textId="77777777" w:rsidTr="006B36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6665820D" w14:textId="0D00607D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South Australia</w:t>
            </w:r>
          </w:p>
        </w:tc>
        <w:tc>
          <w:tcPr>
            <w:tcW w:w="538" w:type="pct"/>
            <w:vAlign w:val="top"/>
          </w:tcPr>
          <w:p w14:paraId="5F3B2B80" w14:textId="4D1314B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87</w:t>
            </w:r>
          </w:p>
        </w:tc>
        <w:tc>
          <w:tcPr>
            <w:tcW w:w="537" w:type="pct"/>
            <w:vAlign w:val="top"/>
          </w:tcPr>
          <w:p w14:paraId="7C00B439" w14:textId="681C7E6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89</w:t>
            </w:r>
          </w:p>
        </w:tc>
        <w:tc>
          <w:tcPr>
            <w:tcW w:w="537" w:type="pct"/>
            <w:vAlign w:val="top"/>
          </w:tcPr>
          <w:p w14:paraId="420EF009" w14:textId="035E506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117</w:t>
            </w:r>
          </w:p>
        </w:tc>
        <w:tc>
          <w:tcPr>
            <w:tcW w:w="537" w:type="pct"/>
            <w:vAlign w:val="top"/>
          </w:tcPr>
          <w:p w14:paraId="521B5087" w14:textId="30BCEAE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71</w:t>
            </w:r>
          </w:p>
        </w:tc>
        <w:tc>
          <w:tcPr>
            <w:tcW w:w="801" w:type="pct"/>
            <w:vAlign w:val="top"/>
          </w:tcPr>
          <w:p w14:paraId="7CED1AEA" w14:textId="6C4188A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-2</w:t>
            </w:r>
          </w:p>
        </w:tc>
        <w:tc>
          <w:tcPr>
            <w:tcW w:w="797" w:type="pct"/>
            <w:vAlign w:val="top"/>
          </w:tcPr>
          <w:p w14:paraId="2F2E74FA" w14:textId="117A335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(-2%)</w:t>
            </w:r>
          </w:p>
        </w:tc>
      </w:tr>
      <w:tr w:rsidR="00D2249D" w:rsidRPr="00D2249D" w14:paraId="62C99983" w14:textId="77777777" w:rsidTr="006B3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5342B8EB" w14:textId="628258C6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Western Australia</w:t>
            </w:r>
          </w:p>
        </w:tc>
        <w:tc>
          <w:tcPr>
            <w:tcW w:w="538" w:type="pct"/>
            <w:vAlign w:val="top"/>
          </w:tcPr>
          <w:p w14:paraId="41BCDF05" w14:textId="30E2DCA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182</w:t>
            </w:r>
          </w:p>
        </w:tc>
        <w:tc>
          <w:tcPr>
            <w:tcW w:w="537" w:type="pct"/>
            <w:vAlign w:val="top"/>
          </w:tcPr>
          <w:p w14:paraId="05C49FE2" w14:textId="415EBFB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188</w:t>
            </w:r>
          </w:p>
        </w:tc>
        <w:tc>
          <w:tcPr>
            <w:tcW w:w="537" w:type="pct"/>
            <w:vAlign w:val="top"/>
          </w:tcPr>
          <w:p w14:paraId="63364524" w14:textId="52F746E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159</w:t>
            </w:r>
          </w:p>
        </w:tc>
        <w:tc>
          <w:tcPr>
            <w:tcW w:w="537" w:type="pct"/>
            <w:vAlign w:val="top"/>
          </w:tcPr>
          <w:p w14:paraId="34075E14" w14:textId="0BA8838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175</w:t>
            </w:r>
          </w:p>
        </w:tc>
        <w:tc>
          <w:tcPr>
            <w:tcW w:w="801" w:type="pct"/>
            <w:vAlign w:val="top"/>
          </w:tcPr>
          <w:p w14:paraId="19B1039A" w14:textId="7C66F52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-6</w:t>
            </w:r>
          </w:p>
        </w:tc>
        <w:tc>
          <w:tcPr>
            <w:tcW w:w="797" w:type="pct"/>
            <w:vAlign w:val="top"/>
          </w:tcPr>
          <w:p w14:paraId="36E3F8B9" w14:textId="60FBC81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(-3%)</w:t>
            </w:r>
          </w:p>
        </w:tc>
      </w:tr>
      <w:tr w:rsidR="00D2249D" w:rsidRPr="00D2249D" w14:paraId="25D9AD30" w14:textId="77777777" w:rsidTr="006B36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6B131B4B" w14:textId="3D949B11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Tasmania</w:t>
            </w:r>
          </w:p>
        </w:tc>
        <w:tc>
          <w:tcPr>
            <w:tcW w:w="538" w:type="pct"/>
            <w:vAlign w:val="top"/>
          </w:tcPr>
          <w:p w14:paraId="570AEAE1" w14:textId="4101254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44</w:t>
            </w:r>
          </w:p>
        </w:tc>
        <w:tc>
          <w:tcPr>
            <w:tcW w:w="537" w:type="pct"/>
            <w:vAlign w:val="top"/>
          </w:tcPr>
          <w:p w14:paraId="58E1A376" w14:textId="1CA1039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31</w:t>
            </w:r>
          </w:p>
        </w:tc>
        <w:tc>
          <w:tcPr>
            <w:tcW w:w="537" w:type="pct"/>
            <w:vAlign w:val="top"/>
          </w:tcPr>
          <w:p w14:paraId="6348CB05" w14:textId="4C45CAD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36</w:t>
            </w:r>
          </w:p>
        </w:tc>
        <w:tc>
          <w:tcPr>
            <w:tcW w:w="537" w:type="pct"/>
            <w:vAlign w:val="top"/>
          </w:tcPr>
          <w:p w14:paraId="7AA160E5" w14:textId="42BA508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51</w:t>
            </w:r>
          </w:p>
        </w:tc>
        <w:tc>
          <w:tcPr>
            <w:tcW w:w="801" w:type="pct"/>
            <w:vAlign w:val="top"/>
          </w:tcPr>
          <w:p w14:paraId="1C0F287B" w14:textId="73523BB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+13</w:t>
            </w:r>
          </w:p>
        </w:tc>
        <w:tc>
          <w:tcPr>
            <w:tcW w:w="797" w:type="pct"/>
            <w:vAlign w:val="top"/>
          </w:tcPr>
          <w:p w14:paraId="0C90B0C2" w14:textId="5170714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(+42%)</w:t>
            </w:r>
          </w:p>
        </w:tc>
      </w:tr>
      <w:tr w:rsidR="00D2249D" w:rsidRPr="00D2249D" w14:paraId="18DB0C9C" w14:textId="77777777" w:rsidTr="006B3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2AD5D272" w14:textId="090DADAD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Northern Territory</w:t>
            </w:r>
          </w:p>
        </w:tc>
        <w:tc>
          <w:tcPr>
            <w:tcW w:w="538" w:type="pct"/>
            <w:vAlign w:val="top"/>
          </w:tcPr>
          <w:p w14:paraId="67F7283E" w14:textId="581EAE5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38</w:t>
            </w:r>
          </w:p>
        </w:tc>
        <w:tc>
          <w:tcPr>
            <w:tcW w:w="537" w:type="pct"/>
            <w:vAlign w:val="top"/>
          </w:tcPr>
          <w:p w14:paraId="0FCFC1A5" w14:textId="5E93D01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60</w:t>
            </w:r>
          </w:p>
        </w:tc>
        <w:tc>
          <w:tcPr>
            <w:tcW w:w="537" w:type="pct"/>
            <w:vAlign w:val="top"/>
          </w:tcPr>
          <w:p w14:paraId="304498BB" w14:textId="1FE09C35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31</w:t>
            </w:r>
          </w:p>
        </w:tc>
        <w:tc>
          <w:tcPr>
            <w:tcW w:w="537" w:type="pct"/>
            <w:vAlign w:val="top"/>
          </w:tcPr>
          <w:p w14:paraId="52A403D7" w14:textId="456F0F1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52</w:t>
            </w:r>
          </w:p>
        </w:tc>
        <w:tc>
          <w:tcPr>
            <w:tcW w:w="801" w:type="pct"/>
            <w:vAlign w:val="top"/>
          </w:tcPr>
          <w:p w14:paraId="79343B00" w14:textId="0ECFCFD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-22</w:t>
            </w:r>
          </w:p>
        </w:tc>
        <w:tc>
          <w:tcPr>
            <w:tcW w:w="797" w:type="pct"/>
            <w:vAlign w:val="top"/>
          </w:tcPr>
          <w:p w14:paraId="63C85E6B" w14:textId="48CB3C3D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(-37%)</w:t>
            </w:r>
          </w:p>
        </w:tc>
      </w:tr>
      <w:tr w:rsidR="00D2249D" w:rsidRPr="00D2249D" w14:paraId="57CDAA9F" w14:textId="77777777" w:rsidTr="006B36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267F7911" w14:textId="6CCC78CC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Australian Capital Territory</w:t>
            </w:r>
          </w:p>
        </w:tc>
        <w:tc>
          <w:tcPr>
            <w:tcW w:w="538" w:type="pct"/>
            <w:vAlign w:val="top"/>
          </w:tcPr>
          <w:p w14:paraId="03544417" w14:textId="2F9BB12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</w:t>
            </w:r>
          </w:p>
        </w:tc>
        <w:tc>
          <w:tcPr>
            <w:tcW w:w="537" w:type="pct"/>
            <w:vAlign w:val="top"/>
          </w:tcPr>
          <w:p w14:paraId="52C4E1B3" w14:textId="09B2D3B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11</w:t>
            </w:r>
          </w:p>
        </w:tc>
        <w:tc>
          <w:tcPr>
            <w:tcW w:w="537" w:type="pct"/>
            <w:vAlign w:val="top"/>
          </w:tcPr>
          <w:p w14:paraId="66136479" w14:textId="2680D60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</w:t>
            </w:r>
          </w:p>
        </w:tc>
        <w:tc>
          <w:tcPr>
            <w:tcW w:w="537" w:type="pct"/>
            <w:vAlign w:val="top"/>
          </w:tcPr>
          <w:p w14:paraId="11025BA3" w14:textId="7492A50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18</w:t>
            </w:r>
          </w:p>
        </w:tc>
        <w:tc>
          <w:tcPr>
            <w:tcW w:w="801" w:type="pct"/>
            <w:vAlign w:val="top"/>
          </w:tcPr>
          <w:p w14:paraId="2282425A" w14:textId="38D2EBF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-2</w:t>
            </w:r>
          </w:p>
        </w:tc>
        <w:tc>
          <w:tcPr>
            <w:tcW w:w="797" w:type="pct"/>
            <w:vAlign w:val="top"/>
          </w:tcPr>
          <w:p w14:paraId="7A382AC4" w14:textId="6BF67CF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(-18%)</w:t>
            </w:r>
          </w:p>
        </w:tc>
      </w:tr>
      <w:tr w:rsidR="00D2249D" w:rsidRPr="00D2249D" w14:paraId="2676C9D0" w14:textId="77777777" w:rsidTr="006B3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081774B3" w14:textId="7B4317BA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Australia</w:t>
            </w:r>
          </w:p>
        </w:tc>
        <w:tc>
          <w:tcPr>
            <w:tcW w:w="538" w:type="pct"/>
            <w:vAlign w:val="top"/>
          </w:tcPr>
          <w:p w14:paraId="06E4AFD4" w14:textId="56276326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1,275</w:t>
            </w:r>
          </w:p>
        </w:tc>
        <w:tc>
          <w:tcPr>
            <w:tcW w:w="537" w:type="pct"/>
            <w:vAlign w:val="top"/>
          </w:tcPr>
          <w:p w14:paraId="0E39FF5B" w14:textId="487C1A9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1,227</w:t>
            </w:r>
          </w:p>
        </w:tc>
        <w:tc>
          <w:tcPr>
            <w:tcW w:w="537" w:type="pct"/>
            <w:vAlign w:val="top"/>
          </w:tcPr>
          <w:p w14:paraId="62060765" w14:textId="56F5520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1,267</w:t>
            </w:r>
          </w:p>
        </w:tc>
        <w:tc>
          <w:tcPr>
            <w:tcW w:w="537" w:type="pct"/>
            <w:vAlign w:val="top"/>
          </w:tcPr>
          <w:p w14:paraId="1C569685" w14:textId="3E774AC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1,171</w:t>
            </w:r>
          </w:p>
        </w:tc>
        <w:tc>
          <w:tcPr>
            <w:tcW w:w="801" w:type="pct"/>
            <w:vAlign w:val="top"/>
          </w:tcPr>
          <w:p w14:paraId="40D92437" w14:textId="4C8F3A6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+48</w:t>
            </w:r>
          </w:p>
        </w:tc>
        <w:tc>
          <w:tcPr>
            <w:tcW w:w="797" w:type="pct"/>
            <w:vAlign w:val="top"/>
          </w:tcPr>
          <w:p w14:paraId="654F18C9" w14:textId="4B09071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(+4%)</w:t>
            </w:r>
          </w:p>
        </w:tc>
      </w:tr>
      <w:tr w:rsidR="00D2249D" w:rsidRPr="00D2249D" w14:paraId="153C8977" w14:textId="77777777" w:rsidTr="006B36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vAlign w:val="top"/>
          </w:tcPr>
          <w:p w14:paraId="3628EE87" w14:textId="57F230E2" w:rsidR="00D2249D" w:rsidRPr="00D2249D" w:rsidRDefault="00D2249D" w:rsidP="00D2249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2249D">
              <w:rPr>
                <w:rFonts w:cstheme="minorHAnsi"/>
                <w:b w:val="0"/>
                <w:bCs w:val="0"/>
                <w:sz w:val="18"/>
                <w:szCs w:val="18"/>
              </w:rPr>
              <w:t>Australia minus Victoria</w:t>
            </w:r>
          </w:p>
        </w:tc>
        <w:tc>
          <w:tcPr>
            <w:tcW w:w="538" w:type="pct"/>
            <w:vAlign w:val="top"/>
          </w:tcPr>
          <w:p w14:paraId="5B539333" w14:textId="4F352D7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985</w:t>
            </w:r>
          </w:p>
        </w:tc>
        <w:tc>
          <w:tcPr>
            <w:tcW w:w="537" w:type="pct"/>
            <w:vAlign w:val="top"/>
          </w:tcPr>
          <w:p w14:paraId="3042E36B" w14:textId="611279E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943</w:t>
            </w:r>
          </w:p>
        </w:tc>
        <w:tc>
          <w:tcPr>
            <w:tcW w:w="537" w:type="pct"/>
            <w:vAlign w:val="top"/>
          </w:tcPr>
          <w:p w14:paraId="111B5C30" w14:textId="2BB1001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972</w:t>
            </w:r>
          </w:p>
        </w:tc>
        <w:tc>
          <w:tcPr>
            <w:tcW w:w="537" w:type="pct"/>
            <w:vAlign w:val="top"/>
          </w:tcPr>
          <w:p w14:paraId="61AC4885" w14:textId="41419DA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930</w:t>
            </w:r>
          </w:p>
        </w:tc>
        <w:tc>
          <w:tcPr>
            <w:tcW w:w="801" w:type="pct"/>
            <w:vAlign w:val="top"/>
          </w:tcPr>
          <w:p w14:paraId="2967012A" w14:textId="094AED6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+42</w:t>
            </w:r>
          </w:p>
        </w:tc>
        <w:tc>
          <w:tcPr>
            <w:tcW w:w="797" w:type="pct"/>
            <w:vAlign w:val="top"/>
          </w:tcPr>
          <w:p w14:paraId="6FA482D8" w14:textId="18AF7C4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(+4%)</w:t>
            </w:r>
          </w:p>
        </w:tc>
      </w:tr>
    </w:tbl>
    <w:p w14:paraId="244A6212" w14:textId="77777777" w:rsidR="00AD7119" w:rsidRPr="00D2249D" w:rsidRDefault="00AD7119" w:rsidP="002C32EC">
      <w:pPr>
        <w:pStyle w:val="Heading3"/>
        <w:rPr>
          <w:sz w:val="18"/>
          <w:szCs w:val="18"/>
        </w:rPr>
      </w:pPr>
    </w:p>
    <w:p w14:paraId="3F4AB7BE" w14:textId="2E117E2C" w:rsidR="00D93AB3" w:rsidRDefault="00D2249D" w:rsidP="002C32EC">
      <w:pPr>
        <w:pStyle w:val="Heading3"/>
      </w:pPr>
      <w:bookmarkStart w:id="84" w:name="_Toc223344262"/>
      <w:bookmarkStart w:id="85" w:name="_Toc223360738"/>
      <w:bookmarkStart w:id="86" w:name="_Toc224118509"/>
      <w:r>
        <w:t>6</w:t>
      </w:r>
      <w:r w:rsidR="002C32EC">
        <w:t xml:space="preserve">.2 </w:t>
      </w:r>
      <w:r w:rsidR="00A01906">
        <w:t xml:space="preserve">Lives lost </w:t>
      </w:r>
      <w:r w:rsidR="00A01906" w:rsidRPr="00A01906">
        <w:t>per 10,000 registered vehicles</w:t>
      </w:r>
      <w:r w:rsidR="00A01906">
        <w:t xml:space="preserve"> and </w:t>
      </w:r>
      <w:r w:rsidR="00A01906" w:rsidRPr="00A01906">
        <w:t>per 100,000 population</w:t>
      </w:r>
      <w:r w:rsidR="00A01906">
        <w:t>.</w:t>
      </w:r>
      <w:bookmarkEnd w:id="84"/>
      <w:bookmarkEnd w:id="85"/>
      <w:bookmarkEnd w:id="86"/>
      <w:r w:rsidR="00A01906" w:rsidRPr="00A01906">
        <w:tab/>
      </w:r>
    </w:p>
    <w:p w14:paraId="735BAF17" w14:textId="1FFBF8AD" w:rsidR="004238A4" w:rsidRPr="00BD0AA1" w:rsidRDefault="004238A4" w:rsidP="004238A4">
      <w:r w:rsidRPr="00BD0AA1">
        <w:t>12 months to 31</w:t>
      </w:r>
      <w:r w:rsidRPr="00BD0AA1">
        <w:rPr>
          <w:vertAlign w:val="superscript"/>
        </w:rPr>
        <w:t>st</w:t>
      </w:r>
      <w:r w:rsidRPr="00BD0AA1">
        <w:t xml:space="preserve"> December</w:t>
      </w:r>
    </w:p>
    <w:p w14:paraId="7FE25E2A" w14:textId="77777777" w:rsidR="00CD7F72" w:rsidRPr="00CD7F72" w:rsidRDefault="00CD7F72" w:rsidP="00CD7F72"/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2409"/>
        <w:gridCol w:w="1560"/>
        <w:gridCol w:w="1153"/>
        <w:gridCol w:w="1088"/>
        <w:gridCol w:w="1294"/>
        <w:gridCol w:w="1294"/>
        <w:gridCol w:w="1294"/>
      </w:tblGrid>
      <w:tr w:rsidR="004029E0" w:rsidRPr="004029E0" w14:paraId="1E4D9E3E" w14:textId="77777777" w:rsidTr="00FB5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286C14E2" w14:textId="31D22FD6" w:rsidR="004029E0" w:rsidRPr="00860B2A" w:rsidRDefault="004029E0" w:rsidP="004029E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B0EDB">
              <w:rPr>
                <w:sz w:val="18"/>
                <w:szCs w:val="18"/>
              </w:rPr>
              <w:t>State</w:t>
            </w:r>
          </w:p>
        </w:tc>
        <w:tc>
          <w:tcPr>
            <w:tcW w:w="1883" w:type="pct"/>
            <w:gridSpan w:val="3"/>
          </w:tcPr>
          <w:p w14:paraId="67DEE155" w14:textId="048821EF" w:rsidR="004029E0" w:rsidRPr="003B0EDB" w:rsidRDefault="004029E0" w:rsidP="00402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>Lives Lost per 10,000 registered vehicles</w:t>
            </w:r>
          </w:p>
          <w:p w14:paraId="6B2FE217" w14:textId="77777777" w:rsidR="004029E0" w:rsidRPr="003B0EDB" w:rsidRDefault="004029E0" w:rsidP="00402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84646A4" w14:textId="65DBB7EB" w:rsidR="004029E0" w:rsidRPr="00860B2A" w:rsidRDefault="004029E0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 xml:space="preserve">        202</w:t>
            </w:r>
            <w:r w:rsidR="00D2249D">
              <w:rPr>
                <w:rFonts w:cstheme="minorHAnsi"/>
                <w:sz w:val="18"/>
                <w:szCs w:val="18"/>
              </w:rPr>
              <w:t>5</w:t>
            </w:r>
            <w:r w:rsidRPr="003B0EDB">
              <w:rPr>
                <w:rFonts w:cstheme="minorHAnsi"/>
                <w:sz w:val="18"/>
                <w:szCs w:val="18"/>
              </w:rPr>
              <w:t xml:space="preserve">                202</w:t>
            </w:r>
            <w:r w:rsidR="00D2249D">
              <w:rPr>
                <w:rFonts w:cstheme="minorHAnsi"/>
                <w:sz w:val="18"/>
                <w:szCs w:val="18"/>
              </w:rPr>
              <w:t>4</w:t>
            </w:r>
            <w:r w:rsidRPr="003B0EDB">
              <w:rPr>
                <w:rFonts w:cstheme="minorHAnsi"/>
                <w:sz w:val="18"/>
                <w:szCs w:val="18"/>
              </w:rPr>
              <w:t xml:space="preserve">              202</w:t>
            </w:r>
            <w:r w:rsidR="00D2249D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923" w:type="pct"/>
            <w:gridSpan w:val="3"/>
          </w:tcPr>
          <w:p w14:paraId="44AD6FA0" w14:textId="34F4557B" w:rsidR="004029E0" w:rsidRPr="003B0EDB" w:rsidRDefault="004029E0" w:rsidP="00402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 xml:space="preserve">Lives Lost per 100,000 population </w:t>
            </w:r>
          </w:p>
          <w:p w14:paraId="4CA017D5" w14:textId="77777777" w:rsidR="004029E0" w:rsidRPr="003B0EDB" w:rsidRDefault="004029E0" w:rsidP="00402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72C6C90" w14:textId="7919D952" w:rsidR="004029E0" w:rsidRPr="00860B2A" w:rsidRDefault="004029E0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B0EDB">
              <w:rPr>
                <w:rFonts w:cstheme="minorHAnsi"/>
                <w:sz w:val="18"/>
                <w:szCs w:val="18"/>
              </w:rPr>
              <w:t xml:space="preserve">        202</w:t>
            </w:r>
            <w:r w:rsidR="00D2249D">
              <w:rPr>
                <w:rFonts w:cstheme="minorHAnsi"/>
                <w:sz w:val="18"/>
                <w:szCs w:val="18"/>
              </w:rPr>
              <w:t>5</w:t>
            </w:r>
            <w:r w:rsidRPr="003B0EDB">
              <w:rPr>
                <w:rFonts w:cstheme="minorHAnsi"/>
                <w:sz w:val="18"/>
                <w:szCs w:val="18"/>
              </w:rPr>
              <w:t xml:space="preserve">                 202</w:t>
            </w:r>
            <w:r w:rsidR="00D2249D">
              <w:rPr>
                <w:rFonts w:cstheme="minorHAnsi"/>
                <w:sz w:val="18"/>
                <w:szCs w:val="18"/>
              </w:rPr>
              <w:t>4</w:t>
            </w:r>
            <w:r w:rsidRPr="003B0EDB">
              <w:rPr>
                <w:rFonts w:cstheme="minorHAnsi"/>
                <w:sz w:val="18"/>
                <w:szCs w:val="18"/>
              </w:rPr>
              <w:t xml:space="preserve">                  202</w:t>
            </w:r>
            <w:r w:rsidR="00D2249D"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D2249D" w:rsidRPr="004029E0" w14:paraId="31965EFD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22BC6068" w14:textId="7D58F69B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New South Wales</w:t>
            </w:r>
          </w:p>
        </w:tc>
        <w:tc>
          <w:tcPr>
            <w:tcW w:w="773" w:type="pct"/>
            <w:vAlign w:val="top"/>
          </w:tcPr>
          <w:p w14:paraId="2FCB2BE1" w14:textId="0279796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0.55</w:t>
            </w:r>
          </w:p>
        </w:tc>
        <w:tc>
          <w:tcPr>
            <w:tcW w:w="571" w:type="pct"/>
            <w:vAlign w:val="top"/>
          </w:tcPr>
          <w:p w14:paraId="205F3620" w14:textId="0FD9854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0.51</w:t>
            </w:r>
          </w:p>
        </w:tc>
        <w:tc>
          <w:tcPr>
            <w:tcW w:w="539" w:type="pct"/>
            <w:vAlign w:val="top"/>
          </w:tcPr>
          <w:p w14:paraId="7FAC25DD" w14:textId="333B524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0.55</w:t>
            </w:r>
          </w:p>
        </w:tc>
        <w:tc>
          <w:tcPr>
            <w:tcW w:w="641" w:type="pct"/>
            <w:vAlign w:val="top"/>
          </w:tcPr>
          <w:p w14:paraId="0A3590FD" w14:textId="355FB86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4.13</w:t>
            </w:r>
          </w:p>
        </w:tc>
        <w:tc>
          <w:tcPr>
            <w:tcW w:w="641" w:type="pct"/>
            <w:vAlign w:val="top"/>
          </w:tcPr>
          <w:p w14:paraId="4407FD92" w14:textId="625C115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3.85</w:t>
            </w:r>
          </w:p>
        </w:tc>
        <w:tc>
          <w:tcPr>
            <w:tcW w:w="641" w:type="pct"/>
            <w:vAlign w:val="top"/>
          </w:tcPr>
          <w:p w14:paraId="0197A4B5" w14:textId="3EC71AE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4.07</w:t>
            </w:r>
          </w:p>
        </w:tc>
      </w:tr>
      <w:tr w:rsidR="00D2249D" w:rsidRPr="004029E0" w14:paraId="3D24C0BB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70C6E254" w14:textId="77BEE98B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Victoria</w:t>
            </w:r>
          </w:p>
        </w:tc>
        <w:tc>
          <w:tcPr>
            <w:tcW w:w="773" w:type="pct"/>
            <w:vAlign w:val="top"/>
          </w:tcPr>
          <w:p w14:paraId="18E5B4BB" w14:textId="3D3FFC6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0.50</w:t>
            </w:r>
          </w:p>
        </w:tc>
        <w:tc>
          <w:tcPr>
            <w:tcW w:w="571" w:type="pct"/>
            <w:vAlign w:val="top"/>
          </w:tcPr>
          <w:p w14:paraId="3F531DB6" w14:textId="0DF82FD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0.51</w:t>
            </w:r>
          </w:p>
        </w:tc>
        <w:tc>
          <w:tcPr>
            <w:tcW w:w="539" w:type="pct"/>
            <w:vAlign w:val="top"/>
          </w:tcPr>
          <w:p w14:paraId="72A7964C" w14:textId="4E891B7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0.54</w:t>
            </w:r>
          </w:p>
        </w:tc>
        <w:tc>
          <w:tcPr>
            <w:tcW w:w="641" w:type="pct"/>
            <w:vAlign w:val="top"/>
          </w:tcPr>
          <w:p w14:paraId="223DD0E1" w14:textId="0081006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4.10</w:t>
            </w:r>
          </w:p>
        </w:tc>
        <w:tc>
          <w:tcPr>
            <w:tcW w:w="641" w:type="pct"/>
            <w:vAlign w:val="top"/>
          </w:tcPr>
          <w:p w14:paraId="3883178A" w14:textId="5BB8689F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4.09</w:t>
            </w:r>
          </w:p>
        </w:tc>
        <w:tc>
          <w:tcPr>
            <w:tcW w:w="641" w:type="pct"/>
            <w:vAlign w:val="top"/>
          </w:tcPr>
          <w:p w14:paraId="182ACDC5" w14:textId="2E84AF4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4.34</w:t>
            </w:r>
          </w:p>
        </w:tc>
      </w:tr>
      <w:tr w:rsidR="00D2249D" w:rsidRPr="004029E0" w14:paraId="3D9745FF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46028852" w14:textId="464462D8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Queensland</w:t>
            </w:r>
          </w:p>
        </w:tc>
        <w:tc>
          <w:tcPr>
            <w:tcW w:w="773" w:type="pct"/>
            <w:vAlign w:val="top"/>
          </w:tcPr>
          <w:p w14:paraId="6A348914" w14:textId="6A6DEE6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0.62</w:t>
            </w:r>
          </w:p>
        </w:tc>
        <w:tc>
          <w:tcPr>
            <w:tcW w:w="571" w:type="pct"/>
            <w:vAlign w:val="top"/>
          </w:tcPr>
          <w:p w14:paraId="7C7BB58E" w14:textId="62F3C88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0.63</w:t>
            </w:r>
          </w:p>
        </w:tc>
        <w:tc>
          <w:tcPr>
            <w:tcW w:w="539" w:type="pct"/>
            <w:vAlign w:val="top"/>
          </w:tcPr>
          <w:p w14:paraId="30F0FB01" w14:textId="4973742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0.59</w:t>
            </w:r>
          </w:p>
        </w:tc>
        <w:tc>
          <w:tcPr>
            <w:tcW w:w="641" w:type="pct"/>
            <w:vAlign w:val="top"/>
          </w:tcPr>
          <w:p w14:paraId="27DA16ED" w14:textId="060D0C5A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5.41</w:t>
            </w:r>
          </w:p>
        </w:tc>
        <w:tc>
          <w:tcPr>
            <w:tcW w:w="641" w:type="pct"/>
            <w:vAlign w:val="top"/>
          </w:tcPr>
          <w:p w14:paraId="74AE5976" w14:textId="2B8F5424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5.42</w:t>
            </w:r>
          </w:p>
        </w:tc>
        <w:tc>
          <w:tcPr>
            <w:tcW w:w="641" w:type="pct"/>
            <w:vAlign w:val="top"/>
          </w:tcPr>
          <w:p w14:paraId="5FAAFC20" w14:textId="56AE41C0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5.08</w:t>
            </w:r>
          </w:p>
        </w:tc>
      </w:tr>
      <w:tr w:rsidR="00D2249D" w:rsidRPr="004029E0" w14:paraId="33107FC7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6F651077" w14:textId="7936D778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South Australia</w:t>
            </w:r>
          </w:p>
        </w:tc>
        <w:tc>
          <w:tcPr>
            <w:tcW w:w="773" w:type="pct"/>
            <w:vAlign w:val="top"/>
          </w:tcPr>
          <w:p w14:paraId="1335945A" w14:textId="5A2BC43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0.53</w:t>
            </w:r>
          </w:p>
        </w:tc>
        <w:tc>
          <w:tcPr>
            <w:tcW w:w="571" w:type="pct"/>
            <w:vAlign w:val="top"/>
          </w:tcPr>
          <w:p w14:paraId="09890290" w14:textId="6F72595E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0.55</w:t>
            </w:r>
          </w:p>
        </w:tc>
        <w:tc>
          <w:tcPr>
            <w:tcW w:w="539" w:type="pct"/>
            <w:vAlign w:val="top"/>
          </w:tcPr>
          <w:p w14:paraId="6833F4D3" w14:textId="4993116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0.75</w:t>
            </w:r>
          </w:p>
        </w:tc>
        <w:tc>
          <w:tcPr>
            <w:tcW w:w="641" w:type="pct"/>
            <w:vAlign w:val="top"/>
          </w:tcPr>
          <w:p w14:paraId="2C442A6E" w14:textId="22E9F5E2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4.57</w:t>
            </w:r>
          </w:p>
        </w:tc>
        <w:tc>
          <w:tcPr>
            <w:tcW w:w="641" w:type="pct"/>
            <w:vAlign w:val="top"/>
          </w:tcPr>
          <w:p w14:paraId="4E1C8764" w14:textId="54149EB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4.73</w:t>
            </w:r>
          </w:p>
        </w:tc>
        <w:tc>
          <w:tcPr>
            <w:tcW w:w="641" w:type="pct"/>
            <w:vAlign w:val="top"/>
          </w:tcPr>
          <w:p w14:paraId="3782E178" w14:textId="011FB95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6.30</w:t>
            </w:r>
          </w:p>
        </w:tc>
      </w:tr>
      <w:tr w:rsidR="00D2249D" w:rsidRPr="004029E0" w14:paraId="231F0B06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1B02BE33" w14:textId="1E6D3965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Western Australia</w:t>
            </w:r>
          </w:p>
        </w:tc>
        <w:tc>
          <w:tcPr>
            <w:tcW w:w="773" w:type="pct"/>
            <w:vAlign w:val="top"/>
          </w:tcPr>
          <w:p w14:paraId="53477A40" w14:textId="030A094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0.68</w:t>
            </w:r>
          </w:p>
        </w:tc>
        <w:tc>
          <w:tcPr>
            <w:tcW w:w="571" w:type="pct"/>
            <w:vAlign w:val="top"/>
          </w:tcPr>
          <w:p w14:paraId="7829CD47" w14:textId="5256BC6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0.73</w:t>
            </w:r>
          </w:p>
        </w:tc>
        <w:tc>
          <w:tcPr>
            <w:tcW w:w="539" w:type="pct"/>
            <w:vAlign w:val="top"/>
          </w:tcPr>
          <w:p w14:paraId="76B50970" w14:textId="787D79B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0.64</w:t>
            </w:r>
          </w:p>
        </w:tc>
        <w:tc>
          <w:tcPr>
            <w:tcW w:w="641" w:type="pct"/>
            <w:vAlign w:val="top"/>
          </w:tcPr>
          <w:p w14:paraId="1A37F637" w14:textId="7F9A0701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5.98</w:t>
            </w:r>
          </w:p>
        </w:tc>
        <w:tc>
          <w:tcPr>
            <w:tcW w:w="641" w:type="pct"/>
            <w:vAlign w:val="top"/>
          </w:tcPr>
          <w:p w14:paraId="6FED5E70" w14:textId="04D86BAC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6.31</w:t>
            </w:r>
          </w:p>
        </w:tc>
        <w:tc>
          <w:tcPr>
            <w:tcW w:w="641" w:type="pct"/>
            <w:vAlign w:val="top"/>
          </w:tcPr>
          <w:p w14:paraId="004CF351" w14:textId="1820C62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5.50</w:t>
            </w:r>
          </w:p>
        </w:tc>
      </w:tr>
      <w:tr w:rsidR="00D2249D" w:rsidRPr="004029E0" w14:paraId="40AAA636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78F6992E" w14:textId="27EF7293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Tasmania</w:t>
            </w:r>
          </w:p>
        </w:tc>
        <w:tc>
          <w:tcPr>
            <w:tcW w:w="773" w:type="pct"/>
            <w:vAlign w:val="top"/>
          </w:tcPr>
          <w:p w14:paraId="275F6430" w14:textId="79CD39B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0.80</w:t>
            </w:r>
          </w:p>
        </w:tc>
        <w:tc>
          <w:tcPr>
            <w:tcW w:w="571" w:type="pct"/>
            <w:vAlign w:val="top"/>
          </w:tcPr>
          <w:p w14:paraId="11933D43" w14:textId="01EA1D60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0.57</w:t>
            </w:r>
          </w:p>
        </w:tc>
        <w:tc>
          <w:tcPr>
            <w:tcW w:w="539" w:type="pct"/>
            <w:vAlign w:val="top"/>
          </w:tcPr>
          <w:p w14:paraId="58A1F32D" w14:textId="7238CAD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0.67</w:t>
            </w:r>
          </w:p>
        </w:tc>
        <w:tc>
          <w:tcPr>
            <w:tcW w:w="641" w:type="pct"/>
            <w:vAlign w:val="top"/>
          </w:tcPr>
          <w:p w14:paraId="57FAFC42" w14:textId="06DE68C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7.64</w:t>
            </w:r>
          </w:p>
        </w:tc>
        <w:tc>
          <w:tcPr>
            <w:tcW w:w="641" w:type="pct"/>
            <w:vAlign w:val="top"/>
          </w:tcPr>
          <w:p w14:paraId="52AC53EE" w14:textId="098BAEE6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5.39</w:t>
            </w:r>
          </w:p>
        </w:tc>
        <w:tc>
          <w:tcPr>
            <w:tcW w:w="641" w:type="pct"/>
            <w:vAlign w:val="top"/>
          </w:tcPr>
          <w:p w14:paraId="381CB724" w14:textId="6DF60795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6.27</w:t>
            </w:r>
          </w:p>
        </w:tc>
      </w:tr>
      <w:tr w:rsidR="00D2249D" w:rsidRPr="004029E0" w14:paraId="47576A33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6DB7400E" w14:textId="50952643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Northern Territory</w:t>
            </w:r>
          </w:p>
        </w:tc>
        <w:tc>
          <w:tcPr>
            <w:tcW w:w="773" w:type="pct"/>
            <w:vAlign w:val="top"/>
          </w:tcPr>
          <w:p w14:paraId="2A213C25" w14:textId="644559A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2.21</w:t>
            </w:r>
          </w:p>
        </w:tc>
        <w:tc>
          <w:tcPr>
            <w:tcW w:w="571" w:type="pct"/>
            <w:vAlign w:val="top"/>
          </w:tcPr>
          <w:p w14:paraId="580D1003" w14:textId="79EC056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3.53</w:t>
            </w:r>
          </w:p>
        </w:tc>
        <w:tc>
          <w:tcPr>
            <w:tcW w:w="539" w:type="pct"/>
            <w:vAlign w:val="top"/>
          </w:tcPr>
          <w:p w14:paraId="082C2241" w14:textId="454F0F58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1.86</w:t>
            </w:r>
          </w:p>
        </w:tc>
        <w:tc>
          <w:tcPr>
            <w:tcW w:w="641" w:type="pct"/>
            <w:vAlign w:val="top"/>
          </w:tcPr>
          <w:p w14:paraId="202ABEF4" w14:textId="4B3F6152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14.37</w:t>
            </w:r>
          </w:p>
        </w:tc>
        <w:tc>
          <w:tcPr>
            <w:tcW w:w="641" w:type="pct"/>
            <w:vAlign w:val="top"/>
          </w:tcPr>
          <w:p w14:paraId="22EC57FB" w14:textId="6B1E261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23.00</w:t>
            </w:r>
          </w:p>
        </w:tc>
        <w:tc>
          <w:tcPr>
            <w:tcW w:w="641" w:type="pct"/>
            <w:vAlign w:val="top"/>
          </w:tcPr>
          <w:p w14:paraId="5FF7FAA5" w14:textId="7E10A797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12.04</w:t>
            </w:r>
          </w:p>
        </w:tc>
      </w:tr>
      <w:tr w:rsidR="00D2249D" w:rsidRPr="004029E0" w14:paraId="3019E72B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7F9213B2" w14:textId="1303D04B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Australian Capital Territory</w:t>
            </w:r>
          </w:p>
        </w:tc>
        <w:tc>
          <w:tcPr>
            <w:tcW w:w="773" w:type="pct"/>
            <w:vAlign w:val="top"/>
          </w:tcPr>
          <w:p w14:paraId="220A8675" w14:textId="1FFFB04D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0.26</w:t>
            </w:r>
          </w:p>
        </w:tc>
        <w:tc>
          <w:tcPr>
            <w:tcW w:w="571" w:type="pct"/>
            <w:vAlign w:val="top"/>
          </w:tcPr>
          <w:p w14:paraId="08D4F479" w14:textId="44F854EB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0.32</w:t>
            </w:r>
          </w:p>
        </w:tc>
        <w:tc>
          <w:tcPr>
            <w:tcW w:w="539" w:type="pct"/>
            <w:vAlign w:val="top"/>
          </w:tcPr>
          <w:p w14:paraId="6CB381BF" w14:textId="462BF481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0.12</w:t>
            </w:r>
          </w:p>
        </w:tc>
        <w:tc>
          <w:tcPr>
            <w:tcW w:w="641" w:type="pct"/>
            <w:vAlign w:val="top"/>
          </w:tcPr>
          <w:p w14:paraId="3D857AA4" w14:textId="570D95A3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1.86</w:t>
            </w:r>
          </w:p>
        </w:tc>
        <w:tc>
          <w:tcPr>
            <w:tcW w:w="641" w:type="pct"/>
            <w:vAlign w:val="top"/>
          </w:tcPr>
          <w:p w14:paraId="44BEC1F7" w14:textId="0B251A64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2.30</w:t>
            </w:r>
          </w:p>
        </w:tc>
        <w:tc>
          <w:tcPr>
            <w:tcW w:w="641" w:type="pct"/>
            <w:vAlign w:val="top"/>
          </w:tcPr>
          <w:p w14:paraId="6523F925" w14:textId="1C67B7EA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0.85</w:t>
            </w:r>
          </w:p>
        </w:tc>
      </w:tr>
      <w:tr w:rsidR="00D2249D" w:rsidRPr="004029E0" w14:paraId="2E98DDBB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6CC63795" w14:textId="70311D8E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Australia</w:t>
            </w:r>
          </w:p>
        </w:tc>
        <w:tc>
          <w:tcPr>
            <w:tcW w:w="773" w:type="pct"/>
            <w:vAlign w:val="top"/>
          </w:tcPr>
          <w:p w14:paraId="0B4F3C9A" w14:textId="7B63267B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0.57</w:t>
            </w:r>
          </w:p>
        </w:tc>
        <w:tc>
          <w:tcPr>
            <w:tcW w:w="571" w:type="pct"/>
            <w:vAlign w:val="top"/>
          </w:tcPr>
          <w:p w14:paraId="79D4A1F4" w14:textId="0F922E3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0.56</w:t>
            </w:r>
          </w:p>
        </w:tc>
        <w:tc>
          <w:tcPr>
            <w:tcW w:w="539" w:type="pct"/>
            <w:vAlign w:val="top"/>
          </w:tcPr>
          <w:p w14:paraId="6D560ED1" w14:textId="3182273F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0.59</w:t>
            </w:r>
          </w:p>
        </w:tc>
        <w:tc>
          <w:tcPr>
            <w:tcW w:w="641" w:type="pct"/>
            <w:vAlign w:val="top"/>
          </w:tcPr>
          <w:p w14:paraId="19834776" w14:textId="4CEC1843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4.62</w:t>
            </w:r>
          </w:p>
        </w:tc>
        <w:tc>
          <w:tcPr>
            <w:tcW w:w="641" w:type="pct"/>
            <w:vAlign w:val="top"/>
          </w:tcPr>
          <w:p w14:paraId="5C59441F" w14:textId="769ABC9E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4.51</w:t>
            </w:r>
          </w:p>
        </w:tc>
        <w:tc>
          <w:tcPr>
            <w:tcW w:w="641" w:type="pct"/>
            <w:vAlign w:val="top"/>
          </w:tcPr>
          <w:p w14:paraId="67973353" w14:textId="0740B3C9" w:rsidR="00D2249D" w:rsidRPr="00D2249D" w:rsidRDefault="00D2249D" w:rsidP="00D224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4.75</w:t>
            </w:r>
          </w:p>
        </w:tc>
      </w:tr>
      <w:tr w:rsidR="00D2249D" w:rsidRPr="004029E0" w14:paraId="360DD7E4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pct"/>
            <w:vAlign w:val="top"/>
          </w:tcPr>
          <w:p w14:paraId="397F1BF6" w14:textId="08B18C1A" w:rsidR="00D2249D" w:rsidRPr="004029E0" w:rsidRDefault="00D2249D" w:rsidP="00D2249D">
            <w:pPr>
              <w:rPr>
                <w:rFonts w:cstheme="minorHAnsi"/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4029E0">
              <w:rPr>
                <w:rFonts w:cstheme="minorHAnsi"/>
                <w:b w:val="0"/>
                <w:bCs w:val="0"/>
                <w:sz w:val="18"/>
                <w:szCs w:val="18"/>
              </w:rPr>
              <w:t>Australia minus Victoria</w:t>
            </w:r>
          </w:p>
        </w:tc>
        <w:tc>
          <w:tcPr>
            <w:tcW w:w="773" w:type="pct"/>
            <w:vAlign w:val="top"/>
          </w:tcPr>
          <w:p w14:paraId="5C607BB7" w14:textId="57DC0E2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0.62</w:t>
            </w:r>
          </w:p>
        </w:tc>
        <w:tc>
          <w:tcPr>
            <w:tcW w:w="571" w:type="pct"/>
            <w:vAlign w:val="top"/>
          </w:tcPr>
          <w:p w14:paraId="7C770307" w14:textId="29784419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0.60</w:t>
            </w:r>
          </w:p>
        </w:tc>
        <w:tc>
          <w:tcPr>
            <w:tcW w:w="539" w:type="pct"/>
            <w:vAlign w:val="top"/>
          </w:tcPr>
          <w:p w14:paraId="7CBC24CA" w14:textId="77A8E21C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0.63</w:t>
            </w:r>
          </w:p>
        </w:tc>
        <w:tc>
          <w:tcPr>
            <w:tcW w:w="641" w:type="pct"/>
            <w:vAlign w:val="top"/>
          </w:tcPr>
          <w:p w14:paraId="58DC6652" w14:textId="3AEF9697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4.80</w:t>
            </w:r>
          </w:p>
        </w:tc>
        <w:tc>
          <w:tcPr>
            <w:tcW w:w="641" w:type="pct"/>
            <w:vAlign w:val="top"/>
          </w:tcPr>
          <w:p w14:paraId="1A4E4B42" w14:textId="4C01C1D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4.66</w:t>
            </w:r>
          </w:p>
        </w:tc>
        <w:tc>
          <w:tcPr>
            <w:tcW w:w="641" w:type="pct"/>
            <w:vAlign w:val="top"/>
          </w:tcPr>
          <w:p w14:paraId="48A9D2EE" w14:textId="2BDB4508" w:rsidR="00D2249D" w:rsidRPr="00D2249D" w:rsidRDefault="00D2249D" w:rsidP="00D2249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D2249D">
              <w:rPr>
                <w:sz w:val="18"/>
                <w:szCs w:val="18"/>
              </w:rPr>
              <w:t>4.89</w:t>
            </w:r>
          </w:p>
        </w:tc>
      </w:tr>
    </w:tbl>
    <w:p w14:paraId="59B85B18" w14:textId="77777777" w:rsidR="00AD4D76" w:rsidRPr="00AD4D76" w:rsidRDefault="00AD4D76" w:rsidP="00AD4D76"/>
    <w:p w14:paraId="249D1CD4" w14:textId="3CB699E5" w:rsidR="00D93AB3" w:rsidRDefault="00D93AB3" w:rsidP="009C12CB">
      <w:pPr>
        <w:rPr>
          <w:noProof/>
        </w:rPr>
      </w:pPr>
    </w:p>
    <w:p w14:paraId="1E80D216" w14:textId="77777777" w:rsidR="00AD7119" w:rsidRDefault="00AD7119" w:rsidP="009C12CB">
      <w:pPr>
        <w:rPr>
          <w:noProof/>
        </w:rPr>
      </w:pPr>
    </w:p>
    <w:p w14:paraId="76559F30" w14:textId="77777777" w:rsidR="00AD7119" w:rsidRDefault="00AD7119" w:rsidP="009C12CB">
      <w:pPr>
        <w:rPr>
          <w:noProof/>
        </w:rPr>
      </w:pPr>
    </w:p>
    <w:p w14:paraId="2DF71070" w14:textId="77777777" w:rsidR="00AD7119" w:rsidRDefault="00AD7119" w:rsidP="009C12CB">
      <w:pPr>
        <w:rPr>
          <w:noProof/>
        </w:rPr>
      </w:pPr>
    </w:p>
    <w:p w14:paraId="4613355D" w14:textId="77777777" w:rsidR="00AD7119" w:rsidRDefault="00AD7119" w:rsidP="009C12CB">
      <w:pPr>
        <w:rPr>
          <w:noProof/>
        </w:rPr>
      </w:pPr>
    </w:p>
    <w:p w14:paraId="68EF8AE0" w14:textId="576C7D57" w:rsidR="00D0734D" w:rsidRDefault="00D0734D" w:rsidP="00E45072">
      <w:pPr>
        <w:pStyle w:val="Heading2"/>
        <w:numPr>
          <w:ilvl w:val="0"/>
          <w:numId w:val="6"/>
        </w:numPr>
      </w:pPr>
      <w:bookmarkStart w:id="87" w:name="_Toc223344263"/>
      <w:bookmarkStart w:id="88" w:name="_Toc223360739"/>
      <w:bookmarkStart w:id="89" w:name="_Toc224118510"/>
      <w:r w:rsidRPr="00D0734D">
        <w:lastRenderedPageBreak/>
        <w:t>International Road Safety Comparison</w:t>
      </w:r>
      <w:bookmarkEnd w:id="87"/>
      <w:bookmarkEnd w:id="88"/>
      <w:bookmarkEnd w:id="89"/>
    </w:p>
    <w:p w14:paraId="48AF954E" w14:textId="02A12DE3" w:rsidR="00D0734D" w:rsidRDefault="00D0734D" w:rsidP="00D0734D">
      <w:pPr>
        <w:ind w:left="360"/>
      </w:pPr>
      <w:r>
        <w:t>Selected OECD countries, Australia, and Victoria 2000, 2010, 2015, 2020, 2021</w:t>
      </w:r>
      <w:r w:rsidR="00886F61">
        <w:t>, 2022</w:t>
      </w:r>
      <w:r>
        <w:t xml:space="preserve"> and 202</w:t>
      </w:r>
      <w:r w:rsidR="00886F61">
        <w:t>3</w:t>
      </w:r>
    </w:p>
    <w:p w14:paraId="5ABCB591" w14:textId="77777777" w:rsidR="00D0734D" w:rsidRPr="00846376" w:rsidRDefault="00D0734D" w:rsidP="00D0734D">
      <w:pPr>
        <w:ind w:left="360"/>
        <w:rPr>
          <w:sz w:val="18"/>
          <w:szCs w:val="18"/>
        </w:rPr>
      </w:pPr>
    </w:p>
    <w:p w14:paraId="36F8921B" w14:textId="66785408" w:rsidR="00D93AB3" w:rsidRPr="00846376" w:rsidRDefault="0071090D" w:rsidP="00E45072">
      <w:pPr>
        <w:pStyle w:val="Heading3"/>
      </w:pPr>
      <w:bookmarkStart w:id="90" w:name="_Toc223344264"/>
      <w:bookmarkStart w:id="91" w:name="_Toc223360740"/>
      <w:bookmarkStart w:id="92" w:name="_Toc224118511"/>
      <w:r>
        <w:t>7</w:t>
      </w:r>
      <w:r w:rsidR="00E45072">
        <w:t xml:space="preserve">.1 </w:t>
      </w:r>
      <w:r w:rsidR="00D0734D" w:rsidRPr="00846376">
        <w:t>Lives lost rate per 100,000 population</w:t>
      </w:r>
      <w:bookmarkEnd w:id="90"/>
      <w:bookmarkEnd w:id="91"/>
      <w:bookmarkEnd w:id="92"/>
    </w:p>
    <w:tbl>
      <w:tblPr>
        <w:tblStyle w:val="ListTable4-Accent1"/>
        <w:tblW w:w="5000" w:type="pct"/>
        <w:tblLayout w:type="fixed"/>
        <w:tblCellMar>
          <w:top w:w="102" w:type="dxa"/>
          <w:bottom w:w="0" w:type="dxa"/>
        </w:tblCellMar>
        <w:tblLook w:val="04A0" w:firstRow="1" w:lastRow="0" w:firstColumn="1" w:lastColumn="0" w:noHBand="0" w:noVBand="1"/>
      </w:tblPr>
      <w:tblGrid>
        <w:gridCol w:w="2682"/>
        <w:gridCol w:w="1060"/>
        <w:gridCol w:w="1060"/>
        <w:gridCol w:w="1060"/>
        <w:gridCol w:w="1060"/>
        <w:gridCol w:w="1060"/>
        <w:gridCol w:w="1056"/>
        <w:gridCol w:w="1054"/>
      </w:tblGrid>
      <w:tr w:rsidR="00AD16C8" w:rsidRPr="00846376" w14:paraId="5607031A" w14:textId="6E239649" w:rsidTr="00AD1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</w:tcPr>
          <w:p w14:paraId="118E0FBE" w14:textId="76FEB54F" w:rsidR="00AD16C8" w:rsidRPr="00846376" w:rsidRDefault="00AD16C8" w:rsidP="00F60BC7">
            <w:pPr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Countries</w:t>
            </w:r>
          </w:p>
        </w:tc>
        <w:tc>
          <w:tcPr>
            <w:tcW w:w="525" w:type="pct"/>
          </w:tcPr>
          <w:p w14:paraId="11FEA2E0" w14:textId="247E8F70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2000</w:t>
            </w:r>
          </w:p>
        </w:tc>
        <w:tc>
          <w:tcPr>
            <w:tcW w:w="525" w:type="pct"/>
          </w:tcPr>
          <w:p w14:paraId="70BB1D59" w14:textId="2651795B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2010</w:t>
            </w:r>
          </w:p>
        </w:tc>
        <w:tc>
          <w:tcPr>
            <w:tcW w:w="525" w:type="pct"/>
          </w:tcPr>
          <w:p w14:paraId="5561E574" w14:textId="1EA95E58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2015</w:t>
            </w:r>
          </w:p>
        </w:tc>
        <w:tc>
          <w:tcPr>
            <w:tcW w:w="525" w:type="pct"/>
          </w:tcPr>
          <w:p w14:paraId="27AC7260" w14:textId="629517FB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2020</w:t>
            </w:r>
          </w:p>
        </w:tc>
        <w:tc>
          <w:tcPr>
            <w:tcW w:w="525" w:type="pct"/>
          </w:tcPr>
          <w:p w14:paraId="1DACA18C" w14:textId="0CC5D300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cs="Arial"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523" w:type="pct"/>
          </w:tcPr>
          <w:p w14:paraId="02BE3514" w14:textId="1C3C602C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cs="Arial"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522" w:type="pct"/>
          </w:tcPr>
          <w:p w14:paraId="66495A0A" w14:textId="60D8991A" w:rsidR="00AD16C8" w:rsidRPr="00846376" w:rsidRDefault="00AD16C8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/>
                <w:sz w:val="18"/>
                <w:szCs w:val="18"/>
              </w:rPr>
            </w:pPr>
            <w:r>
              <w:rPr>
                <w:rFonts w:cs="Arial"/>
                <w:color w:val="FFFFFF"/>
                <w:sz w:val="18"/>
                <w:szCs w:val="18"/>
              </w:rPr>
              <w:t>2023</w:t>
            </w:r>
          </w:p>
        </w:tc>
      </w:tr>
      <w:tr w:rsidR="00D2005D" w:rsidRPr="00846376" w14:paraId="4169B2C3" w14:textId="271024A6" w:rsidTr="009B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660ED72F" w14:textId="5342422A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cstheme="minorHAnsi"/>
                <w:b w:val="0"/>
                <w:bCs w:val="0"/>
                <w:sz w:val="18"/>
                <w:szCs w:val="18"/>
              </w:rPr>
              <w:t>Australia</w:t>
            </w:r>
          </w:p>
        </w:tc>
        <w:tc>
          <w:tcPr>
            <w:tcW w:w="525" w:type="pct"/>
            <w:vAlign w:val="top"/>
          </w:tcPr>
          <w:p w14:paraId="626215A4" w14:textId="5517BDE3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7.7</w:t>
            </w:r>
          </w:p>
        </w:tc>
        <w:tc>
          <w:tcPr>
            <w:tcW w:w="525" w:type="pct"/>
            <w:vAlign w:val="top"/>
          </w:tcPr>
          <w:p w14:paraId="67E5202C" w14:textId="0ADC9B17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5.1</w:t>
            </w:r>
          </w:p>
        </w:tc>
        <w:tc>
          <w:tcPr>
            <w:tcW w:w="525" w:type="pct"/>
            <w:vAlign w:val="top"/>
          </w:tcPr>
          <w:p w14:paraId="5C1031E4" w14:textId="4C3681DE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5.1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7456E5F8" w14:textId="540C681C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44C15BBF" w14:textId="35A6531C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48E98394" w14:textId="4D83672E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315AC72D" w14:textId="451A2069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</w:tr>
      <w:tr w:rsidR="00D2005D" w:rsidRPr="00846376" w14:paraId="31CAC386" w14:textId="0297DF25" w:rsidTr="006220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0EFBAF32" w14:textId="1254D3CA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cstheme="minorHAnsi"/>
                <w:b w:val="0"/>
                <w:bCs w:val="0"/>
                <w:sz w:val="18"/>
                <w:szCs w:val="18"/>
              </w:rPr>
              <w:t>Canada</w:t>
            </w:r>
          </w:p>
        </w:tc>
        <w:tc>
          <w:tcPr>
            <w:tcW w:w="525" w:type="pct"/>
            <w:vAlign w:val="top"/>
          </w:tcPr>
          <w:p w14:paraId="687CC829" w14:textId="403DC5CC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16.4</w:t>
            </w:r>
          </w:p>
        </w:tc>
        <w:tc>
          <w:tcPr>
            <w:tcW w:w="525" w:type="pct"/>
            <w:vAlign w:val="top"/>
          </w:tcPr>
          <w:p w14:paraId="1617B32D" w14:textId="1CDA03EB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10.2</w:t>
            </w:r>
          </w:p>
        </w:tc>
        <w:tc>
          <w:tcPr>
            <w:tcW w:w="525" w:type="pct"/>
            <w:vAlign w:val="top"/>
          </w:tcPr>
          <w:p w14:paraId="26417681" w14:textId="72D51BEB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5.3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BEC56" w14:textId="1BB0CEEC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65EEF" w14:textId="18E152CC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4B96F" w14:textId="7781142B" w:rsidR="00D2005D" w:rsidRPr="00622074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22074">
              <w:rPr>
                <w:rFonts w:cstheme="minorHAnsi"/>
                <w:sz w:val="18"/>
                <w:szCs w:val="18"/>
              </w:rPr>
              <w:t>5.0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584119" w14:textId="2DEFB05B" w:rsidR="00D2005D" w:rsidRPr="00622074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22074">
              <w:rPr>
                <w:rFonts w:cstheme="minorHAnsi"/>
                <w:sz w:val="18"/>
                <w:szCs w:val="18"/>
              </w:rPr>
              <w:t>4.8</w:t>
            </w:r>
          </w:p>
        </w:tc>
      </w:tr>
      <w:tr w:rsidR="00D2005D" w:rsidRPr="00846376" w14:paraId="42818C4E" w14:textId="2FC60778" w:rsidTr="009B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4ABBAA3F" w14:textId="59A971E8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cstheme="minorHAnsi"/>
                <w:b w:val="0"/>
                <w:bCs w:val="0"/>
                <w:sz w:val="18"/>
                <w:szCs w:val="18"/>
              </w:rPr>
              <w:t>New Zealand</w:t>
            </w:r>
          </w:p>
        </w:tc>
        <w:tc>
          <w:tcPr>
            <w:tcW w:w="525" w:type="pct"/>
            <w:vAlign w:val="top"/>
          </w:tcPr>
          <w:p w14:paraId="1C7F0011" w14:textId="72CD97EB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8.6</w:t>
            </w:r>
          </w:p>
        </w:tc>
        <w:tc>
          <w:tcPr>
            <w:tcW w:w="525" w:type="pct"/>
            <w:vAlign w:val="top"/>
          </w:tcPr>
          <w:p w14:paraId="4F324319" w14:textId="544A04A3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5.5</w:t>
            </w:r>
          </w:p>
        </w:tc>
        <w:tc>
          <w:tcPr>
            <w:tcW w:w="525" w:type="pct"/>
            <w:vAlign w:val="top"/>
          </w:tcPr>
          <w:p w14:paraId="5644F564" w14:textId="36A0BB34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6.9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2E86D8F8" w14:textId="35A5A444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063E5B31" w14:textId="21CADB6E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213D2A03" w14:textId="7E77F463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5B195797" w14:textId="5AE765C9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</w:t>
            </w:r>
          </w:p>
        </w:tc>
      </w:tr>
      <w:tr w:rsidR="00D2005D" w:rsidRPr="004A30CE" w14:paraId="50F592FE" w14:textId="76422341" w:rsidTr="006220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7EF076A8" w14:textId="7A7DA6CD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cstheme="minorHAnsi"/>
                <w:b w:val="0"/>
                <w:bCs w:val="0"/>
                <w:sz w:val="18"/>
                <w:szCs w:val="18"/>
              </w:rPr>
              <w:t>Norway</w:t>
            </w:r>
          </w:p>
        </w:tc>
        <w:tc>
          <w:tcPr>
            <w:tcW w:w="525" w:type="pct"/>
            <w:vAlign w:val="top"/>
          </w:tcPr>
          <w:p w14:paraId="6A050191" w14:textId="3BD7EEC7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7.6</w:t>
            </w:r>
          </w:p>
        </w:tc>
        <w:tc>
          <w:tcPr>
            <w:tcW w:w="525" w:type="pct"/>
            <w:vAlign w:val="top"/>
          </w:tcPr>
          <w:p w14:paraId="5D19FF4D" w14:textId="65F02CEB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4.3</w:t>
            </w:r>
          </w:p>
        </w:tc>
        <w:tc>
          <w:tcPr>
            <w:tcW w:w="525" w:type="pct"/>
            <w:vAlign w:val="top"/>
          </w:tcPr>
          <w:p w14:paraId="49640ED4" w14:textId="49F83166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2.3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99BD66" w14:textId="6D0C953E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3B87E" w14:textId="54C39474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9635C" w14:textId="534109A2" w:rsidR="00D2005D" w:rsidRPr="000D6FD5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4F67ED" w14:textId="011B7C06" w:rsidR="00D2005D" w:rsidRPr="000D6FD5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</w:t>
            </w:r>
          </w:p>
        </w:tc>
      </w:tr>
      <w:tr w:rsidR="00D2005D" w:rsidRPr="00846376" w14:paraId="15C13E2D" w14:textId="1B52DDEB" w:rsidTr="009B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7814FA8E" w14:textId="6B0AE20D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cstheme="minorHAnsi"/>
                <w:b w:val="0"/>
                <w:bCs w:val="0"/>
                <w:sz w:val="18"/>
                <w:szCs w:val="18"/>
              </w:rPr>
              <w:t>Sweden</w:t>
            </w:r>
          </w:p>
        </w:tc>
        <w:tc>
          <w:tcPr>
            <w:tcW w:w="525" w:type="pct"/>
            <w:vAlign w:val="top"/>
          </w:tcPr>
          <w:p w14:paraId="57DD0315" w14:textId="245E2903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6.7</w:t>
            </w:r>
          </w:p>
        </w:tc>
        <w:tc>
          <w:tcPr>
            <w:tcW w:w="525" w:type="pct"/>
            <w:vAlign w:val="top"/>
          </w:tcPr>
          <w:p w14:paraId="54CC333D" w14:textId="4B5813CF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2.8</w:t>
            </w:r>
          </w:p>
        </w:tc>
        <w:tc>
          <w:tcPr>
            <w:tcW w:w="525" w:type="pct"/>
            <w:vAlign w:val="top"/>
          </w:tcPr>
          <w:p w14:paraId="38D6999B" w14:textId="0CFCBD20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2.7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1BCF9F1C" w14:textId="20715544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0717B9CF" w14:textId="6D307B4F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343FFC5D" w14:textId="6B7FFBC4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55184CA6" w14:textId="27EA86EA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</w:t>
            </w:r>
          </w:p>
        </w:tc>
      </w:tr>
      <w:tr w:rsidR="00D2005D" w:rsidRPr="00846376" w14:paraId="17EBA755" w14:textId="204152B3" w:rsidTr="006220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317AF547" w14:textId="2AF66972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cstheme="minorHAnsi"/>
                <w:b w:val="0"/>
                <w:bCs w:val="0"/>
                <w:sz w:val="18"/>
                <w:szCs w:val="18"/>
              </w:rPr>
              <w:t>Switzerland</w:t>
            </w:r>
          </w:p>
        </w:tc>
        <w:tc>
          <w:tcPr>
            <w:tcW w:w="525" w:type="pct"/>
            <w:vAlign w:val="top"/>
          </w:tcPr>
          <w:p w14:paraId="55206FB8" w14:textId="0FDBE5F4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9.3</w:t>
            </w:r>
          </w:p>
        </w:tc>
        <w:tc>
          <w:tcPr>
            <w:tcW w:w="525" w:type="pct"/>
            <w:vAlign w:val="top"/>
          </w:tcPr>
          <w:p w14:paraId="586AD842" w14:textId="02118A66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4.6</w:t>
            </w:r>
          </w:p>
        </w:tc>
        <w:tc>
          <w:tcPr>
            <w:tcW w:w="525" w:type="pct"/>
            <w:vAlign w:val="top"/>
          </w:tcPr>
          <w:p w14:paraId="15F743D4" w14:textId="75F72CD7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3.1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1EC6A" w14:textId="0C3AA757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77486" w14:textId="439C58A6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E2699" w14:textId="3C5B4445" w:rsidR="00D2005D" w:rsidRPr="000D6FD5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0E6111" w14:textId="1456D686" w:rsidR="00D2005D" w:rsidRPr="000D6FD5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</w:t>
            </w:r>
          </w:p>
        </w:tc>
      </w:tr>
      <w:tr w:rsidR="00D2005D" w:rsidRPr="00846376" w14:paraId="591DBD4E" w14:textId="13AE79F5" w:rsidTr="009B7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467F2326" w14:textId="3919371A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United Kingdom</w:t>
            </w:r>
          </w:p>
        </w:tc>
        <w:tc>
          <w:tcPr>
            <w:tcW w:w="525" w:type="pct"/>
            <w:vAlign w:val="top"/>
          </w:tcPr>
          <w:p w14:paraId="16743649" w14:textId="4ECF324A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8.3</w:t>
            </w:r>
          </w:p>
        </w:tc>
        <w:tc>
          <w:tcPr>
            <w:tcW w:w="525" w:type="pct"/>
            <w:vAlign w:val="top"/>
          </w:tcPr>
          <w:p w14:paraId="03533AF5" w14:textId="7DC9274E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4.2</w:t>
            </w:r>
          </w:p>
        </w:tc>
        <w:tc>
          <w:tcPr>
            <w:tcW w:w="525" w:type="pct"/>
            <w:vAlign w:val="top"/>
          </w:tcPr>
          <w:p w14:paraId="2B097177" w14:textId="28F5E727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2.8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2452BF5F" w14:textId="11562407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15846187" w14:textId="09BD0143" w:rsidR="00D2005D" w:rsidRPr="00846376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129E2C7F" w14:textId="3F43C53F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278968FF" w14:textId="25F2DB34" w:rsidR="00D2005D" w:rsidRPr="000D6FD5" w:rsidRDefault="00D2005D" w:rsidP="00D200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</w:t>
            </w:r>
          </w:p>
        </w:tc>
      </w:tr>
      <w:tr w:rsidR="00D2005D" w:rsidRPr="00846376" w14:paraId="241D3F01" w14:textId="5D8DD2EE" w:rsidTr="006220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64F449E0" w14:textId="429BA69F" w:rsidR="00D2005D" w:rsidRPr="00846376" w:rsidRDefault="00D2005D" w:rsidP="00D2005D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United States</w:t>
            </w:r>
          </w:p>
        </w:tc>
        <w:tc>
          <w:tcPr>
            <w:tcW w:w="525" w:type="pct"/>
            <w:vAlign w:val="top"/>
          </w:tcPr>
          <w:p w14:paraId="0AC30FD6" w14:textId="11260675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12</w:t>
            </w:r>
            <w:r w:rsidR="000D6FD5">
              <w:rPr>
                <w:rFonts w:cstheme="minorHAnsi"/>
                <w:sz w:val="18"/>
                <w:szCs w:val="18"/>
              </w:rPr>
              <w:t>.0</w:t>
            </w:r>
          </w:p>
        </w:tc>
        <w:tc>
          <w:tcPr>
            <w:tcW w:w="525" w:type="pct"/>
            <w:vAlign w:val="top"/>
          </w:tcPr>
          <w:p w14:paraId="78434913" w14:textId="57B690EE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8.6</w:t>
            </w:r>
          </w:p>
        </w:tc>
        <w:tc>
          <w:tcPr>
            <w:tcW w:w="525" w:type="pct"/>
            <w:vAlign w:val="top"/>
          </w:tcPr>
          <w:p w14:paraId="485750EB" w14:textId="11E2D6A0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rFonts w:cstheme="minorHAnsi"/>
                <w:sz w:val="18"/>
                <w:szCs w:val="18"/>
              </w:rPr>
              <w:t>11.1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C81A51" w14:textId="7B947EAD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A67231" w14:textId="67E163C8" w:rsidR="00D2005D" w:rsidRPr="00846376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777054" w14:textId="2A0166A0" w:rsidR="00D2005D" w:rsidRPr="000D6FD5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E1DB90" w14:textId="12CADE25" w:rsidR="00D2005D" w:rsidRPr="000D6FD5" w:rsidRDefault="00D2005D" w:rsidP="00D2005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12.2</w:t>
            </w:r>
          </w:p>
        </w:tc>
      </w:tr>
    </w:tbl>
    <w:p w14:paraId="30474A6C" w14:textId="77777777" w:rsidR="00F60BC7" w:rsidRPr="004A30CE" w:rsidRDefault="00F60BC7" w:rsidP="00F60BC7">
      <w:pPr>
        <w:rPr>
          <w:sz w:val="8"/>
          <w:szCs w:val="8"/>
        </w:rPr>
      </w:pPr>
    </w:p>
    <w:p w14:paraId="69FB9467" w14:textId="7F891304" w:rsidR="00F60BC7" w:rsidRPr="00846376" w:rsidRDefault="0071090D" w:rsidP="00E45072">
      <w:pPr>
        <w:pStyle w:val="Heading3"/>
      </w:pPr>
      <w:bookmarkStart w:id="93" w:name="_Toc223344265"/>
      <w:bookmarkStart w:id="94" w:name="_Toc223360741"/>
      <w:bookmarkStart w:id="95" w:name="_Toc224118512"/>
      <w:r>
        <w:t>7</w:t>
      </w:r>
      <w:r w:rsidR="00E45072">
        <w:t>.2 L</w:t>
      </w:r>
      <w:r w:rsidR="00F60BC7" w:rsidRPr="00846376">
        <w:t>ives lost rate per 100 million vehicle kilometres travelled (VKT)</w:t>
      </w:r>
      <w:bookmarkEnd w:id="93"/>
      <w:bookmarkEnd w:id="94"/>
      <w:bookmarkEnd w:id="95"/>
    </w:p>
    <w:tbl>
      <w:tblPr>
        <w:tblStyle w:val="ListTable4-Accent1"/>
        <w:tblW w:w="5000" w:type="pct"/>
        <w:tblCellMar>
          <w:top w:w="102" w:type="dxa"/>
          <w:bottom w:w="0" w:type="dxa"/>
        </w:tblCellMar>
        <w:tblLook w:val="04A0" w:firstRow="1" w:lastRow="0" w:firstColumn="1" w:lastColumn="0" w:noHBand="0" w:noVBand="1"/>
      </w:tblPr>
      <w:tblGrid>
        <w:gridCol w:w="2682"/>
        <w:gridCol w:w="1060"/>
        <w:gridCol w:w="1060"/>
        <w:gridCol w:w="1060"/>
        <w:gridCol w:w="1060"/>
        <w:gridCol w:w="1060"/>
        <w:gridCol w:w="1056"/>
        <w:gridCol w:w="1054"/>
      </w:tblGrid>
      <w:tr w:rsidR="003542F5" w:rsidRPr="00846376" w14:paraId="4B38BD42" w14:textId="3B158BAB" w:rsidTr="00D20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</w:tcPr>
          <w:p w14:paraId="0870FDDF" w14:textId="77777777" w:rsidR="00D2005D" w:rsidRPr="00846376" w:rsidRDefault="00D2005D" w:rsidP="00B9761A">
            <w:pPr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Countries</w:t>
            </w:r>
          </w:p>
        </w:tc>
        <w:tc>
          <w:tcPr>
            <w:tcW w:w="525" w:type="pct"/>
          </w:tcPr>
          <w:p w14:paraId="71C7FB7F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2000</w:t>
            </w:r>
          </w:p>
        </w:tc>
        <w:tc>
          <w:tcPr>
            <w:tcW w:w="525" w:type="pct"/>
          </w:tcPr>
          <w:p w14:paraId="20082CC7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2010</w:t>
            </w:r>
          </w:p>
        </w:tc>
        <w:tc>
          <w:tcPr>
            <w:tcW w:w="525" w:type="pct"/>
          </w:tcPr>
          <w:p w14:paraId="74AA88A9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2015</w:t>
            </w:r>
          </w:p>
        </w:tc>
        <w:tc>
          <w:tcPr>
            <w:tcW w:w="525" w:type="pct"/>
          </w:tcPr>
          <w:p w14:paraId="4D49A857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2020</w:t>
            </w:r>
          </w:p>
        </w:tc>
        <w:tc>
          <w:tcPr>
            <w:tcW w:w="525" w:type="pct"/>
          </w:tcPr>
          <w:p w14:paraId="1DCBEFA5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cs="Arial"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523" w:type="pct"/>
          </w:tcPr>
          <w:p w14:paraId="33B53ED8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rFonts w:cs="Arial"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522" w:type="pct"/>
          </w:tcPr>
          <w:p w14:paraId="449BEFAB" w14:textId="07EC3ABA" w:rsidR="00D2005D" w:rsidRPr="00846376" w:rsidRDefault="00886F61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/>
                <w:sz w:val="18"/>
                <w:szCs w:val="18"/>
              </w:rPr>
            </w:pPr>
            <w:r>
              <w:rPr>
                <w:rFonts w:cs="Arial"/>
                <w:color w:val="FFFFFF"/>
                <w:sz w:val="18"/>
                <w:szCs w:val="18"/>
              </w:rPr>
              <w:t>2023</w:t>
            </w:r>
          </w:p>
        </w:tc>
      </w:tr>
      <w:tr w:rsidR="003C1857" w:rsidRPr="00846376" w14:paraId="02AF8AF1" w14:textId="2D465714" w:rsidTr="00CD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5AC1702E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Australia</w:t>
            </w:r>
          </w:p>
        </w:tc>
        <w:tc>
          <w:tcPr>
            <w:tcW w:w="525" w:type="pct"/>
            <w:vAlign w:val="bottom"/>
          </w:tcPr>
          <w:p w14:paraId="49F9816E" w14:textId="03A385CE" w:rsidR="00E80FD5" w:rsidRPr="00846376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</w:t>
            </w:r>
          </w:p>
        </w:tc>
        <w:tc>
          <w:tcPr>
            <w:tcW w:w="525" w:type="pct"/>
            <w:vAlign w:val="top"/>
          </w:tcPr>
          <w:p w14:paraId="03E7484F" w14:textId="58A08A54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0.6</w:t>
            </w:r>
          </w:p>
        </w:tc>
        <w:tc>
          <w:tcPr>
            <w:tcW w:w="525" w:type="pct"/>
            <w:vAlign w:val="top"/>
          </w:tcPr>
          <w:p w14:paraId="5ACDAF07" w14:textId="21E7A7C9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1FC07F74" w14:textId="01ED4704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36E64BCD" w14:textId="12B14F61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0.5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3BF6B5F7" w14:textId="05508BBE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7E875994" w14:textId="6BA49440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-</w:t>
            </w:r>
          </w:p>
        </w:tc>
      </w:tr>
      <w:tr w:rsidR="003C1857" w:rsidRPr="00846376" w14:paraId="005187B5" w14:textId="29846F43" w:rsidTr="00CD2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2371FA99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Canada</w:t>
            </w:r>
          </w:p>
        </w:tc>
        <w:tc>
          <w:tcPr>
            <w:tcW w:w="525" w:type="pct"/>
          </w:tcPr>
          <w:p w14:paraId="66A77827" w14:textId="3350ECE7" w:rsidR="00E80FD5" w:rsidRPr="00846376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</w:t>
            </w:r>
          </w:p>
        </w:tc>
        <w:tc>
          <w:tcPr>
            <w:tcW w:w="525" w:type="pct"/>
            <w:vAlign w:val="top"/>
          </w:tcPr>
          <w:p w14:paraId="41B96655" w14:textId="47520691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0.7</w:t>
            </w:r>
          </w:p>
        </w:tc>
        <w:tc>
          <w:tcPr>
            <w:tcW w:w="525" w:type="pct"/>
            <w:vAlign w:val="top"/>
          </w:tcPr>
          <w:p w14:paraId="00978F84" w14:textId="30D2CF2E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1697D1D" w14:textId="3B5963FF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F1AA49" w14:textId="036BDADA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1E9547" w14:textId="2D0A9E96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0.5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8AD37C7" w14:textId="4B9C9DF7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0.5</w:t>
            </w:r>
          </w:p>
        </w:tc>
      </w:tr>
      <w:tr w:rsidR="003C1857" w:rsidRPr="00846376" w14:paraId="2FA2B4A5" w14:textId="0841B05A" w:rsidTr="00CD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52CFE619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New Zealand</w:t>
            </w:r>
          </w:p>
        </w:tc>
        <w:tc>
          <w:tcPr>
            <w:tcW w:w="525" w:type="pct"/>
          </w:tcPr>
          <w:p w14:paraId="0CBB2188" w14:textId="429D352E" w:rsidR="00E80FD5" w:rsidRPr="00846376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</w:t>
            </w:r>
          </w:p>
        </w:tc>
        <w:tc>
          <w:tcPr>
            <w:tcW w:w="525" w:type="pct"/>
            <w:vAlign w:val="top"/>
          </w:tcPr>
          <w:p w14:paraId="0202151C" w14:textId="5C8D2465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0.9</w:t>
            </w:r>
          </w:p>
        </w:tc>
        <w:tc>
          <w:tcPr>
            <w:tcW w:w="525" w:type="pct"/>
            <w:vAlign w:val="top"/>
          </w:tcPr>
          <w:p w14:paraId="24F07737" w14:textId="2DBA213E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381A3A9F" w14:textId="03028B52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6147B4BC" w14:textId="1A2C1BD4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0.7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16ED7B5F" w14:textId="5A05AC23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5B17251D" w14:textId="53DCEFF0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0.7</w:t>
            </w:r>
          </w:p>
        </w:tc>
      </w:tr>
      <w:tr w:rsidR="003C1857" w:rsidRPr="00846376" w14:paraId="035064DB" w14:textId="21F7C11F" w:rsidTr="00CD2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0FF8DC36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Norway</w:t>
            </w:r>
          </w:p>
        </w:tc>
        <w:tc>
          <w:tcPr>
            <w:tcW w:w="525" w:type="pct"/>
            <w:vAlign w:val="bottom"/>
          </w:tcPr>
          <w:p w14:paraId="5924B4EB" w14:textId="240E08B1" w:rsidR="00E80FD5" w:rsidRPr="00846376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</w:t>
            </w:r>
          </w:p>
        </w:tc>
        <w:tc>
          <w:tcPr>
            <w:tcW w:w="525" w:type="pct"/>
            <w:vAlign w:val="top"/>
          </w:tcPr>
          <w:p w14:paraId="703D8923" w14:textId="2C456B33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vAlign w:val="top"/>
          </w:tcPr>
          <w:p w14:paraId="03C307E4" w14:textId="7E2E47B5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C127930" w14:textId="004A5743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C00B98" w14:textId="591BAFD4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1898216" w14:textId="1527A94E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8B89835" w14:textId="106599EA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0.2</w:t>
            </w:r>
          </w:p>
        </w:tc>
      </w:tr>
      <w:tr w:rsidR="003C1857" w:rsidRPr="00846376" w14:paraId="23722244" w14:textId="1CB3E9D8" w:rsidTr="00CD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3E39D763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Sweden</w:t>
            </w:r>
          </w:p>
        </w:tc>
        <w:tc>
          <w:tcPr>
            <w:tcW w:w="525" w:type="pct"/>
            <w:vAlign w:val="bottom"/>
          </w:tcPr>
          <w:p w14:paraId="4C08C2CA" w14:textId="4970461E" w:rsidR="00E80FD5" w:rsidRPr="00846376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</w:t>
            </w:r>
          </w:p>
        </w:tc>
        <w:tc>
          <w:tcPr>
            <w:tcW w:w="525" w:type="pct"/>
            <w:vAlign w:val="top"/>
          </w:tcPr>
          <w:p w14:paraId="0725975A" w14:textId="56983545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vAlign w:val="top"/>
          </w:tcPr>
          <w:p w14:paraId="482C149D" w14:textId="28407128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5E1F985C" w14:textId="1B4E9B98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7D24ECA4" w14:textId="589E2B39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0C974D03" w14:textId="10CA1FB6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3D1ECCF9" w14:textId="718A7580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</w:tr>
      <w:tr w:rsidR="003C1857" w:rsidRPr="00846376" w14:paraId="41528A3F" w14:textId="61AA4D90" w:rsidTr="00CD2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6C994AB1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Switzerland</w:t>
            </w:r>
          </w:p>
        </w:tc>
        <w:tc>
          <w:tcPr>
            <w:tcW w:w="525" w:type="pct"/>
            <w:vAlign w:val="bottom"/>
          </w:tcPr>
          <w:p w14:paraId="4FD346C9" w14:textId="733EC23D" w:rsidR="00E80FD5" w:rsidRPr="00846376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525" w:type="pct"/>
            <w:vAlign w:val="top"/>
          </w:tcPr>
          <w:p w14:paraId="774F68CE" w14:textId="745D2BB8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vAlign w:val="top"/>
          </w:tcPr>
          <w:p w14:paraId="3C74943B" w14:textId="3563265C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F677CC4" w14:textId="613172B2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2A432C" w14:textId="396FC797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5FABE8" w14:textId="52CC6FB9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6E76BC" w14:textId="41DD3778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0.4</w:t>
            </w:r>
          </w:p>
        </w:tc>
      </w:tr>
      <w:tr w:rsidR="003C1857" w:rsidRPr="00846376" w14:paraId="3BAB136F" w14:textId="71CDF9F0" w:rsidTr="00CD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168E57C0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United Kingdom</w:t>
            </w:r>
          </w:p>
        </w:tc>
        <w:tc>
          <w:tcPr>
            <w:tcW w:w="525" w:type="pct"/>
          </w:tcPr>
          <w:p w14:paraId="6DC91173" w14:textId="49AE9A17" w:rsidR="00E80FD5" w:rsidRPr="00846376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25" w:type="pct"/>
            <w:vAlign w:val="top"/>
          </w:tcPr>
          <w:p w14:paraId="55AF6B87" w14:textId="29176DA2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vAlign w:val="top"/>
          </w:tcPr>
          <w:p w14:paraId="45BCF289" w14:textId="4A5A4EFA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7CB13919" w14:textId="19B2EA14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35E8714A" w14:textId="1EBB4C3E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314EEB71" w14:textId="519E0709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top"/>
          </w:tcPr>
          <w:p w14:paraId="05FA5EC2" w14:textId="02C81855" w:rsidR="00E80FD5" w:rsidRPr="000D6FD5" w:rsidRDefault="00E80FD5" w:rsidP="00E80F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-</w:t>
            </w:r>
          </w:p>
        </w:tc>
      </w:tr>
      <w:tr w:rsidR="003C1857" w:rsidRPr="00846376" w14:paraId="4BD095E6" w14:textId="7111E19C" w:rsidTr="00CD2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2D156ACF" w14:textId="77777777" w:rsidR="00E80FD5" w:rsidRPr="00846376" w:rsidRDefault="00E80FD5" w:rsidP="00E80FD5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United States</w:t>
            </w:r>
          </w:p>
        </w:tc>
        <w:tc>
          <w:tcPr>
            <w:tcW w:w="525" w:type="pct"/>
            <w:vAlign w:val="bottom"/>
          </w:tcPr>
          <w:p w14:paraId="29AF46BD" w14:textId="0594B8DF" w:rsidR="00E80FD5" w:rsidRPr="00846376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</w:t>
            </w:r>
          </w:p>
        </w:tc>
        <w:tc>
          <w:tcPr>
            <w:tcW w:w="525" w:type="pct"/>
            <w:vAlign w:val="top"/>
          </w:tcPr>
          <w:p w14:paraId="44399BB3" w14:textId="7D8F9C85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0.7</w:t>
            </w:r>
          </w:p>
        </w:tc>
        <w:tc>
          <w:tcPr>
            <w:tcW w:w="525" w:type="pct"/>
            <w:vAlign w:val="top"/>
          </w:tcPr>
          <w:p w14:paraId="7116F01A" w14:textId="0974907B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05F9A1" w14:textId="0AE7BB71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846436C" w14:textId="07E5B7B5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0.8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9546F8" w14:textId="34D5D070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091329" w14:textId="5DD4DF95" w:rsidR="00E80FD5" w:rsidRPr="000D6FD5" w:rsidRDefault="00E80FD5" w:rsidP="00E80FD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20"/>
              </w:rPr>
            </w:pPr>
            <w:r w:rsidRPr="000D6FD5">
              <w:rPr>
                <w:sz w:val="18"/>
                <w:szCs w:val="20"/>
              </w:rPr>
              <w:t>0.8</w:t>
            </w:r>
          </w:p>
        </w:tc>
      </w:tr>
    </w:tbl>
    <w:p w14:paraId="0BF1EA1C" w14:textId="77777777" w:rsidR="00F60BC7" w:rsidRPr="004A30CE" w:rsidRDefault="00F60BC7" w:rsidP="00F60BC7">
      <w:pPr>
        <w:rPr>
          <w:sz w:val="8"/>
          <w:szCs w:val="8"/>
        </w:rPr>
      </w:pPr>
    </w:p>
    <w:p w14:paraId="19AADC8F" w14:textId="76C88D2D" w:rsidR="00F60BC7" w:rsidRPr="00846376" w:rsidRDefault="00C806F8" w:rsidP="00E45072">
      <w:pPr>
        <w:pStyle w:val="Heading3"/>
      </w:pPr>
      <w:bookmarkStart w:id="96" w:name="_Toc223344266"/>
      <w:bookmarkStart w:id="97" w:name="_Toc224118513"/>
      <w:bookmarkStart w:id="98" w:name="_Toc223360742"/>
      <w:r>
        <w:t>7</w:t>
      </w:r>
      <w:r w:rsidR="00E45072">
        <w:t xml:space="preserve">.3 </w:t>
      </w:r>
      <w:r w:rsidR="00F60BC7" w:rsidRPr="00846376">
        <w:t>Lives lost rate per 10,000 registered vehicles</w:t>
      </w:r>
      <w:bookmarkEnd w:id="96"/>
      <w:bookmarkEnd w:id="97"/>
      <w:r w:rsidR="00F60BC7" w:rsidRPr="00846376">
        <w:t xml:space="preserve"> </w:t>
      </w:r>
      <w:bookmarkEnd w:id="98"/>
    </w:p>
    <w:tbl>
      <w:tblPr>
        <w:tblStyle w:val="ListTable4-Accent1"/>
        <w:tblW w:w="5000" w:type="pct"/>
        <w:tblLayout w:type="fixed"/>
        <w:tblCellMar>
          <w:top w:w="102" w:type="dxa"/>
          <w:bottom w:w="0" w:type="dxa"/>
        </w:tblCellMar>
        <w:tblLook w:val="04A0" w:firstRow="1" w:lastRow="0" w:firstColumn="1" w:lastColumn="0" w:noHBand="0" w:noVBand="1"/>
      </w:tblPr>
      <w:tblGrid>
        <w:gridCol w:w="2682"/>
        <w:gridCol w:w="1060"/>
        <w:gridCol w:w="1060"/>
        <w:gridCol w:w="1060"/>
        <w:gridCol w:w="1060"/>
        <w:gridCol w:w="1060"/>
        <w:gridCol w:w="1056"/>
        <w:gridCol w:w="1054"/>
      </w:tblGrid>
      <w:tr w:rsidR="003542F5" w:rsidRPr="00846376" w14:paraId="71B7CDE9" w14:textId="513AE805" w:rsidTr="00D20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</w:tcPr>
          <w:p w14:paraId="5DD97892" w14:textId="77777777" w:rsidR="00D2005D" w:rsidRPr="00846376" w:rsidRDefault="00D2005D" w:rsidP="00B9761A">
            <w:pPr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Countries</w:t>
            </w:r>
          </w:p>
        </w:tc>
        <w:tc>
          <w:tcPr>
            <w:tcW w:w="525" w:type="pct"/>
          </w:tcPr>
          <w:p w14:paraId="7AF369A7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2000</w:t>
            </w:r>
          </w:p>
        </w:tc>
        <w:tc>
          <w:tcPr>
            <w:tcW w:w="525" w:type="pct"/>
          </w:tcPr>
          <w:p w14:paraId="67292C18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2010</w:t>
            </w:r>
          </w:p>
        </w:tc>
        <w:tc>
          <w:tcPr>
            <w:tcW w:w="525" w:type="pct"/>
          </w:tcPr>
          <w:p w14:paraId="318D7B72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2015</w:t>
            </w:r>
          </w:p>
        </w:tc>
        <w:tc>
          <w:tcPr>
            <w:tcW w:w="525" w:type="pct"/>
          </w:tcPr>
          <w:p w14:paraId="1BC59F61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2020</w:t>
            </w:r>
          </w:p>
        </w:tc>
        <w:tc>
          <w:tcPr>
            <w:tcW w:w="525" w:type="pct"/>
          </w:tcPr>
          <w:p w14:paraId="07801359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2021</w:t>
            </w:r>
          </w:p>
        </w:tc>
        <w:tc>
          <w:tcPr>
            <w:tcW w:w="523" w:type="pct"/>
          </w:tcPr>
          <w:p w14:paraId="5772FF45" w14:textId="77777777" w:rsidR="00D2005D" w:rsidRPr="00846376" w:rsidRDefault="00D2005D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 w:rsidRPr="00846376"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2022</w:t>
            </w:r>
          </w:p>
        </w:tc>
        <w:tc>
          <w:tcPr>
            <w:tcW w:w="522" w:type="pct"/>
          </w:tcPr>
          <w:p w14:paraId="5BE3E28E" w14:textId="2D3995AF" w:rsidR="00D2005D" w:rsidRPr="00846376" w:rsidRDefault="00886F61" w:rsidP="00F60EA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</w:pPr>
            <w:r>
              <w:rPr>
                <w:rFonts w:eastAsia="Times New Roman" w:cs="Arial"/>
                <w:color w:val="FFFFFF"/>
                <w:sz w:val="18"/>
                <w:szCs w:val="18"/>
                <w:lang w:val="en-AU" w:eastAsia="en-AU"/>
              </w:rPr>
              <w:t>2023</w:t>
            </w:r>
          </w:p>
        </w:tc>
      </w:tr>
      <w:tr w:rsidR="00886F61" w:rsidRPr="00846376" w14:paraId="1EC667CE" w14:textId="50773A27" w:rsidTr="0062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3363474D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Australia</w:t>
            </w:r>
          </w:p>
        </w:tc>
        <w:tc>
          <w:tcPr>
            <w:tcW w:w="525" w:type="pct"/>
            <w:vAlign w:val="top"/>
          </w:tcPr>
          <w:p w14:paraId="02B31EEE" w14:textId="048BCC74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2.5</w:t>
            </w:r>
          </w:p>
        </w:tc>
        <w:tc>
          <w:tcPr>
            <w:tcW w:w="525" w:type="pct"/>
            <w:vAlign w:val="top"/>
          </w:tcPr>
          <w:p w14:paraId="2CB64EA7" w14:textId="022F37C4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0.9</w:t>
            </w:r>
          </w:p>
        </w:tc>
        <w:tc>
          <w:tcPr>
            <w:tcW w:w="525" w:type="pct"/>
            <w:vAlign w:val="top"/>
          </w:tcPr>
          <w:p w14:paraId="68F42D5E" w14:textId="687B0177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D51AD" w14:textId="0A35C9E9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0.6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35495" w14:textId="3BCE00D1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09FFC" w14:textId="1172E59B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0.6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EB879" w14:textId="7FDF2021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0.6</w:t>
            </w:r>
          </w:p>
        </w:tc>
      </w:tr>
      <w:tr w:rsidR="00886F61" w:rsidRPr="00846376" w14:paraId="1C19A00B" w14:textId="2EF7A651" w:rsidTr="006C0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3C891AD5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Canada</w:t>
            </w:r>
          </w:p>
        </w:tc>
        <w:tc>
          <w:tcPr>
            <w:tcW w:w="525" w:type="pct"/>
            <w:vAlign w:val="top"/>
          </w:tcPr>
          <w:p w14:paraId="72D744C7" w14:textId="5213570A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vAlign w:val="top"/>
          </w:tcPr>
          <w:p w14:paraId="4776799C" w14:textId="4AFEFB97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vAlign w:val="top"/>
          </w:tcPr>
          <w:p w14:paraId="27241E21" w14:textId="3306AB58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4A444" w14:textId="5D976AB4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3E9B18" w14:textId="14E56604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D0D21E" w14:textId="3F876D23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B43948" w14:textId="4972AEB5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86F61" w:rsidRPr="00846376" w14:paraId="486A94C5" w14:textId="3606606A" w:rsidTr="0062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1E1D82FD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New Zealand</w:t>
            </w:r>
          </w:p>
        </w:tc>
        <w:tc>
          <w:tcPr>
            <w:tcW w:w="525" w:type="pct"/>
            <w:vAlign w:val="top"/>
          </w:tcPr>
          <w:p w14:paraId="6D36F834" w14:textId="20EBCF42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5</w:t>
            </w:r>
            <w:r w:rsidR="00E80FD5">
              <w:rPr>
                <w:sz w:val="18"/>
                <w:szCs w:val="18"/>
              </w:rPr>
              <w:t>.0</w:t>
            </w:r>
          </w:p>
        </w:tc>
        <w:tc>
          <w:tcPr>
            <w:tcW w:w="525" w:type="pct"/>
            <w:vAlign w:val="top"/>
          </w:tcPr>
          <w:p w14:paraId="70DCC9FD" w14:textId="40EB86BC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1.4</w:t>
            </w:r>
          </w:p>
        </w:tc>
        <w:tc>
          <w:tcPr>
            <w:tcW w:w="525" w:type="pct"/>
            <w:vAlign w:val="top"/>
          </w:tcPr>
          <w:p w14:paraId="613DECB7" w14:textId="269CBE07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0.9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F016C" w14:textId="09476D9C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65704" w14:textId="62D7BBAB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4F292" w14:textId="0E761386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D93A8" w14:textId="4FA52B2C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86F61" w:rsidRPr="00846376" w14:paraId="0F6E4F79" w14:textId="77066301" w:rsidTr="006C0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3BDA1937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Norway</w:t>
            </w:r>
          </w:p>
        </w:tc>
        <w:tc>
          <w:tcPr>
            <w:tcW w:w="525" w:type="pct"/>
            <w:vAlign w:val="top"/>
          </w:tcPr>
          <w:p w14:paraId="3906300B" w14:textId="7B8C80FA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1.8</w:t>
            </w:r>
          </w:p>
        </w:tc>
        <w:tc>
          <w:tcPr>
            <w:tcW w:w="525" w:type="pct"/>
            <w:vAlign w:val="top"/>
          </w:tcPr>
          <w:p w14:paraId="3D6DE066" w14:textId="583CED0E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vAlign w:val="top"/>
          </w:tcPr>
          <w:p w14:paraId="3B46910E" w14:textId="345F2434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7A46C" w14:textId="5CBFE132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0.2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AB9102" w14:textId="5153F863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6E866" w14:textId="73D1FDA1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0.3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11086F" w14:textId="59FC105C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0.3</w:t>
            </w:r>
          </w:p>
        </w:tc>
      </w:tr>
      <w:tr w:rsidR="00886F61" w:rsidRPr="00846376" w14:paraId="5C79AC96" w14:textId="677D79E4" w:rsidTr="0062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15EB9433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Sweden</w:t>
            </w:r>
          </w:p>
        </w:tc>
        <w:tc>
          <w:tcPr>
            <w:tcW w:w="525" w:type="pct"/>
            <w:vAlign w:val="top"/>
          </w:tcPr>
          <w:p w14:paraId="09A127B2" w14:textId="2F69F9BE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1.2</w:t>
            </w:r>
          </w:p>
        </w:tc>
        <w:tc>
          <w:tcPr>
            <w:tcW w:w="525" w:type="pct"/>
            <w:vAlign w:val="top"/>
          </w:tcPr>
          <w:p w14:paraId="067C8FDD" w14:textId="0F9EB91B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vAlign w:val="top"/>
          </w:tcPr>
          <w:p w14:paraId="73A7CD99" w14:textId="65C125EE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76F41" w14:textId="1669A61E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3D013" w14:textId="73894F0A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126357" w14:textId="1C7B985B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A0B6D" w14:textId="4C909607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0.4</w:t>
            </w:r>
          </w:p>
        </w:tc>
      </w:tr>
      <w:tr w:rsidR="00886F61" w:rsidRPr="00846376" w14:paraId="5319187A" w14:textId="23552825" w:rsidTr="006C0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42DEE83C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Switzerland</w:t>
            </w:r>
          </w:p>
        </w:tc>
        <w:tc>
          <w:tcPr>
            <w:tcW w:w="525" w:type="pct"/>
            <w:vAlign w:val="top"/>
          </w:tcPr>
          <w:p w14:paraId="7C8022EE" w14:textId="3213B3AF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2.2</w:t>
            </w:r>
          </w:p>
        </w:tc>
        <w:tc>
          <w:tcPr>
            <w:tcW w:w="525" w:type="pct"/>
            <w:vAlign w:val="top"/>
          </w:tcPr>
          <w:p w14:paraId="5AC8FC32" w14:textId="38E11851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0.7</w:t>
            </w:r>
          </w:p>
        </w:tc>
        <w:tc>
          <w:tcPr>
            <w:tcW w:w="525" w:type="pct"/>
            <w:vAlign w:val="top"/>
          </w:tcPr>
          <w:p w14:paraId="6B7FEE31" w14:textId="2E6EA9CD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E1BA73" w14:textId="4547F882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0.4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BA8FF0" w14:textId="5025EC72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0D2F1" w14:textId="670B32F0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0.4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1DB3A" w14:textId="33AE1BD9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0.4</w:t>
            </w:r>
          </w:p>
        </w:tc>
      </w:tr>
      <w:tr w:rsidR="00886F61" w:rsidRPr="00846376" w14:paraId="61BB26D9" w14:textId="1D73F400" w:rsidTr="0062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04CCF19E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United Kingdom</w:t>
            </w:r>
          </w:p>
        </w:tc>
        <w:tc>
          <w:tcPr>
            <w:tcW w:w="525" w:type="pct"/>
            <w:vAlign w:val="top"/>
          </w:tcPr>
          <w:p w14:paraId="455DE016" w14:textId="4803EFC2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1.2</w:t>
            </w:r>
          </w:p>
        </w:tc>
        <w:tc>
          <w:tcPr>
            <w:tcW w:w="525" w:type="pct"/>
            <w:vAlign w:val="top"/>
          </w:tcPr>
          <w:p w14:paraId="3D6A93D8" w14:textId="5A11B845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vAlign w:val="top"/>
          </w:tcPr>
          <w:p w14:paraId="3CB695DE" w14:textId="74D72440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0.5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03BAB" w14:textId="1444AF06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DD6AD" w14:textId="29FB393F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19699" w14:textId="25CFE4FA" w:rsidR="00886F61" w:rsidRPr="000D6FD5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452C2" w14:textId="3390226A" w:rsidR="00886F61" w:rsidRPr="00846376" w:rsidRDefault="00886F61" w:rsidP="00886F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86F61" w:rsidRPr="00846376" w14:paraId="49E24FD5" w14:textId="17C79D24" w:rsidTr="006C0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pct"/>
            <w:vAlign w:val="bottom"/>
          </w:tcPr>
          <w:p w14:paraId="63CE46AB" w14:textId="77777777" w:rsidR="00886F61" w:rsidRPr="00846376" w:rsidRDefault="00886F61" w:rsidP="00886F61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846376">
              <w:rPr>
                <w:rFonts w:eastAsia="Times New Roman" w:cstheme="minorHAnsi"/>
                <w:b w:val="0"/>
                <w:bCs w:val="0"/>
                <w:sz w:val="18"/>
                <w:szCs w:val="18"/>
                <w:lang w:val="en-AU" w:eastAsia="en-AU"/>
              </w:rPr>
              <w:t>United States</w:t>
            </w:r>
          </w:p>
        </w:tc>
        <w:tc>
          <w:tcPr>
            <w:tcW w:w="525" w:type="pct"/>
            <w:vAlign w:val="top"/>
          </w:tcPr>
          <w:p w14:paraId="7B7A0747" w14:textId="3B14478D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vAlign w:val="top"/>
          </w:tcPr>
          <w:p w14:paraId="137623FC" w14:textId="1409B2BC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vAlign w:val="top"/>
          </w:tcPr>
          <w:p w14:paraId="364F3152" w14:textId="531A86D9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846376">
              <w:rPr>
                <w:sz w:val="18"/>
                <w:szCs w:val="18"/>
              </w:rPr>
              <w:t>1.3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3E82A" w14:textId="3B84FCF2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8E50C6" w14:textId="77E8B1D8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BD9AA5" w14:textId="34FB94D2" w:rsidR="00886F61" w:rsidRPr="000D6FD5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6FD5">
              <w:rPr>
                <w:sz w:val="18"/>
                <w:szCs w:val="18"/>
              </w:rPr>
              <w:t>-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E43E8D" w14:textId="3288FEC0" w:rsidR="00886F61" w:rsidRPr="00846376" w:rsidRDefault="00886F61" w:rsidP="00886F6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52BC3785" w14:textId="73176F58" w:rsidR="00F60BC7" w:rsidRDefault="00F60BC7" w:rsidP="00F60BC7">
      <w:pPr>
        <w:rPr>
          <w:sz w:val="18"/>
          <w:szCs w:val="18"/>
        </w:rPr>
      </w:pPr>
      <w:r w:rsidRPr="00846376">
        <w:rPr>
          <w:sz w:val="18"/>
          <w:szCs w:val="18"/>
        </w:rPr>
        <w:t>*</w:t>
      </w:r>
      <w:r w:rsidR="00AD7119" w:rsidRPr="00846376">
        <w:rPr>
          <w:sz w:val="18"/>
          <w:szCs w:val="18"/>
        </w:rPr>
        <w:t xml:space="preserve"> </w:t>
      </w:r>
      <w:r w:rsidR="00380868" w:rsidRPr="00846376">
        <w:rPr>
          <w:sz w:val="18"/>
          <w:szCs w:val="18"/>
        </w:rPr>
        <w:t>Source: https://www.bitre.gov.au/sites/default/files/documents/international_comparisons_2022.pdf</w:t>
      </w:r>
    </w:p>
    <w:p w14:paraId="2DF84842" w14:textId="3B10E2DA" w:rsidR="004A30CE" w:rsidRDefault="004A30CE" w:rsidP="00F60BC7">
      <w:pPr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hyperlink r:id="rId15" w:history="1">
        <w:r w:rsidR="00886F61" w:rsidRPr="003E0D1D">
          <w:rPr>
            <w:rStyle w:val="Hyperlink"/>
            <w:sz w:val="18"/>
            <w:szCs w:val="18"/>
          </w:rPr>
          <w:t>https://datahub.roadsafety.gov.au/progress-reporting/international-comparisons</w:t>
        </w:r>
      </w:hyperlink>
    </w:p>
    <w:p w14:paraId="7A9B3BE5" w14:textId="3DD58610" w:rsidR="00886F61" w:rsidRDefault="00886F61" w:rsidP="00F60BC7">
      <w:pPr>
        <w:rPr>
          <w:sz w:val="18"/>
          <w:szCs w:val="18"/>
        </w:rPr>
      </w:pPr>
      <w:r>
        <w:rPr>
          <w:sz w:val="18"/>
          <w:szCs w:val="18"/>
        </w:rPr>
        <w:t xml:space="preserve">* 2020-2023: </w:t>
      </w:r>
      <w:hyperlink r:id="rId16" w:history="1">
        <w:r w:rsidRPr="00886F61">
          <w:rPr>
            <w:rStyle w:val="Hyperlink"/>
            <w:sz w:val="18"/>
            <w:szCs w:val="18"/>
          </w:rPr>
          <w:t>OECD Data Explorer • Transport safety indicators</w:t>
        </w:r>
      </w:hyperlink>
    </w:p>
    <w:p w14:paraId="0ED3FA89" w14:textId="77777777" w:rsidR="00886F61" w:rsidRPr="00AD7119" w:rsidRDefault="00886F61" w:rsidP="00F60BC7">
      <w:pPr>
        <w:rPr>
          <w:sz w:val="18"/>
          <w:szCs w:val="18"/>
        </w:rPr>
      </w:pPr>
    </w:p>
    <w:p w14:paraId="4F7B24E4" w14:textId="73F8E7F4" w:rsidR="00F60BC7" w:rsidRDefault="005661C3" w:rsidP="0047370B">
      <w:pPr>
        <w:pStyle w:val="Heading2"/>
        <w:numPr>
          <w:ilvl w:val="0"/>
          <w:numId w:val="6"/>
        </w:numPr>
        <w:ind w:left="357" w:hanging="357"/>
      </w:pPr>
      <w:bookmarkStart w:id="99" w:name="_Toc223344267"/>
      <w:bookmarkStart w:id="100" w:name="_Toc223360743"/>
      <w:bookmarkStart w:id="101" w:name="_Toc224118514"/>
      <w:r w:rsidRPr="005661C3">
        <w:lastRenderedPageBreak/>
        <w:t>Lives lost rate per 100,000 population - OECD countries, 202</w:t>
      </w:r>
      <w:r w:rsidR="00886F61">
        <w:t>3</w:t>
      </w:r>
      <w:r w:rsidRPr="005661C3">
        <w:t>.</w:t>
      </w:r>
      <w:bookmarkEnd w:id="99"/>
      <w:bookmarkEnd w:id="100"/>
      <w:bookmarkEnd w:id="101"/>
    </w:p>
    <w:p w14:paraId="08BE666A" w14:textId="3DB28776" w:rsidR="005661C3" w:rsidRPr="005661C3" w:rsidRDefault="00886F61" w:rsidP="00886F61">
      <w:pPr>
        <w:jc w:val="center"/>
      </w:pPr>
      <w:r>
        <w:rPr>
          <w:noProof/>
        </w:rPr>
        <w:drawing>
          <wp:inline distT="0" distB="0" distL="0" distR="0" wp14:anchorId="05039AD4" wp14:editId="56F12EF9">
            <wp:extent cx="4286250" cy="7282800"/>
            <wp:effectExtent l="0" t="0" r="0" b="0"/>
            <wp:docPr id="66134495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A908261-A511-43F5-FF53-1A8EBA7CE1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0189C81" w14:textId="432260FD" w:rsidR="00F60BC7" w:rsidRDefault="00F60BC7" w:rsidP="00F60BC7">
      <w:pPr>
        <w:jc w:val="center"/>
      </w:pPr>
    </w:p>
    <w:p w14:paraId="0DAC2BAA" w14:textId="7E5D7DFC" w:rsidR="00065487" w:rsidRDefault="00065487" w:rsidP="0047370B">
      <w:pPr>
        <w:pStyle w:val="Heading2"/>
        <w:numPr>
          <w:ilvl w:val="0"/>
          <w:numId w:val="6"/>
        </w:numPr>
        <w:tabs>
          <w:tab w:val="left" w:pos="426"/>
        </w:tabs>
      </w:pPr>
      <w:bookmarkStart w:id="102" w:name="_Toc223344268"/>
      <w:bookmarkStart w:id="103" w:name="_Toc223360744"/>
      <w:bookmarkStart w:id="104" w:name="_Toc224118515"/>
      <w:r>
        <w:lastRenderedPageBreak/>
        <w:t>Useful websites</w:t>
      </w:r>
      <w:bookmarkEnd w:id="102"/>
      <w:bookmarkEnd w:id="103"/>
      <w:bookmarkEnd w:id="104"/>
    </w:p>
    <w:p w14:paraId="44A4514D" w14:textId="77777777" w:rsidR="00065487" w:rsidRDefault="00065487" w:rsidP="00065487">
      <w:pPr>
        <w:ind w:left="360"/>
      </w:pPr>
    </w:p>
    <w:p w14:paraId="049077F1" w14:textId="77777777" w:rsidR="00065487" w:rsidRPr="00065487" w:rsidRDefault="00065487" w:rsidP="00860B2A">
      <w:pPr>
        <w:pStyle w:val="Heading4"/>
      </w:pPr>
      <w:r w:rsidRPr="00065487">
        <w:t>TAC Sites</w:t>
      </w:r>
    </w:p>
    <w:p w14:paraId="35560D14" w14:textId="7564CF58" w:rsidR="00065487" w:rsidRPr="00C466C6" w:rsidRDefault="00065487" w:rsidP="00860B2A">
      <w:pPr>
        <w:pStyle w:val="ListParagraph"/>
      </w:pPr>
      <w:r w:rsidRPr="00065487">
        <w:t>TAC Safety (Road Safety)</w:t>
      </w:r>
      <w:r w:rsidRPr="00065487">
        <w:tab/>
      </w:r>
      <w:r w:rsidRPr="00065487">
        <w:tab/>
      </w:r>
      <w:r w:rsidRPr="00065487">
        <w:tab/>
      </w:r>
      <w:r w:rsidR="009B72A0">
        <w:tab/>
      </w:r>
      <w:hyperlink r:id="rId18" w:history="1">
        <w:r w:rsidRPr="00860B2A">
          <w:rPr>
            <w:rStyle w:val="Hyperlink"/>
            <w:color w:val="0070C0"/>
          </w:rPr>
          <w:t>tacsafety.com.au</w:t>
        </w:r>
      </w:hyperlink>
    </w:p>
    <w:p w14:paraId="41407868" w14:textId="320A0787" w:rsidR="00065487" w:rsidRPr="00C466C6" w:rsidRDefault="00065487" w:rsidP="00860B2A">
      <w:pPr>
        <w:pStyle w:val="ListParagraph"/>
      </w:pPr>
      <w:r w:rsidRPr="00C466C6">
        <w:t xml:space="preserve">TAC How safe is your car </w:t>
      </w:r>
      <w:r w:rsidRPr="00C466C6">
        <w:tab/>
      </w:r>
      <w:r w:rsidRPr="00C466C6">
        <w:tab/>
      </w:r>
      <w:r w:rsidRPr="00C466C6">
        <w:tab/>
      </w:r>
      <w:r w:rsidR="009B72A0">
        <w:tab/>
      </w:r>
      <w:r w:rsidRPr="00860B2A">
        <w:rPr>
          <w:rStyle w:val="Hyperlink"/>
          <w:color w:val="0070C0"/>
        </w:rPr>
        <w:t>howsafeisyourcar.com.au</w:t>
      </w:r>
      <w:r w:rsidR="00860B2A" w:rsidRPr="00860B2A">
        <w:rPr>
          <w:rStyle w:val="Hyperlink"/>
          <w:color w:val="0070C0"/>
        </w:rPr>
        <w:t xml:space="preserve"> </w:t>
      </w:r>
      <w:r w:rsidR="00860B2A">
        <w:rPr>
          <w:rStyle w:val="BodyCharChar"/>
          <w:rFonts w:asciiTheme="minorHAnsi" w:eastAsiaTheme="minorHAnsi" w:hAnsiTheme="minorHAnsi" w:cstheme="minorBidi"/>
          <w:kern w:val="2"/>
          <w:sz w:val="22"/>
          <w:szCs w:val="24"/>
          <w:lang w:val="en-GB"/>
          <w14:ligatures w14:val="standardContextual"/>
        </w:rPr>
        <w:t xml:space="preserve"> </w:t>
      </w:r>
    </w:p>
    <w:p w14:paraId="7664C77E" w14:textId="77777777" w:rsidR="00277768" w:rsidRDefault="00065487" w:rsidP="003202DB">
      <w:pPr>
        <w:pStyle w:val="ListParagraph"/>
      </w:pPr>
      <w:r w:rsidRPr="00C466C6">
        <w:t xml:space="preserve">TAC </w:t>
      </w:r>
      <w:r w:rsidR="00351C32" w:rsidRPr="00351C32">
        <w:t>Campaigns</w:t>
      </w:r>
      <w:r w:rsidRPr="00C466C6">
        <w:tab/>
      </w:r>
      <w:r w:rsidRPr="00C466C6">
        <w:tab/>
      </w:r>
      <w:r w:rsidR="00C466C6">
        <w:tab/>
      </w:r>
      <w:r w:rsidR="00351C32">
        <w:t xml:space="preserve">                        </w:t>
      </w:r>
      <w:r w:rsidR="009B72A0">
        <w:tab/>
      </w:r>
      <w:hyperlink r:id="rId19" w:history="1">
        <w:r w:rsidR="00277768" w:rsidRPr="00277768">
          <w:rPr>
            <w:rStyle w:val="Hyperlink"/>
            <w:color w:val="0070C0"/>
          </w:rPr>
          <w:t>road-safety/campaigns</w:t>
        </w:r>
      </w:hyperlink>
      <w:r w:rsidR="00277768">
        <w:t xml:space="preserve"> </w:t>
      </w:r>
      <w:r w:rsidR="00277768" w:rsidRPr="00277768">
        <w:t xml:space="preserve"> </w:t>
      </w:r>
    </w:p>
    <w:p w14:paraId="06325294" w14:textId="2A861F20" w:rsidR="00065487" w:rsidRPr="00C466C6" w:rsidRDefault="00065487" w:rsidP="003202DB">
      <w:pPr>
        <w:pStyle w:val="ListParagraph"/>
      </w:pPr>
      <w:r w:rsidRPr="00C466C6">
        <w:t>TAC Motorcycle Safety Website</w:t>
      </w:r>
      <w:r w:rsidRPr="00C466C6">
        <w:tab/>
      </w:r>
      <w:r w:rsidRPr="00C466C6">
        <w:tab/>
      </w:r>
      <w:r w:rsidR="00C466C6">
        <w:tab/>
      </w:r>
      <w:r w:rsidR="009B72A0">
        <w:tab/>
      </w:r>
      <w:r w:rsidRPr="00277768">
        <w:rPr>
          <w:rStyle w:val="Hyperlink"/>
          <w:color w:val="0070C0"/>
        </w:rPr>
        <w:t>spokes.com.au</w:t>
      </w:r>
    </w:p>
    <w:p w14:paraId="5396B894" w14:textId="6501D1E0" w:rsidR="00065487" w:rsidRDefault="00065487" w:rsidP="00860B2A">
      <w:pPr>
        <w:pStyle w:val="ListParagraph"/>
      </w:pPr>
      <w:r w:rsidRPr="00C466C6">
        <w:t>TAC Corporate site</w:t>
      </w:r>
      <w:r w:rsidRPr="00C466C6">
        <w:tab/>
      </w:r>
      <w:r w:rsidRPr="00C466C6">
        <w:tab/>
      </w:r>
      <w:r w:rsidRPr="00C466C6">
        <w:tab/>
      </w:r>
      <w:r w:rsidR="00C466C6">
        <w:tab/>
      </w:r>
      <w:r w:rsidR="009B72A0">
        <w:tab/>
      </w:r>
      <w:r w:rsidRPr="00860B2A">
        <w:rPr>
          <w:rStyle w:val="Hyperlink"/>
          <w:color w:val="0070C0"/>
        </w:rPr>
        <w:t>tac.vic.gov.au</w:t>
      </w:r>
      <w:r w:rsidRPr="00C466C6">
        <w:t xml:space="preserve">  </w:t>
      </w:r>
    </w:p>
    <w:p w14:paraId="4641395E" w14:textId="5E40B1B1" w:rsidR="00351C32" w:rsidRDefault="00351C32" w:rsidP="005E553F">
      <w:pPr>
        <w:pStyle w:val="ListParagraph"/>
      </w:pPr>
      <w:r w:rsidRPr="00351C32">
        <w:t>TAC Road Safety Grant Program</w:t>
      </w:r>
      <w:r>
        <w:t xml:space="preserve">                                   </w:t>
      </w:r>
      <w:hyperlink r:id="rId20" w:history="1">
        <w:r w:rsidRPr="00572959">
          <w:rPr>
            <w:rStyle w:val="Hyperlink"/>
            <w:color w:val="0070C0"/>
          </w:rPr>
          <w:t>tac-road-safety-grant-program</w:t>
        </w:r>
      </w:hyperlink>
      <w:r>
        <w:t xml:space="preserve"> </w:t>
      </w:r>
    </w:p>
    <w:p w14:paraId="3CABFE1C" w14:textId="2A4C1CD7" w:rsidR="00572959" w:rsidRPr="00572959" w:rsidRDefault="00572959" w:rsidP="005E553F">
      <w:pPr>
        <w:pStyle w:val="ListParagraph"/>
      </w:pPr>
      <w:r>
        <w:rPr>
          <w:lang w:val="en-PH"/>
        </w:rPr>
        <w:t xml:space="preserve">TAC Road to Zero Education                                          </w:t>
      </w:r>
      <w:hyperlink r:id="rId21" w:history="1">
        <w:r w:rsidRPr="00572959">
          <w:rPr>
            <w:rStyle w:val="Hyperlink"/>
            <w:color w:val="0070C0"/>
          </w:rPr>
          <w:t>roadtozero.vic.gov.au</w:t>
        </w:r>
      </w:hyperlink>
    </w:p>
    <w:p w14:paraId="19ABC082" w14:textId="77777777" w:rsidR="00572959" w:rsidRPr="00C466C6" w:rsidRDefault="00572959" w:rsidP="00572959">
      <w:pPr>
        <w:pStyle w:val="ListParagraph"/>
        <w:numPr>
          <w:ilvl w:val="0"/>
          <w:numId w:val="0"/>
        </w:numPr>
        <w:ind w:left="360"/>
      </w:pPr>
    </w:p>
    <w:p w14:paraId="0510C7E8" w14:textId="77777777" w:rsidR="00065487" w:rsidRPr="00065487" w:rsidRDefault="00065487" w:rsidP="00065487">
      <w:pPr>
        <w:ind w:left="720"/>
        <w:rPr>
          <w:rFonts w:cs="Arial"/>
          <w:sz w:val="18"/>
          <w:szCs w:val="18"/>
        </w:rPr>
      </w:pPr>
    </w:p>
    <w:p w14:paraId="6FD1CDFE" w14:textId="77777777" w:rsidR="00065487" w:rsidRPr="00065487" w:rsidRDefault="00065487" w:rsidP="00860B2A">
      <w:pPr>
        <w:pStyle w:val="Heading4"/>
      </w:pPr>
      <w:r w:rsidRPr="00065487">
        <w:t>Victorian Sites</w:t>
      </w:r>
    </w:p>
    <w:p w14:paraId="5ED88ABF" w14:textId="6A08D03F" w:rsidR="00065487" w:rsidRDefault="00065487" w:rsidP="00860B2A">
      <w:pPr>
        <w:pStyle w:val="ListParagraph"/>
      </w:pPr>
      <w:r w:rsidRPr="00065487">
        <w:t>VicRoads</w:t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="00C466C6">
        <w:tab/>
      </w:r>
      <w:r w:rsidR="009B72A0">
        <w:tab/>
      </w:r>
      <w:r w:rsidRPr="00860B2A">
        <w:rPr>
          <w:rStyle w:val="Hyperlink"/>
          <w:color w:val="0070C0"/>
        </w:rPr>
        <w:t>vicroads.vic.gov.au</w:t>
      </w:r>
      <w:r w:rsidRPr="00065487">
        <w:t xml:space="preserve"> </w:t>
      </w:r>
    </w:p>
    <w:p w14:paraId="3414C9E9" w14:textId="63907D67" w:rsidR="00351C32" w:rsidRDefault="00351C32" w:rsidP="00860B2A">
      <w:pPr>
        <w:pStyle w:val="ListParagraph"/>
      </w:pPr>
      <w:r>
        <w:t xml:space="preserve">Transport Victoria                                                            </w:t>
      </w:r>
      <w:hyperlink r:id="rId22" w:history="1">
        <w:r w:rsidRPr="00351C32">
          <w:rPr>
            <w:rStyle w:val="Hyperlink"/>
            <w:color w:val="0070C0"/>
          </w:rPr>
          <w:t>transport.vic.gov.au</w:t>
        </w:r>
      </w:hyperlink>
    </w:p>
    <w:p w14:paraId="344FBCCB" w14:textId="781E2FF7" w:rsidR="00065487" w:rsidRPr="00065487" w:rsidRDefault="00065487" w:rsidP="00860B2A">
      <w:pPr>
        <w:pStyle w:val="ListParagraph"/>
      </w:pPr>
      <w:r w:rsidRPr="00065487">
        <w:t>Victoria Police</w:t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police.vic.gov.au</w:t>
      </w:r>
    </w:p>
    <w:p w14:paraId="61B1FB8F" w14:textId="07F78C31" w:rsidR="00586B8A" w:rsidRPr="00065487" w:rsidRDefault="00586B8A" w:rsidP="00586B8A">
      <w:pPr>
        <w:pStyle w:val="ListParagraph"/>
      </w:pPr>
      <w:r w:rsidRPr="00586B8A">
        <w:t>myLearners website</w:t>
      </w:r>
      <w:r w:rsidRPr="00065487">
        <w:tab/>
      </w:r>
      <w:r w:rsidRPr="00065487">
        <w:tab/>
      </w:r>
      <w:r w:rsidRPr="00065487">
        <w:tab/>
      </w:r>
      <w:r>
        <w:t xml:space="preserve">            </w:t>
      </w:r>
      <w:r>
        <w:tab/>
      </w:r>
      <w:r w:rsidRPr="00586B8A">
        <w:rPr>
          <w:rStyle w:val="Hyperlink"/>
          <w:color w:val="0070C0"/>
        </w:rPr>
        <w:t>mylearners.vic.gov.au</w:t>
      </w:r>
    </w:p>
    <w:p w14:paraId="040C85B4" w14:textId="77777777" w:rsidR="00586B8A" w:rsidRPr="00586B8A" w:rsidRDefault="00586B8A" w:rsidP="00586B8A">
      <w:pPr>
        <w:pStyle w:val="ListParagraph"/>
        <w:rPr>
          <w:rStyle w:val="Hyperlink"/>
          <w:color w:val="auto"/>
          <w:u w:val="none"/>
        </w:rPr>
      </w:pPr>
      <w:r w:rsidRPr="00065487">
        <w:t>Road Safety Education Victoria</w:t>
      </w:r>
      <w:r w:rsidRPr="00065487">
        <w:tab/>
      </w:r>
      <w:r w:rsidRPr="00065487">
        <w:tab/>
      </w:r>
      <w:r w:rsidRPr="00065487">
        <w:tab/>
      </w:r>
      <w:r>
        <w:tab/>
      </w:r>
      <w:r w:rsidRPr="00860B2A">
        <w:rPr>
          <w:rStyle w:val="Hyperlink"/>
          <w:color w:val="0070C0"/>
        </w:rPr>
        <w:t>roadsafetyeducation.vic.gov.au</w:t>
      </w:r>
    </w:p>
    <w:p w14:paraId="6A298513" w14:textId="77777777" w:rsidR="00586B8A" w:rsidRPr="00065487" w:rsidRDefault="00586B8A" w:rsidP="00586B8A">
      <w:pPr>
        <w:pStyle w:val="ListParagraph"/>
      </w:pPr>
      <w:r w:rsidRPr="00065487">
        <w:t>Cameras Save Lives</w:t>
      </w:r>
      <w:r w:rsidRPr="00065487">
        <w:tab/>
      </w:r>
      <w:r w:rsidRPr="00065487">
        <w:tab/>
      </w:r>
      <w:r w:rsidRPr="00065487">
        <w:tab/>
      </w:r>
      <w:r w:rsidRPr="00065487">
        <w:tab/>
      </w:r>
      <w:r>
        <w:tab/>
      </w:r>
      <w:r w:rsidRPr="00860B2A">
        <w:rPr>
          <w:rStyle w:val="Hyperlink"/>
          <w:color w:val="0070C0"/>
        </w:rPr>
        <w:t>camerassavelives.vic.gov.au</w:t>
      </w:r>
    </w:p>
    <w:p w14:paraId="4EF671DA" w14:textId="77777777" w:rsidR="00586B8A" w:rsidRDefault="00586B8A" w:rsidP="00586B8A">
      <w:pPr>
        <w:pStyle w:val="ListParagraph"/>
      </w:pPr>
      <w:r w:rsidRPr="00586B8A">
        <w:t>Victorian Government open data</w:t>
      </w:r>
      <w:r w:rsidRPr="00065487">
        <w:tab/>
      </w:r>
      <w:r w:rsidRPr="00065487">
        <w:tab/>
      </w:r>
      <w:r>
        <w:tab/>
        <w:t xml:space="preserve">            </w:t>
      </w:r>
      <w:hyperlink r:id="rId23" w:history="1">
        <w:r w:rsidRPr="00586B8A">
          <w:rPr>
            <w:rStyle w:val="Hyperlink"/>
            <w:color w:val="0070C0"/>
          </w:rPr>
          <w:t>data.vic.gov.au</w:t>
        </w:r>
      </w:hyperlink>
      <w:r>
        <w:t xml:space="preserve"> </w:t>
      </w:r>
    </w:p>
    <w:p w14:paraId="7F57B160" w14:textId="7D7EFBD8" w:rsidR="00586B8A" w:rsidRPr="00586B8A" w:rsidRDefault="00586B8A" w:rsidP="00586B8A">
      <w:pPr>
        <w:pStyle w:val="ListParagraph"/>
        <w:rPr>
          <w:rStyle w:val="Hyperlink"/>
          <w:color w:val="0070C0"/>
        </w:rPr>
      </w:pPr>
      <w:r w:rsidRPr="00586B8A">
        <w:t>Victorian road trauma statistics</w:t>
      </w:r>
      <w:r>
        <w:t xml:space="preserve">                                       </w:t>
      </w:r>
      <w:hyperlink r:id="rId24" w:history="1">
        <w:r w:rsidRPr="00586B8A">
          <w:rPr>
            <w:rStyle w:val="Hyperlink"/>
            <w:color w:val="0070C0"/>
          </w:rPr>
          <w:t>road-trauma-statistics</w:t>
        </w:r>
      </w:hyperlink>
    </w:p>
    <w:p w14:paraId="1B6E8E6F" w14:textId="11C17D6B" w:rsidR="00065487" w:rsidRPr="00065487" w:rsidRDefault="00065487" w:rsidP="00860B2A">
      <w:pPr>
        <w:pStyle w:val="ListParagraph"/>
      </w:pPr>
      <w:r w:rsidRPr="00065487">
        <w:t>RACV</w:t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racv.com.au</w:t>
      </w:r>
    </w:p>
    <w:p w14:paraId="7B5AEEA5" w14:textId="565FFC15" w:rsidR="00065487" w:rsidRPr="00586B8A" w:rsidRDefault="00065487" w:rsidP="00860B2A">
      <w:pPr>
        <w:pStyle w:val="ListParagraph"/>
        <w:rPr>
          <w:rStyle w:val="Hyperlink"/>
          <w:color w:val="auto"/>
          <w:u w:val="none"/>
        </w:rPr>
      </w:pPr>
      <w:r w:rsidRPr="00065487">
        <w:t>Monash University Accident Research Centre</w:t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mon</w:t>
      </w:r>
      <w:bookmarkStart w:id="105" w:name="_Hlt427744305"/>
      <w:r w:rsidRPr="00860B2A">
        <w:rPr>
          <w:rStyle w:val="Hyperlink"/>
          <w:color w:val="0070C0"/>
        </w:rPr>
        <w:t>a</w:t>
      </w:r>
      <w:bookmarkEnd w:id="105"/>
      <w:r w:rsidRPr="00860B2A">
        <w:rPr>
          <w:rStyle w:val="Hyperlink"/>
          <w:color w:val="0070C0"/>
        </w:rPr>
        <w:t>sh.edu.au/muarc</w:t>
      </w:r>
    </w:p>
    <w:p w14:paraId="41394C72" w14:textId="77777777" w:rsidR="00586B8A" w:rsidRPr="00065487" w:rsidRDefault="00586B8A" w:rsidP="00586B8A">
      <w:pPr>
        <w:pStyle w:val="ListParagraph"/>
        <w:numPr>
          <w:ilvl w:val="0"/>
          <w:numId w:val="0"/>
        </w:numPr>
        <w:ind w:left="360"/>
      </w:pPr>
    </w:p>
    <w:p w14:paraId="6736BC3C" w14:textId="77777777" w:rsidR="00065487" w:rsidRPr="00065487" w:rsidRDefault="00065487" w:rsidP="00860B2A">
      <w:pPr>
        <w:pStyle w:val="Heading4"/>
      </w:pPr>
      <w:r w:rsidRPr="00065487">
        <w:t>National and Interstate Sites</w:t>
      </w:r>
    </w:p>
    <w:p w14:paraId="39E02523" w14:textId="7EC806C6" w:rsidR="00065487" w:rsidRPr="00065487" w:rsidRDefault="00586B8A" w:rsidP="00860B2A">
      <w:pPr>
        <w:pStyle w:val="ListParagraph"/>
      </w:pPr>
      <w:r w:rsidRPr="00586B8A">
        <w:t>National Transport Research Organisation</w:t>
      </w:r>
      <w:r w:rsidR="00065487" w:rsidRPr="00065487">
        <w:tab/>
      </w:r>
      <w:r w:rsidR="00065487" w:rsidRPr="00065487">
        <w:tab/>
      </w:r>
      <w:hyperlink r:id="rId25" w:history="1">
        <w:r w:rsidRPr="00586B8A">
          <w:rPr>
            <w:rStyle w:val="Hyperlink"/>
            <w:color w:val="0070C0"/>
          </w:rPr>
          <w:t>ntro.org.au</w:t>
        </w:r>
      </w:hyperlink>
      <w:r>
        <w:rPr>
          <w:rStyle w:val="Hyperlink"/>
          <w:color w:val="0070C0"/>
        </w:rPr>
        <w:t xml:space="preserve"> </w:t>
      </w:r>
      <w:r w:rsidR="00065487" w:rsidRPr="00065487">
        <w:tab/>
      </w:r>
      <w:r w:rsidR="009B72A0">
        <w:tab/>
      </w:r>
    </w:p>
    <w:p w14:paraId="66FD734C" w14:textId="7C287FA8" w:rsidR="00065487" w:rsidRPr="00065487" w:rsidRDefault="00065487" w:rsidP="00860B2A">
      <w:pPr>
        <w:pStyle w:val="ListParagraph"/>
      </w:pPr>
      <w:r w:rsidRPr="00065487">
        <w:t>Australian Transport Safety Bureau</w:t>
      </w:r>
      <w:r w:rsidRPr="00065487">
        <w:tab/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atsb.gov.au</w:t>
      </w:r>
    </w:p>
    <w:p w14:paraId="243D24AB" w14:textId="1B12C0EA" w:rsidR="00065487" w:rsidRPr="00065487" w:rsidRDefault="000E2BFE" w:rsidP="00860B2A">
      <w:pPr>
        <w:pStyle w:val="ListParagraph"/>
      </w:pPr>
      <w:r w:rsidRPr="000E2BFE">
        <w:t>State Insurance Regulatory Authority (NSW)</w:t>
      </w:r>
      <w:r w:rsidR="00065487" w:rsidRPr="00065487">
        <w:tab/>
      </w:r>
      <w:r w:rsidR="00065487" w:rsidRPr="00065487">
        <w:tab/>
      </w:r>
      <w:hyperlink r:id="rId26" w:history="1">
        <w:r w:rsidRPr="00EE005A">
          <w:rPr>
            <w:rStyle w:val="Hyperlink"/>
            <w:color w:val="0070C0"/>
          </w:rPr>
          <w:t>sira.nsw.gov.au</w:t>
        </w:r>
      </w:hyperlink>
      <w:r w:rsidRPr="00EE005A">
        <w:rPr>
          <w:rStyle w:val="Hyperlink"/>
          <w:color w:val="0070C0"/>
        </w:rPr>
        <w:t xml:space="preserve"> </w:t>
      </w:r>
      <w:r w:rsidRPr="000E2BFE">
        <w:t xml:space="preserve">  </w:t>
      </w:r>
      <w:r>
        <w:t xml:space="preserve"> </w:t>
      </w:r>
      <w:r w:rsidR="00065487" w:rsidRPr="00065487">
        <w:tab/>
      </w:r>
    </w:p>
    <w:p w14:paraId="58B489D6" w14:textId="4E9CF368" w:rsidR="00065487" w:rsidRPr="00860B2A" w:rsidRDefault="00065487" w:rsidP="00860B2A">
      <w:pPr>
        <w:pStyle w:val="ListParagraph"/>
        <w:rPr>
          <w:rStyle w:val="Hyperlink"/>
          <w:color w:val="0070C0"/>
        </w:rPr>
      </w:pPr>
      <w:r w:rsidRPr="00065487">
        <w:t>Motor Accidents Insurance Board (TAS)</w:t>
      </w:r>
      <w:r w:rsidRPr="00065487">
        <w:tab/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maib.tas.gov.au</w:t>
      </w:r>
    </w:p>
    <w:p w14:paraId="2118CF27" w14:textId="41A680B6" w:rsidR="00065487" w:rsidRPr="00860B2A" w:rsidRDefault="00065487" w:rsidP="00860B2A">
      <w:pPr>
        <w:pStyle w:val="ListParagraph"/>
        <w:rPr>
          <w:rStyle w:val="Hyperlink"/>
          <w:color w:val="0070C0"/>
        </w:rPr>
      </w:pPr>
      <w:r w:rsidRPr="00065487">
        <w:t>Motor Accident Commission, Allianz (SA)</w:t>
      </w:r>
      <w:r w:rsidRPr="00065487">
        <w:tab/>
      </w:r>
      <w:r w:rsidR="009B72A0">
        <w:tab/>
      </w:r>
      <w:hyperlink r:id="rId27" w:history="1">
        <w:r w:rsidR="00EE005A" w:rsidRPr="00EE005A">
          <w:rPr>
            <w:rStyle w:val="Hyperlink"/>
            <w:color w:val="0070C0"/>
          </w:rPr>
          <w:t>ctp.sa.gov.au</w:t>
        </w:r>
      </w:hyperlink>
    </w:p>
    <w:p w14:paraId="4FCFE109" w14:textId="09E8A686" w:rsidR="00065487" w:rsidRPr="00065487" w:rsidRDefault="00065487" w:rsidP="00860B2A">
      <w:pPr>
        <w:pStyle w:val="ListParagraph"/>
      </w:pPr>
      <w:r w:rsidRPr="00065487">
        <w:t>Motor Accidents Compensation, TIO, (NT)</w:t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tiofi.com.au/mac</w:t>
      </w:r>
    </w:p>
    <w:p w14:paraId="74F8F640" w14:textId="54E70F09" w:rsidR="00065487" w:rsidRPr="00860B2A" w:rsidRDefault="00065487" w:rsidP="00860B2A">
      <w:pPr>
        <w:pStyle w:val="ListParagraph"/>
        <w:rPr>
          <w:rStyle w:val="Hyperlink"/>
          <w:color w:val="0070C0"/>
        </w:rPr>
      </w:pPr>
      <w:r w:rsidRPr="00065487">
        <w:t>Insurance Commission of Western Australia</w:t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icwa.wa.gov.au</w:t>
      </w:r>
    </w:p>
    <w:p w14:paraId="0E0BE93E" w14:textId="43297B7D" w:rsidR="00065487" w:rsidRDefault="00065487" w:rsidP="00860B2A">
      <w:pPr>
        <w:pStyle w:val="ListParagraph"/>
        <w:rPr>
          <w:rStyle w:val="Hyperlink"/>
          <w:color w:val="0070C0"/>
        </w:rPr>
      </w:pPr>
      <w:r w:rsidRPr="00065487">
        <w:t>Motor Accident Insurance Commission (QLD)</w:t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maic.qld.gov.au</w:t>
      </w:r>
    </w:p>
    <w:p w14:paraId="79FFA9E4" w14:textId="77777777" w:rsidR="00065487" w:rsidRPr="00860B2A" w:rsidRDefault="00065487" w:rsidP="00860B2A">
      <w:pPr>
        <w:pStyle w:val="ListParagraph"/>
        <w:numPr>
          <w:ilvl w:val="0"/>
          <w:numId w:val="0"/>
        </w:numPr>
        <w:ind w:left="360"/>
        <w:rPr>
          <w:rStyle w:val="Hyperlink"/>
          <w:color w:val="0070C0"/>
        </w:rPr>
      </w:pPr>
    </w:p>
    <w:p w14:paraId="60257CC6" w14:textId="77777777" w:rsidR="00065487" w:rsidRPr="00065487" w:rsidRDefault="00065487" w:rsidP="00860B2A">
      <w:pPr>
        <w:pStyle w:val="Heading4"/>
      </w:pPr>
      <w:r w:rsidRPr="00065487">
        <w:t>International Sites</w:t>
      </w:r>
    </w:p>
    <w:p w14:paraId="193095F8" w14:textId="4152BB4C" w:rsidR="00065487" w:rsidRPr="00065487" w:rsidRDefault="00065487" w:rsidP="00860B2A">
      <w:pPr>
        <w:pStyle w:val="ListParagraph"/>
      </w:pPr>
      <w:r w:rsidRPr="00065487">
        <w:t>National Highway Traffic Safety Admin (USA)</w:t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nhtsa.dot.gov</w:t>
      </w:r>
    </w:p>
    <w:p w14:paraId="77F5FCFE" w14:textId="6661CD82" w:rsidR="00065487" w:rsidRPr="00BC4CDA" w:rsidRDefault="00065487" w:rsidP="00860B2A">
      <w:pPr>
        <w:pStyle w:val="ListParagraph"/>
        <w:rPr>
          <w:rStyle w:val="Hyperlink"/>
          <w:color w:val="0070C0"/>
        </w:rPr>
      </w:pPr>
      <w:r w:rsidRPr="00065487">
        <w:t>Swedish Road and Transport Institute (VTI)</w:t>
      </w:r>
      <w:r w:rsidRPr="00065487">
        <w:tab/>
      </w:r>
      <w:r w:rsidR="009B72A0">
        <w:tab/>
      </w:r>
      <w:hyperlink r:id="rId28" w:history="1">
        <w:r w:rsidR="00BC4CDA" w:rsidRPr="00BC4CDA">
          <w:rPr>
            <w:rStyle w:val="Hyperlink"/>
            <w:color w:val="0070C0"/>
          </w:rPr>
          <w:t>vti.se</w:t>
        </w:r>
      </w:hyperlink>
    </w:p>
    <w:p w14:paraId="32F79B6E" w14:textId="1F93FB66" w:rsidR="00065487" w:rsidRDefault="00065487" w:rsidP="00860B2A">
      <w:pPr>
        <w:pStyle w:val="ListParagraph"/>
        <w:rPr>
          <w:rStyle w:val="Hyperlink"/>
          <w:color w:val="0070C0"/>
        </w:rPr>
      </w:pPr>
      <w:r w:rsidRPr="00065487">
        <w:t>SWOV Institute for Road Safety Research</w:t>
      </w:r>
      <w:r w:rsidRPr="00065487">
        <w:tab/>
      </w:r>
      <w:r w:rsidR="009B72A0">
        <w:tab/>
      </w:r>
      <w:hyperlink r:id="rId29" w:history="1">
        <w:r w:rsidR="00BC4CDA">
          <w:rPr>
            <w:rStyle w:val="Hyperlink"/>
            <w:color w:val="0070C0"/>
          </w:rPr>
          <w:t>swov</w:t>
        </w:r>
      </w:hyperlink>
    </w:p>
    <w:p w14:paraId="500C862B" w14:textId="0CB5AE77" w:rsidR="00EE005A" w:rsidRPr="00EE005A" w:rsidRDefault="00EE005A" w:rsidP="00EE005A">
      <w:pPr>
        <w:pStyle w:val="ListParagraph"/>
        <w:numPr>
          <w:ilvl w:val="0"/>
          <w:numId w:val="27"/>
        </w:numPr>
        <w:rPr>
          <w:rStyle w:val="Hyperlink"/>
          <w:color w:val="0070C0"/>
          <w:u w:val="none"/>
        </w:rPr>
      </w:pPr>
      <w:r w:rsidRPr="00EE005A">
        <w:t>Bureau of Infrastructure and Transport Research</w:t>
      </w:r>
      <w:r>
        <w:t xml:space="preserve"> Eco   </w:t>
      </w:r>
      <w:hyperlink r:id="rId30" w:history="1">
        <w:r w:rsidRPr="00EE005A">
          <w:rPr>
            <w:rFonts w:ascii="Arial" w:eastAsia="Times New Roman" w:hAnsi="Arial" w:cs="Arial"/>
            <w:color w:val="0070C0"/>
            <w:kern w:val="0"/>
            <w:szCs w:val="22"/>
            <w:u w:val="single"/>
            <w:lang w:val="en-AU" w:eastAsia="en-AU"/>
            <w14:ligatures w14:val="none"/>
          </w:rPr>
          <w:t>bitre.gov.au</w:t>
        </w:r>
      </w:hyperlink>
    </w:p>
    <w:p w14:paraId="601287E0" w14:textId="77777777" w:rsidR="00065487" w:rsidRDefault="00065487" w:rsidP="00065487">
      <w:pPr>
        <w:ind w:left="720"/>
        <w:rPr>
          <w:rFonts w:cs="Arial"/>
          <w:szCs w:val="18"/>
        </w:rPr>
      </w:pPr>
    </w:p>
    <w:p w14:paraId="41F39011" w14:textId="77777777" w:rsidR="00065487" w:rsidRPr="00065487" w:rsidRDefault="00065487" w:rsidP="00860B2A">
      <w:pPr>
        <w:pStyle w:val="Heading4"/>
      </w:pPr>
      <w:r w:rsidRPr="00065487">
        <w:t>Related Sites</w:t>
      </w:r>
    </w:p>
    <w:p w14:paraId="37EAA109" w14:textId="58F3F1FF" w:rsidR="00065487" w:rsidRPr="00065487" w:rsidRDefault="00065487" w:rsidP="00860B2A">
      <w:pPr>
        <w:pStyle w:val="ListParagraph"/>
      </w:pPr>
      <w:r w:rsidRPr="00065487">
        <w:t>Alcohol and Drug Foundation</w:t>
      </w:r>
      <w:r w:rsidRPr="00065487">
        <w:tab/>
      </w:r>
      <w:r w:rsidRPr="00065487">
        <w:tab/>
      </w:r>
      <w:r w:rsidRPr="00065487">
        <w:tab/>
      </w:r>
      <w:r w:rsidR="009B72A0">
        <w:tab/>
      </w:r>
      <w:r w:rsidRPr="00860B2A">
        <w:rPr>
          <w:rStyle w:val="Hyperlink"/>
          <w:color w:val="0070C0"/>
        </w:rPr>
        <w:t>adf.org.au</w:t>
      </w:r>
    </w:p>
    <w:p w14:paraId="48699034" w14:textId="029278F2" w:rsidR="00065487" w:rsidRDefault="00065487" w:rsidP="006563C2">
      <w:pPr>
        <w:pStyle w:val="Heading2"/>
        <w:numPr>
          <w:ilvl w:val="0"/>
          <w:numId w:val="6"/>
        </w:numPr>
      </w:pPr>
      <w:bookmarkStart w:id="106" w:name="_Toc223344269"/>
      <w:bookmarkStart w:id="107" w:name="_Toc223360745"/>
      <w:bookmarkStart w:id="108" w:name="_Toc224118516"/>
      <w:r>
        <w:lastRenderedPageBreak/>
        <w:t>Graphs of Lives Lost and Hospitalised Claims</w:t>
      </w:r>
      <w:bookmarkEnd w:id="106"/>
      <w:bookmarkEnd w:id="107"/>
      <w:bookmarkEnd w:id="108"/>
    </w:p>
    <w:p w14:paraId="689F4BDE" w14:textId="6F5A184B" w:rsidR="00441B7A" w:rsidRDefault="00441B7A" w:rsidP="00441B7A">
      <w:r>
        <w:rPr>
          <w:noProof/>
        </w:rPr>
        <w:drawing>
          <wp:inline distT="0" distB="0" distL="0" distR="0" wp14:anchorId="6E62D779" wp14:editId="7DA3ECE1">
            <wp:extent cx="6501130" cy="3601941"/>
            <wp:effectExtent l="0" t="0" r="13970" b="17780"/>
            <wp:docPr id="20384168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E2D5AAD" w14:textId="77777777" w:rsidR="00D667CA" w:rsidRPr="00441B7A" w:rsidRDefault="00D667CA" w:rsidP="00441B7A"/>
    <w:p w14:paraId="10EFEE22" w14:textId="614C2ED1" w:rsidR="00065487" w:rsidRDefault="00D667CA" w:rsidP="00065487">
      <w:pPr>
        <w:rPr>
          <w:noProof/>
        </w:rPr>
      </w:pPr>
      <w:r>
        <w:rPr>
          <w:noProof/>
        </w:rPr>
        <w:drawing>
          <wp:inline distT="0" distB="0" distL="0" distR="0" wp14:anchorId="42ACFDB7" wp14:editId="14C37F8F">
            <wp:extent cx="6501384" cy="3602736"/>
            <wp:effectExtent l="0" t="0" r="13970" b="17145"/>
            <wp:docPr id="2864371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44DBC47" w14:textId="4EE8D819" w:rsidR="00E134DF" w:rsidRDefault="00E134DF" w:rsidP="00065487"/>
    <w:p w14:paraId="14AC8166" w14:textId="363472C0" w:rsidR="00065487" w:rsidRDefault="00065487" w:rsidP="00065487"/>
    <w:p w14:paraId="5E780805" w14:textId="0211B2A9" w:rsidR="00D667CA" w:rsidRDefault="00D667CA" w:rsidP="00065487">
      <w:r>
        <w:rPr>
          <w:noProof/>
        </w:rPr>
        <w:drawing>
          <wp:inline distT="0" distB="0" distL="0" distR="0" wp14:anchorId="7BFFAC12" wp14:editId="2B014254">
            <wp:extent cx="6408420" cy="3602736"/>
            <wp:effectExtent l="0" t="0" r="11430" b="17145"/>
            <wp:docPr id="3229826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F52ACCA" w14:textId="77777777" w:rsidR="00D667CA" w:rsidRDefault="00D667CA" w:rsidP="00065487"/>
    <w:p w14:paraId="6012B936" w14:textId="59881214" w:rsidR="00E81B1C" w:rsidRDefault="00D667CA" w:rsidP="00065487">
      <w:r>
        <w:rPr>
          <w:noProof/>
        </w:rPr>
        <w:drawing>
          <wp:inline distT="0" distB="0" distL="0" distR="0" wp14:anchorId="542A69B3" wp14:editId="6A5A5EE3">
            <wp:extent cx="6408420" cy="3592830"/>
            <wp:effectExtent l="0" t="0" r="11430" b="7620"/>
            <wp:docPr id="16996342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6D3F27E" w14:textId="5CEE49FD" w:rsidR="00C075E6" w:rsidRDefault="00C075E6" w:rsidP="00065487"/>
    <w:p w14:paraId="5221977A" w14:textId="77777777" w:rsidR="00816B1F" w:rsidRDefault="00816B1F" w:rsidP="00065487"/>
    <w:p w14:paraId="30D6B822" w14:textId="100AB41B" w:rsidR="00816B1F" w:rsidRDefault="009B72A0" w:rsidP="006563C2">
      <w:pPr>
        <w:pStyle w:val="Heading2"/>
        <w:numPr>
          <w:ilvl w:val="0"/>
          <w:numId w:val="6"/>
        </w:numPr>
      </w:pPr>
      <w:bookmarkStart w:id="109" w:name="_Toc223344270"/>
      <w:bookmarkStart w:id="110" w:name="_Toc223360746"/>
      <w:bookmarkStart w:id="111" w:name="_Toc224118517"/>
      <w:r>
        <w:lastRenderedPageBreak/>
        <w:t>V</w:t>
      </w:r>
      <w:r w:rsidR="00816B1F">
        <w:t>ictorian monthly lives lost since 1951</w:t>
      </w:r>
      <w:bookmarkEnd w:id="109"/>
      <w:bookmarkEnd w:id="110"/>
      <w:bookmarkEnd w:id="111"/>
    </w:p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807"/>
        <w:gridCol w:w="688"/>
        <w:gridCol w:w="702"/>
        <w:gridCol w:w="702"/>
        <w:gridCol w:w="688"/>
        <w:gridCol w:w="741"/>
        <w:gridCol w:w="702"/>
        <w:gridCol w:w="658"/>
        <w:gridCol w:w="741"/>
        <w:gridCol w:w="715"/>
        <w:gridCol w:w="676"/>
        <w:gridCol w:w="729"/>
        <w:gridCol w:w="715"/>
        <w:gridCol w:w="828"/>
      </w:tblGrid>
      <w:tr w:rsidR="00A03E8F" w:rsidRPr="00D75757" w14:paraId="087BEDE0" w14:textId="77777777" w:rsidTr="00AD71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7859DF2E" w14:textId="68977E05" w:rsidR="00A03E8F" w:rsidRPr="00D75757" w:rsidRDefault="00A03E8F" w:rsidP="00AD711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Year</w:t>
            </w:r>
          </w:p>
        </w:tc>
        <w:tc>
          <w:tcPr>
            <w:tcW w:w="341" w:type="pct"/>
            <w:vAlign w:val="top"/>
          </w:tcPr>
          <w:p w14:paraId="2AD3DFE6" w14:textId="0DB803A7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</w:p>
        </w:tc>
        <w:tc>
          <w:tcPr>
            <w:tcW w:w="348" w:type="pct"/>
            <w:vAlign w:val="top"/>
          </w:tcPr>
          <w:p w14:paraId="1D413B85" w14:textId="6770D796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</w:p>
        </w:tc>
        <w:tc>
          <w:tcPr>
            <w:tcW w:w="348" w:type="pct"/>
            <w:vAlign w:val="top"/>
          </w:tcPr>
          <w:p w14:paraId="6A95234C" w14:textId="6F0B7EFD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Mar</w:t>
            </w:r>
          </w:p>
        </w:tc>
        <w:tc>
          <w:tcPr>
            <w:tcW w:w="341" w:type="pct"/>
            <w:vAlign w:val="top"/>
          </w:tcPr>
          <w:p w14:paraId="76780D79" w14:textId="2713A686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</w:p>
        </w:tc>
        <w:tc>
          <w:tcPr>
            <w:tcW w:w="367" w:type="pct"/>
            <w:vAlign w:val="top"/>
          </w:tcPr>
          <w:p w14:paraId="76A9C640" w14:textId="37E82AD6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</w:p>
        </w:tc>
        <w:tc>
          <w:tcPr>
            <w:tcW w:w="348" w:type="pct"/>
            <w:vAlign w:val="top"/>
          </w:tcPr>
          <w:p w14:paraId="6A2789A5" w14:textId="60C02A82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</w:p>
        </w:tc>
        <w:tc>
          <w:tcPr>
            <w:tcW w:w="326" w:type="pct"/>
            <w:vAlign w:val="top"/>
          </w:tcPr>
          <w:p w14:paraId="09D87DA6" w14:textId="472BA41A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Jul</w:t>
            </w:r>
          </w:p>
        </w:tc>
        <w:tc>
          <w:tcPr>
            <w:tcW w:w="367" w:type="pct"/>
            <w:vAlign w:val="top"/>
          </w:tcPr>
          <w:p w14:paraId="515902B3" w14:textId="70436258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</w:p>
        </w:tc>
        <w:tc>
          <w:tcPr>
            <w:tcW w:w="354" w:type="pct"/>
            <w:vAlign w:val="top"/>
          </w:tcPr>
          <w:p w14:paraId="5EC96C1C" w14:textId="6420AF32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Sep</w:t>
            </w:r>
          </w:p>
        </w:tc>
        <w:tc>
          <w:tcPr>
            <w:tcW w:w="335" w:type="pct"/>
            <w:vAlign w:val="top"/>
          </w:tcPr>
          <w:p w14:paraId="70455B44" w14:textId="54EDFA4A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</w:p>
        </w:tc>
        <w:tc>
          <w:tcPr>
            <w:tcW w:w="361" w:type="pct"/>
            <w:vAlign w:val="top"/>
          </w:tcPr>
          <w:p w14:paraId="2FCB2B87" w14:textId="48A7BCA7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</w:p>
        </w:tc>
        <w:tc>
          <w:tcPr>
            <w:tcW w:w="354" w:type="pct"/>
            <w:vAlign w:val="top"/>
          </w:tcPr>
          <w:p w14:paraId="20519C35" w14:textId="65FD2F5A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</w:p>
        </w:tc>
        <w:tc>
          <w:tcPr>
            <w:tcW w:w="410" w:type="pct"/>
            <w:vAlign w:val="top"/>
          </w:tcPr>
          <w:p w14:paraId="75E25FA3" w14:textId="3D0E83FC" w:rsidR="00A03E8F" w:rsidRPr="00D75757" w:rsidRDefault="00A03E8F" w:rsidP="00A03E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Total</w:t>
            </w:r>
          </w:p>
        </w:tc>
      </w:tr>
      <w:tr w:rsidR="00A03E8F" w:rsidRPr="00D75757" w14:paraId="5D258FA4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15614F05" w14:textId="70EA30C9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1951</w:t>
            </w:r>
          </w:p>
        </w:tc>
        <w:tc>
          <w:tcPr>
            <w:tcW w:w="341" w:type="pct"/>
            <w:vAlign w:val="top"/>
          </w:tcPr>
          <w:p w14:paraId="51211F79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8" w:type="pct"/>
            <w:vAlign w:val="top"/>
          </w:tcPr>
          <w:p w14:paraId="7EC148AF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8" w:type="pct"/>
            <w:vAlign w:val="top"/>
          </w:tcPr>
          <w:p w14:paraId="580E58B6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1" w:type="pct"/>
            <w:vAlign w:val="top"/>
          </w:tcPr>
          <w:p w14:paraId="396E10C4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7" w:type="pct"/>
            <w:vAlign w:val="top"/>
          </w:tcPr>
          <w:p w14:paraId="4E85F017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8" w:type="pct"/>
            <w:vAlign w:val="top"/>
          </w:tcPr>
          <w:p w14:paraId="035887BD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6" w:type="pct"/>
            <w:vAlign w:val="top"/>
          </w:tcPr>
          <w:p w14:paraId="765C07EB" w14:textId="635E91D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67" w:type="pct"/>
            <w:vAlign w:val="top"/>
          </w:tcPr>
          <w:p w14:paraId="43A8AD4B" w14:textId="3E0DEB0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59</w:t>
            </w:r>
          </w:p>
        </w:tc>
        <w:tc>
          <w:tcPr>
            <w:tcW w:w="354" w:type="pct"/>
            <w:vAlign w:val="top"/>
          </w:tcPr>
          <w:p w14:paraId="390CF7E1" w14:textId="36FD4F8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335" w:type="pct"/>
            <w:vAlign w:val="top"/>
          </w:tcPr>
          <w:p w14:paraId="418E4037" w14:textId="2EE15A9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61" w:type="pct"/>
            <w:vAlign w:val="top"/>
          </w:tcPr>
          <w:p w14:paraId="094250C8" w14:textId="165D3D8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354" w:type="pct"/>
            <w:vAlign w:val="top"/>
          </w:tcPr>
          <w:p w14:paraId="5021B11E" w14:textId="120F3D3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410" w:type="pct"/>
            <w:vAlign w:val="top"/>
          </w:tcPr>
          <w:p w14:paraId="3794A909" w14:textId="7777777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A03E8F" w:rsidRPr="00D75757" w14:paraId="5E8F76D3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05046A76" w14:textId="6DAD2007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1952</w:t>
            </w:r>
          </w:p>
        </w:tc>
        <w:tc>
          <w:tcPr>
            <w:tcW w:w="341" w:type="pct"/>
            <w:vAlign w:val="top"/>
          </w:tcPr>
          <w:p w14:paraId="1574E937" w14:textId="25B2A8B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348" w:type="pct"/>
            <w:vAlign w:val="top"/>
          </w:tcPr>
          <w:p w14:paraId="4123AD3C" w14:textId="51FEB41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348" w:type="pct"/>
            <w:vAlign w:val="top"/>
          </w:tcPr>
          <w:p w14:paraId="10B9B0DD" w14:textId="3350BB9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41" w:type="pct"/>
            <w:vAlign w:val="top"/>
          </w:tcPr>
          <w:p w14:paraId="3EC2CE80" w14:textId="3B3A524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67" w:type="pct"/>
            <w:vAlign w:val="top"/>
          </w:tcPr>
          <w:p w14:paraId="5278D187" w14:textId="477311E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48" w:type="pct"/>
            <w:vAlign w:val="top"/>
          </w:tcPr>
          <w:p w14:paraId="000AF765" w14:textId="2482E04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326" w:type="pct"/>
            <w:vAlign w:val="top"/>
          </w:tcPr>
          <w:p w14:paraId="3FC19EE1" w14:textId="4BE1D17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67" w:type="pct"/>
            <w:vAlign w:val="top"/>
          </w:tcPr>
          <w:p w14:paraId="01F8F8A2" w14:textId="312D906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54" w:type="pct"/>
            <w:vAlign w:val="top"/>
          </w:tcPr>
          <w:p w14:paraId="47670644" w14:textId="3C08C46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35" w:type="pct"/>
            <w:vAlign w:val="top"/>
          </w:tcPr>
          <w:p w14:paraId="56682703" w14:textId="3762DA1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61" w:type="pct"/>
            <w:vAlign w:val="top"/>
          </w:tcPr>
          <w:p w14:paraId="74AD736E" w14:textId="6654785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354" w:type="pct"/>
            <w:vAlign w:val="top"/>
          </w:tcPr>
          <w:p w14:paraId="3D323EE5" w14:textId="5198B9D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410" w:type="pct"/>
            <w:vAlign w:val="top"/>
          </w:tcPr>
          <w:p w14:paraId="4BA39B73" w14:textId="6B1DE44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584</w:t>
            </w:r>
          </w:p>
        </w:tc>
      </w:tr>
      <w:tr w:rsidR="00A03E8F" w:rsidRPr="00D75757" w14:paraId="30761006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40CE53A5" w14:textId="74CACDE8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1953</w:t>
            </w:r>
          </w:p>
        </w:tc>
        <w:tc>
          <w:tcPr>
            <w:tcW w:w="341" w:type="pct"/>
            <w:vAlign w:val="top"/>
          </w:tcPr>
          <w:p w14:paraId="466BB65C" w14:textId="234A28F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348" w:type="pct"/>
            <w:vAlign w:val="top"/>
          </w:tcPr>
          <w:p w14:paraId="2D3FC3F6" w14:textId="6F11F33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348" w:type="pct"/>
            <w:vAlign w:val="top"/>
          </w:tcPr>
          <w:p w14:paraId="024D745C" w14:textId="1EACE91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41" w:type="pct"/>
            <w:vAlign w:val="top"/>
          </w:tcPr>
          <w:p w14:paraId="7075A58A" w14:textId="6A75E15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367" w:type="pct"/>
            <w:vAlign w:val="top"/>
          </w:tcPr>
          <w:p w14:paraId="6C5CA135" w14:textId="4753320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348" w:type="pct"/>
            <w:vAlign w:val="top"/>
          </w:tcPr>
          <w:p w14:paraId="38A16BC2" w14:textId="5DB32BC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326" w:type="pct"/>
            <w:vAlign w:val="top"/>
          </w:tcPr>
          <w:p w14:paraId="23AFD4E9" w14:textId="3DA461F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67" w:type="pct"/>
            <w:vAlign w:val="top"/>
          </w:tcPr>
          <w:p w14:paraId="2B87A38C" w14:textId="664E27C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37</w:t>
            </w:r>
          </w:p>
        </w:tc>
        <w:tc>
          <w:tcPr>
            <w:tcW w:w="354" w:type="pct"/>
            <w:vAlign w:val="top"/>
          </w:tcPr>
          <w:p w14:paraId="0D99EE7B" w14:textId="5F59C7B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35" w:type="pct"/>
            <w:vAlign w:val="top"/>
          </w:tcPr>
          <w:p w14:paraId="655E9622" w14:textId="125005C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361" w:type="pct"/>
            <w:vAlign w:val="top"/>
          </w:tcPr>
          <w:p w14:paraId="78B2920E" w14:textId="22F9BF7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354" w:type="pct"/>
            <w:vAlign w:val="top"/>
          </w:tcPr>
          <w:p w14:paraId="759A1F04" w14:textId="6233FA5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410" w:type="pct"/>
            <w:vAlign w:val="top"/>
          </w:tcPr>
          <w:p w14:paraId="34A4C714" w14:textId="7F17FD4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480</w:t>
            </w:r>
          </w:p>
        </w:tc>
      </w:tr>
      <w:tr w:rsidR="00A03E8F" w:rsidRPr="00D75757" w14:paraId="0C66FE39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3C519424" w14:textId="565D4C10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1954</w:t>
            </w:r>
          </w:p>
        </w:tc>
        <w:tc>
          <w:tcPr>
            <w:tcW w:w="341" w:type="pct"/>
            <w:vAlign w:val="top"/>
          </w:tcPr>
          <w:p w14:paraId="20ACFA61" w14:textId="543BDA9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48" w:type="pct"/>
            <w:vAlign w:val="top"/>
          </w:tcPr>
          <w:p w14:paraId="270E11CA" w14:textId="173E292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348" w:type="pct"/>
            <w:vAlign w:val="top"/>
          </w:tcPr>
          <w:p w14:paraId="61CD2ED9" w14:textId="46BD838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341" w:type="pct"/>
            <w:vAlign w:val="top"/>
          </w:tcPr>
          <w:p w14:paraId="178B2B14" w14:textId="6F6B9B0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367" w:type="pct"/>
            <w:vAlign w:val="top"/>
          </w:tcPr>
          <w:p w14:paraId="5100557D" w14:textId="0E270BE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48" w:type="pct"/>
            <w:vAlign w:val="top"/>
          </w:tcPr>
          <w:p w14:paraId="14DC713B" w14:textId="0AFF4A0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326" w:type="pct"/>
            <w:vAlign w:val="top"/>
          </w:tcPr>
          <w:p w14:paraId="67F0AF96" w14:textId="7EC6894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67" w:type="pct"/>
            <w:vAlign w:val="top"/>
          </w:tcPr>
          <w:p w14:paraId="178CEE74" w14:textId="218CB01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354" w:type="pct"/>
            <w:vAlign w:val="top"/>
          </w:tcPr>
          <w:p w14:paraId="14A48D45" w14:textId="2D4B8F9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335" w:type="pct"/>
            <w:vAlign w:val="top"/>
          </w:tcPr>
          <w:p w14:paraId="07CC3B3B" w14:textId="46CF45C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361" w:type="pct"/>
            <w:vAlign w:val="top"/>
          </w:tcPr>
          <w:p w14:paraId="4108EB86" w14:textId="18B5B60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354" w:type="pct"/>
            <w:vAlign w:val="top"/>
          </w:tcPr>
          <w:p w14:paraId="0E404A26" w14:textId="0E15A56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410" w:type="pct"/>
            <w:vAlign w:val="top"/>
          </w:tcPr>
          <w:p w14:paraId="53695ECF" w14:textId="6F773F5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509</w:t>
            </w:r>
          </w:p>
        </w:tc>
      </w:tr>
      <w:tr w:rsidR="00A03E8F" w:rsidRPr="00D75757" w14:paraId="6D8F29BD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66338E12" w14:textId="4CC63EDB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1955</w:t>
            </w:r>
          </w:p>
        </w:tc>
        <w:tc>
          <w:tcPr>
            <w:tcW w:w="341" w:type="pct"/>
            <w:vAlign w:val="top"/>
          </w:tcPr>
          <w:p w14:paraId="62DE3FAC" w14:textId="6C66256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48" w:type="pct"/>
            <w:vAlign w:val="top"/>
          </w:tcPr>
          <w:p w14:paraId="033DA259" w14:textId="25B5FC6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348" w:type="pct"/>
            <w:vAlign w:val="top"/>
          </w:tcPr>
          <w:p w14:paraId="6E89E348" w14:textId="51A1759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341" w:type="pct"/>
            <w:vAlign w:val="top"/>
          </w:tcPr>
          <w:p w14:paraId="3AE12EC8" w14:textId="3A2981E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67" w:type="pct"/>
            <w:vAlign w:val="top"/>
          </w:tcPr>
          <w:p w14:paraId="6BCC6F2B" w14:textId="6568E5B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348" w:type="pct"/>
            <w:vAlign w:val="top"/>
          </w:tcPr>
          <w:p w14:paraId="1CD1AD86" w14:textId="044167D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326" w:type="pct"/>
            <w:vAlign w:val="top"/>
          </w:tcPr>
          <w:p w14:paraId="32FAAC8C" w14:textId="5C38513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367" w:type="pct"/>
            <w:vAlign w:val="top"/>
          </w:tcPr>
          <w:p w14:paraId="55BA398B" w14:textId="779126E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54" w:type="pct"/>
            <w:vAlign w:val="top"/>
          </w:tcPr>
          <w:p w14:paraId="643E7CA9" w14:textId="168DC63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35" w:type="pct"/>
            <w:vAlign w:val="top"/>
          </w:tcPr>
          <w:p w14:paraId="4C414034" w14:textId="57FA915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361" w:type="pct"/>
            <w:vAlign w:val="top"/>
          </w:tcPr>
          <w:p w14:paraId="7E48D870" w14:textId="42A66A2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354" w:type="pct"/>
            <w:vAlign w:val="top"/>
          </w:tcPr>
          <w:p w14:paraId="4BA440D1" w14:textId="0543592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410" w:type="pct"/>
            <w:vAlign w:val="top"/>
          </w:tcPr>
          <w:p w14:paraId="77575CC7" w14:textId="03C0C24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548</w:t>
            </w:r>
          </w:p>
        </w:tc>
      </w:tr>
      <w:tr w:rsidR="00A03E8F" w:rsidRPr="00D75757" w14:paraId="5807B711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284123C9" w14:textId="14E90637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1956</w:t>
            </w:r>
          </w:p>
        </w:tc>
        <w:tc>
          <w:tcPr>
            <w:tcW w:w="341" w:type="pct"/>
            <w:vAlign w:val="top"/>
          </w:tcPr>
          <w:p w14:paraId="66068DB0" w14:textId="4AA0343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348" w:type="pct"/>
            <w:vAlign w:val="top"/>
          </w:tcPr>
          <w:p w14:paraId="24769791" w14:textId="7EFFD95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348" w:type="pct"/>
            <w:vAlign w:val="top"/>
          </w:tcPr>
          <w:p w14:paraId="74A16E77" w14:textId="3842347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341" w:type="pct"/>
            <w:vAlign w:val="top"/>
          </w:tcPr>
          <w:p w14:paraId="7017AE6F" w14:textId="5EE3093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67" w:type="pct"/>
            <w:vAlign w:val="top"/>
          </w:tcPr>
          <w:p w14:paraId="578BC50B" w14:textId="46E4D92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48" w:type="pct"/>
            <w:vAlign w:val="top"/>
          </w:tcPr>
          <w:p w14:paraId="2813266B" w14:textId="546C392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326" w:type="pct"/>
            <w:vAlign w:val="top"/>
          </w:tcPr>
          <w:p w14:paraId="01B58E2C" w14:textId="56DAB5D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67" w:type="pct"/>
            <w:vAlign w:val="top"/>
          </w:tcPr>
          <w:p w14:paraId="2D1BE369" w14:textId="1F7FA77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354" w:type="pct"/>
            <w:vAlign w:val="top"/>
          </w:tcPr>
          <w:p w14:paraId="21EFFA2E" w14:textId="7F4770D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39</w:t>
            </w:r>
          </w:p>
        </w:tc>
        <w:tc>
          <w:tcPr>
            <w:tcW w:w="335" w:type="pct"/>
            <w:vAlign w:val="top"/>
          </w:tcPr>
          <w:p w14:paraId="0E5D88B0" w14:textId="72BFE8C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39</w:t>
            </w:r>
          </w:p>
        </w:tc>
        <w:tc>
          <w:tcPr>
            <w:tcW w:w="361" w:type="pct"/>
            <w:vAlign w:val="top"/>
          </w:tcPr>
          <w:p w14:paraId="3551707A" w14:textId="4752E97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354" w:type="pct"/>
            <w:vAlign w:val="top"/>
          </w:tcPr>
          <w:p w14:paraId="1054B611" w14:textId="52D2A6A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410" w:type="pct"/>
            <w:vAlign w:val="top"/>
          </w:tcPr>
          <w:p w14:paraId="1CD95111" w14:textId="7651737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606</w:t>
            </w:r>
          </w:p>
        </w:tc>
      </w:tr>
      <w:tr w:rsidR="00A03E8F" w:rsidRPr="00D75757" w14:paraId="1400BD51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3B06E25D" w14:textId="2DC7B203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1957</w:t>
            </w:r>
          </w:p>
        </w:tc>
        <w:tc>
          <w:tcPr>
            <w:tcW w:w="341" w:type="pct"/>
            <w:vAlign w:val="top"/>
          </w:tcPr>
          <w:p w14:paraId="1226E5CD" w14:textId="6104FAD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48" w:type="pct"/>
            <w:vAlign w:val="top"/>
          </w:tcPr>
          <w:p w14:paraId="794A9F0B" w14:textId="1717536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348" w:type="pct"/>
            <w:vAlign w:val="top"/>
          </w:tcPr>
          <w:p w14:paraId="3EC46454" w14:textId="74E7A60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341" w:type="pct"/>
            <w:vAlign w:val="top"/>
          </w:tcPr>
          <w:p w14:paraId="0F49C3C2" w14:textId="75DA48C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367" w:type="pct"/>
            <w:vAlign w:val="top"/>
          </w:tcPr>
          <w:p w14:paraId="1BE7A9C4" w14:textId="5227683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348" w:type="pct"/>
            <w:vAlign w:val="top"/>
          </w:tcPr>
          <w:p w14:paraId="21689833" w14:textId="4CD4EE8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26" w:type="pct"/>
            <w:vAlign w:val="top"/>
          </w:tcPr>
          <w:p w14:paraId="44A3A7C1" w14:textId="1FD06D6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67" w:type="pct"/>
            <w:vAlign w:val="top"/>
          </w:tcPr>
          <w:p w14:paraId="55677F0A" w14:textId="1A016AD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54" w:type="pct"/>
            <w:vAlign w:val="top"/>
          </w:tcPr>
          <w:p w14:paraId="7E8179FF" w14:textId="436BDDC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335" w:type="pct"/>
            <w:vAlign w:val="top"/>
          </w:tcPr>
          <w:p w14:paraId="483223E5" w14:textId="1C2896F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361" w:type="pct"/>
            <w:vAlign w:val="top"/>
          </w:tcPr>
          <w:p w14:paraId="4697F690" w14:textId="5C34D3A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354" w:type="pct"/>
            <w:vAlign w:val="top"/>
          </w:tcPr>
          <w:p w14:paraId="4EDABB24" w14:textId="71A9926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410" w:type="pct"/>
            <w:vAlign w:val="top"/>
          </w:tcPr>
          <w:p w14:paraId="384A4333" w14:textId="11624B3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589</w:t>
            </w:r>
          </w:p>
        </w:tc>
      </w:tr>
      <w:tr w:rsidR="00A03E8F" w:rsidRPr="00D75757" w14:paraId="1BDAEBD8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7B6B9255" w14:textId="02ED4A7E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1958</w:t>
            </w:r>
          </w:p>
        </w:tc>
        <w:tc>
          <w:tcPr>
            <w:tcW w:w="341" w:type="pct"/>
            <w:vAlign w:val="top"/>
          </w:tcPr>
          <w:p w14:paraId="68D9B2C6" w14:textId="644F636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48" w:type="pct"/>
            <w:vAlign w:val="top"/>
          </w:tcPr>
          <w:p w14:paraId="02AC455A" w14:textId="54A4E63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348" w:type="pct"/>
            <w:vAlign w:val="top"/>
          </w:tcPr>
          <w:p w14:paraId="25ED44FF" w14:textId="551FE81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341" w:type="pct"/>
            <w:vAlign w:val="top"/>
          </w:tcPr>
          <w:p w14:paraId="1A7CA011" w14:textId="4418026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367" w:type="pct"/>
            <w:vAlign w:val="top"/>
          </w:tcPr>
          <w:p w14:paraId="3A1563D9" w14:textId="6821759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48" w:type="pct"/>
            <w:vAlign w:val="top"/>
          </w:tcPr>
          <w:p w14:paraId="61A45419" w14:textId="66A9474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326" w:type="pct"/>
            <w:vAlign w:val="top"/>
          </w:tcPr>
          <w:p w14:paraId="783B1BDE" w14:textId="07210AD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367" w:type="pct"/>
            <w:vAlign w:val="top"/>
          </w:tcPr>
          <w:p w14:paraId="0EA91D38" w14:textId="19A9F15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54" w:type="pct"/>
            <w:vAlign w:val="top"/>
          </w:tcPr>
          <w:p w14:paraId="08D2B3B5" w14:textId="279B52A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35" w:type="pct"/>
            <w:vAlign w:val="top"/>
          </w:tcPr>
          <w:p w14:paraId="1644C960" w14:textId="0CBF445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361" w:type="pct"/>
            <w:vAlign w:val="top"/>
          </w:tcPr>
          <w:p w14:paraId="67EE1834" w14:textId="20AD656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54" w:type="pct"/>
            <w:vAlign w:val="top"/>
          </w:tcPr>
          <w:p w14:paraId="342362CD" w14:textId="3717987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410" w:type="pct"/>
            <w:vAlign w:val="top"/>
          </w:tcPr>
          <w:p w14:paraId="4C921921" w14:textId="1F41506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596</w:t>
            </w:r>
          </w:p>
        </w:tc>
      </w:tr>
      <w:tr w:rsidR="00A03E8F" w:rsidRPr="00D75757" w14:paraId="31EC074A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389683AD" w14:textId="27B6F961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1959</w:t>
            </w:r>
          </w:p>
        </w:tc>
        <w:tc>
          <w:tcPr>
            <w:tcW w:w="341" w:type="pct"/>
            <w:vAlign w:val="top"/>
          </w:tcPr>
          <w:p w14:paraId="01466542" w14:textId="3189D64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48" w:type="pct"/>
            <w:vAlign w:val="top"/>
          </w:tcPr>
          <w:p w14:paraId="04A74D8D" w14:textId="0FEE4C0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48" w:type="pct"/>
            <w:vAlign w:val="top"/>
          </w:tcPr>
          <w:p w14:paraId="2156D306" w14:textId="43E80B3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41" w:type="pct"/>
            <w:vAlign w:val="top"/>
          </w:tcPr>
          <w:p w14:paraId="1AEA4004" w14:textId="38028F2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367" w:type="pct"/>
            <w:vAlign w:val="top"/>
          </w:tcPr>
          <w:p w14:paraId="27A6A1CC" w14:textId="5539922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3E99E41E" w14:textId="1CA969C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26" w:type="pct"/>
            <w:vAlign w:val="top"/>
          </w:tcPr>
          <w:p w14:paraId="30D11C4B" w14:textId="2A4B5E7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367" w:type="pct"/>
            <w:vAlign w:val="top"/>
          </w:tcPr>
          <w:p w14:paraId="61372CAE" w14:textId="2874DCE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354" w:type="pct"/>
            <w:vAlign w:val="top"/>
          </w:tcPr>
          <w:p w14:paraId="1CB9FB56" w14:textId="264AFDD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335" w:type="pct"/>
            <w:vAlign w:val="top"/>
          </w:tcPr>
          <w:p w14:paraId="25EBC9D7" w14:textId="25F98B0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61" w:type="pct"/>
            <w:vAlign w:val="top"/>
          </w:tcPr>
          <w:p w14:paraId="61AB0E67" w14:textId="71578EE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54" w:type="pct"/>
            <w:vAlign w:val="top"/>
          </w:tcPr>
          <w:p w14:paraId="7A546253" w14:textId="4711AAA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410" w:type="pct"/>
            <w:vAlign w:val="top"/>
          </w:tcPr>
          <w:p w14:paraId="124D1359" w14:textId="0BCBA84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671</w:t>
            </w:r>
          </w:p>
        </w:tc>
      </w:tr>
      <w:tr w:rsidR="00A03E8F" w:rsidRPr="00D75757" w14:paraId="52989DAF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46E06013" w14:textId="1F0256D9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1960</w:t>
            </w:r>
          </w:p>
        </w:tc>
        <w:tc>
          <w:tcPr>
            <w:tcW w:w="341" w:type="pct"/>
            <w:vAlign w:val="top"/>
          </w:tcPr>
          <w:p w14:paraId="28D2899A" w14:textId="37CA942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348" w:type="pct"/>
            <w:vAlign w:val="top"/>
          </w:tcPr>
          <w:p w14:paraId="2FF5A479" w14:textId="71A192E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48" w:type="pct"/>
            <w:vAlign w:val="top"/>
          </w:tcPr>
          <w:p w14:paraId="7DB39364" w14:textId="5E8D646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41" w:type="pct"/>
            <w:vAlign w:val="top"/>
          </w:tcPr>
          <w:p w14:paraId="6D2A5092" w14:textId="7150F3E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367" w:type="pct"/>
            <w:vAlign w:val="top"/>
          </w:tcPr>
          <w:p w14:paraId="0B61EAF3" w14:textId="49AA62E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48" w:type="pct"/>
            <w:vAlign w:val="top"/>
          </w:tcPr>
          <w:p w14:paraId="467F3422" w14:textId="28A1EEF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26" w:type="pct"/>
            <w:vAlign w:val="top"/>
          </w:tcPr>
          <w:p w14:paraId="18FFDD9C" w14:textId="6758936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67" w:type="pct"/>
            <w:vAlign w:val="top"/>
          </w:tcPr>
          <w:p w14:paraId="2AE57AAC" w14:textId="4C1AC56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54" w:type="pct"/>
            <w:vAlign w:val="top"/>
          </w:tcPr>
          <w:p w14:paraId="409FD986" w14:textId="3A14FAF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35" w:type="pct"/>
            <w:vAlign w:val="top"/>
          </w:tcPr>
          <w:p w14:paraId="4F68B6A1" w14:textId="51EC555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61" w:type="pct"/>
            <w:vAlign w:val="top"/>
          </w:tcPr>
          <w:p w14:paraId="7F332D3B" w14:textId="7293616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354" w:type="pct"/>
            <w:vAlign w:val="top"/>
          </w:tcPr>
          <w:p w14:paraId="695B1C1A" w14:textId="1B0D2C2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410" w:type="pct"/>
            <w:vAlign w:val="top"/>
          </w:tcPr>
          <w:p w14:paraId="67521265" w14:textId="6363856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760</w:t>
            </w:r>
          </w:p>
        </w:tc>
      </w:tr>
      <w:tr w:rsidR="00A03E8F" w:rsidRPr="00D75757" w14:paraId="7A08A6E6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43E6191E" w14:textId="7C015A7D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1961</w:t>
            </w:r>
          </w:p>
        </w:tc>
        <w:tc>
          <w:tcPr>
            <w:tcW w:w="341" w:type="pct"/>
            <w:vAlign w:val="top"/>
          </w:tcPr>
          <w:p w14:paraId="6D5E65DE" w14:textId="5AF975B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48" w:type="pct"/>
            <w:vAlign w:val="top"/>
          </w:tcPr>
          <w:p w14:paraId="5976EAE9" w14:textId="2F2563D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348" w:type="pct"/>
            <w:vAlign w:val="top"/>
          </w:tcPr>
          <w:p w14:paraId="421ED0D3" w14:textId="4873123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41" w:type="pct"/>
            <w:vAlign w:val="top"/>
          </w:tcPr>
          <w:p w14:paraId="333E02DF" w14:textId="018E477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367" w:type="pct"/>
            <w:vAlign w:val="top"/>
          </w:tcPr>
          <w:p w14:paraId="6D010524" w14:textId="4A5822E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348" w:type="pct"/>
            <w:vAlign w:val="top"/>
          </w:tcPr>
          <w:p w14:paraId="5B2F3801" w14:textId="3240CC9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26" w:type="pct"/>
            <w:vAlign w:val="top"/>
          </w:tcPr>
          <w:p w14:paraId="3D845701" w14:textId="7AF6ABA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67" w:type="pct"/>
            <w:vAlign w:val="top"/>
          </w:tcPr>
          <w:p w14:paraId="190A96A2" w14:textId="64231E5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82</w:t>
            </w:r>
          </w:p>
        </w:tc>
        <w:tc>
          <w:tcPr>
            <w:tcW w:w="354" w:type="pct"/>
            <w:vAlign w:val="top"/>
          </w:tcPr>
          <w:p w14:paraId="46419374" w14:textId="325014A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59</w:t>
            </w:r>
          </w:p>
        </w:tc>
        <w:tc>
          <w:tcPr>
            <w:tcW w:w="335" w:type="pct"/>
            <w:vAlign w:val="top"/>
          </w:tcPr>
          <w:p w14:paraId="5CC2915F" w14:textId="4535EA3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61" w:type="pct"/>
            <w:vAlign w:val="top"/>
          </w:tcPr>
          <w:p w14:paraId="2F4FC740" w14:textId="40682B9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354" w:type="pct"/>
            <w:vAlign w:val="top"/>
          </w:tcPr>
          <w:p w14:paraId="229B9EA5" w14:textId="775DC66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410" w:type="pct"/>
            <w:vAlign w:val="top"/>
          </w:tcPr>
          <w:p w14:paraId="4721E2DA" w14:textId="6391493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794</w:t>
            </w:r>
          </w:p>
        </w:tc>
      </w:tr>
      <w:tr w:rsidR="00A03E8F" w:rsidRPr="00D75757" w14:paraId="334ACBF8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38F7C05D" w14:textId="57B391AF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1962</w:t>
            </w:r>
          </w:p>
        </w:tc>
        <w:tc>
          <w:tcPr>
            <w:tcW w:w="341" w:type="pct"/>
            <w:vAlign w:val="top"/>
          </w:tcPr>
          <w:p w14:paraId="139B7E8A" w14:textId="1EE8CF5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348" w:type="pct"/>
            <w:vAlign w:val="top"/>
          </w:tcPr>
          <w:p w14:paraId="4F5223F0" w14:textId="64667A7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348" w:type="pct"/>
            <w:vAlign w:val="top"/>
          </w:tcPr>
          <w:p w14:paraId="1D3983AF" w14:textId="4A74325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341" w:type="pct"/>
            <w:vAlign w:val="top"/>
          </w:tcPr>
          <w:p w14:paraId="427D8DB7" w14:textId="66BC260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67" w:type="pct"/>
            <w:vAlign w:val="top"/>
          </w:tcPr>
          <w:p w14:paraId="65B287B6" w14:textId="5B0B75A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348" w:type="pct"/>
            <w:vAlign w:val="top"/>
          </w:tcPr>
          <w:p w14:paraId="0D0D2FFB" w14:textId="61ADF18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26" w:type="pct"/>
            <w:vAlign w:val="top"/>
          </w:tcPr>
          <w:p w14:paraId="4DF66203" w14:textId="6917515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67" w:type="pct"/>
            <w:vAlign w:val="top"/>
          </w:tcPr>
          <w:p w14:paraId="001ADEEA" w14:textId="3E9817C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54" w:type="pct"/>
            <w:vAlign w:val="top"/>
          </w:tcPr>
          <w:p w14:paraId="21E677F9" w14:textId="6BD5D8D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35" w:type="pct"/>
            <w:vAlign w:val="top"/>
          </w:tcPr>
          <w:p w14:paraId="21955172" w14:textId="05ED2B0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61" w:type="pct"/>
            <w:vAlign w:val="top"/>
          </w:tcPr>
          <w:p w14:paraId="786236F0" w14:textId="7699049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354" w:type="pct"/>
            <w:vAlign w:val="top"/>
          </w:tcPr>
          <w:p w14:paraId="6AE27BB0" w14:textId="6752B6A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410" w:type="pct"/>
            <w:vAlign w:val="top"/>
          </w:tcPr>
          <w:p w14:paraId="0DAFFB5D" w14:textId="6B36FB2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808</w:t>
            </w:r>
          </w:p>
        </w:tc>
      </w:tr>
      <w:tr w:rsidR="00A03E8F" w:rsidRPr="00D75757" w14:paraId="2E5B80AD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577FB0E0" w14:textId="374E5ED0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1963</w:t>
            </w:r>
          </w:p>
        </w:tc>
        <w:tc>
          <w:tcPr>
            <w:tcW w:w="341" w:type="pct"/>
            <w:vAlign w:val="top"/>
          </w:tcPr>
          <w:p w14:paraId="58B15BAA" w14:textId="5498226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48" w:type="pct"/>
            <w:vAlign w:val="top"/>
          </w:tcPr>
          <w:p w14:paraId="27165DE1" w14:textId="6B6CEF9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348" w:type="pct"/>
            <w:vAlign w:val="top"/>
          </w:tcPr>
          <w:p w14:paraId="201C4167" w14:textId="4D3108D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341" w:type="pct"/>
            <w:vAlign w:val="top"/>
          </w:tcPr>
          <w:p w14:paraId="7705DCE3" w14:textId="6D2DF45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367" w:type="pct"/>
            <w:vAlign w:val="top"/>
          </w:tcPr>
          <w:p w14:paraId="36F7F3D1" w14:textId="17041A6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348" w:type="pct"/>
            <w:vAlign w:val="top"/>
          </w:tcPr>
          <w:p w14:paraId="61515C6F" w14:textId="1374D47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26" w:type="pct"/>
            <w:vAlign w:val="top"/>
          </w:tcPr>
          <w:p w14:paraId="0954016B" w14:textId="040832F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67" w:type="pct"/>
            <w:vAlign w:val="top"/>
          </w:tcPr>
          <w:p w14:paraId="76C71958" w14:textId="49984E7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54" w:type="pct"/>
            <w:vAlign w:val="top"/>
          </w:tcPr>
          <w:p w14:paraId="4F243D01" w14:textId="7306835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335" w:type="pct"/>
            <w:vAlign w:val="top"/>
          </w:tcPr>
          <w:p w14:paraId="3C4528E7" w14:textId="5BEA951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58</w:t>
            </w:r>
          </w:p>
        </w:tc>
        <w:tc>
          <w:tcPr>
            <w:tcW w:w="361" w:type="pct"/>
            <w:vAlign w:val="top"/>
          </w:tcPr>
          <w:p w14:paraId="443F0214" w14:textId="5165D15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54" w:type="pct"/>
            <w:vAlign w:val="top"/>
          </w:tcPr>
          <w:p w14:paraId="403FA324" w14:textId="4A1CF5D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410" w:type="pct"/>
            <w:vAlign w:val="top"/>
          </w:tcPr>
          <w:p w14:paraId="646268CE" w14:textId="540FD68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780</w:t>
            </w:r>
          </w:p>
        </w:tc>
      </w:tr>
      <w:tr w:rsidR="00A03E8F" w:rsidRPr="00D75757" w14:paraId="1F35208D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07643E86" w14:textId="7EA6C7D2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1964</w:t>
            </w:r>
          </w:p>
        </w:tc>
        <w:tc>
          <w:tcPr>
            <w:tcW w:w="341" w:type="pct"/>
            <w:vAlign w:val="top"/>
          </w:tcPr>
          <w:p w14:paraId="2BBF4DB5" w14:textId="5F4CB30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348" w:type="pct"/>
            <w:vAlign w:val="top"/>
          </w:tcPr>
          <w:p w14:paraId="6514E6FA" w14:textId="1C7C26F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48" w:type="pct"/>
            <w:vAlign w:val="top"/>
          </w:tcPr>
          <w:p w14:paraId="6DEDF6EF" w14:textId="61EFF0B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41" w:type="pct"/>
            <w:vAlign w:val="top"/>
          </w:tcPr>
          <w:p w14:paraId="5D27212A" w14:textId="4CF2FA5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67" w:type="pct"/>
            <w:vAlign w:val="top"/>
          </w:tcPr>
          <w:p w14:paraId="4130294A" w14:textId="207AD59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348" w:type="pct"/>
            <w:vAlign w:val="top"/>
          </w:tcPr>
          <w:p w14:paraId="6FACDE56" w14:textId="2360D09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89</w:t>
            </w:r>
          </w:p>
        </w:tc>
        <w:tc>
          <w:tcPr>
            <w:tcW w:w="326" w:type="pct"/>
            <w:vAlign w:val="top"/>
          </w:tcPr>
          <w:p w14:paraId="55DA7D01" w14:textId="542FA07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67" w:type="pct"/>
            <w:vAlign w:val="top"/>
          </w:tcPr>
          <w:p w14:paraId="39FA81A1" w14:textId="422C3DD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89</w:t>
            </w:r>
          </w:p>
        </w:tc>
        <w:tc>
          <w:tcPr>
            <w:tcW w:w="354" w:type="pct"/>
            <w:vAlign w:val="top"/>
          </w:tcPr>
          <w:p w14:paraId="5A4BD767" w14:textId="364C381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35" w:type="pct"/>
            <w:vAlign w:val="top"/>
          </w:tcPr>
          <w:p w14:paraId="2A93630F" w14:textId="250FC66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361" w:type="pct"/>
            <w:vAlign w:val="top"/>
          </w:tcPr>
          <w:p w14:paraId="734C0BB7" w14:textId="693B62A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54" w:type="pct"/>
            <w:vAlign w:val="top"/>
          </w:tcPr>
          <w:p w14:paraId="476A6072" w14:textId="264405C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410" w:type="pct"/>
            <w:vAlign w:val="top"/>
          </w:tcPr>
          <w:p w14:paraId="5702BDB8" w14:textId="1A9E286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904</w:t>
            </w:r>
          </w:p>
        </w:tc>
      </w:tr>
      <w:tr w:rsidR="00A03E8F" w:rsidRPr="00D75757" w14:paraId="6AC88B8B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542E797E" w14:textId="4080454B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1965</w:t>
            </w:r>
          </w:p>
        </w:tc>
        <w:tc>
          <w:tcPr>
            <w:tcW w:w="341" w:type="pct"/>
            <w:vAlign w:val="top"/>
          </w:tcPr>
          <w:p w14:paraId="15F7C06D" w14:textId="13EF143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63</w:t>
            </w:r>
          </w:p>
        </w:tc>
        <w:tc>
          <w:tcPr>
            <w:tcW w:w="348" w:type="pct"/>
            <w:vAlign w:val="top"/>
          </w:tcPr>
          <w:p w14:paraId="5C9DCD6B" w14:textId="55E7E7E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348" w:type="pct"/>
            <w:vAlign w:val="top"/>
          </w:tcPr>
          <w:p w14:paraId="2CDE6813" w14:textId="3CB9A71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341" w:type="pct"/>
            <w:vAlign w:val="top"/>
          </w:tcPr>
          <w:p w14:paraId="6B4B7173" w14:textId="394D2E4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88</w:t>
            </w:r>
          </w:p>
        </w:tc>
        <w:tc>
          <w:tcPr>
            <w:tcW w:w="367" w:type="pct"/>
            <w:vAlign w:val="top"/>
          </w:tcPr>
          <w:p w14:paraId="484C2CBB" w14:textId="60F5F1E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48" w:type="pct"/>
            <w:vAlign w:val="top"/>
          </w:tcPr>
          <w:p w14:paraId="2D5CE7C3" w14:textId="564CF72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326" w:type="pct"/>
            <w:vAlign w:val="top"/>
          </w:tcPr>
          <w:p w14:paraId="6033F7E8" w14:textId="61B2E97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367" w:type="pct"/>
            <w:vAlign w:val="top"/>
          </w:tcPr>
          <w:p w14:paraId="44BA77D7" w14:textId="27B3409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354" w:type="pct"/>
            <w:vAlign w:val="top"/>
          </w:tcPr>
          <w:p w14:paraId="409456E9" w14:textId="22C1A9D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81</w:t>
            </w:r>
          </w:p>
        </w:tc>
        <w:tc>
          <w:tcPr>
            <w:tcW w:w="335" w:type="pct"/>
            <w:vAlign w:val="top"/>
          </w:tcPr>
          <w:p w14:paraId="15D70063" w14:textId="7A9D4D6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61" w:type="pct"/>
            <w:vAlign w:val="top"/>
          </w:tcPr>
          <w:p w14:paraId="7436A456" w14:textId="7FB07B3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54" w:type="pct"/>
            <w:vAlign w:val="top"/>
          </w:tcPr>
          <w:p w14:paraId="6F4B774B" w14:textId="3074737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410" w:type="pct"/>
            <w:vAlign w:val="top"/>
          </w:tcPr>
          <w:p w14:paraId="3D2C626C" w14:textId="7E7E0E1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929</w:t>
            </w:r>
          </w:p>
        </w:tc>
      </w:tr>
      <w:tr w:rsidR="00A03E8F" w:rsidRPr="00D75757" w14:paraId="1C5DD3E1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2A9E4A2F" w14:textId="44EE95B7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1966</w:t>
            </w:r>
          </w:p>
        </w:tc>
        <w:tc>
          <w:tcPr>
            <w:tcW w:w="341" w:type="pct"/>
            <w:vAlign w:val="top"/>
          </w:tcPr>
          <w:p w14:paraId="1590BC20" w14:textId="0FF26AE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6C8DE34D" w14:textId="61FC804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59</w:t>
            </w:r>
          </w:p>
        </w:tc>
        <w:tc>
          <w:tcPr>
            <w:tcW w:w="348" w:type="pct"/>
            <w:vAlign w:val="top"/>
          </w:tcPr>
          <w:p w14:paraId="1A55EC59" w14:textId="2ED1110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1" w:type="pct"/>
            <w:vAlign w:val="top"/>
          </w:tcPr>
          <w:p w14:paraId="6D58D10B" w14:textId="258659F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103</w:t>
            </w:r>
          </w:p>
        </w:tc>
        <w:tc>
          <w:tcPr>
            <w:tcW w:w="367" w:type="pct"/>
            <w:vAlign w:val="top"/>
          </w:tcPr>
          <w:p w14:paraId="0358947A" w14:textId="2E35085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348" w:type="pct"/>
            <w:vAlign w:val="top"/>
          </w:tcPr>
          <w:p w14:paraId="7844BAFF" w14:textId="438E5F6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326" w:type="pct"/>
            <w:vAlign w:val="top"/>
          </w:tcPr>
          <w:p w14:paraId="7FC6CF0E" w14:textId="47EFC6A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367" w:type="pct"/>
            <w:vAlign w:val="top"/>
          </w:tcPr>
          <w:p w14:paraId="09024732" w14:textId="54A5617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54" w:type="pct"/>
            <w:vAlign w:val="top"/>
          </w:tcPr>
          <w:p w14:paraId="37720D6D" w14:textId="6798054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35" w:type="pct"/>
            <w:vAlign w:val="top"/>
          </w:tcPr>
          <w:p w14:paraId="2D79D448" w14:textId="4E0FCE8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361" w:type="pct"/>
            <w:vAlign w:val="top"/>
          </w:tcPr>
          <w:p w14:paraId="35D1A526" w14:textId="4F7331C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90</w:t>
            </w:r>
          </w:p>
        </w:tc>
        <w:tc>
          <w:tcPr>
            <w:tcW w:w="354" w:type="pct"/>
            <w:vAlign w:val="top"/>
          </w:tcPr>
          <w:p w14:paraId="46B97839" w14:textId="1148F76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410" w:type="pct"/>
            <w:vAlign w:val="top"/>
          </w:tcPr>
          <w:p w14:paraId="5445FF3E" w14:textId="37491EE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955</w:t>
            </w:r>
          </w:p>
        </w:tc>
      </w:tr>
      <w:tr w:rsidR="00A03E8F" w:rsidRPr="00D75757" w14:paraId="0F78C1B5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569616DC" w14:textId="0B32C1D6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1967</w:t>
            </w:r>
          </w:p>
        </w:tc>
        <w:tc>
          <w:tcPr>
            <w:tcW w:w="341" w:type="pct"/>
            <w:vAlign w:val="top"/>
          </w:tcPr>
          <w:p w14:paraId="56F7D1A2" w14:textId="3542DA4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48" w:type="pct"/>
            <w:vAlign w:val="top"/>
          </w:tcPr>
          <w:p w14:paraId="7C321A46" w14:textId="60BC9DB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348" w:type="pct"/>
            <w:vAlign w:val="top"/>
          </w:tcPr>
          <w:p w14:paraId="2926FB3F" w14:textId="3EFBAA6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91</w:t>
            </w:r>
          </w:p>
        </w:tc>
        <w:tc>
          <w:tcPr>
            <w:tcW w:w="341" w:type="pct"/>
            <w:vAlign w:val="top"/>
          </w:tcPr>
          <w:p w14:paraId="578177A0" w14:textId="57C6313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97</w:t>
            </w:r>
          </w:p>
        </w:tc>
        <w:tc>
          <w:tcPr>
            <w:tcW w:w="367" w:type="pct"/>
            <w:vAlign w:val="top"/>
          </w:tcPr>
          <w:p w14:paraId="1CD729DE" w14:textId="695A594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81</w:t>
            </w:r>
          </w:p>
        </w:tc>
        <w:tc>
          <w:tcPr>
            <w:tcW w:w="348" w:type="pct"/>
            <w:vAlign w:val="top"/>
          </w:tcPr>
          <w:p w14:paraId="056DDCFA" w14:textId="4A20CEC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26" w:type="pct"/>
            <w:vAlign w:val="top"/>
          </w:tcPr>
          <w:p w14:paraId="62C3268E" w14:textId="67A90F5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59</w:t>
            </w:r>
          </w:p>
        </w:tc>
        <w:tc>
          <w:tcPr>
            <w:tcW w:w="367" w:type="pct"/>
            <w:vAlign w:val="top"/>
          </w:tcPr>
          <w:p w14:paraId="73AAF737" w14:textId="5BBE6A2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54" w:type="pct"/>
            <w:vAlign w:val="top"/>
          </w:tcPr>
          <w:p w14:paraId="00DAECD3" w14:textId="32FB231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35" w:type="pct"/>
            <w:vAlign w:val="top"/>
          </w:tcPr>
          <w:p w14:paraId="69BC073C" w14:textId="677D5FA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61" w:type="pct"/>
            <w:vAlign w:val="top"/>
          </w:tcPr>
          <w:p w14:paraId="6D6E658F" w14:textId="4FCA612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354" w:type="pct"/>
            <w:vAlign w:val="top"/>
          </w:tcPr>
          <w:p w14:paraId="3F3AFF4F" w14:textId="21FE01D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410" w:type="pct"/>
            <w:vAlign w:val="top"/>
          </w:tcPr>
          <w:p w14:paraId="556143F4" w14:textId="289870F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887</w:t>
            </w:r>
          </w:p>
        </w:tc>
      </w:tr>
      <w:tr w:rsidR="00A03E8F" w:rsidRPr="00D75757" w14:paraId="5C47D040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26ABFCF8" w14:textId="7B3181FF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1968</w:t>
            </w:r>
          </w:p>
        </w:tc>
        <w:tc>
          <w:tcPr>
            <w:tcW w:w="341" w:type="pct"/>
            <w:vAlign w:val="top"/>
          </w:tcPr>
          <w:p w14:paraId="2F14831F" w14:textId="3555198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48" w:type="pct"/>
            <w:vAlign w:val="top"/>
          </w:tcPr>
          <w:p w14:paraId="40F70B9C" w14:textId="1CC1670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48" w:type="pct"/>
            <w:vAlign w:val="top"/>
          </w:tcPr>
          <w:p w14:paraId="60854739" w14:textId="429A2B3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341" w:type="pct"/>
            <w:vAlign w:val="top"/>
          </w:tcPr>
          <w:p w14:paraId="740A3098" w14:textId="2F79D01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67" w:type="pct"/>
            <w:vAlign w:val="top"/>
          </w:tcPr>
          <w:p w14:paraId="45F71DB8" w14:textId="6F31427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348" w:type="pct"/>
            <w:vAlign w:val="top"/>
          </w:tcPr>
          <w:p w14:paraId="343C0844" w14:textId="4FCFEB4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326" w:type="pct"/>
            <w:vAlign w:val="top"/>
          </w:tcPr>
          <w:p w14:paraId="7E15EC2B" w14:textId="7682F6F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367" w:type="pct"/>
            <w:vAlign w:val="top"/>
          </w:tcPr>
          <w:p w14:paraId="2A123B2A" w14:textId="19491D3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54" w:type="pct"/>
            <w:vAlign w:val="top"/>
          </w:tcPr>
          <w:p w14:paraId="18747262" w14:textId="24F2F63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335" w:type="pct"/>
            <w:vAlign w:val="top"/>
          </w:tcPr>
          <w:p w14:paraId="4654CEF3" w14:textId="17DD568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61" w:type="pct"/>
            <w:vAlign w:val="top"/>
          </w:tcPr>
          <w:p w14:paraId="3E9426B4" w14:textId="214D671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81</w:t>
            </w:r>
          </w:p>
        </w:tc>
        <w:tc>
          <w:tcPr>
            <w:tcW w:w="354" w:type="pct"/>
            <w:vAlign w:val="top"/>
          </w:tcPr>
          <w:p w14:paraId="549DACD8" w14:textId="317996D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105</w:t>
            </w:r>
          </w:p>
        </w:tc>
        <w:tc>
          <w:tcPr>
            <w:tcW w:w="410" w:type="pct"/>
            <w:vAlign w:val="top"/>
          </w:tcPr>
          <w:p w14:paraId="3FFCB20F" w14:textId="209D28C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949</w:t>
            </w:r>
          </w:p>
        </w:tc>
      </w:tr>
      <w:tr w:rsidR="00A03E8F" w:rsidRPr="00D75757" w14:paraId="17E02160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4A0D092E" w14:textId="483300C3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1969</w:t>
            </w:r>
          </w:p>
        </w:tc>
        <w:tc>
          <w:tcPr>
            <w:tcW w:w="341" w:type="pct"/>
            <w:vAlign w:val="top"/>
          </w:tcPr>
          <w:p w14:paraId="7126130F" w14:textId="67B10CD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348" w:type="pct"/>
            <w:vAlign w:val="top"/>
          </w:tcPr>
          <w:p w14:paraId="5CB60F1F" w14:textId="0E4638F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48" w:type="pct"/>
            <w:vAlign w:val="top"/>
          </w:tcPr>
          <w:p w14:paraId="4F6F0F06" w14:textId="37046A0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341" w:type="pct"/>
            <w:vAlign w:val="top"/>
          </w:tcPr>
          <w:p w14:paraId="72A02F32" w14:textId="3F64192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367" w:type="pct"/>
            <w:vAlign w:val="top"/>
          </w:tcPr>
          <w:p w14:paraId="063F7F16" w14:textId="7E26F1F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348" w:type="pct"/>
            <w:vAlign w:val="top"/>
          </w:tcPr>
          <w:p w14:paraId="4CFB3473" w14:textId="371DA56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26" w:type="pct"/>
            <w:vAlign w:val="top"/>
          </w:tcPr>
          <w:p w14:paraId="5C18083A" w14:textId="075EAF3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367" w:type="pct"/>
            <w:vAlign w:val="top"/>
          </w:tcPr>
          <w:p w14:paraId="21007ADB" w14:textId="5673B7A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354" w:type="pct"/>
            <w:vAlign w:val="top"/>
          </w:tcPr>
          <w:p w14:paraId="2A75D89C" w14:textId="305A4FA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335" w:type="pct"/>
            <w:vAlign w:val="top"/>
          </w:tcPr>
          <w:p w14:paraId="0603A33B" w14:textId="13AD768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361" w:type="pct"/>
            <w:vAlign w:val="top"/>
          </w:tcPr>
          <w:p w14:paraId="5499B7A5" w14:textId="00A9FFB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94</w:t>
            </w:r>
          </w:p>
        </w:tc>
        <w:tc>
          <w:tcPr>
            <w:tcW w:w="354" w:type="pct"/>
            <w:vAlign w:val="top"/>
          </w:tcPr>
          <w:p w14:paraId="28270B09" w14:textId="14C449C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101</w:t>
            </w:r>
          </w:p>
        </w:tc>
        <w:tc>
          <w:tcPr>
            <w:tcW w:w="410" w:type="pct"/>
            <w:vAlign w:val="top"/>
          </w:tcPr>
          <w:p w14:paraId="7CDF26CA" w14:textId="494E3A0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1011</w:t>
            </w:r>
          </w:p>
        </w:tc>
      </w:tr>
      <w:tr w:rsidR="00A03E8F" w:rsidRPr="00D75757" w14:paraId="37F24D45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0C6D1B72" w14:textId="5914AD0A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1970</w:t>
            </w:r>
          </w:p>
        </w:tc>
        <w:tc>
          <w:tcPr>
            <w:tcW w:w="341" w:type="pct"/>
            <w:vAlign w:val="top"/>
          </w:tcPr>
          <w:p w14:paraId="50C2A766" w14:textId="093F4B4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348" w:type="pct"/>
            <w:vAlign w:val="top"/>
          </w:tcPr>
          <w:p w14:paraId="569CDCBA" w14:textId="5C3792D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84</w:t>
            </w:r>
          </w:p>
        </w:tc>
        <w:tc>
          <w:tcPr>
            <w:tcW w:w="348" w:type="pct"/>
            <w:vAlign w:val="top"/>
          </w:tcPr>
          <w:p w14:paraId="5ACCC241" w14:textId="5B086CB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106</w:t>
            </w:r>
          </w:p>
        </w:tc>
        <w:tc>
          <w:tcPr>
            <w:tcW w:w="341" w:type="pct"/>
            <w:vAlign w:val="top"/>
          </w:tcPr>
          <w:p w14:paraId="7C452D06" w14:textId="6D3E731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67" w:type="pct"/>
            <w:vAlign w:val="top"/>
          </w:tcPr>
          <w:p w14:paraId="04DD3139" w14:textId="0FD1A9A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87</w:t>
            </w:r>
          </w:p>
        </w:tc>
        <w:tc>
          <w:tcPr>
            <w:tcW w:w="348" w:type="pct"/>
            <w:vAlign w:val="top"/>
          </w:tcPr>
          <w:p w14:paraId="34B61CDE" w14:textId="79650D3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88</w:t>
            </w:r>
          </w:p>
        </w:tc>
        <w:tc>
          <w:tcPr>
            <w:tcW w:w="326" w:type="pct"/>
            <w:vAlign w:val="top"/>
          </w:tcPr>
          <w:p w14:paraId="497E3D3A" w14:textId="34B878E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110</w:t>
            </w:r>
          </w:p>
        </w:tc>
        <w:tc>
          <w:tcPr>
            <w:tcW w:w="367" w:type="pct"/>
            <w:vAlign w:val="top"/>
          </w:tcPr>
          <w:p w14:paraId="0AFFA5FA" w14:textId="240411D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106</w:t>
            </w:r>
          </w:p>
        </w:tc>
        <w:tc>
          <w:tcPr>
            <w:tcW w:w="354" w:type="pct"/>
            <w:vAlign w:val="top"/>
          </w:tcPr>
          <w:p w14:paraId="0C8F1B60" w14:textId="4B2C19C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35" w:type="pct"/>
            <w:vAlign w:val="top"/>
          </w:tcPr>
          <w:p w14:paraId="6919E426" w14:textId="75E4B5A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95</w:t>
            </w:r>
          </w:p>
        </w:tc>
        <w:tc>
          <w:tcPr>
            <w:tcW w:w="361" w:type="pct"/>
            <w:vAlign w:val="top"/>
          </w:tcPr>
          <w:p w14:paraId="21528170" w14:textId="621914B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54" w:type="pct"/>
            <w:vAlign w:val="top"/>
          </w:tcPr>
          <w:p w14:paraId="753C7449" w14:textId="773C9CE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410" w:type="pct"/>
            <w:vAlign w:val="top"/>
          </w:tcPr>
          <w:p w14:paraId="2B46031E" w14:textId="6B5C1D6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1061</w:t>
            </w:r>
          </w:p>
        </w:tc>
      </w:tr>
      <w:tr w:rsidR="00A03E8F" w:rsidRPr="00D75757" w14:paraId="402F9726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658B32D2" w14:textId="47E0464A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1971</w:t>
            </w:r>
          </w:p>
        </w:tc>
        <w:tc>
          <w:tcPr>
            <w:tcW w:w="341" w:type="pct"/>
            <w:vAlign w:val="top"/>
          </w:tcPr>
          <w:p w14:paraId="28298B91" w14:textId="01F5714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348" w:type="pct"/>
            <w:vAlign w:val="top"/>
          </w:tcPr>
          <w:p w14:paraId="5CDBF504" w14:textId="400890C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7D539542" w14:textId="23A8160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341" w:type="pct"/>
            <w:vAlign w:val="top"/>
          </w:tcPr>
          <w:p w14:paraId="0A91FA05" w14:textId="0261668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367" w:type="pct"/>
            <w:vAlign w:val="top"/>
          </w:tcPr>
          <w:p w14:paraId="1D313ACE" w14:textId="6DA62E8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348" w:type="pct"/>
            <w:vAlign w:val="top"/>
          </w:tcPr>
          <w:p w14:paraId="04A9B207" w14:textId="1B544F8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326" w:type="pct"/>
            <w:vAlign w:val="top"/>
          </w:tcPr>
          <w:p w14:paraId="7D1F6B10" w14:textId="0C7B03E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367" w:type="pct"/>
            <w:vAlign w:val="top"/>
          </w:tcPr>
          <w:p w14:paraId="395B51AE" w14:textId="66504D1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354" w:type="pct"/>
            <w:vAlign w:val="top"/>
          </w:tcPr>
          <w:p w14:paraId="7F594644" w14:textId="31AA455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335" w:type="pct"/>
            <w:vAlign w:val="top"/>
          </w:tcPr>
          <w:p w14:paraId="1EE9988A" w14:textId="6C33209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361" w:type="pct"/>
            <w:vAlign w:val="top"/>
          </w:tcPr>
          <w:p w14:paraId="028DA71A" w14:textId="00759EE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354" w:type="pct"/>
            <w:vAlign w:val="top"/>
          </w:tcPr>
          <w:p w14:paraId="0F503011" w14:textId="3B5E460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410" w:type="pct"/>
            <w:vAlign w:val="top"/>
          </w:tcPr>
          <w:p w14:paraId="1250C8AF" w14:textId="2AB2792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923</w:t>
            </w:r>
          </w:p>
        </w:tc>
      </w:tr>
      <w:tr w:rsidR="00A03E8F" w:rsidRPr="00D75757" w14:paraId="2A4315A7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7CC661C5" w14:textId="1BDDB777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1972</w:t>
            </w:r>
          </w:p>
        </w:tc>
        <w:tc>
          <w:tcPr>
            <w:tcW w:w="341" w:type="pct"/>
            <w:vAlign w:val="top"/>
          </w:tcPr>
          <w:p w14:paraId="61A1C205" w14:textId="23D406D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48" w:type="pct"/>
            <w:vAlign w:val="top"/>
          </w:tcPr>
          <w:p w14:paraId="159D129C" w14:textId="1817C2F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48" w:type="pct"/>
            <w:vAlign w:val="top"/>
          </w:tcPr>
          <w:p w14:paraId="45DFA783" w14:textId="62A0766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1" w:type="pct"/>
            <w:vAlign w:val="top"/>
          </w:tcPr>
          <w:p w14:paraId="302A3950" w14:textId="40EADEA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82</w:t>
            </w:r>
          </w:p>
        </w:tc>
        <w:tc>
          <w:tcPr>
            <w:tcW w:w="367" w:type="pct"/>
            <w:vAlign w:val="top"/>
          </w:tcPr>
          <w:p w14:paraId="5EE57B0B" w14:textId="0D6C7DF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24AE2BB1" w14:textId="162949A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326" w:type="pct"/>
            <w:vAlign w:val="top"/>
          </w:tcPr>
          <w:p w14:paraId="48CEDED8" w14:textId="48FAFB6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98</w:t>
            </w:r>
          </w:p>
        </w:tc>
        <w:tc>
          <w:tcPr>
            <w:tcW w:w="367" w:type="pct"/>
            <w:vAlign w:val="top"/>
          </w:tcPr>
          <w:p w14:paraId="4347F17D" w14:textId="5F8BB50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354" w:type="pct"/>
            <w:vAlign w:val="top"/>
          </w:tcPr>
          <w:p w14:paraId="3A082D44" w14:textId="0DAC84C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83</w:t>
            </w:r>
          </w:p>
        </w:tc>
        <w:tc>
          <w:tcPr>
            <w:tcW w:w="335" w:type="pct"/>
            <w:vAlign w:val="top"/>
          </w:tcPr>
          <w:p w14:paraId="66BD4FE9" w14:textId="2E6E280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61" w:type="pct"/>
            <w:vAlign w:val="top"/>
          </w:tcPr>
          <w:p w14:paraId="07AF7F0E" w14:textId="5302395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54" w:type="pct"/>
            <w:vAlign w:val="top"/>
          </w:tcPr>
          <w:p w14:paraId="72A9F4A7" w14:textId="175E52D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81</w:t>
            </w:r>
          </w:p>
        </w:tc>
        <w:tc>
          <w:tcPr>
            <w:tcW w:w="410" w:type="pct"/>
            <w:vAlign w:val="top"/>
          </w:tcPr>
          <w:p w14:paraId="7D1BB030" w14:textId="189CB73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915</w:t>
            </w:r>
          </w:p>
        </w:tc>
      </w:tr>
      <w:tr w:rsidR="00A03E8F" w:rsidRPr="00D75757" w14:paraId="17BDED9D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6AA27704" w14:textId="4F2E23F4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1973</w:t>
            </w:r>
          </w:p>
        </w:tc>
        <w:tc>
          <w:tcPr>
            <w:tcW w:w="341" w:type="pct"/>
            <w:vAlign w:val="top"/>
          </w:tcPr>
          <w:p w14:paraId="75BCBC00" w14:textId="3826397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64854D40" w14:textId="2D7713F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68F176D3" w14:textId="4C46027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95</w:t>
            </w:r>
          </w:p>
        </w:tc>
        <w:tc>
          <w:tcPr>
            <w:tcW w:w="341" w:type="pct"/>
            <w:vAlign w:val="top"/>
          </w:tcPr>
          <w:p w14:paraId="1268700C" w14:textId="34D93BE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367" w:type="pct"/>
            <w:vAlign w:val="top"/>
          </w:tcPr>
          <w:p w14:paraId="4B9F2558" w14:textId="0CDB573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348" w:type="pct"/>
            <w:vAlign w:val="top"/>
          </w:tcPr>
          <w:p w14:paraId="33688885" w14:textId="55ACE9F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326" w:type="pct"/>
            <w:vAlign w:val="top"/>
          </w:tcPr>
          <w:p w14:paraId="4C4A3134" w14:textId="65976EA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367" w:type="pct"/>
            <w:vAlign w:val="top"/>
          </w:tcPr>
          <w:p w14:paraId="554E7E64" w14:textId="7D7E08E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354" w:type="pct"/>
            <w:vAlign w:val="top"/>
          </w:tcPr>
          <w:p w14:paraId="3F53AEC0" w14:textId="6727DA1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89</w:t>
            </w:r>
          </w:p>
        </w:tc>
        <w:tc>
          <w:tcPr>
            <w:tcW w:w="335" w:type="pct"/>
            <w:vAlign w:val="top"/>
          </w:tcPr>
          <w:p w14:paraId="0863CF39" w14:textId="7EE64DF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88</w:t>
            </w:r>
          </w:p>
        </w:tc>
        <w:tc>
          <w:tcPr>
            <w:tcW w:w="361" w:type="pct"/>
            <w:vAlign w:val="top"/>
          </w:tcPr>
          <w:p w14:paraId="78117E84" w14:textId="6448E91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66</w:t>
            </w:r>
          </w:p>
        </w:tc>
        <w:tc>
          <w:tcPr>
            <w:tcW w:w="354" w:type="pct"/>
            <w:vAlign w:val="top"/>
          </w:tcPr>
          <w:p w14:paraId="522F92BA" w14:textId="5C242AB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410" w:type="pct"/>
            <w:vAlign w:val="top"/>
          </w:tcPr>
          <w:p w14:paraId="061CBE51" w14:textId="7286BFB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935</w:t>
            </w:r>
          </w:p>
        </w:tc>
      </w:tr>
      <w:tr w:rsidR="00A03E8F" w:rsidRPr="00D75757" w14:paraId="0ADF8FD7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6C515EBF" w14:textId="36767DAB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rFonts w:cstheme="minorHAnsi"/>
                <w:b w:val="0"/>
                <w:bCs w:val="0"/>
                <w:sz w:val="18"/>
                <w:szCs w:val="18"/>
              </w:rPr>
              <w:t>1974</w:t>
            </w:r>
          </w:p>
        </w:tc>
        <w:tc>
          <w:tcPr>
            <w:tcW w:w="341" w:type="pct"/>
            <w:vAlign w:val="top"/>
          </w:tcPr>
          <w:p w14:paraId="08ACC6DE" w14:textId="7ABFD20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348" w:type="pct"/>
            <w:vAlign w:val="top"/>
          </w:tcPr>
          <w:p w14:paraId="6755E154" w14:textId="2BE9264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48" w:type="pct"/>
            <w:vAlign w:val="top"/>
          </w:tcPr>
          <w:p w14:paraId="64B23392" w14:textId="2A6DE2B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81</w:t>
            </w:r>
          </w:p>
        </w:tc>
        <w:tc>
          <w:tcPr>
            <w:tcW w:w="341" w:type="pct"/>
            <w:vAlign w:val="top"/>
          </w:tcPr>
          <w:p w14:paraId="23716300" w14:textId="54A00C9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367" w:type="pct"/>
            <w:vAlign w:val="top"/>
          </w:tcPr>
          <w:p w14:paraId="4FEFAD3F" w14:textId="1B0F722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48" w:type="pct"/>
            <w:vAlign w:val="top"/>
          </w:tcPr>
          <w:p w14:paraId="38D63735" w14:textId="3A9AA9E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326" w:type="pct"/>
            <w:vAlign w:val="top"/>
          </w:tcPr>
          <w:p w14:paraId="0D10C69F" w14:textId="5A746F5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67</w:t>
            </w:r>
          </w:p>
        </w:tc>
        <w:tc>
          <w:tcPr>
            <w:tcW w:w="367" w:type="pct"/>
            <w:vAlign w:val="top"/>
          </w:tcPr>
          <w:p w14:paraId="57A0777C" w14:textId="3FE10CF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354" w:type="pct"/>
            <w:vAlign w:val="top"/>
          </w:tcPr>
          <w:p w14:paraId="4214B2F4" w14:textId="37BB32D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335" w:type="pct"/>
            <w:vAlign w:val="top"/>
          </w:tcPr>
          <w:p w14:paraId="2F220B7D" w14:textId="2399B35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361" w:type="pct"/>
            <w:vAlign w:val="top"/>
          </w:tcPr>
          <w:p w14:paraId="481F93E0" w14:textId="5A82505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</w:t>
            </w:r>
          </w:p>
        </w:tc>
        <w:tc>
          <w:tcPr>
            <w:tcW w:w="354" w:type="pct"/>
            <w:vAlign w:val="top"/>
          </w:tcPr>
          <w:p w14:paraId="7E78CD91" w14:textId="5451393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72</w:t>
            </w:r>
          </w:p>
        </w:tc>
        <w:tc>
          <w:tcPr>
            <w:tcW w:w="410" w:type="pct"/>
            <w:vAlign w:val="top"/>
          </w:tcPr>
          <w:p w14:paraId="7B7321AB" w14:textId="4B0C55A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rFonts w:cstheme="minorHAnsi"/>
                <w:sz w:val="18"/>
                <w:szCs w:val="18"/>
              </w:rPr>
              <w:t>806</w:t>
            </w:r>
          </w:p>
        </w:tc>
      </w:tr>
      <w:tr w:rsidR="00A03E8F" w:rsidRPr="00D75757" w14:paraId="6B432C38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58000541" w14:textId="4110A9C7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1975</w:t>
            </w:r>
          </w:p>
        </w:tc>
        <w:tc>
          <w:tcPr>
            <w:tcW w:w="341" w:type="pct"/>
            <w:vAlign w:val="top"/>
          </w:tcPr>
          <w:p w14:paraId="13D6665B" w14:textId="374E1B5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67</w:t>
            </w:r>
          </w:p>
        </w:tc>
        <w:tc>
          <w:tcPr>
            <w:tcW w:w="348" w:type="pct"/>
            <w:vAlign w:val="top"/>
          </w:tcPr>
          <w:p w14:paraId="23217F70" w14:textId="4A7B056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48" w:type="pct"/>
            <w:vAlign w:val="top"/>
          </w:tcPr>
          <w:p w14:paraId="57229F03" w14:textId="6C8C5BB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87</w:t>
            </w:r>
          </w:p>
        </w:tc>
        <w:tc>
          <w:tcPr>
            <w:tcW w:w="341" w:type="pct"/>
            <w:vAlign w:val="top"/>
          </w:tcPr>
          <w:p w14:paraId="663B2030" w14:textId="5FA6BCD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73</w:t>
            </w:r>
          </w:p>
        </w:tc>
        <w:tc>
          <w:tcPr>
            <w:tcW w:w="367" w:type="pct"/>
            <w:vAlign w:val="top"/>
          </w:tcPr>
          <w:p w14:paraId="054EB313" w14:textId="1AA763A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97</w:t>
            </w:r>
          </w:p>
        </w:tc>
        <w:tc>
          <w:tcPr>
            <w:tcW w:w="348" w:type="pct"/>
            <w:vAlign w:val="top"/>
          </w:tcPr>
          <w:p w14:paraId="37388704" w14:textId="22A654C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94</w:t>
            </w:r>
          </w:p>
        </w:tc>
        <w:tc>
          <w:tcPr>
            <w:tcW w:w="326" w:type="pct"/>
            <w:vAlign w:val="top"/>
          </w:tcPr>
          <w:p w14:paraId="0EA07741" w14:textId="620E699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57</w:t>
            </w:r>
          </w:p>
        </w:tc>
        <w:tc>
          <w:tcPr>
            <w:tcW w:w="367" w:type="pct"/>
            <w:vAlign w:val="top"/>
          </w:tcPr>
          <w:p w14:paraId="3D0BA113" w14:textId="5DF4F0B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75</w:t>
            </w:r>
          </w:p>
        </w:tc>
        <w:tc>
          <w:tcPr>
            <w:tcW w:w="354" w:type="pct"/>
            <w:vAlign w:val="top"/>
          </w:tcPr>
          <w:p w14:paraId="022F330B" w14:textId="18C44F5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35" w:type="pct"/>
            <w:vAlign w:val="top"/>
          </w:tcPr>
          <w:p w14:paraId="67C5D801" w14:textId="3E2382E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</w:t>
            </w:r>
          </w:p>
        </w:tc>
        <w:tc>
          <w:tcPr>
            <w:tcW w:w="361" w:type="pct"/>
            <w:vAlign w:val="top"/>
          </w:tcPr>
          <w:p w14:paraId="2BFC823F" w14:textId="7362E09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71</w:t>
            </w:r>
          </w:p>
        </w:tc>
        <w:tc>
          <w:tcPr>
            <w:tcW w:w="354" w:type="pct"/>
            <w:vAlign w:val="top"/>
          </w:tcPr>
          <w:p w14:paraId="111D7A3D" w14:textId="334FE66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89</w:t>
            </w:r>
          </w:p>
        </w:tc>
        <w:tc>
          <w:tcPr>
            <w:tcW w:w="410" w:type="pct"/>
            <w:vAlign w:val="top"/>
          </w:tcPr>
          <w:p w14:paraId="32E73759" w14:textId="1B47424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910</w:t>
            </w:r>
          </w:p>
        </w:tc>
      </w:tr>
      <w:tr w:rsidR="00A03E8F" w:rsidRPr="00D75757" w14:paraId="447C5B48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18F06AEE" w14:textId="17C597F9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1976</w:t>
            </w:r>
          </w:p>
        </w:tc>
        <w:tc>
          <w:tcPr>
            <w:tcW w:w="341" w:type="pct"/>
            <w:vAlign w:val="top"/>
          </w:tcPr>
          <w:p w14:paraId="5A42F3DE" w14:textId="1263F59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79</w:t>
            </w:r>
          </w:p>
        </w:tc>
        <w:tc>
          <w:tcPr>
            <w:tcW w:w="348" w:type="pct"/>
            <w:vAlign w:val="top"/>
          </w:tcPr>
          <w:p w14:paraId="55926975" w14:textId="1FD0617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78</w:t>
            </w:r>
          </w:p>
        </w:tc>
        <w:tc>
          <w:tcPr>
            <w:tcW w:w="348" w:type="pct"/>
            <w:vAlign w:val="top"/>
          </w:tcPr>
          <w:p w14:paraId="6CE4973A" w14:textId="1836F48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88</w:t>
            </w:r>
          </w:p>
        </w:tc>
        <w:tc>
          <w:tcPr>
            <w:tcW w:w="341" w:type="pct"/>
            <w:vAlign w:val="top"/>
          </w:tcPr>
          <w:p w14:paraId="188A713A" w14:textId="0F4EEB8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78</w:t>
            </w:r>
          </w:p>
        </w:tc>
        <w:tc>
          <w:tcPr>
            <w:tcW w:w="367" w:type="pct"/>
            <w:vAlign w:val="top"/>
          </w:tcPr>
          <w:p w14:paraId="122679F1" w14:textId="61AD8A4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48" w:type="pct"/>
            <w:vAlign w:val="top"/>
          </w:tcPr>
          <w:p w14:paraId="6920CB0B" w14:textId="599DCA0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79</w:t>
            </w:r>
          </w:p>
        </w:tc>
        <w:tc>
          <w:tcPr>
            <w:tcW w:w="326" w:type="pct"/>
            <w:vAlign w:val="top"/>
          </w:tcPr>
          <w:p w14:paraId="2A1A638D" w14:textId="155BAC3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60</w:t>
            </w:r>
          </w:p>
        </w:tc>
        <w:tc>
          <w:tcPr>
            <w:tcW w:w="367" w:type="pct"/>
            <w:vAlign w:val="top"/>
          </w:tcPr>
          <w:p w14:paraId="5169EA0B" w14:textId="78EB36C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</w:t>
            </w:r>
          </w:p>
        </w:tc>
        <w:tc>
          <w:tcPr>
            <w:tcW w:w="354" w:type="pct"/>
            <w:vAlign w:val="top"/>
          </w:tcPr>
          <w:p w14:paraId="67448F52" w14:textId="72A1B7A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82</w:t>
            </w:r>
          </w:p>
        </w:tc>
        <w:tc>
          <w:tcPr>
            <w:tcW w:w="335" w:type="pct"/>
            <w:vAlign w:val="top"/>
          </w:tcPr>
          <w:p w14:paraId="4C3B2923" w14:textId="41104F0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78</w:t>
            </w:r>
          </w:p>
        </w:tc>
        <w:tc>
          <w:tcPr>
            <w:tcW w:w="361" w:type="pct"/>
            <w:vAlign w:val="top"/>
          </w:tcPr>
          <w:p w14:paraId="14A5F038" w14:textId="29B477A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77</w:t>
            </w:r>
          </w:p>
        </w:tc>
        <w:tc>
          <w:tcPr>
            <w:tcW w:w="354" w:type="pct"/>
            <w:vAlign w:val="top"/>
          </w:tcPr>
          <w:p w14:paraId="3CFD5947" w14:textId="0B5F907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100</w:t>
            </w:r>
          </w:p>
        </w:tc>
        <w:tc>
          <w:tcPr>
            <w:tcW w:w="410" w:type="pct"/>
            <w:vAlign w:val="top"/>
          </w:tcPr>
          <w:p w14:paraId="5E56D6D4" w14:textId="6C36320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938</w:t>
            </w:r>
          </w:p>
        </w:tc>
      </w:tr>
      <w:tr w:rsidR="00A03E8F" w:rsidRPr="00D75757" w14:paraId="42427D62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11E6B08B" w14:textId="7629CF44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1977</w:t>
            </w:r>
          </w:p>
        </w:tc>
        <w:tc>
          <w:tcPr>
            <w:tcW w:w="341" w:type="pct"/>
            <w:vAlign w:val="top"/>
          </w:tcPr>
          <w:p w14:paraId="5A0F84DC" w14:textId="3D0161C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48" w:type="pct"/>
            <w:vAlign w:val="top"/>
          </w:tcPr>
          <w:p w14:paraId="2068C6E3" w14:textId="791210A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71</w:t>
            </w:r>
          </w:p>
        </w:tc>
        <w:tc>
          <w:tcPr>
            <w:tcW w:w="348" w:type="pct"/>
            <w:vAlign w:val="top"/>
          </w:tcPr>
          <w:p w14:paraId="6EA2B992" w14:textId="451590F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89</w:t>
            </w:r>
          </w:p>
        </w:tc>
        <w:tc>
          <w:tcPr>
            <w:tcW w:w="341" w:type="pct"/>
            <w:vAlign w:val="top"/>
          </w:tcPr>
          <w:p w14:paraId="73B5FE56" w14:textId="6767137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79</w:t>
            </w:r>
          </w:p>
        </w:tc>
        <w:tc>
          <w:tcPr>
            <w:tcW w:w="367" w:type="pct"/>
            <w:vAlign w:val="top"/>
          </w:tcPr>
          <w:p w14:paraId="27EB2374" w14:textId="7863B8B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48" w:type="pct"/>
            <w:vAlign w:val="top"/>
          </w:tcPr>
          <w:p w14:paraId="02BBD683" w14:textId="24B22C8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79</w:t>
            </w:r>
          </w:p>
        </w:tc>
        <w:tc>
          <w:tcPr>
            <w:tcW w:w="326" w:type="pct"/>
            <w:vAlign w:val="top"/>
          </w:tcPr>
          <w:p w14:paraId="7B2109FF" w14:textId="626428F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</w:t>
            </w:r>
          </w:p>
        </w:tc>
        <w:tc>
          <w:tcPr>
            <w:tcW w:w="367" w:type="pct"/>
            <w:vAlign w:val="top"/>
          </w:tcPr>
          <w:p w14:paraId="3D897480" w14:textId="37845C5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91</w:t>
            </w:r>
          </w:p>
        </w:tc>
        <w:tc>
          <w:tcPr>
            <w:tcW w:w="354" w:type="pct"/>
            <w:vAlign w:val="top"/>
          </w:tcPr>
          <w:p w14:paraId="5D471C74" w14:textId="6BD7D39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68</w:t>
            </w:r>
          </w:p>
        </w:tc>
        <w:tc>
          <w:tcPr>
            <w:tcW w:w="335" w:type="pct"/>
            <w:vAlign w:val="top"/>
          </w:tcPr>
          <w:p w14:paraId="0C1B72B3" w14:textId="51DE35F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74</w:t>
            </w:r>
          </w:p>
        </w:tc>
        <w:tc>
          <w:tcPr>
            <w:tcW w:w="361" w:type="pct"/>
            <w:vAlign w:val="top"/>
          </w:tcPr>
          <w:p w14:paraId="140BE75D" w14:textId="54C8BEA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96</w:t>
            </w:r>
          </w:p>
        </w:tc>
        <w:tc>
          <w:tcPr>
            <w:tcW w:w="354" w:type="pct"/>
            <w:vAlign w:val="top"/>
          </w:tcPr>
          <w:p w14:paraId="27B7A651" w14:textId="34473E4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107</w:t>
            </w:r>
          </w:p>
        </w:tc>
        <w:tc>
          <w:tcPr>
            <w:tcW w:w="410" w:type="pct"/>
            <w:vAlign w:val="top"/>
          </w:tcPr>
          <w:p w14:paraId="4B74287F" w14:textId="2C2BE37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954</w:t>
            </w:r>
          </w:p>
        </w:tc>
      </w:tr>
      <w:tr w:rsidR="00A03E8F" w:rsidRPr="00D75757" w14:paraId="2F32C7DA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799E22C0" w14:textId="2AC1E0EA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1978</w:t>
            </w:r>
          </w:p>
        </w:tc>
        <w:tc>
          <w:tcPr>
            <w:tcW w:w="341" w:type="pct"/>
            <w:vAlign w:val="top"/>
          </w:tcPr>
          <w:p w14:paraId="42A828A5" w14:textId="6ADE299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482C1663" w14:textId="67EDF1E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</w:t>
            </w:r>
          </w:p>
        </w:tc>
        <w:tc>
          <w:tcPr>
            <w:tcW w:w="348" w:type="pct"/>
            <w:vAlign w:val="top"/>
          </w:tcPr>
          <w:p w14:paraId="5E63A2A3" w14:textId="2E66DEF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95</w:t>
            </w:r>
          </w:p>
        </w:tc>
        <w:tc>
          <w:tcPr>
            <w:tcW w:w="341" w:type="pct"/>
            <w:vAlign w:val="top"/>
          </w:tcPr>
          <w:p w14:paraId="2F633CC7" w14:textId="3B83DF8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63</w:t>
            </w:r>
          </w:p>
        </w:tc>
        <w:tc>
          <w:tcPr>
            <w:tcW w:w="367" w:type="pct"/>
            <w:vAlign w:val="top"/>
          </w:tcPr>
          <w:p w14:paraId="0D1F77E9" w14:textId="4D2404C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64</w:t>
            </w:r>
          </w:p>
        </w:tc>
        <w:tc>
          <w:tcPr>
            <w:tcW w:w="348" w:type="pct"/>
            <w:vAlign w:val="top"/>
          </w:tcPr>
          <w:p w14:paraId="0B47E26A" w14:textId="79D931D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26" w:type="pct"/>
            <w:vAlign w:val="top"/>
          </w:tcPr>
          <w:p w14:paraId="5FC5BBE5" w14:textId="1C5A119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68</w:t>
            </w:r>
          </w:p>
        </w:tc>
        <w:tc>
          <w:tcPr>
            <w:tcW w:w="367" w:type="pct"/>
            <w:vAlign w:val="top"/>
          </w:tcPr>
          <w:p w14:paraId="3FC633A8" w14:textId="4661E43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77</w:t>
            </w:r>
          </w:p>
        </w:tc>
        <w:tc>
          <w:tcPr>
            <w:tcW w:w="354" w:type="pct"/>
            <w:vAlign w:val="top"/>
          </w:tcPr>
          <w:p w14:paraId="31B88A5A" w14:textId="347DC0D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35" w:type="pct"/>
            <w:vAlign w:val="top"/>
          </w:tcPr>
          <w:p w14:paraId="0FA05BC4" w14:textId="575BD94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84</w:t>
            </w:r>
          </w:p>
        </w:tc>
        <w:tc>
          <w:tcPr>
            <w:tcW w:w="361" w:type="pct"/>
            <w:vAlign w:val="top"/>
          </w:tcPr>
          <w:p w14:paraId="15ED231B" w14:textId="79ABB5E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83</w:t>
            </w:r>
          </w:p>
        </w:tc>
        <w:tc>
          <w:tcPr>
            <w:tcW w:w="354" w:type="pct"/>
            <w:vAlign w:val="top"/>
          </w:tcPr>
          <w:p w14:paraId="45687F6D" w14:textId="4B6E972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72</w:t>
            </w:r>
          </w:p>
        </w:tc>
        <w:tc>
          <w:tcPr>
            <w:tcW w:w="410" w:type="pct"/>
            <w:vAlign w:val="top"/>
          </w:tcPr>
          <w:p w14:paraId="54ED506A" w14:textId="6CAA194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869</w:t>
            </w:r>
          </w:p>
        </w:tc>
      </w:tr>
      <w:tr w:rsidR="00A03E8F" w:rsidRPr="00D75757" w14:paraId="478BB135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42E4C3B1" w14:textId="5498654D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1979</w:t>
            </w:r>
          </w:p>
        </w:tc>
        <w:tc>
          <w:tcPr>
            <w:tcW w:w="341" w:type="pct"/>
            <w:vAlign w:val="top"/>
          </w:tcPr>
          <w:p w14:paraId="5D342A40" w14:textId="757310E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63</w:t>
            </w:r>
          </w:p>
        </w:tc>
        <w:tc>
          <w:tcPr>
            <w:tcW w:w="348" w:type="pct"/>
            <w:vAlign w:val="top"/>
          </w:tcPr>
          <w:p w14:paraId="3545C7FF" w14:textId="5A5CC7F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60</w:t>
            </w:r>
          </w:p>
        </w:tc>
        <w:tc>
          <w:tcPr>
            <w:tcW w:w="348" w:type="pct"/>
            <w:vAlign w:val="top"/>
          </w:tcPr>
          <w:p w14:paraId="511646F2" w14:textId="346FF20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86</w:t>
            </w:r>
          </w:p>
        </w:tc>
        <w:tc>
          <w:tcPr>
            <w:tcW w:w="341" w:type="pct"/>
            <w:vAlign w:val="top"/>
          </w:tcPr>
          <w:p w14:paraId="5EAC8C6D" w14:textId="45A498D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75</w:t>
            </w:r>
          </w:p>
        </w:tc>
        <w:tc>
          <w:tcPr>
            <w:tcW w:w="367" w:type="pct"/>
            <w:vAlign w:val="top"/>
          </w:tcPr>
          <w:p w14:paraId="1C941BA0" w14:textId="5689111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45</w:t>
            </w:r>
          </w:p>
        </w:tc>
        <w:tc>
          <w:tcPr>
            <w:tcW w:w="348" w:type="pct"/>
            <w:vAlign w:val="top"/>
          </w:tcPr>
          <w:p w14:paraId="78F47D6C" w14:textId="636202D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64</w:t>
            </w:r>
          </w:p>
        </w:tc>
        <w:tc>
          <w:tcPr>
            <w:tcW w:w="326" w:type="pct"/>
            <w:vAlign w:val="top"/>
          </w:tcPr>
          <w:p w14:paraId="567C9032" w14:textId="4213B74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</w:t>
            </w:r>
          </w:p>
        </w:tc>
        <w:tc>
          <w:tcPr>
            <w:tcW w:w="367" w:type="pct"/>
            <w:vAlign w:val="top"/>
          </w:tcPr>
          <w:p w14:paraId="03B4A0AA" w14:textId="096A784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75</w:t>
            </w:r>
          </w:p>
        </w:tc>
        <w:tc>
          <w:tcPr>
            <w:tcW w:w="354" w:type="pct"/>
            <w:vAlign w:val="top"/>
          </w:tcPr>
          <w:p w14:paraId="43844CB6" w14:textId="54952E0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35" w:type="pct"/>
            <w:vAlign w:val="top"/>
          </w:tcPr>
          <w:p w14:paraId="457FA960" w14:textId="7A14CF5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79</w:t>
            </w:r>
          </w:p>
        </w:tc>
        <w:tc>
          <w:tcPr>
            <w:tcW w:w="361" w:type="pct"/>
            <w:vAlign w:val="top"/>
          </w:tcPr>
          <w:p w14:paraId="4D9197C0" w14:textId="0B63FB6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72</w:t>
            </w:r>
          </w:p>
        </w:tc>
        <w:tc>
          <w:tcPr>
            <w:tcW w:w="354" w:type="pct"/>
            <w:vAlign w:val="top"/>
          </w:tcPr>
          <w:p w14:paraId="65776C5A" w14:textId="15B159F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93</w:t>
            </w:r>
          </w:p>
        </w:tc>
        <w:tc>
          <w:tcPr>
            <w:tcW w:w="410" w:type="pct"/>
            <w:vAlign w:val="top"/>
          </w:tcPr>
          <w:p w14:paraId="31849D1A" w14:textId="4FD4481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847</w:t>
            </w:r>
          </w:p>
        </w:tc>
      </w:tr>
      <w:tr w:rsidR="00A03E8F" w:rsidRPr="00D75757" w14:paraId="070D6805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0DE10318" w14:textId="1DDF9160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1980</w:t>
            </w:r>
          </w:p>
        </w:tc>
        <w:tc>
          <w:tcPr>
            <w:tcW w:w="341" w:type="pct"/>
            <w:vAlign w:val="top"/>
          </w:tcPr>
          <w:p w14:paraId="0C4059AF" w14:textId="24D8C7A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48</w:t>
            </w:r>
          </w:p>
        </w:tc>
        <w:tc>
          <w:tcPr>
            <w:tcW w:w="348" w:type="pct"/>
            <w:vAlign w:val="top"/>
          </w:tcPr>
          <w:p w14:paraId="1BBD3743" w14:textId="2B6EFDF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55</w:t>
            </w:r>
          </w:p>
        </w:tc>
        <w:tc>
          <w:tcPr>
            <w:tcW w:w="348" w:type="pct"/>
            <w:vAlign w:val="top"/>
          </w:tcPr>
          <w:p w14:paraId="44FDD104" w14:textId="5C12F44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</w:t>
            </w:r>
          </w:p>
        </w:tc>
        <w:tc>
          <w:tcPr>
            <w:tcW w:w="341" w:type="pct"/>
            <w:vAlign w:val="top"/>
          </w:tcPr>
          <w:p w14:paraId="584871D3" w14:textId="5E3337E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67" w:type="pct"/>
            <w:vAlign w:val="top"/>
          </w:tcPr>
          <w:p w14:paraId="6E4390A7" w14:textId="6DF4F53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48" w:type="pct"/>
            <w:vAlign w:val="top"/>
          </w:tcPr>
          <w:p w14:paraId="3111512D" w14:textId="696FCCF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56</w:t>
            </w:r>
          </w:p>
        </w:tc>
        <w:tc>
          <w:tcPr>
            <w:tcW w:w="326" w:type="pct"/>
            <w:vAlign w:val="top"/>
          </w:tcPr>
          <w:p w14:paraId="00640497" w14:textId="011804E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60</w:t>
            </w:r>
          </w:p>
        </w:tc>
        <w:tc>
          <w:tcPr>
            <w:tcW w:w="367" w:type="pct"/>
            <w:vAlign w:val="top"/>
          </w:tcPr>
          <w:p w14:paraId="1810D526" w14:textId="11815A4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54" w:type="pct"/>
            <w:vAlign w:val="top"/>
          </w:tcPr>
          <w:p w14:paraId="58CDC070" w14:textId="2A71246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45</w:t>
            </w:r>
          </w:p>
        </w:tc>
        <w:tc>
          <w:tcPr>
            <w:tcW w:w="335" w:type="pct"/>
            <w:vAlign w:val="top"/>
          </w:tcPr>
          <w:p w14:paraId="685C6248" w14:textId="518E0A6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58</w:t>
            </w:r>
          </w:p>
        </w:tc>
        <w:tc>
          <w:tcPr>
            <w:tcW w:w="361" w:type="pct"/>
            <w:vAlign w:val="top"/>
          </w:tcPr>
          <w:p w14:paraId="3B334F28" w14:textId="5132BD9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61</w:t>
            </w:r>
          </w:p>
        </w:tc>
        <w:tc>
          <w:tcPr>
            <w:tcW w:w="354" w:type="pct"/>
            <w:vAlign w:val="top"/>
          </w:tcPr>
          <w:p w14:paraId="3A7073B2" w14:textId="22A1399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49</w:t>
            </w:r>
          </w:p>
        </w:tc>
        <w:tc>
          <w:tcPr>
            <w:tcW w:w="410" w:type="pct"/>
            <w:vAlign w:val="top"/>
          </w:tcPr>
          <w:p w14:paraId="0713360E" w14:textId="1E2BB5A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657</w:t>
            </w:r>
          </w:p>
        </w:tc>
      </w:tr>
      <w:tr w:rsidR="00A03E8F" w:rsidRPr="00D75757" w14:paraId="5206F396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440AAFCF" w14:textId="0DE52A1B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1981</w:t>
            </w:r>
          </w:p>
        </w:tc>
        <w:tc>
          <w:tcPr>
            <w:tcW w:w="341" w:type="pct"/>
            <w:vAlign w:val="top"/>
          </w:tcPr>
          <w:p w14:paraId="690765D3" w14:textId="2B8CFE2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48" w:type="pct"/>
            <w:vAlign w:val="top"/>
          </w:tcPr>
          <w:p w14:paraId="5BDA3062" w14:textId="5AFE649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60</w:t>
            </w:r>
          </w:p>
        </w:tc>
        <w:tc>
          <w:tcPr>
            <w:tcW w:w="348" w:type="pct"/>
            <w:vAlign w:val="top"/>
          </w:tcPr>
          <w:p w14:paraId="5C7F0C8C" w14:textId="6C6714C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58</w:t>
            </w:r>
          </w:p>
        </w:tc>
        <w:tc>
          <w:tcPr>
            <w:tcW w:w="341" w:type="pct"/>
            <w:vAlign w:val="top"/>
          </w:tcPr>
          <w:p w14:paraId="111134BF" w14:textId="4995218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61</w:t>
            </w:r>
          </w:p>
        </w:tc>
        <w:tc>
          <w:tcPr>
            <w:tcW w:w="367" w:type="pct"/>
            <w:vAlign w:val="top"/>
          </w:tcPr>
          <w:p w14:paraId="5C214DB7" w14:textId="793364F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74</w:t>
            </w:r>
          </w:p>
        </w:tc>
        <w:tc>
          <w:tcPr>
            <w:tcW w:w="348" w:type="pct"/>
            <w:vAlign w:val="top"/>
          </w:tcPr>
          <w:p w14:paraId="04AF4684" w14:textId="43B4874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26" w:type="pct"/>
            <w:vAlign w:val="top"/>
          </w:tcPr>
          <w:p w14:paraId="5330F20B" w14:textId="7FB5C5D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61</w:t>
            </w:r>
          </w:p>
        </w:tc>
        <w:tc>
          <w:tcPr>
            <w:tcW w:w="367" w:type="pct"/>
            <w:vAlign w:val="top"/>
          </w:tcPr>
          <w:p w14:paraId="17C283C3" w14:textId="7B72D0C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63</w:t>
            </w:r>
          </w:p>
        </w:tc>
        <w:tc>
          <w:tcPr>
            <w:tcW w:w="354" w:type="pct"/>
            <w:vAlign w:val="top"/>
          </w:tcPr>
          <w:p w14:paraId="1C459BAB" w14:textId="7EBFFA7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68</w:t>
            </w:r>
          </w:p>
        </w:tc>
        <w:tc>
          <w:tcPr>
            <w:tcW w:w="335" w:type="pct"/>
            <w:vAlign w:val="top"/>
          </w:tcPr>
          <w:p w14:paraId="3571C211" w14:textId="25F9A76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71</w:t>
            </w:r>
          </w:p>
        </w:tc>
        <w:tc>
          <w:tcPr>
            <w:tcW w:w="361" w:type="pct"/>
            <w:vAlign w:val="top"/>
          </w:tcPr>
          <w:p w14:paraId="682EE2EF" w14:textId="7597654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54" w:type="pct"/>
            <w:vAlign w:val="top"/>
          </w:tcPr>
          <w:p w14:paraId="69C4E614" w14:textId="4C15D06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57</w:t>
            </w:r>
          </w:p>
        </w:tc>
        <w:tc>
          <w:tcPr>
            <w:tcW w:w="410" w:type="pct"/>
            <w:vAlign w:val="top"/>
          </w:tcPr>
          <w:p w14:paraId="41BB85C0" w14:textId="7BE8D77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766</w:t>
            </w:r>
          </w:p>
        </w:tc>
      </w:tr>
      <w:tr w:rsidR="00A03E8F" w:rsidRPr="00D75757" w14:paraId="338EE4E0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5A2B4970" w14:textId="2E9E8DC1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1982</w:t>
            </w:r>
          </w:p>
        </w:tc>
        <w:tc>
          <w:tcPr>
            <w:tcW w:w="341" w:type="pct"/>
            <w:vAlign w:val="top"/>
          </w:tcPr>
          <w:p w14:paraId="49AD2C66" w14:textId="13B0EE7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55</w:t>
            </w:r>
          </w:p>
        </w:tc>
        <w:tc>
          <w:tcPr>
            <w:tcW w:w="348" w:type="pct"/>
            <w:vAlign w:val="top"/>
          </w:tcPr>
          <w:p w14:paraId="138D0F50" w14:textId="05B944C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48" w:type="pct"/>
            <w:vAlign w:val="top"/>
          </w:tcPr>
          <w:p w14:paraId="259123C4" w14:textId="2F8FDE8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41" w:type="pct"/>
            <w:vAlign w:val="top"/>
          </w:tcPr>
          <w:p w14:paraId="4C15D66B" w14:textId="3D57E9C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67" w:type="pct"/>
            <w:vAlign w:val="top"/>
          </w:tcPr>
          <w:p w14:paraId="7CCF93E5" w14:textId="70AF8AB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67</w:t>
            </w:r>
          </w:p>
        </w:tc>
        <w:tc>
          <w:tcPr>
            <w:tcW w:w="348" w:type="pct"/>
            <w:vAlign w:val="top"/>
          </w:tcPr>
          <w:p w14:paraId="4269ADE7" w14:textId="1969AD7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45</w:t>
            </w:r>
          </w:p>
        </w:tc>
        <w:tc>
          <w:tcPr>
            <w:tcW w:w="326" w:type="pct"/>
            <w:vAlign w:val="top"/>
          </w:tcPr>
          <w:p w14:paraId="6B415E8B" w14:textId="06310C3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67" w:type="pct"/>
            <w:vAlign w:val="top"/>
          </w:tcPr>
          <w:p w14:paraId="45D4DC5A" w14:textId="22AF881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71</w:t>
            </w:r>
          </w:p>
        </w:tc>
        <w:tc>
          <w:tcPr>
            <w:tcW w:w="354" w:type="pct"/>
            <w:vAlign w:val="top"/>
          </w:tcPr>
          <w:p w14:paraId="12164B3B" w14:textId="4304542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35" w:type="pct"/>
            <w:vAlign w:val="top"/>
          </w:tcPr>
          <w:p w14:paraId="7C50C470" w14:textId="181C99A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61" w:type="pct"/>
            <w:vAlign w:val="top"/>
          </w:tcPr>
          <w:p w14:paraId="418CEAC2" w14:textId="1C3EAA4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54" w:type="pct"/>
            <w:vAlign w:val="top"/>
          </w:tcPr>
          <w:p w14:paraId="5616E7DF" w14:textId="2B182CA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</w:t>
            </w:r>
          </w:p>
        </w:tc>
        <w:tc>
          <w:tcPr>
            <w:tcW w:w="410" w:type="pct"/>
            <w:vAlign w:val="top"/>
          </w:tcPr>
          <w:p w14:paraId="47CA3638" w14:textId="5975027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709</w:t>
            </w:r>
          </w:p>
        </w:tc>
      </w:tr>
      <w:tr w:rsidR="00A03E8F" w:rsidRPr="00D75757" w14:paraId="47EF303F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1CE091AC" w14:textId="78EC713C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1983</w:t>
            </w:r>
          </w:p>
        </w:tc>
        <w:tc>
          <w:tcPr>
            <w:tcW w:w="341" w:type="pct"/>
            <w:vAlign w:val="top"/>
          </w:tcPr>
          <w:p w14:paraId="6E413904" w14:textId="21C0FB1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42</w:t>
            </w:r>
          </w:p>
        </w:tc>
        <w:tc>
          <w:tcPr>
            <w:tcW w:w="348" w:type="pct"/>
            <w:vAlign w:val="top"/>
          </w:tcPr>
          <w:p w14:paraId="57353DDF" w14:textId="036E6C2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48" w:type="pct"/>
            <w:vAlign w:val="top"/>
          </w:tcPr>
          <w:p w14:paraId="309371C0" w14:textId="3E385EE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41" w:type="pct"/>
            <w:vAlign w:val="top"/>
          </w:tcPr>
          <w:p w14:paraId="237F8F25" w14:textId="139E718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63</w:t>
            </w:r>
          </w:p>
        </w:tc>
        <w:tc>
          <w:tcPr>
            <w:tcW w:w="367" w:type="pct"/>
            <w:vAlign w:val="top"/>
          </w:tcPr>
          <w:p w14:paraId="6FA3415A" w14:textId="40753FA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62</w:t>
            </w:r>
          </w:p>
        </w:tc>
        <w:tc>
          <w:tcPr>
            <w:tcW w:w="348" w:type="pct"/>
            <w:vAlign w:val="top"/>
          </w:tcPr>
          <w:p w14:paraId="650EFB66" w14:textId="6D18933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61</w:t>
            </w:r>
          </w:p>
        </w:tc>
        <w:tc>
          <w:tcPr>
            <w:tcW w:w="326" w:type="pct"/>
            <w:vAlign w:val="top"/>
          </w:tcPr>
          <w:p w14:paraId="0ACF72DE" w14:textId="62D43D6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67" w:type="pct"/>
            <w:vAlign w:val="top"/>
          </w:tcPr>
          <w:p w14:paraId="537656F6" w14:textId="0344A10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51</w:t>
            </w:r>
          </w:p>
        </w:tc>
        <w:tc>
          <w:tcPr>
            <w:tcW w:w="354" w:type="pct"/>
            <w:vAlign w:val="top"/>
          </w:tcPr>
          <w:p w14:paraId="7DF2EA90" w14:textId="7AE1CEF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35" w:type="pct"/>
            <w:vAlign w:val="top"/>
          </w:tcPr>
          <w:p w14:paraId="6B1D964A" w14:textId="43CD187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43</w:t>
            </w:r>
          </w:p>
        </w:tc>
        <w:tc>
          <w:tcPr>
            <w:tcW w:w="361" w:type="pct"/>
            <w:vAlign w:val="top"/>
          </w:tcPr>
          <w:p w14:paraId="691B7803" w14:textId="2E309C6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</w:t>
            </w:r>
          </w:p>
        </w:tc>
        <w:tc>
          <w:tcPr>
            <w:tcW w:w="354" w:type="pct"/>
            <w:vAlign w:val="top"/>
          </w:tcPr>
          <w:p w14:paraId="5DD7F0EA" w14:textId="19ED932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52</w:t>
            </w:r>
          </w:p>
        </w:tc>
        <w:tc>
          <w:tcPr>
            <w:tcW w:w="410" w:type="pct"/>
            <w:vAlign w:val="top"/>
          </w:tcPr>
          <w:p w14:paraId="40423B71" w14:textId="4A32462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664</w:t>
            </w:r>
          </w:p>
        </w:tc>
      </w:tr>
      <w:tr w:rsidR="00A03E8F" w:rsidRPr="00D75757" w14:paraId="79C8AC0F" w14:textId="77777777" w:rsidTr="00AD71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5E29F7DF" w14:textId="05BA5F53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1984</w:t>
            </w:r>
          </w:p>
        </w:tc>
        <w:tc>
          <w:tcPr>
            <w:tcW w:w="341" w:type="pct"/>
            <w:vAlign w:val="top"/>
          </w:tcPr>
          <w:p w14:paraId="0B16FD4F" w14:textId="59E7B11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48" w:type="pct"/>
            <w:vAlign w:val="top"/>
          </w:tcPr>
          <w:p w14:paraId="0C006445" w14:textId="2882AE0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48</w:t>
            </w:r>
          </w:p>
        </w:tc>
        <w:tc>
          <w:tcPr>
            <w:tcW w:w="348" w:type="pct"/>
            <w:vAlign w:val="top"/>
          </w:tcPr>
          <w:p w14:paraId="061350C2" w14:textId="385C26F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58</w:t>
            </w:r>
          </w:p>
        </w:tc>
        <w:tc>
          <w:tcPr>
            <w:tcW w:w="341" w:type="pct"/>
            <w:vAlign w:val="top"/>
          </w:tcPr>
          <w:p w14:paraId="2E0DE3F7" w14:textId="42502122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67" w:type="pct"/>
            <w:vAlign w:val="top"/>
          </w:tcPr>
          <w:p w14:paraId="65EF4B20" w14:textId="1713E6C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56</w:t>
            </w:r>
          </w:p>
        </w:tc>
        <w:tc>
          <w:tcPr>
            <w:tcW w:w="348" w:type="pct"/>
            <w:vAlign w:val="top"/>
          </w:tcPr>
          <w:p w14:paraId="28220702" w14:textId="718A0AF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48</w:t>
            </w:r>
          </w:p>
        </w:tc>
        <w:tc>
          <w:tcPr>
            <w:tcW w:w="326" w:type="pct"/>
            <w:vAlign w:val="top"/>
          </w:tcPr>
          <w:p w14:paraId="3C739F49" w14:textId="57D3339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46</w:t>
            </w:r>
          </w:p>
        </w:tc>
        <w:tc>
          <w:tcPr>
            <w:tcW w:w="367" w:type="pct"/>
            <w:vAlign w:val="top"/>
          </w:tcPr>
          <w:p w14:paraId="3AB278E7" w14:textId="5C6F18E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54" w:type="pct"/>
            <w:vAlign w:val="top"/>
          </w:tcPr>
          <w:p w14:paraId="6BD51766" w14:textId="2D1BF33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71</w:t>
            </w:r>
          </w:p>
        </w:tc>
        <w:tc>
          <w:tcPr>
            <w:tcW w:w="335" w:type="pct"/>
            <w:vAlign w:val="top"/>
          </w:tcPr>
          <w:p w14:paraId="68EF89F4" w14:textId="244F85B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61" w:type="pct"/>
            <w:vAlign w:val="top"/>
          </w:tcPr>
          <w:p w14:paraId="488C570B" w14:textId="19CA72F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55</w:t>
            </w:r>
          </w:p>
        </w:tc>
        <w:tc>
          <w:tcPr>
            <w:tcW w:w="354" w:type="pct"/>
            <w:vAlign w:val="top"/>
          </w:tcPr>
          <w:p w14:paraId="4AF40F12" w14:textId="06A81B6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58</w:t>
            </w:r>
          </w:p>
        </w:tc>
        <w:tc>
          <w:tcPr>
            <w:tcW w:w="410" w:type="pct"/>
            <w:vAlign w:val="top"/>
          </w:tcPr>
          <w:p w14:paraId="0FF309B9" w14:textId="7A3043C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658</w:t>
            </w:r>
          </w:p>
        </w:tc>
      </w:tr>
      <w:tr w:rsidR="00A03E8F" w:rsidRPr="00D75757" w14:paraId="2E8297A1" w14:textId="77777777" w:rsidTr="00AD7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  <w:vAlign w:val="top"/>
          </w:tcPr>
          <w:p w14:paraId="6D22E3F6" w14:textId="28A58283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1985</w:t>
            </w:r>
          </w:p>
        </w:tc>
        <w:tc>
          <w:tcPr>
            <w:tcW w:w="341" w:type="pct"/>
            <w:vAlign w:val="top"/>
          </w:tcPr>
          <w:p w14:paraId="6E903F70" w14:textId="708CA53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56</w:t>
            </w:r>
          </w:p>
        </w:tc>
        <w:tc>
          <w:tcPr>
            <w:tcW w:w="348" w:type="pct"/>
            <w:vAlign w:val="top"/>
          </w:tcPr>
          <w:p w14:paraId="2EDE9B42" w14:textId="5EAC2A9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48" w:type="pct"/>
            <w:vAlign w:val="top"/>
          </w:tcPr>
          <w:p w14:paraId="2CF6F849" w14:textId="0DE9DE0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41" w:type="pct"/>
            <w:vAlign w:val="top"/>
          </w:tcPr>
          <w:p w14:paraId="199FE309" w14:textId="5FF6CAB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67" w:type="pct"/>
            <w:vAlign w:val="top"/>
          </w:tcPr>
          <w:p w14:paraId="25D593EF" w14:textId="19CACB9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75</w:t>
            </w:r>
          </w:p>
        </w:tc>
        <w:tc>
          <w:tcPr>
            <w:tcW w:w="348" w:type="pct"/>
            <w:vAlign w:val="top"/>
          </w:tcPr>
          <w:p w14:paraId="0D98EC21" w14:textId="13F0E07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26" w:type="pct"/>
            <w:vAlign w:val="top"/>
          </w:tcPr>
          <w:p w14:paraId="3EA75939" w14:textId="1ADFAD5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51</w:t>
            </w:r>
          </w:p>
        </w:tc>
        <w:tc>
          <w:tcPr>
            <w:tcW w:w="367" w:type="pct"/>
            <w:vAlign w:val="top"/>
          </w:tcPr>
          <w:p w14:paraId="3516B221" w14:textId="120A9FD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54" w:type="pct"/>
            <w:vAlign w:val="top"/>
          </w:tcPr>
          <w:p w14:paraId="42BC6E56" w14:textId="3CA34A95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58</w:t>
            </w:r>
          </w:p>
        </w:tc>
        <w:tc>
          <w:tcPr>
            <w:tcW w:w="335" w:type="pct"/>
            <w:vAlign w:val="top"/>
          </w:tcPr>
          <w:p w14:paraId="51E1A49F" w14:textId="5F710E8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61</w:t>
            </w:r>
          </w:p>
        </w:tc>
        <w:tc>
          <w:tcPr>
            <w:tcW w:w="361" w:type="pct"/>
            <w:vAlign w:val="top"/>
          </w:tcPr>
          <w:p w14:paraId="58753742" w14:textId="0F47D13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56</w:t>
            </w:r>
          </w:p>
        </w:tc>
        <w:tc>
          <w:tcPr>
            <w:tcW w:w="354" w:type="pct"/>
            <w:vAlign w:val="top"/>
          </w:tcPr>
          <w:p w14:paraId="23D5D477" w14:textId="513252A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64</w:t>
            </w:r>
          </w:p>
        </w:tc>
        <w:tc>
          <w:tcPr>
            <w:tcW w:w="410" w:type="pct"/>
            <w:vAlign w:val="top"/>
          </w:tcPr>
          <w:p w14:paraId="5D44ABE0" w14:textId="129A579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683</w:t>
            </w:r>
          </w:p>
        </w:tc>
      </w:tr>
    </w:tbl>
    <w:p w14:paraId="5FA64DE8" w14:textId="77777777" w:rsidR="00D75757" w:rsidRDefault="00D75757">
      <w:pPr>
        <w:rPr>
          <w:sz w:val="18"/>
          <w:szCs w:val="18"/>
        </w:rPr>
      </w:pPr>
    </w:p>
    <w:p w14:paraId="14C4C995" w14:textId="77777777" w:rsidR="00A17921" w:rsidRPr="00D75757" w:rsidRDefault="00A17921">
      <w:pPr>
        <w:rPr>
          <w:sz w:val="18"/>
          <w:szCs w:val="18"/>
        </w:rPr>
      </w:pPr>
    </w:p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1451"/>
        <w:gridCol w:w="640"/>
        <w:gridCol w:w="652"/>
        <w:gridCol w:w="652"/>
        <w:gridCol w:w="640"/>
        <w:gridCol w:w="690"/>
        <w:gridCol w:w="652"/>
        <w:gridCol w:w="610"/>
        <w:gridCol w:w="690"/>
        <w:gridCol w:w="664"/>
        <w:gridCol w:w="628"/>
        <w:gridCol w:w="678"/>
        <w:gridCol w:w="666"/>
        <w:gridCol w:w="779"/>
      </w:tblGrid>
      <w:tr w:rsidR="00D75757" w:rsidRPr="00D75757" w14:paraId="4F819820" w14:textId="77777777" w:rsidTr="00D75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B9F861A" w14:textId="3867CB76" w:rsidR="00D75757" w:rsidRPr="00D75757" w:rsidRDefault="00D75757" w:rsidP="00D75757">
            <w:pPr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Year</w:t>
            </w:r>
          </w:p>
        </w:tc>
        <w:tc>
          <w:tcPr>
            <w:tcW w:w="317" w:type="pct"/>
            <w:vAlign w:val="top"/>
          </w:tcPr>
          <w:p w14:paraId="41E87A19" w14:textId="00F53162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</w:p>
        </w:tc>
        <w:tc>
          <w:tcPr>
            <w:tcW w:w="323" w:type="pct"/>
            <w:vAlign w:val="top"/>
          </w:tcPr>
          <w:p w14:paraId="0EA0E514" w14:textId="597422F7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</w:p>
        </w:tc>
        <w:tc>
          <w:tcPr>
            <w:tcW w:w="323" w:type="pct"/>
            <w:vAlign w:val="top"/>
          </w:tcPr>
          <w:p w14:paraId="4D80FB7E" w14:textId="576E3792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Mar</w:t>
            </w:r>
          </w:p>
        </w:tc>
        <w:tc>
          <w:tcPr>
            <w:tcW w:w="317" w:type="pct"/>
            <w:vAlign w:val="top"/>
          </w:tcPr>
          <w:p w14:paraId="683CF8B2" w14:textId="3A56B92D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</w:p>
        </w:tc>
        <w:tc>
          <w:tcPr>
            <w:tcW w:w="342" w:type="pct"/>
            <w:vAlign w:val="top"/>
          </w:tcPr>
          <w:p w14:paraId="061DC266" w14:textId="2C0AC4B9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</w:p>
        </w:tc>
        <w:tc>
          <w:tcPr>
            <w:tcW w:w="323" w:type="pct"/>
            <w:vAlign w:val="top"/>
          </w:tcPr>
          <w:p w14:paraId="3EB76E97" w14:textId="3429AAB9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</w:p>
        </w:tc>
        <w:tc>
          <w:tcPr>
            <w:tcW w:w="302" w:type="pct"/>
            <w:vAlign w:val="top"/>
          </w:tcPr>
          <w:p w14:paraId="1E1A5ECA" w14:textId="3D8759EB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Jul</w:t>
            </w:r>
          </w:p>
        </w:tc>
        <w:tc>
          <w:tcPr>
            <w:tcW w:w="342" w:type="pct"/>
            <w:vAlign w:val="top"/>
          </w:tcPr>
          <w:p w14:paraId="74B32D3E" w14:textId="0C9156A1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</w:p>
        </w:tc>
        <w:tc>
          <w:tcPr>
            <w:tcW w:w="329" w:type="pct"/>
            <w:vAlign w:val="top"/>
          </w:tcPr>
          <w:p w14:paraId="18DB96C4" w14:textId="3EB51230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Sep</w:t>
            </w:r>
          </w:p>
        </w:tc>
        <w:tc>
          <w:tcPr>
            <w:tcW w:w="311" w:type="pct"/>
            <w:vAlign w:val="top"/>
          </w:tcPr>
          <w:p w14:paraId="3B339EC4" w14:textId="4387A204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</w:p>
        </w:tc>
        <w:tc>
          <w:tcPr>
            <w:tcW w:w="336" w:type="pct"/>
            <w:vAlign w:val="top"/>
          </w:tcPr>
          <w:p w14:paraId="465E9C92" w14:textId="455F407B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</w:p>
        </w:tc>
        <w:tc>
          <w:tcPr>
            <w:tcW w:w="330" w:type="pct"/>
            <w:vAlign w:val="top"/>
          </w:tcPr>
          <w:p w14:paraId="36A95EF0" w14:textId="72397E08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</w:p>
        </w:tc>
        <w:tc>
          <w:tcPr>
            <w:tcW w:w="386" w:type="pct"/>
            <w:vAlign w:val="top"/>
          </w:tcPr>
          <w:p w14:paraId="1AABE51F" w14:textId="22A4E076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Total</w:t>
            </w:r>
          </w:p>
        </w:tc>
      </w:tr>
      <w:tr w:rsidR="00D75757" w:rsidRPr="00D75757" w14:paraId="695AA307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35BB080" w14:textId="461F2428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1986</w:t>
            </w:r>
          </w:p>
        </w:tc>
        <w:tc>
          <w:tcPr>
            <w:tcW w:w="317" w:type="pct"/>
            <w:vAlign w:val="top"/>
          </w:tcPr>
          <w:p w14:paraId="3F8ECB15" w14:textId="33BAE66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56</w:t>
            </w:r>
          </w:p>
        </w:tc>
        <w:tc>
          <w:tcPr>
            <w:tcW w:w="323" w:type="pct"/>
            <w:vAlign w:val="top"/>
          </w:tcPr>
          <w:p w14:paraId="6411C163" w14:textId="2424D48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23" w:type="pct"/>
            <w:vAlign w:val="top"/>
          </w:tcPr>
          <w:p w14:paraId="1834EE3A" w14:textId="33FA2F3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</w:t>
            </w:r>
          </w:p>
        </w:tc>
        <w:tc>
          <w:tcPr>
            <w:tcW w:w="317" w:type="pct"/>
            <w:vAlign w:val="top"/>
          </w:tcPr>
          <w:p w14:paraId="41A3D2D4" w14:textId="1FF2013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42" w:type="pct"/>
            <w:vAlign w:val="top"/>
          </w:tcPr>
          <w:p w14:paraId="44DBEBDA" w14:textId="222633BD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23" w:type="pct"/>
            <w:vAlign w:val="top"/>
          </w:tcPr>
          <w:p w14:paraId="43F3E60F" w14:textId="2E9BA47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02" w:type="pct"/>
            <w:vAlign w:val="top"/>
          </w:tcPr>
          <w:p w14:paraId="7ECD9B72" w14:textId="2400412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42</w:t>
            </w:r>
          </w:p>
        </w:tc>
        <w:tc>
          <w:tcPr>
            <w:tcW w:w="342" w:type="pct"/>
            <w:vAlign w:val="top"/>
          </w:tcPr>
          <w:p w14:paraId="30D167FD" w14:textId="38D0D85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</w:t>
            </w:r>
          </w:p>
        </w:tc>
        <w:tc>
          <w:tcPr>
            <w:tcW w:w="329" w:type="pct"/>
            <w:vAlign w:val="top"/>
          </w:tcPr>
          <w:p w14:paraId="6C8F2D40" w14:textId="3F08C45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</w:t>
            </w:r>
          </w:p>
        </w:tc>
        <w:tc>
          <w:tcPr>
            <w:tcW w:w="311" w:type="pct"/>
            <w:vAlign w:val="top"/>
          </w:tcPr>
          <w:p w14:paraId="4BC7D002" w14:textId="4E61410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52</w:t>
            </w:r>
          </w:p>
        </w:tc>
        <w:tc>
          <w:tcPr>
            <w:tcW w:w="336" w:type="pct"/>
            <w:vAlign w:val="top"/>
          </w:tcPr>
          <w:p w14:paraId="4B83BBF6" w14:textId="04089A5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30" w:type="pct"/>
            <w:vAlign w:val="top"/>
          </w:tcPr>
          <w:p w14:paraId="17CEA10A" w14:textId="5914B0B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51</w:t>
            </w:r>
          </w:p>
        </w:tc>
        <w:tc>
          <w:tcPr>
            <w:tcW w:w="386" w:type="pct"/>
            <w:vAlign w:val="top"/>
          </w:tcPr>
          <w:p w14:paraId="6D04B9D9" w14:textId="09CBA15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669</w:t>
            </w:r>
          </w:p>
        </w:tc>
      </w:tr>
      <w:tr w:rsidR="00D75757" w:rsidRPr="00D75757" w14:paraId="7D4258DB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2AA183BA" w14:textId="63FA3A8F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1987</w:t>
            </w:r>
          </w:p>
        </w:tc>
        <w:tc>
          <w:tcPr>
            <w:tcW w:w="317" w:type="pct"/>
            <w:vAlign w:val="top"/>
          </w:tcPr>
          <w:p w14:paraId="11473B5C" w14:textId="11A56E9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62</w:t>
            </w:r>
          </w:p>
        </w:tc>
        <w:tc>
          <w:tcPr>
            <w:tcW w:w="323" w:type="pct"/>
            <w:vAlign w:val="top"/>
          </w:tcPr>
          <w:p w14:paraId="74BCE227" w14:textId="1291881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43</w:t>
            </w:r>
          </w:p>
        </w:tc>
        <w:tc>
          <w:tcPr>
            <w:tcW w:w="323" w:type="pct"/>
            <w:vAlign w:val="top"/>
          </w:tcPr>
          <w:p w14:paraId="0D3CF90B" w14:textId="741F2C1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57</w:t>
            </w:r>
          </w:p>
        </w:tc>
        <w:tc>
          <w:tcPr>
            <w:tcW w:w="317" w:type="pct"/>
            <w:vAlign w:val="top"/>
          </w:tcPr>
          <w:p w14:paraId="772ACCAC" w14:textId="6AEAE4E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52</w:t>
            </w:r>
          </w:p>
        </w:tc>
        <w:tc>
          <w:tcPr>
            <w:tcW w:w="342" w:type="pct"/>
            <w:vAlign w:val="top"/>
          </w:tcPr>
          <w:p w14:paraId="3FFACCBC" w14:textId="505CC35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63</w:t>
            </w:r>
          </w:p>
        </w:tc>
        <w:tc>
          <w:tcPr>
            <w:tcW w:w="323" w:type="pct"/>
            <w:vAlign w:val="top"/>
          </w:tcPr>
          <w:p w14:paraId="138D11A8" w14:textId="11BED4D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02" w:type="pct"/>
            <w:vAlign w:val="top"/>
          </w:tcPr>
          <w:p w14:paraId="25EB06D7" w14:textId="60F74B9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62</w:t>
            </w:r>
          </w:p>
        </w:tc>
        <w:tc>
          <w:tcPr>
            <w:tcW w:w="342" w:type="pct"/>
            <w:vAlign w:val="top"/>
          </w:tcPr>
          <w:p w14:paraId="44723169" w14:textId="0A1AB3E6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49</w:t>
            </w:r>
          </w:p>
        </w:tc>
        <w:tc>
          <w:tcPr>
            <w:tcW w:w="329" w:type="pct"/>
            <w:vAlign w:val="top"/>
          </w:tcPr>
          <w:p w14:paraId="6BDE51AC" w14:textId="3D74373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62</w:t>
            </w:r>
          </w:p>
        </w:tc>
        <w:tc>
          <w:tcPr>
            <w:tcW w:w="311" w:type="pct"/>
            <w:vAlign w:val="top"/>
          </w:tcPr>
          <w:p w14:paraId="4AF02D18" w14:textId="2E7685A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61</w:t>
            </w:r>
          </w:p>
        </w:tc>
        <w:tc>
          <w:tcPr>
            <w:tcW w:w="336" w:type="pct"/>
            <w:vAlign w:val="top"/>
          </w:tcPr>
          <w:p w14:paraId="7AFEC410" w14:textId="13F2479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55</w:t>
            </w:r>
          </w:p>
        </w:tc>
        <w:tc>
          <w:tcPr>
            <w:tcW w:w="330" w:type="pct"/>
            <w:vAlign w:val="top"/>
          </w:tcPr>
          <w:p w14:paraId="1AB48B8E" w14:textId="50B213B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80</w:t>
            </w:r>
          </w:p>
        </w:tc>
        <w:tc>
          <w:tcPr>
            <w:tcW w:w="386" w:type="pct"/>
            <w:vAlign w:val="top"/>
          </w:tcPr>
          <w:p w14:paraId="1B5A963D" w14:textId="5AAC6BB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705</w:t>
            </w:r>
          </w:p>
        </w:tc>
      </w:tr>
      <w:tr w:rsidR="00D75757" w:rsidRPr="00D75757" w14:paraId="42277E5A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488A270" w14:textId="23AC2EF5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1988</w:t>
            </w:r>
          </w:p>
        </w:tc>
        <w:tc>
          <w:tcPr>
            <w:tcW w:w="317" w:type="pct"/>
            <w:vAlign w:val="top"/>
          </w:tcPr>
          <w:p w14:paraId="18CC97CE" w14:textId="1F9235B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49</w:t>
            </w:r>
          </w:p>
        </w:tc>
        <w:tc>
          <w:tcPr>
            <w:tcW w:w="323" w:type="pct"/>
            <w:vAlign w:val="top"/>
          </w:tcPr>
          <w:p w14:paraId="7BE869A3" w14:textId="47225BC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58</w:t>
            </w:r>
          </w:p>
        </w:tc>
        <w:tc>
          <w:tcPr>
            <w:tcW w:w="323" w:type="pct"/>
            <w:vAlign w:val="top"/>
          </w:tcPr>
          <w:p w14:paraId="1E298E13" w14:textId="0C26EB8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69</w:t>
            </w:r>
          </w:p>
        </w:tc>
        <w:tc>
          <w:tcPr>
            <w:tcW w:w="317" w:type="pct"/>
            <w:vAlign w:val="top"/>
          </w:tcPr>
          <w:p w14:paraId="3B3C2C1F" w14:textId="4C259F63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</w:t>
            </w:r>
          </w:p>
        </w:tc>
        <w:tc>
          <w:tcPr>
            <w:tcW w:w="342" w:type="pct"/>
            <w:vAlign w:val="top"/>
          </w:tcPr>
          <w:p w14:paraId="0E75641A" w14:textId="5A60658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79</w:t>
            </w:r>
          </w:p>
        </w:tc>
        <w:tc>
          <w:tcPr>
            <w:tcW w:w="323" w:type="pct"/>
            <w:vAlign w:val="top"/>
          </w:tcPr>
          <w:p w14:paraId="488DEDD2" w14:textId="3F24516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02" w:type="pct"/>
            <w:vAlign w:val="top"/>
          </w:tcPr>
          <w:p w14:paraId="07E969DC" w14:textId="6F538FF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</w:t>
            </w:r>
          </w:p>
        </w:tc>
        <w:tc>
          <w:tcPr>
            <w:tcW w:w="342" w:type="pct"/>
            <w:vAlign w:val="top"/>
          </w:tcPr>
          <w:p w14:paraId="208EC4DC" w14:textId="73C6F5B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52</w:t>
            </w:r>
          </w:p>
        </w:tc>
        <w:tc>
          <w:tcPr>
            <w:tcW w:w="329" w:type="pct"/>
            <w:vAlign w:val="top"/>
          </w:tcPr>
          <w:p w14:paraId="2022FEA5" w14:textId="32CE02A4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64</w:t>
            </w:r>
          </w:p>
        </w:tc>
        <w:tc>
          <w:tcPr>
            <w:tcW w:w="311" w:type="pct"/>
            <w:vAlign w:val="top"/>
          </w:tcPr>
          <w:p w14:paraId="798FC7CB" w14:textId="2448233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36" w:type="pct"/>
            <w:vAlign w:val="top"/>
          </w:tcPr>
          <w:p w14:paraId="1BF0BE5E" w14:textId="7E7C0CC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43</w:t>
            </w:r>
          </w:p>
        </w:tc>
        <w:tc>
          <w:tcPr>
            <w:tcW w:w="330" w:type="pct"/>
            <w:vAlign w:val="top"/>
          </w:tcPr>
          <w:p w14:paraId="7DC3ED4B" w14:textId="7803550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</w:t>
            </w:r>
          </w:p>
        </w:tc>
        <w:tc>
          <w:tcPr>
            <w:tcW w:w="386" w:type="pct"/>
            <w:vAlign w:val="top"/>
          </w:tcPr>
          <w:p w14:paraId="60734B95" w14:textId="32E10D6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701</w:t>
            </w:r>
          </w:p>
        </w:tc>
      </w:tr>
      <w:tr w:rsidR="00D75757" w:rsidRPr="00D75757" w14:paraId="416F1E44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266BDA6" w14:textId="7ECC4D55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1989</w:t>
            </w:r>
          </w:p>
        </w:tc>
        <w:tc>
          <w:tcPr>
            <w:tcW w:w="317" w:type="pct"/>
            <w:vAlign w:val="top"/>
          </w:tcPr>
          <w:p w14:paraId="0A8640FB" w14:textId="7EBFAE0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76</w:t>
            </w:r>
          </w:p>
        </w:tc>
        <w:tc>
          <w:tcPr>
            <w:tcW w:w="323" w:type="pct"/>
            <w:vAlign w:val="top"/>
          </w:tcPr>
          <w:p w14:paraId="5B778F16" w14:textId="1A85832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23" w:type="pct"/>
            <w:vAlign w:val="top"/>
          </w:tcPr>
          <w:p w14:paraId="14B917C9" w14:textId="0F04C22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80</w:t>
            </w:r>
          </w:p>
        </w:tc>
        <w:tc>
          <w:tcPr>
            <w:tcW w:w="317" w:type="pct"/>
            <w:vAlign w:val="top"/>
          </w:tcPr>
          <w:p w14:paraId="1BD236DD" w14:textId="44988C2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59</w:t>
            </w:r>
          </w:p>
        </w:tc>
        <w:tc>
          <w:tcPr>
            <w:tcW w:w="342" w:type="pct"/>
            <w:vAlign w:val="top"/>
          </w:tcPr>
          <w:p w14:paraId="6A8F82A4" w14:textId="2B46CE4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67</w:t>
            </w:r>
          </w:p>
        </w:tc>
        <w:tc>
          <w:tcPr>
            <w:tcW w:w="323" w:type="pct"/>
            <w:vAlign w:val="top"/>
          </w:tcPr>
          <w:p w14:paraId="1E93BCED" w14:textId="56634BA9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73</w:t>
            </w:r>
          </w:p>
        </w:tc>
        <w:tc>
          <w:tcPr>
            <w:tcW w:w="302" w:type="pct"/>
            <w:vAlign w:val="top"/>
          </w:tcPr>
          <w:p w14:paraId="24C3806E" w14:textId="3A5A6724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52</w:t>
            </w:r>
          </w:p>
        </w:tc>
        <w:tc>
          <w:tcPr>
            <w:tcW w:w="342" w:type="pct"/>
            <w:vAlign w:val="top"/>
          </w:tcPr>
          <w:p w14:paraId="7B22B581" w14:textId="3933944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65</w:t>
            </w:r>
          </w:p>
        </w:tc>
        <w:tc>
          <w:tcPr>
            <w:tcW w:w="329" w:type="pct"/>
            <w:vAlign w:val="top"/>
          </w:tcPr>
          <w:p w14:paraId="7D9A02E1" w14:textId="0ACBB36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82</w:t>
            </w:r>
          </w:p>
        </w:tc>
        <w:tc>
          <w:tcPr>
            <w:tcW w:w="311" w:type="pct"/>
            <w:vAlign w:val="top"/>
          </w:tcPr>
          <w:p w14:paraId="186D7D08" w14:textId="43AEEAF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</w:t>
            </w:r>
          </w:p>
        </w:tc>
        <w:tc>
          <w:tcPr>
            <w:tcW w:w="336" w:type="pct"/>
            <w:vAlign w:val="top"/>
          </w:tcPr>
          <w:p w14:paraId="3B626928" w14:textId="28799A9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30" w:type="pct"/>
            <w:vAlign w:val="top"/>
          </w:tcPr>
          <w:p w14:paraId="496907C9" w14:textId="5C2C72E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66</w:t>
            </w:r>
          </w:p>
        </w:tc>
        <w:tc>
          <w:tcPr>
            <w:tcW w:w="386" w:type="pct"/>
            <w:vAlign w:val="top"/>
          </w:tcPr>
          <w:p w14:paraId="5D5C8535" w14:textId="30414F9A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776</w:t>
            </w:r>
          </w:p>
        </w:tc>
      </w:tr>
      <w:tr w:rsidR="00D75757" w:rsidRPr="00D75757" w14:paraId="0DE9F9C2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5B40861" w14:textId="5497A38E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1990</w:t>
            </w:r>
          </w:p>
        </w:tc>
        <w:tc>
          <w:tcPr>
            <w:tcW w:w="317" w:type="pct"/>
            <w:vAlign w:val="top"/>
          </w:tcPr>
          <w:p w14:paraId="76B2673F" w14:textId="586A6BE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48</w:t>
            </w:r>
          </w:p>
        </w:tc>
        <w:tc>
          <w:tcPr>
            <w:tcW w:w="323" w:type="pct"/>
            <w:vAlign w:val="top"/>
          </w:tcPr>
          <w:p w14:paraId="352FDF50" w14:textId="05BA7DA6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23" w:type="pct"/>
            <w:vAlign w:val="top"/>
          </w:tcPr>
          <w:p w14:paraId="0896CA9F" w14:textId="5E72FF0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55</w:t>
            </w:r>
          </w:p>
        </w:tc>
        <w:tc>
          <w:tcPr>
            <w:tcW w:w="317" w:type="pct"/>
            <w:vAlign w:val="top"/>
          </w:tcPr>
          <w:p w14:paraId="1BE7DEFA" w14:textId="7CAE9272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42" w:type="pct"/>
            <w:vAlign w:val="top"/>
          </w:tcPr>
          <w:p w14:paraId="2961CC8D" w14:textId="503516A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56</w:t>
            </w:r>
          </w:p>
        </w:tc>
        <w:tc>
          <w:tcPr>
            <w:tcW w:w="323" w:type="pct"/>
            <w:vAlign w:val="top"/>
          </w:tcPr>
          <w:p w14:paraId="27F10BC0" w14:textId="1FB1D1A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64</w:t>
            </w:r>
          </w:p>
        </w:tc>
        <w:tc>
          <w:tcPr>
            <w:tcW w:w="302" w:type="pct"/>
            <w:vAlign w:val="top"/>
          </w:tcPr>
          <w:p w14:paraId="655C8603" w14:textId="03C542E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42" w:type="pct"/>
            <w:vAlign w:val="top"/>
          </w:tcPr>
          <w:p w14:paraId="298E02F3" w14:textId="41A51B3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29" w:type="pct"/>
            <w:vAlign w:val="top"/>
          </w:tcPr>
          <w:p w14:paraId="4813E04B" w14:textId="76130C9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48</w:t>
            </w:r>
          </w:p>
        </w:tc>
        <w:tc>
          <w:tcPr>
            <w:tcW w:w="311" w:type="pct"/>
            <w:vAlign w:val="top"/>
          </w:tcPr>
          <w:p w14:paraId="3D908A0B" w14:textId="53D7BCE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36" w:type="pct"/>
            <w:vAlign w:val="top"/>
          </w:tcPr>
          <w:p w14:paraId="6D0C97F1" w14:textId="1675AF20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30" w:type="pct"/>
            <w:vAlign w:val="top"/>
          </w:tcPr>
          <w:p w14:paraId="172DF17D" w14:textId="3BCC189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86" w:type="pct"/>
            <w:vAlign w:val="top"/>
          </w:tcPr>
          <w:p w14:paraId="5896027A" w14:textId="1FD955DE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548</w:t>
            </w:r>
          </w:p>
        </w:tc>
      </w:tr>
      <w:tr w:rsidR="00D75757" w:rsidRPr="00D75757" w14:paraId="6B29CFF4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B5A4FAA" w14:textId="6FBFF1C6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1991</w:t>
            </w:r>
          </w:p>
        </w:tc>
        <w:tc>
          <w:tcPr>
            <w:tcW w:w="317" w:type="pct"/>
            <w:vAlign w:val="top"/>
          </w:tcPr>
          <w:p w14:paraId="62AF0FE3" w14:textId="31AB27C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45</w:t>
            </w:r>
          </w:p>
        </w:tc>
        <w:tc>
          <w:tcPr>
            <w:tcW w:w="323" w:type="pct"/>
            <w:vAlign w:val="top"/>
          </w:tcPr>
          <w:p w14:paraId="71015D37" w14:textId="0E20BD1B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23" w:type="pct"/>
            <w:vAlign w:val="top"/>
          </w:tcPr>
          <w:p w14:paraId="5C61FA72" w14:textId="19036BCF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70</w:t>
            </w:r>
          </w:p>
        </w:tc>
        <w:tc>
          <w:tcPr>
            <w:tcW w:w="317" w:type="pct"/>
            <w:vAlign w:val="top"/>
          </w:tcPr>
          <w:p w14:paraId="35D1BDCF" w14:textId="334BA41D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4A6B723C" w14:textId="77E3C40C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23" w:type="pct"/>
            <w:vAlign w:val="top"/>
          </w:tcPr>
          <w:p w14:paraId="170A3EF1" w14:textId="77E5068E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02" w:type="pct"/>
            <w:vAlign w:val="top"/>
          </w:tcPr>
          <w:p w14:paraId="7F1D608A" w14:textId="28395BB7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42" w:type="pct"/>
            <w:vAlign w:val="top"/>
          </w:tcPr>
          <w:p w14:paraId="250D88CB" w14:textId="3B804523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29" w:type="pct"/>
            <w:vAlign w:val="top"/>
          </w:tcPr>
          <w:p w14:paraId="13459490" w14:textId="42E91865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11" w:type="pct"/>
            <w:vAlign w:val="top"/>
          </w:tcPr>
          <w:p w14:paraId="6F61105B" w14:textId="0359BBE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36" w:type="pct"/>
            <w:vAlign w:val="top"/>
          </w:tcPr>
          <w:p w14:paraId="79BD6E2A" w14:textId="24894A68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30" w:type="pct"/>
            <w:vAlign w:val="top"/>
          </w:tcPr>
          <w:p w14:paraId="73382BE1" w14:textId="41F83CF1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53</w:t>
            </w:r>
          </w:p>
        </w:tc>
        <w:tc>
          <w:tcPr>
            <w:tcW w:w="386" w:type="pct"/>
            <w:vAlign w:val="top"/>
          </w:tcPr>
          <w:p w14:paraId="4CF842DC" w14:textId="6B46B620" w:rsidR="00A03E8F" w:rsidRPr="00D75757" w:rsidRDefault="00A03E8F" w:rsidP="00146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503</w:t>
            </w:r>
          </w:p>
        </w:tc>
      </w:tr>
      <w:tr w:rsidR="00D75757" w:rsidRPr="00D75757" w14:paraId="291CEC83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3E727D4F" w14:textId="12C5DBE5" w:rsidR="00A03E8F" w:rsidRPr="00D75757" w:rsidRDefault="00A03E8F" w:rsidP="00A03E8F">
            <w:pPr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1992</w:t>
            </w:r>
          </w:p>
        </w:tc>
        <w:tc>
          <w:tcPr>
            <w:tcW w:w="317" w:type="pct"/>
            <w:vAlign w:val="top"/>
          </w:tcPr>
          <w:p w14:paraId="493E1E42" w14:textId="4B9193D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23" w:type="pct"/>
            <w:vAlign w:val="top"/>
          </w:tcPr>
          <w:p w14:paraId="6F1BACA8" w14:textId="2AE09889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13BB8B57" w14:textId="054890E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17" w:type="pct"/>
            <w:vAlign w:val="top"/>
          </w:tcPr>
          <w:p w14:paraId="1CDD4812" w14:textId="4BEC5658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42" w:type="pct"/>
            <w:vAlign w:val="top"/>
          </w:tcPr>
          <w:p w14:paraId="7022AE9B" w14:textId="44B9590B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7D9168DD" w14:textId="1599C42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02" w:type="pct"/>
            <w:vAlign w:val="top"/>
          </w:tcPr>
          <w:p w14:paraId="4E70F087" w14:textId="4705E44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42" w:type="pct"/>
            <w:vAlign w:val="top"/>
          </w:tcPr>
          <w:p w14:paraId="5DC849D3" w14:textId="4812694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9" w:type="pct"/>
            <w:vAlign w:val="top"/>
          </w:tcPr>
          <w:p w14:paraId="67C51B3C" w14:textId="055DB691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11" w:type="pct"/>
            <w:vAlign w:val="top"/>
          </w:tcPr>
          <w:p w14:paraId="0FB2C91B" w14:textId="7731901F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38</w:t>
            </w:r>
          </w:p>
        </w:tc>
        <w:tc>
          <w:tcPr>
            <w:tcW w:w="336" w:type="pct"/>
            <w:vAlign w:val="top"/>
          </w:tcPr>
          <w:p w14:paraId="58D9D165" w14:textId="4372DEFC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30" w:type="pct"/>
            <w:vAlign w:val="top"/>
          </w:tcPr>
          <w:p w14:paraId="3742FF8F" w14:textId="28E14EC7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86" w:type="pct"/>
            <w:vAlign w:val="top"/>
          </w:tcPr>
          <w:p w14:paraId="2052F20F" w14:textId="6697EAFA" w:rsidR="00A03E8F" w:rsidRPr="00D75757" w:rsidRDefault="00A03E8F" w:rsidP="00146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396</w:t>
            </w:r>
          </w:p>
        </w:tc>
      </w:tr>
      <w:tr w:rsidR="00D75757" w:rsidRPr="00D75757" w14:paraId="01DAAC22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6776C15" w14:textId="2BC736B7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1993</w:t>
            </w:r>
          </w:p>
        </w:tc>
        <w:tc>
          <w:tcPr>
            <w:tcW w:w="317" w:type="pct"/>
            <w:vAlign w:val="top"/>
          </w:tcPr>
          <w:p w14:paraId="3E7A4C67" w14:textId="148AD1A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3" w:type="pct"/>
            <w:vAlign w:val="top"/>
          </w:tcPr>
          <w:p w14:paraId="74D1DF09" w14:textId="2C9A2FA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23" w:type="pct"/>
            <w:vAlign w:val="top"/>
          </w:tcPr>
          <w:p w14:paraId="32665162" w14:textId="32235C7C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17" w:type="pct"/>
            <w:vAlign w:val="top"/>
          </w:tcPr>
          <w:p w14:paraId="1A4CF2D9" w14:textId="119FBEB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42" w:type="pct"/>
            <w:vAlign w:val="top"/>
          </w:tcPr>
          <w:p w14:paraId="150D24EF" w14:textId="386438C4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23" w:type="pct"/>
            <w:vAlign w:val="top"/>
          </w:tcPr>
          <w:p w14:paraId="344E9DD8" w14:textId="77E27936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02" w:type="pct"/>
            <w:vAlign w:val="top"/>
          </w:tcPr>
          <w:p w14:paraId="470A4A13" w14:textId="46510DCB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42" w:type="pct"/>
            <w:vAlign w:val="top"/>
          </w:tcPr>
          <w:p w14:paraId="70C8963D" w14:textId="2E8B044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9" w:type="pct"/>
            <w:vAlign w:val="top"/>
          </w:tcPr>
          <w:p w14:paraId="5A388C1C" w14:textId="26300856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11" w:type="pct"/>
            <w:vAlign w:val="top"/>
          </w:tcPr>
          <w:p w14:paraId="4663E204" w14:textId="1BBC9E5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36" w:type="pct"/>
            <w:vAlign w:val="top"/>
          </w:tcPr>
          <w:p w14:paraId="00E2971D" w14:textId="2E1333F1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43</w:t>
            </w:r>
          </w:p>
        </w:tc>
        <w:tc>
          <w:tcPr>
            <w:tcW w:w="330" w:type="pct"/>
            <w:vAlign w:val="top"/>
          </w:tcPr>
          <w:p w14:paraId="0FCBD6FB" w14:textId="31BC7134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86" w:type="pct"/>
            <w:vAlign w:val="top"/>
          </w:tcPr>
          <w:p w14:paraId="1A030B71" w14:textId="254FAAC3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436</w:t>
            </w:r>
          </w:p>
        </w:tc>
      </w:tr>
      <w:tr w:rsidR="00D75757" w:rsidRPr="00D75757" w14:paraId="1D82DA6C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22B4850E" w14:textId="7C56D0A1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1994</w:t>
            </w:r>
          </w:p>
        </w:tc>
        <w:tc>
          <w:tcPr>
            <w:tcW w:w="317" w:type="pct"/>
            <w:vAlign w:val="top"/>
          </w:tcPr>
          <w:p w14:paraId="02613060" w14:textId="298EAFDE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23" w:type="pct"/>
            <w:vAlign w:val="top"/>
          </w:tcPr>
          <w:p w14:paraId="65898586" w14:textId="61FDA96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67D45DCA" w14:textId="5B58680C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17" w:type="pct"/>
            <w:vAlign w:val="top"/>
          </w:tcPr>
          <w:p w14:paraId="591F05BE" w14:textId="699C84D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42" w:type="pct"/>
            <w:vAlign w:val="top"/>
          </w:tcPr>
          <w:p w14:paraId="162C316D" w14:textId="34A0852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3" w:type="pct"/>
            <w:vAlign w:val="top"/>
          </w:tcPr>
          <w:p w14:paraId="3870EF8D" w14:textId="0D20A4E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02" w:type="pct"/>
            <w:vAlign w:val="top"/>
          </w:tcPr>
          <w:p w14:paraId="5FA2BC9A" w14:textId="3862D7D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42" w:type="pct"/>
            <w:vAlign w:val="top"/>
          </w:tcPr>
          <w:p w14:paraId="012A4B9F" w14:textId="42FEDCC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29" w:type="pct"/>
            <w:vAlign w:val="top"/>
          </w:tcPr>
          <w:p w14:paraId="4EA3C6E9" w14:textId="46685BF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11" w:type="pct"/>
            <w:vAlign w:val="top"/>
          </w:tcPr>
          <w:p w14:paraId="7C12C2AA" w14:textId="2C9CE9E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36" w:type="pct"/>
            <w:vAlign w:val="top"/>
          </w:tcPr>
          <w:p w14:paraId="76C3003F" w14:textId="1AC4F35F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30" w:type="pct"/>
            <w:vAlign w:val="top"/>
          </w:tcPr>
          <w:p w14:paraId="31ED60E8" w14:textId="10B9317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86" w:type="pct"/>
            <w:vAlign w:val="top"/>
          </w:tcPr>
          <w:p w14:paraId="7AAB6D09" w14:textId="2BAAA32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378</w:t>
            </w:r>
          </w:p>
        </w:tc>
      </w:tr>
      <w:tr w:rsidR="00D75757" w:rsidRPr="00D75757" w14:paraId="32176D7D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3466CAAF" w14:textId="4C41E69C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1995</w:t>
            </w:r>
          </w:p>
        </w:tc>
        <w:tc>
          <w:tcPr>
            <w:tcW w:w="317" w:type="pct"/>
            <w:vAlign w:val="top"/>
          </w:tcPr>
          <w:p w14:paraId="667A59FD" w14:textId="1738C78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38</w:t>
            </w:r>
          </w:p>
        </w:tc>
        <w:tc>
          <w:tcPr>
            <w:tcW w:w="323" w:type="pct"/>
            <w:vAlign w:val="top"/>
          </w:tcPr>
          <w:p w14:paraId="7EDB2482" w14:textId="784BBCF1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23" w:type="pct"/>
            <w:vAlign w:val="top"/>
          </w:tcPr>
          <w:p w14:paraId="38149B1E" w14:textId="0C9C522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17" w:type="pct"/>
            <w:vAlign w:val="top"/>
          </w:tcPr>
          <w:p w14:paraId="098FAC89" w14:textId="64086B8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42" w:type="pct"/>
            <w:vAlign w:val="top"/>
          </w:tcPr>
          <w:p w14:paraId="67DAC70E" w14:textId="3211C6D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23" w:type="pct"/>
            <w:vAlign w:val="top"/>
          </w:tcPr>
          <w:p w14:paraId="4F134245" w14:textId="6F06647F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02" w:type="pct"/>
            <w:vAlign w:val="top"/>
          </w:tcPr>
          <w:p w14:paraId="30E23745" w14:textId="634A4B0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42" w:type="pct"/>
            <w:vAlign w:val="top"/>
          </w:tcPr>
          <w:p w14:paraId="716F229D" w14:textId="342D452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29" w:type="pct"/>
            <w:vAlign w:val="top"/>
          </w:tcPr>
          <w:p w14:paraId="4F8FC4FD" w14:textId="47C2BB70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11" w:type="pct"/>
            <w:vAlign w:val="top"/>
          </w:tcPr>
          <w:p w14:paraId="598503BD" w14:textId="149DA27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36" w:type="pct"/>
            <w:vAlign w:val="top"/>
          </w:tcPr>
          <w:p w14:paraId="5EED3DBA" w14:textId="7E6E5C7C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38</w:t>
            </w:r>
          </w:p>
        </w:tc>
        <w:tc>
          <w:tcPr>
            <w:tcW w:w="330" w:type="pct"/>
            <w:vAlign w:val="top"/>
          </w:tcPr>
          <w:p w14:paraId="4E660121" w14:textId="6ADEF62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46</w:t>
            </w:r>
          </w:p>
        </w:tc>
        <w:tc>
          <w:tcPr>
            <w:tcW w:w="386" w:type="pct"/>
            <w:vAlign w:val="top"/>
          </w:tcPr>
          <w:p w14:paraId="3A4632CB" w14:textId="06965924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418</w:t>
            </w:r>
          </w:p>
        </w:tc>
      </w:tr>
      <w:tr w:rsidR="00D75757" w:rsidRPr="00D75757" w14:paraId="615F4170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77C254B8" w14:textId="50E67040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1996</w:t>
            </w:r>
          </w:p>
        </w:tc>
        <w:tc>
          <w:tcPr>
            <w:tcW w:w="317" w:type="pct"/>
            <w:vAlign w:val="top"/>
          </w:tcPr>
          <w:p w14:paraId="75390330" w14:textId="336D2D9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23" w:type="pct"/>
            <w:vAlign w:val="top"/>
          </w:tcPr>
          <w:p w14:paraId="273C3B74" w14:textId="7E7B4B6D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23" w:type="pct"/>
            <w:vAlign w:val="top"/>
          </w:tcPr>
          <w:p w14:paraId="4CC1A416" w14:textId="5B0996AC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17" w:type="pct"/>
            <w:vAlign w:val="top"/>
          </w:tcPr>
          <w:p w14:paraId="3BC0BCC1" w14:textId="19E62AE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38</w:t>
            </w:r>
          </w:p>
        </w:tc>
        <w:tc>
          <w:tcPr>
            <w:tcW w:w="342" w:type="pct"/>
            <w:vAlign w:val="top"/>
          </w:tcPr>
          <w:p w14:paraId="6C160D01" w14:textId="2E091219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23" w:type="pct"/>
            <w:vAlign w:val="top"/>
          </w:tcPr>
          <w:p w14:paraId="24FDD7DA" w14:textId="2D0820AD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02" w:type="pct"/>
            <w:vAlign w:val="top"/>
          </w:tcPr>
          <w:p w14:paraId="394E7CAB" w14:textId="2BDA4D4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131187FC" w14:textId="70D3CB7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29" w:type="pct"/>
            <w:vAlign w:val="top"/>
          </w:tcPr>
          <w:p w14:paraId="229A9C8D" w14:textId="0830E421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49</w:t>
            </w:r>
          </w:p>
        </w:tc>
        <w:tc>
          <w:tcPr>
            <w:tcW w:w="311" w:type="pct"/>
            <w:vAlign w:val="top"/>
          </w:tcPr>
          <w:p w14:paraId="20748413" w14:textId="56AC887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36" w:type="pct"/>
            <w:vAlign w:val="top"/>
          </w:tcPr>
          <w:p w14:paraId="30FB7EE1" w14:textId="33FB820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30" w:type="pct"/>
            <w:vAlign w:val="top"/>
          </w:tcPr>
          <w:p w14:paraId="3B3F5D7F" w14:textId="52B8807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86" w:type="pct"/>
            <w:vAlign w:val="top"/>
          </w:tcPr>
          <w:p w14:paraId="08F2B039" w14:textId="0B243B7B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418</w:t>
            </w:r>
          </w:p>
        </w:tc>
      </w:tr>
      <w:tr w:rsidR="00D75757" w:rsidRPr="00D75757" w14:paraId="2A15EB33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6836728" w14:textId="080A9BA7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1997</w:t>
            </w:r>
          </w:p>
        </w:tc>
        <w:tc>
          <w:tcPr>
            <w:tcW w:w="317" w:type="pct"/>
            <w:vAlign w:val="top"/>
          </w:tcPr>
          <w:p w14:paraId="4A192CAB" w14:textId="1A02117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23" w:type="pct"/>
            <w:vAlign w:val="top"/>
          </w:tcPr>
          <w:p w14:paraId="42D36C5F" w14:textId="5C64B3C2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3" w:type="pct"/>
            <w:vAlign w:val="top"/>
          </w:tcPr>
          <w:p w14:paraId="43F14098" w14:textId="1E50F5C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17" w:type="pct"/>
            <w:vAlign w:val="top"/>
          </w:tcPr>
          <w:p w14:paraId="1947D705" w14:textId="22F217D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74109F73" w14:textId="3C890ADD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23" w:type="pct"/>
            <w:vAlign w:val="top"/>
          </w:tcPr>
          <w:p w14:paraId="3CC1E74E" w14:textId="70729ADF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02" w:type="pct"/>
            <w:vAlign w:val="top"/>
          </w:tcPr>
          <w:p w14:paraId="75D35DCB" w14:textId="77AC4E00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42" w:type="pct"/>
            <w:vAlign w:val="top"/>
          </w:tcPr>
          <w:p w14:paraId="48C2395E" w14:textId="283952E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9" w:type="pct"/>
            <w:vAlign w:val="top"/>
          </w:tcPr>
          <w:p w14:paraId="5E1FB878" w14:textId="3A2E6054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11" w:type="pct"/>
            <w:vAlign w:val="top"/>
          </w:tcPr>
          <w:p w14:paraId="01F4ADF6" w14:textId="20324C63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36" w:type="pct"/>
            <w:vAlign w:val="top"/>
          </w:tcPr>
          <w:p w14:paraId="22C26C18" w14:textId="44A92B96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30" w:type="pct"/>
            <w:vAlign w:val="top"/>
          </w:tcPr>
          <w:p w14:paraId="17B99144" w14:textId="28F9E71F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86" w:type="pct"/>
            <w:vAlign w:val="top"/>
          </w:tcPr>
          <w:p w14:paraId="45069F31" w14:textId="16244AA2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377</w:t>
            </w:r>
          </w:p>
        </w:tc>
      </w:tr>
      <w:tr w:rsidR="00D75757" w:rsidRPr="00D75757" w14:paraId="3C03ADA8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918928E" w14:textId="094FEF70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1998</w:t>
            </w:r>
          </w:p>
        </w:tc>
        <w:tc>
          <w:tcPr>
            <w:tcW w:w="317" w:type="pct"/>
            <w:vAlign w:val="top"/>
          </w:tcPr>
          <w:p w14:paraId="5EBB16F8" w14:textId="5AA1533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23" w:type="pct"/>
            <w:vAlign w:val="top"/>
          </w:tcPr>
          <w:p w14:paraId="4A6D0993" w14:textId="7A0208F1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23" w:type="pct"/>
            <w:vAlign w:val="top"/>
          </w:tcPr>
          <w:p w14:paraId="5415324E" w14:textId="3B1E0CF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17" w:type="pct"/>
            <w:vAlign w:val="top"/>
          </w:tcPr>
          <w:p w14:paraId="4C37B560" w14:textId="0AE3827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42" w:type="pct"/>
            <w:vAlign w:val="top"/>
          </w:tcPr>
          <w:p w14:paraId="1035F1F4" w14:textId="551023C8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008FDB76" w14:textId="67399DB9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02" w:type="pct"/>
            <w:vAlign w:val="top"/>
          </w:tcPr>
          <w:p w14:paraId="29E2EBBA" w14:textId="2864BBE4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</w:t>
            </w:r>
          </w:p>
        </w:tc>
        <w:tc>
          <w:tcPr>
            <w:tcW w:w="342" w:type="pct"/>
            <w:vAlign w:val="top"/>
          </w:tcPr>
          <w:p w14:paraId="0179F858" w14:textId="3B88F311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29" w:type="pct"/>
            <w:vAlign w:val="top"/>
          </w:tcPr>
          <w:p w14:paraId="3F3908AB" w14:textId="0FE1B9D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11" w:type="pct"/>
            <w:vAlign w:val="top"/>
          </w:tcPr>
          <w:p w14:paraId="0A0E6F44" w14:textId="61A2CE0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36" w:type="pct"/>
            <w:vAlign w:val="top"/>
          </w:tcPr>
          <w:p w14:paraId="66CF3095" w14:textId="3DC61451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49</w:t>
            </w:r>
          </w:p>
        </w:tc>
        <w:tc>
          <w:tcPr>
            <w:tcW w:w="330" w:type="pct"/>
            <w:vAlign w:val="top"/>
          </w:tcPr>
          <w:p w14:paraId="3587BCC4" w14:textId="73064F59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86" w:type="pct"/>
            <w:vAlign w:val="top"/>
          </w:tcPr>
          <w:p w14:paraId="33616F9D" w14:textId="541F071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390</w:t>
            </w:r>
          </w:p>
        </w:tc>
      </w:tr>
      <w:tr w:rsidR="00D75757" w:rsidRPr="00D75757" w14:paraId="6994D463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30A98C7" w14:textId="455EC2DC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1999</w:t>
            </w:r>
          </w:p>
        </w:tc>
        <w:tc>
          <w:tcPr>
            <w:tcW w:w="317" w:type="pct"/>
            <w:vAlign w:val="top"/>
          </w:tcPr>
          <w:p w14:paraId="0893F2AC" w14:textId="5F6647C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2ED164F0" w14:textId="71DCF05D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321A045C" w14:textId="43FE13C6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17" w:type="pct"/>
            <w:vAlign w:val="top"/>
          </w:tcPr>
          <w:p w14:paraId="2B26079A" w14:textId="054973AB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42" w:type="pct"/>
            <w:vAlign w:val="top"/>
          </w:tcPr>
          <w:p w14:paraId="6CFE720A" w14:textId="6DE70756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23" w:type="pct"/>
            <w:vAlign w:val="top"/>
          </w:tcPr>
          <w:p w14:paraId="7869D454" w14:textId="5311727D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02" w:type="pct"/>
            <w:vAlign w:val="top"/>
          </w:tcPr>
          <w:p w14:paraId="0F038D89" w14:textId="5F62162D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42" w:type="pct"/>
            <w:vAlign w:val="top"/>
          </w:tcPr>
          <w:p w14:paraId="16596D5B" w14:textId="50F9A459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9" w:type="pct"/>
            <w:vAlign w:val="top"/>
          </w:tcPr>
          <w:p w14:paraId="7FC4F274" w14:textId="1422C8AB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11" w:type="pct"/>
            <w:vAlign w:val="top"/>
          </w:tcPr>
          <w:p w14:paraId="41964766" w14:textId="157915E6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38</w:t>
            </w:r>
          </w:p>
        </w:tc>
        <w:tc>
          <w:tcPr>
            <w:tcW w:w="336" w:type="pct"/>
            <w:vAlign w:val="top"/>
          </w:tcPr>
          <w:p w14:paraId="3D3DE640" w14:textId="6149E0DC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30" w:type="pct"/>
            <w:vAlign w:val="top"/>
          </w:tcPr>
          <w:p w14:paraId="0AB7090F" w14:textId="6A443CA0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86" w:type="pct"/>
            <w:vAlign w:val="top"/>
          </w:tcPr>
          <w:p w14:paraId="2AE335D4" w14:textId="56D6A4C2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384</w:t>
            </w:r>
          </w:p>
        </w:tc>
      </w:tr>
      <w:tr w:rsidR="00D75757" w:rsidRPr="00D75757" w14:paraId="6841E5C2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BD69366" w14:textId="037B9021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2000</w:t>
            </w:r>
          </w:p>
        </w:tc>
        <w:tc>
          <w:tcPr>
            <w:tcW w:w="317" w:type="pct"/>
            <w:vAlign w:val="top"/>
          </w:tcPr>
          <w:p w14:paraId="51E18E17" w14:textId="3654F9D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5514E09F" w14:textId="75006066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1CFA0C8E" w14:textId="2A7F1FF8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46</w:t>
            </w:r>
          </w:p>
        </w:tc>
        <w:tc>
          <w:tcPr>
            <w:tcW w:w="317" w:type="pct"/>
            <w:vAlign w:val="top"/>
          </w:tcPr>
          <w:p w14:paraId="3FC0606E" w14:textId="69FA2AC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42" w:type="pct"/>
            <w:vAlign w:val="top"/>
          </w:tcPr>
          <w:p w14:paraId="52402251" w14:textId="3D47412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23" w:type="pct"/>
            <w:vAlign w:val="top"/>
          </w:tcPr>
          <w:p w14:paraId="01716CC6" w14:textId="719A2AA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02" w:type="pct"/>
            <w:vAlign w:val="top"/>
          </w:tcPr>
          <w:p w14:paraId="77669841" w14:textId="42628A0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42" w:type="pct"/>
            <w:vAlign w:val="top"/>
          </w:tcPr>
          <w:p w14:paraId="35EBFBE3" w14:textId="59560E1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29" w:type="pct"/>
            <w:vAlign w:val="top"/>
          </w:tcPr>
          <w:p w14:paraId="392B05A9" w14:textId="5566DF7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11" w:type="pct"/>
            <w:vAlign w:val="top"/>
          </w:tcPr>
          <w:p w14:paraId="42850833" w14:textId="6696EB8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36" w:type="pct"/>
            <w:vAlign w:val="top"/>
          </w:tcPr>
          <w:p w14:paraId="04986446" w14:textId="46D5C4ED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30" w:type="pct"/>
            <w:vAlign w:val="top"/>
          </w:tcPr>
          <w:p w14:paraId="654B7970" w14:textId="11F084C1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86" w:type="pct"/>
            <w:vAlign w:val="top"/>
          </w:tcPr>
          <w:p w14:paraId="1B7EBDBE" w14:textId="53218C9F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407</w:t>
            </w:r>
          </w:p>
        </w:tc>
      </w:tr>
      <w:tr w:rsidR="00D75757" w:rsidRPr="00D75757" w14:paraId="7A2005A2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5EDA462" w14:textId="491C858E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2001</w:t>
            </w:r>
          </w:p>
        </w:tc>
        <w:tc>
          <w:tcPr>
            <w:tcW w:w="317" w:type="pct"/>
            <w:vAlign w:val="top"/>
          </w:tcPr>
          <w:p w14:paraId="18C81B58" w14:textId="663C7199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</w:t>
            </w:r>
          </w:p>
        </w:tc>
        <w:tc>
          <w:tcPr>
            <w:tcW w:w="323" w:type="pct"/>
            <w:vAlign w:val="top"/>
          </w:tcPr>
          <w:p w14:paraId="4FCDCD58" w14:textId="37DEF2B1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23" w:type="pct"/>
            <w:vAlign w:val="top"/>
          </w:tcPr>
          <w:p w14:paraId="254B82A9" w14:textId="7F1150A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17" w:type="pct"/>
            <w:vAlign w:val="top"/>
          </w:tcPr>
          <w:p w14:paraId="5CE05121" w14:textId="56502D7F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42" w:type="pct"/>
            <w:vAlign w:val="top"/>
          </w:tcPr>
          <w:p w14:paraId="2495409F" w14:textId="5CEE53B3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0CDCE13E" w14:textId="3E0DEFD1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02" w:type="pct"/>
            <w:vAlign w:val="top"/>
          </w:tcPr>
          <w:p w14:paraId="10B9B3F6" w14:textId="37B5ED1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42" w:type="pct"/>
            <w:vAlign w:val="top"/>
          </w:tcPr>
          <w:p w14:paraId="3F398CD4" w14:textId="5955156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29" w:type="pct"/>
            <w:vAlign w:val="top"/>
          </w:tcPr>
          <w:p w14:paraId="1DDC7E27" w14:textId="3022AA92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11" w:type="pct"/>
            <w:vAlign w:val="top"/>
          </w:tcPr>
          <w:p w14:paraId="2EE06F8B" w14:textId="3CF66593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51</w:t>
            </w:r>
          </w:p>
        </w:tc>
        <w:tc>
          <w:tcPr>
            <w:tcW w:w="336" w:type="pct"/>
            <w:vAlign w:val="top"/>
          </w:tcPr>
          <w:p w14:paraId="7323E502" w14:textId="53A39DA1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30" w:type="pct"/>
            <w:vAlign w:val="top"/>
          </w:tcPr>
          <w:p w14:paraId="431582CD" w14:textId="46E3128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86" w:type="pct"/>
            <w:vAlign w:val="top"/>
          </w:tcPr>
          <w:p w14:paraId="2B47BCBA" w14:textId="104B04F0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444</w:t>
            </w:r>
          </w:p>
        </w:tc>
      </w:tr>
      <w:tr w:rsidR="00D75757" w:rsidRPr="00D75757" w14:paraId="1D9DB8A0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3780C89D" w14:textId="290925A2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2002</w:t>
            </w:r>
          </w:p>
        </w:tc>
        <w:tc>
          <w:tcPr>
            <w:tcW w:w="317" w:type="pct"/>
            <w:vAlign w:val="top"/>
          </w:tcPr>
          <w:p w14:paraId="629D09C6" w14:textId="5EF5856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3D8CC97F" w14:textId="0C0B9A3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5D1ADB6F" w14:textId="3426C7C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45</w:t>
            </w:r>
          </w:p>
        </w:tc>
        <w:tc>
          <w:tcPr>
            <w:tcW w:w="317" w:type="pct"/>
            <w:vAlign w:val="top"/>
          </w:tcPr>
          <w:p w14:paraId="6A612A68" w14:textId="4ECAFACE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42" w:type="pct"/>
            <w:vAlign w:val="top"/>
          </w:tcPr>
          <w:p w14:paraId="2CA4C601" w14:textId="5C047EAF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45</w:t>
            </w:r>
          </w:p>
        </w:tc>
        <w:tc>
          <w:tcPr>
            <w:tcW w:w="323" w:type="pct"/>
            <w:vAlign w:val="top"/>
          </w:tcPr>
          <w:p w14:paraId="484CCF42" w14:textId="337CF536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02" w:type="pct"/>
            <w:vAlign w:val="top"/>
          </w:tcPr>
          <w:p w14:paraId="45B7E7F9" w14:textId="5BD7F93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42" w:type="pct"/>
            <w:vAlign w:val="top"/>
          </w:tcPr>
          <w:p w14:paraId="3B4B22DC" w14:textId="077FF88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9" w:type="pct"/>
            <w:vAlign w:val="top"/>
          </w:tcPr>
          <w:p w14:paraId="4C851EDF" w14:textId="536E85E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11" w:type="pct"/>
            <w:vAlign w:val="top"/>
          </w:tcPr>
          <w:p w14:paraId="29FE3FC2" w14:textId="5213922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36" w:type="pct"/>
            <w:vAlign w:val="top"/>
          </w:tcPr>
          <w:p w14:paraId="19E0BACA" w14:textId="53DA0A6D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30" w:type="pct"/>
            <w:vAlign w:val="top"/>
          </w:tcPr>
          <w:p w14:paraId="5D6A8B88" w14:textId="6ECEDCE6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86" w:type="pct"/>
            <w:vAlign w:val="top"/>
          </w:tcPr>
          <w:p w14:paraId="5B77CA6E" w14:textId="10FD539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397</w:t>
            </w:r>
          </w:p>
        </w:tc>
      </w:tr>
      <w:tr w:rsidR="00D75757" w:rsidRPr="00D75757" w14:paraId="6E9C3192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36ABCA7" w14:textId="617BF728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2003</w:t>
            </w:r>
          </w:p>
        </w:tc>
        <w:tc>
          <w:tcPr>
            <w:tcW w:w="317" w:type="pct"/>
            <w:vAlign w:val="top"/>
          </w:tcPr>
          <w:p w14:paraId="40D43353" w14:textId="6BC5A1AE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27C1DD22" w14:textId="17D87C7C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23" w:type="pct"/>
            <w:vAlign w:val="top"/>
          </w:tcPr>
          <w:p w14:paraId="534D1CFE" w14:textId="672C66A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17" w:type="pct"/>
            <w:vAlign w:val="top"/>
          </w:tcPr>
          <w:p w14:paraId="505E2C97" w14:textId="2D6B0B0E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42" w:type="pct"/>
            <w:vAlign w:val="top"/>
          </w:tcPr>
          <w:p w14:paraId="47E18169" w14:textId="7E93F19F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312E69D8" w14:textId="0CA9634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02" w:type="pct"/>
            <w:vAlign w:val="top"/>
          </w:tcPr>
          <w:p w14:paraId="5C9F4EFF" w14:textId="5952D18B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42" w:type="pct"/>
            <w:vAlign w:val="top"/>
          </w:tcPr>
          <w:p w14:paraId="66A66A12" w14:textId="593D9C2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9" w:type="pct"/>
            <w:vAlign w:val="top"/>
          </w:tcPr>
          <w:p w14:paraId="194021CA" w14:textId="2B9CA27E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11" w:type="pct"/>
            <w:vAlign w:val="top"/>
          </w:tcPr>
          <w:p w14:paraId="4C5CEF6A" w14:textId="33128E32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36" w:type="pct"/>
            <w:vAlign w:val="top"/>
          </w:tcPr>
          <w:p w14:paraId="245995B8" w14:textId="69E5E682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30" w:type="pct"/>
            <w:vAlign w:val="top"/>
          </w:tcPr>
          <w:p w14:paraId="1BD17004" w14:textId="33C8FAF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86" w:type="pct"/>
            <w:vAlign w:val="top"/>
          </w:tcPr>
          <w:p w14:paraId="4CC2F775" w14:textId="4050CB9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330</w:t>
            </w:r>
          </w:p>
        </w:tc>
      </w:tr>
      <w:tr w:rsidR="00D75757" w:rsidRPr="00D75757" w14:paraId="03B0DC8C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693F47F" w14:textId="769F5557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2004</w:t>
            </w:r>
          </w:p>
        </w:tc>
        <w:tc>
          <w:tcPr>
            <w:tcW w:w="317" w:type="pct"/>
            <w:vAlign w:val="top"/>
          </w:tcPr>
          <w:p w14:paraId="4517665B" w14:textId="5999E39D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2DBE9012" w14:textId="7FBDE55C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23" w:type="pct"/>
            <w:vAlign w:val="top"/>
          </w:tcPr>
          <w:p w14:paraId="02A9C24F" w14:textId="3314E6C5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17" w:type="pct"/>
            <w:vAlign w:val="top"/>
          </w:tcPr>
          <w:p w14:paraId="458FF3EA" w14:textId="43E5E038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3E8D4016" w14:textId="64D79736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46</w:t>
            </w:r>
          </w:p>
        </w:tc>
        <w:tc>
          <w:tcPr>
            <w:tcW w:w="323" w:type="pct"/>
            <w:vAlign w:val="top"/>
          </w:tcPr>
          <w:p w14:paraId="4BE061EF" w14:textId="3DD0EEC6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02" w:type="pct"/>
            <w:vAlign w:val="top"/>
          </w:tcPr>
          <w:p w14:paraId="7A19F4C6" w14:textId="1364FAF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42" w:type="pct"/>
            <w:vAlign w:val="top"/>
          </w:tcPr>
          <w:p w14:paraId="50D03FCC" w14:textId="23FBE7A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9" w:type="pct"/>
            <w:vAlign w:val="top"/>
          </w:tcPr>
          <w:p w14:paraId="602C564A" w14:textId="11F31EC1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11" w:type="pct"/>
            <w:vAlign w:val="top"/>
          </w:tcPr>
          <w:p w14:paraId="1FF74547" w14:textId="36EF9C38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36" w:type="pct"/>
            <w:vAlign w:val="top"/>
          </w:tcPr>
          <w:p w14:paraId="6C2979F3" w14:textId="2148DC79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30" w:type="pct"/>
            <w:vAlign w:val="top"/>
          </w:tcPr>
          <w:p w14:paraId="0E385239" w14:textId="033ED66B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86" w:type="pct"/>
            <w:vAlign w:val="top"/>
          </w:tcPr>
          <w:p w14:paraId="21B6FA66" w14:textId="1CB46CC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343</w:t>
            </w:r>
          </w:p>
        </w:tc>
      </w:tr>
      <w:tr w:rsidR="00700C9F" w:rsidRPr="00D75757" w14:paraId="237C830E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0FE92BB4" w14:textId="32AE1718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2005</w:t>
            </w:r>
          </w:p>
        </w:tc>
        <w:tc>
          <w:tcPr>
            <w:tcW w:w="317" w:type="pct"/>
            <w:vAlign w:val="top"/>
          </w:tcPr>
          <w:p w14:paraId="7F3E4724" w14:textId="5BB8BC3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133C3D79" w14:textId="591AB67E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3" w:type="pct"/>
            <w:vAlign w:val="top"/>
          </w:tcPr>
          <w:p w14:paraId="090EF525" w14:textId="70D7F86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47</w:t>
            </w:r>
          </w:p>
        </w:tc>
        <w:tc>
          <w:tcPr>
            <w:tcW w:w="317" w:type="pct"/>
            <w:vAlign w:val="top"/>
          </w:tcPr>
          <w:p w14:paraId="1DDF4A09" w14:textId="2861988E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42" w:type="pct"/>
            <w:vAlign w:val="top"/>
          </w:tcPr>
          <w:p w14:paraId="1A27FA96" w14:textId="4326534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23" w:type="pct"/>
            <w:vAlign w:val="top"/>
          </w:tcPr>
          <w:p w14:paraId="0AC512A1" w14:textId="3055C6E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02" w:type="pct"/>
            <w:vAlign w:val="top"/>
          </w:tcPr>
          <w:p w14:paraId="45685E90" w14:textId="65BB516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50009D5E" w14:textId="5E2F721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9" w:type="pct"/>
            <w:vAlign w:val="top"/>
          </w:tcPr>
          <w:p w14:paraId="42A1FDEF" w14:textId="5D392F6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11" w:type="pct"/>
            <w:vAlign w:val="top"/>
          </w:tcPr>
          <w:p w14:paraId="5B978B0C" w14:textId="75DD5C9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36" w:type="pct"/>
            <w:vAlign w:val="top"/>
          </w:tcPr>
          <w:p w14:paraId="5FBE214D" w14:textId="4835C739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30" w:type="pct"/>
            <w:vAlign w:val="top"/>
          </w:tcPr>
          <w:p w14:paraId="1C106DED" w14:textId="5228C2B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36</w:t>
            </w:r>
          </w:p>
        </w:tc>
        <w:tc>
          <w:tcPr>
            <w:tcW w:w="386" w:type="pct"/>
            <w:vAlign w:val="top"/>
          </w:tcPr>
          <w:p w14:paraId="3D55E69A" w14:textId="00C33E6E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346</w:t>
            </w:r>
          </w:p>
        </w:tc>
      </w:tr>
      <w:tr w:rsidR="00700C9F" w:rsidRPr="00D75757" w14:paraId="3401AE18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C00817B" w14:textId="5D3EA1CE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2006</w:t>
            </w:r>
          </w:p>
        </w:tc>
        <w:tc>
          <w:tcPr>
            <w:tcW w:w="317" w:type="pct"/>
            <w:vAlign w:val="top"/>
          </w:tcPr>
          <w:p w14:paraId="6A744E95" w14:textId="46D23D3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23" w:type="pct"/>
            <w:vAlign w:val="top"/>
          </w:tcPr>
          <w:p w14:paraId="0AF7908F" w14:textId="0A845DE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23" w:type="pct"/>
            <w:vAlign w:val="top"/>
          </w:tcPr>
          <w:p w14:paraId="56717D0A" w14:textId="1313FDE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17" w:type="pct"/>
            <w:vAlign w:val="top"/>
          </w:tcPr>
          <w:p w14:paraId="5AD6C039" w14:textId="00FF5DBC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42" w:type="pct"/>
            <w:vAlign w:val="top"/>
          </w:tcPr>
          <w:p w14:paraId="7B993181" w14:textId="5FBBA33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3" w:type="pct"/>
            <w:vAlign w:val="top"/>
          </w:tcPr>
          <w:p w14:paraId="3F0D2A29" w14:textId="3C71CF2C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02" w:type="pct"/>
            <w:vAlign w:val="top"/>
          </w:tcPr>
          <w:p w14:paraId="771729F4" w14:textId="7525ADE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42" w:type="pct"/>
            <w:vAlign w:val="top"/>
          </w:tcPr>
          <w:p w14:paraId="4EB16549" w14:textId="418CD4A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29" w:type="pct"/>
            <w:vAlign w:val="top"/>
          </w:tcPr>
          <w:p w14:paraId="06876DE0" w14:textId="52C7CA6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43</w:t>
            </w:r>
          </w:p>
        </w:tc>
        <w:tc>
          <w:tcPr>
            <w:tcW w:w="311" w:type="pct"/>
            <w:vAlign w:val="top"/>
          </w:tcPr>
          <w:p w14:paraId="148EE160" w14:textId="55AC1420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36" w:type="pct"/>
            <w:vAlign w:val="top"/>
          </w:tcPr>
          <w:p w14:paraId="4868DFCA" w14:textId="458CF980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30" w:type="pct"/>
            <w:vAlign w:val="top"/>
          </w:tcPr>
          <w:p w14:paraId="7A5E1FE5" w14:textId="4C4C703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39</w:t>
            </w:r>
          </w:p>
        </w:tc>
        <w:tc>
          <w:tcPr>
            <w:tcW w:w="386" w:type="pct"/>
            <w:vAlign w:val="top"/>
          </w:tcPr>
          <w:p w14:paraId="07FA9A64" w14:textId="2B7A3AE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337</w:t>
            </w:r>
          </w:p>
        </w:tc>
      </w:tr>
      <w:tr w:rsidR="00700C9F" w:rsidRPr="00D75757" w14:paraId="23C1FB15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C8C7B29" w14:textId="0B32CE52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2007</w:t>
            </w:r>
          </w:p>
        </w:tc>
        <w:tc>
          <w:tcPr>
            <w:tcW w:w="317" w:type="pct"/>
            <w:vAlign w:val="top"/>
          </w:tcPr>
          <w:p w14:paraId="445DC15D" w14:textId="3721D2D1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5BCFF515" w14:textId="27A16A2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53FA20D6" w14:textId="767225E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17" w:type="pct"/>
            <w:vAlign w:val="top"/>
          </w:tcPr>
          <w:p w14:paraId="3DCA9566" w14:textId="14259AB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42" w:type="pct"/>
            <w:vAlign w:val="top"/>
          </w:tcPr>
          <w:p w14:paraId="1FD233DD" w14:textId="01AD192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5E1C558A" w14:textId="68AAA94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02" w:type="pct"/>
            <w:vAlign w:val="top"/>
          </w:tcPr>
          <w:p w14:paraId="000A6814" w14:textId="762C3CB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42" w:type="pct"/>
            <w:vAlign w:val="top"/>
          </w:tcPr>
          <w:p w14:paraId="2A476BAF" w14:textId="1A2327D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9" w:type="pct"/>
            <w:vAlign w:val="top"/>
          </w:tcPr>
          <w:p w14:paraId="10FAD6B2" w14:textId="51BCC68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11" w:type="pct"/>
            <w:vAlign w:val="top"/>
          </w:tcPr>
          <w:p w14:paraId="020B1BAC" w14:textId="5218742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36" w:type="pct"/>
            <w:vAlign w:val="top"/>
          </w:tcPr>
          <w:p w14:paraId="7F314104" w14:textId="0F2C8024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30" w:type="pct"/>
            <w:vAlign w:val="top"/>
          </w:tcPr>
          <w:p w14:paraId="1F9824C1" w14:textId="393CB09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41</w:t>
            </w:r>
          </w:p>
        </w:tc>
        <w:tc>
          <w:tcPr>
            <w:tcW w:w="386" w:type="pct"/>
            <w:vAlign w:val="top"/>
          </w:tcPr>
          <w:p w14:paraId="2AC6B2B1" w14:textId="685007BE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332</w:t>
            </w:r>
          </w:p>
        </w:tc>
      </w:tr>
      <w:tr w:rsidR="00700C9F" w:rsidRPr="00D75757" w14:paraId="73719241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7B06ABA4" w14:textId="6145F144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2008</w:t>
            </w:r>
          </w:p>
        </w:tc>
        <w:tc>
          <w:tcPr>
            <w:tcW w:w="317" w:type="pct"/>
            <w:vAlign w:val="top"/>
          </w:tcPr>
          <w:p w14:paraId="49F3BDA5" w14:textId="5345B776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23" w:type="pct"/>
            <w:vAlign w:val="top"/>
          </w:tcPr>
          <w:p w14:paraId="26BF4194" w14:textId="349C0A1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top"/>
          </w:tcPr>
          <w:p w14:paraId="12438E0E" w14:textId="613B5D6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37</w:t>
            </w:r>
          </w:p>
        </w:tc>
        <w:tc>
          <w:tcPr>
            <w:tcW w:w="317" w:type="pct"/>
            <w:vAlign w:val="top"/>
          </w:tcPr>
          <w:p w14:paraId="44AD66E8" w14:textId="3D7C3FB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42" w:type="pct"/>
            <w:vAlign w:val="top"/>
          </w:tcPr>
          <w:p w14:paraId="4B51B87C" w14:textId="62A4575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3" w:type="pct"/>
            <w:vAlign w:val="top"/>
          </w:tcPr>
          <w:p w14:paraId="191F3D99" w14:textId="55B8AAD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02" w:type="pct"/>
            <w:vAlign w:val="top"/>
          </w:tcPr>
          <w:p w14:paraId="5E8AD42C" w14:textId="287E869F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42" w:type="pct"/>
            <w:vAlign w:val="top"/>
          </w:tcPr>
          <w:p w14:paraId="0EFA81AA" w14:textId="18FF420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29" w:type="pct"/>
            <w:vAlign w:val="top"/>
          </w:tcPr>
          <w:p w14:paraId="3B4D1CE4" w14:textId="1395C0B8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11" w:type="pct"/>
            <w:vAlign w:val="top"/>
          </w:tcPr>
          <w:p w14:paraId="185A3145" w14:textId="730F1E1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36" w:type="pct"/>
            <w:vAlign w:val="top"/>
          </w:tcPr>
          <w:p w14:paraId="5720E0C2" w14:textId="2601807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30" w:type="pct"/>
            <w:vAlign w:val="top"/>
          </w:tcPr>
          <w:p w14:paraId="235B5143" w14:textId="22AA2CA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86" w:type="pct"/>
            <w:vAlign w:val="top"/>
          </w:tcPr>
          <w:p w14:paraId="01494891" w14:textId="75809B5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303</w:t>
            </w:r>
          </w:p>
        </w:tc>
      </w:tr>
      <w:tr w:rsidR="00700C9F" w:rsidRPr="00D75757" w14:paraId="66D4D87C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474FBDF" w14:textId="61D48F81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2009</w:t>
            </w:r>
          </w:p>
        </w:tc>
        <w:tc>
          <w:tcPr>
            <w:tcW w:w="317" w:type="pct"/>
            <w:vAlign w:val="top"/>
          </w:tcPr>
          <w:p w14:paraId="66EF459E" w14:textId="3292308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044EB3AA" w14:textId="2D5CEE7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3" w:type="pct"/>
            <w:vAlign w:val="top"/>
          </w:tcPr>
          <w:p w14:paraId="5A4F3E7F" w14:textId="6134CD8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17" w:type="pct"/>
            <w:vAlign w:val="top"/>
          </w:tcPr>
          <w:p w14:paraId="2D1D81C1" w14:textId="41BE8C44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42" w:type="pct"/>
            <w:vAlign w:val="top"/>
          </w:tcPr>
          <w:p w14:paraId="60078701" w14:textId="4617D1B6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23" w:type="pct"/>
            <w:vAlign w:val="top"/>
          </w:tcPr>
          <w:p w14:paraId="1BD30C8E" w14:textId="1AD5182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02" w:type="pct"/>
            <w:vAlign w:val="top"/>
          </w:tcPr>
          <w:p w14:paraId="0A95593D" w14:textId="7C0B316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42" w:type="pct"/>
            <w:vAlign w:val="top"/>
          </w:tcPr>
          <w:p w14:paraId="1E8D2EBC" w14:textId="54733BF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9" w:type="pct"/>
            <w:vAlign w:val="top"/>
          </w:tcPr>
          <w:p w14:paraId="2946B744" w14:textId="63CF92B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11" w:type="pct"/>
            <w:vAlign w:val="top"/>
          </w:tcPr>
          <w:p w14:paraId="18F184CC" w14:textId="2D3D8F71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36" w:type="pct"/>
            <w:vAlign w:val="top"/>
          </w:tcPr>
          <w:p w14:paraId="04803877" w14:textId="2DB4A4A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30" w:type="pct"/>
            <w:vAlign w:val="top"/>
          </w:tcPr>
          <w:p w14:paraId="4602E31B" w14:textId="061DD39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86" w:type="pct"/>
            <w:vAlign w:val="top"/>
          </w:tcPr>
          <w:p w14:paraId="77CF4D49" w14:textId="414B2CC9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290</w:t>
            </w:r>
          </w:p>
        </w:tc>
      </w:tr>
      <w:tr w:rsidR="00700C9F" w:rsidRPr="00D75757" w14:paraId="17D6147D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D8EF5BF" w14:textId="7C01E831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2010</w:t>
            </w:r>
          </w:p>
        </w:tc>
        <w:tc>
          <w:tcPr>
            <w:tcW w:w="317" w:type="pct"/>
            <w:vAlign w:val="top"/>
          </w:tcPr>
          <w:p w14:paraId="007686E5" w14:textId="7035A37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5E219EE2" w14:textId="54CC522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3" w:type="pct"/>
            <w:vAlign w:val="top"/>
          </w:tcPr>
          <w:p w14:paraId="4AD93DF0" w14:textId="3D78D19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17" w:type="pct"/>
            <w:vAlign w:val="top"/>
          </w:tcPr>
          <w:p w14:paraId="0B29EC78" w14:textId="5F0CD6B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42" w:type="pct"/>
            <w:vAlign w:val="top"/>
          </w:tcPr>
          <w:p w14:paraId="6261679F" w14:textId="0A95C396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3" w:type="pct"/>
            <w:vAlign w:val="top"/>
          </w:tcPr>
          <w:p w14:paraId="4DD12929" w14:textId="2E7CFF3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02" w:type="pct"/>
            <w:vAlign w:val="top"/>
          </w:tcPr>
          <w:p w14:paraId="6C24E109" w14:textId="0C5719B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42" w:type="pct"/>
            <w:vAlign w:val="top"/>
          </w:tcPr>
          <w:p w14:paraId="5DD9F99F" w14:textId="0482B204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9" w:type="pct"/>
            <w:vAlign w:val="top"/>
          </w:tcPr>
          <w:p w14:paraId="0E4A4393" w14:textId="24F3F4D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11" w:type="pct"/>
            <w:vAlign w:val="top"/>
          </w:tcPr>
          <w:p w14:paraId="520F06B7" w14:textId="3E045DC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35</w:t>
            </w:r>
          </w:p>
        </w:tc>
        <w:tc>
          <w:tcPr>
            <w:tcW w:w="336" w:type="pct"/>
            <w:vAlign w:val="top"/>
          </w:tcPr>
          <w:p w14:paraId="258169AE" w14:textId="488D8EC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12</w:t>
            </w:r>
          </w:p>
        </w:tc>
        <w:tc>
          <w:tcPr>
            <w:tcW w:w="330" w:type="pct"/>
            <w:vAlign w:val="top"/>
          </w:tcPr>
          <w:p w14:paraId="70C011D3" w14:textId="79AC389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86" w:type="pct"/>
            <w:vAlign w:val="top"/>
          </w:tcPr>
          <w:p w14:paraId="1378AEC9" w14:textId="5F031AA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287</w:t>
            </w:r>
          </w:p>
        </w:tc>
      </w:tr>
      <w:tr w:rsidR="00700C9F" w:rsidRPr="00D75757" w14:paraId="353D1645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3E0B5FE0" w14:textId="1523060A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2011</w:t>
            </w:r>
          </w:p>
        </w:tc>
        <w:tc>
          <w:tcPr>
            <w:tcW w:w="317" w:type="pct"/>
            <w:vAlign w:val="top"/>
          </w:tcPr>
          <w:p w14:paraId="5569F256" w14:textId="7BAB610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3" w:type="pct"/>
            <w:vAlign w:val="top"/>
          </w:tcPr>
          <w:p w14:paraId="5C829E8A" w14:textId="78B660F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top"/>
          </w:tcPr>
          <w:p w14:paraId="1A08F10C" w14:textId="07B30E0C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34</w:t>
            </w:r>
          </w:p>
        </w:tc>
        <w:tc>
          <w:tcPr>
            <w:tcW w:w="317" w:type="pct"/>
            <w:vAlign w:val="top"/>
          </w:tcPr>
          <w:p w14:paraId="641415D3" w14:textId="7B2E90E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42" w:type="pct"/>
            <w:vAlign w:val="top"/>
          </w:tcPr>
          <w:p w14:paraId="71962FE4" w14:textId="44794CF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23" w:type="pct"/>
            <w:vAlign w:val="top"/>
          </w:tcPr>
          <w:p w14:paraId="29B841C7" w14:textId="7C89E31C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02" w:type="pct"/>
            <w:vAlign w:val="top"/>
          </w:tcPr>
          <w:p w14:paraId="1CC04430" w14:textId="50DAAB66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42" w:type="pct"/>
            <w:vAlign w:val="top"/>
          </w:tcPr>
          <w:p w14:paraId="1704B790" w14:textId="6FEE3634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29" w:type="pct"/>
            <w:vAlign w:val="top"/>
          </w:tcPr>
          <w:p w14:paraId="2B02C5C9" w14:textId="20A2540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12</w:t>
            </w:r>
          </w:p>
        </w:tc>
        <w:tc>
          <w:tcPr>
            <w:tcW w:w="311" w:type="pct"/>
            <w:vAlign w:val="top"/>
          </w:tcPr>
          <w:p w14:paraId="246A8BE2" w14:textId="0E7ED3E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36" w:type="pct"/>
            <w:vAlign w:val="top"/>
          </w:tcPr>
          <w:p w14:paraId="26852B1B" w14:textId="32934D2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30" w:type="pct"/>
            <w:vAlign w:val="top"/>
          </w:tcPr>
          <w:p w14:paraId="5DD361A8" w14:textId="5804D3D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86" w:type="pct"/>
            <w:vAlign w:val="top"/>
          </w:tcPr>
          <w:p w14:paraId="11564260" w14:textId="4C40FD0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287</w:t>
            </w:r>
          </w:p>
        </w:tc>
      </w:tr>
      <w:tr w:rsidR="00700C9F" w:rsidRPr="00D75757" w14:paraId="2EDAAD2C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BCEABB0" w14:textId="74371E40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2012</w:t>
            </w:r>
          </w:p>
        </w:tc>
        <w:tc>
          <w:tcPr>
            <w:tcW w:w="317" w:type="pct"/>
            <w:vAlign w:val="top"/>
          </w:tcPr>
          <w:p w14:paraId="729D7625" w14:textId="0190660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23" w:type="pct"/>
            <w:vAlign w:val="top"/>
          </w:tcPr>
          <w:p w14:paraId="1DCA6959" w14:textId="1BA5E57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top"/>
          </w:tcPr>
          <w:p w14:paraId="79383134" w14:textId="465FF8E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17" w:type="pct"/>
            <w:vAlign w:val="top"/>
          </w:tcPr>
          <w:p w14:paraId="7BC488BB" w14:textId="6ADD1EA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42" w:type="pct"/>
            <w:vAlign w:val="top"/>
          </w:tcPr>
          <w:p w14:paraId="3DBE5D0D" w14:textId="3FEEF07F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4B04A3F3" w14:textId="4C8D189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02" w:type="pct"/>
            <w:vAlign w:val="top"/>
          </w:tcPr>
          <w:p w14:paraId="0C126E28" w14:textId="5BF46A1C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42" w:type="pct"/>
            <w:vAlign w:val="top"/>
          </w:tcPr>
          <w:p w14:paraId="3A18B5F2" w14:textId="4A97A28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9" w:type="pct"/>
            <w:vAlign w:val="top"/>
          </w:tcPr>
          <w:p w14:paraId="6108CE58" w14:textId="36437754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11" w:type="pct"/>
            <w:vAlign w:val="top"/>
          </w:tcPr>
          <w:p w14:paraId="29E0E01C" w14:textId="55459A4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36" w:type="pct"/>
            <w:vAlign w:val="top"/>
          </w:tcPr>
          <w:p w14:paraId="3302595B" w14:textId="6A3C313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30" w:type="pct"/>
            <w:vAlign w:val="top"/>
          </w:tcPr>
          <w:p w14:paraId="7C2AC0F6" w14:textId="2238F74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86" w:type="pct"/>
            <w:vAlign w:val="top"/>
          </w:tcPr>
          <w:p w14:paraId="0F399375" w14:textId="7E723E2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282</w:t>
            </w:r>
          </w:p>
        </w:tc>
      </w:tr>
      <w:tr w:rsidR="00700C9F" w:rsidRPr="00D75757" w14:paraId="76BDC9CD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713F5141" w14:textId="7FC700DB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2013</w:t>
            </w:r>
          </w:p>
        </w:tc>
        <w:tc>
          <w:tcPr>
            <w:tcW w:w="317" w:type="pct"/>
            <w:vAlign w:val="top"/>
          </w:tcPr>
          <w:p w14:paraId="251D19CF" w14:textId="1078D5A9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6873F0BD" w14:textId="06A970DE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23" w:type="pct"/>
            <w:vAlign w:val="top"/>
          </w:tcPr>
          <w:p w14:paraId="42E77AFF" w14:textId="2D5B982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17" w:type="pct"/>
            <w:vAlign w:val="top"/>
          </w:tcPr>
          <w:p w14:paraId="45665789" w14:textId="2DE960D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42" w:type="pct"/>
            <w:vAlign w:val="top"/>
          </w:tcPr>
          <w:p w14:paraId="023906E1" w14:textId="6D351349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3" w:type="pct"/>
            <w:vAlign w:val="top"/>
          </w:tcPr>
          <w:p w14:paraId="60C98CA0" w14:textId="2831C90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13</w:t>
            </w:r>
          </w:p>
        </w:tc>
        <w:tc>
          <w:tcPr>
            <w:tcW w:w="302" w:type="pct"/>
            <w:vAlign w:val="top"/>
          </w:tcPr>
          <w:p w14:paraId="2F24BA62" w14:textId="18FA3F4E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42" w:type="pct"/>
            <w:vAlign w:val="top"/>
          </w:tcPr>
          <w:p w14:paraId="2F0F0D6E" w14:textId="535B4F6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9" w:type="pct"/>
            <w:vAlign w:val="top"/>
          </w:tcPr>
          <w:p w14:paraId="6F8307E7" w14:textId="7102FC5C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11" w:type="pct"/>
            <w:vAlign w:val="top"/>
          </w:tcPr>
          <w:p w14:paraId="10D32C0C" w14:textId="1A98479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36" w:type="pct"/>
            <w:vAlign w:val="top"/>
          </w:tcPr>
          <w:p w14:paraId="104D770B" w14:textId="5F0024F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30" w:type="pct"/>
            <w:vAlign w:val="top"/>
          </w:tcPr>
          <w:p w14:paraId="06DC9AB2" w14:textId="23978DF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30</w:t>
            </w:r>
          </w:p>
        </w:tc>
        <w:tc>
          <w:tcPr>
            <w:tcW w:w="386" w:type="pct"/>
            <w:vAlign w:val="top"/>
          </w:tcPr>
          <w:p w14:paraId="58274CE5" w14:textId="082D51D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243</w:t>
            </w:r>
          </w:p>
        </w:tc>
      </w:tr>
      <w:tr w:rsidR="00700C9F" w:rsidRPr="00D75757" w14:paraId="5B47C0EA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301A33A" w14:textId="4DA84452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2014</w:t>
            </w:r>
          </w:p>
        </w:tc>
        <w:tc>
          <w:tcPr>
            <w:tcW w:w="317" w:type="pct"/>
            <w:vAlign w:val="top"/>
          </w:tcPr>
          <w:p w14:paraId="00DFD000" w14:textId="4B51DAA0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23" w:type="pct"/>
            <w:vAlign w:val="top"/>
          </w:tcPr>
          <w:p w14:paraId="253B4101" w14:textId="1E3D07F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6D399542" w14:textId="266842E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17" w:type="pct"/>
            <w:vAlign w:val="top"/>
          </w:tcPr>
          <w:p w14:paraId="551FFEC6" w14:textId="08DBC1DC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42" w:type="pct"/>
            <w:vAlign w:val="top"/>
          </w:tcPr>
          <w:p w14:paraId="477DC27A" w14:textId="71A8C6E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3E9AA646" w14:textId="72E3454F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02" w:type="pct"/>
            <w:vAlign w:val="top"/>
          </w:tcPr>
          <w:p w14:paraId="4DE9B11B" w14:textId="13E6ED4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42" w:type="pct"/>
            <w:vAlign w:val="top"/>
          </w:tcPr>
          <w:p w14:paraId="193C454F" w14:textId="1D2A515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9" w:type="pct"/>
            <w:vAlign w:val="top"/>
          </w:tcPr>
          <w:p w14:paraId="383B9BC6" w14:textId="7B7FD43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11" w:type="pct"/>
            <w:vAlign w:val="top"/>
          </w:tcPr>
          <w:p w14:paraId="61D3DDFC" w14:textId="71FE339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36" w:type="pct"/>
            <w:vAlign w:val="top"/>
          </w:tcPr>
          <w:p w14:paraId="17F7EB55" w14:textId="400E762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30" w:type="pct"/>
            <w:vAlign w:val="top"/>
          </w:tcPr>
          <w:p w14:paraId="1D0BED1B" w14:textId="05D6D27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13</w:t>
            </w:r>
          </w:p>
        </w:tc>
        <w:tc>
          <w:tcPr>
            <w:tcW w:w="386" w:type="pct"/>
            <w:vAlign w:val="top"/>
          </w:tcPr>
          <w:p w14:paraId="6D93D463" w14:textId="1D53F598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248</w:t>
            </w:r>
          </w:p>
        </w:tc>
      </w:tr>
      <w:tr w:rsidR="00700C9F" w:rsidRPr="00D75757" w14:paraId="7C5CFF72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39AF71D8" w14:textId="39019911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2015</w:t>
            </w:r>
          </w:p>
        </w:tc>
        <w:tc>
          <w:tcPr>
            <w:tcW w:w="317" w:type="pct"/>
            <w:vAlign w:val="top"/>
          </w:tcPr>
          <w:p w14:paraId="1AAF4E9A" w14:textId="0D59FAA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23" w:type="pct"/>
            <w:vAlign w:val="top"/>
          </w:tcPr>
          <w:p w14:paraId="52672955" w14:textId="4FF13AC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top"/>
          </w:tcPr>
          <w:p w14:paraId="5AA99558" w14:textId="7468858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17" w:type="pct"/>
            <w:vAlign w:val="top"/>
          </w:tcPr>
          <w:p w14:paraId="36D32749" w14:textId="68D8B1A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42" w:type="pct"/>
            <w:vAlign w:val="top"/>
          </w:tcPr>
          <w:p w14:paraId="5D96FEF3" w14:textId="5C24A431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04BF8B8B" w14:textId="04BBD90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02" w:type="pct"/>
            <w:vAlign w:val="top"/>
          </w:tcPr>
          <w:p w14:paraId="4359101D" w14:textId="358274C1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42" w:type="pct"/>
            <w:vAlign w:val="top"/>
          </w:tcPr>
          <w:p w14:paraId="4ACC005A" w14:textId="68C5F05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9" w:type="pct"/>
            <w:vAlign w:val="top"/>
          </w:tcPr>
          <w:p w14:paraId="0F36520B" w14:textId="0CA15C5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11" w:type="pct"/>
            <w:vAlign w:val="top"/>
          </w:tcPr>
          <w:p w14:paraId="31F61F34" w14:textId="255F8A29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27</w:t>
            </w:r>
          </w:p>
        </w:tc>
        <w:tc>
          <w:tcPr>
            <w:tcW w:w="336" w:type="pct"/>
            <w:vAlign w:val="top"/>
          </w:tcPr>
          <w:p w14:paraId="4A17D200" w14:textId="5D440E99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30" w:type="pct"/>
            <w:vAlign w:val="top"/>
          </w:tcPr>
          <w:p w14:paraId="0EE0281D" w14:textId="16F0FD4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86" w:type="pct"/>
            <w:vAlign w:val="top"/>
          </w:tcPr>
          <w:p w14:paraId="486F9968" w14:textId="3630F2F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252</w:t>
            </w:r>
          </w:p>
        </w:tc>
      </w:tr>
      <w:tr w:rsidR="00700C9F" w:rsidRPr="00D75757" w14:paraId="51734FD4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B662FCA" w14:textId="0EE4EE35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2016</w:t>
            </w:r>
          </w:p>
        </w:tc>
        <w:tc>
          <w:tcPr>
            <w:tcW w:w="317" w:type="pct"/>
            <w:vAlign w:val="top"/>
          </w:tcPr>
          <w:p w14:paraId="4A445417" w14:textId="7F9314E2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3A5ACC00" w14:textId="489513B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4850E714" w14:textId="1A21553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17" w:type="pct"/>
            <w:vAlign w:val="top"/>
          </w:tcPr>
          <w:p w14:paraId="62BDC441" w14:textId="0BCF697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16</w:t>
            </w:r>
          </w:p>
        </w:tc>
        <w:tc>
          <w:tcPr>
            <w:tcW w:w="342" w:type="pct"/>
            <w:vAlign w:val="top"/>
          </w:tcPr>
          <w:p w14:paraId="251ED139" w14:textId="2F0CBF96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2A4D48DB" w14:textId="171EA56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02" w:type="pct"/>
            <w:vAlign w:val="top"/>
          </w:tcPr>
          <w:p w14:paraId="71F0C888" w14:textId="0DBD087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42" w:type="pct"/>
            <w:vAlign w:val="top"/>
          </w:tcPr>
          <w:p w14:paraId="3D49F47B" w14:textId="27FA63BF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31</w:t>
            </w:r>
          </w:p>
        </w:tc>
        <w:tc>
          <w:tcPr>
            <w:tcW w:w="329" w:type="pct"/>
            <w:vAlign w:val="top"/>
          </w:tcPr>
          <w:p w14:paraId="5934DBE3" w14:textId="4BD157CC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11" w:type="pct"/>
            <w:vAlign w:val="top"/>
          </w:tcPr>
          <w:p w14:paraId="5BE47F0F" w14:textId="39221CE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36" w:type="pct"/>
            <w:vAlign w:val="top"/>
          </w:tcPr>
          <w:p w14:paraId="67EB5C5B" w14:textId="6CBBA40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30" w:type="pct"/>
            <w:vAlign w:val="top"/>
          </w:tcPr>
          <w:p w14:paraId="4B42FD34" w14:textId="75919AA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86" w:type="pct"/>
            <w:vAlign w:val="top"/>
          </w:tcPr>
          <w:p w14:paraId="63F88E2D" w14:textId="6DE601E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290</w:t>
            </w:r>
          </w:p>
        </w:tc>
      </w:tr>
      <w:tr w:rsidR="00700C9F" w:rsidRPr="00D75757" w14:paraId="49B075A9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5D74933" w14:textId="2BE3FF05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2017</w:t>
            </w:r>
          </w:p>
        </w:tc>
        <w:tc>
          <w:tcPr>
            <w:tcW w:w="317" w:type="pct"/>
            <w:vAlign w:val="top"/>
          </w:tcPr>
          <w:p w14:paraId="7F1FE6F7" w14:textId="64BB1F4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23" w:type="pct"/>
            <w:vAlign w:val="top"/>
          </w:tcPr>
          <w:p w14:paraId="05EC8FD7" w14:textId="79ABFD6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3" w:type="pct"/>
            <w:vAlign w:val="top"/>
          </w:tcPr>
          <w:p w14:paraId="5F56D331" w14:textId="56250FA4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17" w:type="pct"/>
            <w:vAlign w:val="top"/>
          </w:tcPr>
          <w:p w14:paraId="20F0DF76" w14:textId="66D5DB7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42" w:type="pct"/>
            <w:vAlign w:val="top"/>
          </w:tcPr>
          <w:p w14:paraId="53B9717B" w14:textId="35518314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0C435DB1" w14:textId="131E731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02" w:type="pct"/>
            <w:vAlign w:val="top"/>
          </w:tcPr>
          <w:p w14:paraId="0F6E1942" w14:textId="1232884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42" w:type="pct"/>
            <w:vAlign w:val="top"/>
          </w:tcPr>
          <w:p w14:paraId="0DCBB72C" w14:textId="37A40CB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9" w:type="pct"/>
            <w:vAlign w:val="top"/>
          </w:tcPr>
          <w:p w14:paraId="5B3EBD51" w14:textId="2B880C3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11" w:type="pct"/>
            <w:vAlign w:val="top"/>
          </w:tcPr>
          <w:p w14:paraId="10F1BE52" w14:textId="1D4A5881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12</w:t>
            </w:r>
          </w:p>
        </w:tc>
        <w:tc>
          <w:tcPr>
            <w:tcW w:w="336" w:type="pct"/>
            <w:vAlign w:val="top"/>
          </w:tcPr>
          <w:p w14:paraId="251F06DD" w14:textId="4832064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30" w:type="pct"/>
            <w:vAlign w:val="top"/>
          </w:tcPr>
          <w:p w14:paraId="3257132B" w14:textId="4226F11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86" w:type="pct"/>
            <w:vAlign w:val="top"/>
          </w:tcPr>
          <w:p w14:paraId="51872C04" w14:textId="6AFAB98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259</w:t>
            </w:r>
          </w:p>
        </w:tc>
      </w:tr>
      <w:tr w:rsidR="00700C9F" w:rsidRPr="00D75757" w14:paraId="03E73021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0731644" w14:textId="2FACF552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2018</w:t>
            </w:r>
          </w:p>
        </w:tc>
        <w:tc>
          <w:tcPr>
            <w:tcW w:w="317" w:type="pct"/>
            <w:vAlign w:val="top"/>
          </w:tcPr>
          <w:p w14:paraId="1A2A17AE" w14:textId="194C0CF4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top"/>
          </w:tcPr>
          <w:p w14:paraId="5BDB340B" w14:textId="1599AF08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23" w:type="pct"/>
            <w:vAlign w:val="top"/>
          </w:tcPr>
          <w:p w14:paraId="03686EEE" w14:textId="43DC76D6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17" w:type="pct"/>
            <w:vAlign w:val="top"/>
          </w:tcPr>
          <w:p w14:paraId="58744746" w14:textId="7BC7BAA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9</w:t>
            </w:r>
          </w:p>
        </w:tc>
        <w:tc>
          <w:tcPr>
            <w:tcW w:w="342" w:type="pct"/>
            <w:vAlign w:val="top"/>
          </w:tcPr>
          <w:p w14:paraId="7FDF25B6" w14:textId="3851248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2EB6BCCA" w14:textId="1BF383B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12</w:t>
            </w:r>
          </w:p>
        </w:tc>
        <w:tc>
          <w:tcPr>
            <w:tcW w:w="302" w:type="pct"/>
            <w:vAlign w:val="top"/>
          </w:tcPr>
          <w:p w14:paraId="33756D05" w14:textId="68101B0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42" w:type="pct"/>
            <w:vAlign w:val="top"/>
          </w:tcPr>
          <w:p w14:paraId="3AE43847" w14:textId="4CE9D3C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9" w:type="pct"/>
            <w:vAlign w:val="top"/>
          </w:tcPr>
          <w:p w14:paraId="604FBF01" w14:textId="416F4DC4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11" w:type="pct"/>
            <w:vAlign w:val="top"/>
          </w:tcPr>
          <w:p w14:paraId="6E5F6094" w14:textId="6607406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36" w:type="pct"/>
            <w:vAlign w:val="top"/>
          </w:tcPr>
          <w:p w14:paraId="5C08F816" w14:textId="3F3F88D6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30" w:type="pct"/>
            <w:vAlign w:val="top"/>
          </w:tcPr>
          <w:p w14:paraId="5F225A9A" w14:textId="03716186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86" w:type="pct"/>
            <w:vAlign w:val="top"/>
          </w:tcPr>
          <w:p w14:paraId="43FAB464" w14:textId="2FB6F4BF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213</w:t>
            </w:r>
          </w:p>
        </w:tc>
      </w:tr>
      <w:tr w:rsidR="00700C9F" w:rsidRPr="00D75757" w14:paraId="1F12B3D9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29BF74F1" w14:textId="18D81D87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2019</w:t>
            </w:r>
          </w:p>
        </w:tc>
        <w:tc>
          <w:tcPr>
            <w:tcW w:w="317" w:type="pct"/>
            <w:vAlign w:val="top"/>
          </w:tcPr>
          <w:p w14:paraId="30F6177F" w14:textId="35F18B3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23" w:type="pct"/>
            <w:vAlign w:val="top"/>
          </w:tcPr>
          <w:p w14:paraId="6BF023B9" w14:textId="0E76F8F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76976012" w14:textId="053A5E8C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17" w:type="pct"/>
            <w:vAlign w:val="top"/>
          </w:tcPr>
          <w:p w14:paraId="284D9A16" w14:textId="2B49DE8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42" w:type="pct"/>
            <w:vAlign w:val="top"/>
          </w:tcPr>
          <w:p w14:paraId="441D0819" w14:textId="4BEAA75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28CC7336" w14:textId="04220388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02" w:type="pct"/>
            <w:vAlign w:val="top"/>
          </w:tcPr>
          <w:p w14:paraId="466CA713" w14:textId="27EE2CDC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42" w:type="pct"/>
            <w:vAlign w:val="top"/>
          </w:tcPr>
          <w:p w14:paraId="5152502E" w14:textId="773BAD1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16</w:t>
            </w:r>
          </w:p>
        </w:tc>
        <w:tc>
          <w:tcPr>
            <w:tcW w:w="329" w:type="pct"/>
            <w:vAlign w:val="top"/>
          </w:tcPr>
          <w:p w14:paraId="5DDACB1A" w14:textId="476C3BE6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11" w:type="pct"/>
            <w:vAlign w:val="top"/>
          </w:tcPr>
          <w:p w14:paraId="2DAE8ED8" w14:textId="1E42B9CD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36" w:type="pct"/>
            <w:vAlign w:val="top"/>
          </w:tcPr>
          <w:p w14:paraId="1CAACB9D" w14:textId="00DEBFC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30" w:type="pct"/>
            <w:vAlign w:val="top"/>
          </w:tcPr>
          <w:p w14:paraId="5F520306" w14:textId="7C6EC6C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86" w:type="pct"/>
            <w:vAlign w:val="top"/>
          </w:tcPr>
          <w:p w14:paraId="684AF7D6" w14:textId="40CD53BB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266</w:t>
            </w:r>
          </w:p>
        </w:tc>
      </w:tr>
      <w:tr w:rsidR="00700C9F" w:rsidRPr="00D75757" w14:paraId="2AB686A7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02FE83DA" w14:textId="20120739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2020</w:t>
            </w:r>
          </w:p>
        </w:tc>
        <w:tc>
          <w:tcPr>
            <w:tcW w:w="317" w:type="pct"/>
            <w:vAlign w:val="top"/>
          </w:tcPr>
          <w:p w14:paraId="7914EB8D" w14:textId="6EABEAD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329D8A9E" w14:textId="545C87A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18</w:t>
            </w:r>
          </w:p>
        </w:tc>
        <w:tc>
          <w:tcPr>
            <w:tcW w:w="323" w:type="pct"/>
            <w:vAlign w:val="top"/>
          </w:tcPr>
          <w:p w14:paraId="60DBACAF" w14:textId="7CCDEEC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17" w:type="pct"/>
            <w:vAlign w:val="top"/>
          </w:tcPr>
          <w:p w14:paraId="667C94E2" w14:textId="034D6C6F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42" w:type="pct"/>
            <w:vAlign w:val="top"/>
          </w:tcPr>
          <w:p w14:paraId="54687DBD" w14:textId="4C459DC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23" w:type="pct"/>
            <w:vAlign w:val="top"/>
          </w:tcPr>
          <w:p w14:paraId="47AC9B1E" w14:textId="25C32275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16</w:t>
            </w:r>
          </w:p>
        </w:tc>
        <w:tc>
          <w:tcPr>
            <w:tcW w:w="302" w:type="pct"/>
            <w:vAlign w:val="top"/>
          </w:tcPr>
          <w:p w14:paraId="43C7B779" w14:textId="4A0DA55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42" w:type="pct"/>
            <w:vAlign w:val="top"/>
          </w:tcPr>
          <w:p w14:paraId="5FD6742C" w14:textId="088CD55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29" w:type="pct"/>
            <w:vAlign w:val="top"/>
          </w:tcPr>
          <w:p w14:paraId="4133A64F" w14:textId="1DE1698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11" w:type="pct"/>
            <w:vAlign w:val="top"/>
          </w:tcPr>
          <w:p w14:paraId="757FF4DF" w14:textId="6B9A7B1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36" w:type="pct"/>
            <w:vAlign w:val="top"/>
          </w:tcPr>
          <w:p w14:paraId="48E1F67D" w14:textId="2070344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30" w:type="pct"/>
            <w:vAlign w:val="top"/>
          </w:tcPr>
          <w:p w14:paraId="1FB9ED68" w14:textId="0B91B63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16</w:t>
            </w:r>
          </w:p>
        </w:tc>
        <w:tc>
          <w:tcPr>
            <w:tcW w:w="386" w:type="pct"/>
            <w:vAlign w:val="top"/>
          </w:tcPr>
          <w:p w14:paraId="3AD57A03" w14:textId="70077D6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211</w:t>
            </w:r>
          </w:p>
        </w:tc>
      </w:tr>
      <w:tr w:rsidR="00700C9F" w:rsidRPr="00D75757" w14:paraId="1F22C8BE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CC28D52" w14:textId="6A63693B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2021</w:t>
            </w:r>
          </w:p>
        </w:tc>
        <w:tc>
          <w:tcPr>
            <w:tcW w:w="317" w:type="pct"/>
            <w:vAlign w:val="top"/>
          </w:tcPr>
          <w:p w14:paraId="2EB45A15" w14:textId="02C8E3EA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57F0A28E" w14:textId="6FDC359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45991400" w14:textId="6DFFBFEF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17" w:type="pct"/>
            <w:vAlign w:val="top"/>
          </w:tcPr>
          <w:p w14:paraId="1CA12BDA" w14:textId="077336E1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42" w:type="pct"/>
            <w:vAlign w:val="top"/>
          </w:tcPr>
          <w:p w14:paraId="6E1C1A97" w14:textId="6A0CFD60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47350F3C" w14:textId="0F612917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02" w:type="pct"/>
            <w:vAlign w:val="top"/>
          </w:tcPr>
          <w:p w14:paraId="59965EB7" w14:textId="1D720956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42" w:type="pct"/>
            <w:vAlign w:val="top"/>
          </w:tcPr>
          <w:p w14:paraId="78BC7E39" w14:textId="3ADCE1A3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29" w:type="pct"/>
            <w:vAlign w:val="top"/>
          </w:tcPr>
          <w:p w14:paraId="7243588D" w14:textId="46C9094C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11" w:type="pct"/>
            <w:vAlign w:val="top"/>
          </w:tcPr>
          <w:p w14:paraId="1CA8FF34" w14:textId="297695B5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36" w:type="pct"/>
            <w:vAlign w:val="top"/>
          </w:tcPr>
          <w:p w14:paraId="1A53299C" w14:textId="455A0636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30" w:type="pct"/>
            <w:vAlign w:val="top"/>
          </w:tcPr>
          <w:p w14:paraId="03701699" w14:textId="29AD2E12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86" w:type="pct"/>
            <w:vAlign w:val="top"/>
          </w:tcPr>
          <w:p w14:paraId="7E1FA5A6" w14:textId="73CD23F4" w:rsidR="00700C9F" w:rsidRPr="00D75757" w:rsidRDefault="00700C9F" w:rsidP="00700C9F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234</w:t>
            </w:r>
          </w:p>
        </w:tc>
      </w:tr>
      <w:tr w:rsidR="00700C9F" w:rsidRPr="00D75757" w14:paraId="7CB8FDCB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2FA9D7A9" w14:textId="1FE9496B" w:rsidR="00700C9F" w:rsidRPr="00D75757" w:rsidRDefault="00700C9F" w:rsidP="00700C9F">
            <w:pPr>
              <w:rPr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2022</w:t>
            </w:r>
          </w:p>
        </w:tc>
        <w:tc>
          <w:tcPr>
            <w:tcW w:w="317" w:type="pct"/>
            <w:vAlign w:val="top"/>
          </w:tcPr>
          <w:p w14:paraId="21C3367A" w14:textId="53B2586D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590DB61E" w14:textId="7BF71D2B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</w:t>
            </w:r>
          </w:p>
        </w:tc>
        <w:tc>
          <w:tcPr>
            <w:tcW w:w="323" w:type="pct"/>
            <w:vAlign w:val="top"/>
          </w:tcPr>
          <w:p w14:paraId="7E1087E4" w14:textId="5226F714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17</w:t>
            </w:r>
          </w:p>
        </w:tc>
        <w:tc>
          <w:tcPr>
            <w:tcW w:w="317" w:type="pct"/>
            <w:vAlign w:val="top"/>
          </w:tcPr>
          <w:p w14:paraId="5B3A44B7" w14:textId="3BE188DE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42" w:type="pct"/>
            <w:vAlign w:val="top"/>
          </w:tcPr>
          <w:p w14:paraId="656B094E" w14:textId="564C74E1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5650D398" w14:textId="4E2CB979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02" w:type="pct"/>
            <w:vAlign w:val="top"/>
          </w:tcPr>
          <w:p w14:paraId="75D25B63" w14:textId="24D439B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20</w:t>
            </w:r>
          </w:p>
        </w:tc>
        <w:tc>
          <w:tcPr>
            <w:tcW w:w="342" w:type="pct"/>
            <w:vAlign w:val="top"/>
          </w:tcPr>
          <w:p w14:paraId="2208D7C2" w14:textId="7CB6E463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29" w:type="pct"/>
            <w:vAlign w:val="top"/>
          </w:tcPr>
          <w:p w14:paraId="4849EB71" w14:textId="0F64B20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28</w:t>
            </w:r>
          </w:p>
        </w:tc>
        <w:tc>
          <w:tcPr>
            <w:tcW w:w="311" w:type="pct"/>
            <w:vAlign w:val="top"/>
          </w:tcPr>
          <w:p w14:paraId="56DA3035" w14:textId="250ED7B7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19</w:t>
            </w:r>
          </w:p>
        </w:tc>
        <w:tc>
          <w:tcPr>
            <w:tcW w:w="336" w:type="pct"/>
            <w:vAlign w:val="top"/>
          </w:tcPr>
          <w:p w14:paraId="0B783926" w14:textId="45765628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30" w:type="pct"/>
            <w:vAlign w:val="top"/>
          </w:tcPr>
          <w:p w14:paraId="1E351CC1" w14:textId="67D40BBA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15</w:t>
            </w:r>
          </w:p>
        </w:tc>
        <w:tc>
          <w:tcPr>
            <w:tcW w:w="386" w:type="pct"/>
            <w:vAlign w:val="top"/>
          </w:tcPr>
          <w:p w14:paraId="769CE98F" w14:textId="4CD2DE8C" w:rsidR="00700C9F" w:rsidRPr="00D75757" w:rsidRDefault="00700C9F" w:rsidP="00700C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241</w:t>
            </w:r>
          </w:p>
        </w:tc>
      </w:tr>
    </w:tbl>
    <w:p w14:paraId="76711C2C" w14:textId="77777777" w:rsidR="00D75757" w:rsidRDefault="00D75757"/>
    <w:tbl>
      <w:tblPr>
        <w:tblStyle w:val="ListTable4-Accent1"/>
        <w:tblW w:w="5000" w:type="pct"/>
        <w:tblCellMar>
          <w:top w:w="113" w:type="dxa"/>
          <w:bottom w:w="0" w:type="dxa"/>
        </w:tblCellMar>
        <w:tblLook w:val="04A0" w:firstRow="1" w:lastRow="0" w:firstColumn="1" w:lastColumn="0" w:noHBand="0" w:noVBand="1"/>
      </w:tblPr>
      <w:tblGrid>
        <w:gridCol w:w="1451"/>
        <w:gridCol w:w="640"/>
        <w:gridCol w:w="652"/>
        <w:gridCol w:w="652"/>
        <w:gridCol w:w="640"/>
        <w:gridCol w:w="690"/>
        <w:gridCol w:w="652"/>
        <w:gridCol w:w="610"/>
        <w:gridCol w:w="690"/>
        <w:gridCol w:w="664"/>
        <w:gridCol w:w="628"/>
        <w:gridCol w:w="678"/>
        <w:gridCol w:w="666"/>
        <w:gridCol w:w="779"/>
      </w:tblGrid>
      <w:tr w:rsidR="001E6F50" w:rsidRPr="00D75757" w14:paraId="165BAA7B" w14:textId="77777777" w:rsidTr="00D75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5D0D98B" w14:textId="2FE63E90" w:rsidR="00D75757" w:rsidRPr="00D75757" w:rsidRDefault="00D75757" w:rsidP="00D75757">
            <w:pPr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Year</w:t>
            </w:r>
          </w:p>
        </w:tc>
        <w:tc>
          <w:tcPr>
            <w:tcW w:w="317" w:type="pct"/>
            <w:vAlign w:val="top"/>
          </w:tcPr>
          <w:p w14:paraId="183685A9" w14:textId="2EFAE4F1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</w:p>
        </w:tc>
        <w:tc>
          <w:tcPr>
            <w:tcW w:w="323" w:type="pct"/>
            <w:vAlign w:val="top"/>
          </w:tcPr>
          <w:p w14:paraId="7EB267E7" w14:textId="6A2DC817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</w:p>
        </w:tc>
        <w:tc>
          <w:tcPr>
            <w:tcW w:w="323" w:type="pct"/>
            <w:vAlign w:val="top"/>
          </w:tcPr>
          <w:p w14:paraId="1D48FC03" w14:textId="796212B0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Mar</w:t>
            </w:r>
          </w:p>
        </w:tc>
        <w:tc>
          <w:tcPr>
            <w:tcW w:w="317" w:type="pct"/>
            <w:vAlign w:val="top"/>
          </w:tcPr>
          <w:p w14:paraId="13F8B292" w14:textId="4273DF33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</w:p>
        </w:tc>
        <w:tc>
          <w:tcPr>
            <w:tcW w:w="342" w:type="pct"/>
            <w:vAlign w:val="top"/>
          </w:tcPr>
          <w:p w14:paraId="46E73659" w14:textId="72468BB4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</w:p>
        </w:tc>
        <w:tc>
          <w:tcPr>
            <w:tcW w:w="323" w:type="pct"/>
            <w:vAlign w:val="top"/>
          </w:tcPr>
          <w:p w14:paraId="2F1CCDB9" w14:textId="176A72FA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</w:p>
        </w:tc>
        <w:tc>
          <w:tcPr>
            <w:tcW w:w="302" w:type="pct"/>
            <w:vAlign w:val="top"/>
          </w:tcPr>
          <w:p w14:paraId="7F0D006E" w14:textId="69C99A96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Jul</w:t>
            </w:r>
          </w:p>
        </w:tc>
        <w:tc>
          <w:tcPr>
            <w:tcW w:w="342" w:type="pct"/>
            <w:vAlign w:val="top"/>
          </w:tcPr>
          <w:p w14:paraId="30D66E14" w14:textId="763C6E6A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</w:p>
        </w:tc>
        <w:tc>
          <w:tcPr>
            <w:tcW w:w="329" w:type="pct"/>
            <w:vAlign w:val="top"/>
          </w:tcPr>
          <w:p w14:paraId="2D49C152" w14:textId="0764D75D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Sep</w:t>
            </w:r>
          </w:p>
        </w:tc>
        <w:tc>
          <w:tcPr>
            <w:tcW w:w="311" w:type="pct"/>
            <w:vAlign w:val="top"/>
          </w:tcPr>
          <w:p w14:paraId="018A2848" w14:textId="42A6D231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</w:p>
        </w:tc>
        <w:tc>
          <w:tcPr>
            <w:tcW w:w="336" w:type="pct"/>
            <w:vAlign w:val="top"/>
          </w:tcPr>
          <w:p w14:paraId="2C37FC31" w14:textId="14DA7F9D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</w:p>
        </w:tc>
        <w:tc>
          <w:tcPr>
            <w:tcW w:w="330" w:type="pct"/>
            <w:vAlign w:val="top"/>
          </w:tcPr>
          <w:p w14:paraId="7AD2B9D1" w14:textId="1D5E6D66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</w:p>
        </w:tc>
        <w:tc>
          <w:tcPr>
            <w:tcW w:w="386" w:type="pct"/>
            <w:vAlign w:val="top"/>
          </w:tcPr>
          <w:p w14:paraId="012F805A" w14:textId="4A97A0D8" w:rsidR="00D75757" w:rsidRPr="00D75757" w:rsidRDefault="00D75757" w:rsidP="00D757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rFonts w:asciiTheme="minorHAnsi" w:hAnsiTheme="minorHAnsi" w:cstheme="minorHAnsi"/>
                <w:sz w:val="18"/>
                <w:szCs w:val="18"/>
              </w:rPr>
              <w:t>Total</w:t>
            </w:r>
          </w:p>
        </w:tc>
      </w:tr>
      <w:tr w:rsidR="001E6F50" w:rsidRPr="00D75757" w14:paraId="6CAC7436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BADF28A" w14:textId="263058A1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2023</w:t>
            </w:r>
          </w:p>
        </w:tc>
        <w:tc>
          <w:tcPr>
            <w:tcW w:w="317" w:type="pct"/>
            <w:vAlign w:val="top"/>
          </w:tcPr>
          <w:p w14:paraId="0B3E88FA" w14:textId="27C4DACD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7919A793" w14:textId="460ABACC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683E9A8D" w14:textId="24ACF329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17" w:type="pct"/>
            <w:vAlign w:val="top"/>
          </w:tcPr>
          <w:p w14:paraId="44BBFFA5" w14:textId="19F9379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21</w:t>
            </w:r>
          </w:p>
        </w:tc>
        <w:tc>
          <w:tcPr>
            <w:tcW w:w="342" w:type="pct"/>
            <w:vAlign w:val="top"/>
          </w:tcPr>
          <w:p w14:paraId="7B4B3069" w14:textId="08D5C76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</w:t>
            </w:r>
          </w:p>
        </w:tc>
        <w:tc>
          <w:tcPr>
            <w:tcW w:w="323" w:type="pct"/>
            <w:vAlign w:val="top"/>
          </w:tcPr>
          <w:p w14:paraId="0E8D1353" w14:textId="0C4FEC27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14</w:t>
            </w:r>
          </w:p>
        </w:tc>
        <w:tc>
          <w:tcPr>
            <w:tcW w:w="302" w:type="pct"/>
            <w:vAlign w:val="top"/>
          </w:tcPr>
          <w:p w14:paraId="552B0F46" w14:textId="712341F2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42" w:type="pct"/>
            <w:vAlign w:val="top"/>
          </w:tcPr>
          <w:p w14:paraId="6FF5CC24" w14:textId="70A5E07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22</w:t>
            </w:r>
          </w:p>
        </w:tc>
        <w:tc>
          <w:tcPr>
            <w:tcW w:w="329" w:type="pct"/>
            <w:vAlign w:val="top"/>
          </w:tcPr>
          <w:p w14:paraId="43A56781" w14:textId="26A02EE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26</w:t>
            </w:r>
          </w:p>
        </w:tc>
        <w:tc>
          <w:tcPr>
            <w:tcW w:w="311" w:type="pct"/>
            <w:vAlign w:val="top"/>
          </w:tcPr>
          <w:p w14:paraId="3B80A564" w14:textId="6A337A3A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23</w:t>
            </w:r>
          </w:p>
        </w:tc>
        <w:tc>
          <w:tcPr>
            <w:tcW w:w="336" w:type="pct"/>
            <w:vAlign w:val="top"/>
          </w:tcPr>
          <w:p w14:paraId="5155CBE3" w14:textId="53E4F303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32</w:t>
            </w:r>
          </w:p>
        </w:tc>
        <w:tc>
          <w:tcPr>
            <w:tcW w:w="330" w:type="pct"/>
            <w:vAlign w:val="top"/>
          </w:tcPr>
          <w:p w14:paraId="637BA625" w14:textId="114BA22B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25</w:t>
            </w:r>
          </w:p>
        </w:tc>
        <w:tc>
          <w:tcPr>
            <w:tcW w:w="386" w:type="pct"/>
            <w:vAlign w:val="top"/>
          </w:tcPr>
          <w:p w14:paraId="19A1BBC0" w14:textId="1D990A90" w:rsidR="00D75757" w:rsidRPr="00D75757" w:rsidRDefault="00D75757" w:rsidP="00D757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5757">
              <w:rPr>
                <w:sz w:val="18"/>
                <w:szCs w:val="18"/>
              </w:rPr>
              <w:t>295</w:t>
            </w:r>
          </w:p>
        </w:tc>
      </w:tr>
      <w:tr w:rsidR="001E6F50" w:rsidRPr="00D75757" w14:paraId="78C9F6CB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1D52B62C" w14:textId="1336FFF8" w:rsidR="00E81B1C" w:rsidRPr="00D75757" w:rsidRDefault="00E81B1C" w:rsidP="00E81B1C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2024</w:t>
            </w:r>
          </w:p>
        </w:tc>
        <w:tc>
          <w:tcPr>
            <w:tcW w:w="317" w:type="pct"/>
            <w:vAlign w:val="top"/>
          </w:tcPr>
          <w:p w14:paraId="09237EF8" w14:textId="7A272737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21</w:t>
            </w:r>
          </w:p>
        </w:tc>
        <w:tc>
          <w:tcPr>
            <w:tcW w:w="323" w:type="pct"/>
            <w:vAlign w:val="top"/>
          </w:tcPr>
          <w:p w14:paraId="31CAA06C" w14:textId="026E2310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24</w:t>
            </w:r>
          </w:p>
        </w:tc>
        <w:tc>
          <w:tcPr>
            <w:tcW w:w="323" w:type="pct"/>
            <w:vAlign w:val="top"/>
          </w:tcPr>
          <w:p w14:paraId="45792F25" w14:textId="046F037B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30</w:t>
            </w:r>
          </w:p>
        </w:tc>
        <w:tc>
          <w:tcPr>
            <w:tcW w:w="317" w:type="pct"/>
            <w:vAlign w:val="top"/>
          </w:tcPr>
          <w:p w14:paraId="55126519" w14:textId="4241A665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17</w:t>
            </w:r>
          </w:p>
        </w:tc>
        <w:tc>
          <w:tcPr>
            <w:tcW w:w="342" w:type="pct"/>
            <w:vAlign w:val="top"/>
          </w:tcPr>
          <w:p w14:paraId="3DBD54F0" w14:textId="7106E982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23704166" w14:textId="7764704B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18</w:t>
            </w:r>
          </w:p>
        </w:tc>
        <w:tc>
          <w:tcPr>
            <w:tcW w:w="302" w:type="pct"/>
            <w:vAlign w:val="top"/>
          </w:tcPr>
          <w:p w14:paraId="2489A11A" w14:textId="6334D34C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4EF61B04" w14:textId="7C9AF3BB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24</w:t>
            </w:r>
          </w:p>
        </w:tc>
        <w:tc>
          <w:tcPr>
            <w:tcW w:w="329" w:type="pct"/>
            <w:vAlign w:val="top"/>
          </w:tcPr>
          <w:p w14:paraId="5277479C" w14:textId="5F854711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20</w:t>
            </w:r>
          </w:p>
        </w:tc>
        <w:tc>
          <w:tcPr>
            <w:tcW w:w="311" w:type="pct"/>
            <w:vAlign w:val="top"/>
          </w:tcPr>
          <w:p w14:paraId="45031FBC" w14:textId="0D8522D7" w:rsidR="00E81B1C" w:rsidRPr="00D75757" w:rsidRDefault="007F1611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36" w:type="pct"/>
            <w:vAlign w:val="top"/>
          </w:tcPr>
          <w:p w14:paraId="23E55700" w14:textId="174C32F4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35</w:t>
            </w:r>
          </w:p>
        </w:tc>
        <w:tc>
          <w:tcPr>
            <w:tcW w:w="330" w:type="pct"/>
            <w:vAlign w:val="top"/>
          </w:tcPr>
          <w:p w14:paraId="30475D76" w14:textId="69D303FD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1</w:t>
            </w:r>
            <w:r w:rsidR="007F1611">
              <w:rPr>
                <w:sz w:val="18"/>
                <w:szCs w:val="18"/>
              </w:rPr>
              <w:t>9</w:t>
            </w:r>
          </w:p>
        </w:tc>
        <w:tc>
          <w:tcPr>
            <w:tcW w:w="386" w:type="pct"/>
            <w:vAlign w:val="top"/>
          </w:tcPr>
          <w:p w14:paraId="3CD95621" w14:textId="43F37CAE" w:rsidR="00E81B1C" w:rsidRPr="00D75757" w:rsidRDefault="00E81B1C" w:rsidP="00E81B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E81B1C">
              <w:rPr>
                <w:sz w:val="18"/>
                <w:szCs w:val="18"/>
              </w:rPr>
              <w:t>2</w:t>
            </w:r>
            <w:r w:rsidR="003B47B0">
              <w:rPr>
                <w:sz w:val="18"/>
                <w:szCs w:val="18"/>
              </w:rPr>
              <w:t>84</w:t>
            </w:r>
          </w:p>
        </w:tc>
      </w:tr>
      <w:tr w:rsidR="005716CE" w:rsidRPr="00D75757" w14:paraId="30D06BE3" w14:textId="77777777" w:rsidTr="00DA0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150E483" w14:textId="2EF6F32D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2025</w:t>
            </w:r>
          </w:p>
        </w:tc>
        <w:tc>
          <w:tcPr>
            <w:tcW w:w="317" w:type="pct"/>
            <w:vAlign w:val="top"/>
          </w:tcPr>
          <w:p w14:paraId="775B6F32" w14:textId="64A0CC3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36</w:t>
            </w:r>
          </w:p>
        </w:tc>
        <w:tc>
          <w:tcPr>
            <w:tcW w:w="323" w:type="pct"/>
            <w:vAlign w:val="top"/>
          </w:tcPr>
          <w:p w14:paraId="09C5C9CD" w14:textId="31303BAE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18</w:t>
            </w:r>
          </w:p>
        </w:tc>
        <w:tc>
          <w:tcPr>
            <w:tcW w:w="323" w:type="pct"/>
            <w:vAlign w:val="top"/>
          </w:tcPr>
          <w:p w14:paraId="03DB8209" w14:textId="7BA0B4FE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23</w:t>
            </w:r>
          </w:p>
        </w:tc>
        <w:tc>
          <w:tcPr>
            <w:tcW w:w="317" w:type="pct"/>
            <w:vAlign w:val="top"/>
          </w:tcPr>
          <w:p w14:paraId="17184E77" w14:textId="0F9986A0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18</w:t>
            </w:r>
          </w:p>
        </w:tc>
        <w:tc>
          <w:tcPr>
            <w:tcW w:w="342" w:type="pct"/>
            <w:vAlign w:val="top"/>
          </w:tcPr>
          <w:p w14:paraId="1A86F1BE" w14:textId="7A77964C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38</w:t>
            </w:r>
          </w:p>
        </w:tc>
        <w:tc>
          <w:tcPr>
            <w:tcW w:w="323" w:type="pct"/>
            <w:vAlign w:val="top"/>
          </w:tcPr>
          <w:p w14:paraId="45F4B694" w14:textId="69D342F8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14</w:t>
            </w:r>
          </w:p>
        </w:tc>
        <w:tc>
          <w:tcPr>
            <w:tcW w:w="302" w:type="pct"/>
            <w:vAlign w:val="top"/>
          </w:tcPr>
          <w:p w14:paraId="580D1A37" w14:textId="68BD1DA0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31</w:t>
            </w:r>
          </w:p>
        </w:tc>
        <w:tc>
          <w:tcPr>
            <w:tcW w:w="342" w:type="pct"/>
            <w:vAlign w:val="top"/>
          </w:tcPr>
          <w:p w14:paraId="09B390A4" w14:textId="3A2674C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17</w:t>
            </w:r>
          </w:p>
        </w:tc>
        <w:tc>
          <w:tcPr>
            <w:tcW w:w="329" w:type="pct"/>
            <w:vAlign w:val="top"/>
          </w:tcPr>
          <w:p w14:paraId="48C0A331" w14:textId="705B5846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28</w:t>
            </w:r>
          </w:p>
        </w:tc>
        <w:tc>
          <w:tcPr>
            <w:tcW w:w="311" w:type="pct"/>
            <w:vAlign w:val="top"/>
          </w:tcPr>
          <w:p w14:paraId="214170CF" w14:textId="7B566F09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23</w:t>
            </w:r>
          </w:p>
        </w:tc>
        <w:tc>
          <w:tcPr>
            <w:tcW w:w="336" w:type="pct"/>
            <w:vAlign w:val="top"/>
          </w:tcPr>
          <w:p w14:paraId="66917F27" w14:textId="3DEEA4F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17</w:t>
            </w:r>
          </w:p>
        </w:tc>
        <w:tc>
          <w:tcPr>
            <w:tcW w:w="330" w:type="pct"/>
            <w:vAlign w:val="top"/>
          </w:tcPr>
          <w:p w14:paraId="76C7DFB8" w14:textId="073BFCA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27</w:t>
            </w:r>
          </w:p>
        </w:tc>
        <w:tc>
          <w:tcPr>
            <w:tcW w:w="386" w:type="pct"/>
            <w:vAlign w:val="top"/>
          </w:tcPr>
          <w:p w14:paraId="6CDE8CE7" w14:textId="7AC7379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716CE">
              <w:rPr>
                <w:sz w:val="18"/>
                <w:szCs w:val="20"/>
              </w:rPr>
              <w:t>290</w:t>
            </w:r>
          </w:p>
        </w:tc>
      </w:tr>
      <w:tr w:rsidR="001E6F50" w:rsidRPr="00D75757" w14:paraId="6E7A8B51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2E7AFBB1" w14:textId="171BE9A3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317" w:type="pct"/>
            <w:vAlign w:val="top"/>
          </w:tcPr>
          <w:p w14:paraId="3F166FAC" w14:textId="45F65B5D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5AC6E011" w14:textId="161BDCE8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1A8ECA10" w14:textId="6C4109A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17" w:type="pct"/>
            <w:vAlign w:val="top"/>
          </w:tcPr>
          <w:p w14:paraId="72EA9223" w14:textId="1922EF3F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2" w:type="pct"/>
            <w:vAlign w:val="top"/>
          </w:tcPr>
          <w:p w14:paraId="2BF5501D" w14:textId="6CF8A01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7D0F24B3" w14:textId="45FBEE7A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02" w:type="pct"/>
            <w:vAlign w:val="top"/>
          </w:tcPr>
          <w:p w14:paraId="48FFE1C2" w14:textId="001BCFB4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42" w:type="pct"/>
            <w:vAlign w:val="top"/>
          </w:tcPr>
          <w:p w14:paraId="1B84BDB3" w14:textId="4DBA535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29" w:type="pct"/>
            <w:vAlign w:val="top"/>
          </w:tcPr>
          <w:p w14:paraId="4E6E36EC" w14:textId="53D28161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11" w:type="pct"/>
            <w:vAlign w:val="top"/>
          </w:tcPr>
          <w:p w14:paraId="753DCCBB" w14:textId="3B0BEEBC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6" w:type="pct"/>
            <w:vAlign w:val="top"/>
          </w:tcPr>
          <w:p w14:paraId="5EE40955" w14:textId="06C12743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0" w:type="pct"/>
            <w:vAlign w:val="top"/>
          </w:tcPr>
          <w:p w14:paraId="6D46F531" w14:textId="493B65E7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86" w:type="pct"/>
            <w:vAlign w:val="top"/>
          </w:tcPr>
          <w:p w14:paraId="5639478B" w14:textId="651A9E65" w:rsidR="00D75757" w:rsidRPr="00D75757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5716CE" w:rsidRPr="00D75757" w14:paraId="4085F872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C04D402" w14:textId="33E4A1A9" w:rsidR="005716CE" w:rsidRPr="00660AA6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660AA6">
              <w:rPr>
                <w:b w:val="0"/>
                <w:bCs w:val="0"/>
                <w:sz w:val="18"/>
                <w:szCs w:val="18"/>
              </w:rPr>
              <w:t>Average</w:t>
            </w:r>
          </w:p>
        </w:tc>
        <w:tc>
          <w:tcPr>
            <w:tcW w:w="317" w:type="pct"/>
            <w:vAlign w:val="top"/>
          </w:tcPr>
          <w:p w14:paraId="70463AAC" w14:textId="54440A2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45</w:t>
            </w:r>
          </w:p>
        </w:tc>
        <w:tc>
          <w:tcPr>
            <w:tcW w:w="323" w:type="pct"/>
            <w:vAlign w:val="top"/>
          </w:tcPr>
          <w:p w14:paraId="5145D28B" w14:textId="069506B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43</w:t>
            </w:r>
          </w:p>
        </w:tc>
        <w:tc>
          <w:tcPr>
            <w:tcW w:w="323" w:type="pct"/>
            <w:vAlign w:val="top"/>
          </w:tcPr>
          <w:p w14:paraId="7EAAF449" w14:textId="05DFF03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51</w:t>
            </w:r>
          </w:p>
        </w:tc>
        <w:tc>
          <w:tcPr>
            <w:tcW w:w="317" w:type="pct"/>
            <w:vAlign w:val="top"/>
          </w:tcPr>
          <w:p w14:paraId="7F6A93E5" w14:textId="0BDFD592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48</w:t>
            </w:r>
          </w:p>
        </w:tc>
        <w:tc>
          <w:tcPr>
            <w:tcW w:w="342" w:type="pct"/>
            <w:vAlign w:val="top"/>
          </w:tcPr>
          <w:p w14:paraId="36B8B04D" w14:textId="18008B1C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49</w:t>
            </w:r>
          </w:p>
        </w:tc>
        <w:tc>
          <w:tcPr>
            <w:tcW w:w="323" w:type="pct"/>
            <w:vAlign w:val="top"/>
          </w:tcPr>
          <w:p w14:paraId="66505A67" w14:textId="66E2BF82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46</w:t>
            </w:r>
          </w:p>
        </w:tc>
        <w:tc>
          <w:tcPr>
            <w:tcW w:w="302" w:type="pct"/>
            <w:vAlign w:val="top"/>
          </w:tcPr>
          <w:p w14:paraId="33A918DB" w14:textId="76038CF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47</w:t>
            </w:r>
          </w:p>
        </w:tc>
        <w:tc>
          <w:tcPr>
            <w:tcW w:w="342" w:type="pct"/>
            <w:vAlign w:val="top"/>
          </w:tcPr>
          <w:p w14:paraId="792B5190" w14:textId="35711C1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45</w:t>
            </w:r>
          </w:p>
        </w:tc>
        <w:tc>
          <w:tcPr>
            <w:tcW w:w="329" w:type="pct"/>
            <w:vAlign w:val="top"/>
          </w:tcPr>
          <w:p w14:paraId="0DE4F082" w14:textId="2A26E489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45</w:t>
            </w:r>
          </w:p>
        </w:tc>
        <w:tc>
          <w:tcPr>
            <w:tcW w:w="311" w:type="pct"/>
            <w:vAlign w:val="top"/>
          </w:tcPr>
          <w:p w14:paraId="22EB73FC" w14:textId="52291A2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46</w:t>
            </w:r>
          </w:p>
        </w:tc>
        <w:tc>
          <w:tcPr>
            <w:tcW w:w="336" w:type="pct"/>
            <w:vAlign w:val="top"/>
          </w:tcPr>
          <w:p w14:paraId="3DCD4C56" w14:textId="67B82AD1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46</w:t>
            </w:r>
          </w:p>
        </w:tc>
        <w:tc>
          <w:tcPr>
            <w:tcW w:w="330" w:type="pct"/>
            <w:vAlign w:val="top"/>
          </w:tcPr>
          <w:p w14:paraId="07F64527" w14:textId="462FBE7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50</w:t>
            </w:r>
          </w:p>
        </w:tc>
        <w:tc>
          <w:tcPr>
            <w:tcW w:w="386" w:type="pct"/>
            <w:vAlign w:val="top"/>
          </w:tcPr>
          <w:p w14:paraId="0DC7AEB4" w14:textId="4B43124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560</w:t>
            </w:r>
          </w:p>
        </w:tc>
      </w:tr>
      <w:tr w:rsidR="005716CE" w:rsidRPr="00D75757" w14:paraId="324CFF75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78C5E8E7" w14:textId="3004E706" w:rsidR="005716CE" w:rsidRPr="00660AA6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660AA6">
              <w:rPr>
                <w:b w:val="0"/>
                <w:bCs w:val="0"/>
                <w:sz w:val="18"/>
                <w:szCs w:val="18"/>
              </w:rPr>
              <w:t>Maximum</w:t>
            </w:r>
          </w:p>
        </w:tc>
        <w:tc>
          <w:tcPr>
            <w:tcW w:w="317" w:type="pct"/>
            <w:vAlign w:val="top"/>
          </w:tcPr>
          <w:p w14:paraId="5B84DC87" w14:textId="70DF8339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85</w:t>
            </w:r>
          </w:p>
        </w:tc>
        <w:tc>
          <w:tcPr>
            <w:tcW w:w="323" w:type="pct"/>
            <w:vAlign w:val="top"/>
          </w:tcPr>
          <w:p w14:paraId="130D1591" w14:textId="01B71BCC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84</w:t>
            </w:r>
          </w:p>
        </w:tc>
        <w:tc>
          <w:tcPr>
            <w:tcW w:w="323" w:type="pct"/>
            <w:vAlign w:val="top"/>
          </w:tcPr>
          <w:p w14:paraId="78010C14" w14:textId="1154011C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106</w:t>
            </w:r>
          </w:p>
        </w:tc>
        <w:tc>
          <w:tcPr>
            <w:tcW w:w="317" w:type="pct"/>
            <w:vAlign w:val="top"/>
          </w:tcPr>
          <w:p w14:paraId="5B394224" w14:textId="54C44043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103</w:t>
            </w:r>
          </w:p>
        </w:tc>
        <w:tc>
          <w:tcPr>
            <w:tcW w:w="342" w:type="pct"/>
            <w:vAlign w:val="top"/>
          </w:tcPr>
          <w:p w14:paraId="3EAB480E" w14:textId="0D7B1D61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97</w:t>
            </w:r>
          </w:p>
        </w:tc>
        <w:tc>
          <w:tcPr>
            <w:tcW w:w="323" w:type="pct"/>
            <w:vAlign w:val="top"/>
          </w:tcPr>
          <w:p w14:paraId="4BF806EB" w14:textId="1F82E710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94</w:t>
            </w:r>
          </w:p>
        </w:tc>
        <w:tc>
          <w:tcPr>
            <w:tcW w:w="302" w:type="pct"/>
            <w:vAlign w:val="top"/>
          </w:tcPr>
          <w:p w14:paraId="052E4A4E" w14:textId="6C902F08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110</w:t>
            </w:r>
          </w:p>
        </w:tc>
        <w:tc>
          <w:tcPr>
            <w:tcW w:w="342" w:type="pct"/>
            <w:vAlign w:val="top"/>
          </w:tcPr>
          <w:p w14:paraId="5BE53926" w14:textId="46FC283C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106</w:t>
            </w:r>
          </w:p>
        </w:tc>
        <w:tc>
          <w:tcPr>
            <w:tcW w:w="329" w:type="pct"/>
            <w:vAlign w:val="top"/>
          </w:tcPr>
          <w:p w14:paraId="03CE4418" w14:textId="6F2B2EBE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89</w:t>
            </w:r>
          </w:p>
        </w:tc>
        <w:tc>
          <w:tcPr>
            <w:tcW w:w="311" w:type="pct"/>
            <w:vAlign w:val="top"/>
          </w:tcPr>
          <w:p w14:paraId="1B1705AB" w14:textId="1D7DCFDF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95</w:t>
            </w:r>
          </w:p>
        </w:tc>
        <w:tc>
          <w:tcPr>
            <w:tcW w:w="336" w:type="pct"/>
            <w:vAlign w:val="top"/>
          </w:tcPr>
          <w:p w14:paraId="5D412665" w14:textId="4F3F4AF3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96</w:t>
            </w:r>
          </w:p>
        </w:tc>
        <w:tc>
          <w:tcPr>
            <w:tcW w:w="330" w:type="pct"/>
            <w:vAlign w:val="top"/>
          </w:tcPr>
          <w:p w14:paraId="276AD027" w14:textId="76CF02A2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107</w:t>
            </w:r>
          </w:p>
        </w:tc>
        <w:tc>
          <w:tcPr>
            <w:tcW w:w="386" w:type="pct"/>
            <w:vAlign w:val="top"/>
          </w:tcPr>
          <w:p w14:paraId="47C02B61" w14:textId="19EA1610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1,061</w:t>
            </w:r>
          </w:p>
        </w:tc>
      </w:tr>
      <w:tr w:rsidR="005716CE" w:rsidRPr="00D75757" w14:paraId="54418DD4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2E9825EB" w14:textId="6EAE9E02" w:rsidR="005716CE" w:rsidRPr="00660AA6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660AA6">
              <w:rPr>
                <w:b w:val="0"/>
                <w:bCs w:val="0"/>
                <w:sz w:val="18"/>
                <w:szCs w:val="18"/>
              </w:rPr>
              <w:t>Minimum</w:t>
            </w:r>
          </w:p>
        </w:tc>
        <w:tc>
          <w:tcPr>
            <w:tcW w:w="317" w:type="pct"/>
            <w:vAlign w:val="top"/>
          </w:tcPr>
          <w:p w14:paraId="1DF383DC" w14:textId="4242045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22166072" w14:textId="7C649ED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23" w:type="pct"/>
            <w:vAlign w:val="top"/>
          </w:tcPr>
          <w:p w14:paraId="4F7EC0DE" w14:textId="70910AE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17</w:t>
            </w:r>
          </w:p>
        </w:tc>
        <w:tc>
          <w:tcPr>
            <w:tcW w:w="317" w:type="pct"/>
            <w:vAlign w:val="top"/>
          </w:tcPr>
          <w:p w14:paraId="4CB9DB1E" w14:textId="6143E962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9</w:t>
            </w:r>
          </w:p>
        </w:tc>
        <w:tc>
          <w:tcPr>
            <w:tcW w:w="342" w:type="pct"/>
            <w:vAlign w:val="top"/>
          </w:tcPr>
          <w:p w14:paraId="1117D8E8" w14:textId="63E809E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5AE8E8F0" w14:textId="16ED6FE2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12</w:t>
            </w:r>
          </w:p>
        </w:tc>
        <w:tc>
          <w:tcPr>
            <w:tcW w:w="302" w:type="pct"/>
            <w:vAlign w:val="top"/>
          </w:tcPr>
          <w:p w14:paraId="343D22EB" w14:textId="0414CF5C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42" w:type="pct"/>
            <w:vAlign w:val="top"/>
          </w:tcPr>
          <w:p w14:paraId="28716225" w14:textId="6479BB10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9" w:type="pct"/>
            <w:vAlign w:val="top"/>
          </w:tcPr>
          <w:p w14:paraId="20CEF7F1" w14:textId="7ACC2CE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12</w:t>
            </w:r>
          </w:p>
        </w:tc>
        <w:tc>
          <w:tcPr>
            <w:tcW w:w="311" w:type="pct"/>
            <w:vAlign w:val="top"/>
          </w:tcPr>
          <w:p w14:paraId="3F0A8B81" w14:textId="17BF0F18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12</w:t>
            </w:r>
          </w:p>
        </w:tc>
        <w:tc>
          <w:tcPr>
            <w:tcW w:w="336" w:type="pct"/>
            <w:vAlign w:val="top"/>
          </w:tcPr>
          <w:p w14:paraId="12969B20" w14:textId="42F2A99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12</w:t>
            </w:r>
          </w:p>
        </w:tc>
        <w:tc>
          <w:tcPr>
            <w:tcW w:w="330" w:type="pct"/>
            <w:vAlign w:val="top"/>
          </w:tcPr>
          <w:p w14:paraId="36C9C423" w14:textId="7C57F841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13</w:t>
            </w:r>
          </w:p>
        </w:tc>
        <w:tc>
          <w:tcPr>
            <w:tcW w:w="386" w:type="pct"/>
            <w:vAlign w:val="top"/>
          </w:tcPr>
          <w:p w14:paraId="75763E51" w14:textId="6FABED6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211</w:t>
            </w:r>
          </w:p>
        </w:tc>
      </w:tr>
      <w:tr w:rsidR="001E6F50" w:rsidRPr="00D75757" w14:paraId="3D81AB1B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CD34179" w14:textId="0A3E63F7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317" w:type="pct"/>
            <w:vAlign w:val="top"/>
          </w:tcPr>
          <w:p w14:paraId="5F838E87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54FFCD7F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747B7606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7" w:type="pct"/>
            <w:vAlign w:val="top"/>
          </w:tcPr>
          <w:p w14:paraId="3F6BABCE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" w:type="pct"/>
            <w:vAlign w:val="top"/>
          </w:tcPr>
          <w:p w14:paraId="20AADFC5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56574B8D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2" w:type="pct"/>
            <w:vAlign w:val="top"/>
          </w:tcPr>
          <w:p w14:paraId="6DFA48E5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" w:type="pct"/>
            <w:vAlign w:val="top"/>
          </w:tcPr>
          <w:p w14:paraId="35CB6FE1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9" w:type="pct"/>
            <w:vAlign w:val="top"/>
          </w:tcPr>
          <w:p w14:paraId="588FD9C9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1" w:type="pct"/>
            <w:vAlign w:val="top"/>
          </w:tcPr>
          <w:p w14:paraId="21A2E610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6" w:type="pct"/>
            <w:vAlign w:val="top"/>
          </w:tcPr>
          <w:p w14:paraId="0160B8D3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0" w:type="pct"/>
            <w:vAlign w:val="top"/>
          </w:tcPr>
          <w:p w14:paraId="769F354A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86" w:type="pct"/>
            <w:vAlign w:val="top"/>
          </w:tcPr>
          <w:p w14:paraId="54CC5264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5716CE" w:rsidRPr="00D75757" w14:paraId="7E336896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796F5CB7" w14:textId="6B1763E5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Avg 10 years</w:t>
            </w:r>
          </w:p>
        </w:tc>
        <w:tc>
          <w:tcPr>
            <w:tcW w:w="317" w:type="pct"/>
            <w:vAlign w:val="top"/>
          </w:tcPr>
          <w:p w14:paraId="4044D1A4" w14:textId="14A5ED6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22</w:t>
            </w:r>
          </w:p>
        </w:tc>
        <w:tc>
          <w:tcPr>
            <w:tcW w:w="323" w:type="pct"/>
            <w:vAlign w:val="top"/>
          </w:tcPr>
          <w:p w14:paraId="2B2B4F7B" w14:textId="447E48CD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3794DF6D" w14:textId="2D48F0D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23</w:t>
            </w:r>
          </w:p>
        </w:tc>
        <w:tc>
          <w:tcPr>
            <w:tcW w:w="317" w:type="pct"/>
            <w:vAlign w:val="top"/>
          </w:tcPr>
          <w:p w14:paraId="654C25D9" w14:textId="1000E81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19</w:t>
            </w:r>
          </w:p>
        </w:tc>
        <w:tc>
          <w:tcPr>
            <w:tcW w:w="342" w:type="pct"/>
            <w:vAlign w:val="top"/>
          </w:tcPr>
          <w:p w14:paraId="3554DA16" w14:textId="427C568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22</w:t>
            </w:r>
          </w:p>
        </w:tc>
        <w:tc>
          <w:tcPr>
            <w:tcW w:w="323" w:type="pct"/>
            <w:vAlign w:val="top"/>
          </w:tcPr>
          <w:p w14:paraId="133F592F" w14:textId="375D3B8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18</w:t>
            </w:r>
          </w:p>
        </w:tc>
        <w:tc>
          <w:tcPr>
            <w:tcW w:w="302" w:type="pct"/>
            <w:vAlign w:val="top"/>
          </w:tcPr>
          <w:p w14:paraId="004D15BA" w14:textId="17730C3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</w:t>
            </w:r>
          </w:p>
        </w:tc>
        <w:tc>
          <w:tcPr>
            <w:tcW w:w="342" w:type="pct"/>
            <w:vAlign w:val="top"/>
          </w:tcPr>
          <w:p w14:paraId="28473625" w14:textId="5EE082F0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</w:t>
            </w:r>
          </w:p>
        </w:tc>
        <w:tc>
          <w:tcPr>
            <w:tcW w:w="329" w:type="pct"/>
            <w:vAlign w:val="top"/>
          </w:tcPr>
          <w:p w14:paraId="4EF4FE69" w14:textId="769A028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20</w:t>
            </w:r>
          </w:p>
        </w:tc>
        <w:tc>
          <w:tcPr>
            <w:tcW w:w="311" w:type="pct"/>
            <w:vAlign w:val="top"/>
          </w:tcPr>
          <w:p w14:paraId="27D0E99F" w14:textId="2093126D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</w:t>
            </w:r>
          </w:p>
        </w:tc>
        <w:tc>
          <w:tcPr>
            <w:tcW w:w="336" w:type="pct"/>
            <w:vAlign w:val="top"/>
          </w:tcPr>
          <w:p w14:paraId="149F4CAF" w14:textId="5BFC9752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24</w:t>
            </w:r>
          </w:p>
        </w:tc>
        <w:tc>
          <w:tcPr>
            <w:tcW w:w="330" w:type="pct"/>
            <w:vAlign w:val="top"/>
          </w:tcPr>
          <w:p w14:paraId="3E4D99D6" w14:textId="0D518C2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</w:t>
            </w:r>
          </w:p>
        </w:tc>
        <w:tc>
          <w:tcPr>
            <w:tcW w:w="386" w:type="pct"/>
            <w:vAlign w:val="top"/>
          </w:tcPr>
          <w:p w14:paraId="42136C6D" w14:textId="37E51F9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255</w:t>
            </w:r>
          </w:p>
        </w:tc>
      </w:tr>
      <w:tr w:rsidR="005716CE" w:rsidRPr="00D75757" w14:paraId="592F07C0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34BA2D5A" w14:textId="39EAF2FB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Max 10 years</w:t>
            </w:r>
          </w:p>
        </w:tc>
        <w:tc>
          <w:tcPr>
            <w:tcW w:w="317" w:type="pct"/>
            <w:vAlign w:val="top"/>
          </w:tcPr>
          <w:p w14:paraId="656AB1C8" w14:textId="78BB3A5A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49332890" w14:textId="2B767169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4AA7ED29" w14:textId="0E924399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30</w:t>
            </w:r>
          </w:p>
        </w:tc>
        <w:tc>
          <w:tcPr>
            <w:tcW w:w="317" w:type="pct"/>
            <w:vAlign w:val="top"/>
          </w:tcPr>
          <w:p w14:paraId="2742175C" w14:textId="2D0E4846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28</w:t>
            </w:r>
          </w:p>
        </w:tc>
        <w:tc>
          <w:tcPr>
            <w:tcW w:w="342" w:type="pct"/>
            <w:vAlign w:val="top"/>
          </w:tcPr>
          <w:p w14:paraId="2D86F99E" w14:textId="0B255F66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33</w:t>
            </w:r>
          </w:p>
        </w:tc>
        <w:tc>
          <w:tcPr>
            <w:tcW w:w="323" w:type="pct"/>
            <w:vAlign w:val="top"/>
          </w:tcPr>
          <w:p w14:paraId="2E22EA08" w14:textId="56000120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23</w:t>
            </w:r>
          </w:p>
        </w:tc>
        <w:tc>
          <w:tcPr>
            <w:tcW w:w="302" w:type="pct"/>
            <w:vAlign w:val="top"/>
          </w:tcPr>
          <w:p w14:paraId="0C790143" w14:textId="5821BA1A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19321E57" w14:textId="4FB53CC1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31</w:t>
            </w:r>
          </w:p>
        </w:tc>
        <w:tc>
          <w:tcPr>
            <w:tcW w:w="329" w:type="pct"/>
            <w:vAlign w:val="top"/>
          </w:tcPr>
          <w:p w14:paraId="32C2AF85" w14:textId="53BE091B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28</w:t>
            </w:r>
          </w:p>
        </w:tc>
        <w:tc>
          <w:tcPr>
            <w:tcW w:w="311" w:type="pct"/>
            <w:vAlign w:val="top"/>
          </w:tcPr>
          <w:p w14:paraId="71D458D4" w14:textId="352F7ED7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27</w:t>
            </w:r>
          </w:p>
        </w:tc>
        <w:tc>
          <w:tcPr>
            <w:tcW w:w="336" w:type="pct"/>
            <w:vAlign w:val="top"/>
          </w:tcPr>
          <w:p w14:paraId="7A60C335" w14:textId="7F776FCE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35</w:t>
            </w:r>
          </w:p>
        </w:tc>
        <w:tc>
          <w:tcPr>
            <w:tcW w:w="330" w:type="pct"/>
            <w:vAlign w:val="top"/>
          </w:tcPr>
          <w:p w14:paraId="6D2DD4BE" w14:textId="11CB649F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29</w:t>
            </w:r>
          </w:p>
        </w:tc>
        <w:tc>
          <w:tcPr>
            <w:tcW w:w="386" w:type="pct"/>
            <w:vAlign w:val="top"/>
          </w:tcPr>
          <w:p w14:paraId="12476D0B" w14:textId="226E9360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295</w:t>
            </w:r>
          </w:p>
        </w:tc>
      </w:tr>
      <w:tr w:rsidR="005716CE" w:rsidRPr="00D75757" w14:paraId="5EAA13C9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4C71469" w14:textId="151B78C3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Min 10 years</w:t>
            </w:r>
          </w:p>
        </w:tc>
        <w:tc>
          <w:tcPr>
            <w:tcW w:w="317" w:type="pct"/>
            <w:vAlign w:val="top"/>
          </w:tcPr>
          <w:p w14:paraId="2466E0BB" w14:textId="5459772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19C81E95" w14:textId="59FE00D8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23" w:type="pct"/>
            <w:vAlign w:val="top"/>
          </w:tcPr>
          <w:p w14:paraId="2D49F9E5" w14:textId="63B92D0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17</w:t>
            </w:r>
          </w:p>
        </w:tc>
        <w:tc>
          <w:tcPr>
            <w:tcW w:w="317" w:type="pct"/>
            <w:vAlign w:val="top"/>
          </w:tcPr>
          <w:p w14:paraId="0A048FC6" w14:textId="16E0791C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9</w:t>
            </w:r>
          </w:p>
        </w:tc>
        <w:tc>
          <w:tcPr>
            <w:tcW w:w="342" w:type="pct"/>
            <w:vAlign w:val="top"/>
          </w:tcPr>
          <w:p w14:paraId="6C0C60A4" w14:textId="68BE254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31E458E2" w14:textId="1DB40ED1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12</w:t>
            </w:r>
          </w:p>
        </w:tc>
        <w:tc>
          <w:tcPr>
            <w:tcW w:w="302" w:type="pct"/>
            <w:vAlign w:val="top"/>
          </w:tcPr>
          <w:p w14:paraId="20329FC2" w14:textId="38B7AB9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42" w:type="pct"/>
            <w:vAlign w:val="top"/>
          </w:tcPr>
          <w:p w14:paraId="51279E28" w14:textId="1DD895C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9" w:type="pct"/>
            <w:vAlign w:val="top"/>
          </w:tcPr>
          <w:p w14:paraId="77EB45B6" w14:textId="64B76AB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11" w:type="pct"/>
            <w:vAlign w:val="top"/>
          </w:tcPr>
          <w:p w14:paraId="17DE4783" w14:textId="0AA15294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12</w:t>
            </w:r>
          </w:p>
        </w:tc>
        <w:tc>
          <w:tcPr>
            <w:tcW w:w="336" w:type="pct"/>
            <w:vAlign w:val="top"/>
          </w:tcPr>
          <w:p w14:paraId="456A31C0" w14:textId="468EA1D9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30" w:type="pct"/>
            <w:vAlign w:val="top"/>
          </w:tcPr>
          <w:p w14:paraId="16035F54" w14:textId="080D6B8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86" w:type="pct"/>
            <w:vAlign w:val="top"/>
          </w:tcPr>
          <w:p w14:paraId="1A6CE56C" w14:textId="14E03F12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211</w:t>
            </w:r>
          </w:p>
        </w:tc>
      </w:tr>
      <w:tr w:rsidR="001E6F50" w:rsidRPr="00D75757" w14:paraId="3378BCA9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6BEB7629" w14:textId="77777777" w:rsidR="00D75757" w:rsidRPr="00D75757" w:rsidRDefault="00D75757" w:rsidP="00D75757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317" w:type="pct"/>
            <w:vAlign w:val="top"/>
          </w:tcPr>
          <w:p w14:paraId="4320F370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6227E2EE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2F39BD19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7" w:type="pct"/>
            <w:vAlign w:val="top"/>
          </w:tcPr>
          <w:p w14:paraId="55182C7E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" w:type="pct"/>
            <w:vAlign w:val="top"/>
          </w:tcPr>
          <w:p w14:paraId="1B6FB165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3" w:type="pct"/>
            <w:vAlign w:val="top"/>
          </w:tcPr>
          <w:p w14:paraId="26F53E71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2" w:type="pct"/>
            <w:vAlign w:val="top"/>
          </w:tcPr>
          <w:p w14:paraId="29694B38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" w:type="pct"/>
            <w:vAlign w:val="top"/>
          </w:tcPr>
          <w:p w14:paraId="477778D6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9" w:type="pct"/>
            <w:vAlign w:val="top"/>
          </w:tcPr>
          <w:p w14:paraId="4D638D3F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1" w:type="pct"/>
            <w:vAlign w:val="top"/>
          </w:tcPr>
          <w:p w14:paraId="7F2E8C1D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6" w:type="pct"/>
            <w:vAlign w:val="top"/>
          </w:tcPr>
          <w:p w14:paraId="37C239C2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0" w:type="pct"/>
            <w:vAlign w:val="top"/>
          </w:tcPr>
          <w:p w14:paraId="312E9FD1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86" w:type="pct"/>
            <w:vAlign w:val="top"/>
          </w:tcPr>
          <w:p w14:paraId="64B5F4AF" w14:textId="77777777" w:rsidR="00D75757" w:rsidRPr="005716CE" w:rsidRDefault="00D75757" w:rsidP="00D7575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5716CE" w:rsidRPr="00D75757" w14:paraId="2F23BE48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4847920E" w14:textId="76800351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Av</w:t>
            </w:r>
            <w:r w:rsidR="00791DFA">
              <w:rPr>
                <w:b w:val="0"/>
                <w:bCs w:val="0"/>
                <w:sz w:val="18"/>
                <w:szCs w:val="18"/>
              </w:rPr>
              <w:t>g</w:t>
            </w:r>
            <w:r w:rsidRPr="00D75757">
              <w:rPr>
                <w:b w:val="0"/>
                <w:bCs w:val="0"/>
                <w:sz w:val="18"/>
                <w:szCs w:val="18"/>
              </w:rPr>
              <w:t xml:space="preserve"> 5 years</w:t>
            </w:r>
          </w:p>
        </w:tc>
        <w:tc>
          <w:tcPr>
            <w:tcW w:w="317" w:type="pct"/>
            <w:vAlign w:val="top"/>
          </w:tcPr>
          <w:p w14:paraId="7CBAF1AF" w14:textId="0C78BC8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2AD6B52C" w14:textId="1DC05A2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23</w:t>
            </w:r>
          </w:p>
        </w:tc>
        <w:tc>
          <w:tcPr>
            <w:tcW w:w="323" w:type="pct"/>
            <w:vAlign w:val="top"/>
          </w:tcPr>
          <w:p w14:paraId="09F1105C" w14:textId="2E852A9E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24</w:t>
            </w:r>
          </w:p>
        </w:tc>
        <w:tc>
          <w:tcPr>
            <w:tcW w:w="317" w:type="pct"/>
            <w:vAlign w:val="top"/>
          </w:tcPr>
          <w:p w14:paraId="000D55D1" w14:textId="0CA7E0D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18</w:t>
            </w:r>
          </w:p>
        </w:tc>
        <w:tc>
          <w:tcPr>
            <w:tcW w:w="342" w:type="pct"/>
            <w:vAlign w:val="top"/>
          </w:tcPr>
          <w:p w14:paraId="1AA1F5D7" w14:textId="3FCBB62E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top"/>
          </w:tcPr>
          <w:p w14:paraId="5260F473" w14:textId="23A437FC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18</w:t>
            </w:r>
          </w:p>
        </w:tc>
        <w:tc>
          <w:tcPr>
            <w:tcW w:w="302" w:type="pct"/>
            <w:vAlign w:val="top"/>
          </w:tcPr>
          <w:p w14:paraId="6C8EC1E0" w14:textId="4059EB05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22</w:t>
            </w:r>
          </w:p>
        </w:tc>
        <w:tc>
          <w:tcPr>
            <w:tcW w:w="342" w:type="pct"/>
            <w:vAlign w:val="top"/>
          </w:tcPr>
          <w:p w14:paraId="3BB09DCB" w14:textId="2EB4BB6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19</w:t>
            </w:r>
          </w:p>
        </w:tc>
        <w:tc>
          <w:tcPr>
            <w:tcW w:w="329" w:type="pct"/>
            <w:vAlign w:val="top"/>
          </w:tcPr>
          <w:p w14:paraId="01A2527C" w14:textId="71415D4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22</w:t>
            </w:r>
          </w:p>
        </w:tc>
        <w:tc>
          <w:tcPr>
            <w:tcW w:w="311" w:type="pct"/>
            <w:vAlign w:val="top"/>
          </w:tcPr>
          <w:p w14:paraId="4B431B70" w14:textId="1B404F2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</w:t>
            </w:r>
          </w:p>
        </w:tc>
        <w:tc>
          <w:tcPr>
            <w:tcW w:w="336" w:type="pct"/>
            <w:vAlign w:val="top"/>
          </w:tcPr>
          <w:p w14:paraId="688080F6" w14:textId="3332DEC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25</w:t>
            </w:r>
          </w:p>
        </w:tc>
        <w:tc>
          <w:tcPr>
            <w:tcW w:w="330" w:type="pct"/>
            <w:vAlign w:val="top"/>
          </w:tcPr>
          <w:p w14:paraId="24E04A8A" w14:textId="403ECF4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20</w:t>
            </w:r>
          </w:p>
        </w:tc>
        <w:tc>
          <w:tcPr>
            <w:tcW w:w="386" w:type="pct"/>
            <w:vAlign w:val="top"/>
          </w:tcPr>
          <w:p w14:paraId="4B985C8F" w14:textId="1A23889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253</w:t>
            </w:r>
          </w:p>
        </w:tc>
      </w:tr>
      <w:tr w:rsidR="005716CE" w:rsidRPr="00D75757" w14:paraId="16870FA0" w14:textId="77777777" w:rsidTr="00D757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5868B07F" w14:textId="5EDAE411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Max 5 years</w:t>
            </w:r>
          </w:p>
        </w:tc>
        <w:tc>
          <w:tcPr>
            <w:tcW w:w="317" w:type="pct"/>
            <w:vAlign w:val="top"/>
          </w:tcPr>
          <w:p w14:paraId="4347D8A5" w14:textId="72A2ED49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32</w:t>
            </w:r>
          </w:p>
        </w:tc>
        <w:tc>
          <w:tcPr>
            <w:tcW w:w="323" w:type="pct"/>
            <w:vAlign w:val="top"/>
          </w:tcPr>
          <w:p w14:paraId="364F09FC" w14:textId="1ADEF84E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26</w:t>
            </w:r>
          </w:p>
        </w:tc>
        <w:tc>
          <w:tcPr>
            <w:tcW w:w="323" w:type="pct"/>
            <w:vAlign w:val="top"/>
          </w:tcPr>
          <w:p w14:paraId="113ECC6F" w14:textId="53D67EB6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30</w:t>
            </w:r>
          </w:p>
        </w:tc>
        <w:tc>
          <w:tcPr>
            <w:tcW w:w="317" w:type="pct"/>
            <w:vAlign w:val="top"/>
          </w:tcPr>
          <w:p w14:paraId="31358788" w14:textId="1ED62DC8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</w:t>
            </w:r>
          </w:p>
        </w:tc>
        <w:tc>
          <w:tcPr>
            <w:tcW w:w="342" w:type="pct"/>
            <w:vAlign w:val="top"/>
          </w:tcPr>
          <w:p w14:paraId="6D9D31A3" w14:textId="3817F40A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29</w:t>
            </w:r>
          </w:p>
        </w:tc>
        <w:tc>
          <w:tcPr>
            <w:tcW w:w="323" w:type="pct"/>
            <w:vAlign w:val="top"/>
          </w:tcPr>
          <w:p w14:paraId="42863420" w14:textId="5791D036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22</w:t>
            </w:r>
          </w:p>
        </w:tc>
        <w:tc>
          <w:tcPr>
            <w:tcW w:w="302" w:type="pct"/>
            <w:vAlign w:val="top"/>
          </w:tcPr>
          <w:p w14:paraId="318A777C" w14:textId="296ECA6E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30</w:t>
            </w:r>
          </w:p>
        </w:tc>
        <w:tc>
          <w:tcPr>
            <w:tcW w:w="342" w:type="pct"/>
            <w:vAlign w:val="top"/>
          </w:tcPr>
          <w:p w14:paraId="28168AF1" w14:textId="5787910B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24</w:t>
            </w:r>
          </w:p>
        </w:tc>
        <w:tc>
          <w:tcPr>
            <w:tcW w:w="329" w:type="pct"/>
            <w:vAlign w:val="top"/>
          </w:tcPr>
          <w:p w14:paraId="03DD108D" w14:textId="140B27F4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28</w:t>
            </w:r>
          </w:p>
        </w:tc>
        <w:tc>
          <w:tcPr>
            <w:tcW w:w="311" w:type="pct"/>
            <w:vAlign w:val="top"/>
          </w:tcPr>
          <w:p w14:paraId="52D0B242" w14:textId="5E0E9E65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23</w:t>
            </w:r>
          </w:p>
        </w:tc>
        <w:tc>
          <w:tcPr>
            <w:tcW w:w="336" w:type="pct"/>
            <w:vAlign w:val="top"/>
          </w:tcPr>
          <w:p w14:paraId="2B53814B" w14:textId="25CD5F4C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35</w:t>
            </w:r>
          </w:p>
        </w:tc>
        <w:tc>
          <w:tcPr>
            <w:tcW w:w="330" w:type="pct"/>
            <w:vAlign w:val="top"/>
          </w:tcPr>
          <w:p w14:paraId="3D93E2A1" w14:textId="3A235009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25</w:t>
            </w:r>
          </w:p>
        </w:tc>
        <w:tc>
          <w:tcPr>
            <w:tcW w:w="386" w:type="pct"/>
            <w:vAlign w:val="top"/>
          </w:tcPr>
          <w:p w14:paraId="6D69FFCB" w14:textId="735E91CA" w:rsidR="005716CE" w:rsidRPr="005716CE" w:rsidRDefault="005716CE" w:rsidP="005716C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295</w:t>
            </w:r>
          </w:p>
        </w:tc>
      </w:tr>
      <w:tr w:rsidR="005716CE" w:rsidRPr="00D75757" w14:paraId="7B0B7C24" w14:textId="77777777" w:rsidTr="00D75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  <w:vAlign w:val="top"/>
          </w:tcPr>
          <w:p w14:paraId="0ED86A08" w14:textId="7B84B9BE" w:rsidR="005716CE" w:rsidRPr="00D75757" w:rsidRDefault="005716CE" w:rsidP="005716CE">
            <w:pPr>
              <w:rPr>
                <w:b w:val="0"/>
                <w:bCs w:val="0"/>
                <w:sz w:val="18"/>
                <w:szCs w:val="18"/>
              </w:rPr>
            </w:pPr>
            <w:r w:rsidRPr="00D75757">
              <w:rPr>
                <w:b w:val="0"/>
                <w:bCs w:val="0"/>
                <w:sz w:val="18"/>
                <w:szCs w:val="18"/>
              </w:rPr>
              <w:t>Min 5 years</w:t>
            </w:r>
          </w:p>
        </w:tc>
        <w:tc>
          <w:tcPr>
            <w:tcW w:w="317" w:type="pct"/>
            <w:vAlign w:val="top"/>
          </w:tcPr>
          <w:p w14:paraId="1F685D85" w14:textId="7858596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01D87C08" w14:textId="58C15B6B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18</w:t>
            </w:r>
          </w:p>
        </w:tc>
        <w:tc>
          <w:tcPr>
            <w:tcW w:w="323" w:type="pct"/>
            <w:vAlign w:val="top"/>
          </w:tcPr>
          <w:p w14:paraId="691AE1AC" w14:textId="130F2658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17</w:t>
            </w:r>
          </w:p>
        </w:tc>
        <w:tc>
          <w:tcPr>
            <w:tcW w:w="317" w:type="pct"/>
            <w:vAlign w:val="top"/>
          </w:tcPr>
          <w:p w14:paraId="4750681E" w14:textId="4CC261B9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42" w:type="pct"/>
            <w:vAlign w:val="top"/>
          </w:tcPr>
          <w:p w14:paraId="72B70F34" w14:textId="22523F9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3" w:type="pct"/>
            <w:vAlign w:val="top"/>
          </w:tcPr>
          <w:p w14:paraId="73CF2297" w14:textId="12EB1043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02" w:type="pct"/>
            <w:vAlign w:val="top"/>
          </w:tcPr>
          <w:p w14:paraId="6C6EFFDA" w14:textId="2888D4D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42" w:type="pct"/>
            <w:vAlign w:val="top"/>
          </w:tcPr>
          <w:p w14:paraId="795A37EA" w14:textId="2C6814D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29" w:type="pct"/>
            <w:vAlign w:val="top"/>
          </w:tcPr>
          <w:p w14:paraId="1520179A" w14:textId="57C969E1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14</w:t>
            </w:r>
          </w:p>
        </w:tc>
        <w:tc>
          <w:tcPr>
            <w:tcW w:w="311" w:type="pct"/>
            <w:vAlign w:val="top"/>
          </w:tcPr>
          <w:p w14:paraId="0B3631B6" w14:textId="5BE2D5EF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19</w:t>
            </w:r>
          </w:p>
        </w:tc>
        <w:tc>
          <w:tcPr>
            <w:tcW w:w="336" w:type="pct"/>
            <w:vAlign w:val="top"/>
          </w:tcPr>
          <w:p w14:paraId="391DC086" w14:textId="40C59840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30" w:type="pct"/>
            <w:vAlign w:val="top"/>
          </w:tcPr>
          <w:p w14:paraId="456FB15E" w14:textId="6D1FD497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15</w:t>
            </w:r>
          </w:p>
        </w:tc>
        <w:tc>
          <w:tcPr>
            <w:tcW w:w="386" w:type="pct"/>
            <w:vAlign w:val="top"/>
          </w:tcPr>
          <w:p w14:paraId="68F43112" w14:textId="1A7F012A" w:rsidR="005716CE" w:rsidRPr="005716CE" w:rsidRDefault="005716CE" w:rsidP="005716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16CE">
              <w:rPr>
                <w:sz w:val="18"/>
                <w:szCs w:val="18"/>
              </w:rPr>
              <w:t>211</w:t>
            </w:r>
          </w:p>
        </w:tc>
      </w:tr>
    </w:tbl>
    <w:p w14:paraId="64EE4113" w14:textId="77777777" w:rsidR="00B76081" w:rsidRDefault="00B76081" w:rsidP="00A03E8F"/>
    <w:p w14:paraId="00427CFB" w14:textId="6E213F5A" w:rsidR="00C466C6" w:rsidRPr="00A03E8F" w:rsidRDefault="00C466C6" w:rsidP="00860B2A">
      <w:pPr>
        <w:pStyle w:val="ListParagraph"/>
        <w:numPr>
          <w:ilvl w:val="0"/>
          <w:numId w:val="15"/>
        </w:numPr>
      </w:pPr>
      <w:r>
        <w:t xml:space="preserve">END OF REPORT - </w:t>
      </w:r>
    </w:p>
    <w:sectPr w:rsidR="00C466C6" w:rsidRPr="00A03E8F" w:rsidSect="007A5DDD">
      <w:headerReference w:type="default" r:id="rId35"/>
      <w:footerReference w:type="even" r:id="rId36"/>
      <w:footerReference w:type="default" r:id="rId37"/>
      <w:headerReference w:type="first" r:id="rId38"/>
      <w:pgSz w:w="11906" w:h="16838"/>
      <w:pgMar w:top="2835" w:right="907" w:bottom="1440" w:left="907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66D30" w14:textId="77777777" w:rsidR="00A27361" w:rsidRDefault="00A27361" w:rsidP="004A5423">
      <w:r>
        <w:separator/>
      </w:r>
    </w:p>
  </w:endnote>
  <w:endnote w:type="continuationSeparator" w:id="0">
    <w:p w14:paraId="11349014" w14:textId="77777777" w:rsidR="00A27361" w:rsidRDefault="00A27361" w:rsidP="004A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940767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75BE9D" w14:textId="77777777" w:rsidR="004A5423" w:rsidRDefault="004A5423" w:rsidP="00B976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1E8897" w14:textId="77777777" w:rsidR="004A5423" w:rsidRDefault="004A5423" w:rsidP="004A54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FB57E" w14:textId="77777777" w:rsidR="004A5423" w:rsidRPr="005B4879" w:rsidRDefault="005B4879" w:rsidP="005B4879">
    <w:pPr>
      <w:pStyle w:val="Footer"/>
      <w:ind w:right="360"/>
      <w:jc w:val="right"/>
      <w:rPr>
        <w:rFonts w:cstheme="minorHAnsi"/>
        <w:sz w:val="16"/>
        <w:szCs w:val="16"/>
      </w:rPr>
    </w:pPr>
    <w:r w:rsidRPr="005B4879">
      <w:rPr>
        <w:rFonts w:cstheme="minorHAnsi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4DA351DE" wp14:editId="0D8899F4">
          <wp:simplePos x="0" y="0"/>
          <wp:positionH relativeFrom="column">
            <wp:posOffset>-25400</wp:posOffset>
          </wp:positionH>
          <wp:positionV relativeFrom="paragraph">
            <wp:posOffset>-88666</wp:posOffset>
          </wp:positionV>
          <wp:extent cx="1206500" cy="321945"/>
          <wp:effectExtent l="0" t="0" r="0" b="0"/>
          <wp:wrapNone/>
          <wp:docPr id="715900415" name="Graphic 3" descr="Transport Accident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423085" name="Graphic 3" descr="Transport Accident Commiss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4879">
      <w:rPr>
        <w:rFonts w:cstheme="minorHAnsi"/>
        <w:sz w:val="16"/>
        <w:szCs w:val="16"/>
      </w:rPr>
      <w:t xml:space="preserve">Page </w:t>
    </w:r>
    <w:r w:rsidRPr="005B4879">
      <w:rPr>
        <w:rFonts w:cstheme="minorHAnsi"/>
        <w:sz w:val="16"/>
        <w:szCs w:val="16"/>
      </w:rPr>
      <w:fldChar w:fldCharType="begin"/>
    </w:r>
    <w:r w:rsidRPr="005B4879">
      <w:rPr>
        <w:rFonts w:cstheme="minorHAnsi"/>
        <w:sz w:val="16"/>
        <w:szCs w:val="16"/>
      </w:rPr>
      <w:instrText xml:space="preserve"> PAGE </w:instrText>
    </w:r>
    <w:r w:rsidRPr="005B4879">
      <w:rPr>
        <w:rFonts w:cstheme="minorHAnsi"/>
        <w:sz w:val="16"/>
        <w:szCs w:val="16"/>
      </w:rPr>
      <w:fldChar w:fldCharType="separate"/>
    </w:r>
    <w:r w:rsidRPr="005B4879">
      <w:rPr>
        <w:rFonts w:cstheme="minorHAnsi"/>
        <w:noProof/>
        <w:sz w:val="16"/>
        <w:szCs w:val="16"/>
      </w:rPr>
      <w:t>2</w:t>
    </w:r>
    <w:r w:rsidRPr="005B4879">
      <w:rPr>
        <w:rFonts w:cstheme="minorHAnsi"/>
        <w:sz w:val="16"/>
        <w:szCs w:val="16"/>
      </w:rPr>
      <w:fldChar w:fldCharType="end"/>
    </w:r>
    <w:r w:rsidRPr="005B4879">
      <w:rPr>
        <w:rFonts w:cstheme="minorHAnsi"/>
        <w:sz w:val="16"/>
        <w:szCs w:val="16"/>
      </w:rPr>
      <w:t xml:space="preserve"> of </w:t>
    </w:r>
    <w:r w:rsidRPr="005B4879">
      <w:rPr>
        <w:rFonts w:cstheme="minorHAnsi"/>
        <w:sz w:val="16"/>
        <w:szCs w:val="16"/>
      </w:rPr>
      <w:fldChar w:fldCharType="begin"/>
    </w:r>
    <w:r w:rsidRPr="005B4879">
      <w:rPr>
        <w:rFonts w:cstheme="minorHAnsi"/>
        <w:sz w:val="16"/>
        <w:szCs w:val="16"/>
      </w:rPr>
      <w:instrText xml:space="preserve"> NUMPAGES </w:instrText>
    </w:r>
    <w:r w:rsidRPr="005B4879">
      <w:rPr>
        <w:rFonts w:cstheme="minorHAnsi"/>
        <w:sz w:val="16"/>
        <w:szCs w:val="16"/>
      </w:rPr>
      <w:fldChar w:fldCharType="separate"/>
    </w:r>
    <w:r w:rsidRPr="005B4879">
      <w:rPr>
        <w:rFonts w:cstheme="minorHAnsi"/>
        <w:noProof/>
        <w:sz w:val="16"/>
        <w:szCs w:val="16"/>
      </w:rPr>
      <w:t>8</w:t>
    </w:r>
    <w:r w:rsidRPr="005B4879"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67142" w14:textId="77777777" w:rsidR="00A27361" w:rsidRDefault="00A27361" w:rsidP="004A5423">
      <w:r>
        <w:separator/>
      </w:r>
    </w:p>
  </w:footnote>
  <w:footnote w:type="continuationSeparator" w:id="0">
    <w:p w14:paraId="213FB63A" w14:textId="77777777" w:rsidR="00A27361" w:rsidRDefault="00A27361" w:rsidP="004A5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20EC2" w14:textId="48415273" w:rsidR="004A5423" w:rsidRDefault="00311F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590C8" wp14:editId="084630E1">
              <wp:simplePos x="0" y="0"/>
              <wp:positionH relativeFrom="column">
                <wp:posOffset>-86995</wp:posOffset>
              </wp:positionH>
              <wp:positionV relativeFrom="paragraph">
                <wp:posOffset>128905</wp:posOffset>
              </wp:positionV>
              <wp:extent cx="6940550" cy="882650"/>
              <wp:effectExtent l="0" t="0" r="0" b="0"/>
              <wp:wrapNone/>
              <wp:docPr id="167100255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0550" cy="882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664302" w14:textId="00ABC572" w:rsidR="003B0EDB" w:rsidRDefault="00311F3F" w:rsidP="004A5423">
                          <w:pPr>
                            <w:pStyle w:val="Title"/>
                          </w:pPr>
                          <w:r w:rsidRPr="00311F3F">
                            <w:t>Road Safety Statistics</w:t>
                          </w:r>
                        </w:p>
                        <w:p w14:paraId="1761142E" w14:textId="1A6A8B73" w:rsidR="004A5423" w:rsidRDefault="00F65C0C" w:rsidP="0049296B">
                          <w:pPr>
                            <w:pStyle w:val="Subtitle"/>
                          </w:pPr>
                          <w:r>
                            <w:t>December</w:t>
                          </w:r>
                          <w:r w:rsidR="00311F3F">
                            <w:t xml:space="preserve"> 202</w:t>
                          </w:r>
                          <w:r w:rsidR="004B41C7">
                            <w:t>5</w:t>
                          </w:r>
                        </w:p>
                        <w:p w14:paraId="71658813" w14:textId="77777777" w:rsidR="004B41C7" w:rsidRPr="004B41C7" w:rsidRDefault="004B41C7" w:rsidP="004B41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590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85pt;margin-top:10.15pt;width:546.5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" filled="f" stroked="f" strokeweight=".5pt">
              <v:textbox>
                <w:txbxContent>
                  <w:p w14:paraId="28664302" w14:textId="00ABC572" w:rsidR="003B0EDB" w:rsidRDefault="00311F3F" w:rsidP="004A5423">
                    <w:pPr>
                      <w:pStyle w:val="Title"/>
                    </w:pPr>
                    <w:r w:rsidRPr="00311F3F">
                      <w:t>Road Safety Statistics</w:t>
                    </w:r>
                  </w:p>
                  <w:p w14:paraId="1761142E" w14:textId="1A6A8B73" w:rsidR="004A5423" w:rsidRDefault="00F65C0C" w:rsidP="0049296B">
                    <w:pPr>
                      <w:pStyle w:val="Subtitle"/>
                    </w:pPr>
                    <w:r>
                      <w:t>December</w:t>
                    </w:r>
                    <w:r w:rsidR="00311F3F">
                      <w:t xml:space="preserve"> 202</w:t>
                    </w:r>
                    <w:r w:rsidR="004B41C7">
                      <w:t>5</w:t>
                    </w:r>
                  </w:p>
                  <w:p w14:paraId="71658813" w14:textId="77777777" w:rsidR="004B41C7" w:rsidRPr="004B41C7" w:rsidRDefault="004B41C7" w:rsidP="004B41C7"/>
                </w:txbxContent>
              </v:textbox>
            </v:shape>
          </w:pict>
        </mc:Fallback>
      </mc:AlternateContent>
    </w:r>
    <w:r w:rsidR="004A5423">
      <w:rPr>
        <w:noProof/>
      </w:rPr>
      <w:drawing>
        <wp:anchor distT="0" distB="0" distL="114300" distR="114300" simplePos="0" relativeHeight="251658240" behindDoc="1" locked="0" layoutInCell="1" allowOverlap="1" wp14:anchorId="7336B83C" wp14:editId="2786FB10">
          <wp:simplePos x="0" y="0"/>
          <wp:positionH relativeFrom="column">
            <wp:posOffset>-1181100</wp:posOffset>
          </wp:positionH>
          <wp:positionV relativeFrom="paragraph">
            <wp:posOffset>-366395</wp:posOffset>
          </wp:positionV>
          <wp:extent cx="1612900" cy="1634701"/>
          <wp:effectExtent l="0" t="0" r="0" b="3810"/>
          <wp:wrapNone/>
          <wp:docPr id="84134683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15164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1634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7B9B7" w14:textId="77777777" w:rsidR="00D75E93" w:rsidRDefault="00D75E93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C86D31F" wp14:editId="6B5E2FEA">
          <wp:simplePos x="0" y="0"/>
          <wp:positionH relativeFrom="column">
            <wp:posOffset>0</wp:posOffset>
          </wp:positionH>
          <wp:positionV relativeFrom="paragraph">
            <wp:posOffset>140677</wp:posOffset>
          </wp:positionV>
          <wp:extent cx="1837690" cy="490855"/>
          <wp:effectExtent l="0" t="0" r="3810" b="4445"/>
          <wp:wrapNone/>
          <wp:docPr id="20092683" name="Graphic 5" descr="Transport Accident Commission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958735" name="Graphic 5" descr="Transport Accident Commission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01446"/>
    <w:multiLevelType w:val="hybridMultilevel"/>
    <w:tmpl w:val="FF1098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A47AC"/>
    <w:multiLevelType w:val="multilevel"/>
    <w:tmpl w:val="9FBA1E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96" w:hanging="1800"/>
      </w:pPr>
      <w:rPr>
        <w:rFonts w:hint="default"/>
      </w:rPr>
    </w:lvl>
  </w:abstractNum>
  <w:abstractNum w:abstractNumId="2" w15:restartNumberingAfterBreak="0">
    <w:nsid w:val="27D67077"/>
    <w:multiLevelType w:val="multilevel"/>
    <w:tmpl w:val="F1BA1A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2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7" w:hanging="1800"/>
      </w:pPr>
      <w:rPr>
        <w:rFonts w:hint="default"/>
      </w:rPr>
    </w:lvl>
  </w:abstractNum>
  <w:abstractNum w:abstractNumId="3" w15:restartNumberingAfterBreak="0">
    <w:nsid w:val="2A280D87"/>
    <w:multiLevelType w:val="hybridMultilevel"/>
    <w:tmpl w:val="3B5818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A60DD"/>
    <w:multiLevelType w:val="multilevel"/>
    <w:tmpl w:val="3B00D8C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343472B"/>
    <w:multiLevelType w:val="multilevel"/>
    <w:tmpl w:val="0B947CF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2B266A5"/>
    <w:multiLevelType w:val="hybridMultilevel"/>
    <w:tmpl w:val="89AE72CE"/>
    <w:lvl w:ilvl="0" w:tplc="5ACA918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772DC6"/>
    <w:multiLevelType w:val="multilevel"/>
    <w:tmpl w:val="3B00D8CC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2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7" w:hanging="1800"/>
      </w:pPr>
      <w:rPr>
        <w:rFonts w:hint="default"/>
      </w:rPr>
    </w:lvl>
  </w:abstractNum>
  <w:abstractNum w:abstractNumId="8" w15:restartNumberingAfterBreak="0">
    <w:nsid w:val="4B955770"/>
    <w:multiLevelType w:val="hybridMultilevel"/>
    <w:tmpl w:val="474A3C54"/>
    <w:lvl w:ilvl="0" w:tplc="CE1CBED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91DA" w:themeColor="accent1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A1754"/>
    <w:multiLevelType w:val="hybridMultilevel"/>
    <w:tmpl w:val="B06E0976"/>
    <w:lvl w:ilvl="0" w:tplc="5ACA918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E640CEB"/>
    <w:multiLevelType w:val="hybridMultilevel"/>
    <w:tmpl w:val="7336592C"/>
    <w:lvl w:ilvl="0" w:tplc="09266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2A301E"/>
    <w:multiLevelType w:val="hybridMultilevel"/>
    <w:tmpl w:val="AAB42CE8"/>
    <w:lvl w:ilvl="0" w:tplc="D35AA2A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AB7B8C"/>
    <w:multiLevelType w:val="hybridMultilevel"/>
    <w:tmpl w:val="1A384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166FD"/>
    <w:multiLevelType w:val="multilevel"/>
    <w:tmpl w:val="7842F49A"/>
    <w:lvl w:ilvl="0"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90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35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cstheme="minorBidi" w:hint="default"/>
      </w:rPr>
    </w:lvl>
  </w:abstractNum>
  <w:abstractNum w:abstractNumId="14" w15:restartNumberingAfterBreak="0">
    <w:nsid w:val="5C6A0E3A"/>
    <w:multiLevelType w:val="hybridMultilevel"/>
    <w:tmpl w:val="D8D4D350"/>
    <w:lvl w:ilvl="0" w:tplc="20026FB4">
      <w:start w:val="1"/>
      <w:numFmt w:val="bullet"/>
      <w:pStyle w:val="Bullet1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44598"/>
    <w:multiLevelType w:val="hybridMultilevel"/>
    <w:tmpl w:val="9EF0E6D2"/>
    <w:lvl w:ilvl="0" w:tplc="0C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3852B1"/>
    <w:multiLevelType w:val="multilevel"/>
    <w:tmpl w:val="22AA43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24D7D1F"/>
    <w:multiLevelType w:val="hybridMultilevel"/>
    <w:tmpl w:val="3DB4A0A2"/>
    <w:lvl w:ilvl="0" w:tplc="5DC2574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620E2B"/>
    <w:multiLevelType w:val="hybridMultilevel"/>
    <w:tmpl w:val="740C5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C44D9"/>
    <w:multiLevelType w:val="hybridMultilevel"/>
    <w:tmpl w:val="EAE4C152"/>
    <w:lvl w:ilvl="0" w:tplc="DD440696">
      <w:start w:val="20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0E34FA"/>
    <w:multiLevelType w:val="hybridMultilevel"/>
    <w:tmpl w:val="1AF47B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A5ACF"/>
    <w:multiLevelType w:val="hybridMultilevel"/>
    <w:tmpl w:val="2258F6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6E5507"/>
    <w:multiLevelType w:val="hybridMultilevel"/>
    <w:tmpl w:val="434E548A"/>
    <w:lvl w:ilvl="0" w:tplc="AC502AE0">
      <w:start w:val="20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D00A9"/>
    <w:multiLevelType w:val="hybridMultilevel"/>
    <w:tmpl w:val="CDE0C5CE"/>
    <w:lvl w:ilvl="0" w:tplc="057EECD4">
      <w:start w:val="1"/>
      <w:numFmt w:val="bullet"/>
      <w:pStyle w:val="Bullet2-ListParagraph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947122">
      <w:start w:val="1"/>
      <w:numFmt w:val="bullet"/>
      <w:pStyle w:val="Bullet3-ListParagraph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8A1E67"/>
    <w:multiLevelType w:val="multilevel"/>
    <w:tmpl w:val="3B00D8CC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2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7" w:hanging="1800"/>
      </w:pPr>
      <w:rPr>
        <w:rFonts w:hint="default"/>
      </w:rPr>
    </w:lvl>
  </w:abstractNum>
  <w:num w:numId="1" w16cid:durableId="602148846">
    <w:abstractNumId w:val="8"/>
  </w:num>
  <w:num w:numId="2" w16cid:durableId="1518929650">
    <w:abstractNumId w:val="10"/>
  </w:num>
  <w:num w:numId="3" w16cid:durableId="1504198739">
    <w:abstractNumId w:val="20"/>
  </w:num>
  <w:num w:numId="4" w16cid:durableId="453520151">
    <w:abstractNumId w:val="14"/>
  </w:num>
  <w:num w:numId="5" w16cid:durableId="638416025">
    <w:abstractNumId w:val="23"/>
  </w:num>
  <w:num w:numId="6" w16cid:durableId="1672366866">
    <w:abstractNumId w:val="2"/>
  </w:num>
  <w:num w:numId="7" w16cid:durableId="1483738067">
    <w:abstractNumId w:val="12"/>
  </w:num>
  <w:num w:numId="8" w16cid:durableId="1642883940">
    <w:abstractNumId w:val="9"/>
  </w:num>
  <w:num w:numId="9" w16cid:durableId="361713627">
    <w:abstractNumId w:val="15"/>
  </w:num>
  <w:num w:numId="10" w16cid:durableId="132525227">
    <w:abstractNumId w:val="6"/>
  </w:num>
  <w:num w:numId="11" w16cid:durableId="1302539982">
    <w:abstractNumId w:val="22"/>
  </w:num>
  <w:num w:numId="12" w16cid:durableId="964390535">
    <w:abstractNumId w:val="19"/>
  </w:num>
  <w:num w:numId="13" w16cid:durableId="697202983">
    <w:abstractNumId w:val="8"/>
  </w:num>
  <w:num w:numId="14" w16cid:durableId="1758478422">
    <w:abstractNumId w:val="18"/>
  </w:num>
  <w:num w:numId="15" w16cid:durableId="1465581588">
    <w:abstractNumId w:val="17"/>
  </w:num>
  <w:num w:numId="16" w16cid:durableId="789326373">
    <w:abstractNumId w:val="0"/>
  </w:num>
  <w:num w:numId="17" w16cid:durableId="1059092812">
    <w:abstractNumId w:val="3"/>
  </w:num>
  <w:num w:numId="18" w16cid:durableId="1201698716">
    <w:abstractNumId w:val="11"/>
  </w:num>
  <w:num w:numId="19" w16cid:durableId="144128074">
    <w:abstractNumId w:val="4"/>
  </w:num>
  <w:num w:numId="20" w16cid:durableId="1954708202">
    <w:abstractNumId w:val="8"/>
  </w:num>
  <w:num w:numId="21" w16cid:durableId="567543107">
    <w:abstractNumId w:val="1"/>
  </w:num>
  <w:num w:numId="22" w16cid:durableId="296229273">
    <w:abstractNumId w:val="5"/>
  </w:num>
  <w:num w:numId="23" w16cid:durableId="1874611492">
    <w:abstractNumId w:val="16"/>
  </w:num>
  <w:num w:numId="24" w16cid:durableId="477957890">
    <w:abstractNumId w:val="13"/>
  </w:num>
  <w:num w:numId="25" w16cid:durableId="11031727">
    <w:abstractNumId w:val="24"/>
  </w:num>
  <w:num w:numId="26" w16cid:durableId="1118529687">
    <w:abstractNumId w:val="7"/>
  </w:num>
  <w:num w:numId="27" w16cid:durableId="5358951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763"/>
    <w:rsid w:val="00005D35"/>
    <w:rsid w:val="00015F17"/>
    <w:rsid w:val="00016FD3"/>
    <w:rsid w:val="00031933"/>
    <w:rsid w:val="000328C8"/>
    <w:rsid w:val="000356B3"/>
    <w:rsid w:val="0004255E"/>
    <w:rsid w:val="00050E39"/>
    <w:rsid w:val="000625D1"/>
    <w:rsid w:val="0006321C"/>
    <w:rsid w:val="00065487"/>
    <w:rsid w:val="00071719"/>
    <w:rsid w:val="0008242F"/>
    <w:rsid w:val="00085394"/>
    <w:rsid w:val="00090F2D"/>
    <w:rsid w:val="0009409F"/>
    <w:rsid w:val="00097E19"/>
    <w:rsid w:val="000A2EF1"/>
    <w:rsid w:val="000A5129"/>
    <w:rsid w:val="000A5C81"/>
    <w:rsid w:val="000A6C08"/>
    <w:rsid w:val="000A6C0D"/>
    <w:rsid w:val="000B799E"/>
    <w:rsid w:val="000C1950"/>
    <w:rsid w:val="000C218D"/>
    <w:rsid w:val="000C5594"/>
    <w:rsid w:val="000D6FD5"/>
    <w:rsid w:val="000E16FE"/>
    <w:rsid w:val="000E2BFE"/>
    <w:rsid w:val="000E7E96"/>
    <w:rsid w:val="000F2461"/>
    <w:rsid w:val="000F32C5"/>
    <w:rsid w:val="000F5595"/>
    <w:rsid w:val="0010772C"/>
    <w:rsid w:val="00113DC4"/>
    <w:rsid w:val="00116D4C"/>
    <w:rsid w:val="00123E0F"/>
    <w:rsid w:val="0013227A"/>
    <w:rsid w:val="00133C1C"/>
    <w:rsid w:val="001345A7"/>
    <w:rsid w:val="00135558"/>
    <w:rsid w:val="00135FFB"/>
    <w:rsid w:val="001467C2"/>
    <w:rsid w:val="00146ECE"/>
    <w:rsid w:val="00150236"/>
    <w:rsid w:val="00164507"/>
    <w:rsid w:val="00167CC8"/>
    <w:rsid w:val="001746EE"/>
    <w:rsid w:val="00197715"/>
    <w:rsid w:val="001A28F1"/>
    <w:rsid w:val="001A4301"/>
    <w:rsid w:val="001A44CC"/>
    <w:rsid w:val="001A65D8"/>
    <w:rsid w:val="001A6610"/>
    <w:rsid w:val="001B033F"/>
    <w:rsid w:val="001B7350"/>
    <w:rsid w:val="001B74E2"/>
    <w:rsid w:val="001B7E42"/>
    <w:rsid w:val="001C6241"/>
    <w:rsid w:val="001D25CE"/>
    <w:rsid w:val="001D2A54"/>
    <w:rsid w:val="001D4149"/>
    <w:rsid w:val="001E6F50"/>
    <w:rsid w:val="001F6A9D"/>
    <w:rsid w:val="0020187D"/>
    <w:rsid w:val="00210CA4"/>
    <w:rsid w:val="002110AF"/>
    <w:rsid w:val="002114B0"/>
    <w:rsid w:val="0021426D"/>
    <w:rsid w:val="00214DE6"/>
    <w:rsid w:val="00216B21"/>
    <w:rsid w:val="002200C4"/>
    <w:rsid w:val="0022274B"/>
    <w:rsid w:val="00224A9B"/>
    <w:rsid w:val="00231F0A"/>
    <w:rsid w:val="00236394"/>
    <w:rsid w:val="002400D8"/>
    <w:rsid w:val="002431F2"/>
    <w:rsid w:val="00244285"/>
    <w:rsid w:val="002447ED"/>
    <w:rsid w:val="002475D3"/>
    <w:rsid w:val="0026035B"/>
    <w:rsid w:val="00275C79"/>
    <w:rsid w:val="00277768"/>
    <w:rsid w:val="00281D5E"/>
    <w:rsid w:val="002823B6"/>
    <w:rsid w:val="00283815"/>
    <w:rsid w:val="002A36DA"/>
    <w:rsid w:val="002A4063"/>
    <w:rsid w:val="002B0210"/>
    <w:rsid w:val="002B0AFE"/>
    <w:rsid w:val="002B2924"/>
    <w:rsid w:val="002C32EC"/>
    <w:rsid w:val="002C753C"/>
    <w:rsid w:val="002D3166"/>
    <w:rsid w:val="002D4178"/>
    <w:rsid w:val="002D4599"/>
    <w:rsid w:val="002D561F"/>
    <w:rsid w:val="002D593E"/>
    <w:rsid w:val="002D7F28"/>
    <w:rsid w:val="002E2DAD"/>
    <w:rsid w:val="002E6CA9"/>
    <w:rsid w:val="002F2C73"/>
    <w:rsid w:val="00306E77"/>
    <w:rsid w:val="00311F3F"/>
    <w:rsid w:val="003133D0"/>
    <w:rsid w:val="003134D3"/>
    <w:rsid w:val="00320751"/>
    <w:rsid w:val="00321BBD"/>
    <w:rsid w:val="00323922"/>
    <w:rsid w:val="00323FBF"/>
    <w:rsid w:val="003305E9"/>
    <w:rsid w:val="0033069B"/>
    <w:rsid w:val="0033149E"/>
    <w:rsid w:val="00334178"/>
    <w:rsid w:val="0033687E"/>
    <w:rsid w:val="0034099D"/>
    <w:rsid w:val="00351C32"/>
    <w:rsid w:val="003542F5"/>
    <w:rsid w:val="00354F4C"/>
    <w:rsid w:val="003714A9"/>
    <w:rsid w:val="00380868"/>
    <w:rsid w:val="003810B6"/>
    <w:rsid w:val="00382038"/>
    <w:rsid w:val="00384611"/>
    <w:rsid w:val="003875DA"/>
    <w:rsid w:val="003940E3"/>
    <w:rsid w:val="003A3476"/>
    <w:rsid w:val="003A459E"/>
    <w:rsid w:val="003A6EF1"/>
    <w:rsid w:val="003B0345"/>
    <w:rsid w:val="003B0EDB"/>
    <w:rsid w:val="003B47B0"/>
    <w:rsid w:val="003C0A7B"/>
    <w:rsid w:val="003C1857"/>
    <w:rsid w:val="003D0963"/>
    <w:rsid w:val="003F5EC5"/>
    <w:rsid w:val="004029E0"/>
    <w:rsid w:val="00403792"/>
    <w:rsid w:val="00406B51"/>
    <w:rsid w:val="004118C1"/>
    <w:rsid w:val="00417F64"/>
    <w:rsid w:val="004225DE"/>
    <w:rsid w:val="004238A4"/>
    <w:rsid w:val="00425348"/>
    <w:rsid w:val="00436026"/>
    <w:rsid w:val="00441B7A"/>
    <w:rsid w:val="0044654F"/>
    <w:rsid w:val="00463A2F"/>
    <w:rsid w:val="0047370B"/>
    <w:rsid w:val="00480F2A"/>
    <w:rsid w:val="004879D3"/>
    <w:rsid w:val="00490910"/>
    <w:rsid w:val="0049296B"/>
    <w:rsid w:val="004A30CE"/>
    <w:rsid w:val="004A5423"/>
    <w:rsid w:val="004B4004"/>
    <w:rsid w:val="004B41C7"/>
    <w:rsid w:val="004C2E22"/>
    <w:rsid w:val="004C4068"/>
    <w:rsid w:val="004D0B74"/>
    <w:rsid w:val="004D46B2"/>
    <w:rsid w:val="004D6ED4"/>
    <w:rsid w:val="004E01EC"/>
    <w:rsid w:val="004E31C4"/>
    <w:rsid w:val="004F040A"/>
    <w:rsid w:val="004F12C9"/>
    <w:rsid w:val="004F1588"/>
    <w:rsid w:val="004F4835"/>
    <w:rsid w:val="00500AE4"/>
    <w:rsid w:val="00505D10"/>
    <w:rsid w:val="00505E51"/>
    <w:rsid w:val="00510E9E"/>
    <w:rsid w:val="00511672"/>
    <w:rsid w:val="0052783B"/>
    <w:rsid w:val="0053606B"/>
    <w:rsid w:val="00544627"/>
    <w:rsid w:val="00553765"/>
    <w:rsid w:val="00553D6B"/>
    <w:rsid w:val="0055572E"/>
    <w:rsid w:val="00561DBD"/>
    <w:rsid w:val="005621A0"/>
    <w:rsid w:val="00565059"/>
    <w:rsid w:val="005661C3"/>
    <w:rsid w:val="005716CE"/>
    <w:rsid w:val="00572959"/>
    <w:rsid w:val="00577B9F"/>
    <w:rsid w:val="0058399C"/>
    <w:rsid w:val="00586684"/>
    <w:rsid w:val="00586892"/>
    <w:rsid w:val="00586A88"/>
    <w:rsid w:val="00586B8A"/>
    <w:rsid w:val="00593342"/>
    <w:rsid w:val="00597190"/>
    <w:rsid w:val="005A2062"/>
    <w:rsid w:val="005A2F2D"/>
    <w:rsid w:val="005A3606"/>
    <w:rsid w:val="005A4D8C"/>
    <w:rsid w:val="005A75C7"/>
    <w:rsid w:val="005A7AFB"/>
    <w:rsid w:val="005B3DBB"/>
    <w:rsid w:val="005B4879"/>
    <w:rsid w:val="005B5EA6"/>
    <w:rsid w:val="005D0821"/>
    <w:rsid w:val="005D3762"/>
    <w:rsid w:val="005D3E21"/>
    <w:rsid w:val="005D5262"/>
    <w:rsid w:val="005F1213"/>
    <w:rsid w:val="00602163"/>
    <w:rsid w:val="006074B9"/>
    <w:rsid w:val="006148F7"/>
    <w:rsid w:val="00622074"/>
    <w:rsid w:val="00623F76"/>
    <w:rsid w:val="00625116"/>
    <w:rsid w:val="00626BA9"/>
    <w:rsid w:val="00632E02"/>
    <w:rsid w:val="00633472"/>
    <w:rsid w:val="006358D0"/>
    <w:rsid w:val="0064021A"/>
    <w:rsid w:val="00643699"/>
    <w:rsid w:val="006563C2"/>
    <w:rsid w:val="00660AA6"/>
    <w:rsid w:val="006628AA"/>
    <w:rsid w:val="0066640F"/>
    <w:rsid w:val="00672C37"/>
    <w:rsid w:val="00694A8C"/>
    <w:rsid w:val="00694A99"/>
    <w:rsid w:val="006A3D40"/>
    <w:rsid w:val="006A4612"/>
    <w:rsid w:val="006B048E"/>
    <w:rsid w:val="006B3562"/>
    <w:rsid w:val="006B36F2"/>
    <w:rsid w:val="006B522A"/>
    <w:rsid w:val="006C0568"/>
    <w:rsid w:val="006D6BDC"/>
    <w:rsid w:val="00700C9F"/>
    <w:rsid w:val="00704BB9"/>
    <w:rsid w:val="00707037"/>
    <w:rsid w:val="0071090D"/>
    <w:rsid w:val="0071457D"/>
    <w:rsid w:val="00715160"/>
    <w:rsid w:val="00720BB1"/>
    <w:rsid w:val="00744265"/>
    <w:rsid w:val="007514AC"/>
    <w:rsid w:val="0075464F"/>
    <w:rsid w:val="00774F1A"/>
    <w:rsid w:val="00776D56"/>
    <w:rsid w:val="00777876"/>
    <w:rsid w:val="00780943"/>
    <w:rsid w:val="007856FD"/>
    <w:rsid w:val="00787195"/>
    <w:rsid w:val="007878F4"/>
    <w:rsid w:val="00791DFA"/>
    <w:rsid w:val="007925F5"/>
    <w:rsid w:val="007A43C3"/>
    <w:rsid w:val="007A5DDD"/>
    <w:rsid w:val="007B2F27"/>
    <w:rsid w:val="007C5466"/>
    <w:rsid w:val="007C7D60"/>
    <w:rsid w:val="007C7E7C"/>
    <w:rsid w:val="007D0E46"/>
    <w:rsid w:val="007D1CBD"/>
    <w:rsid w:val="007E1C02"/>
    <w:rsid w:val="007E2CC3"/>
    <w:rsid w:val="007E3863"/>
    <w:rsid w:val="007E3AB8"/>
    <w:rsid w:val="007E5E3A"/>
    <w:rsid w:val="007F0132"/>
    <w:rsid w:val="007F1611"/>
    <w:rsid w:val="007F1732"/>
    <w:rsid w:val="007F1DB7"/>
    <w:rsid w:val="00814391"/>
    <w:rsid w:val="00814DCE"/>
    <w:rsid w:val="00816109"/>
    <w:rsid w:val="00816B1F"/>
    <w:rsid w:val="00836A0B"/>
    <w:rsid w:val="00837ADD"/>
    <w:rsid w:val="00842B17"/>
    <w:rsid w:val="00846376"/>
    <w:rsid w:val="00853868"/>
    <w:rsid w:val="00853D6B"/>
    <w:rsid w:val="00860B2A"/>
    <w:rsid w:val="00870776"/>
    <w:rsid w:val="008737EC"/>
    <w:rsid w:val="00883193"/>
    <w:rsid w:val="00884CD6"/>
    <w:rsid w:val="00885D73"/>
    <w:rsid w:val="00886F61"/>
    <w:rsid w:val="00895E86"/>
    <w:rsid w:val="008A1B40"/>
    <w:rsid w:val="008A7815"/>
    <w:rsid w:val="008B112A"/>
    <w:rsid w:val="008C0AFD"/>
    <w:rsid w:val="008C2D01"/>
    <w:rsid w:val="008C78BD"/>
    <w:rsid w:val="008D4410"/>
    <w:rsid w:val="008E0202"/>
    <w:rsid w:val="008F725C"/>
    <w:rsid w:val="0090040C"/>
    <w:rsid w:val="009037F0"/>
    <w:rsid w:val="00906C5C"/>
    <w:rsid w:val="00911DE2"/>
    <w:rsid w:val="009156DF"/>
    <w:rsid w:val="00921B77"/>
    <w:rsid w:val="00932781"/>
    <w:rsid w:val="00936C38"/>
    <w:rsid w:val="009408F8"/>
    <w:rsid w:val="00946A44"/>
    <w:rsid w:val="0097138B"/>
    <w:rsid w:val="00975B6F"/>
    <w:rsid w:val="0098230B"/>
    <w:rsid w:val="0098691B"/>
    <w:rsid w:val="0098791C"/>
    <w:rsid w:val="00994D19"/>
    <w:rsid w:val="009959FD"/>
    <w:rsid w:val="009A208A"/>
    <w:rsid w:val="009A5977"/>
    <w:rsid w:val="009B0167"/>
    <w:rsid w:val="009B31BE"/>
    <w:rsid w:val="009B3B42"/>
    <w:rsid w:val="009B4EFD"/>
    <w:rsid w:val="009B668C"/>
    <w:rsid w:val="009B7073"/>
    <w:rsid w:val="009B72A0"/>
    <w:rsid w:val="009C12CB"/>
    <w:rsid w:val="009C2337"/>
    <w:rsid w:val="009C565D"/>
    <w:rsid w:val="009C752C"/>
    <w:rsid w:val="009C7C06"/>
    <w:rsid w:val="009D0450"/>
    <w:rsid w:val="009D5CC4"/>
    <w:rsid w:val="009F6D74"/>
    <w:rsid w:val="00A01906"/>
    <w:rsid w:val="00A03E8F"/>
    <w:rsid w:val="00A066B2"/>
    <w:rsid w:val="00A12CFC"/>
    <w:rsid w:val="00A149B1"/>
    <w:rsid w:val="00A17921"/>
    <w:rsid w:val="00A17AEE"/>
    <w:rsid w:val="00A204DF"/>
    <w:rsid w:val="00A22D48"/>
    <w:rsid w:val="00A27361"/>
    <w:rsid w:val="00A318FB"/>
    <w:rsid w:val="00A5390F"/>
    <w:rsid w:val="00A64765"/>
    <w:rsid w:val="00A8282A"/>
    <w:rsid w:val="00A8737B"/>
    <w:rsid w:val="00A91BEB"/>
    <w:rsid w:val="00A9315D"/>
    <w:rsid w:val="00A96488"/>
    <w:rsid w:val="00AB282A"/>
    <w:rsid w:val="00AD16C8"/>
    <w:rsid w:val="00AD2DA3"/>
    <w:rsid w:val="00AD367B"/>
    <w:rsid w:val="00AD4D76"/>
    <w:rsid w:val="00AD7119"/>
    <w:rsid w:val="00AD71AE"/>
    <w:rsid w:val="00AE5051"/>
    <w:rsid w:val="00AF1F33"/>
    <w:rsid w:val="00AF2029"/>
    <w:rsid w:val="00AF71D2"/>
    <w:rsid w:val="00B003E5"/>
    <w:rsid w:val="00B026A6"/>
    <w:rsid w:val="00B03816"/>
    <w:rsid w:val="00B142C8"/>
    <w:rsid w:val="00B14358"/>
    <w:rsid w:val="00B149C0"/>
    <w:rsid w:val="00B21550"/>
    <w:rsid w:val="00B247F4"/>
    <w:rsid w:val="00B35537"/>
    <w:rsid w:val="00B57418"/>
    <w:rsid w:val="00B60DD5"/>
    <w:rsid w:val="00B6249D"/>
    <w:rsid w:val="00B626A3"/>
    <w:rsid w:val="00B639B9"/>
    <w:rsid w:val="00B76081"/>
    <w:rsid w:val="00B916E4"/>
    <w:rsid w:val="00B9761A"/>
    <w:rsid w:val="00BA2F3B"/>
    <w:rsid w:val="00BA5419"/>
    <w:rsid w:val="00BA6DB7"/>
    <w:rsid w:val="00BA7F60"/>
    <w:rsid w:val="00BC4CDA"/>
    <w:rsid w:val="00BC5710"/>
    <w:rsid w:val="00BD0AA1"/>
    <w:rsid w:val="00BD433F"/>
    <w:rsid w:val="00BD6786"/>
    <w:rsid w:val="00BD6C10"/>
    <w:rsid w:val="00BE1D87"/>
    <w:rsid w:val="00BE4272"/>
    <w:rsid w:val="00BF538A"/>
    <w:rsid w:val="00BF701E"/>
    <w:rsid w:val="00C075E6"/>
    <w:rsid w:val="00C21CAD"/>
    <w:rsid w:val="00C2484B"/>
    <w:rsid w:val="00C40A57"/>
    <w:rsid w:val="00C454E7"/>
    <w:rsid w:val="00C466C6"/>
    <w:rsid w:val="00C64925"/>
    <w:rsid w:val="00C66D2A"/>
    <w:rsid w:val="00C7421F"/>
    <w:rsid w:val="00C743A7"/>
    <w:rsid w:val="00C806F8"/>
    <w:rsid w:val="00C825C2"/>
    <w:rsid w:val="00C84669"/>
    <w:rsid w:val="00CB1C6B"/>
    <w:rsid w:val="00CB30C9"/>
    <w:rsid w:val="00CB33A3"/>
    <w:rsid w:val="00CB4A58"/>
    <w:rsid w:val="00CC3174"/>
    <w:rsid w:val="00CC54F6"/>
    <w:rsid w:val="00CD10D6"/>
    <w:rsid w:val="00CD7F72"/>
    <w:rsid w:val="00CE3141"/>
    <w:rsid w:val="00CF2E28"/>
    <w:rsid w:val="00D02723"/>
    <w:rsid w:val="00D03387"/>
    <w:rsid w:val="00D06B0D"/>
    <w:rsid w:val="00D0734D"/>
    <w:rsid w:val="00D10530"/>
    <w:rsid w:val="00D1172B"/>
    <w:rsid w:val="00D11A7F"/>
    <w:rsid w:val="00D11B73"/>
    <w:rsid w:val="00D16082"/>
    <w:rsid w:val="00D2005D"/>
    <w:rsid w:val="00D20DD8"/>
    <w:rsid w:val="00D2134E"/>
    <w:rsid w:val="00D2249D"/>
    <w:rsid w:val="00D43C6B"/>
    <w:rsid w:val="00D44763"/>
    <w:rsid w:val="00D45E1A"/>
    <w:rsid w:val="00D47104"/>
    <w:rsid w:val="00D568B2"/>
    <w:rsid w:val="00D667CA"/>
    <w:rsid w:val="00D710AA"/>
    <w:rsid w:val="00D75757"/>
    <w:rsid w:val="00D75E93"/>
    <w:rsid w:val="00D75EC3"/>
    <w:rsid w:val="00D80C30"/>
    <w:rsid w:val="00D80EB6"/>
    <w:rsid w:val="00D90BA7"/>
    <w:rsid w:val="00D919EB"/>
    <w:rsid w:val="00D93AB3"/>
    <w:rsid w:val="00D95179"/>
    <w:rsid w:val="00D9722C"/>
    <w:rsid w:val="00DA1E84"/>
    <w:rsid w:val="00DA3007"/>
    <w:rsid w:val="00DB484D"/>
    <w:rsid w:val="00DB6770"/>
    <w:rsid w:val="00DC27F2"/>
    <w:rsid w:val="00DC43AD"/>
    <w:rsid w:val="00DD27D7"/>
    <w:rsid w:val="00DD5651"/>
    <w:rsid w:val="00DD645B"/>
    <w:rsid w:val="00DE07AA"/>
    <w:rsid w:val="00DE78EF"/>
    <w:rsid w:val="00DF63E3"/>
    <w:rsid w:val="00DF6F1F"/>
    <w:rsid w:val="00E07758"/>
    <w:rsid w:val="00E134DF"/>
    <w:rsid w:val="00E16E0C"/>
    <w:rsid w:val="00E24417"/>
    <w:rsid w:val="00E24561"/>
    <w:rsid w:val="00E24A1A"/>
    <w:rsid w:val="00E30895"/>
    <w:rsid w:val="00E36B7E"/>
    <w:rsid w:val="00E404BA"/>
    <w:rsid w:val="00E45072"/>
    <w:rsid w:val="00E52F50"/>
    <w:rsid w:val="00E65786"/>
    <w:rsid w:val="00E66897"/>
    <w:rsid w:val="00E66EA5"/>
    <w:rsid w:val="00E67E0C"/>
    <w:rsid w:val="00E714C2"/>
    <w:rsid w:val="00E7382D"/>
    <w:rsid w:val="00E74A9F"/>
    <w:rsid w:val="00E765BA"/>
    <w:rsid w:val="00E80FD5"/>
    <w:rsid w:val="00E81B1C"/>
    <w:rsid w:val="00E82527"/>
    <w:rsid w:val="00E82D6B"/>
    <w:rsid w:val="00E8438F"/>
    <w:rsid w:val="00E913E3"/>
    <w:rsid w:val="00E9360E"/>
    <w:rsid w:val="00E93E81"/>
    <w:rsid w:val="00E9525B"/>
    <w:rsid w:val="00EB441A"/>
    <w:rsid w:val="00EB4B67"/>
    <w:rsid w:val="00ED13F0"/>
    <w:rsid w:val="00ED2370"/>
    <w:rsid w:val="00ED2F0D"/>
    <w:rsid w:val="00EE005A"/>
    <w:rsid w:val="00EE0C79"/>
    <w:rsid w:val="00EE65C1"/>
    <w:rsid w:val="00EF1D19"/>
    <w:rsid w:val="00EF76D1"/>
    <w:rsid w:val="00F13B3F"/>
    <w:rsid w:val="00F142EE"/>
    <w:rsid w:val="00F2551A"/>
    <w:rsid w:val="00F335C6"/>
    <w:rsid w:val="00F35014"/>
    <w:rsid w:val="00F3597D"/>
    <w:rsid w:val="00F429A0"/>
    <w:rsid w:val="00F440B9"/>
    <w:rsid w:val="00F464E8"/>
    <w:rsid w:val="00F60BC7"/>
    <w:rsid w:val="00F60EAD"/>
    <w:rsid w:val="00F64136"/>
    <w:rsid w:val="00F65C0C"/>
    <w:rsid w:val="00F73B4F"/>
    <w:rsid w:val="00F75041"/>
    <w:rsid w:val="00F769E8"/>
    <w:rsid w:val="00F961B8"/>
    <w:rsid w:val="00FB0283"/>
    <w:rsid w:val="00FB398A"/>
    <w:rsid w:val="00FB522A"/>
    <w:rsid w:val="00FB7C19"/>
    <w:rsid w:val="00FD2811"/>
    <w:rsid w:val="00FE2164"/>
    <w:rsid w:val="00FE5E24"/>
    <w:rsid w:val="00FF119C"/>
    <w:rsid w:val="00FF3421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CCF705"/>
  <w15:chartTrackingRefBased/>
  <w15:docId w15:val="{BB1CD322-473B-43EB-8CBC-432B1AE4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A2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4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bCs/>
      <w:color w:val="0091DA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4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091DA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12CB"/>
    <w:pPr>
      <w:keepNext/>
      <w:keepLines/>
      <w:spacing w:before="160" w:after="80"/>
      <w:outlineLvl w:val="2"/>
    </w:pPr>
    <w:rPr>
      <w:rFonts w:eastAsiaTheme="majorEastAsia" w:cstheme="majorBidi"/>
      <w:b/>
      <w:color w:val="1E2850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0450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1E2850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74B9"/>
    <w:pPr>
      <w:keepNext/>
      <w:keepLines/>
      <w:spacing w:before="80" w:after="40"/>
      <w:outlineLvl w:val="4"/>
    </w:pPr>
    <w:rPr>
      <w:rFonts w:eastAsiaTheme="majorEastAsia" w:cstheme="majorBidi"/>
      <w:color w:val="006CA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74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4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74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74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423"/>
    <w:rPr>
      <w:rFonts w:asciiTheme="majorHAnsi" w:eastAsiaTheme="majorEastAsia" w:hAnsiTheme="majorHAnsi" w:cstheme="majorBidi"/>
      <w:b/>
      <w:bCs/>
      <w:color w:val="0091DA" w:themeColor="accen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A5423"/>
    <w:rPr>
      <w:rFonts w:asciiTheme="majorHAnsi" w:eastAsiaTheme="majorEastAsia" w:hAnsiTheme="majorHAnsi" w:cstheme="majorBidi"/>
      <w:b/>
      <w:bCs/>
      <w:color w:val="0091DA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12CB"/>
    <w:rPr>
      <w:rFonts w:eastAsiaTheme="majorEastAsia" w:cstheme="majorBidi"/>
      <w:b/>
      <w:color w:val="1E2850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D0450"/>
    <w:rPr>
      <w:rFonts w:eastAsiaTheme="majorEastAsia" w:cstheme="majorBidi"/>
      <w:b/>
      <w:iCs/>
      <w:color w:val="1E2850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74B9"/>
    <w:rPr>
      <w:rFonts w:eastAsiaTheme="majorEastAsia" w:cstheme="majorBidi"/>
      <w:color w:val="006CA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74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4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74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74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423"/>
    <w:pPr>
      <w:spacing w:after="80"/>
      <w:contextualSpacing/>
    </w:pPr>
    <w:rPr>
      <w:rFonts w:asciiTheme="majorHAnsi" w:eastAsiaTheme="majorEastAsia" w:hAnsiTheme="majorHAnsi" w:cstheme="majorBidi"/>
      <w:b/>
      <w:bCs/>
      <w:spacing w:val="-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5423"/>
    <w:rPr>
      <w:rFonts w:asciiTheme="majorHAnsi" w:eastAsiaTheme="majorEastAsia" w:hAnsiTheme="majorHAnsi" w:cstheme="majorBidi"/>
      <w:b/>
      <w:bCs/>
      <w:spacing w:val="-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A2F"/>
    <w:pPr>
      <w:numPr>
        <w:ilvl w:val="1"/>
      </w:numPr>
      <w:spacing w:after="160"/>
    </w:pPr>
    <w:rPr>
      <w:rFonts w:eastAsiaTheme="majorEastAsia" w:cstheme="majorBidi"/>
      <w:color w:val="1E2850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3A2F"/>
    <w:rPr>
      <w:rFonts w:eastAsiaTheme="majorEastAsia" w:cstheme="majorBidi"/>
      <w:color w:val="1E2850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74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74B9"/>
    <w:rPr>
      <w:i/>
      <w:iCs/>
      <w:color w:val="404040" w:themeColor="text1" w:themeTint="BF"/>
    </w:rPr>
  </w:style>
  <w:style w:type="paragraph" w:styleId="ListParagraph">
    <w:name w:val="List Paragraph"/>
    <w:aliases w:val="Bullet List Paragraph"/>
    <w:basedOn w:val="Normal"/>
    <w:uiPriority w:val="34"/>
    <w:qFormat/>
    <w:rsid w:val="006074B9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4A5423"/>
    <w:rPr>
      <w:b/>
      <w:i/>
      <w:iCs/>
      <w:color w:val="0091DA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423"/>
    <w:pPr>
      <w:pBdr>
        <w:top w:val="single" w:sz="4" w:space="10" w:color="006CA3" w:themeColor="accent1" w:themeShade="BF"/>
        <w:bottom w:val="single" w:sz="4" w:space="10" w:color="006CA3" w:themeColor="accent1" w:themeShade="BF"/>
      </w:pBdr>
      <w:spacing w:before="360" w:after="360"/>
      <w:ind w:left="864" w:right="864"/>
      <w:jc w:val="center"/>
    </w:pPr>
    <w:rPr>
      <w:i/>
      <w:iCs/>
      <w:color w:val="0091D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423"/>
    <w:rPr>
      <w:i/>
      <w:iCs/>
      <w:color w:val="0091DA" w:themeColor="accent1"/>
    </w:rPr>
  </w:style>
  <w:style w:type="character" w:styleId="IntenseReference">
    <w:name w:val="Intense Reference"/>
    <w:basedOn w:val="DefaultParagraphFont"/>
    <w:uiPriority w:val="32"/>
    <w:qFormat/>
    <w:rsid w:val="004A5423"/>
    <w:rPr>
      <w:b/>
      <w:bCs/>
      <w:smallCaps/>
      <w:color w:val="0091DA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54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423"/>
  </w:style>
  <w:style w:type="paragraph" w:styleId="Footer">
    <w:name w:val="footer"/>
    <w:basedOn w:val="Normal"/>
    <w:link w:val="FooterChar"/>
    <w:uiPriority w:val="99"/>
    <w:unhideWhenUsed/>
    <w:rsid w:val="004A54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423"/>
  </w:style>
  <w:style w:type="character" w:styleId="Emphasis">
    <w:name w:val="Emphasis"/>
    <w:basedOn w:val="DefaultParagraphFont"/>
    <w:uiPriority w:val="20"/>
    <w:qFormat/>
    <w:rsid w:val="004A5423"/>
    <w:rPr>
      <w:i/>
      <w:iCs/>
    </w:rPr>
  </w:style>
  <w:style w:type="paragraph" w:customStyle="1" w:styleId="Hyperlink1">
    <w:name w:val="Hyperlink1"/>
    <w:basedOn w:val="Normal"/>
    <w:qFormat/>
    <w:rsid w:val="002F2C73"/>
    <w:rPr>
      <w:color w:val="006CA3" w:themeColor="accent1" w:themeShade="BF"/>
      <w:u w:val="single"/>
    </w:rPr>
  </w:style>
  <w:style w:type="character" w:styleId="Strong">
    <w:name w:val="Strong"/>
    <w:basedOn w:val="DefaultParagraphFont"/>
    <w:uiPriority w:val="22"/>
    <w:qFormat/>
    <w:rsid w:val="004A5423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4A5423"/>
  </w:style>
  <w:style w:type="table" w:styleId="TableGrid">
    <w:name w:val="Table Grid"/>
    <w:basedOn w:val="TableNormal"/>
    <w:uiPriority w:val="39"/>
    <w:rsid w:val="007E5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1">
    <w:name w:val="List Table 4 Accent 1"/>
    <w:aliases w:val="TAC-Table Style-01"/>
    <w:basedOn w:val="TableNormal"/>
    <w:uiPriority w:val="49"/>
    <w:rsid w:val="00E9525B"/>
    <w:rPr>
      <w:sz w:val="22"/>
    </w:rPr>
    <w:tblPr>
      <w:tblStyleRowBandSize w:val="1"/>
      <w:tblStyleColBandSize w:val="1"/>
      <w:tblCellMar>
        <w:top w:w="170" w:type="dxa"/>
        <w:bottom w:w="170" w:type="dxa"/>
      </w:tblCellMar>
    </w:tblPr>
    <w:tcPr>
      <w:vAlign w:val="center"/>
    </w:tcPr>
    <w:tblStylePr w:type="firstRow">
      <w:rPr>
        <w:rFonts w:asciiTheme="majorHAnsi" w:hAnsiTheme="majorHAnsi"/>
        <w:b/>
        <w:bCs/>
        <w:color w:val="FFFFFF" w:themeColor="background1"/>
        <w:sz w:val="24"/>
      </w:rPr>
      <w:tblPr/>
      <w:tcPr>
        <w:shd w:val="clear" w:color="auto" w:fill="1E2850" w:themeFill="text2"/>
      </w:tcPr>
    </w:tblStylePr>
    <w:tblStylePr w:type="lastRow">
      <w:rPr>
        <w:b/>
        <w:bCs/>
        <w:color w:val="FFFFFF" w:themeColor="background1"/>
        <w:sz w:val="22"/>
      </w:rPr>
      <w:tblPr/>
      <w:tcPr>
        <w:shd w:val="clear" w:color="auto" w:fill="006CA3" w:themeFill="accent1" w:themeFillShade="B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rPr>
        <w:rFonts w:asciiTheme="minorHAnsi" w:hAnsiTheme="minorHAnsi"/>
      </w:rPr>
      <w:tblPr/>
      <w:tcPr>
        <w:shd w:val="clear" w:color="auto" w:fill="FFFFFF" w:themeFill="background1"/>
      </w:tcPr>
    </w:tblStylePr>
  </w:style>
  <w:style w:type="table" w:styleId="ListTable4">
    <w:name w:val="List Table 4"/>
    <w:basedOn w:val="TableNormal"/>
    <w:uiPriority w:val="49"/>
    <w:rsid w:val="007E5E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7E5E3A"/>
    <w:tblPr>
      <w:tblStyleRowBandSize w:val="1"/>
      <w:tblStyleColBandSize w:val="1"/>
      <w:tblBorders>
        <w:top w:val="single" w:sz="4" w:space="0" w:color="5066BD" w:themeColor="accent6" w:themeTint="99"/>
        <w:left w:val="single" w:sz="4" w:space="0" w:color="5066BD" w:themeColor="accent6" w:themeTint="99"/>
        <w:bottom w:val="single" w:sz="4" w:space="0" w:color="5066BD" w:themeColor="accent6" w:themeTint="99"/>
        <w:right w:val="single" w:sz="4" w:space="0" w:color="5066BD" w:themeColor="accent6" w:themeTint="99"/>
        <w:insideH w:val="single" w:sz="4" w:space="0" w:color="5066B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2850" w:themeColor="accent6"/>
          <w:left w:val="single" w:sz="4" w:space="0" w:color="1E2850" w:themeColor="accent6"/>
          <w:bottom w:val="single" w:sz="4" w:space="0" w:color="1E2850" w:themeColor="accent6"/>
          <w:right w:val="single" w:sz="4" w:space="0" w:color="1E2850" w:themeColor="accent6"/>
          <w:insideH w:val="nil"/>
        </w:tcBorders>
        <w:shd w:val="clear" w:color="auto" w:fill="1E2850" w:themeFill="accent6"/>
      </w:tcPr>
    </w:tblStylePr>
    <w:tblStylePr w:type="lastRow">
      <w:rPr>
        <w:b/>
        <w:bCs/>
      </w:rPr>
      <w:tblPr/>
      <w:tcPr>
        <w:tcBorders>
          <w:top w:val="double" w:sz="4" w:space="0" w:color="5066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CCE9" w:themeFill="accent6" w:themeFillTint="33"/>
      </w:tcPr>
    </w:tblStylePr>
    <w:tblStylePr w:type="band1Horz">
      <w:tblPr/>
      <w:tcPr>
        <w:shd w:val="clear" w:color="auto" w:fill="C4CCE9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823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23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23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3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30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42C8"/>
  </w:style>
  <w:style w:type="paragraph" w:customStyle="1" w:styleId="FrontCoverTitle">
    <w:name w:val="Front Cover Title"/>
    <w:basedOn w:val="Title"/>
    <w:qFormat/>
    <w:rsid w:val="00F464E8"/>
    <w:rPr>
      <w:sz w:val="72"/>
      <w:szCs w:val="72"/>
    </w:rPr>
  </w:style>
  <w:style w:type="paragraph" w:customStyle="1" w:styleId="TACbody">
    <w:name w:val="TAC body"/>
    <w:qFormat/>
    <w:rsid w:val="009C12CB"/>
    <w:pPr>
      <w:spacing w:after="120" w:line="220" w:lineRule="exact"/>
    </w:pPr>
    <w:rPr>
      <w:rFonts w:ascii="Arial" w:eastAsia="Times" w:hAnsi="Arial" w:cs="Times New Roman"/>
      <w:kern w:val="0"/>
      <w:sz w:val="18"/>
      <w:szCs w:val="20"/>
      <w:lang w:val="en-AU"/>
      <w14:ligatures w14:val="none"/>
    </w:rPr>
  </w:style>
  <w:style w:type="paragraph" w:customStyle="1" w:styleId="TACFootertext">
    <w:name w:val="TAC Footer text"/>
    <w:basedOn w:val="Normal"/>
    <w:rsid w:val="000A6C08"/>
    <w:pPr>
      <w:spacing w:line="259" w:lineRule="auto"/>
      <w:jc w:val="center"/>
    </w:pPr>
    <w:rPr>
      <w:rFonts w:ascii="Arial" w:hAnsi="Arial"/>
      <w:b/>
      <w:i/>
      <w:color w:val="008FDB"/>
      <w:kern w:val="0"/>
      <w:sz w:val="16"/>
      <w:szCs w:val="16"/>
      <w:lang w:val="en-US"/>
      <w14:ligatures w14:val="none"/>
    </w:rPr>
  </w:style>
  <w:style w:type="paragraph" w:customStyle="1" w:styleId="Default">
    <w:name w:val="Default"/>
    <w:rsid w:val="009C12CB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val="en-AU" w:eastAsia="en-AU"/>
      <w14:ligatures w14:val="none"/>
    </w:rPr>
  </w:style>
  <w:style w:type="paragraph" w:customStyle="1" w:styleId="Bullet1ListParagraph">
    <w:name w:val="Bullet 1  List Paragraph"/>
    <w:basedOn w:val="ListParagraph"/>
    <w:rsid w:val="009C12CB"/>
    <w:pPr>
      <w:numPr>
        <w:numId w:val="4"/>
      </w:numPr>
      <w:spacing w:after="120" w:line="259" w:lineRule="auto"/>
      <w:ind w:left="714" w:hanging="357"/>
    </w:pPr>
    <w:rPr>
      <w:rFonts w:ascii="Arial" w:hAnsi="Arial"/>
      <w:kern w:val="0"/>
      <w:sz w:val="18"/>
      <w:szCs w:val="22"/>
      <w:lang w:val="en-US"/>
      <w14:ligatures w14:val="none"/>
    </w:rPr>
  </w:style>
  <w:style w:type="paragraph" w:customStyle="1" w:styleId="Bullet2-ListParagraph">
    <w:name w:val="Bullet 2 - List Paragraph"/>
    <w:basedOn w:val="ListParagraph"/>
    <w:rsid w:val="009C12CB"/>
    <w:pPr>
      <w:numPr>
        <w:numId w:val="5"/>
      </w:numPr>
      <w:spacing w:after="120" w:line="259" w:lineRule="auto"/>
      <w:ind w:left="1077" w:hanging="357"/>
    </w:pPr>
    <w:rPr>
      <w:rFonts w:ascii="Arial" w:hAnsi="Arial"/>
      <w:kern w:val="0"/>
      <w:sz w:val="18"/>
      <w:szCs w:val="22"/>
      <w:lang w:val="en-US"/>
      <w14:ligatures w14:val="none"/>
    </w:rPr>
  </w:style>
  <w:style w:type="paragraph" w:customStyle="1" w:styleId="Bullet3-ListParagraph">
    <w:name w:val="Bullet 3 - List Paragraph"/>
    <w:basedOn w:val="Bullet2-ListParagraph"/>
    <w:rsid w:val="009C12CB"/>
    <w:pPr>
      <w:numPr>
        <w:ilvl w:val="1"/>
      </w:numPr>
      <w:ind w:left="1797" w:hanging="357"/>
    </w:pPr>
  </w:style>
  <w:style w:type="paragraph" w:customStyle="1" w:styleId="TACtabletext">
    <w:name w:val="TAC table text"/>
    <w:uiPriority w:val="3"/>
    <w:qFormat/>
    <w:rsid w:val="009C12CB"/>
    <w:pPr>
      <w:spacing w:before="80" w:after="60" w:line="220" w:lineRule="exact"/>
    </w:pPr>
    <w:rPr>
      <w:rFonts w:ascii="Arial" w:eastAsia="Times New Roman" w:hAnsi="Arial" w:cs="Times New Roman"/>
      <w:kern w:val="0"/>
      <w:sz w:val="18"/>
      <w:szCs w:val="20"/>
      <w:lang w:val="en-AU"/>
      <w14:ligatures w14:val="none"/>
    </w:rPr>
  </w:style>
  <w:style w:type="table" w:customStyle="1" w:styleId="TACtablestyle1">
    <w:name w:val="TAC table style 1"/>
    <w:basedOn w:val="TableNormal"/>
    <w:uiPriority w:val="99"/>
    <w:rsid w:val="009C12CB"/>
    <w:rPr>
      <w:rFonts w:ascii="Arial" w:hAnsi="Arial"/>
      <w:kern w:val="0"/>
      <w:sz w:val="18"/>
      <w:szCs w:val="22"/>
      <w:lang w:val="en-US"/>
      <w14:ligatures w14:val="none"/>
    </w:rPr>
    <w:tblPr>
      <w:tblStyleRowBandSize w:val="1"/>
    </w:tblPr>
    <w:tcPr>
      <w:shd w:val="clear" w:color="auto" w:fill="auto"/>
    </w:tcPr>
    <w:tblStylePr w:type="firstRow">
      <w:tblPr/>
      <w:tcPr>
        <w:shd w:val="clear" w:color="auto" w:fill="1E2850" w:themeFill="text2"/>
      </w:tcPr>
    </w:tblStylePr>
    <w:tblStylePr w:type="band2Horz">
      <w:tblPr/>
      <w:tcPr>
        <w:shd w:val="clear" w:color="auto" w:fill="E9E9E9" w:themeFill="background2"/>
      </w:tcPr>
    </w:tblStylePr>
  </w:style>
  <w:style w:type="paragraph" w:customStyle="1" w:styleId="TACtablecolheadWhite">
    <w:name w:val="TAC table col head White"/>
    <w:uiPriority w:val="3"/>
    <w:qFormat/>
    <w:rsid w:val="009C12CB"/>
    <w:pPr>
      <w:spacing w:before="80" w:after="60"/>
    </w:pPr>
    <w:rPr>
      <w:rFonts w:ascii="Arial" w:eastAsia="Times New Roman" w:hAnsi="Arial" w:cs="Times New Roman"/>
      <w:b/>
      <w:caps/>
      <w:color w:val="FFFFFF"/>
      <w:kern w:val="0"/>
      <w:sz w:val="20"/>
      <w:szCs w:val="20"/>
      <w:lang w:val="en-AU"/>
      <w14:ligatures w14:val="none"/>
    </w:rPr>
  </w:style>
  <w:style w:type="paragraph" w:customStyle="1" w:styleId="TACtablesubhead">
    <w:name w:val="TAC table sub head"/>
    <w:basedOn w:val="TACtabletext"/>
    <w:qFormat/>
    <w:rsid w:val="009C12CB"/>
    <w:rPr>
      <w:b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E5051"/>
    <w:rPr>
      <w:color w:val="0091DA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408F8"/>
    <w:pPr>
      <w:spacing w:before="240" w:after="0" w:line="259" w:lineRule="auto"/>
      <w:outlineLvl w:val="9"/>
    </w:pPr>
    <w:rPr>
      <w:b w:val="0"/>
      <w:bCs w:val="0"/>
      <w:color w:val="006CA3" w:themeColor="accent1" w:themeShade="BF"/>
      <w:kern w:val="0"/>
      <w:sz w:val="32"/>
      <w:szCs w:val="32"/>
      <w:lang w:val="en-AU" w:eastAsia="en-A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75B6F"/>
    <w:pPr>
      <w:tabs>
        <w:tab w:val="right" w:leader="dot" w:pos="10082"/>
      </w:tabs>
      <w:spacing w:before="120"/>
    </w:pPr>
    <w:rPr>
      <w:rFonts w:cstheme="minorHAnsi"/>
      <w:b/>
      <w:bCs/>
      <w:i/>
      <w:iC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75B6F"/>
    <w:pPr>
      <w:spacing w:before="120"/>
      <w:ind w:left="442"/>
    </w:pPr>
    <w:rPr>
      <w:rFonts w:cs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1F3F"/>
    <w:rPr>
      <w:color w:val="1E2850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11F3F"/>
    <w:pPr>
      <w:ind w:left="660"/>
    </w:pPr>
    <w:rPr>
      <w:rFonts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60BC7"/>
    <w:rPr>
      <w:color w:val="605E5C"/>
      <w:shd w:val="clear" w:color="auto" w:fill="E1DFDD"/>
    </w:rPr>
  </w:style>
  <w:style w:type="paragraph" w:customStyle="1" w:styleId="BodyChar">
    <w:name w:val="Body Char"/>
    <w:basedOn w:val="Normal"/>
    <w:link w:val="BodyCharChar"/>
    <w:rsid w:val="00065487"/>
    <w:pPr>
      <w:spacing w:after="180"/>
    </w:pPr>
    <w:rPr>
      <w:rFonts w:ascii="Franklin Gothic Book" w:eastAsia="Times New Roman" w:hAnsi="Franklin Gothic Book" w:cs="Times New Roman"/>
      <w:kern w:val="0"/>
      <w:sz w:val="20"/>
      <w:szCs w:val="20"/>
      <w:lang w:val="en-AU"/>
      <w14:ligatures w14:val="none"/>
    </w:rPr>
  </w:style>
  <w:style w:type="character" w:customStyle="1" w:styleId="BodyCharChar">
    <w:name w:val="Body Char Char"/>
    <w:link w:val="BodyChar"/>
    <w:rsid w:val="00065487"/>
    <w:rPr>
      <w:rFonts w:ascii="Franklin Gothic Book" w:eastAsia="Times New Roman" w:hAnsi="Franklin Gothic Book" w:cs="Times New Roman"/>
      <w:kern w:val="0"/>
      <w:sz w:val="20"/>
      <w:szCs w:val="20"/>
      <w:lang w:val="en-AU"/>
      <w14:ligatures w14:val="none"/>
    </w:rPr>
  </w:style>
  <w:style w:type="numbering" w:customStyle="1" w:styleId="CurrentList1">
    <w:name w:val="Current List1"/>
    <w:uiPriority w:val="99"/>
    <w:rsid w:val="00E45072"/>
    <w:pPr>
      <w:numPr>
        <w:numId w:val="25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975B6F"/>
    <w:pPr>
      <w:spacing w:before="120"/>
      <w:ind w:left="221"/>
    </w:pPr>
    <w:rPr>
      <w:rFonts w:cstheme="minorHAnsi"/>
      <w:b/>
      <w:bCs/>
      <w:szCs w:val="22"/>
    </w:rPr>
  </w:style>
  <w:style w:type="numbering" w:customStyle="1" w:styleId="CurrentList2">
    <w:name w:val="Current List2"/>
    <w:uiPriority w:val="99"/>
    <w:rsid w:val="0047370B"/>
    <w:pPr>
      <w:numPr>
        <w:numId w:val="26"/>
      </w:numPr>
    </w:pPr>
  </w:style>
  <w:style w:type="paragraph" w:styleId="TOC5">
    <w:name w:val="toc 5"/>
    <w:basedOn w:val="Normal"/>
    <w:next w:val="Normal"/>
    <w:autoRedefine/>
    <w:uiPriority w:val="39"/>
    <w:unhideWhenUsed/>
    <w:rsid w:val="0004255E"/>
    <w:pPr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255E"/>
    <w:pPr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255E"/>
    <w:pPr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255E"/>
    <w:pPr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255E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www.tac.vic.gov.au/road-safety" TargetMode="External"/><Relationship Id="rId26" Type="http://schemas.openxmlformats.org/officeDocument/2006/relationships/hyperlink" Target="https://www.sira.nsw.gov.au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roadtozero.vic.gov.au/" TargetMode="External"/><Relationship Id="rId34" Type="http://schemas.openxmlformats.org/officeDocument/2006/relationships/chart" Target="charts/chart7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hyperlink" Target="https://www.ntro.org.au/" TargetMode="External"/><Relationship Id="rId33" Type="http://schemas.openxmlformats.org/officeDocument/2006/relationships/chart" Target="charts/chart6.xm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data-explorer.oecd.org/vis?lc=en&amp;df%5bds%5d=dsDisseminateFinalDMZ&amp;df%5bid%5d=DSD_INDICATORS%40DF_SAFETY&amp;df%5bag%5d=OECD.ITF&amp;df%5bvs%5d=1.0&amp;dq=.A......&amp;lom=LASTNPERIODS&amp;lo=5&amp;to%5bTIME_PERIOD%5d=false&amp;vw=tb" TargetMode="External"/><Relationship Id="rId20" Type="http://schemas.openxmlformats.org/officeDocument/2006/relationships/hyperlink" Target="https://www.tac.vic.gov.au/about-the-tac/community/grants/road-safety-grant-program" TargetMode="External"/><Relationship Id="rId29" Type="http://schemas.openxmlformats.org/officeDocument/2006/relationships/hyperlink" Target="https://swov.nl/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vic.gov.au/victorian-road-trauma-statistics" TargetMode="External"/><Relationship Id="rId32" Type="http://schemas.openxmlformats.org/officeDocument/2006/relationships/chart" Target="charts/chart5.xm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atahub.roadsafety.gov.au/progress-reporting/international-comparisons" TargetMode="External"/><Relationship Id="rId23" Type="http://schemas.openxmlformats.org/officeDocument/2006/relationships/hyperlink" Target="https://www.data.vic.gov.au/" TargetMode="External"/><Relationship Id="rId28" Type="http://schemas.openxmlformats.org/officeDocument/2006/relationships/hyperlink" Target="https://www.vti.se/en/about-vti/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tac.vic.gov.au/road-safety/campaigns" TargetMode="External"/><Relationship Id="rId31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https://transport.vic.gov.au" TargetMode="External"/><Relationship Id="rId27" Type="http://schemas.openxmlformats.org/officeDocument/2006/relationships/hyperlink" Target="https://www.ctp.sa.gov.au/?form=MG0AV3" TargetMode="External"/><Relationship Id="rId30" Type="http://schemas.openxmlformats.org/officeDocument/2006/relationships/hyperlink" Target="https://www.bitre.gov.au/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ublic\templates\Word\TAC_Report%20with%20cover%20page_templat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9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Rolling 12 month claims </a:t>
            </a:r>
            <a:r>
              <a:rPr lang="en-GB" sz="900" b="1" i="0" u="none" strike="noStrike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hospitalised within 7 days and stayed</a:t>
            </a:r>
            <a:r>
              <a:rPr lang="en-AU" sz="9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over 14 days</a:t>
            </a:r>
          </a:p>
        </c:rich>
      </c:tx>
      <c:layout>
        <c:manualLayout>
          <c:xMode val="edge"/>
          <c:yMode val="edge"/>
          <c:x val="0.24617393991030551"/>
          <c:y val="2.9125656167979005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>
              <a:solidFill>
                <a:srgbClr val="0091DA"/>
              </a:solidFill>
            </a:ln>
          </c:spPr>
          <c:marker>
            <c:symbol val="none"/>
          </c:marker>
          <c:cat>
            <c:numRef>
              <c:f>ALL!$A$103:$A$307</c:f>
              <c:numCache>
                <c:formatCode>mmm\-yy</c:formatCode>
                <c:ptCount val="205"/>
                <c:pt idx="0">
                  <c:v>39600</c:v>
                </c:pt>
                <c:pt idx="1">
                  <c:v>39630</c:v>
                </c:pt>
                <c:pt idx="2">
                  <c:v>39661</c:v>
                </c:pt>
                <c:pt idx="3">
                  <c:v>39692</c:v>
                </c:pt>
                <c:pt idx="4">
                  <c:v>39722</c:v>
                </c:pt>
                <c:pt idx="5">
                  <c:v>39753</c:v>
                </c:pt>
                <c:pt idx="6">
                  <c:v>39783</c:v>
                </c:pt>
                <c:pt idx="7">
                  <c:v>39814</c:v>
                </c:pt>
                <c:pt idx="8">
                  <c:v>39845</c:v>
                </c:pt>
                <c:pt idx="9">
                  <c:v>39873</c:v>
                </c:pt>
                <c:pt idx="10">
                  <c:v>39904</c:v>
                </c:pt>
                <c:pt idx="11">
                  <c:v>39934</c:v>
                </c:pt>
                <c:pt idx="12">
                  <c:v>39965</c:v>
                </c:pt>
                <c:pt idx="13">
                  <c:v>39995</c:v>
                </c:pt>
                <c:pt idx="14">
                  <c:v>40026</c:v>
                </c:pt>
                <c:pt idx="15">
                  <c:v>40057</c:v>
                </c:pt>
                <c:pt idx="16">
                  <c:v>40087</c:v>
                </c:pt>
                <c:pt idx="17">
                  <c:v>40118</c:v>
                </c:pt>
                <c:pt idx="18">
                  <c:v>40148</c:v>
                </c:pt>
                <c:pt idx="19">
                  <c:v>40179</c:v>
                </c:pt>
                <c:pt idx="20">
                  <c:v>40210</c:v>
                </c:pt>
                <c:pt idx="21">
                  <c:v>40238</c:v>
                </c:pt>
                <c:pt idx="22">
                  <c:v>40269</c:v>
                </c:pt>
                <c:pt idx="23">
                  <c:v>40299</c:v>
                </c:pt>
                <c:pt idx="24">
                  <c:v>40330</c:v>
                </c:pt>
                <c:pt idx="25">
                  <c:v>40360</c:v>
                </c:pt>
                <c:pt idx="26">
                  <c:v>40391</c:v>
                </c:pt>
                <c:pt idx="27">
                  <c:v>40422</c:v>
                </c:pt>
                <c:pt idx="28">
                  <c:v>40452</c:v>
                </c:pt>
                <c:pt idx="29">
                  <c:v>40483</c:v>
                </c:pt>
                <c:pt idx="30">
                  <c:v>40513</c:v>
                </c:pt>
                <c:pt idx="31">
                  <c:v>40544</c:v>
                </c:pt>
                <c:pt idx="32">
                  <c:v>40575</c:v>
                </c:pt>
                <c:pt idx="33">
                  <c:v>40603</c:v>
                </c:pt>
                <c:pt idx="34">
                  <c:v>40634</c:v>
                </c:pt>
                <c:pt idx="35">
                  <c:v>40664</c:v>
                </c:pt>
                <c:pt idx="36">
                  <c:v>40695</c:v>
                </c:pt>
                <c:pt idx="37">
                  <c:v>40725</c:v>
                </c:pt>
                <c:pt idx="38">
                  <c:v>40756</c:v>
                </c:pt>
                <c:pt idx="39">
                  <c:v>40787</c:v>
                </c:pt>
                <c:pt idx="40">
                  <c:v>40817</c:v>
                </c:pt>
                <c:pt idx="41">
                  <c:v>40848</c:v>
                </c:pt>
                <c:pt idx="42">
                  <c:v>40878</c:v>
                </c:pt>
                <c:pt idx="43">
                  <c:v>40909</c:v>
                </c:pt>
                <c:pt idx="44">
                  <c:v>40940</c:v>
                </c:pt>
                <c:pt idx="45">
                  <c:v>40969</c:v>
                </c:pt>
                <c:pt idx="46">
                  <c:v>41000</c:v>
                </c:pt>
                <c:pt idx="47">
                  <c:v>41030</c:v>
                </c:pt>
                <c:pt idx="48">
                  <c:v>41061</c:v>
                </c:pt>
                <c:pt idx="49">
                  <c:v>41091</c:v>
                </c:pt>
                <c:pt idx="50">
                  <c:v>41122</c:v>
                </c:pt>
                <c:pt idx="51">
                  <c:v>41153</c:v>
                </c:pt>
                <c:pt idx="52">
                  <c:v>41183</c:v>
                </c:pt>
                <c:pt idx="53">
                  <c:v>41214</c:v>
                </c:pt>
                <c:pt idx="54">
                  <c:v>41244</c:v>
                </c:pt>
                <c:pt idx="55">
                  <c:v>41275</c:v>
                </c:pt>
                <c:pt idx="56">
                  <c:v>41306</c:v>
                </c:pt>
                <c:pt idx="57">
                  <c:v>41334</c:v>
                </c:pt>
                <c:pt idx="58">
                  <c:v>41365</c:v>
                </c:pt>
                <c:pt idx="59">
                  <c:v>41395</c:v>
                </c:pt>
                <c:pt idx="60">
                  <c:v>41426</c:v>
                </c:pt>
                <c:pt idx="61">
                  <c:v>41456</c:v>
                </c:pt>
                <c:pt idx="62">
                  <c:v>41487</c:v>
                </c:pt>
                <c:pt idx="63">
                  <c:v>41518</c:v>
                </c:pt>
                <c:pt idx="64">
                  <c:v>41548</c:v>
                </c:pt>
                <c:pt idx="65">
                  <c:v>41579</c:v>
                </c:pt>
                <c:pt idx="66">
                  <c:v>41609</c:v>
                </c:pt>
                <c:pt idx="67">
                  <c:v>41640</c:v>
                </c:pt>
                <c:pt idx="68">
                  <c:v>41671</c:v>
                </c:pt>
                <c:pt idx="69">
                  <c:v>41699</c:v>
                </c:pt>
                <c:pt idx="70">
                  <c:v>41730</c:v>
                </c:pt>
                <c:pt idx="71">
                  <c:v>41760</c:v>
                </c:pt>
                <c:pt idx="72">
                  <c:v>41791</c:v>
                </c:pt>
                <c:pt idx="73">
                  <c:v>41821</c:v>
                </c:pt>
                <c:pt idx="74">
                  <c:v>41852</c:v>
                </c:pt>
                <c:pt idx="75">
                  <c:v>41883</c:v>
                </c:pt>
                <c:pt idx="76">
                  <c:v>41913</c:v>
                </c:pt>
                <c:pt idx="77">
                  <c:v>41944</c:v>
                </c:pt>
                <c:pt idx="78">
                  <c:v>41974</c:v>
                </c:pt>
                <c:pt idx="79">
                  <c:v>42005</c:v>
                </c:pt>
                <c:pt idx="80">
                  <c:v>42036</c:v>
                </c:pt>
                <c:pt idx="81">
                  <c:v>42064</c:v>
                </c:pt>
                <c:pt idx="82">
                  <c:v>42095</c:v>
                </c:pt>
                <c:pt idx="83">
                  <c:v>42125</c:v>
                </c:pt>
                <c:pt idx="84">
                  <c:v>42156</c:v>
                </c:pt>
                <c:pt idx="85">
                  <c:v>42186</c:v>
                </c:pt>
                <c:pt idx="86">
                  <c:v>42217</c:v>
                </c:pt>
                <c:pt idx="87">
                  <c:v>42248</c:v>
                </c:pt>
                <c:pt idx="88">
                  <c:v>42278</c:v>
                </c:pt>
                <c:pt idx="89">
                  <c:v>42309</c:v>
                </c:pt>
                <c:pt idx="90">
                  <c:v>42339</c:v>
                </c:pt>
                <c:pt idx="91">
                  <c:v>42370</c:v>
                </c:pt>
                <c:pt idx="92">
                  <c:v>42401</c:v>
                </c:pt>
                <c:pt idx="93">
                  <c:v>42430</c:v>
                </c:pt>
                <c:pt idx="94">
                  <c:v>42461</c:v>
                </c:pt>
                <c:pt idx="95">
                  <c:v>42491</c:v>
                </c:pt>
                <c:pt idx="96">
                  <c:v>42522</c:v>
                </c:pt>
                <c:pt idx="97">
                  <c:v>42552</c:v>
                </c:pt>
                <c:pt idx="98">
                  <c:v>42583</c:v>
                </c:pt>
                <c:pt idx="99">
                  <c:v>42614</c:v>
                </c:pt>
                <c:pt idx="100">
                  <c:v>42644</c:v>
                </c:pt>
                <c:pt idx="101">
                  <c:v>42675</c:v>
                </c:pt>
                <c:pt idx="102">
                  <c:v>42705</c:v>
                </c:pt>
                <c:pt idx="103">
                  <c:v>42736</c:v>
                </c:pt>
                <c:pt idx="104">
                  <c:v>42767</c:v>
                </c:pt>
                <c:pt idx="105">
                  <c:v>42795</c:v>
                </c:pt>
                <c:pt idx="106">
                  <c:v>42826</c:v>
                </c:pt>
                <c:pt idx="107">
                  <c:v>42856</c:v>
                </c:pt>
                <c:pt idx="108">
                  <c:v>42887</c:v>
                </c:pt>
                <c:pt idx="109">
                  <c:v>42917</c:v>
                </c:pt>
                <c:pt idx="110">
                  <c:v>42948</c:v>
                </c:pt>
                <c:pt idx="111">
                  <c:v>42979</c:v>
                </c:pt>
                <c:pt idx="112">
                  <c:v>43009</c:v>
                </c:pt>
                <c:pt idx="113">
                  <c:v>43040</c:v>
                </c:pt>
                <c:pt idx="114">
                  <c:v>43070</c:v>
                </c:pt>
                <c:pt idx="115">
                  <c:v>43101</c:v>
                </c:pt>
                <c:pt idx="116">
                  <c:v>43132</c:v>
                </c:pt>
                <c:pt idx="117">
                  <c:v>43160</c:v>
                </c:pt>
                <c:pt idx="118">
                  <c:v>43191</c:v>
                </c:pt>
                <c:pt idx="119">
                  <c:v>43221</c:v>
                </c:pt>
                <c:pt idx="120">
                  <c:v>43252</c:v>
                </c:pt>
                <c:pt idx="121">
                  <c:v>43282</c:v>
                </c:pt>
                <c:pt idx="122">
                  <c:v>43313</c:v>
                </c:pt>
                <c:pt idx="123">
                  <c:v>43344</c:v>
                </c:pt>
                <c:pt idx="124">
                  <c:v>43374</c:v>
                </c:pt>
                <c:pt idx="125">
                  <c:v>43405</c:v>
                </c:pt>
                <c:pt idx="126">
                  <c:v>43435</c:v>
                </c:pt>
                <c:pt idx="127">
                  <c:v>43466</c:v>
                </c:pt>
                <c:pt idx="128">
                  <c:v>43497</c:v>
                </c:pt>
                <c:pt idx="129">
                  <c:v>43525</c:v>
                </c:pt>
                <c:pt idx="130">
                  <c:v>43556</c:v>
                </c:pt>
                <c:pt idx="131">
                  <c:v>43586</c:v>
                </c:pt>
                <c:pt idx="132">
                  <c:v>43617</c:v>
                </c:pt>
                <c:pt idx="133">
                  <c:v>43647</c:v>
                </c:pt>
                <c:pt idx="134">
                  <c:v>43678</c:v>
                </c:pt>
                <c:pt idx="135">
                  <c:v>43709</c:v>
                </c:pt>
                <c:pt idx="136">
                  <c:v>43739</c:v>
                </c:pt>
                <c:pt idx="137">
                  <c:v>43770</c:v>
                </c:pt>
                <c:pt idx="138">
                  <c:v>43800</c:v>
                </c:pt>
                <c:pt idx="139">
                  <c:v>43831</c:v>
                </c:pt>
                <c:pt idx="140">
                  <c:v>43862</c:v>
                </c:pt>
                <c:pt idx="141">
                  <c:v>43891</c:v>
                </c:pt>
                <c:pt idx="142">
                  <c:v>43922</c:v>
                </c:pt>
                <c:pt idx="143">
                  <c:v>43952</c:v>
                </c:pt>
                <c:pt idx="144">
                  <c:v>43983</c:v>
                </c:pt>
                <c:pt idx="145">
                  <c:v>44013</c:v>
                </c:pt>
                <c:pt idx="146">
                  <c:v>44044</c:v>
                </c:pt>
                <c:pt idx="147">
                  <c:v>44075</c:v>
                </c:pt>
                <c:pt idx="148">
                  <c:v>44105</c:v>
                </c:pt>
                <c:pt idx="149">
                  <c:v>44136</c:v>
                </c:pt>
                <c:pt idx="150">
                  <c:v>44166</c:v>
                </c:pt>
                <c:pt idx="151">
                  <c:v>44197</c:v>
                </c:pt>
                <c:pt idx="152">
                  <c:v>44228</c:v>
                </c:pt>
                <c:pt idx="153">
                  <c:v>44256</c:v>
                </c:pt>
                <c:pt idx="154">
                  <c:v>44287</c:v>
                </c:pt>
                <c:pt idx="155">
                  <c:v>44317</c:v>
                </c:pt>
                <c:pt idx="156">
                  <c:v>44348</c:v>
                </c:pt>
                <c:pt idx="157">
                  <c:v>44378</c:v>
                </c:pt>
                <c:pt idx="158">
                  <c:v>44409</c:v>
                </c:pt>
                <c:pt idx="159">
                  <c:v>44440</c:v>
                </c:pt>
                <c:pt idx="160">
                  <c:v>44470</c:v>
                </c:pt>
                <c:pt idx="161">
                  <c:v>44501</c:v>
                </c:pt>
                <c:pt idx="162">
                  <c:v>44531</c:v>
                </c:pt>
                <c:pt idx="163">
                  <c:v>44562</c:v>
                </c:pt>
                <c:pt idx="164">
                  <c:v>44593</c:v>
                </c:pt>
                <c:pt idx="165">
                  <c:v>44621</c:v>
                </c:pt>
                <c:pt idx="166">
                  <c:v>44652</c:v>
                </c:pt>
                <c:pt idx="167">
                  <c:v>44682</c:v>
                </c:pt>
                <c:pt idx="168">
                  <c:v>44713</c:v>
                </c:pt>
                <c:pt idx="169">
                  <c:v>44743</c:v>
                </c:pt>
                <c:pt idx="170">
                  <c:v>44774</c:v>
                </c:pt>
                <c:pt idx="171">
                  <c:v>44805</c:v>
                </c:pt>
                <c:pt idx="172">
                  <c:v>44835</c:v>
                </c:pt>
                <c:pt idx="173">
                  <c:v>44866</c:v>
                </c:pt>
                <c:pt idx="174">
                  <c:v>44896</c:v>
                </c:pt>
                <c:pt idx="175">
                  <c:v>44927</c:v>
                </c:pt>
                <c:pt idx="176">
                  <c:v>44958</c:v>
                </c:pt>
                <c:pt idx="177">
                  <c:v>44986</c:v>
                </c:pt>
                <c:pt idx="178">
                  <c:v>45017</c:v>
                </c:pt>
                <c:pt idx="179">
                  <c:v>45047</c:v>
                </c:pt>
                <c:pt idx="180">
                  <c:v>45078</c:v>
                </c:pt>
                <c:pt idx="181">
                  <c:v>45108</c:v>
                </c:pt>
                <c:pt idx="182">
                  <c:v>45139</c:v>
                </c:pt>
                <c:pt idx="183">
                  <c:v>45170</c:v>
                </c:pt>
                <c:pt idx="184">
                  <c:v>45200</c:v>
                </c:pt>
                <c:pt idx="185">
                  <c:v>45231</c:v>
                </c:pt>
                <c:pt idx="186">
                  <c:v>45261</c:v>
                </c:pt>
                <c:pt idx="187">
                  <c:v>45292</c:v>
                </c:pt>
                <c:pt idx="188">
                  <c:v>45323</c:v>
                </c:pt>
                <c:pt idx="189">
                  <c:v>45352</c:v>
                </c:pt>
                <c:pt idx="190">
                  <c:v>45383</c:v>
                </c:pt>
                <c:pt idx="191">
                  <c:v>45413</c:v>
                </c:pt>
                <c:pt idx="192">
                  <c:v>45444</c:v>
                </c:pt>
                <c:pt idx="193">
                  <c:v>45474</c:v>
                </c:pt>
                <c:pt idx="194">
                  <c:v>45505</c:v>
                </c:pt>
                <c:pt idx="195">
                  <c:v>45536</c:v>
                </c:pt>
                <c:pt idx="196">
                  <c:v>45566</c:v>
                </c:pt>
                <c:pt idx="197">
                  <c:v>45597</c:v>
                </c:pt>
                <c:pt idx="198">
                  <c:v>45627</c:v>
                </c:pt>
                <c:pt idx="199">
                  <c:v>45658</c:v>
                </c:pt>
                <c:pt idx="200">
                  <c:v>45689</c:v>
                </c:pt>
                <c:pt idx="201">
                  <c:v>45474</c:v>
                </c:pt>
                <c:pt idx="202">
                  <c:v>45505</c:v>
                </c:pt>
                <c:pt idx="203">
                  <c:v>45536</c:v>
                </c:pt>
                <c:pt idx="204">
                  <c:v>45809</c:v>
                </c:pt>
              </c:numCache>
            </c:numRef>
          </c:cat>
          <c:val>
            <c:numRef>
              <c:f>ALL!$D$103:$D$307</c:f>
              <c:numCache>
                <c:formatCode>General</c:formatCode>
                <c:ptCount val="205"/>
                <c:pt idx="0">
                  <c:v>907</c:v>
                </c:pt>
                <c:pt idx="1">
                  <c:v>889</c:v>
                </c:pt>
                <c:pt idx="2">
                  <c:v>898</c:v>
                </c:pt>
                <c:pt idx="3">
                  <c:v>880</c:v>
                </c:pt>
                <c:pt idx="4">
                  <c:v>891</c:v>
                </c:pt>
                <c:pt idx="5">
                  <c:v>902</c:v>
                </c:pt>
                <c:pt idx="6">
                  <c:v>903</c:v>
                </c:pt>
                <c:pt idx="7">
                  <c:v>902</c:v>
                </c:pt>
                <c:pt idx="8">
                  <c:v>904</c:v>
                </c:pt>
                <c:pt idx="9">
                  <c:v>908</c:v>
                </c:pt>
                <c:pt idx="10">
                  <c:v>893</c:v>
                </c:pt>
                <c:pt idx="11">
                  <c:v>923</c:v>
                </c:pt>
                <c:pt idx="12">
                  <c:v>924</c:v>
                </c:pt>
                <c:pt idx="13">
                  <c:v>943</c:v>
                </c:pt>
                <c:pt idx="14">
                  <c:v>930</c:v>
                </c:pt>
                <c:pt idx="15">
                  <c:v>931</c:v>
                </c:pt>
                <c:pt idx="16">
                  <c:v>913</c:v>
                </c:pt>
                <c:pt idx="17">
                  <c:v>916</c:v>
                </c:pt>
                <c:pt idx="18">
                  <c:v>905</c:v>
                </c:pt>
                <c:pt idx="19">
                  <c:v>890</c:v>
                </c:pt>
                <c:pt idx="20">
                  <c:v>876</c:v>
                </c:pt>
                <c:pt idx="21">
                  <c:v>871</c:v>
                </c:pt>
                <c:pt idx="22">
                  <c:v>862</c:v>
                </c:pt>
                <c:pt idx="23">
                  <c:v>853</c:v>
                </c:pt>
                <c:pt idx="24">
                  <c:v>838</c:v>
                </c:pt>
                <c:pt idx="25">
                  <c:v>820</c:v>
                </c:pt>
                <c:pt idx="26">
                  <c:v>818</c:v>
                </c:pt>
                <c:pt idx="27">
                  <c:v>818</c:v>
                </c:pt>
                <c:pt idx="28">
                  <c:v>824</c:v>
                </c:pt>
                <c:pt idx="29">
                  <c:v>818</c:v>
                </c:pt>
                <c:pt idx="30">
                  <c:v>815</c:v>
                </c:pt>
                <c:pt idx="31">
                  <c:v>819</c:v>
                </c:pt>
                <c:pt idx="32">
                  <c:v>815</c:v>
                </c:pt>
                <c:pt idx="33">
                  <c:v>815</c:v>
                </c:pt>
                <c:pt idx="34">
                  <c:v>849</c:v>
                </c:pt>
                <c:pt idx="35">
                  <c:v>846</c:v>
                </c:pt>
                <c:pt idx="36">
                  <c:v>834</c:v>
                </c:pt>
                <c:pt idx="37">
                  <c:v>853</c:v>
                </c:pt>
                <c:pt idx="38">
                  <c:v>865</c:v>
                </c:pt>
                <c:pt idx="39">
                  <c:v>878</c:v>
                </c:pt>
                <c:pt idx="40">
                  <c:v>882</c:v>
                </c:pt>
                <c:pt idx="41">
                  <c:v>887</c:v>
                </c:pt>
                <c:pt idx="42">
                  <c:v>904</c:v>
                </c:pt>
                <c:pt idx="43">
                  <c:v>910</c:v>
                </c:pt>
                <c:pt idx="44">
                  <c:v>943</c:v>
                </c:pt>
                <c:pt idx="45">
                  <c:v>952</c:v>
                </c:pt>
                <c:pt idx="46">
                  <c:v>930</c:v>
                </c:pt>
                <c:pt idx="47">
                  <c:v>937</c:v>
                </c:pt>
                <c:pt idx="48">
                  <c:v>936</c:v>
                </c:pt>
                <c:pt idx="49">
                  <c:v>913</c:v>
                </c:pt>
                <c:pt idx="50">
                  <c:v>910</c:v>
                </c:pt>
                <c:pt idx="51">
                  <c:v>913</c:v>
                </c:pt>
                <c:pt idx="52">
                  <c:v>916</c:v>
                </c:pt>
                <c:pt idx="53">
                  <c:v>903</c:v>
                </c:pt>
                <c:pt idx="54">
                  <c:v>886</c:v>
                </c:pt>
                <c:pt idx="55">
                  <c:v>882</c:v>
                </c:pt>
                <c:pt idx="56">
                  <c:v>862</c:v>
                </c:pt>
                <c:pt idx="57">
                  <c:v>850</c:v>
                </c:pt>
                <c:pt idx="58">
                  <c:v>854</c:v>
                </c:pt>
                <c:pt idx="59">
                  <c:v>866</c:v>
                </c:pt>
                <c:pt idx="60">
                  <c:v>880</c:v>
                </c:pt>
                <c:pt idx="61">
                  <c:v>897</c:v>
                </c:pt>
                <c:pt idx="62">
                  <c:v>900</c:v>
                </c:pt>
                <c:pt idx="63">
                  <c:v>886</c:v>
                </c:pt>
                <c:pt idx="64">
                  <c:v>869</c:v>
                </c:pt>
                <c:pt idx="65">
                  <c:v>873</c:v>
                </c:pt>
                <c:pt idx="66">
                  <c:v>906</c:v>
                </c:pt>
                <c:pt idx="67">
                  <c:v>919</c:v>
                </c:pt>
                <c:pt idx="68">
                  <c:v>905</c:v>
                </c:pt>
                <c:pt idx="69">
                  <c:v>896</c:v>
                </c:pt>
                <c:pt idx="70">
                  <c:v>894</c:v>
                </c:pt>
                <c:pt idx="71">
                  <c:v>877</c:v>
                </c:pt>
                <c:pt idx="72">
                  <c:v>885</c:v>
                </c:pt>
                <c:pt idx="73">
                  <c:v>878</c:v>
                </c:pt>
                <c:pt idx="74">
                  <c:v>864</c:v>
                </c:pt>
                <c:pt idx="75">
                  <c:v>869</c:v>
                </c:pt>
                <c:pt idx="76">
                  <c:v>879</c:v>
                </c:pt>
                <c:pt idx="77">
                  <c:v>895</c:v>
                </c:pt>
                <c:pt idx="78">
                  <c:v>857</c:v>
                </c:pt>
                <c:pt idx="79">
                  <c:v>852</c:v>
                </c:pt>
                <c:pt idx="80">
                  <c:v>863</c:v>
                </c:pt>
                <c:pt idx="81">
                  <c:v>882</c:v>
                </c:pt>
                <c:pt idx="82">
                  <c:v>881</c:v>
                </c:pt>
                <c:pt idx="83">
                  <c:v>898</c:v>
                </c:pt>
                <c:pt idx="84">
                  <c:v>886</c:v>
                </c:pt>
                <c:pt idx="85">
                  <c:v>906</c:v>
                </c:pt>
                <c:pt idx="86">
                  <c:v>923</c:v>
                </c:pt>
                <c:pt idx="87">
                  <c:v>922</c:v>
                </c:pt>
                <c:pt idx="88">
                  <c:v>944</c:v>
                </c:pt>
                <c:pt idx="89">
                  <c:v>943</c:v>
                </c:pt>
                <c:pt idx="90">
                  <c:v>971</c:v>
                </c:pt>
                <c:pt idx="91">
                  <c:v>959</c:v>
                </c:pt>
                <c:pt idx="92">
                  <c:v>991</c:v>
                </c:pt>
                <c:pt idx="93">
                  <c:v>993</c:v>
                </c:pt>
                <c:pt idx="94">
                  <c:v>1008</c:v>
                </c:pt>
                <c:pt idx="95">
                  <c:v>1003</c:v>
                </c:pt>
                <c:pt idx="96">
                  <c:v>1023</c:v>
                </c:pt>
                <c:pt idx="97">
                  <c:v>1008</c:v>
                </c:pt>
                <c:pt idx="98">
                  <c:v>1005</c:v>
                </c:pt>
                <c:pt idx="99">
                  <c:v>998</c:v>
                </c:pt>
                <c:pt idx="100">
                  <c:v>994</c:v>
                </c:pt>
                <c:pt idx="101">
                  <c:v>1004</c:v>
                </c:pt>
                <c:pt idx="102">
                  <c:v>1003</c:v>
                </c:pt>
                <c:pt idx="103">
                  <c:v>1000</c:v>
                </c:pt>
                <c:pt idx="104">
                  <c:v>973</c:v>
                </c:pt>
                <c:pt idx="105">
                  <c:v>979</c:v>
                </c:pt>
                <c:pt idx="106">
                  <c:v>966</c:v>
                </c:pt>
                <c:pt idx="107">
                  <c:v>968</c:v>
                </c:pt>
                <c:pt idx="108">
                  <c:v>948</c:v>
                </c:pt>
                <c:pt idx="109">
                  <c:v>945</c:v>
                </c:pt>
                <c:pt idx="110">
                  <c:v>943</c:v>
                </c:pt>
                <c:pt idx="111">
                  <c:v>951</c:v>
                </c:pt>
                <c:pt idx="112">
                  <c:v>945</c:v>
                </c:pt>
                <c:pt idx="113">
                  <c:v>921</c:v>
                </c:pt>
                <c:pt idx="114">
                  <c:v>928</c:v>
                </c:pt>
                <c:pt idx="115">
                  <c:v>950</c:v>
                </c:pt>
                <c:pt idx="116">
                  <c:v>948</c:v>
                </c:pt>
                <c:pt idx="117">
                  <c:v>935</c:v>
                </c:pt>
                <c:pt idx="118">
                  <c:v>941</c:v>
                </c:pt>
                <c:pt idx="119">
                  <c:v>925</c:v>
                </c:pt>
                <c:pt idx="120">
                  <c:v>922</c:v>
                </c:pt>
                <c:pt idx="121">
                  <c:v>943</c:v>
                </c:pt>
                <c:pt idx="122">
                  <c:v>940</c:v>
                </c:pt>
                <c:pt idx="123">
                  <c:v>940</c:v>
                </c:pt>
                <c:pt idx="124">
                  <c:v>929</c:v>
                </c:pt>
                <c:pt idx="125">
                  <c:v>944</c:v>
                </c:pt>
                <c:pt idx="126">
                  <c:v>917</c:v>
                </c:pt>
                <c:pt idx="127">
                  <c:v>910</c:v>
                </c:pt>
                <c:pt idx="128">
                  <c:v>911</c:v>
                </c:pt>
                <c:pt idx="129">
                  <c:v>910</c:v>
                </c:pt>
                <c:pt idx="130">
                  <c:v>899</c:v>
                </c:pt>
                <c:pt idx="131">
                  <c:v>901</c:v>
                </c:pt>
                <c:pt idx="132">
                  <c:v>926</c:v>
                </c:pt>
                <c:pt idx="133">
                  <c:v>909</c:v>
                </c:pt>
                <c:pt idx="134">
                  <c:v>921</c:v>
                </c:pt>
                <c:pt idx="135">
                  <c:v>928</c:v>
                </c:pt>
                <c:pt idx="136">
                  <c:v>926</c:v>
                </c:pt>
                <c:pt idx="137">
                  <c:v>896</c:v>
                </c:pt>
                <c:pt idx="138">
                  <c:v>898</c:v>
                </c:pt>
                <c:pt idx="139">
                  <c:v>887</c:v>
                </c:pt>
                <c:pt idx="140">
                  <c:v>892</c:v>
                </c:pt>
                <c:pt idx="141">
                  <c:v>881</c:v>
                </c:pt>
                <c:pt idx="142">
                  <c:v>844</c:v>
                </c:pt>
                <c:pt idx="143">
                  <c:v>830</c:v>
                </c:pt>
                <c:pt idx="144">
                  <c:v>793</c:v>
                </c:pt>
                <c:pt idx="145">
                  <c:v>747</c:v>
                </c:pt>
                <c:pt idx="146">
                  <c:v>694</c:v>
                </c:pt>
                <c:pt idx="147">
                  <c:v>667</c:v>
                </c:pt>
                <c:pt idx="148">
                  <c:v>621</c:v>
                </c:pt>
                <c:pt idx="149">
                  <c:v>614</c:v>
                </c:pt>
                <c:pt idx="150">
                  <c:v>603</c:v>
                </c:pt>
                <c:pt idx="151">
                  <c:v>599</c:v>
                </c:pt>
                <c:pt idx="152">
                  <c:v>581</c:v>
                </c:pt>
                <c:pt idx="153">
                  <c:v>595</c:v>
                </c:pt>
                <c:pt idx="154">
                  <c:v>618</c:v>
                </c:pt>
                <c:pt idx="155">
                  <c:v>619</c:v>
                </c:pt>
                <c:pt idx="156">
                  <c:v>618</c:v>
                </c:pt>
                <c:pt idx="157">
                  <c:v>622</c:v>
                </c:pt>
                <c:pt idx="158">
                  <c:v>632</c:v>
                </c:pt>
                <c:pt idx="159">
                  <c:v>622</c:v>
                </c:pt>
                <c:pt idx="160">
                  <c:v>626</c:v>
                </c:pt>
                <c:pt idx="161">
                  <c:v>634</c:v>
                </c:pt>
                <c:pt idx="162">
                  <c:v>639</c:v>
                </c:pt>
                <c:pt idx="163">
                  <c:v>626</c:v>
                </c:pt>
                <c:pt idx="164">
                  <c:v>600</c:v>
                </c:pt>
                <c:pt idx="165">
                  <c:v>581</c:v>
                </c:pt>
                <c:pt idx="166">
                  <c:v>564</c:v>
                </c:pt>
                <c:pt idx="167">
                  <c:v>540</c:v>
                </c:pt>
                <c:pt idx="168">
                  <c:v>558</c:v>
                </c:pt>
                <c:pt idx="169">
                  <c:v>573</c:v>
                </c:pt>
                <c:pt idx="170">
                  <c:v>583</c:v>
                </c:pt>
                <c:pt idx="171">
                  <c:v>590</c:v>
                </c:pt>
                <c:pt idx="172">
                  <c:v>609</c:v>
                </c:pt>
                <c:pt idx="173">
                  <c:v>600</c:v>
                </c:pt>
                <c:pt idx="174">
                  <c:v>596</c:v>
                </c:pt>
                <c:pt idx="175">
                  <c:v>608</c:v>
                </c:pt>
                <c:pt idx="176">
                  <c:v>636</c:v>
                </c:pt>
                <c:pt idx="177">
                  <c:v>632</c:v>
                </c:pt>
                <c:pt idx="178">
                  <c:v>642</c:v>
                </c:pt>
                <c:pt idx="179">
                  <c:v>668</c:v>
                </c:pt>
                <c:pt idx="180">
                  <c:v>659</c:v>
                </c:pt>
                <c:pt idx="181">
                  <c:v>663</c:v>
                </c:pt>
                <c:pt idx="182">
                  <c:v>666</c:v>
                </c:pt>
                <c:pt idx="183">
                  <c:v>684</c:v>
                </c:pt>
                <c:pt idx="184">
                  <c:v>682</c:v>
                </c:pt>
                <c:pt idx="185">
                  <c:v>690</c:v>
                </c:pt>
                <c:pt idx="186">
                  <c:v>686</c:v>
                </c:pt>
                <c:pt idx="187">
                  <c:v>672</c:v>
                </c:pt>
                <c:pt idx="188">
                  <c:v>672</c:v>
                </c:pt>
                <c:pt idx="189">
                  <c:v>672</c:v>
                </c:pt>
                <c:pt idx="190">
                  <c:v>669</c:v>
                </c:pt>
                <c:pt idx="191">
                  <c:v>665</c:v>
                </c:pt>
                <c:pt idx="192">
                  <c:v>666</c:v>
                </c:pt>
                <c:pt idx="193">
                  <c:v>656</c:v>
                </c:pt>
                <c:pt idx="194">
                  <c:v>665</c:v>
                </c:pt>
                <c:pt idx="195">
                  <c:v>659</c:v>
                </c:pt>
                <c:pt idx="196">
                  <c:v>666</c:v>
                </c:pt>
                <c:pt idx="197">
                  <c:v>666</c:v>
                </c:pt>
                <c:pt idx="198">
                  <c:v>673</c:v>
                </c:pt>
                <c:pt idx="199">
                  <c:v>686</c:v>
                </c:pt>
                <c:pt idx="200">
                  <c:v>670</c:v>
                </c:pt>
                <c:pt idx="201">
                  <c:v>682</c:v>
                </c:pt>
                <c:pt idx="202">
                  <c:v>681</c:v>
                </c:pt>
                <c:pt idx="203">
                  <c:v>687</c:v>
                </c:pt>
                <c:pt idx="204">
                  <c:v>695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96-49DF-8EC7-F38E647FC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431232"/>
        <c:axId val="64432768"/>
      </c:lineChart>
      <c:dateAx>
        <c:axId val="64431232"/>
        <c:scaling>
          <c:orientation val="minMax"/>
          <c:max val="45838"/>
          <c:min val="39629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64432768"/>
        <c:crosses val="autoZero"/>
        <c:auto val="1"/>
        <c:lblOffset val="100"/>
        <c:baseTimeUnit val="months"/>
        <c:majorUnit val="6"/>
        <c:majorTimeUnit val="months"/>
      </c:dateAx>
      <c:valAx>
        <c:axId val="6443276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6443123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9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Rolling 12 month claims </a:t>
            </a:r>
            <a:r>
              <a:rPr lang="en-GB" sz="900" b="1" i="0" u="none" strike="noStrike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hospitalised within 7 days</a:t>
            </a:r>
            <a:endParaRPr lang="en-AU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>
              <a:solidFill>
                <a:srgbClr val="0091DA"/>
              </a:solidFill>
            </a:ln>
          </c:spPr>
          <c:marker>
            <c:symbol val="none"/>
          </c:marker>
          <c:cat>
            <c:numRef>
              <c:f>ALL!$A$103:$A$307</c:f>
              <c:numCache>
                <c:formatCode>mmm\-yy</c:formatCode>
                <c:ptCount val="205"/>
                <c:pt idx="0">
                  <c:v>39600</c:v>
                </c:pt>
                <c:pt idx="1">
                  <c:v>39630</c:v>
                </c:pt>
                <c:pt idx="2">
                  <c:v>39661</c:v>
                </c:pt>
                <c:pt idx="3">
                  <c:v>39692</c:v>
                </c:pt>
                <c:pt idx="4">
                  <c:v>39722</c:v>
                </c:pt>
                <c:pt idx="5">
                  <c:v>39753</c:v>
                </c:pt>
                <c:pt idx="6">
                  <c:v>39783</c:v>
                </c:pt>
                <c:pt idx="7">
                  <c:v>39814</c:v>
                </c:pt>
                <c:pt idx="8">
                  <c:v>39845</c:v>
                </c:pt>
                <c:pt idx="9">
                  <c:v>39873</c:v>
                </c:pt>
                <c:pt idx="10">
                  <c:v>39904</c:v>
                </c:pt>
                <c:pt idx="11">
                  <c:v>39934</c:v>
                </c:pt>
                <c:pt idx="12">
                  <c:v>39965</c:v>
                </c:pt>
                <c:pt idx="13">
                  <c:v>39995</c:v>
                </c:pt>
                <c:pt idx="14">
                  <c:v>40026</c:v>
                </c:pt>
                <c:pt idx="15">
                  <c:v>40057</c:v>
                </c:pt>
                <c:pt idx="16">
                  <c:v>40087</c:v>
                </c:pt>
                <c:pt idx="17">
                  <c:v>40118</c:v>
                </c:pt>
                <c:pt idx="18">
                  <c:v>40148</c:v>
                </c:pt>
                <c:pt idx="19">
                  <c:v>40179</c:v>
                </c:pt>
                <c:pt idx="20">
                  <c:v>40210</c:v>
                </c:pt>
                <c:pt idx="21">
                  <c:v>40238</c:v>
                </c:pt>
                <c:pt idx="22">
                  <c:v>40269</c:v>
                </c:pt>
                <c:pt idx="23">
                  <c:v>40299</c:v>
                </c:pt>
                <c:pt idx="24">
                  <c:v>40330</c:v>
                </c:pt>
                <c:pt idx="25">
                  <c:v>40360</c:v>
                </c:pt>
                <c:pt idx="26">
                  <c:v>40391</c:v>
                </c:pt>
                <c:pt idx="27">
                  <c:v>40422</c:v>
                </c:pt>
                <c:pt idx="28">
                  <c:v>40452</c:v>
                </c:pt>
                <c:pt idx="29">
                  <c:v>40483</c:v>
                </c:pt>
                <c:pt idx="30">
                  <c:v>40513</c:v>
                </c:pt>
                <c:pt idx="31">
                  <c:v>40544</c:v>
                </c:pt>
                <c:pt idx="32">
                  <c:v>40575</c:v>
                </c:pt>
                <c:pt idx="33">
                  <c:v>40603</c:v>
                </c:pt>
                <c:pt idx="34">
                  <c:v>40634</c:v>
                </c:pt>
                <c:pt idx="35">
                  <c:v>40664</c:v>
                </c:pt>
                <c:pt idx="36">
                  <c:v>40695</c:v>
                </c:pt>
                <c:pt idx="37">
                  <c:v>40725</c:v>
                </c:pt>
                <c:pt idx="38">
                  <c:v>40756</c:v>
                </c:pt>
                <c:pt idx="39">
                  <c:v>40787</c:v>
                </c:pt>
                <c:pt idx="40">
                  <c:v>40817</c:v>
                </c:pt>
                <c:pt idx="41">
                  <c:v>40848</c:v>
                </c:pt>
                <c:pt idx="42">
                  <c:v>40878</c:v>
                </c:pt>
                <c:pt idx="43">
                  <c:v>40909</c:v>
                </c:pt>
                <c:pt idx="44">
                  <c:v>40940</c:v>
                </c:pt>
                <c:pt idx="45">
                  <c:v>40969</c:v>
                </c:pt>
                <c:pt idx="46">
                  <c:v>41000</c:v>
                </c:pt>
                <c:pt idx="47">
                  <c:v>41030</c:v>
                </c:pt>
                <c:pt idx="48">
                  <c:v>41061</c:v>
                </c:pt>
                <c:pt idx="49">
                  <c:v>41091</c:v>
                </c:pt>
                <c:pt idx="50">
                  <c:v>41122</c:v>
                </c:pt>
                <c:pt idx="51">
                  <c:v>41153</c:v>
                </c:pt>
                <c:pt idx="52">
                  <c:v>41183</c:v>
                </c:pt>
                <c:pt idx="53">
                  <c:v>41214</c:v>
                </c:pt>
                <c:pt idx="54">
                  <c:v>41244</c:v>
                </c:pt>
                <c:pt idx="55">
                  <c:v>41275</c:v>
                </c:pt>
                <c:pt idx="56">
                  <c:v>41306</c:v>
                </c:pt>
                <c:pt idx="57">
                  <c:v>41334</c:v>
                </c:pt>
                <c:pt idx="58">
                  <c:v>41365</c:v>
                </c:pt>
                <c:pt idx="59">
                  <c:v>41395</c:v>
                </c:pt>
                <c:pt idx="60">
                  <c:v>41426</c:v>
                </c:pt>
                <c:pt idx="61">
                  <c:v>41456</c:v>
                </c:pt>
                <c:pt idx="62">
                  <c:v>41487</c:v>
                </c:pt>
                <c:pt idx="63">
                  <c:v>41518</c:v>
                </c:pt>
                <c:pt idx="64">
                  <c:v>41548</c:v>
                </c:pt>
                <c:pt idx="65">
                  <c:v>41579</c:v>
                </c:pt>
                <c:pt idx="66">
                  <c:v>41609</c:v>
                </c:pt>
                <c:pt idx="67">
                  <c:v>41640</c:v>
                </c:pt>
                <c:pt idx="68">
                  <c:v>41671</c:v>
                </c:pt>
                <c:pt idx="69">
                  <c:v>41699</c:v>
                </c:pt>
                <c:pt idx="70">
                  <c:v>41730</c:v>
                </c:pt>
                <c:pt idx="71">
                  <c:v>41760</c:v>
                </c:pt>
                <c:pt idx="72">
                  <c:v>41791</c:v>
                </c:pt>
                <c:pt idx="73">
                  <c:v>41821</c:v>
                </c:pt>
                <c:pt idx="74">
                  <c:v>41852</c:v>
                </c:pt>
                <c:pt idx="75">
                  <c:v>41883</c:v>
                </c:pt>
                <c:pt idx="76">
                  <c:v>41913</c:v>
                </c:pt>
                <c:pt idx="77">
                  <c:v>41944</c:v>
                </c:pt>
                <c:pt idx="78">
                  <c:v>41974</c:v>
                </c:pt>
                <c:pt idx="79">
                  <c:v>42005</c:v>
                </c:pt>
                <c:pt idx="80">
                  <c:v>42036</c:v>
                </c:pt>
                <c:pt idx="81">
                  <c:v>42064</c:v>
                </c:pt>
                <c:pt idx="82">
                  <c:v>42095</c:v>
                </c:pt>
                <c:pt idx="83">
                  <c:v>42125</c:v>
                </c:pt>
                <c:pt idx="84">
                  <c:v>42156</c:v>
                </c:pt>
                <c:pt idx="85">
                  <c:v>42186</c:v>
                </c:pt>
                <c:pt idx="86">
                  <c:v>42217</c:v>
                </c:pt>
                <c:pt idx="87">
                  <c:v>42248</c:v>
                </c:pt>
                <c:pt idx="88">
                  <c:v>42278</c:v>
                </c:pt>
                <c:pt idx="89">
                  <c:v>42309</c:v>
                </c:pt>
                <c:pt idx="90">
                  <c:v>42339</c:v>
                </c:pt>
                <c:pt idx="91">
                  <c:v>42370</c:v>
                </c:pt>
                <c:pt idx="92">
                  <c:v>42401</c:v>
                </c:pt>
                <c:pt idx="93">
                  <c:v>42430</c:v>
                </c:pt>
                <c:pt idx="94">
                  <c:v>42461</c:v>
                </c:pt>
                <c:pt idx="95">
                  <c:v>42491</c:v>
                </c:pt>
                <c:pt idx="96">
                  <c:v>42522</c:v>
                </c:pt>
                <c:pt idx="97">
                  <c:v>42552</c:v>
                </c:pt>
                <c:pt idx="98">
                  <c:v>42583</c:v>
                </c:pt>
                <c:pt idx="99">
                  <c:v>42614</c:v>
                </c:pt>
                <c:pt idx="100">
                  <c:v>42644</c:v>
                </c:pt>
                <c:pt idx="101">
                  <c:v>42675</c:v>
                </c:pt>
                <c:pt idx="102">
                  <c:v>42705</c:v>
                </c:pt>
                <c:pt idx="103">
                  <c:v>42736</c:v>
                </c:pt>
                <c:pt idx="104">
                  <c:v>42767</c:v>
                </c:pt>
                <c:pt idx="105">
                  <c:v>42795</c:v>
                </c:pt>
                <c:pt idx="106">
                  <c:v>42826</c:v>
                </c:pt>
                <c:pt idx="107">
                  <c:v>42856</c:v>
                </c:pt>
                <c:pt idx="108">
                  <c:v>42887</c:v>
                </c:pt>
                <c:pt idx="109">
                  <c:v>42917</c:v>
                </c:pt>
                <c:pt idx="110">
                  <c:v>42948</c:v>
                </c:pt>
                <c:pt idx="111">
                  <c:v>42979</c:v>
                </c:pt>
                <c:pt idx="112">
                  <c:v>43009</c:v>
                </c:pt>
                <c:pt idx="113">
                  <c:v>43040</c:v>
                </c:pt>
                <c:pt idx="114">
                  <c:v>43070</c:v>
                </c:pt>
                <c:pt idx="115">
                  <c:v>43101</c:v>
                </c:pt>
                <c:pt idx="116">
                  <c:v>43132</c:v>
                </c:pt>
                <c:pt idx="117">
                  <c:v>43160</c:v>
                </c:pt>
                <c:pt idx="118">
                  <c:v>43191</c:v>
                </c:pt>
                <c:pt idx="119">
                  <c:v>43221</c:v>
                </c:pt>
                <c:pt idx="120">
                  <c:v>43252</c:v>
                </c:pt>
                <c:pt idx="121">
                  <c:v>43282</c:v>
                </c:pt>
                <c:pt idx="122">
                  <c:v>43313</c:v>
                </c:pt>
                <c:pt idx="123">
                  <c:v>43344</c:v>
                </c:pt>
                <c:pt idx="124">
                  <c:v>43374</c:v>
                </c:pt>
                <c:pt idx="125">
                  <c:v>43405</c:v>
                </c:pt>
                <c:pt idx="126">
                  <c:v>43435</c:v>
                </c:pt>
                <c:pt idx="127">
                  <c:v>43466</c:v>
                </c:pt>
                <c:pt idx="128">
                  <c:v>43497</c:v>
                </c:pt>
                <c:pt idx="129">
                  <c:v>43525</c:v>
                </c:pt>
                <c:pt idx="130">
                  <c:v>43556</c:v>
                </c:pt>
                <c:pt idx="131">
                  <c:v>43586</c:v>
                </c:pt>
                <c:pt idx="132">
                  <c:v>43617</c:v>
                </c:pt>
                <c:pt idx="133">
                  <c:v>43647</c:v>
                </c:pt>
                <c:pt idx="134">
                  <c:v>43678</c:v>
                </c:pt>
                <c:pt idx="135">
                  <c:v>43709</c:v>
                </c:pt>
                <c:pt idx="136">
                  <c:v>43739</c:v>
                </c:pt>
                <c:pt idx="137">
                  <c:v>43770</c:v>
                </c:pt>
                <c:pt idx="138">
                  <c:v>43800</c:v>
                </c:pt>
                <c:pt idx="139">
                  <c:v>43831</c:v>
                </c:pt>
                <c:pt idx="140">
                  <c:v>43862</c:v>
                </c:pt>
                <c:pt idx="141">
                  <c:v>43891</c:v>
                </c:pt>
                <c:pt idx="142">
                  <c:v>43922</c:v>
                </c:pt>
                <c:pt idx="143">
                  <c:v>43952</c:v>
                </c:pt>
                <c:pt idx="144">
                  <c:v>43983</c:v>
                </c:pt>
                <c:pt idx="145">
                  <c:v>44013</c:v>
                </c:pt>
                <c:pt idx="146">
                  <c:v>44044</c:v>
                </c:pt>
                <c:pt idx="147">
                  <c:v>44075</c:v>
                </c:pt>
                <c:pt idx="148">
                  <c:v>44105</c:v>
                </c:pt>
                <c:pt idx="149">
                  <c:v>44136</c:v>
                </c:pt>
                <c:pt idx="150">
                  <c:v>44166</c:v>
                </c:pt>
                <c:pt idx="151">
                  <c:v>44197</c:v>
                </c:pt>
                <c:pt idx="152">
                  <c:v>44228</c:v>
                </c:pt>
                <c:pt idx="153">
                  <c:v>44256</c:v>
                </c:pt>
                <c:pt idx="154">
                  <c:v>44287</c:v>
                </c:pt>
                <c:pt idx="155">
                  <c:v>44317</c:v>
                </c:pt>
                <c:pt idx="156">
                  <c:v>44348</c:v>
                </c:pt>
                <c:pt idx="157">
                  <c:v>44378</c:v>
                </c:pt>
                <c:pt idx="158">
                  <c:v>44409</c:v>
                </c:pt>
                <c:pt idx="159">
                  <c:v>44440</c:v>
                </c:pt>
                <c:pt idx="160">
                  <c:v>44470</c:v>
                </c:pt>
                <c:pt idx="161">
                  <c:v>44501</c:v>
                </c:pt>
                <c:pt idx="162">
                  <c:v>44531</c:v>
                </c:pt>
                <c:pt idx="163">
                  <c:v>44562</c:v>
                </c:pt>
                <c:pt idx="164">
                  <c:v>44593</c:v>
                </c:pt>
                <c:pt idx="165">
                  <c:v>44621</c:v>
                </c:pt>
                <c:pt idx="166">
                  <c:v>44652</c:v>
                </c:pt>
                <c:pt idx="167">
                  <c:v>44682</c:v>
                </c:pt>
                <c:pt idx="168">
                  <c:v>44713</c:v>
                </c:pt>
                <c:pt idx="169">
                  <c:v>44743</c:v>
                </c:pt>
                <c:pt idx="170">
                  <c:v>44774</c:v>
                </c:pt>
                <c:pt idx="171">
                  <c:v>44805</c:v>
                </c:pt>
                <c:pt idx="172">
                  <c:v>44835</c:v>
                </c:pt>
                <c:pt idx="173">
                  <c:v>44866</c:v>
                </c:pt>
                <c:pt idx="174">
                  <c:v>44896</c:v>
                </c:pt>
                <c:pt idx="175">
                  <c:v>44927</c:v>
                </c:pt>
                <c:pt idx="176">
                  <c:v>44958</c:v>
                </c:pt>
                <c:pt idx="177">
                  <c:v>44986</c:v>
                </c:pt>
                <c:pt idx="178">
                  <c:v>45017</c:v>
                </c:pt>
                <c:pt idx="179">
                  <c:v>45047</c:v>
                </c:pt>
                <c:pt idx="180">
                  <c:v>45078</c:v>
                </c:pt>
                <c:pt idx="181">
                  <c:v>45108</c:v>
                </c:pt>
                <c:pt idx="182">
                  <c:v>45139</c:v>
                </c:pt>
                <c:pt idx="183">
                  <c:v>45170</c:v>
                </c:pt>
                <c:pt idx="184">
                  <c:v>45200</c:v>
                </c:pt>
                <c:pt idx="185">
                  <c:v>45231</c:v>
                </c:pt>
                <c:pt idx="186">
                  <c:v>45261</c:v>
                </c:pt>
                <c:pt idx="187">
                  <c:v>45292</c:v>
                </c:pt>
                <c:pt idx="188">
                  <c:v>45323</c:v>
                </c:pt>
                <c:pt idx="189">
                  <c:v>45352</c:v>
                </c:pt>
                <c:pt idx="190">
                  <c:v>45383</c:v>
                </c:pt>
                <c:pt idx="191">
                  <c:v>45413</c:v>
                </c:pt>
                <c:pt idx="192">
                  <c:v>45444</c:v>
                </c:pt>
                <c:pt idx="193">
                  <c:v>45474</c:v>
                </c:pt>
                <c:pt idx="194">
                  <c:v>45505</c:v>
                </c:pt>
                <c:pt idx="195">
                  <c:v>45536</c:v>
                </c:pt>
                <c:pt idx="196">
                  <c:v>45566</c:v>
                </c:pt>
                <c:pt idx="197">
                  <c:v>45597</c:v>
                </c:pt>
                <c:pt idx="198">
                  <c:v>45627</c:v>
                </c:pt>
                <c:pt idx="199">
                  <c:v>45658</c:v>
                </c:pt>
                <c:pt idx="200">
                  <c:v>45689</c:v>
                </c:pt>
                <c:pt idx="201">
                  <c:v>45474</c:v>
                </c:pt>
                <c:pt idx="202">
                  <c:v>45505</c:v>
                </c:pt>
                <c:pt idx="203">
                  <c:v>45536</c:v>
                </c:pt>
                <c:pt idx="204">
                  <c:v>45809</c:v>
                </c:pt>
              </c:numCache>
            </c:numRef>
          </c:cat>
          <c:val>
            <c:numRef>
              <c:f>ALL!$C$103:$C$307</c:f>
              <c:numCache>
                <c:formatCode>General</c:formatCode>
                <c:ptCount val="205"/>
                <c:pt idx="0">
                  <c:v>5728</c:v>
                </c:pt>
                <c:pt idx="1">
                  <c:v>5740</c:v>
                </c:pt>
                <c:pt idx="2">
                  <c:v>5775</c:v>
                </c:pt>
                <c:pt idx="3">
                  <c:v>5668</c:v>
                </c:pt>
                <c:pt idx="4">
                  <c:v>5711</c:v>
                </c:pt>
                <c:pt idx="5">
                  <c:v>5737</c:v>
                </c:pt>
                <c:pt idx="6">
                  <c:v>5720</c:v>
                </c:pt>
                <c:pt idx="7">
                  <c:v>5744</c:v>
                </c:pt>
                <c:pt idx="8">
                  <c:v>5722</c:v>
                </c:pt>
                <c:pt idx="9">
                  <c:v>5729</c:v>
                </c:pt>
                <c:pt idx="10">
                  <c:v>5689</c:v>
                </c:pt>
                <c:pt idx="11">
                  <c:v>5720</c:v>
                </c:pt>
                <c:pt idx="12">
                  <c:v>5686</c:v>
                </c:pt>
                <c:pt idx="13">
                  <c:v>5696</c:v>
                </c:pt>
                <c:pt idx="14">
                  <c:v>5643</c:v>
                </c:pt>
                <c:pt idx="15">
                  <c:v>5648</c:v>
                </c:pt>
                <c:pt idx="16">
                  <c:v>5602</c:v>
                </c:pt>
                <c:pt idx="17">
                  <c:v>5542</c:v>
                </c:pt>
                <c:pt idx="18">
                  <c:v>5487</c:v>
                </c:pt>
                <c:pt idx="19">
                  <c:v>5465</c:v>
                </c:pt>
                <c:pt idx="20">
                  <c:v>5399</c:v>
                </c:pt>
                <c:pt idx="21">
                  <c:v>5363</c:v>
                </c:pt>
                <c:pt idx="22">
                  <c:v>5300</c:v>
                </c:pt>
                <c:pt idx="23">
                  <c:v>5328</c:v>
                </c:pt>
                <c:pt idx="24">
                  <c:v>5342</c:v>
                </c:pt>
                <c:pt idx="25">
                  <c:v>5369</c:v>
                </c:pt>
                <c:pt idx="26">
                  <c:v>5403</c:v>
                </c:pt>
                <c:pt idx="27">
                  <c:v>5416</c:v>
                </c:pt>
                <c:pt idx="28">
                  <c:v>5443</c:v>
                </c:pt>
                <c:pt idx="29">
                  <c:v>5452</c:v>
                </c:pt>
                <c:pt idx="30">
                  <c:v>5452</c:v>
                </c:pt>
                <c:pt idx="31">
                  <c:v>5470</c:v>
                </c:pt>
                <c:pt idx="32">
                  <c:v>5512</c:v>
                </c:pt>
                <c:pt idx="33">
                  <c:v>5540</c:v>
                </c:pt>
                <c:pt idx="34">
                  <c:v>5630</c:v>
                </c:pt>
                <c:pt idx="35">
                  <c:v>5630</c:v>
                </c:pt>
                <c:pt idx="36">
                  <c:v>5634</c:v>
                </c:pt>
                <c:pt idx="37">
                  <c:v>5615</c:v>
                </c:pt>
                <c:pt idx="38">
                  <c:v>5628</c:v>
                </c:pt>
                <c:pt idx="39">
                  <c:v>5711</c:v>
                </c:pt>
                <c:pt idx="40">
                  <c:v>5763</c:v>
                </c:pt>
                <c:pt idx="41">
                  <c:v>5778</c:v>
                </c:pt>
                <c:pt idx="42">
                  <c:v>5853</c:v>
                </c:pt>
                <c:pt idx="43">
                  <c:v>5846</c:v>
                </c:pt>
                <c:pt idx="44">
                  <c:v>5934</c:v>
                </c:pt>
                <c:pt idx="45">
                  <c:v>5917</c:v>
                </c:pt>
                <c:pt idx="46">
                  <c:v>5944</c:v>
                </c:pt>
                <c:pt idx="47">
                  <c:v>5980</c:v>
                </c:pt>
                <c:pt idx="48">
                  <c:v>5959</c:v>
                </c:pt>
                <c:pt idx="49">
                  <c:v>5873</c:v>
                </c:pt>
                <c:pt idx="50">
                  <c:v>5827</c:v>
                </c:pt>
                <c:pt idx="51">
                  <c:v>5685</c:v>
                </c:pt>
                <c:pt idx="52">
                  <c:v>5575</c:v>
                </c:pt>
                <c:pt idx="53">
                  <c:v>5481</c:v>
                </c:pt>
                <c:pt idx="54">
                  <c:v>5351</c:v>
                </c:pt>
                <c:pt idx="55">
                  <c:v>5287</c:v>
                </c:pt>
                <c:pt idx="56">
                  <c:v>5181</c:v>
                </c:pt>
                <c:pt idx="57">
                  <c:v>5126</c:v>
                </c:pt>
                <c:pt idx="58">
                  <c:v>5056</c:v>
                </c:pt>
                <c:pt idx="59">
                  <c:v>5020</c:v>
                </c:pt>
                <c:pt idx="60">
                  <c:v>5012</c:v>
                </c:pt>
                <c:pt idx="61">
                  <c:v>5076</c:v>
                </c:pt>
                <c:pt idx="62">
                  <c:v>5104</c:v>
                </c:pt>
                <c:pt idx="63">
                  <c:v>5170</c:v>
                </c:pt>
                <c:pt idx="64">
                  <c:v>5181</c:v>
                </c:pt>
                <c:pt idx="65">
                  <c:v>5257</c:v>
                </c:pt>
                <c:pt idx="66">
                  <c:v>5357</c:v>
                </c:pt>
                <c:pt idx="67">
                  <c:v>5439</c:v>
                </c:pt>
                <c:pt idx="68">
                  <c:v>5506</c:v>
                </c:pt>
                <c:pt idx="69">
                  <c:v>5586</c:v>
                </c:pt>
                <c:pt idx="70">
                  <c:v>5589</c:v>
                </c:pt>
                <c:pt idx="71">
                  <c:v>5588</c:v>
                </c:pt>
                <c:pt idx="72">
                  <c:v>5670</c:v>
                </c:pt>
                <c:pt idx="73">
                  <c:v>5682</c:v>
                </c:pt>
                <c:pt idx="74">
                  <c:v>5724</c:v>
                </c:pt>
                <c:pt idx="75">
                  <c:v>5753</c:v>
                </c:pt>
                <c:pt idx="76">
                  <c:v>5813</c:v>
                </c:pt>
                <c:pt idx="77">
                  <c:v>5869</c:v>
                </c:pt>
                <c:pt idx="78">
                  <c:v>5878</c:v>
                </c:pt>
                <c:pt idx="79">
                  <c:v>5885</c:v>
                </c:pt>
                <c:pt idx="80">
                  <c:v>5885</c:v>
                </c:pt>
                <c:pt idx="81">
                  <c:v>5929</c:v>
                </c:pt>
                <c:pt idx="82">
                  <c:v>5997</c:v>
                </c:pt>
                <c:pt idx="83">
                  <c:v>6028</c:v>
                </c:pt>
                <c:pt idx="84">
                  <c:v>5994</c:v>
                </c:pt>
                <c:pt idx="85">
                  <c:v>6044</c:v>
                </c:pt>
                <c:pt idx="86">
                  <c:v>6009</c:v>
                </c:pt>
                <c:pt idx="87">
                  <c:v>6044</c:v>
                </c:pt>
                <c:pt idx="88">
                  <c:v>6156</c:v>
                </c:pt>
                <c:pt idx="89">
                  <c:v>6166</c:v>
                </c:pt>
                <c:pt idx="90">
                  <c:v>6338</c:v>
                </c:pt>
                <c:pt idx="91">
                  <c:v>6347</c:v>
                </c:pt>
                <c:pt idx="92">
                  <c:v>6453</c:v>
                </c:pt>
                <c:pt idx="93">
                  <c:v>6496</c:v>
                </c:pt>
                <c:pt idx="94">
                  <c:v>6549</c:v>
                </c:pt>
                <c:pt idx="95">
                  <c:v>6643</c:v>
                </c:pt>
                <c:pt idx="96">
                  <c:v>6756</c:v>
                </c:pt>
                <c:pt idx="97">
                  <c:v>6854</c:v>
                </c:pt>
                <c:pt idx="98">
                  <c:v>6973</c:v>
                </c:pt>
                <c:pt idx="99">
                  <c:v>7036</c:v>
                </c:pt>
                <c:pt idx="100">
                  <c:v>7030</c:v>
                </c:pt>
                <c:pt idx="101">
                  <c:v>7118</c:v>
                </c:pt>
                <c:pt idx="102">
                  <c:v>7102</c:v>
                </c:pt>
                <c:pt idx="103">
                  <c:v>7151</c:v>
                </c:pt>
                <c:pt idx="104">
                  <c:v>7193</c:v>
                </c:pt>
                <c:pt idx="105">
                  <c:v>7296</c:v>
                </c:pt>
                <c:pt idx="106">
                  <c:v>7350</c:v>
                </c:pt>
                <c:pt idx="107">
                  <c:v>7378</c:v>
                </c:pt>
                <c:pt idx="108">
                  <c:v>7393</c:v>
                </c:pt>
                <c:pt idx="109">
                  <c:v>7419</c:v>
                </c:pt>
                <c:pt idx="110">
                  <c:v>7457</c:v>
                </c:pt>
                <c:pt idx="111">
                  <c:v>7493</c:v>
                </c:pt>
                <c:pt idx="112">
                  <c:v>7543</c:v>
                </c:pt>
                <c:pt idx="113">
                  <c:v>7611</c:v>
                </c:pt>
                <c:pt idx="114">
                  <c:v>7624</c:v>
                </c:pt>
                <c:pt idx="115">
                  <c:v>7723</c:v>
                </c:pt>
                <c:pt idx="116">
                  <c:v>7806</c:v>
                </c:pt>
                <c:pt idx="117">
                  <c:v>7881</c:v>
                </c:pt>
                <c:pt idx="118">
                  <c:v>7915</c:v>
                </c:pt>
                <c:pt idx="119">
                  <c:v>7927</c:v>
                </c:pt>
                <c:pt idx="120">
                  <c:v>8011</c:v>
                </c:pt>
                <c:pt idx="121">
                  <c:v>8035</c:v>
                </c:pt>
                <c:pt idx="122">
                  <c:v>8082</c:v>
                </c:pt>
                <c:pt idx="123">
                  <c:v>8102</c:v>
                </c:pt>
                <c:pt idx="124">
                  <c:v>8148</c:v>
                </c:pt>
                <c:pt idx="125">
                  <c:v>8145</c:v>
                </c:pt>
                <c:pt idx="126">
                  <c:v>8134</c:v>
                </c:pt>
                <c:pt idx="127">
                  <c:v>8183</c:v>
                </c:pt>
                <c:pt idx="128">
                  <c:v>8200</c:v>
                </c:pt>
                <c:pt idx="129">
                  <c:v>8168</c:v>
                </c:pt>
                <c:pt idx="130">
                  <c:v>8225</c:v>
                </c:pt>
                <c:pt idx="131">
                  <c:v>8255</c:v>
                </c:pt>
                <c:pt idx="132">
                  <c:v>8246</c:v>
                </c:pt>
                <c:pt idx="133">
                  <c:v>8239</c:v>
                </c:pt>
                <c:pt idx="134">
                  <c:v>8228</c:v>
                </c:pt>
                <c:pt idx="135">
                  <c:v>8262</c:v>
                </c:pt>
                <c:pt idx="136">
                  <c:v>8222</c:v>
                </c:pt>
                <c:pt idx="137">
                  <c:v>8117</c:v>
                </c:pt>
                <c:pt idx="138">
                  <c:v>8033</c:v>
                </c:pt>
                <c:pt idx="139">
                  <c:v>7921</c:v>
                </c:pt>
                <c:pt idx="140">
                  <c:v>7890</c:v>
                </c:pt>
                <c:pt idx="141">
                  <c:v>7696</c:v>
                </c:pt>
                <c:pt idx="142">
                  <c:v>7252</c:v>
                </c:pt>
                <c:pt idx="143">
                  <c:v>7006</c:v>
                </c:pt>
                <c:pt idx="144">
                  <c:v>6819</c:v>
                </c:pt>
                <c:pt idx="145">
                  <c:v>6581</c:v>
                </c:pt>
                <c:pt idx="146">
                  <c:v>6234</c:v>
                </c:pt>
                <c:pt idx="147">
                  <c:v>5919</c:v>
                </c:pt>
                <c:pt idx="148">
                  <c:v>5600</c:v>
                </c:pt>
                <c:pt idx="149">
                  <c:v>5537</c:v>
                </c:pt>
                <c:pt idx="150">
                  <c:v>5509</c:v>
                </c:pt>
                <c:pt idx="151">
                  <c:v>5486</c:v>
                </c:pt>
                <c:pt idx="152">
                  <c:v>5272</c:v>
                </c:pt>
                <c:pt idx="153">
                  <c:v>5335</c:v>
                </c:pt>
                <c:pt idx="154">
                  <c:v>5558</c:v>
                </c:pt>
                <c:pt idx="155">
                  <c:v>5673</c:v>
                </c:pt>
                <c:pt idx="156">
                  <c:v>5649</c:v>
                </c:pt>
                <c:pt idx="157">
                  <c:v>5704</c:v>
                </c:pt>
                <c:pt idx="158">
                  <c:v>5814</c:v>
                </c:pt>
                <c:pt idx="159">
                  <c:v>5839</c:v>
                </c:pt>
                <c:pt idx="160">
                  <c:v>5841</c:v>
                </c:pt>
                <c:pt idx="161">
                  <c:v>5779</c:v>
                </c:pt>
                <c:pt idx="162">
                  <c:v>5712</c:v>
                </c:pt>
                <c:pt idx="163">
                  <c:v>5495</c:v>
                </c:pt>
                <c:pt idx="164">
                  <c:v>5474</c:v>
                </c:pt>
                <c:pt idx="165">
                  <c:v>5355</c:v>
                </c:pt>
                <c:pt idx="166">
                  <c:v>5267</c:v>
                </c:pt>
                <c:pt idx="167">
                  <c:v>5121</c:v>
                </c:pt>
                <c:pt idx="168">
                  <c:v>5075</c:v>
                </c:pt>
                <c:pt idx="169">
                  <c:v>5010</c:v>
                </c:pt>
                <c:pt idx="170">
                  <c:v>5068</c:v>
                </c:pt>
                <c:pt idx="171">
                  <c:v>5191</c:v>
                </c:pt>
                <c:pt idx="172">
                  <c:v>5282</c:v>
                </c:pt>
                <c:pt idx="173">
                  <c:v>5266</c:v>
                </c:pt>
                <c:pt idx="174">
                  <c:v>5265</c:v>
                </c:pt>
                <c:pt idx="175">
                  <c:v>5405</c:v>
                </c:pt>
                <c:pt idx="176">
                  <c:v>5401</c:v>
                </c:pt>
                <c:pt idx="177">
                  <c:v>5427</c:v>
                </c:pt>
                <c:pt idx="178">
                  <c:v>5464</c:v>
                </c:pt>
                <c:pt idx="179">
                  <c:v>5554</c:v>
                </c:pt>
                <c:pt idx="180">
                  <c:v>5566</c:v>
                </c:pt>
                <c:pt idx="181">
                  <c:v>5693</c:v>
                </c:pt>
                <c:pt idx="182">
                  <c:v>5712</c:v>
                </c:pt>
                <c:pt idx="183">
                  <c:v>5724</c:v>
                </c:pt>
                <c:pt idx="184">
                  <c:v>5708</c:v>
                </c:pt>
                <c:pt idx="185">
                  <c:v>5739</c:v>
                </c:pt>
                <c:pt idx="186">
                  <c:v>5697</c:v>
                </c:pt>
                <c:pt idx="187">
                  <c:v>5570</c:v>
                </c:pt>
                <c:pt idx="188">
                  <c:v>5584</c:v>
                </c:pt>
                <c:pt idx="189">
                  <c:v>5498</c:v>
                </c:pt>
                <c:pt idx="190">
                  <c:v>5437</c:v>
                </c:pt>
                <c:pt idx="191">
                  <c:v>5373</c:v>
                </c:pt>
                <c:pt idx="192">
                  <c:v>5328</c:v>
                </c:pt>
                <c:pt idx="193">
                  <c:v>5228</c:v>
                </c:pt>
                <c:pt idx="194">
                  <c:v>5216</c:v>
                </c:pt>
                <c:pt idx="195">
                  <c:v>5168</c:v>
                </c:pt>
                <c:pt idx="196">
                  <c:v>5205</c:v>
                </c:pt>
                <c:pt idx="197">
                  <c:v>5244</c:v>
                </c:pt>
                <c:pt idx="198">
                  <c:v>5289</c:v>
                </c:pt>
                <c:pt idx="199">
                  <c:v>5452</c:v>
                </c:pt>
                <c:pt idx="200">
                  <c:v>5473</c:v>
                </c:pt>
                <c:pt idx="201">
                  <c:v>5555</c:v>
                </c:pt>
                <c:pt idx="202">
                  <c:v>5601</c:v>
                </c:pt>
                <c:pt idx="203">
                  <c:v>5677</c:v>
                </c:pt>
                <c:pt idx="204">
                  <c:v>5732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26-4CD6-A8E7-D00C5A55B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5065600"/>
        <c:axId val="135067136"/>
      </c:lineChart>
      <c:dateAx>
        <c:axId val="135065600"/>
        <c:scaling>
          <c:orientation val="minMax"/>
          <c:max val="45838"/>
          <c:min val="39629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135067136"/>
        <c:crosses val="autoZero"/>
        <c:auto val="1"/>
        <c:lblOffset val="100"/>
        <c:baseTimeUnit val="months"/>
        <c:majorUnit val="6"/>
        <c:majorTimeUnit val="months"/>
      </c:dateAx>
      <c:valAx>
        <c:axId val="135067136"/>
        <c:scaling>
          <c:orientation val="minMax"/>
          <c:min val="3000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135065600"/>
        <c:crosses val="autoZero"/>
        <c:crossBetween val="midCat"/>
      </c:valAx>
    </c:plotArea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383515805544229"/>
          <c:y val="1.4258996162476147E-2"/>
          <c:w val="0.71335215568173505"/>
          <c:h val="0.94952060441000696"/>
        </c:manualLayout>
      </c:layout>
      <c:barChart>
        <c:barDir val="bar"/>
        <c:grouping val="clustered"/>
        <c:varyColors val="0"/>
        <c:ser>
          <c:idx val="3"/>
          <c:order val="0"/>
          <c:tx>
            <c:strRef>
              <c:f>International!$AU$5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91DA"/>
            </a:solidFill>
            <a:ln w="25400">
              <a:noFill/>
            </a:ln>
          </c:spPr>
          <c:invertIfNegative val="0"/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002-4E9E-AF40-024DEF56C888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002-4E9E-AF40-024DEF56C888}"/>
              </c:ext>
            </c:extLst>
          </c:dPt>
          <c:dPt>
            <c:idx val="14"/>
            <c:invertIfNegative val="0"/>
            <c:bubble3D val="0"/>
            <c:spPr>
              <a:solidFill>
                <a:srgbClr val="1BDEC2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8002-4E9E-AF40-024DEF56C888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002-4E9E-AF40-024DEF56C888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8002-4E9E-AF40-024DEF56C888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8002-4E9E-AF40-024DEF56C888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International!$AT$6:$AT$38</c:f>
              <c:strCache>
                <c:ptCount val="33"/>
                <c:pt idx="0">
                  <c:v> United States </c:v>
                </c:pt>
                <c:pt idx="1">
                  <c:v> Chile </c:v>
                </c:pt>
                <c:pt idx="2">
                  <c:v> Türkiye </c:v>
                </c:pt>
                <c:pt idx="3">
                  <c:v> Latvia </c:v>
                </c:pt>
                <c:pt idx="4">
                  <c:v> New Zealand </c:v>
                </c:pt>
                <c:pt idx="5">
                  <c:v> Greece </c:v>
                </c:pt>
                <c:pt idx="6">
                  <c:v> Portugal </c:v>
                </c:pt>
                <c:pt idx="7">
                  <c:v> Lithuania </c:v>
                </c:pt>
                <c:pt idx="8">
                  <c:v> Italy </c:v>
                </c:pt>
                <c:pt idx="9">
                  <c:v> Poland </c:v>
                </c:pt>
                <c:pt idx="10">
                  <c:v> Korea </c:v>
                </c:pt>
                <c:pt idx="11">
                  <c:v> Hungary </c:v>
                </c:pt>
                <c:pt idx="12">
                  <c:v> Slovak Republic </c:v>
                </c:pt>
                <c:pt idx="13">
                  <c:v> Canada </c:v>
                </c:pt>
                <c:pt idx="14">
                  <c:v> Australia </c:v>
                </c:pt>
                <c:pt idx="15">
                  <c:v> France </c:v>
                </c:pt>
                <c:pt idx="16">
                  <c:v> Czech Republic </c:v>
                </c:pt>
                <c:pt idx="17">
                  <c:v> Austria </c:v>
                </c:pt>
                <c:pt idx="18">
                  <c:v> Estonia </c:v>
                </c:pt>
                <c:pt idx="19">
                  <c:v> Belgium </c:v>
                </c:pt>
                <c:pt idx="20">
                  <c:v> Slovenia </c:v>
                </c:pt>
                <c:pt idx="21">
                  <c:v> Netherlands </c:v>
                </c:pt>
                <c:pt idx="22">
                  <c:v> Spain </c:v>
                </c:pt>
                <c:pt idx="23">
                  <c:v> Israel </c:v>
                </c:pt>
                <c:pt idx="24">
                  <c:v> Ireland </c:v>
                </c:pt>
                <c:pt idx="25">
                  <c:v> Germany </c:v>
                </c:pt>
                <c:pt idx="26">
                  <c:v> Finland </c:v>
                </c:pt>
                <c:pt idx="27">
                  <c:v> Switzerland </c:v>
                </c:pt>
                <c:pt idx="28">
                  <c:v> Japan </c:v>
                </c:pt>
                <c:pt idx="29">
                  <c:v> United Kingdom </c:v>
                </c:pt>
                <c:pt idx="30">
                  <c:v> Sweden </c:v>
                </c:pt>
                <c:pt idx="31">
                  <c:v> Norway </c:v>
                </c:pt>
                <c:pt idx="32">
                  <c:v> Mexico </c:v>
                </c:pt>
              </c:strCache>
            </c:strRef>
          </c:cat>
          <c:val>
            <c:numRef>
              <c:f>International!$AU$6:$AU$38</c:f>
              <c:numCache>
                <c:formatCode>_-* #,##0.0_-;\-* #,##0.0_-;_-* "-"??_-;_-@_-</c:formatCode>
                <c:ptCount val="33"/>
                <c:pt idx="0">
                  <c:v>12.23893013</c:v>
                </c:pt>
                <c:pt idx="1">
                  <c:v>10.1723979</c:v>
                </c:pt>
                <c:pt idx="2">
                  <c:v>7.674096993</c:v>
                </c:pt>
                <c:pt idx="3">
                  <c:v>7.5461671319999999</c:v>
                </c:pt>
                <c:pt idx="4">
                  <c:v>6.528689859</c:v>
                </c:pt>
                <c:pt idx="5">
                  <c:v>6.147880164</c:v>
                </c:pt>
                <c:pt idx="6">
                  <c:v>6.0995613730000002</c:v>
                </c:pt>
                <c:pt idx="7">
                  <c:v>5.5364102539999998</c:v>
                </c:pt>
                <c:pt idx="8">
                  <c:v>5.1717847709999996</c:v>
                </c:pt>
                <c:pt idx="9">
                  <c:v>5.1600277810000001</c:v>
                </c:pt>
                <c:pt idx="10">
                  <c:v>4.933031916</c:v>
                </c:pt>
                <c:pt idx="11">
                  <c:v>4.9218592279999998</c:v>
                </c:pt>
                <c:pt idx="12">
                  <c:v>4.9200809330000004</c:v>
                </c:pt>
                <c:pt idx="13">
                  <c:v>4.8281997590000003</c:v>
                </c:pt>
                <c:pt idx="14">
                  <c:v>4.775035753</c:v>
                </c:pt>
                <c:pt idx="15">
                  <c:v>4.6457230569999997</c:v>
                </c:pt>
                <c:pt idx="16">
                  <c:v>4.6166484990000001</c:v>
                </c:pt>
                <c:pt idx="17">
                  <c:v>4.4019178779999999</c:v>
                </c:pt>
                <c:pt idx="18">
                  <c:v>4.3185857289999996</c:v>
                </c:pt>
                <c:pt idx="19">
                  <c:v>4.2376494090000003</c:v>
                </c:pt>
                <c:pt idx="20">
                  <c:v>3.8662157339999998</c:v>
                </c:pt>
                <c:pt idx="21">
                  <c:v>3.8256129030000001</c:v>
                </c:pt>
                <c:pt idx="22">
                  <c:v>3.7334617570000002</c:v>
                </c:pt>
                <c:pt idx="23">
                  <c:v>3.7000215239999998</c:v>
                </c:pt>
                <c:pt idx="24">
                  <c:v>3.496515456</c:v>
                </c:pt>
                <c:pt idx="25">
                  <c:v>3.3604685349999999</c:v>
                </c:pt>
                <c:pt idx="26">
                  <c:v>3.2770656969999998</c:v>
                </c:pt>
                <c:pt idx="27">
                  <c:v>2.6667112629999998</c:v>
                </c:pt>
                <c:pt idx="28">
                  <c:v>2.6205330770000002</c:v>
                </c:pt>
                <c:pt idx="29">
                  <c:v>2.4798829549999999</c:v>
                </c:pt>
                <c:pt idx="30">
                  <c:v>2.1733700100000002</c:v>
                </c:pt>
                <c:pt idx="31">
                  <c:v>1.992900202</c:v>
                </c:pt>
                <c:pt idx="32">
                  <c:v>1.451085417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002-4E9E-AF40-024DEF56C8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overlap val="89"/>
        <c:axId val="1510203183"/>
        <c:axId val="1"/>
      </c:barChart>
      <c:catAx>
        <c:axId val="15102031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10203183"/>
        <c:crosses val="autoZero"/>
        <c:crossBetween val="between"/>
      </c:valAx>
      <c:spPr>
        <a:noFill/>
        <a:ln>
          <a:solidFill>
            <a:schemeClr val="bg1">
              <a:lumMod val="9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rgbClr val="00B0F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AU" sz="9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Rolling 12 month Lives Lost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400579088318791E-2"/>
          <c:y val="9.9541519205602544E-2"/>
          <c:w val="0.92682209845818897"/>
          <c:h val="0.766916579693388"/>
        </c:manualLayout>
      </c:layout>
      <c:lineChart>
        <c:grouping val="standard"/>
        <c:varyColors val="0"/>
        <c:ser>
          <c:idx val="0"/>
          <c:order val="0"/>
          <c:spPr>
            <a:ln w="28575">
              <a:solidFill>
                <a:srgbClr val="0091DA"/>
              </a:solidFill>
            </a:ln>
          </c:spPr>
          <c:marker>
            <c:symbol val="none"/>
          </c:marker>
          <c:cat>
            <c:numRef>
              <c:f>ALL!$A$109:$A$313</c:f>
              <c:numCache>
                <c:formatCode>mmm\-yy</c:formatCode>
                <c:ptCount val="205"/>
                <c:pt idx="0">
                  <c:v>39783</c:v>
                </c:pt>
                <c:pt idx="1">
                  <c:v>39814</c:v>
                </c:pt>
                <c:pt idx="2">
                  <c:v>39845</c:v>
                </c:pt>
                <c:pt idx="3">
                  <c:v>39873</c:v>
                </c:pt>
                <c:pt idx="4">
                  <c:v>39904</c:v>
                </c:pt>
                <c:pt idx="5">
                  <c:v>39934</c:v>
                </c:pt>
                <c:pt idx="6">
                  <c:v>39965</c:v>
                </c:pt>
                <c:pt idx="7">
                  <c:v>39995</c:v>
                </c:pt>
                <c:pt idx="8">
                  <c:v>40026</c:v>
                </c:pt>
                <c:pt idx="9">
                  <c:v>40057</c:v>
                </c:pt>
                <c:pt idx="10">
                  <c:v>40087</c:v>
                </c:pt>
                <c:pt idx="11">
                  <c:v>40118</c:v>
                </c:pt>
                <c:pt idx="12">
                  <c:v>40148</c:v>
                </c:pt>
                <c:pt idx="13">
                  <c:v>40179</c:v>
                </c:pt>
                <c:pt idx="14">
                  <c:v>40210</c:v>
                </c:pt>
                <c:pt idx="15">
                  <c:v>40238</c:v>
                </c:pt>
                <c:pt idx="16">
                  <c:v>40269</c:v>
                </c:pt>
                <c:pt idx="17">
                  <c:v>40299</c:v>
                </c:pt>
                <c:pt idx="18">
                  <c:v>40330</c:v>
                </c:pt>
                <c:pt idx="19">
                  <c:v>40360</c:v>
                </c:pt>
                <c:pt idx="20">
                  <c:v>40391</c:v>
                </c:pt>
                <c:pt idx="21">
                  <c:v>40422</c:v>
                </c:pt>
                <c:pt idx="22">
                  <c:v>40452</c:v>
                </c:pt>
                <c:pt idx="23">
                  <c:v>40483</c:v>
                </c:pt>
                <c:pt idx="24">
                  <c:v>40513</c:v>
                </c:pt>
                <c:pt idx="25">
                  <c:v>40544</c:v>
                </c:pt>
                <c:pt idx="26">
                  <c:v>40575</c:v>
                </c:pt>
                <c:pt idx="27">
                  <c:v>40603</c:v>
                </c:pt>
                <c:pt idx="28">
                  <c:v>40634</c:v>
                </c:pt>
                <c:pt idx="29">
                  <c:v>40664</c:v>
                </c:pt>
                <c:pt idx="30">
                  <c:v>40695</c:v>
                </c:pt>
                <c:pt idx="31">
                  <c:v>40725</c:v>
                </c:pt>
                <c:pt idx="32">
                  <c:v>40756</c:v>
                </c:pt>
                <c:pt idx="33">
                  <c:v>40787</c:v>
                </c:pt>
                <c:pt idx="34">
                  <c:v>40817</c:v>
                </c:pt>
                <c:pt idx="35">
                  <c:v>40848</c:v>
                </c:pt>
                <c:pt idx="36">
                  <c:v>40878</c:v>
                </c:pt>
                <c:pt idx="37">
                  <c:v>40909</c:v>
                </c:pt>
                <c:pt idx="38">
                  <c:v>40940</c:v>
                </c:pt>
                <c:pt idx="39">
                  <c:v>40969</c:v>
                </c:pt>
                <c:pt idx="40">
                  <c:v>41000</c:v>
                </c:pt>
                <c:pt idx="41">
                  <c:v>41030</c:v>
                </c:pt>
                <c:pt idx="42">
                  <c:v>41061</c:v>
                </c:pt>
                <c:pt idx="43">
                  <c:v>41091</c:v>
                </c:pt>
                <c:pt idx="44">
                  <c:v>41122</c:v>
                </c:pt>
                <c:pt idx="45">
                  <c:v>41153</c:v>
                </c:pt>
                <c:pt idx="46">
                  <c:v>41183</c:v>
                </c:pt>
                <c:pt idx="47">
                  <c:v>41214</c:v>
                </c:pt>
                <c:pt idx="48">
                  <c:v>41244</c:v>
                </c:pt>
                <c:pt idx="49">
                  <c:v>41275</c:v>
                </c:pt>
                <c:pt idx="50">
                  <c:v>41306</c:v>
                </c:pt>
                <c:pt idx="51">
                  <c:v>41334</c:v>
                </c:pt>
                <c:pt idx="52">
                  <c:v>41365</c:v>
                </c:pt>
                <c:pt idx="53">
                  <c:v>41395</c:v>
                </c:pt>
                <c:pt idx="54">
                  <c:v>41426</c:v>
                </c:pt>
                <c:pt idx="55">
                  <c:v>41456</c:v>
                </c:pt>
                <c:pt idx="56">
                  <c:v>41487</c:v>
                </c:pt>
                <c:pt idx="57">
                  <c:v>41518</c:v>
                </c:pt>
                <c:pt idx="58">
                  <c:v>41548</c:v>
                </c:pt>
                <c:pt idx="59">
                  <c:v>41579</c:v>
                </c:pt>
                <c:pt idx="60">
                  <c:v>41609</c:v>
                </c:pt>
                <c:pt idx="61">
                  <c:v>41640</c:v>
                </c:pt>
                <c:pt idx="62">
                  <c:v>41671</c:v>
                </c:pt>
                <c:pt idx="63">
                  <c:v>41699</c:v>
                </c:pt>
                <c:pt idx="64">
                  <c:v>41730</c:v>
                </c:pt>
                <c:pt idx="65">
                  <c:v>41760</c:v>
                </c:pt>
                <c:pt idx="66">
                  <c:v>41791</c:v>
                </c:pt>
                <c:pt idx="67">
                  <c:v>41821</c:v>
                </c:pt>
                <c:pt idx="68">
                  <c:v>41852</c:v>
                </c:pt>
                <c:pt idx="69">
                  <c:v>41883</c:v>
                </c:pt>
                <c:pt idx="70">
                  <c:v>41913</c:v>
                </c:pt>
                <c:pt idx="71">
                  <c:v>41944</c:v>
                </c:pt>
                <c:pt idx="72">
                  <c:v>41974</c:v>
                </c:pt>
                <c:pt idx="73">
                  <c:v>42005</c:v>
                </c:pt>
                <c:pt idx="74">
                  <c:v>42036</c:v>
                </c:pt>
                <c:pt idx="75">
                  <c:v>42064</c:v>
                </c:pt>
                <c:pt idx="76">
                  <c:v>42095</c:v>
                </c:pt>
                <c:pt idx="77">
                  <c:v>42125</c:v>
                </c:pt>
                <c:pt idx="78">
                  <c:v>42156</c:v>
                </c:pt>
                <c:pt idx="79">
                  <c:v>42186</c:v>
                </c:pt>
                <c:pt idx="80">
                  <c:v>42217</c:v>
                </c:pt>
                <c:pt idx="81">
                  <c:v>42248</c:v>
                </c:pt>
                <c:pt idx="82">
                  <c:v>42278</c:v>
                </c:pt>
                <c:pt idx="83">
                  <c:v>42309</c:v>
                </c:pt>
                <c:pt idx="84">
                  <c:v>42339</c:v>
                </c:pt>
                <c:pt idx="85">
                  <c:v>42370</c:v>
                </c:pt>
                <c:pt idx="86">
                  <c:v>42401</c:v>
                </c:pt>
                <c:pt idx="87">
                  <c:v>42430</c:v>
                </c:pt>
                <c:pt idx="88">
                  <c:v>42461</c:v>
                </c:pt>
                <c:pt idx="89">
                  <c:v>42491</c:v>
                </c:pt>
                <c:pt idx="90">
                  <c:v>42522</c:v>
                </c:pt>
                <c:pt idx="91">
                  <c:v>42552</c:v>
                </c:pt>
                <c:pt idx="92">
                  <c:v>42583</c:v>
                </c:pt>
                <c:pt idx="93">
                  <c:v>42614</c:v>
                </c:pt>
                <c:pt idx="94">
                  <c:v>42644</c:v>
                </c:pt>
                <c:pt idx="95">
                  <c:v>42675</c:v>
                </c:pt>
                <c:pt idx="96">
                  <c:v>42705</c:v>
                </c:pt>
                <c:pt idx="97">
                  <c:v>42736</c:v>
                </c:pt>
                <c:pt idx="98">
                  <c:v>42767</c:v>
                </c:pt>
                <c:pt idx="99">
                  <c:v>42795</c:v>
                </c:pt>
                <c:pt idx="100">
                  <c:v>42826</c:v>
                </c:pt>
                <c:pt idx="101">
                  <c:v>42856</c:v>
                </c:pt>
                <c:pt idx="102">
                  <c:v>42887</c:v>
                </c:pt>
                <c:pt idx="103">
                  <c:v>42917</c:v>
                </c:pt>
                <c:pt idx="104">
                  <c:v>42948</c:v>
                </c:pt>
                <c:pt idx="105">
                  <c:v>42979</c:v>
                </c:pt>
                <c:pt idx="106">
                  <c:v>43009</c:v>
                </c:pt>
                <c:pt idx="107">
                  <c:v>43040</c:v>
                </c:pt>
                <c:pt idx="108">
                  <c:v>43070</c:v>
                </c:pt>
                <c:pt idx="109">
                  <c:v>43101</c:v>
                </c:pt>
                <c:pt idx="110">
                  <c:v>43132</c:v>
                </c:pt>
                <c:pt idx="111">
                  <c:v>43160</c:v>
                </c:pt>
                <c:pt idx="112">
                  <c:v>43191</c:v>
                </c:pt>
                <c:pt idx="113">
                  <c:v>43221</c:v>
                </c:pt>
                <c:pt idx="114">
                  <c:v>43252</c:v>
                </c:pt>
                <c:pt idx="115">
                  <c:v>43282</c:v>
                </c:pt>
                <c:pt idx="116">
                  <c:v>43313</c:v>
                </c:pt>
                <c:pt idx="117">
                  <c:v>43344</c:v>
                </c:pt>
                <c:pt idx="118">
                  <c:v>43374</c:v>
                </c:pt>
                <c:pt idx="119">
                  <c:v>43405</c:v>
                </c:pt>
                <c:pt idx="120">
                  <c:v>43435</c:v>
                </c:pt>
                <c:pt idx="121">
                  <c:v>43466</c:v>
                </c:pt>
                <c:pt idx="122">
                  <c:v>43497</c:v>
                </c:pt>
                <c:pt idx="123">
                  <c:v>43525</c:v>
                </c:pt>
                <c:pt idx="124">
                  <c:v>43556</c:v>
                </c:pt>
                <c:pt idx="125">
                  <c:v>43586</c:v>
                </c:pt>
                <c:pt idx="126">
                  <c:v>43617</c:v>
                </c:pt>
                <c:pt idx="127">
                  <c:v>43647</c:v>
                </c:pt>
                <c:pt idx="128">
                  <c:v>43678</c:v>
                </c:pt>
                <c:pt idx="129">
                  <c:v>43709</c:v>
                </c:pt>
                <c:pt idx="130">
                  <c:v>43739</c:v>
                </c:pt>
                <c:pt idx="131">
                  <c:v>43770</c:v>
                </c:pt>
                <c:pt idx="132">
                  <c:v>43800</c:v>
                </c:pt>
                <c:pt idx="133">
                  <c:v>43831</c:v>
                </c:pt>
                <c:pt idx="134">
                  <c:v>43862</c:v>
                </c:pt>
                <c:pt idx="135">
                  <c:v>43891</c:v>
                </c:pt>
                <c:pt idx="136">
                  <c:v>43922</c:v>
                </c:pt>
                <c:pt idx="137">
                  <c:v>43952</c:v>
                </c:pt>
                <c:pt idx="138">
                  <c:v>43983</c:v>
                </c:pt>
                <c:pt idx="139">
                  <c:v>44013</c:v>
                </c:pt>
                <c:pt idx="140">
                  <c:v>44044</c:v>
                </c:pt>
                <c:pt idx="141">
                  <c:v>44075</c:v>
                </c:pt>
                <c:pt idx="142">
                  <c:v>44105</c:v>
                </c:pt>
                <c:pt idx="143">
                  <c:v>44136</c:v>
                </c:pt>
                <c:pt idx="144">
                  <c:v>44166</c:v>
                </c:pt>
                <c:pt idx="145">
                  <c:v>44197</c:v>
                </c:pt>
                <c:pt idx="146">
                  <c:v>44228</c:v>
                </c:pt>
                <c:pt idx="147">
                  <c:v>44256</c:v>
                </c:pt>
                <c:pt idx="148">
                  <c:v>44287</c:v>
                </c:pt>
                <c:pt idx="149">
                  <c:v>44317</c:v>
                </c:pt>
                <c:pt idx="150">
                  <c:v>44348</c:v>
                </c:pt>
                <c:pt idx="151">
                  <c:v>44378</c:v>
                </c:pt>
                <c:pt idx="152">
                  <c:v>44409</c:v>
                </c:pt>
                <c:pt idx="153">
                  <c:v>44440</c:v>
                </c:pt>
                <c:pt idx="154">
                  <c:v>44470</c:v>
                </c:pt>
                <c:pt idx="155">
                  <c:v>44501</c:v>
                </c:pt>
                <c:pt idx="156">
                  <c:v>44531</c:v>
                </c:pt>
                <c:pt idx="157">
                  <c:v>44562</c:v>
                </c:pt>
                <c:pt idx="158">
                  <c:v>44593</c:v>
                </c:pt>
                <c:pt idx="159">
                  <c:v>44621</c:v>
                </c:pt>
                <c:pt idx="160">
                  <c:v>44652</c:v>
                </c:pt>
                <c:pt idx="161">
                  <c:v>44682</c:v>
                </c:pt>
                <c:pt idx="162">
                  <c:v>44713</c:v>
                </c:pt>
                <c:pt idx="163">
                  <c:v>44743</c:v>
                </c:pt>
                <c:pt idx="164">
                  <c:v>44774</c:v>
                </c:pt>
                <c:pt idx="165">
                  <c:v>44805</c:v>
                </c:pt>
                <c:pt idx="166">
                  <c:v>44835</c:v>
                </c:pt>
                <c:pt idx="167">
                  <c:v>44866</c:v>
                </c:pt>
                <c:pt idx="168">
                  <c:v>44896</c:v>
                </c:pt>
                <c:pt idx="169">
                  <c:v>44927</c:v>
                </c:pt>
                <c:pt idx="170">
                  <c:v>44958</c:v>
                </c:pt>
                <c:pt idx="171">
                  <c:v>44986</c:v>
                </c:pt>
                <c:pt idx="172">
                  <c:v>45017</c:v>
                </c:pt>
                <c:pt idx="173">
                  <c:v>45047</c:v>
                </c:pt>
                <c:pt idx="174">
                  <c:v>45078</c:v>
                </c:pt>
                <c:pt idx="175">
                  <c:v>45108</c:v>
                </c:pt>
                <c:pt idx="176">
                  <c:v>45139</c:v>
                </c:pt>
                <c:pt idx="177">
                  <c:v>45170</c:v>
                </c:pt>
                <c:pt idx="178">
                  <c:v>45200</c:v>
                </c:pt>
                <c:pt idx="179">
                  <c:v>45231</c:v>
                </c:pt>
                <c:pt idx="180">
                  <c:v>45261</c:v>
                </c:pt>
                <c:pt idx="181">
                  <c:v>45292</c:v>
                </c:pt>
                <c:pt idx="182">
                  <c:v>45323</c:v>
                </c:pt>
                <c:pt idx="183">
                  <c:v>45352</c:v>
                </c:pt>
                <c:pt idx="184">
                  <c:v>45383</c:v>
                </c:pt>
                <c:pt idx="185">
                  <c:v>45413</c:v>
                </c:pt>
                <c:pt idx="186">
                  <c:v>45444</c:v>
                </c:pt>
                <c:pt idx="187">
                  <c:v>45474</c:v>
                </c:pt>
                <c:pt idx="188">
                  <c:v>45505</c:v>
                </c:pt>
                <c:pt idx="189">
                  <c:v>45536</c:v>
                </c:pt>
                <c:pt idx="190">
                  <c:v>45566</c:v>
                </c:pt>
                <c:pt idx="191">
                  <c:v>45597</c:v>
                </c:pt>
                <c:pt idx="192">
                  <c:v>45627</c:v>
                </c:pt>
                <c:pt idx="193">
                  <c:v>45658</c:v>
                </c:pt>
                <c:pt idx="194">
                  <c:v>45689</c:v>
                </c:pt>
                <c:pt idx="195">
                  <c:v>45474</c:v>
                </c:pt>
                <c:pt idx="196">
                  <c:v>45505</c:v>
                </c:pt>
                <c:pt idx="197">
                  <c:v>45536</c:v>
                </c:pt>
                <c:pt idx="198">
                  <c:v>45809</c:v>
                </c:pt>
                <c:pt idx="199">
                  <c:v>45839</c:v>
                </c:pt>
                <c:pt idx="200">
                  <c:v>45870</c:v>
                </c:pt>
                <c:pt idx="201">
                  <c:v>45901</c:v>
                </c:pt>
                <c:pt idx="202">
                  <c:v>45931</c:v>
                </c:pt>
                <c:pt idx="203">
                  <c:v>45962</c:v>
                </c:pt>
                <c:pt idx="204">
                  <c:v>45992</c:v>
                </c:pt>
              </c:numCache>
            </c:numRef>
          </c:cat>
          <c:val>
            <c:numRef>
              <c:f>ALL!$B$109:$B$313</c:f>
              <c:numCache>
                <c:formatCode>General</c:formatCode>
                <c:ptCount val="205"/>
                <c:pt idx="0">
                  <c:v>303</c:v>
                </c:pt>
                <c:pt idx="1">
                  <c:v>306</c:v>
                </c:pt>
                <c:pt idx="2">
                  <c:v>304</c:v>
                </c:pt>
                <c:pt idx="3">
                  <c:v>290</c:v>
                </c:pt>
                <c:pt idx="4">
                  <c:v>297</c:v>
                </c:pt>
                <c:pt idx="5">
                  <c:v>291</c:v>
                </c:pt>
                <c:pt idx="6">
                  <c:v>301</c:v>
                </c:pt>
                <c:pt idx="7">
                  <c:v>293</c:v>
                </c:pt>
                <c:pt idx="8">
                  <c:v>287</c:v>
                </c:pt>
                <c:pt idx="9">
                  <c:v>283</c:v>
                </c:pt>
                <c:pt idx="10">
                  <c:v>286</c:v>
                </c:pt>
                <c:pt idx="11">
                  <c:v>281</c:v>
                </c:pt>
                <c:pt idx="12">
                  <c:v>290</c:v>
                </c:pt>
                <c:pt idx="13">
                  <c:v>285</c:v>
                </c:pt>
                <c:pt idx="14">
                  <c:v>292</c:v>
                </c:pt>
                <c:pt idx="15">
                  <c:v>292</c:v>
                </c:pt>
                <c:pt idx="16">
                  <c:v>280</c:v>
                </c:pt>
                <c:pt idx="17">
                  <c:v>292</c:v>
                </c:pt>
                <c:pt idx="18">
                  <c:v>288</c:v>
                </c:pt>
                <c:pt idx="19">
                  <c:v>295</c:v>
                </c:pt>
                <c:pt idx="20">
                  <c:v>292</c:v>
                </c:pt>
                <c:pt idx="21">
                  <c:v>295</c:v>
                </c:pt>
                <c:pt idx="22">
                  <c:v>302</c:v>
                </c:pt>
                <c:pt idx="23">
                  <c:v>293</c:v>
                </c:pt>
                <c:pt idx="24">
                  <c:v>287</c:v>
                </c:pt>
                <c:pt idx="25">
                  <c:v>279</c:v>
                </c:pt>
                <c:pt idx="26">
                  <c:v>274</c:v>
                </c:pt>
                <c:pt idx="27">
                  <c:v>285</c:v>
                </c:pt>
                <c:pt idx="28">
                  <c:v>296</c:v>
                </c:pt>
                <c:pt idx="29">
                  <c:v>295</c:v>
                </c:pt>
                <c:pt idx="30">
                  <c:v>293</c:v>
                </c:pt>
                <c:pt idx="31">
                  <c:v>292</c:v>
                </c:pt>
                <c:pt idx="32">
                  <c:v>288</c:v>
                </c:pt>
                <c:pt idx="33">
                  <c:v>283</c:v>
                </c:pt>
                <c:pt idx="34">
                  <c:v>270</c:v>
                </c:pt>
                <c:pt idx="35">
                  <c:v>288</c:v>
                </c:pt>
                <c:pt idx="36">
                  <c:v>287</c:v>
                </c:pt>
                <c:pt idx="37">
                  <c:v>299</c:v>
                </c:pt>
                <c:pt idx="38">
                  <c:v>299</c:v>
                </c:pt>
                <c:pt idx="39">
                  <c:v>290</c:v>
                </c:pt>
                <c:pt idx="40">
                  <c:v>278</c:v>
                </c:pt>
                <c:pt idx="41">
                  <c:v>271</c:v>
                </c:pt>
                <c:pt idx="42">
                  <c:v>269</c:v>
                </c:pt>
                <c:pt idx="43">
                  <c:v>261</c:v>
                </c:pt>
                <c:pt idx="44">
                  <c:v>272</c:v>
                </c:pt>
                <c:pt idx="45">
                  <c:v>277</c:v>
                </c:pt>
                <c:pt idx="46">
                  <c:v>289</c:v>
                </c:pt>
                <c:pt idx="47">
                  <c:v>285</c:v>
                </c:pt>
                <c:pt idx="48">
                  <c:v>282</c:v>
                </c:pt>
                <c:pt idx="49">
                  <c:v>266</c:v>
                </c:pt>
                <c:pt idx="50">
                  <c:v>270</c:v>
                </c:pt>
                <c:pt idx="51">
                  <c:v>269</c:v>
                </c:pt>
                <c:pt idx="52">
                  <c:v>269</c:v>
                </c:pt>
                <c:pt idx="53">
                  <c:v>264</c:v>
                </c:pt>
                <c:pt idx="54">
                  <c:v>255</c:v>
                </c:pt>
                <c:pt idx="55">
                  <c:v>262</c:v>
                </c:pt>
                <c:pt idx="56">
                  <c:v>257</c:v>
                </c:pt>
                <c:pt idx="57">
                  <c:v>259</c:v>
                </c:pt>
                <c:pt idx="58">
                  <c:v>240</c:v>
                </c:pt>
                <c:pt idx="59">
                  <c:v>237</c:v>
                </c:pt>
                <c:pt idx="60">
                  <c:v>243</c:v>
                </c:pt>
                <c:pt idx="61">
                  <c:v>254</c:v>
                </c:pt>
                <c:pt idx="62">
                  <c:v>251</c:v>
                </c:pt>
                <c:pt idx="63">
                  <c:v>252</c:v>
                </c:pt>
                <c:pt idx="64">
                  <c:v>247</c:v>
                </c:pt>
                <c:pt idx="65">
                  <c:v>252</c:v>
                </c:pt>
                <c:pt idx="66">
                  <c:v>256</c:v>
                </c:pt>
                <c:pt idx="67">
                  <c:v>254</c:v>
                </c:pt>
                <c:pt idx="68">
                  <c:v>255</c:v>
                </c:pt>
                <c:pt idx="69">
                  <c:v>256</c:v>
                </c:pt>
                <c:pt idx="70">
                  <c:v>260</c:v>
                </c:pt>
                <c:pt idx="71">
                  <c:v>265</c:v>
                </c:pt>
                <c:pt idx="72">
                  <c:v>248</c:v>
                </c:pt>
                <c:pt idx="73">
                  <c:v>247</c:v>
                </c:pt>
                <c:pt idx="74">
                  <c:v>246</c:v>
                </c:pt>
                <c:pt idx="75">
                  <c:v>243</c:v>
                </c:pt>
                <c:pt idx="76">
                  <c:v>251</c:v>
                </c:pt>
                <c:pt idx="77">
                  <c:v>249</c:v>
                </c:pt>
                <c:pt idx="78">
                  <c:v>254</c:v>
                </c:pt>
                <c:pt idx="79">
                  <c:v>250</c:v>
                </c:pt>
                <c:pt idx="80">
                  <c:v>255</c:v>
                </c:pt>
                <c:pt idx="81">
                  <c:v>249</c:v>
                </c:pt>
                <c:pt idx="82">
                  <c:v>257</c:v>
                </c:pt>
                <c:pt idx="83">
                  <c:v>246</c:v>
                </c:pt>
                <c:pt idx="84">
                  <c:v>252</c:v>
                </c:pt>
                <c:pt idx="85">
                  <c:v>249</c:v>
                </c:pt>
                <c:pt idx="86">
                  <c:v>262</c:v>
                </c:pt>
                <c:pt idx="87">
                  <c:v>265</c:v>
                </c:pt>
                <c:pt idx="88">
                  <c:v>259</c:v>
                </c:pt>
                <c:pt idx="89">
                  <c:v>264</c:v>
                </c:pt>
                <c:pt idx="90">
                  <c:v>265</c:v>
                </c:pt>
                <c:pt idx="91">
                  <c:v>273</c:v>
                </c:pt>
                <c:pt idx="92">
                  <c:v>278</c:v>
                </c:pt>
                <c:pt idx="93">
                  <c:v>281</c:v>
                </c:pt>
                <c:pt idx="94">
                  <c:v>276</c:v>
                </c:pt>
                <c:pt idx="95">
                  <c:v>284</c:v>
                </c:pt>
                <c:pt idx="96">
                  <c:v>290</c:v>
                </c:pt>
                <c:pt idx="97">
                  <c:v>286</c:v>
                </c:pt>
                <c:pt idx="98">
                  <c:v>271</c:v>
                </c:pt>
                <c:pt idx="99">
                  <c:v>268</c:v>
                </c:pt>
                <c:pt idx="100">
                  <c:v>280</c:v>
                </c:pt>
                <c:pt idx="101">
                  <c:v>275</c:v>
                </c:pt>
                <c:pt idx="102">
                  <c:v>267</c:v>
                </c:pt>
                <c:pt idx="103">
                  <c:v>262</c:v>
                </c:pt>
                <c:pt idx="104">
                  <c:v>257</c:v>
                </c:pt>
                <c:pt idx="105">
                  <c:v>258</c:v>
                </c:pt>
                <c:pt idx="106">
                  <c:v>248</c:v>
                </c:pt>
                <c:pt idx="107">
                  <c:v>255</c:v>
                </c:pt>
                <c:pt idx="108">
                  <c:v>259</c:v>
                </c:pt>
                <c:pt idx="109">
                  <c:v>262</c:v>
                </c:pt>
                <c:pt idx="110">
                  <c:v>259</c:v>
                </c:pt>
                <c:pt idx="111">
                  <c:v>258</c:v>
                </c:pt>
                <c:pt idx="112">
                  <c:v>239</c:v>
                </c:pt>
                <c:pt idx="113">
                  <c:v>241</c:v>
                </c:pt>
                <c:pt idx="114">
                  <c:v>238</c:v>
                </c:pt>
                <c:pt idx="115">
                  <c:v>232</c:v>
                </c:pt>
                <c:pt idx="116">
                  <c:v>224</c:v>
                </c:pt>
                <c:pt idx="117">
                  <c:v>225</c:v>
                </c:pt>
                <c:pt idx="118">
                  <c:v>234</c:v>
                </c:pt>
                <c:pt idx="119">
                  <c:v>225</c:v>
                </c:pt>
                <c:pt idx="120">
                  <c:v>213</c:v>
                </c:pt>
                <c:pt idx="121">
                  <c:v>215</c:v>
                </c:pt>
                <c:pt idx="122">
                  <c:v>233</c:v>
                </c:pt>
                <c:pt idx="123">
                  <c:v>232</c:v>
                </c:pt>
                <c:pt idx="124">
                  <c:v>247</c:v>
                </c:pt>
                <c:pt idx="125">
                  <c:v>257</c:v>
                </c:pt>
                <c:pt idx="126">
                  <c:v>263</c:v>
                </c:pt>
                <c:pt idx="127">
                  <c:v>265</c:v>
                </c:pt>
                <c:pt idx="128">
                  <c:v>263</c:v>
                </c:pt>
                <c:pt idx="129">
                  <c:v>262</c:v>
                </c:pt>
                <c:pt idx="130">
                  <c:v>267</c:v>
                </c:pt>
                <c:pt idx="131">
                  <c:v>262</c:v>
                </c:pt>
                <c:pt idx="132">
                  <c:v>266</c:v>
                </c:pt>
                <c:pt idx="133">
                  <c:v>267</c:v>
                </c:pt>
                <c:pt idx="134">
                  <c:v>252</c:v>
                </c:pt>
                <c:pt idx="135">
                  <c:v>258</c:v>
                </c:pt>
                <c:pt idx="136">
                  <c:v>251</c:v>
                </c:pt>
                <c:pt idx="137">
                  <c:v>233</c:v>
                </c:pt>
                <c:pt idx="138">
                  <c:v>231</c:v>
                </c:pt>
                <c:pt idx="139">
                  <c:v>229</c:v>
                </c:pt>
                <c:pt idx="140">
                  <c:v>227</c:v>
                </c:pt>
                <c:pt idx="141">
                  <c:v>223</c:v>
                </c:pt>
                <c:pt idx="142">
                  <c:v>219</c:v>
                </c:pt>
                <c:pt idx="143">
                  <c:v>216</c:v>
                </c:pt>
                <c:pt idx="144">
                  <c:v>211</c:v>
                </c:pt>
                <c:pt idx="145">
                  <c:v>202</c:v>
                </c:pt>
                <c:pt idx="146">
                  <c:v>205</c:v>
                </c:pt>
                <c:pt idx="147">
                  <c:v>203</c:v>
                </c:pt>
                <c:pt idx="148">
                  <c:v>200</c:v>
                </c:pt>
                <c:pt idx="149">
                  <c:v>199</c:v>
                </c:pt>
                <c:pt idx="150">
                  <c:v>203</c:v>
                </c:pt>
                <c:pt idx="151">
                  <c:v>208</c:v>
                </c:pt>
                <c:pt idx="152">
                  <c:v>211</c:v>
                </c:pt>
                <c:pt idx="153">
                  <c:v>219</c:v>
                </c:pt>
                <c:pt idx="154">
                  <c:v>216</c:v>
                </c:pt>
                <c:pt idx="155">
                  <c:v>225</c:v>
                </c:pt>
                <c:pt idx="156">
                  <c:v>234</c:v>
                </c:pt>
                <c:pt idx="157">
                  <c:v>243</c:v>
                </c:pt>
                <c:pt idx="158">
                  <c:v>246</c:v>
                </c:pt>
                <c:pt idx="159">
                  <c:v>239</c:v>
                </c:pt>
                <c:pt idx="160">
                  <c:v>244</c:v>
                </c:pt>
                <c:pt idx="161">
                  <c:v>244</c:v>
                </c:pt>
                <c:pt idx="162">
                  <c:v>246</c:v>
                </c:pt>
                <c:pt idx="163">
                  <c:v>246</c:v>
                </c:pt>
                <c:pt idx="164">
                  <c:v>248</c:v>
                </c:pt>
                <c:pt idx="165">
                  <c:v>254</c:v>
                </c:pt>
                <c:pt idx="166">
                  <c:v>254</c:v>
                </c:pt>
                <c:pt idx="167">
                  <c:v>251</c:v>
                </c:pt>
                <c:pt idx="168">
                  <c:v>241</c:v>
                </c:pt>
                <c:pt idx="169">
                  <c:v>250</c:v>
                </c:pt>
                <c:pt idx="170">
                  <c:v>252</c:v>
                </c:pt>
                <c:pt idx="171">
                  <c:v>257</c:v>
                </c:pt>
                <c:pt idx="172">
                  <c:v>259</c:v>
                </c:pt>
                <c:pt idx="173">
                  <c:v>274</c:v>
                </c:pt>
                <c:pt idx="174">
                  <c:v>266</c:v>
                </c:pt>
                <c:pt idx="175">
                  <c:v>269</c:v>
                </c:pt>
                <c:pt idx="176">
                  <c:v>272</c:v>
                </c:pt>
                <c:pt idx="177">
                  <c:v>270</c:v>
                </c:pt>
                <c:pt idx="178">
                  <c:v>274</c:v>
                </c:pt>
                <c:pt idx="179">
                  <c:v>285</c:v>
                </c:pt>
                <c:pt idx="180">
                  <c:v>295</c:v>
                </c:pt>
                <c:pt idx="181">
                  <c:v>284</c:v>
                </c:pt>
                <c:pt idx="182">
                  <c:v>282</c:v>
                </c:pt>
                <c:pt idx="183">
                  <c:v>290</c:v>
                </c:pt>
                <c:pt idx="184">
                  <c:v>286</c:v>
                </c:pt>
                <c:pt idx="185">
                  <c:v>283</c:v>
                </c:pt>
                <c:pt idx="186">
                  <c:v>287</c:v>
                </c:pt>
                <c:pt idx="187">
                  <c:v>294</c:v>
                </c:pt>
                <c:pt idx="188">
                  <c:v>296</c:v>
                </c:pt>
                <c:pt idx="189">
                  <c:v>290</c:v>
                </c:pt>
                <c:pt idx="190">
                  <c:v>287</c:v>
                </c:pt>
                <c:pt idx="191">
                  <c:v>290</c:v>
                </c:pt>
                <c:pt idx="192">
                  <c:v>284</c:v>
                </c:pt>
                <c:pt idx="193">
                  <c:v>299</c:v>
                </c:pt>
                <c:pt idx="194">
                  <c:v>293</c:v>
                </c:pt>
                <c:pt idx="195">
                  <c:v>286</c:v>
                </c:pt>
                <c:pt idx="196">
                  <c:v>287</c:v>
                </c:pt>
                <c:pt idx="197">
                  <c:v>299</c:v>
                </c:pt>
                <c:pt idx="198">
                  <c:v>295</c:v>
                </c:pt>
                <c:pt idx="199">
                  <c:v>296</c:v>
                </c:pt>
                <c:pt idx="200">
                  <c:v>289</c:v>
                </c:pt>
                <c:pt idx="201">
                  <c:v>297</c:v>
                </c:pt>
                <c:pt idx="202">
                  <c:v>300</c:v>
                </c:pt>
                <c:pt idx="203">
                  <c:v>282</c:v>
                </c:pt>
                <c:pt idx="204">
                  <c:v>290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C1-4E20-AA94-0E7C5B0A3C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899712"/>
        <c:axId val="134996352"/>
      </c:lineChart>
      <c:dateAx>
        <c:axId val="64899712"/>
        <c:scaling>
          <c:orientation val="minMax"/>
          <c:max val="46022"/>
          <c:min val="39783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134996352"/>
        <c:crosses val="autoZero"/>
        <c:auto val="1"/>
        <c:lblOffset val="100"/>
        <c:baseTimeUnit val="months"/>
        <c:majorUnit val="6"/>
        <c:majorTimeUnit val="months"/>
      </c:dateAx>
      <c:valAx>
        <c:axId val="134996352"/>
        <c:scaling>
          <c:orientation val="minMax"/>
          <c:min val="100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6489971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AU" sz="900"/>
              <a:t>Rolling 12 month Melbourne vs Rural Lives Lost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2967225250689816E-2"/>
          <c:y val="0.12052289097063344"/>
          <c:w val="0.91967139776317752"/>
          <c:h val="0.69190944832165358"/>
        </c:manualLayout>
      </c:layout>
      <c:lineChart>
        <c:grouping val="standard"/>
        <c:varyColors val="0"/>
        <c:ser>
          <c:idx val="1"/>
          <c:order val="0"/>
          <c:tx>
            <c:strRef>
              <c:f>Charts!$O$170</c:f>
              <c:strCache>
                <c:ptCount val="1"/>
                <c:pt idx="0">
                  <c:v>Melbourne</c:v>
                </c:pt>
              </c:strCache>
            </c:strRef>
          </c:tx>
          <c:spPr>
            <a:ln w="28575">
              <a:solidFill>
                <a:srgbClr val="0091DA"/>
              </a:solidFill>
            </a:ln>
          </c:spPr>
          <c:marker>
            <c:symbol val="none"/>
          </c:marker>
          <c:cat>
            <c:numRef>
              <c:f>Charts!$A$49:$A$469</c:f>
              <c:numCache>
                <c:formatCode>mmm\-yy</c:formatCode>
                <c:ptCount val="421"/>
                <c:pt idx="0">
                  <c:v>33208</c:v>
                </c:pt>
                <c:pt idx="1">
                  <c:v>33239</c:v>
                </c:pt>
                <c:pt idx="2">
                  <c:v>33270</c:v>
                </c:pt>
                <c:pt idx="3">
                  <c:v>33298</c:v>
                </c:pt>
                <c:pt idx="4">
                  <c:v>33329</c:v>
                </c:pt>
                <c:pt idx="5">
                  <c:v>33359</c:v>
                </c:pt>
                <c:pt idx="6">
                  <c:v>33390</c:v>
                </c:pt>
                <c:pt idx="7">
                  <c:v>33420</c:v>
                </c:pt>
                <c:pt idx="8">
                  <c:v>33451</c:v>
                </c:pt>
                <c:pt idx="9">
                  <c:v>33482</c:v>
                </c:pt>
                <c:pt idx="10">
                  <c:v>33512</c:v>
                </c:pt>
                <c:pt idx="11">
                  <c:v>33543</c:v>
                </c:pt>
                <c:pt idx="12">
                  <c:v>33573</c:v>
                </c:pt>
                <c:pt idx="13">
                  <c:v>33604</c:v>
                </c:pt>
                <c:pt idx="14">
                  <c:v>33635</c:v>
                </c:pt>
                <c:pt idx="15">
                  <c:v>33664</c:v>
                </c:pt>
                <c:pt idx="16">
                  <c:v>33695</c:v>
                </c:pt>
                <c:pt idx="17">
                  <c:v>33725</c:v>
                </c:pt>
                <c:pt idx="18">
                  <c:v>33756</c:v>
                </c:pt>
                <c:pt idx="19">
                  <c:v>33786</c:v>
                </c:pt>
                <c:pt idx="20">
                  <c:v>33817</c:v>
                </c:pt>
                <c:pt idx="21">
                  <c:v>33848</c:v>
                </c:pt>
                <c:pt idx="22">
                  <c:v>33878</c:v>
                </c:pt>
                <c:pt idx="23">
                  <c:v>33909</c:v>
                </c:pt>
                <c:pt idx="24">
                  <c:v>33939</c:v>
                </c:pt>
                <c:pt idx="25">
                  <c:v>33970</c:v>
                </c:pt>
                <c:pt idx="26">
                  <c:v>34001</c:v>
                </c:pt>
                <c:pt idx="27">
                  <c:v>34029</c:v>
                </c:pt>
                <c:pt idx="28">
                  <c:v>34060</c:v>
                </c:pt>
                <c:pt idx="29">
                  <c:v>34090</c:v>
                </c:pt>
                <c:pt idx="30">
                  <c:v>34121</c:v>
                </c:pt>
                <c:pt idx="31">
                  <c:v>34151</c:v>
                </c:pt>
                <c:pt idx="32">
                  <c:v>34182</c:v>
                </c:pt>
                <c:pt idx="33">
                  <c:v>34213</c:v>
                </c:pt>
                <c:pt idx="34">
                  <c:v>34243</c:v>
                </c:pt>
                <c:pt idx="35">
                  <c:v>34274</c:v>
                </c:pt>
                <c:pt idx="36">
                  <c:v>34304</c:v>
                </c:pt>
                <c:pt idx="37">
                  <c:v>34335</c:v>
                </c:pt>
                <c:pt idx="38">
                  <c:v>34366</c:v>
                </c:pt>
                <c:pt idx="39">
                  <c:v>34394</c:v>
                </c:pt>
                <c:pt idx="40">
                  <c:v>34425</c:v>
                </c:pt>
                <c:pt idx="41">
                  <c:v>34455</c:v>
                </c:pt>
                <c:pt idx="42">
                  <c:v>34486</c:v>
                </c:pt>
                <c:pt idx="43">
                  <c:v>34516</c:v>
                </c:pt>
                <c:pt idx="44">
                  <c:v>34547</c:v>
                </c:pt>
                <c:pt idx="45">
                  <c:v>34578</c:v>
                </c:pt>
                <c:pt idx="46">
                  <c:v>34608</c:v>
                </c:pt>
                <c:pt idx="47">
                  <c:v>34639</c:v>
                </c:pt>
                <c:pt idx="48">
                  <c:v>34669</c:v>
                </c:pt>
                <c:pt idx="49">
                  <c:v>34700</c:v>
                </c:pt>
                <c:pt idx="50">
                  <c:v>34731</c:v>
                </c:pt>
                <c:pt idx="51">
                  <c:v>34759</c:v>
                </c:pt>
                <c:pt idx="52">
                  <c:v>34790</c:v>
                </c:pt>
                <c:pt idx="53">
                  <c:v>34820</c:v>
                </c:pt>
                <c:pt idx="54">
                  <c:v>34851</c:v>
                </c:pt>
                <c:pt idx="55">
                  <c:v>34881</c:v>
                </c:pt>
                <c:pt idx="56">
                  <c:v>34912</c:v>
                </c:pt>
                <c:pt idx="57">
                  <c:v>34943</c:v>
                </c:pt>
                <c:pt idx="58">
                  <c:v>34973</c:v>
                </c:pt>
                <c:pt idx="59">
                  <c:v>35004</c:v>
                </c:pt>
                <c:pt idx="60">
                  <c:v>35034</c:v>
                </c:pt>
                <c:pt idx="61">
                  <c:v>35065</c:v>
                </c:pt>
                <c:pt idx="62">
                  <c:v>35096</c:v>
                </c:pt>
                <c:pt idx="63">
                  <c:v>35125</c:v>
                </c:pt>
                <c:pt idx="64">
                  <c:v>35156</c:v>
                </c:pt>
                <c:pt idx="65">
                  <c:v>35186</c:v>
                </c:pt>
                <c:pt idx="66">
                  <c:v>35217</c:v>
                </c:pt>
                <c:pt idx="67">
                  <c:v>35247</c:v>
                </c:pt>
                <c:pt idx="68">
                  <c:v>35278</c:v>
                </c:pt>
                <c:pt idx="69">
                  <c:v>35309</c:v>
                </c:pt>
                <c:pt idx="70">
                  <c:v>35339</c:v>
                </c:pt>
                <c:pt idx="71">
                  <c:v>35370</c:v>
                </c:pt>
                <c:pt idx="72">
                  <c:v>35400</c:v>
                </c:pt>
                <c:pt idx="73">
                  <c:v>35431</c:v>
                </c:pt>
                <c:pt idx="74">
                  <c:v>35462</c:v>
                </c:pt>
                <c:pt idx="75">
                  <c:v>35490</c:v>
                </c:pt>
                <c:pt idx="76">
                  <c:v>35521</c:v>
                </c:pt>
                <c:pt idx="77">
                  <c:v>35551</c:v>
                </c:pt>
                <c:pt idx="78">
                  <c:v>35582</c:v>
                </c:pt>
                <c:pt idx="79">
                  <c:v>35612</c:v>
                </c:pt>
                <c:pt idx="80">
                  <c:v>35643</c:v>
                </c:pt>
                <c:pt idx="81">
                  <c:v>35674</c:v>
                </c:pt>
                <c:pt idx="82">
                  <c:v>35704</c:v>
                </c:pt>
                <c:pt idx="83">
                  <c:v>35735</c:v>
                </c:pt>
                <c:pt idx="84">
                  <c:v>35765</c:v>
                </c:pt>
                <c:pt idx="85">
                  <c:v>35796</c:v>
                </c:pt>
                <c:pt idx="86">
                  <c:v>35827</c:v>
                </c:pt>
                <c:pt idx="87">
                  <c:v>35855</c:v>
                </c:pt>
                <c:pt idx="88">
                  <c:v>35886</c:v>
                </c:pt>
                <c:pt idx="89">
                  <c:v>35916</c:v>
                </c:pt>
                <c:pt idx="90">
                  <c:v>35947</c:v>
                </c:pt>
                <c:pt idx="91">
                  <c:v>35977</c:v>
                </c:pt>
                <c:pt idx="92">
                  <c:v>36008</c:v>
                </c:pt>
                <c:pt idx="93">
                  <c:v>36039</c:v>
                </c:pt>
                <c:pt idx="94">
                  <c:v>36069</c:v>
                </c:pt>
                <c:pt idx="95">
                  <c:v>36100</c:v>
                </c:pt>
                <c:pt idx="96">
                  <c:v>36130</c:v>
                </c:pt>
                <c:pt idx="97">
                  <c:v>36161</c:v>
                </c:pt>
                <c:pt idx="98">
                  <c:v>36192</c:v>
                </c:pt>
                <c:pt idx="99">
                  <c:v>36220</c:v>
                </c:pt>
                <c:pt idx="100">
                  <c:v>36251</c:v>
                </c:pt>
                <c:pt idx="101">
                  <c:v>36281</c:v>
                </c:pt>
                <c:pt idx="102">
                  <c:v>36312</c:v>
                </c:pt>
                <c:pt idx="103">
                  <c:v>36342</c:v>
                </c:pt>
                <c:pt idx="104">
                  <c:v>36373</c:v>
                </c:pt>
                <c:pt idx="105">
                  <c:v>36404</c:v>
                </c:pt>
                <c:pt idx="106">
                  <c:v>36434</c:v>
                </c:pt>
                <c:pt idx="107">
                  <c:v>36465</c:v>
                </c:pt>
                <c:pt idx="108">
                  <c:v>36495</c:v>
                </c:pt>
                <c:pt idx="109">
                  <c:v>36526</c:v>
                </c:pt>
                <c:pt idx="110">
                  <c:v>36557</c:v>
                </c:pt>
                <c:pt idx="111">
                  <c:v>36586</c:v>
                </c:pt>
                <c:pt idx="112">
                  <c:v>36617</c:v>
                </c:pt>
                <c:pt idx="113">
                  <c:v>36647</c:v>
                </c:pt>
                <c:pt idx="114">
                  <c:v>36678</c:v>
                </c:pt>
                <c:pt idx="115">
                  <c:v>36708</c:v>
                </c:pt>
                <c:pt idx="116">
                  <c:v>36739</c:v>
                </c:pt>
                <c:pt idx="117">
                  <c:v>36770</c:v>
                </c:pt>
                <c:pt idx="118">
                  <c:v>36800</c:v>
                </c:pt>
                <c:pt idx="119">
                  <c:v>36831</c:v>
                </c:pt>
                <c:pt idx="120">
                  <c:v>36861</c:v>
                </c:pt>
                <c:pt idx="121">
                  <c:v>36892</c:v>
                </c:pt>
                <c:pt idx="122">
                  <c:v>36923</c:v>
                </c:pt>
                <c:pt idx="123">
                  <c:v>36951</c:v>
                </c:pt>
                <c:pt idx="124">
                  <c:v>36982</c:v>
                </c:pt>
                <c:pt idx="125">
                  <c:v>37012</c:v>
                </c:pt>
                <c:pt idx="126">
                  <c:v>37043</c:v>
                </c:pt>
                <c:pt idx="127">
                  <c:v>37073</c:v>
                </c:pt>
                <c:pt idx="128">
                  <c:v>37104</c:v>
                </c:pt>
                <c:pt idx="129">
                  <c:v>37135</c:v>
                </c:pt>
                <c:pt idx="130">
                  <c:v>37165</c:v>
                </c:pt>
                <c:pt idx="131">
                  <c:v>37196</c:v>
                </c:pt>
                <c:pt idx="132">
                  <c:v>37226</c:v>
                </c:pt>
                <c:pt idx="133">
                  <c:v>37257</c:v>
                </c:pt>
                <c:pt idx="134">
                  <c:v>37288</c:v>
                </c:pt>
                <c:pt idx="135">
                  <c:v>37316</c:v>
                </c:pt>
                <c:pt idx="136">
                  <c:v>37347</c:v>
                </c:pt>
                <c:pt idx="137">
                  <c:v>37377</c:v>
                </c:pt>
                <c:pt idx="138">
                  <c:v>37408</c:v>
                </c:pt>
                <c:pt idx="139">
                  <c:v>37438</c:v>
                </c:pt>
                <c:pt idx="140">
                  <c:v>37469</c:v>
                </c:pt>
                <c:pt idx="141">
                  <c:v>37500</c:v>
                </c:pt>
                <c:pt idx="142">
                  <c:v>37530</c:v>
                </c:pt>
                <c:pt idx="143">
                  <c:v>37561</c:v>
                </c:pt>
                <c:pt idx="144">
                  <c:v>37591</c:v>
                </c:pt>
                <c:pt idx="145">
                  <c:v>37622</c:v>
                </c:pt>
                <c:pt idx="146">
                  <c:v>37653</c:v>
                </c:pt>
                <c:pt idx="147">
                  <c:v>37681</c:v>
                </c:pt>
                <c:pt idx="148">
                  <c:v>37712</c:v>
                </c:pt>
                <c:pt idx="149">
                  <c:v>37742</c:v>
                </c:pt>
                <c:pt idx="150">
                  <c:v>37773</c:v>
                </c:pt>
                <c:pt idx="151">
                  <c:v>37803</c:v>
                </c:pt>
                <c:pt idx="152">
                  <c:v>37834</c:v>
                </c:pt>
                <c:pt idx="153">
                  <c:v>37865</c:v>
                </c:pt>
                <c:pt idx="154">
                  <c:v>37895</c:v>
                </c:pt>
                <c:pt idx="155">
                  <c:v>37926</c:v>
                </c:pt>
                <c:pt idx="156">
                  <c:v>37956</c:v>
                </c:pt>
                <c:pt idx="157">
                  <c:v>37987</c:v>
                </c:pt>
                <c:pt idx="158">
                  <c:v>38018</c:v>
                </c:pt>
                <c:pt idx="159">
                  <c:v>38047</c:v>
                </c:pt>
                <c:pt idx="160">
                  <c:v>38078</c:v>
                </c:pt>
                <c:pt idx="161">
                  <c:v>38108</c:v>
                </c:pt>
                <c:pt idx="162">
                  <c:v>38139</c:v>
                </c:pt>
                <c:pt idx="163">
                  <c:v>38169</c:v>
                </c:pt>
                <c:pt idx="164">
                  <c:v>38200</c:v>
                </c:pt>
                <c:pt idx="165">
                  <c:v>38231</c:v>
                </c:pt>
                <c:pt idx="166">
                  <c:v>38261</c:v>
                </c:pt>
                <c:pt idx="167">
                  <c:v>38292</c:v>
                </c:pt>
                <c:pt idx="168">
                  <c:v>38322</c:v>
                </c:pt>
                <c:pt idx="169">
                  <c:v>38353</c:v>
                </c:pt>
                <c:pt idx="170">
                  <c:v>38384</c:v>
                </c:pt>
                <c:pt idx="171">
                  <c:v>38412</c:v>
                </c:pt>
                <c:pt idx="172">
                  <c:v>38443</c:v>
                </c:pt>
                <c:pt idx="173">
                  <c:v>38473</c:v>
                </c:pt>
                <c:pt idx="174">
                  <c:v>38504</c:v>
                </c:pt>
                <c:pt idx="175">
                  <c:v>38534</c:v>
                </c:pt>
                <c:pt idx="176">
                  <c:v>38565</c:v>
                </c:pt>
                <c:pt idx="177">
                  <c:v>38596</c:v>
                </c:pt>
                <c:pt idx="178">
                  <c:v>38626</c:v>
                </c:pt>
                <c:pt idx="179">
                  <c:v>38657</c:v>
                </c:pt>
                <c:pt idx="180">
                  <c:v>38687</c:v>
                </c:pt>
                <c:pt idx="181">
                  <c:v>38718</c:v>
                </c:pt>
                <c:pt idx="182">
                  <c:v>38749</c:v>
                </c:pt>
                <c:pt idx="183">
                  <c:v>38777</c:v>
                </c:pt>
                <c:pt idx="184">
                  <c:v>38808</c:v>
                </c:pt>
                <c:pt idx="185">
                  <c:v>38838</c:v>
                </c:pt>
                <c:pt idx="186">
                  <c:v>38869</c:v>
                </c:pt>
                <c:pt idx="187">
                  <c:v>38899</c:v>
                </c:pt>
                <c:pt idx="188">
                  <c:v>38930</c:v>
                </c:pt>
                <c:pt idx="189">
                  <c:v>38961</c:v>
                </c:pt>
                <c:pt idx="190">
                  <c:v>38991</c:v>
                </c:pt>
                <c:pt idx="191">
                  <c:v>39022</c:v>
                </c:pt>
                <c:pt idx="192">
                  <c:v>39052</c:v>
                </c:pt>
                <c:pt idx="193">
                  <c:v>39083</c:v>
                </c:pt>
                <c:pt idx="194">
                  <c:v>39114</c:v>
                </c:pt>
                <c:pt idx="195">
                  <c:v>39142</c:v>
                </c:pt>
                <c:pt idx="196">
                  <c:v>39173</c:v>
                </c:pt>
                <c:pt idx="197">
                  <c:v>39203</c:v>
                </c:pt>
                <c:pt idx="198">
                  <c:v>39234</c:v>
                </c:pt>
                <c:pt idx="199">
                  <c:v>39264</c:v>
                </c:pt>
                <c:pt idx="200">
                  <c:v>39295</c:v>
                </c:pt>
                <c:pt idx="201">
                  <c:v>39326</c:v>
                </c:pt>
                <c:pt idx="202">
                  <c:v>39356</c:v>
                </c:pt>
                <c:pt idx="203">
                  <c:v>39387</c:v>
                </c:pt>
                <c:pt idx="204">
                  <c:v>39417</c:v>
                </c:pt>
                <c:pt idx="205">
                  <c:v>39448</c:v>
                </c:pt>
                <c:pt idx="206">
                  <c:v>39479</c:v>
                </c:pt>
                <c:pt idx="207">
                  <c:v>39508</c:v>
                </c:pt>
                <c:pt idx="208">
                  <c:v>39539</c:v>
                </c:pt>
                <c:pt idx="209">
                  <c:v>39569</c:v>
                </c:pt>
                <c:pt idx="210">
                  <c:v>39600</c:v>
                </c:pt>
                <c:pt idx="211">
                  <c:v>39630</c:v>
                </c:pt>
                <c:pt idx="212">
                  <c:v>39661</c:v>
                </c:pt>
                <c:pt idx="213">
                  <c:v>39692</c:v>
                </c:pt>
                <c:pt idx="214">
                  <c:v>39722</c:v>
                </c:pt>
                <c:pt idx="215">
                  <c:v>39753</c:v>
                </c:pt>
                <c:pt idx="216">
                  <c:v>39783</c:v>
                </c:pt>
                <c:pt idx="217">
                  <c:v>39814</c:v>
                </c:pt>
                <c:pt idx="218">
                  <c:v>39845</c:v>
                </c:pt>
                <c:pt idx="219">
                  <c:v>39873</c:v>
                </c:pt>
                <c:pt idx="220">
                  <c:v>39904</c:v>
                </c:pt>
                <c:pt idx="221">
                  <c:v>39934</c:v>
                </c:pt>
                <c:pt idx="222">
                  <c:v>39965</c:v>
                </c:pt>
                <c:pt idx="223">
                  <c:v>39995</c:v>
                </c:pt>
                <c:pt idx="224">
                  <c:v>40026</c:v>
                </c:pt>
                <c:pt idx="225">
                  <c:v>40057</c:v>
                </c:pt>
                <c:pt idx="226">
                  <c:v>40087</c:v>
                </c:pt>
                <c:pt idx="227">
                  <c:v>40118</c:v>
                </c:pt>
                <c:pt idx="228">
                  <c:v>40148</c:v>
                </c:pt>
                <c:pt idx="229">
                  <c:v>40179</c:v>
                </c:pt>
                <c:pt idx="230">
                  <c:v>40210</c:v>
                </c:pt>
                <c:pt idx="231">
                  <c:v>40238</c:v>
                </c:pt>
                <c:pt idx="232">
                  <c:v>40269</c:v>
                </c:pt>
                <c:pt idx="233">
                  <c:v>40299</c:v>
                </c:pt>
                <c:pt idx="234">
                  <c:v>40330</c:v>
                </c:pt>
                <c:pt idx="235">
                  <c:v>40360</c:v>
                </c:pt>
                <c:pt idx="236">
                  <c:v>40391</c:v>
                </c:pt>
                <c:pt idx="237">
                  <c:v>40422</c:v>
                </c:pt>
                <c:pt idx="238">
                  <c:v>40452</c:v>
                </c:pt>
                <c:pt idx="239">
                  <c:v>40483</c:v>
                </c:pt>
                <c:pt idx="240">
                  <c:v>40513</c:v>
                </c:pt>
                <c:pt idx="241">
                  <c:v>40544</c:v>
                </c:pt>
                <c:pt idx="242">
                  <c:v>40575</c:v>
                </c:pt>
                <c:pt idx="243">
                  <c:v>40603</c:v>
                </c:pt>
                <c:pt idx="244">
                  <c:v>40634</c:v>
                </c:pt>
                <c:pt idx="245">
                  <c:v>40664</c:v>
                </c:pt>
                <c:pt idx="246">
                  <c:v>40695</c:v>
                </c:pt>
                <c:pt idx="247">
                  <c:v>40725</c:v>
                </c:pt>
                <c:pt idx="248">
                  <c:v>40756</c:v>
                </c:pt>
                <c:pt idx="249">
                  <c:v>40787</c:v>
                </c:pt>
                <c:pt idx="250">
                  <c:v>40817</c:v>
                </c:pt>
                <c:pt idx="251">
                  <c:v>40848</c:v>
                </c:pt>
                <c:pt idx="252">
                  <c:v>40878</c:v>
                </c:pt>
                <c:pt idx="253">
                  <c:v>40909</c:v>
                </c:pt>
                <c:pt idx="254">
                  <c:v>40940</c:v>
                </c:pt>
                <c:pt idx="255">
                  <c:v>40969</c:v>
                </c:pt>
                <c:pt idx="256">
                  <c:v>41000</c:v>
                </c:pt>
                <c:pt idx="257">
                  <c:v>41030</c:v>
                </c:pt>
                <c:pt idx="258">
                  <c:v>41061</c:v>
                </c:pt>
                <c:pt idx="259">
                  <c:v>41091</c:v>
                </c:pt>
                <c:pt idx="260">
                  <c:v>41122</c:v>
                </c:pt>
                <c:pt idx="261">
                  <c:v>41153</c:v>
                </c:pt>
                <c:pt idx="262">
                  <c:v>41183</c:v>
                </c:pt>
                <c:pt idx="263">
                  <c:v>41214</c:v>
                </c:pt>
                <c:pt idx="264">
                  <c:v>41244</c:v>
                </c:pt>
                <c:pt idx="265">
                  <c:v>41275</c:v>
                </c:pt>
                <c:pt idx="266">
                  <c:v>41306</c:v>
                </c:pt>
                <c:pt idx="267">
                  <c:v>41334</c:v>
                </c:pt>
                <c:pt idx="268">
                  <c:v>41365</c:v>
                </c:pt>
                <c:pt idx="269">
                  <c:v>41395</c:v>
                </c:pt>
                <c:pt idx="270">
                  <c:v>41426</c:v>
                </c:pt>
                <c:pt idx="271">
                  <c:v>41456</c:v>
                </c:pt>
                <c:pt idx="272">
                  <c:v>41487</c:v>
                </c:pt>
                <c:pt idx="273">
                  <c:v>41518</c:v>
                </c:pt>
                <c:pt idx="274">
                  <c:v>41548</c:v>
                </c:pt>
                <c:pt idx="275">
                  <c:v>41579</c:v>
                </c:pt>
                <c:pt idx="276">
                  <c:v>41609</c:v>
                </c:pt>
                <c:pt idx="277">
                  <c:v>41640</c:v>
                </c:pt>
                <c:pt idx="278">
                  <c:v>41671</c:v>
                </c:pt>
                <c:pt idx="279">
                  <c:v>41699</c:v>
                </c:pt>
                <c:pt idx="280">
                  <c:v>41730</c:v>
                </c:pt>
                <c:pt idx="281">
                  <c:v>41760</c:v>
                </c:pt>
                <c:pt idx="282">
                  <c:v>41791</c:v>
                </c:pt>
                <c:pt idx="283">
                  <c:v>41821</c:v>
                </c:pt>
                <c:pt idx="284">
                  <c:v>41852</c:v>
                </c:pt>
                <c:pt idx="285">
                  <c:v>41883</c:v>
                </c:pt>
                <c:pt idx="286">
                  <c:v>41913</c:v>
                </c:pt>
                <c:pt idx="287">
                  <c:v>41944</c:v>
                </c:pt>
                <c:pt idx="288">
                  <c:v>41974</c:v>
                </c:pt>
                <c:pt idx="289">
                  <c:v>42005</c:v>
                </c:pt>
                <c:pt idx="290">
                  <c:v>42036</c:v>
                </c:pt>
                <c:pt idx="291">
                  <c:v>42064</c:v>
                </c:pt>
                <c:pt idx="292">
                  <c:v>42095</c:v>
                </c:pt>
                <c:pt idx="293">
                  <c:v>42125</c:v>
                </c:pt>
                <c:pt idx="294">
                  <c:v>42156</c:v>
                </c:pt>
                <c:pt idx="295">
                  <c:v>42186</c:v>
                </c:pt>
                <c:pt idx="296">
                  <c:v>42217</c:v>
                </c:pt>
                <c:pt idx="297">
                  <c:v>42248</c:v>
                </c:pt>
                <c:pt idx="298">
                  <c:v>42278</c:v>
                </c:pt>
                <c:pt idx="299">
                  <c:v>42309</c:v>
                </c:pt>
                <c:pt idx="300">
                  <c:v>42339</c:v>
                </c:pt>
                <c:pt idx="301">
                  <c:v>42370</c:v>
                </c:pt>
                <c:pt idx="302">
                  <c:v>42401</c:v>
                </c:pt>
                <c:pt idx="303">
                  <c:v>42430</c:v>
                </c:pt>
                <c:pt idx="304">
                  <c:v>42461</c:v>
                </c:pt>
                <c:pt idx="305">
                  <c:v>42491</c:v>
                </c:pt>
                <c:pt idx="306">
                  <c:v>42522</c:v>
                </c:pt>
                <c:pt idx="307">
                  <c:v>42552</c:v>
                </c:pt>
                <c:pt idx="308">
                  <c:v>42583</c:v>
                </c:pt>
                <c:pt idx="309">
                  <c:v>42614</c:v>
                </c:pt>
                <c:pt idx="310">
                  <c:v>42644</c:v>
                </c:pt>
                <c:pt idx="311">
                  <c:v>42675</c:v>
                </c:pt>
                <c:pt idx="312">
                  <c:v>42705</c:v>
                </c:pt>
                <c:pt idx="313">
                  <c:v>42736</c:v>
                </c:pt>
                <c:pt idx="314">
                  <c:v>42767</c:v>
                </c:pt>
                <c:pt idx="315">
                  <c:v>42795</c:v>
                </c:pt>
                <c:pt idx="316">
                  <c:v>42826</c:v>
                </c:pt>
                <c:pt idx="317">
                  <c:v>42856</c:v>
                </c:pt>
                <c:pt idx="318">
                  <c:v>42887</c:v>
                </c:pt>
                <c:pt idx="319">
                  <c:v>42917</c:v>
                </c:pt>
                <c:pt idx="320">
                  <c:v>42948</c:v>
                </c:pt>
                <c:pt idx="321">
                  <c:v>42979</c:v>
                </c:pt>
                <c:pt idx="322">
                  <c:v>43009</c:v>
                </c:pt>
                <c:pt idx="323">
                  <c:v>43040</c:v>
                </c:pt>
                <c:pt idx="324">
                  <c:v>43070</c:v>
                </c:pt>
                <c:pt idx="325">
                  <c:v>43101</c:v>
                </c:pt>
                <c:pt idx="326">
                  <c:v>43132</c:v>
                </c:pt>
                <c:pt idx="327">
                  <c:v>43160</c:v>
                </c:pt>
                <c:pt idx="328">
                  <c:v>43191</c:v>
                </c:pt>
                <c:pt idx="329">
                  <c:v>43221</c:v>
                </c:pt>
                <c:pt idx="330">
                  <c:v>43252</c:v>
                </c:pt>
                <c:pt idx="331">
                  <c:v>43282</c:v>
                </c:pt>
                <c:pt idx="332">
                  <c:v>43313</c:v>
                </c:pt>
                <c:pt idx="333">
                  <c:v>43344</c:v>
                </c:pt>
                <c:pt idx="334">
                  <c:v>43374</c:v>
                </c:pt>
                <c:pt idx="335">
                  <c:v>43405</c:v>
                </c:pt>
                <c:pt idx="336">
                  <c:v>43435</c:v>
                </c:pt>
                <c:pt idx="337">
                  <c:v>43466</c:v>
                </c:pt>
                <c:pt idx="338">
                  <c:v>43497</c:v>
                </c:pt>
                <c:pt idx="339">
                  <c:v>43525</c:v>
                </c:pt>
                <c:pt idx="340">
                  <c:v>43556</c:v>
                </c:pt>
                <c:pt idx="341">
                  <c:v>43586</c:v>
                </c:pt>
                <c:pt idx="342">
                  <c:v>43617</c:v>
                </c:pt>
                <c:pt idx="343">
                  <c:v>43647</c:v>
                </c:pt>
                <c:pt idx="344">
                  <c:v>43678</c:v>
                </c:pt>
                <c:pt idx="345">
                  <c:v>43709</c:v>
                </c:pt>
                <c:pt idx="346">
                  <c:v>43739</c:v>
                </c:pt>
                <c:pt idx="347">
                  <c:v>43770</c:v>
                </c:pt>
                <c:pt idx="348">
                  <c:v>43800</c:v>
                </c:pt>
                <c:pt idx="349">
                  <c:v>43831</c:v>
                </c:pt>
                <c:pt idx="350">
                  <c:v>43862</c:v>
                </c:pt>
                <c:pt idx="351">
                  <c:v>43891</c:v>
                </c:pt>
                <c:pt idx="352">
                  <c:v>43922</c:v>
                </c:pt>
                <c:pt idx="353">
                  <c:v>43952</c:v>
                </c:pt>
                <c:pt idx="354">
                  <c:v>43983</c:v>
                </c:pt>
                <c:pt idx="355">
                  <c:v>44013</c:v>
                </c:pt>
                <c:pt idx="356">
                  <c:v>44044</c:v>
                </c:pt>
                <c:pt idx="357">
                  <c:v>44075</c:v>
                </c:pt>
                <c:pt idx="358">
                  <c:v>44105</c:v>
                </c:pt>
                <c:pt idx="359">
                  <c:v>44136</c:v>
                </c:pt>
                <c:pt idx="360">
                  <c:v>44166</c:v>
                </c:pt>
                <c:pt idx="361">
                  <c:v>44197</c:v>
                </c:pt>
                <c:pt idx="362">
                  <c:v>44228</c:v>
                </c:pt>
                <c:pt idx="363">
                  <c:v>44256</c:v>
                </c:pt>
                <c:pt idx="364">
                  <c:v>44287</c:v>
                </c:pt>
                <c:pt idx="365">
                  <c:v>44317</c:v>
                </c:pt>
                <c:pt idx="366">
                  <c:v>44348</c:v>
                </c:pt>
                <c:pt idx="367">
                  <c:v>44378</c:v>
                </c:pt>
                <c:pt idx="368">
                  <c:v>44409</c:v>
                </c:pt>
                <c:pt idx="369">
                  <c:v>44440</c:v>
                </c:pt>
                <c:pt idx="370">
                  <c:v>44470</c:v>
                </c:pt>
                <c:pt idx="371">
                  <c:v>44501</c:v>
                </c:pt>
                <c:pt idx="372">
                  <c:v>44531</c:v>
                </c:pt>
                <c:pt idx="373">
                  <c:v>44562</c:v>
                </c:pt>
                <c:pt idx="374">
                  <c:v>44593</c:v>
                </c:pt>
                <c:pt idx="375">
                  <c:v>44621</c:v>
                </c:pt>
                <c:pt idx="376">
                  <c:v>44652</c:v>
                </c:pt>
                <c:pt idx="377">
                  <c:v>44682</c:v>
                </c:pt>
                <c:pt idx="378">
                  <c:v>44713</c:v>
                </c:pt>
                <c:pt idx="379">
                  <c:v>44743</c:v>
                </c:pt>
                <c:pt idx="380">
                  <c:v>44774</c:v>
                </c:pt>
                <c:pt idx="381">
                  <c:v>44805</c:v>
                </c:pt>
                <c:pt idx="382">
                  <c:v>44835</c:v>
                </c:pt>
                <c:pt idx="383">
                  <c:v>44866</c:v>
                </c:pt>
                <c:pt idx="384">
                  <c:v>44896</c:v>
                </c:pt>
                <c:pt idx="385">
                  <c:v>44927</c:v>
                </c:pt>
                <c:pt idx="386">
                  <c:v>44958</c:v>
                </c:pt>
                <c:pt idx="387">
                  <c:v>44986</c:v>
                </c:pt>
                <c:pt idx="388">
                  <c:v>45017</c:v>
                </c:pt>
                <c:pt idx="389">
                  <c:v>45047</c:v>
                </c:pt>
                <c:pt idx="390">
                  <c:v>45078</c:v>
                </c:pt>
                <c:pt idx="391">
                  <c:v>45108</c:v>
                </c:pt>
                <c:pt idx="392">
                  <c:v>45139</c:v>
                </c:pt>
                <c:pt idx="393">
                  <c:v>45170</c:v>
                </c:pt>
                <c:pt idx="394">
                  <c:v>45200</c:v>
                </c:pt>
                <c:pt idx="395">
                  <c:v>45231</c:v>
                </c:pt>
                <c:pt idx="396">
                  <c:v>45261</c:v>
                </c:pt>
                <c:pt idx="397">
                  <c:v>45292</c:v>
                </c:pt>
                <c:pt idx="398">
                  <c:v>45323</c:v>
                </c:pt>
                <c:pt idx="399">
                  <c:v>45352</c:v>
                </c:pt>
                <c:pt idx="400">
                  <c:v>45383</c:v>
                </c:pt>
                <c:pt idx="401">
                  <c:v>45413</c:v>
                </c:pt>
                <c:pt idx="402">
                  <c:v>45444</c:v>
                </c:pt>
                <c:pt idx="403">
                  <c:v>45474</c:v>
                </c:pt>
                <c:pt idx="404">
                  <c:v>45505</c:v>
                </c:pt>
                <c:pt idx="405">
                  <c:v>45536</c:v>
                </c:pt>
                <c:pt idx="406">
                  <c:v>45566</c:v>
                </c:pt>
                <c:pt idx="407">
                  <c:v>45597</c:v>
                </c:pt>
                <c:pt idx="408">
                  <c:v>45627</c:v>
                </c:pt>
                <c:pt idx="409">
                  <c:v>45658</c:v>
                </c:pt>
                <c:pt idx="410">
                  <c:v>45689</c:v>
                </c:pt>
                <c:pt idx="411">
                  <c:v>45717</c:v>
                </c:pt>
                <c:pt idx="412">
                  <c:v>45748</c:v>
                </c:pt>
                <c:pt idx="413">
                  <c:v>45778</c:v>
                </c:pt>
                <c:pt idx="414">
                  <c:v>45809</c:v>
                </c:pt>
                <c:pt idx="415">
                  <c:v>45839</c:v>
                </c:pt>
                <c:pt idx="416">
                  <c:v>45870</c:v>
                </c:pt>
                <c:pt idx="417">
                  <c:v>45901</c:v>
                </c:pt>
                <c:pt idx="418">
                  <c:v>45931</c:v>
                </c:pt>
                <c:pt idx="419">
                  <c:v>45962</c:v>
                </c:pt>
                <c:pt idx="420">
                  <c:v>45992</c:v>
                </c:pt>
              </c:numCache>
            </c:numRef>
          </c:cat>
          <c:val>
            <c:numRef>
              <c:f>Charts!$B$49:$B$469</c:f>
              <c:numCache>
                <c:formatCode>General</c:formatCode>
                <c:ptCount val="421"/>
                <c:pt idx="0">
                  <c:v>277</c:v>
                </c:pt>
                <c:pt idx="1">
                  <c:v>275</c:v>
                </c:pt>
                <c:pt idx="2">
                  <c:v>277</c:v>
                </c:pt>
                <c:pt idx="3">
                  <c:v>280</c:v>
                </c:pt>
                <c:pt idx="4">
                  <c:v>267</c:v>
                </c:pt>
                <c:pt idx="5">
                  <c:v>265</c:v>
                </c:pt>
                <c:pt idx="6">
                  <c:v>251</c:v>
                </c:pt>
                <c:pt idx="7">
                  <c:v>252</c:v>
                </c:pt>
                <c:pt idx="8">
                  <c:v>252</c:v>
                </c:pt>
                <c:pt idx="9">
                  <c:v>239</c:v>
                </c:pt>
                <c:pt idx="10">
                  <c:v>245</c:v>
                </c:pt>
                <c:pt idx="11">
                  <c:v>242</c:v>
                </c:pt>
                <c:pt idx="12">
                  <c:v>249</c:v>
                </c:pt>
                <c:pt idx="13">
                  <c:v>243</c:v>
                </c:pt>
                <c:pt idx="14">
                  <c:v>239</c:v>
                </c:pt>
                <c:pt idx="15">
                  <c:v>222</c:v>
                </c:pt>
                <c:pt idx="16">
                  <c:v>233</c:v>
                </c:pt>
                <c:pt idx="17">
                  <c:v>230</c:v>
                </c:pt>
                <c:pt idx="18">
                  <c:v>230</c:v>
                </c:pt>
                <c:pt idx="19">
                  <c:v>223</c:v>
                </c:pt>
                <c:pt idx="20">
                  <c:v>213</c:v>
                </c:pt>
                <c:pt idx="21">
                  <c:v>214</c:v>
                </c:pt>
                <c:pt idx="22">
                  <c:v>212</c:v>
                </c:pt>
                <c:pt idx="23">
                  <c:v>210</c:v>
                </c:pt>
                <c:pt idx="24">
                  <c:v>204</c:v>
                </c:pt>
                <c:pt idx="25">
                  <c:v>197</c:v>
                </c:pt>
                <c:pt idx="26">
                  <c:v>196</c:v>
                </c:pt>
                <c:pt idx="27">
                  <c:v>198</c:v>
                </c:pt>
                <c:pt idx="28">
                  <c:v>197</c:v>
                </c:pt>
                <c:pt idx="29">
                  <c:v>198</c:v>
                </c:pt>
                <c:pt idx="30">
                  <c:v>200</c:v>
                </c:pt>
                <c:pt idx="31">
                  <c:v>204</c:v>
                </c:pt>
                <c:pt idx="32">
                  <c:v>202</c:v>
                </c:pt>
                <c:pt idx="33">
                  <c:v>209</c:v>
                </c:pt>
                <c:pt idx="34">
                  <c:v>205</c:v>
                </c:pt>
                <c:pt idx="35">
                  <c:v>204</c:v>
                </c:pt>
                <c:pt idx="36">
                  <c:v>206</c:v>
                </c:pt>
                <c:pt idx="37">
                  <c:v>213</c:v>
                </c:pt>
                <c:pt idx="38">
                  <c:v>223</c:v>
                </c:pt>
                <c:pt idx="39">
                  <c:v>226</c:v>
                </c:pt>
                <c:pt idx="40">
                  <c:v>228</c:v>
                </c:pt>
                <c:pt idx="41">
                  <c:v>220</c:v>
                </c:pt>
                <c:pt idx="42">
                  <c:v>218</c:v>
                </c:pt>
                <c:pt idx="43">
                  <c:v>214</c:v>
                </c:pt>
                <c:pt idx="44">
                  <c:v>224</c:v>
                </c:pt>
                <c:pt idx="45">
                  <c:v>214</c:v>
                </c:pt>
                <c:pt idx="46">
                  <c:v>211</c:v>
                </c:pt>
                <c:pt idx="47">
                  <c:v>208</c:v>
                </c:pt>
                <c:pt idx="48">
                  <c:v>197</c:v>
                </c:pt>
                <c:pt idx="49">
                  <c:v>204</c:v>
                </c:pt>
                <c:pt idx="50">
                  <c:v>205</c:v>
                </c:pt>
                <c:pt idx="51">
                  <c:v>200</c:v>
                </c:pt>
                <c:pt idx="52">
                  <c:v>191</c:v>
                </c:pt>
                <c:pt idx="53">
                  <c:v>198</c:v>
                </c:pt>
                <c:pt idx="54">
                  <c:v>197</c:v>
                </c:pt>
                <c:pt idx="55">
                  <c:v>197</c:v>
                </c:pt>
                <c:pt idx="56">
                  <c:v>200</c:v>
                </c:pt>
                <c:pt idx="57">
                  <c:v>205</c:v>
                </c:pt>
                <c:pt idx="58">
                  <c:v>207</c:v>
                </c:pt>
                <c:pt idx="59">
                  <c:v>206</c:v>
                </c:pt>
                <c:pt idx="60">
                  <c:v>217</c:v>
                </c:pt>
                <c:pt idx="61">
                  <c:v>213</c:v>
                </c:pt>
                <c:pt idx="62">
                  <c:v>210</c:v>
                </c:pt>
                <c:pt idx="63">
                  <c:v>216</c:v>
                </c:pt>
                <c:pt idx="64">
                  <c:v>220</c:v>
                </c:pt>
                <c:pt idx="65">
                  <c:v>214</c:v>
                </c:pt>
                <c:pt idx="66">
                  <c:v>218</c:v>
                </c:pt>
                <c:pt idx="67">
                  <c:v>219</c:v>
                </c:pt>
                <c:pt idx="68">
                  <c:v>216</c:v>
                </c:pt>
                <c:pt idx="69">
                  <c:v>226</c:v>
                </c:pt>
                <c:pt idx="70">
                  <c:v>226</c:v>
                </c:pt>
                <c:pt idx="71">
                  <c:v>224</c:v>
                </c:pt>
                <c:pt idx="72">
                  <c:v>220</c:v>
                </c:pt>
                <c:pt idx="73">
                  <c:v>220</c:v>
                </c:pt>
                <c:pt idx="74">
                  <c:v>214</c:v>
                </c:pt>
                <c:pt idx="75">
                  <c:v>205</c:v>
                </c:pt>
                <c:pt idx="76">
                  <c:v>196</c:v>
                </c:pt>
                <c:pt idx="77">
                  <c:v>209</c:v>
                </c:pt>
                <c:pt idx="78">
                  <c:v>203</c:v>
                </c:pt>
                <c:pt idx="79">
                  <c:v>209</c:v>
                </c:pt>
                <c:pt idx="80">
                  <c:v>206</c:v>
                </c:pt>
                <c:pt idx="81">
                  <c:v>193</c:v>
                </c:pt>
                <c:pt idx="82">
                  <c:v>194</c:v>
                </c:pt>
                <c:pt idx="83">
                  <c:v>199</c:v>
                </c:pt>
                <c:pt idx="84">
                  <c:v>193</c:v>
                </c:pt>
                <c:pt idx="85">
                  <c:v>192</c:v>
                </c:pt>
                <c:pt idx="86">
                  <c:v>190</c:v>
                </c:pt>
                <c:pt idx="87">
                  <c:v>195</c:v>
                </c:pt>
                <c:pt idx="88">
                  <c:v>208</c:v>
                </c:pt>
                <c:pt idx="89">
                  <c:v>203</c:v>
                </c:pt>
                <c:pt idx="90">
                  <c:v>204</c:v>
                </c:pt>
                <c:pt idx="91">
                  <c:v>208</c:v>
                </c:pt>
                <c:pt idx="92">
                  <c:v>201</c:v>
                </c:pt>
                <c:pt idx="93">
                  <c:v>209</c:v>
                </c:pt>
                <c:pt idx="94">
                  <c:v>210</c:v>
                </c:pt>
                <c:pt idx="95">
                  <c:v>217</c:v>
                </c:pt>
                <c:pt idx="96">
                  <c:v>220</c:v>
                </c:pt>
                <c:pt idx="97">
                  <c:v>225</c:v>
                </c:pt>
                <c:pt idx="98">
                  <c:v>221</c:v>
                </c:pt>
                <c:pt idx="99">
                  <c:v>219</c:v>
                </c:pt>
                <c:pt idx="100">
                  <c:v>213</c:v>
                </c:pt>
                <c:pt idx="101">
                  <c:v>214</c:v>
                </c:pt>
                <c:pt idx="102">
                  <c:v>218</c:v>
                </c:pt>
                <c:pt idx="103">
                  <c:v>214</c:v>
                </c:pt>
                <c:pt idx="104">
                  <c:v>217</c:v>
                </c:pt>
                <c:pt idx="105">
                  <c:v>214</c:v>
                </c:pt>
                <c:pt idx="106">
                  <c:v>218</c:v>
                </c:pt>
                <c:pt idx="107">
                  <c:v>206</c:v>
                </c:pt>
                <c:pt idx="108">
                  <c:v>210</c:v>
                </c:pt>
                <c:pt idx="109">
                  <c:v>210</c:v>
                </c:pt>
                <c:pt idx="110">
                  <c:v>213</c:v>
                </c:pt>
                <c:pt idx="111">
                  <c:v>219</c:v>
                </c:pt>
                <c:pt idx="112">
                  <c:v>218</c:v>
                </c:pt>
                <c:pt idx="113">
                  <c:v>218</c:v>
                </c:pt>
                <c:pt idx="114">
                  <c:v>218</c:v>
                </c:pt>
                <c:pt idx="115">
                  <c:v>216</c:v>
                </c:pt>
                <c:pt idx="116">
                  <c:v>218</c:v>
                </c:pt>
                <c:pt idx="117">
                  <c:v>223</c:v>
                </c:pt>
                <c:pt idx="118">
                  <c:v>218</c:v>
                </c:pt>
                <c:pt idx="119">
                  <c:v>227</c:v>
                </c:pt>
                <c:pt idx="120">
                  <c:v>225</c:v>
                </c:pt>
                <c:pt idx="121">
                  <c:v>226</c:v>
                </c:pt>
                <c:pt idx="122">
                  <c:v>236</c:v>
                </c:pt>
                <c:pt idx="123">
                  <c:v>230</c:v>
                </c:pt>
                <c:pt idx="124">
                  <c:v>226</c:v>
                </c:pt>
                <c:pt idx="125">
                  <c:v>224</c:v>
                </c:pt>
                <c:pt idx="126">
                  <c:v>228</c:v>
                </c:pt>
                <c:pt idx="127">
                  <c:v>230</c:v>
                </c:pt>
                <c:pt idx="128">
                  <c:v>237</c:v>
                </c:pt>
                <c:pt idx="129">
                  <c:v>239</c:v>
                </c:pt>
                <c:pt idx="130">
                  <c:v>254</c:v>
                </c:pt>
                <c:pt idx="131">
                  <c:v>250</c:v>
                </c:pt>
                <c:pt idx="132">
                  <c:v>248</c:v>
                </c:pt>
                <c:pt idx="133">
                  <c:v>237</c:v>
                </c:pt>
                <c:pt idx="134">
                  <c:v>230</c:v>
                </c:pt>
                <c:pt idx="135">
                  <c:v>237</c:v>
                </c:pt>
                <c:pt idx="136">
                  <c:v>244</c:v>
                </c:pt>
                <c:pt idx="137">
                  <c:v>241</c:v>
                </c:pt>
                <c:pt idx="138">
                  <c:v>240</c:v>
                </c:pt>
                <c:pt idx="139">
                  <c:v>231</c:v>
                </c:pt>
                <c:pt idx="140">
                  <c:v>217</c:v>
                </c:pt>
                <c:pt idx="141">
                  <c:v>208</c:v>
                </c:pt>
                <c:pt idx="142">
                  <c:v>193</c:v>
                </c:pt>
                <c:pt idx="143">
                  <c:v>192</c:v>
                </c:pt>
                <c:pt idx="144">
                  <c:v>186</c:v>
                </c:pt>
                <c:pt idx="145">
                  <c:v>184</c:v>
                </c:pt>
                <c:pt idx="146">
                  <c:v>179</c:v>
                </c:pt>
                <c:pt idx="147">
                  <c:v>169</c:v>
                </c:pt>
                <c:pt idx="148">
                  <c:v>163</c:v>
                </c:pt>
                <c:pt idx="149">
                  <c:v>163</c:v>
                </c:pt>
                <c:pt idx="150">
                  <c:v>161</c:v>
                </c:pt>
                <c:pt idx="151">
                  <c:v>161</c:v>
                </c:pt>
                <c:pt idx="152">
                  <c:v>162</c:v>
                </c:pt>
                <c:pt idx="153">
                  <c:v>155</c:v>
                </c:pt>
                <c:pt idx="154">
                  <c:v>149</c:v>
                </c:pt>
                <c:pt idx="155">
                  <c:v>140</c:v>
                </c:pt>
                <c:pt idx="156">
                  <c:v>141</c:v>
                </c:pt>
                <c:pt idx="157">
                  <c:v>143</c:v>
                </c:pt>
                <c:pt idx="158">
                  <c:v>142</c:v>
                </c:pt>
                <c:pt idx="159">
                  <c:v>142</c:v>
                </c:pt>
                <c:pt idx="160">
                  <c:v>147</c:v>
                </c:pt>
                <c:pt idx="161">
                  <c:v>163</c:v>
                </c:pt>
                <c:pt idx="162">
                  <c:v>151</c:v>
                </c:pt>
                <c:pt idx="163">
                  <c:v>151</c:v>
                </c:pt>
                <c:pt idx="164">
                  <c:v>156</c:v>
                </c:pt>
                <c:pt idx="165">
                  <c:v>157</c:v>
                </c:pt>
                <c:pt idx="166">
                  <c:v>163</c:v>
                </c:pt>
                <c:pt idx="167">
                  <c:v>165</c:v>
                </c:pt>
                <c:pt idx="168">
                  <c:v>166</c:v>
                </c:pt>
                <c:pt idx="169">
                  <c:v>171</c:v>
                </c:pt>
                <c:pt idx="170">
                  <c:v>175</c:v>
                </c:pt>
                <c:pt idx="171">
                  <c:v>189</c:v>
                </c:pt>
                <c:pt idx="172">
                  <c:v>181</c:v>
                </c:pt>
                <c:pt idx="173">
                  <c:v>164</c:v>
                </c:pt>
                <c:pt idx="174">
                  <c:v>173</c:v>
                </c:pt>
                <c:pt idx="175">
                  <c:v>172</c:v>
                </c:pt>
                <c:pt idx="176">
                  <c:v>169</c:v>
                </c:pt>
                <c:pt idx="177">
                  <c:v>173</c:v>
                </c:pt>
                <c:pt idx="178">
                  <c:v>170</c:v>
                </c:pt>
                <c:pt idx="179">
                  <c:v>171</c:v>
                </c:pt>
                <c:pt idx="180">
                  <c:v>178</c:v>
                </c:pt>
                <c:pt idx="181">
                  <c:v>172</c:v>
                </c:pt>
                <c:pt idx="182">
                  <c:v>170</c:v>
                </c:pt>
                <c:pt idx="183">
                  <c:v>155</c:v>
                </c:pt>
                <c:pt idx="184">
                  <c:v>155</c:v>
                </c:pt>
                <c:pt idx="185">
                  <c:v>154</c:v>
                </c:pt>
                <c:pt idx="186">
                  <c:v>150</c:v>
                </c:pt>
                <c:pt idx="187">
                  <c:v>151</c:v>
                </c:pt>
                <c:pt idx="188">
                  <c:v>146</c:v>
                </c:pt>
                <c:pt idx="189">
                  <c:v>145</c:v>
                </c:pt>
                <c:pt idx="190">
                  <c:v>141</c:v>
                </c:pt>
                <c:pt idx="191">
                  <c:v>139</c:v>
                </c:pt>
                <c:pt idx="192">
                  <c:v>144</c:v>
                </c:pt>
                <c:pt idx="193">
                  <c:v>141</c:v>
                </c:pt>
                <c:pt idx="194">
                  <c:v>143</c:v>
                </c:pt>
                <c:pt idx="195">
                  <c:v>151</c:v>
                </c:pt>
                <c:pt idx="196">
                  <c:v>152</c:v>
                </c:pt>
                <c:pt idx="197">
                  <c:v>151</c:v>
                </c:pt>
                <c:pt idx="198">
                  <c:v>150</c:v>
                </c:pt>
                <c:pt idx="199">
                  <c:v>152</c:v>
                </c:pt>
                <c:pt idx="200">
                  <c:v>158</c:v>
                </c:pt>
                <c:pt idx="201">
                  <c:v>153</c:v>
                </c:pt>
                <c:pt idx="202">
                  <c:v>159</c:v>
                </c:pt>
                <c:pt idx="203">
                  <c:v>159</c:v>
                </c:pt>
                <c:pt idx="204">
                  <c:v>158</c:v>
                </c:pt>
                <c:pt idx="205">
                  <c:v>165</c:v>
                </c:pt>
                <c:pt idx="206">
                  <c:v>156</c:v>
                </c:pt>
                <c:pt idx="207">
                  <c:v>153</c:v>
                </c:pt>
                <c:pt idx="208">
                  <c:v>154</c:v>
                </c:pt>
                <c:pt idx="209">
                  <c:v>155</c:v>
                </c:pt>
                <c:pt idx="210">
                  <c:v>156</c:v>
                </c:pt>
                <c:pt idx="211">
                  <c:v>158</c:v>
                </c:pt>
                <c:pt idx="212">
                  <c:v>161</c:v>
                </c:pt>
                <c:pt idx="213">
                  <c:v>163</c:v>
                </c:pt>
                <c:pt idx="214">
                  <c:v>162</c:v>
                </c:pt>
                <c:pt idx="215">
                  <c:v>172</c:v>
                </c:pt>
                <c:pt idx="216">
                  <c:v>165</c:v>
                </c:pt>
                <c:pt idx="217">
                  <c:v>165</c:v>
                </c:pt>
                <c:pt idx="218">
                  <c:v>168</c:v>
                </c:pt>
                <c:pt idx="219">
                  <c:v>162</c:v>
                </c:pt>
                <c:pt idx="220">
                  <c:v>162</c:v>
                </c:pt>
                <c:pt idx="221">
                  <c:v>158</c:v>
                </c:pt>
                <c:pt idx="222">
                  <c:v>167</c:v>
                </c:pt>
                <c:pt idx="223">
                  <c:v>161</c:v>
                </c:pt>
                <c:pt idx="224">
                  <c:v>156</c:v>
                </c:pt>
                <c:pt idx="225">
                  <c:v>149</c:v>
                </c:pt>
                <c:pt idx="226">
                  <c:v>151</c:v>
                </c:pt>
                <c:pt idx="227">
                  <c:v>141</c:v>
                </c:pt>
                <c:pt idx="228">
                  <c:v>146</c:v>
                </c:pt>
                <c:pt idx="229">
                  <c:v>141</c:v>
                </c:pt>
                <c:pt idx="230">
                  <c:v>142</c:v>
                </c:pt>
                <c:pt idx="231">
                  <c:v>145</c:v>
                </c:pt>
                <c:pt idx="232">
                  <c:v>141</c:v>
                </c:pt>
                <c:pt idx="233">
                  <c:v>146</c:v>
                </c:pt>
                <c:pt idx="234">
                  <c:v>138</c:v>
                </c:pt>
                <c:pt idx="235">
                  <c:v>138</c:v>
                </c:pt>
                <c:pt idx="236">
                  <c:v>134</c:v>
                </c:pt>
                <c:pt idx="237">
                  <c:v>142</c:v>
                </c:pt>
                <c:pt idx="238">
                  <c:v>136</c:v>
                </c:pt>
                <c:pt idx="239">
                  <c:v>135</c:v>
                </c:pt>
                <c:pt idx="240">
                  <c:v>125</c:v>
                </c:pt>
                <c:pt idx="241">
                  <c:v>123</c:v>
                </c:pt>
                <c:pt idx="242">
                  <c:v>120</c:v>
                </c:pt>
                <c:pt idx="243">
                  <c:v>125</c:v>
                </c:pt>
                <c:pt idx="244">
                  <c:v>130</c:v>
                </c:pt>
                <c:pt idx="245">
                  <c:v>124</c:v>
                </c:pt>
                <c:pt idx="246">
                  <c:v>122</c:v>
                </c:pt>
                <c:pt idx="247">
                  <c:v>125</c:v>
                </c:pt>
                <c:pt idx="248">
                  <c:v>127</c:v>
                </c:pt>
                <c:pt idx="249">
                  <c:v>121</c:v>
                </c:pt>
                <c:pt idx="250">
                  <c:v>123</c:v>
                </c:pt>
                <c:pt idx="251">
                  <c:v>129</c:v>
                </c:pt>
                <c:pt idx="252">
                  <c:v>129</c:v>
                </c:pt>
                <c:pt idx="253">
                  <c:v>133</c:v>
                </c:pt>
                <c:pt idx="254">
                  <c:v>136</c:v>
                </c:pt>
                <c:pt idx="255">
                  <c:v>131</c:v>
                </c:pt>
                <c:pt idx="256">
                  <c:v>129</c:v>
                </c:pt>
                <c:pt idx="257">
                  <c:v>135</c:v>
                </c:pt>
                <c:pt idx="258">
                  <c:v>133</c:v>
                </c:pt>
                <c:pt idx="259">
                  <c:v>125</c:v>
                </c:pt>
                <c:pt idx="260">
                  <c:v>125</c:v>
                </c:pt>
                <c:pt idx="261">
                  <c:v>128</c:v>
                </c:pt>
                <c:pt idx="262">
                  <c:v>132</c:v>
                </c:pt>
                <c:pt idx="263">
                  <c:v>130</c:v>
                </c:pt>
                <c:pt idx="264">
                  <c:v>127</c:v>
                </c:pt>
                <c:pt idx="265">
                  <c:v>121</c:v>
                </c:pt>
                <c:pt idx="266">
                  <c:v>119</c:v>
                </c:pt>
                <c:pt idx="267">
                  <c:v>112</c:v>
                </c:pt>
                <c:pt idx="268">
                  <c:v>110</c:v>
                </c:pt>
                <c:pt idx="269">
                  <c:v>102</c:v>
                </c:pt>
                <c:pt idx="270">
                  <c:v>103</c:v>
                </c:pt>
                <c:pt idx="271">
                  <c:v>109</c:v>
                </c:pt>
                <c:pt idx="272">
                  <c:v>110</c:v>
                </c:pt>
                <c:pt idx="273">
                  <c:v>111</c:v>
                </c:pt>
                <c:pt idx="274">
                  <c:v>101</c:v>
                </c:pt>
                <c:pt idx="275">
                  <c:v>99</c:v>
                </c:pt>
                <c:pt idx="276">
                  <c:v>102</c:v>
                </c:pt>
                <c:pt idx="277">
                  <c:v>105</c:v>
                </c:pt>
                <c:pt idx="278">
                  <c:v>111</c:v>
                </c:pt>
                <c:pt idx="279">
                  <c:v>113</c:v>
                </c:pt>
                <c:pt idx="280">
                  <c:v>111</c:v>
                </c:pt>
                <c:pt idx="281">
                  <c:v>116</c:v>
                </c:pt>
                <c:pt idx="282">
                  <c:v>109</c:v>
                </c:pt>
                <c:pt idx="283">
                  <c:v>110</c:v>
                </c:pt>
                <c:pt idx="284">
                  <c:v>110</c:v>
                </c:pt>
                <c:pt idx="285">
                  <c:v>109</c:v>
                </c:pt>
                <c:pt idx="286">
                  <c:v>109</c:v>
                </c:pt>
                <c:pt idx="287">
                  <c:v>112</c:v>
                </c:pt>
                <c:pt idx="288">
                  <c:v>110</c:v>
                </c:pt>
                <c:pt idx="289">
                  <c:v>108</c:v>
                </c:pt>
                <c:pt idx="290">
                  <c:v>105</c:v>
                </c:pt>
                <c:pt idx="291">
                  <c:v>107</c:v>
                </c:pt>
                <c:pt idx="292">
                  <c:v>113</c:v>
                </c:pt>
                <c:pt idx="293">
                  <c:v>109</c:v>
                </c:pt>
                <c:pt idx="294">
                  <c:v>119</c:v>
                </c:pt>
                <c:pt idx="295">
                  <c:v>111</c:v>
                </c:pt>
                <c:pt idx="296">
                  <c:v>117</c:v>
                </c:pt>
                <c:pt idx="297">
                  <c:v>115</c:v>
                </c:pt>
                <c:pt idx="298">
                  <c:v>125</c:v>
                </c:pt>
                <c:pt idx="299">
                  <c:v>118</c:v>
                </c:pt>
                <c:pt idx="300">
                  <c:v>115</c:v>
                </c:pt>
                <c:pt idx="301">
                  <c:v>119</c:v>
                </c:pt>
                <c:pt idx="302">
                  <c:v>129</c:v>
                </c:pt>
                <c:pt idx="303">
                  <c:v>130</c:v>
                </c:pt>
                <c:pt idx="304">
                  <c:v>125</c:v>
                </c:pt>
                <c:pt idx="305">
                  <c:v>134</c:v>
                </c:pt>
                <c:pt idx="306">
                  <c:v>133</c:v>
                </c:pt>
                <c:pt idx="307">
                  <c:v>135</c:v>
                </c:pt>
                <c:pt idx="308">
                  <c:v>132</c:v>
                </c:pt>
                <c:pt idx="309">
                  <c:v>135</c:v>
                </c:pt>
                <c:pt idx="310">
                  <c:v>128</c:v>
                </c:pt>
                <c:pt idx="311">
                  <c:v>137</c:v>
                </c:pt>
                <c:pt idx="312">
                  <c:v>140</c:v>
                </c:pt>
                <c:pt idx="313">
                  <c:v>134</c:v>
                </c:pt>
                <c:pt idx="314">
                  <c:v>119</c:v>
                </c:pt>
                <c:pt idx="315">
                  <c:v>116</c:v>
                </c:pt>
                <c:pt idx="316">
                  <c:v>120</c:v>
                </c:pt>
                <c:pt idx="317">
                  <c:v>112</c:v>
                </c:pt>
                <c:pt idx="318">
                  <c:v>107</c:v>
                </c:pt>
                <c:pt idx="319">
                  <c:v>113</c:v>
                </c:pt>
                <c:pt idx="320">
                  <c:v>113</c:v>
                </c:pt>
                <c:pt idx="321">
                  <c:v>109</c:v>
                </c:pt>
                <c:pt idx="322">
                  <c:v>106</c:v>
                </c:pt>
                <c:pt idx="323">
                  <c:v>101</c:v>
                </c:pt>
                <c:pt idx="324">
                  <c:v>103</c:v>
                </c:pt>
                <c:pt idx="325">
                  <c:v>105</c:v>
                </c:pt>
                <c:pt idx="326">
                  <c:v>108</c:v>
                </c:pt>
                <c:pt idx="327">
                  <c:v>110</c:v>
                </c:pt>
                <c:pt idx="328">
                  <c:v>104</c:v>
                </c:pt>
                <c:pt idx="329">
                  <c:v>104</c:v>
                </c:pt>
                <c:pt idx="330">
                  <c:v>105</c:v>
                </c:pt>
                <c:pt idx="331">
                  <c:v>100</c:v>
                </c:pt>
                <c:pt idx="332">
                  <c:v>98</c:v>
                </c:pt>
                <c:pt idx="333">
                  <c:v>101</c:v>
                </c:pt>
                <c:pt idx="334">
                  <c:v>105</c:v>
                </c:pt>
                <c:pt idx="335">
                  <c:v>106</c:v>
                </c:pt>
                <c:pt idx="336">
                  <c:v>104</c:v>
                </c:pt>
                <c:pt idx="337">
                  <c:v>104</c:v>
                </c:pt>
                <c:pt idx="338">
                  <c:v>108</c:v>
                </c:pt>
                <c:pt idx="339">
                  <c:v>105</c:v>
                </c:pt>
                <c:pt idx="340">
                  <c:v>111</c:v>
                </c:pt>
                <c:pt idx="341">
                  <c:v>118</c:v>
                </c:pt>
                <c:pt idx="342">
                  <c:v>119</c:v>
                </c:pt>
                <c:pt idx="343">
                  <c:v>121</c:v>
                </c:pt>
                <c:pt idx="344">
                  <c:v>124</c:v>
                </c:pt>
                <c:pt idx="345">
                  <c:v>122</c:v>
                </c:pt>
                <c:pt idx="346">
                  <c:v>120</c:v>
                </c:pt>
                <c:pt idx="347">
                  <c:v>119</c:v>
                </c:pt>
                <c:pt idx="348">
                  <c:v>120</c:v>
                </c:pt>
                <c:pt idx="349">
                  <c:v>121</c:v>
                </c:pt>
                <c:pt idx="350">
                  <c:v>117</c:v>
                </c:pt>
                <c:pt idx="351">
                  <c:v>119</c:v>
                </c:pt>
                <c:pt idx="352">
                  <c:v>118</c:v>
                </c:pt>
                <c:pt idx="353">
                  <c:v>108</c:v>
                </c:pt>
                <c:pt idx="354">
                  <c:v>110</c:v>
                </c:pt>
                <c:pt idx="355">
                  <c:v>102</c:v>
                </c:pt>
                <c:pt idx="356">
                  <c:v>94</c:v>
                </c:pt>
                <c:pt idx="357">
                  <c:v>92</c:v>
                </c:pt>
                <c:pt idx="358">
                  <c:v>93</c:v>
                </c:pt>
                <c:pt idx="359">
                  <c:v>92</c:v>
                </c:pt>
                <c:pt idx="360">
                  <c:v>85</c:v>
                </c:pt>
                <c:pt idx="361">
                  <c:v>83</c:v>
                </c:pt>
                <c:pt idx="362">
                  <c:v>90</c:v>
                </c:pt>
                <c:pt idx="363">
                  <c:v>90</c:v>
                </c:pt>
                <c:pt idx="364">
                  <c:v>84</c:v>
                </c:pt>
                <c:pt idx="365">
                  <c:v>84</c:v>
                </c:pt>
                <c:pt idx="366">
                  <c:v>84</c:v>
                </c:pt>
                <c:pt idx="367">
                  <c:v>92</c:v>
                </c:pt>
                <c:pt idx="368">
                  <c:v>96</c:v>
                </c:pt>
                <c:pt idx="369">
                  <c:v>108</c:v>
                </c:pt>
                <c:pt idx="370">
                  <c:v>106</c:v>
                </c:pt>
                <c:pt idx="371">
                  <c:v>106</c:v>
                </c:pt>
                <c:pt idx="372">
                  <c:v>114</c:v>
                </c:pt>
                <c:pt idx="373">
                  <c:v>116</c:v>
                </c:pt>
                <c:pt idx="374">
                  <c:v>111</c:v>
                </c:pt>
                <c:pt idx="375">
                  <c:v>106</c:v>
                </c:pt>
                <c:pt idx="376">
                  <c:v>113</c:v>
                </c:pt>
                <c:pt idx="377">
                  <c:v>110</c:v>
                </c:pt>
                <c:pt idx="378">
                  <c:v>112</c:v>
                </c:pt>
                <c:pt idx="379">
                  <c:v>114</c:v>
                </c:pt>
                <c:pt idx="380">
                  <c:v>112</c:v>
                </c:pt>
                <c:pt idx="381">
                  <c:v>110</c:v>
                </c:pt>
                <c:pt idx="382">
                  <c:v>112</c:v>
                </c:pt>
                <c:pt idx="383">
                  <c:v>114</c:v>
                </c:pt>
                <c:pt idx="384">
                  <c:v>106</c:v>
                </c:pt>
                <c:pt idx="385">
                  <c:v>107</c:v>
                </c:pt>
                <c:pt idx="386">
                  <c:v>112</c:v>
                </c:pt>
                <c:pt idx="387">
                  <c:v>116</c:v>
                </c:pt>
                <c:pt idx="388">
                  <c:v>114</c:v>
                </c:pt>
                <c:pt idx="389">
                  <c:v>124</c:v>
                </c:pt>
                <c:pt idx="390">
                  <c:v>120</c:v>
                </c:pt>
                <c:pt idx="391">
                  <c:v>114</c:v>
                </c:pt>
                <c:pt idx="392">
                  <c:v>116</c:v>
                </c:pt>
                <c:pt idx="393">
                  <c:v>115</c:v>
                </c:pt>
                <c:pt idx="394">
                  <c:v>117</c:v>
                </c:pt>
                <c:pt idx="395">
                  <c:v>111</c:v>
                </c:pt>
                <c:pt idx="396">
                  <c:v>122</c:v>
                </c:pt>
                <c:pt idx="397">
                  <c:v>125</c:v>
                </c:pt>
                <c:pt idx="398">
                  <c:v>121</c:v>
                </c:pt>
                <c:pt idx="399">
                  <c:v>122</c:v>
                </c:pt>
                <c:pt idx="400">
                  <c:v>116</c:v>
                </c:pt>
                <c:pt idx="401">
                  <c:v>118</c:v>
                </c:pt>
                <c:pt idx="402">
                  <c:v>123</c:v>
                </c:pt>
                <c:pt idx="403">
                  <c:v>126</c:v>
                </c:pt>
                <c:pt idx="404">
                  <c:v>132</c:v>
                </c:pt>
                <c:pt idx="405">
                  <c:v>134</c:v>
                </c:pt>
                <c:pt idx="406">
                  <c:v>130</c:v>
                </c:pt>
                <c:pt idx="407">
                  <c:v>140</c:v>
                </c:pt>
                <c:pt idx="408">
                  <c:v>136</c:v>
                </c:pt>
                <c:pt idx="409">
                  <c:v>137</c:v>
                </c:pt>
                <c:pt idx="410">
                  <c:v>135</c:v>
                </c:pt>
                <c:pt idx="411">
                  <c:v>137</c:v>
                </c:pt>
                <c:pt idx="412">
                  <c:v>141</c:v>
                </c:pt>
                <c:pt idx="413">
                  <c:v>140</c:v>
                </c:pt>
                <c:pt idx="414">
                  <c:v>134</c:v>
                </c:pt>
                <c:pt idx="415">
                  <c:v>144</c:v>
                </c:pt>
                <c:pt idx="416">
                  <c:v>137</c:v>
                </c:pt>
                <c:pt idx="417">
                  <c:v>137</c:v>
                </c:pt>
                <c:pt idx="418">
                  <c:v>141</c:v>
                </c:pt>
                <c:pt idx="419">
                  <c:v>131</c:v>
                </c:pt>
                <c:pt idx="420">
                  <c:v>134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FD-4881-9F2E-EE607544DCAD}"/>
            </c:ext>
          </c:extLst>
        </c:ser>
        <c:ser>
          <c:idx val="2"/>
          <c:order val="1"/>
          <c:tx>
            <c:strRef>
              <c:f>Charts!$P$170</c:f>
              <c:strCache>
                <c:ptCount val="1"/>
                <c:pt idx="0">
                  <c:v>Rural Victoria</c:v>
                </c:pt>
              </c:strCache>
            </c:strRef>
          </c:tx>
          <c:spPr>
            <a:ln w="28575">
              <a:solidFill>
                <a:srgbClr val="1BDEC2"/>
              </a:solidFill>
            </a:ln>
          </c:spPr>
          <c:marker>
            <c:symbol val="none"/>
          </c:marker>
          <c:cat>
            <c:numRef>
              <c:f>Charts!$A$49:$A$469</c:f>
              <c:numCache>
                <c:formatCode>mmm\-yy</c:formatCode>
                <c:ptCount val="421"/>
                <c:pt idx="0">
                  <c:v>33208</c:v>
                </c:pt>
                <c:pt idx="1">
                  <c:v>33239</c:v>
                </c:pt>
                <c:pt idx="2">
                  <c:v>33270</c:v>
                </c:pt>
                <c:pt idx="3">
                  <c:v>33298</c:v>
                </c:pt>
                <c:pt idx="4">
                  <c:v>33329</c:v>
                </c:pt>
                <c:pt idx="5">
                  <c:v>33359</c:v>
                </c:pt>
                <c:pt idx="6">
                  <c:v>33390</c:v>
                </c:pt>
                <c:pt idx="7">
                  <c:v>33420</c:v>
                </c:pt>
                <c:pt idx="8">
                  <c:v>33451</c:v>
                </c:pt>
                <c:pt idx="9">
                  <c:v>33482</c:v>
                </c:pt>
                <c:pt idx="10">
                  <c:v>33512</c:v>
                </c:pt>
                <c:pt idx="11">
                  <c:v>33543</c:v>
                </c:pt>
                <c:pt idx="12">
                  <c:v>33573</c:v>
                </c:pt>
                <c:pt idx="13">
                  <c:v>33604</c:v>
                </c:pt>
                <c:pt idx="14">
                  <c:v>33635</c:v>
                </c:pt>
                <c:pt idx="15">
                  <c:v>33664</c:v>
                </c:pt>
                <c:pt idx="16">
                  <c:v>33695</c:v>
                </c:pt>
                <c:pt idx="17">
                  <c:v>33725</c:v>
                </c:pt>
                <c:pt idx="18">
                  <c:v>33756</c:v>
                </c:pt>
                <c:pt idx="19">
                  <c:v>33786</c:v>
                </c:pt>
                <c:pt idx="20">
                  <c:v>33817</c:v>
                </c:pt>
                <c:pt idx="21">
                  <c:v>33848</c:v>
                </c:pt>
                <c:pt idx="22">
                  <c:v>33878</c:v>
                </c:pt>
                <c:pt idx="23">
                  <c:v>33909</c:v>
                </c:pt>
                <c:pt idx="24">
                  <c:v>33939</c:v>
                </c:pt>
                <c:pt idx="25">
                  <c:v>33970</c:v>
                </c:pt>
                <c:pt idx="26">
                  <c:v>34001</c:v>
                </c:pt>
                <c:pt idx="27">
                  <c:v>34029</c:v>
                </c:pt>
                <c:pt idx="28">
                  <c:v>34060</c:v>
                </c:pt>
                <c:pt idx="29">
                  <c:v>34090</c:v>
                </c:pt>
                <c:pt idx="30">
                  <c:v>34121</c:v>
                </c:pt>
                <c:pt idx="31">
                  <c:v>34151</c:v>
                </c:pt>
                <c:pt idx="32">
                  <c:v>34182</c:v>
                </c:pt>
                <c:pt idx="33">
                  <c:v>34213</c:v>
                </c:pt>
                <c:pt idx="34">
                  <c:v>34243</c:v>
                </c:pt>
                <c:pt idx="35">
                  <c:v>34274</c:v>
                </c:pt>
                <c:pt idx="36">
                  <c:v>34304</c:v>
                </c:pt>
                <c:pt idx="37">
                  <c:v>34335</c:v>
                </c:pt>
                <c:pt idx="38">
                  <c:v>34366</c:v>
                </c:pt>
                <c:pt idx="39">
                  <c:v>34394</c:v>
                </c:pt>
                <c:pt idx="40">
                  <c:v>34425</c:v>
                </c:pt>
                <c:pt idx="41">
                  <c:v>34455</c:v>
                </c:pt>
                <c:pt idx="42">
                  <c:v>34486</c:v>
                </c:pt>
                <c:pt idx="43">
                  <c:v>34516</c:v>
                </c:pt>
                <c:pt idx="44">
                  <c:v>34547</c:v>
                </c:pt>
                <c:pt idx="45">
                  <c:v>34578</c:v>
                </c:pt>
                <c:pt idx="46">
                  <c:v>34608</c:v>
                </c:pt>
                <c:pt idx="47">
                  <c:v>34639</c:v>
                </c:pt>
                <c:pt idx="48">
                  <c:v>34669</c:v>
                </c:pt>
                <c:pt idx="49">
                  <c:v>34700</c:v>
                </c:pt>
                <c:pt idx="50">
                  <c:v>34731</c:v>
                </c:pt>
                <c:pt idx="51">
                  <c:v>34759</c:v>
                </c:pt>
                <c:pt idx="52">
                  <c:v>34790</c:v>
                </c:pt>
                <c:pt idx="53">
                  <c:v>34820</c:v>
                </c:pt>
                <c:pt idx="54">
                  <c:v>34851</c:v>
                </c:pt>
                <c:pt idx="55">
                  <c:v>34881</c:v>
                </c:pt>
                <c:pt idx="56">
                  <c:v>34912</c:v>
                </c:pt>
                <c:pt idx="57">
                  <c:v>34943</c:v>
                </c:pt>
                <c:pt idx="58">
                  <c:v>34973</c:v>
                </c:pt>
                <c:pt idx="59">
                  <c:v>35004</c:v>
                </c:pt>
                <c:pt idx="60">
                  <c:v>35034</c:v>
                </c:pt>
                <c:pt idx="61">
                  <c:v>35065</c:v>
                </c:pt>
                <c:pt idx="62">
                  <c:v>35096</c:v>
                </c:pt>
                <c:pt idx="63">
                  <c:v>35125</c:v>
                </c:pt>
                <c:pt idx="64">
                  <c:v>35156</c:v>
                </c:pt>
                <c:pt idx="65">
                  <c:v>35186</c:v>
                </c:pt>
                <c:pt idx="66">
                  <c:v>35217</c:v>
                </c:pt>
                <c:pt idx="67">
                  <c:v>35247</c:v>
                </c:pt>
                <c:pt idx="68">
                  <c:v>35278</c:v>
                </c:pt>
                <c:pt idx="69">
                  <c:v>35309</c:v>
                </c:pt>
                <c:pt idx="70">
                  <c:v>35339</c:v>
                </c:pt>
                <c:pt idx="71">
                  <c:v>35370</c:v>
                </c:pt>
                <c:pt idx="72">
                  <c:v>35400</c:v>
                </c:pt>
                <c:pt idx="73">
                  <c:v>35431</c:v>
                </c:pt>
                <c:pt idx="74">
                  <c:v>35462</c:v>
                </c:pt>
                <c:pt idx="75">
                  <c:v>35490</c:v>
                </c:pt>
                <c:pt idx="76">
                  <c:v>35521</c:v>
                </c:pt>
                <c:pt idx="77">
                  <c:v>35551</c:v>
                </c:pt>
                <c:pt idx="78">
                  <c:v>35582</c:v>
                </c:pt>
                <c:pt idx="79">
                  <c:v>35612</c:v>
                </c:pt>
                <c:pt idx="80">
                  <c:v>35643</c:v>
                </c:pt>
                <c:pt idx="81">
                  <c:v>35674</c:v>
                </c:pt>
                <c:pt idx="82">
                  <c:v>35704</c:v>
                </c:pt>
                <c:pt idx="83">
                  <c:v>35735</c:v>
                </c:pt>
                <c:pt idx="84">
                  <c:v>35765</c:v>
                </c:pt>
                <c:pt idx="85">
                  <c:v>35796</c:v>
                </c:pt>
                <c:pt idx="86">
                  <c:v>35827</c:v>
                </c:pt>
                <c:pt idx="87">
                  <c:v>35855</c:v>
                </c:pt>
                <c:pt idx="88">
                  <c:v>35886</c:v>
                </c:pt>
                <c:pt idx="89">
                  <c:v>35916</c:v>
                </c:pt>
                <c:pt idx="90">
                  <c:v>35947</c:v>
                </c:pt>
                <c:pt idx="91">
                  <c:v>35977</c:v>
                </c:pt>
                <c:pt idx="92">
                  <c:v>36008</c:v>
                </c:pt>
                <c:pt idx="93">
                  <c:v>36039</c:v>
                </c:pt>
                <c:pt idx="94">
                  <c:v>36069</c:v>
                </c:pt>
                <c:pt idx="95">
                  <c:v>36100</c:v>
                </c:pt>
                <c:pt idx="96">
                  <c:v>36130</c:v>
                </c:pt>
                <c:pt idx="97">
                  <c:v>36161</c:v>
                </c:pt>
                <c:pt idx="98">
                  <c:v>36192</c:v>
                </c:pt>
                <c:pt idx="99">
                  <c:v>36220</c:v>
                </c:pt>
                <c:pt idx="100">
                  <c:v>36251</c:v>
                </c:pt>
                <c:pt idx="101">
                  <c:v>36281</c:v>
                </c:pt>
                <c:pt idx="102">
                  <c:v>36312</c:v>
                </c:pt>
                <c:pt idx="103">
                  <c:v>36342</c:v>
                </c:pt>
                <c:pt idx="104">
                  <c:v>36373</c:v>
                </c:pt>
                <c:pt idx="105">
                  <c:v>36404</c:v>
                </c:pt>
                <c:pt idx="106">
                  <c:v>36434</c:v>
                </c:pt>
                <c:pt idx="107">
                  <c:v>36465</c:v>
                </c:pt>
                <c:pt idx="108">
                  <c:v>36495</c:v>
                </c:pt>
                <c:pt idx="109">
                  <c:v>36526</c:v>
                </c:pt>
                <c:pt idx="110">
                  <c:v>36557</c:v>
                </c:pt>
                <c:pt idx="111">
                  <c:v>36586</c:v>
                </c:pt>
                <c:pt idx="112">
                  <c:v>36617</c:v>
                </c:pt>
                <c:pt idx="113">
                  <c:v>36647</c:v>
                </c:pt>
                <c:pt idx="114">
                  <c:v>36678</c:v>
                </c:pt>
                <c:pt idx="115">
                  <c:v>36708</c:v>
                </c:pt>
                <c:pt idx="116">
                  <c:v>36739</c:v>
                </c:pt>
                <c:pt idx="117">
                  <c:v>36770</c:v>
                </c:pt>
                <c:pt idx="118">
                  <c:v>36800</c:v>
                </c:pt>
                <c:pt idx="119">
                  <c:v>36831</c:v>
                </c:pt>
                <c:pt idx="120">
                  <c:v>36861</c:v>
                </c:pt>
                <c:pt idx="121">
                  <c:v>36892</c:v>
                </c:pt>
                <c:pt idx="122">
                  <c:v>36923</c:v>
                </c:pt>
                <c:pt idx="123">
                  <c:v>36951</c:v>
                </c:pt>
                <c:pt idx="124">
                  <c:v>36982</c:v>
                </c:pt>
                <c:pt idx="125">
                  <c:v>37012</c:v>
                </c:pt>
                <c:pt idx="126">
                  <c:v>37043</c:v>
                </c:pt>
                <c:pt idx="127">
                  <c:v>37073</c:v>
                </c:pt>
                <c:pt idx="128">
                  <c:v>37104</c:v>
                </c:pt>
                <c:pt idx="129">
                  <c:v>37135</c:v>
                </c:pt>
                <c:pt idx="130">
                  <c:v>37165</c:v>
                </c:pt>
                <c:pt idx="131">
                  <c:v>37196</c:v>
                </c:pt>
                <c:pt idx="132">
                  <c:v>37226</c:v>
                </c:pt>
                <c:pt idx="133">
                  <c:v>37257</c:v>
                </c:pt>
                <c:pt idx="134">
                  <c:v>37288</c:v>
                </c:pt>
                <c:pt idx="135">
                  <c:v>37316</c:v>
                </c:pt>
                <c:pt idx="136">
                  <c:v>37347</c:v>
                </c:pt>
                <c:pt idx="137">
                  <c:v>37377</c:v>
                </c:pt>
                <c:pt idx="138">
                  <c:v>37408</c:v>
                </c:pt>
                <c:pt idx="139">
                  <c:v>37438</c:v>
                </c:pt>
                <c:pt idx="140">
                  <c:v>37469</c:v>
                </c:pt>
                <c:pt idx="141">
                  <c:v>37500</c:v>
                </c:pt>
                <c:pt idx="142">
                  <c:v>37530</c:v>
                </c:pt>
                <c:pt idx="143">
                  <c:v>37561</c:v>
                </c:pt>
                <c:pt idx="144">
                  <c:v>37591</c:v>
                </c:pt>
                <c:pt idx="145">
                  <c:v>37622</c:v>
                </c:pt>
                <c:pt idx="146">
                  <c:v>37653</c:v>
                </c:pt>
                <c:pt idx="147">
                  <c:v>37681</c:v>
                </c:pt>
                <c:pt idx="148">
                  <c:v>37712</c:v>
                </c:pt>
                <c:pt idx="149">
                  <c:v>37742</c:v>
                </c:pt>
                <c:pt idx="150">
                  <c:v>37773</c:v>
                </c:pt>
                <c:pt idx="151">
                  <c:v>37803</c:v>
                </c:pt>
                <c:pt idx="152">
                  <c:v>37834</c:v>
                </c:pt>
                <c:pt idx="153">
                  <c:v>37865</c:v>
                </c:pt>
                <c:pt idx="154">
                  <c:v>37895</c:v>
                </c:pt>
                <c:pt idx="155">
                  <c:v>37926</c:v>
                </c:pt>
                <c:pt idx="156">
                  <c:v>37956</c:v>
                </c:pt>
                <c:pt idx="157">
                  <c:v>37987</c:v>
                </c:pt>
                <c:pt idx="158">
                  <c:v>38018</c:v>
                </c:pt>
                <c:pt idx="159">
                  <c:v>38047</c:v>
                </c:pt>
                <c:pt idx="160">
                  <c:v>38078</c:v>
                </c:pt>
                <c:pt idx="161">
                  <c:v>38108</c:v>
                </c:pt>
                <c:pt idx="162">
                  <c:v>38139</c:v>
                </c:pt>
                <c:pt idx="163">
                  <c:v>38169</c:v>
                </c:pt>
                <c:pt idx="164">
                  <c:v>38200</c:v>
                </c:pt>
                <c:pt idx="165">
                  <c:v>38231</c:v>
                </c:pt>
                <c:pt idx="166">
                  <c:v>38261</c:v>
                </c:pt>
                <c:pt idx="167">
                  <c:v>38292</c:v>
                </c:pt>
                <c:pt idx="168">
                  <c:v>38322</c:v>
                </c:pt>
                <c:pt idx="169">
                  <c:v>38353</c:v>
                </c:pt>
                <c:pt idx="170">
                  <c:v>38384</c:v>
                </c:pt>
                <c:pt idx="171">
                  <c:v>38412</c:v>
                </c:pt>
                <c:pt idx="172">
                  <c:v>38443</c:v>
                </c:pt>
                <c:pt idx="173">
                  <c:v>38473</c:v>
                </c:pt>
                <c:pt idx="174">
                  <c:v>38504</c:v>
                </c:pt>
                <c:pt idx="175">
                  <c:v>38534</c:v>
                </c:pt>
                <c:pt idx="176">
                  <c:v>38565</c:v>
                </c:pt>
                <c:pt idx="177">
                  <c:v>38596</c:v>
                </c:pt>
                <c:pt idx="178">
                  <c:v>38626</c:v>
                </c:pt>
                <c:pt idx="179">
                  <c:v>38657</c:v>
                </c:pt>
                <c:pt idx="180">
                  <c:v>38687</c:v>
                </c:pt>
                <c:pt idx="181">
                  <c:v>38718</c:v>
                </c:pt>
                <c:pt idx="182">
                  <c:v>38749</c:v>
                </c:pt>
                <c:pt idx="183">
                  <c:v>38777</c:v>
                </c:pt>
                <c:pt idx="184">
                  <c:v>38808</c:v>
                </c:pt>
                <c:pt idx="185">
                  <c:v>38838</c:v>
                </c:pt>
                <c:pt idx="186">
                  <c:v>38869</c:v>
                </c:pt>
                <c:pt idx="187">
                  <c:v>38899</c:v>
                </c:pt>
                <c:pt idx="188">
                  <c:v>38930</c:v>
                </c:pt>
                <c:pt idx="189">
                  <c:v>38961</c:v>
                </c:pt>
                <c:pt idx="190">
                  <c:v>38991</c:v>
                </c:pt>
                <c:pt idx="191">
                  <c:v>39022</c:v>
                </c:pt>
                <c:pt idx="192">
                  <c:v>39052</c:v>
                </c:pt>
                <c:pt idx="193">
                  <c:v>39083</c:v>
                </c:pt>
                <c:pt idx="194">
                  <c:v>39114</c:v>
                </c:pt>
                <c:pt idx="195">
                  <c:v>39142</c:v>
                </c:pt>
                <c:pt idx="196">
                  <c:v>39173</c:v>
                </c:pt>
                <c:pt idx="197">
                  <c:v>39203</c:v>
                </c:pt>
                <c:pt idx="198">
                  <c:v>39234</c:v>
                </c:pt>
                <c:pt idx="199">
                  <c:v>39264</c:v>
                </c:pt>
                <c:pt idx="200">
                  <c:v>39295</c:v>
                </c:pt>
                <c:pt idx="201">
                  <c:v>39326</c:v>
                </c:pt>
                <c:pt idx="202">
                  <c:v>39356</c:v>
                </c:pt>
                <c:pt idx="203">
                  <c:v>39387</c:v>
                </c:pt>
                <c:pt idx="204">
                  <c:v>39417</c:v>
                </c:pt>
                <c:pt idx="205">
                  <c:v>39448</c:v>
                </c:pt>
                <c:pt idx="206">
                  <c:v>39479</c:v>
                </c:pt>
                <c:pt idx="207">
                  <c:v>39508</c:v>
                </c:pt>
                <c:pt idx="208">
                  <c:v>39539</c:v>
                </c:pt>
                <c:pt idx="209">
                  <c:v>39569</c:v>
                </c:pt>
                <c:pt idx="210">
                  <c:v>39600</c:v>
                </c:pt>
                <c:pt idx="211">
                  <c:v>39630</c:v>
                </c:pt>
                <c:pt idx="212">
                  <c:v>39661</c:v>
                </c:pt>
                <c:pt idx="213">
                  <c:v>39692</c:v>
                </c:pt>
                <c:pt idx="214">
                  <c:v>39722</c:v>
                </c:pt>
                <c:pt idx="215">
                  <c:v>39753</c:v>
                </c:pt>
                <c:pt idx="216">
                  <c:v>39783</c:v>
                </c:pt>
                <c:pt idx="217">
                  <c:v>39814</c:v>
                </c:pt>
                <c:pt idx="218">
                  <c:v>39845</c:v>
                </c:pt>
                <c:pt idx="219">
                  <c:v>39873</c:v>
                </c:pt>
                <c:pt idx="220">
                  <c:v>39904</c:v>
                </c:pt>
                <c:pt idx="221">
                  <c:v>39934</c:v>
                </c:pt>
                <c:pt idx="222">
                  <c:v>39965</c:v>
                </c:pt>
                <c:pt idx="223">
                  <c:v>39995</c:v>
                </c:pt>
                <c:pt idx="224">
                  <c:v>40026</c:v>
                </c:pt>
                <c:pt idx="225">
                  <c:v>40057</c:v>
                </c:pt>
                <c:pt idx="226">
                  <c:v>40087</c:v>
                </c:pt>
                <c:pt idx="227">
                  <c:v>40118</c:v>
                </c:pt>
                <c:pt idx="228">
                  <c:v>40148</c:v>
                </c:pt>
                <c:pt idx="229">
                  <c:v>40179</c:v>
                </c:pt>
                <c:pt idx="230">
                  <c:v>40210</c:v>
                </c:pt>
                <c:pt idx="231">
                  <c:v>40238</c:v>
                </c:pt>
                <c:pt idx="232">
                  <c:v>40269</c:v>
                </c:pt>
                <c:pt idx="233">
                  <c:v>40299</c:v>
                </c:pt>
                <c:pt idx="234">
                  <c:v>40330</c:v>
                </c:pt>
                <c:pt idx="235">
                  <c:v>40360</c:v>
                </c:pt>
                <c:pt idx="236">
                  <c:v>40391</c:v>
                </c:pt>
                <c:pt idx="237">
                  <c:v>40422</c:v>
                </c:pt>
                <c:pt idx="238">
                  <c:v>40452</c:v>
                </c:pt>
                <c:pt idx="239">
                  <c:v>40483</c:v>
                </c:pt>
                <c:pt idx="240">
                  <c:v>40513</c:v>
                </c:pt>
                <c:pt idx="241">
                  <c:v>40544</c:v>
                </c:pt>
                <c:pt idx="242">
                  <c:v>40575</c:v>
                </c:pt>
                <c:pt idx="243">
                  <c:v>40603</c:v>
                </c:pt>
                <c:pt idx="244">
                  <c:v>40634</c:v>
                </c:pt>
                <c:pt idx="245">
                  <c:v>40664</c:v>
                </c:pt>
                <c:pt idx="246">
                  <c:v>40695</c:v>
                </c:pt>
                <c:pt idx="247">
                  <c:v>40725</c:v>
                </c:pt>
                <c:pt idx="248">
                  <c:v>40756</c:v>
                </c:pt>
                <c:pt idx="249">
                  <c:v>40787</c:v>
                </c:pt>
                <c:pt idx="250">
                  <c:v>40817</c:v>
                </c:pt>
                <c:pt idx="251">
                  <c:v>40848</c:v>
                </c:pt>
                <c:pt idx="252">
                  <c:v>40878</c:v>
                </c:pt>
                <c:pt idx="253">
                  <c:v>40909</c:v>
                </c:pt>
                <c:pt idx="254">
                  <c:v>40940</c:v>
                </c:pt>
                <c:pt idx="255">
                  <c:v>40969</c:v>
                </c:pt>
                <c:pt idx="256">
                  <c:v>41000</c:v>
                </c:pt>
                <c:pt idx="257">
                  <c:v>41030</c:v>
                </c:pt>
                <c:pt idx="258">
                  <c:v>41061</c:v>
                </c:pt>
                <c:pt idx="259">
                  <c:v>41091</c:v>
                </c:pt>
                <c:pt idx="260">
                  <c:v>41122</c:v>
                </c:pt>
                <c:pt idx="261">
                  <c:v>41153</c:v>
                </c:pt>
                <c:pt idx="262">
                  <c:v>41183</c:v>
                </c:pt>
                <c:pt idx="263">
                  <c:v>41214</c:v>
                </c:pt>
                <c:pt idx="264">
                  <c:v>41244</c:v>
                </c:pt>
                <c:pt idx="265">
                  <c:v>41275</c:v>
                </c:pt>
                <c:pt idx="266">
                  <c:v>41306</c:v>
                </c:pt>
                <c:pt idx="267">
                  <c:v>41334</c:v>
                </c:pt>
                <c:pt idx="268">
                  <c:v>41365</c:v>
                </c:pt>
                <c:pt idx="269">
                  <c:v>41395</c:v>
                </c:pt>
                <c:pt idx="270">
                  <c:v>41426</c:v>
                </c:pt>
                <c:pt idx="271">
                  <c:v>41456</c:v>
                </c:pt>
                <c:pt idx="272">
                  <c:v>41487</c:v>
                </c:pt>
                <c:pt idx="273">
                  <c:v>41518</c:v>
                </c:pt>
                <c:pt idx="274">
                  <c:v>41548</c:v>
                </c:pt>
                <c:pt idx="275">
                  <c:v>41579</c:v>
                </c:pt>
                <c:pt idx="276">
                  <c:v>41609</c:v>
                </c:pt>
                <c:pt idx="277">
                  <c:v>41640</c:v>
                </c:pt>
                <c:pt idx="278">
                  <c:v>41671</c:v>
                </c:pt>
                <c:pt idx="279">
                  <c:v>41699</c:v>
                </c:pt>
                <c:pt idx="280">
                  <c:v>41730</c:v>
                </c:pt>
                <c:pt idx="281">
                  <c:v>41760</c:v>
                </c:pt>
                <c:pt idx="282">
                  <c:v>41791</c:v>
                </c:pt>
                <c:pt idx="283">
                  <c:v>41821</c:v>
                </c:pt>
                <c:pt idx="284">
                  <c:v>41852</c:v>
                </c:pt>
                <c:pt idx="285">
                  <c:v>41883</c:v>
                </c:pt>
                <c:pt idx="286">
                  <c:v>41913</c:v>
                </c:pt>
                <c:pt idx="287">
                  <c:v>41944</c:v>
                </c:pt>
                <c:pt idx="288">
                  <c:v>41974</c:v>
                </c:pt>
                <c:pt idx="289">
                  <c:v>42005</c:v>
                </c:pt>
                <c:pt idx="290">
                  <c:v>42036</c:v>
                </c:pt>
                <c:pt idx="291">
                  <c:v>42064</c:v>
                </c:pt>
                <c:pt idx="292">
                  <c:v>42095</c:v>
                </c:pt>
                <c:pt idx="293">
                  <c:v>42125</c:v>
                </c:pt>
                <c:pt idx="294">
                  <c:v>42156</c:v>
                </c:pt>
                <c:pt idx="295">
                  <c:v>42186</c:v>
                </c:pt>
                <c:pt idx="296">
                  <c:v>42217</c:v>
                </c:pt>
                <c:pt idx="297">
                  <c:v>42248</c:v>
                </c:pt>
                <c:pt idx="298">
                  <c:v>42278</c:v>
                </c:pt>
                <c:pt idx="299">
                  <c:v>42309</c:v>
                </c:pt>
                <c:pt idx="300">
                  <c:v>42339</c:v>
                </c:pt>
                <c:pt idx="301">
                  <c:v>42370</c:v>
                </c:pt>
                <c:pt idx="302">
                  <c:v>42401</c:v>
                </c:pt>
                <c:pt idx="303">
                  <c:v>42430</c:v>
                </c:pt>
                <c:pt idx="304">
                  <c:v>42461</c:v>
                </c:pt>
                <c:pt idx="305">
                  <c:v>42491</c:v>
                </c:pt>
                <c:pt idx="306">
                  <c:v>42522</c:v>
                </c:pt>
                <c:pt idx="307">
                  <c:v>42552</c:v>
                </c:pt>
                <c:pt idx="308">
                  <c:v>42583</c:v>
                </c:pt>
                <c:pt idx="309">
                  <c:v>42614</c:v>
                </c:pt>
                <c:pt idx="310">
                  <c:v>42644</c:v>
                </c:pt>
                <c:pt idx="311">
                  <c:v>42675</c:v>
                </c:pt>
                <c:pt idx="312">
                  <c:v>42705</c:v>
                </c:pt>
                <c:pt idx="313">
                  <c:v>42736</c:v>
                </c:pt>
                <c:pt idx="314">
                  <c:v>42767</c:v>
                </c:pt>
                <c:pt idx="315">
                  <c:v>42795</c:v>
                </c:pt>
                <c:pt idx="316">
                  <c:v>42826</c:v>
                </c:pt>
                <c:pt idx="317">
                  <c:v>42856</c:v>
                </c:pt>
                <c:pt idx="318">
                  <c:v>42887</c:v>
                </c:pt>
                <c:pt idx="319">
                  <c:v>42917</c:v>
                </c:pt>
                <c:pt idx="320">
                  <c:v>42948</c:v>
                </c:pt>
                <c:pt idx="321">
                  <c:v>42979</c:v>
                </c:pt>
                <c:pt idx="322">
                  <c:v>43009</c:v>
                </c:pt>
                <c:pt idx="323">
                  <c:v>43040</c:v>
                </c:pt>
                <c:pt idx="324">
                  <c:v>43070</c:v>
                </c:pt>
                <c:pt idx="325">
                  <c:v>43101</c:v>
                </c:pt>
                <c:pt idx="326">
                  <c:v>43132</c:v>
                </c:pt>
                <c:pt idx="327">
                  <c:v>43160</c:v>
                </c:pt>
                <c:pt idx="328">
                  <c:v>43191</c:v>
                </c:pt>
                <c:pt idx="329">
                  <c:v>43221</c:v>
                </c:pt>
                <c:pt idx="330">
                  <c:v>43252</c:v>
                </c:pt>
                <c:pt idx="331">
                  <c:v>43282</c:v>
                </c:pt>
                <c:pt idx="332">
                  <c:v>43313</c:v>
                </c:pt>
                <c:pt idx="333">
                  <c:v>43344</c:v>
                </c:pt>
                <c:pt idx="334">
                  <c:v>43374</c:v>
                </c:pt>
                <c:pt idx="335">
                  <c:v>43405</c:v>
                </c:pt>
                <c:pt idx="336">
                  <c:v>43435</c:v>
                </c:pt>
                <c:pt idx="337">
                  <c:v>43466</c:v>
                </c:pt>
                <c:pt idx="338">
                  <c:v>43497</c:v>
                </c:pt>
                <c:pt idx="339">
                  <c:v>43525</c:v>
                </c:pt>
                <c:pt idx="340">
                  <c:v>43556</c:v>
                </c:pt>
                <c:pt idx="341">
                  <c:v>43586</c:v>
                </c:pt>
                <c:pt idx="342">
                  <c:v>43617</c:v>
                </c:pt>
                <c:pt idx="343">
                  <c:v>43647</c:v>
                </c:pt>
                <c:pt idx="344">
                  <c:v>43678</c:v>
                </c:pt>
                <c:pt idx="345">
                  <c:v>43709</c:v>
                </c:pt>
                <c:pt idx="346">
                  <c:v>43739</c:v>
                </c:pt>
                <c:pt idx="347">
                  <c:v>43770</c:v>
                </c:pt>
                <c:pt idx="348">
                  <c:v>43800</c:v>
                </c:pt>
                <c:pt idx="349">
                  <c:v>43831</c:v>
                </c:pt>
                <c:pt idx="350">
                  <c:v>43862</c:v>
                </c:pt>
                <c:pt idx="351">
                  <c:v>43891</c:v>
                </c:pt>
                <c:pt idx="352">
                  <c:v>43922</c:v>
                </c:pt>
                <c:pt idx="353">
                  <c:v>43952</c:v>
                </c:pt>
                <c:pt idx="354">
                  <c:v>43983</c:v>
                </c:pt>
                <c:pt idx="355">
                  <c:v>44013</c:v>
                </c:pt>
                <c:pt idx="356">
                  <c:v>44044</c:v>
                </c:pt>
                <c:pt idx="357">
                  <c:v>44075</c:v>
                </c:pt>
                <c:pt idx="358">
                  <c:v>44105</c:v>
                </c:pt>
                <c:pt idx="359">
                  <c:v>44136</c:v>
                </c:pt>
                <c:pt idx="360">
                  <c:v>44166</c:v>
                </c:pt>
                <c:pt idx="361">
                  <c:v>44197</c:v>
                </c:pt>
                <c:pt idx="362">
                  <c:v>44228</c:v>
                </c:pt>
                <c:pt idx="363">
                  <c:v>44256</c:v>
                </c:pt>
                <c:pt idx="364">
                  <c:v>44287</c:v>
                </c:pt>
                <c:pt idx="365">
                  <c:v>44317</c:v>
                </c:pt>
                <c:pt idx="366">
                  <c:v>44348</c:v>
                </c:pt>
                <c:pt idx="367">
                  <c:v>44378</c:v>
                </c:pt>
                <c:pt idx="368">
                  <c:v>44409</c:v>
                </c:pt>
                <c:pt idx="369">
                  <c:v>44440</c:v>
                </c:pt>
                <c:pt idx="370">
                  <c:v>44470</c:v>
                </c:pt>
                <c:pt idx="371">
                  <c:v>44501</c:v>
                </c:pt>
                <c:pt idx="372">
                  <c:v>44531</c:v>
                </c:pt>
                <c:pt idx="373">
                  <c:v>44562</c:v>
                </c:pt>
                <c:pt idx="374">
                  <c:v>44593</c:v>
                </c:pt>
                <c:pt idx="375">
                  <c:v>44621</c:v>
                </c:pt>
                <c:pt idx="376">
                  <c:v>44652</c:v>
                </c:pt>
                <c:pt idx="377">
                  <c:v>44682</c:v>
                </c:pt>
                <c:pt idx="378">
                  <c:v>44713</c:v>
                </c:pt>
                <c:pt idx="379">
                  <c:v>44743</c:v>
                </c:pt>
                <c:pt idx="380">
                  <c:v>44774</c:v>
                </c:pt>
                <c:pt idx="381">
                  <c:v>44805</c:v>
                </c:pt>
                <c:pt idx="382">
                  <c:v>44835</c:v>
                </c:pt>
                <c:pt idx="383">
                  <c:v>44866</c:v>
                </c:pt>
                <c:pt idx="384">
                  <c:v>44896</c:v>
                </c:pt>
                <c:pt idx="385">
                  <c:v>44927</c:v>
                </c:pt>
                <c:pt idx="386">
                  <c:v>44958</c:v>
                </c:pt>
                <c:pt idx="387">
                  <c:v>44986</c:v>
                </c:pt>
                <c:pt idx="388">
                  <c:v>45017</c:v>
                </c:pt>
                <c:pt idx="389">
                  <c:v>45047</c:v>
                </c:pt>
                <c:pt idx="390">
                  <c:v>45078</c:v>
                </c:pt>
                <c:pt idx="391">
                  <c:v>45108</c:v>
                </c:pt>
                <c:pt idx="392">
                  <c:v>45139</c:v>
                </c:pt>
                <c:pt idx="393">
                  <c:v>45170</c:v>
                </c:pt>
                <c:pt idx="394">
                  <c:v>45200</c:v>
                </c:pt>
                <c:pt idx="395">
                  <c:v>45231</c:v>
                </c:pt>
                <c:pt idx="396">
                  <c:v>45261</c:v>
                </c:pt>
                <c:pt idx="397">
                  <c:v>45292</c:v>
                </c:pt>
                <c:pt idx="398">
                  <c:v>45323</c:v>
                </c:pt>
                <c:pt idx="399">
                  <c:v>45352</c:v>
                </c:pt>
                <c:pt idx="400">
                  <c:v>45383</c:v>
                </c:pt>
                <c:pt idx="401">
                  <c:v>45413</c:v>
                </c:pt>
                <c:pt idx="402">
                  <c:v>45444</c:v>
                </c:pt>
                <c:pt idx="403">
                  <c:v>45474</c:v>
                </c:pt>
                <c:pt idx="404">
                  <c:v>45505</c:v>
                </c:pt>
                <c:pt idx="405">
                  <c:v>45536</c:v>
                </c:pt>
                <c:pt idx="406">
                  <c:v>45566</c:v>
                </c:pt>
                <c:pt idx="407">
                  <c:v>45597</c:v>
                </c:pt>
                <c:pt idx="408">
                  <c:v>45627</c:v>
                </c:pt>
                <c:pt idx="409">
                  <c:v>45658</c:v>
                </c:pt>
                <c:pt idx="410">
                  <c:v>45689</c:v>
                </c:pt>
                <c:pt idx="411">
                  <c:v>45717</c:v>
                </c:pt>
                <c:pt idx="412">
                  <c:v>45748</c:v>
                </c:pt>
                <c:pt idx="413">
                  <c:v>45778</c:v>
                </c:pt>
                <c:pt idx="414">
                  <c:v>45809</c:v>
                </c:pt>
                <c:pt idx="415">
                  <c:v>45839</c:v>
                </c:pt>
                <c:pt idx="416">
                  <c:v>45870</c:v>
                </c:pt>
                <c:pt idx="417">
                  <c:v>45901</c:v>
                </c:pt>
                <c:pt idx="418">
                  <c:v>45931</c:v>
                </c:pt>
                <c:pt idx="419">
                  <c:v>45962</c:v>
                </c:pt>
                <c:pt idx="420">
                  <c:v>45992</c:v>
                </c:pt>
              </c:numCache>
            </c:numRef>
          </c:cat>
          <c:val>
            <c:numRef>
              <c:f>Charts!$C$49:$C$469</c:f>
              <c:numCache>
                <c:formatCode>General</c:formatCode>
                <c:ptCount val="421"/>
                <c:pt idx="0">
                  <c:v>271</c:v>
                </c:pt>
                <c:pt idx="1">
                  <c:v>270</c:v>
                </c:pt>
                <c:pt idx="2">
                  <c:v>263</c:v>
                </c:pt>
                <c:pt idx="3">
                  <c:v>275</c:v>
                </c:pt>
                <c:pt idx="4">
                  <c:v>279</c:v>
                </c:pt>
                <c:pt idx="5">
                  <c:v>259</c:v>
                </c:pt>
                <c:pt idx="6">
                  <c:v>238</c:v>
                </c:pt>
                <c:pt idx="7">
                  <c:v>240</c:v>
                </c:pt>
                <c:pt idx="8">
                  <c:v>253</c:v>
                </c:pt>
                <c:pt idx="9">
                  <c:v>259</c:v>
                </c:pt>
                <c:pt idx="10">
                  <c:v>254</c:v>
                </c:pt>
                <c:pt idx="11">
                  <c:v>252</c:v>
                </c:pt>
                <c:pt idx="12">
                  <c:v>254</c:v>
                </c:pt>
                <c:pt idx="13">
                  <c:v>249</c:v>
                </c:pt>
                <c:pt idx="14">
                  <c:v>247</c:v>
                </c:pt>
                <c:pt idx="15">
                  <c:v>228</c:v>
                </c:pt>
                <c:pt idx="16">
                  <c:v>234</c:v>
                </c:pt>
                <c:pt idx="17">
                  <c:v>233</c:v>
                </c:pt>
                <c:pt idx="18">
                  <c:v>233</c:v>
                </c:pt>
                <c:pt idx="19">
                  <c:v>219</c:v>
                </c:pt>
                <c:pt idx="20">
                  <c:v>208</c:v>
                </c:pt>
                <c:pt idx="21">
                  <c:v>194</c:v>
                </c:pt>
                <c:pt idx="22">
                  <c:v>198</c:v>
                </c:pt>
                <c:pt idx="23">
                  <c:v>195</c:v>
                </c:pt>
                <c:pt idx="24">
                  <c:v>188</c:v>
                </c:pt>
                <c:pt idx="25">
                  <c:v>188</c:v>
                </c:pt>
                <c:pt idx="26">
                  <c:v>196</c:v>
                </c:pt>
                <c:pt idx="27">
                  <c:v>197</c:v>
                </c:pt>
                <c:pt idx="28">
                  <c:v>190</c:v>
                </c:pt>
                <c:pt idx="29">
                  <c:v>203</c:v>
                </c:pt>
                <c:pt idx="30">
                  <c:v>205</c:v>
                </c:pt>
                <c:pt idx="31">
                  <c:v>211</c:v>
                </c:pt>
                <c:pt idx="32">
                  <c:v>214</c:v>
                </c:pt>
                <c:pt idx="33">
                  <c:v>213</c:v>
                </c:pt>
                <c:pt idx="34">
                  <c:v>218</c:v>
                </c:pt>
                <c:pt idx="35">
                  <c:v>232</c:v>
                </c:pt>
                <c:pt idx="36">
                  <c:v>230</c:v>
                </c:pt>
                <c:pt idx="37">
                  <c:v>232</c:v>
                </c:pt>
                <c:pt idx="38">
                  <c:v>213</c:v>
                </c:pt>
                <c:pt idx="39">
                  <c:v>217</c:v>
                </c:pt>
                <c:pt idx="40">
                  <c:v>211</c:v>
                </c:pt>
                <c:pt idx="41">
                  <c:v>202</c:v>
                </c:pt>
                <c:pt idx="42">
                  <c:v>204</c:v>
                </c:pt>
                <c:pt idx="43">
                  <c:v>204</c:v>
                </c:pt>
                <c:pt idx="44">
                  <c:v>204</c:v>
                </c:pt>
                <c:pt idx="45">
                  <c:v>197</c:v>
                </c:pt>
                <c:pt idx="46">
                  <c:v>188</c:v>
                </c:pt>
                <c:pt idx="47">
                  <c:v>180</c:v>
                </c:pt>
                <c:pt idx="48">
                  <c:v>181</c:v>
                </c:pt>
                <c:pt idx="49">
                  <c:v>176</c:v>
                </c:pt>
                <c:pt idx="50">
                  <c:v>179</c:v>
                </c:pt>
                <c:pt idx="51">
                  <c:v>166</c:v>
                </c:pt>
                <c:pt idx="52">
                  <c:v>173</c:v>
                </c:pt>
                <c:pt idx="53">
                  <c:v>173</c:v>
                </c:pt>
                <c:pt idx="54">
                  <c:v>182</c:v>
                </c:pt>
                <c:pt idx="55">
                  <c:v>180</c:v>
                </c:pt>
                <c:pt idx="56">
                  <c:v>174</c:v>
                </c:pt>
                <c:pt idx="57">
                  <c:v>186</c:v>
                </c:pt>
                <c:pt idx="58">
                  <c:v>189</c:v>
                </c:pt>
                <c:pt idx="59">
                  <c:v>196</c:v>
                </c:pt>
                <c:pt idx="60">
                  <c:v>201</c:v>
                </c:pt>
                <c:pt idx="61">
                  <c:v>207</c:v>
                </c:pt>
                <c:pt idx="62">
                  <c:v>222</c:v>
                </c:pt>
                <c:pt idx="63">
                  <c:v>225</c:v>
                </c:pt>
                <c:pt idx="64">
                  <c:v>226</c:v>
                </c:pt>
                <c:pt idx="65">
                  <c:v>226</c:v>
                </c:pt>
                <c:pt idx="66">
                  <c:v>210</c:v>
                </c:pt>
                <c:pt idx="67">
                  <c:v>212</c:v>
                </c:pt>
                <c:pt idx="68">
                  <c:v>216</c:v>
                </c:pt>
                <c:pt idx="69">
                  <c:v>221</c:v>
                </c:pt>
                <c:pt idx="70">
                  <c:v>213</c:v>
                </c:pt>
                <c:pt idx="71">
                  <c:v>210</c:v>
                </c:pt>
                <c:pt idx="72">
                  <c:v>198</c:v>
                </c:pt>
                <c:pt idx="73">
                  <c:v>194</c:v>
                </c:pt>
                <c:pt idx="74">
                  <c:v>178</c:v>
                </c:pt>
                <c:pt idx="75">
                  <c:v>182</c:v>
                </c:pt>
                <c:pt idx="76">
                  <c:v>183</c:v>
                </c:pt>
                <c:pt idx="77">
                  <c:v>182</c:v>
                </c:pt>
                <c:pt idx="78">
                  <c:v>181</c:v>
                </c:pt>
                <c:pt idx="79">
                  <c:v>184</c:v>
                </c:pt>
                <c:pt idx="80">
                  <c:v>178</c:v>
                </c:pt>
                <c:pt idx="81">
                  <c:v>168</c:v>
                </c:pt>
                <c:pt idx="82">
                  <c:v>172</c:v>
                </c:pt>
                <c:pt idx="83">
                  <c:v>173</c:v>
                </c:pt>
                <c:pt idx="84">
                  <c:v>184</c:v>
                </c:pt>
                <c:pt idx="85">
                  <c:v>178</c:v>
                </c:pt>
                <c:pt idx="86">
                  <c:v>184</c:v>
                </c:pt>
                <c:pt idx="87">
                  <c:v>181</c:v>
                </c:pt>
                <c:pt idx="88">
                  <c:v>174</c:v>
                </c:pt>
                <c:pt idx="89">
                  <c:v>170</c:v>
                </c:pt>
                <c:pt idx="90">
                  <c:v>169</c:v>
                </c:pt>
                <c:pt idx="91">
                  <c:v>166</c:v>
                </c:pt>
                <c:pt idx="92">
                  <c:v>166</c:v>
                </c:pt>
                <c:pt idx="93">
                  <c:v>169</c:v>
                </c:pt>
                <c:pt idx="94">
                  <c:v>175</c:v>
                </c:pt>
                <c:pt idx="95">
                  <c:v>178</c:v>
                </c:pt>
                <c:pt idx="96">
                  <c:v>170</c:v>
                </c:pt>
                <c:pt idx="97">
                  <c:v>168</c:v>
                </c:pt>
                <c:pt idx="98">
                  <c:v>174</c:v>
                </c:pt>
                <c:pt idx="99">
                  <c:v>179</c:v>
                </c:pt>
                <c:pt idx="100">
                  <c:v>184</c:v>
                </c:pt>
                <c:pt idx="101">
                  <c:v>186</c:v>
                </c:pt>
                <c:pt idx="102">
                  <c:v>184</c:v>
                </c:pt>
                <c:pt idx="103">
                  <c:v>183</c:v>
                </c:pt>
                <c:pt idx="104">
                  <c:v>187</c:v>
                </c:pt>
                <c:pt idx="105">
                  <c:v>181</c:v>
                </c:pt>
                <c:pt idx="106">
                  <c:v>179</c:v>
                </c:pt>
                <c:pt idx="107">
                  <c:v>171</c:v>
                </c:pt>
                <c:pt idx="108">
                  <c:v>174</c:v>
                </c:pt>
                <c:pt idx="109">
                  <c:v>174</c:v>
                </c:pt>
                <c:pt idx="110">
                  <c:v>166</c:v>
                </c:pt>
                <c:pt idx="111">
                  <c:v>171</c:v>
                </c:pt>
                <c:pt idx="112">
                  <c:v>169</c:v>
                </c:pt>
                <c:pt idx="113">
                  <c:v>174</c:v>
                </c:pt>
                <c:pt idx="114">
                  <c:v>182</c:v>
                </c:pt>
                <c:pt idx="115">
                  <c:v>182</c:v>
                </c:pt>
                <c:pt idx="116">
                  <c:v>183</c:v>
                </c:pt>
                <c:pt idx="117">
                  <c:v>186</c:v>
                </c:pt>
                <c:pt idx="118">
                  <c:v>182</c:v>
                </c:pt>
                <c:pt idx="119">
                  <c:v>188</c:v>
                </c:pt>
                <c:pt idx="120">
                  <c:v>182</c:v>
                </c:pt>
                <c:pt idx="121">
                  <c:v>193</c:v>
                </c:pt>
                <c:pt idx="122">
                  <c:v>187</c:v>
                </c:pt>
                <c:pt idx="123">
                  <c:v>178</c:v>
                </c:pt>
                <c:pt idx="124">
                  <c:v>182</c:v>
                </c:pt>
                <c:pt idx="125">
                  <c:v>176</c:v>
                </c:pt>
                <c:pt idx="126">
                  <c:v>181</c:v>
                </c:pt>
                <c:pt idx="127">
                  <c:v>180</c:v>
                </c:pt>
                <c:pt idx="128">
                  <c:v>181</c:v>
                </c:pt>
                <c:pt idx="129">
                  <c:v>178</c:v>
                </c:pt>
                <c:pt idx="130">
                  <c:v>185</c:v>
                </c:pt>
                <c:pt idx="131">
                  <c:v>186</c:v>
                </c:pt>
                <c:pt idx="132">
                  <c:v>196</c:v>
                </c:pt>
                <c:pt idx="133">
                  <c:v>195</c:v>
                </c:pt>
                <c:pt idx="134">
                  <c:v>203</c:v>
                </c:pt>
                <c:pt idx="135">
                  <c:v>210</c:v>
                </c:pt>
                <c:pt idx="136">
                  <c:v>202</c:v>
                </c:pt>
                <c:pt idx="137">
                  <c:v>219</c:v>
                </c:pt>
                <c:pt idx="138">
                  <c:v>211</c:v>
                </c:pt>
                <c:pt idx="139">
                  <c:v>213</c:v>
                </c:pt>
                <c:pt idx="140">
                  <c:v>215</c:v>
                </c:pt>
                <c:pt idx="141">
                  <c:v>220</c:v>
                </c:pt>
                <c:pt idx="142">
                  <c:v>214</c:v>
                </c:pt>
                <c:pt idx="143">
                  <c:v>205</c:v>
                </c:pt>
                <c:pt idx="144">
                  <c:v>211</c:v>
                </c:pt>
                <c:pt idx="145">
                  <c:v>202</c:v>
                </c:pt>
                <c:pt idx="146">
                  <c:v>217</c:v>
                </c:pt>
                <c:pt idx="147">
                  <c:v>218</c:v>
                </c:pt>
                <c:pt idx="148">
                  <c:v>221</c:v>
                </c:pt>
                <c:pt idx="149">
                  <c:v>207</c:v>
                </c:pt>
                <c:pt idx="150">
                  <c:v>205</c:v>
                </c:pt>
                <c:pt idx="151">
                  <c:v>198</c:v>
                </c:pt>
                <c:pt idx="152">
                  <c:v>195</c:v>
                </c:pt>
                <c:pt idx="153">
                  <c:v>194</c:v>
                </c:pt>
                <c:pt idx="154">
                  <c:v>194</c:v>
                </c:pt>
                <c:pt idx="155">
                  <c:v>196</c:v>
                </c:pt>
                <c:pt idx="156">
                  <c:v>189</c:v>
                </c:pt>
                <c:pt idx="157">
                  <c:v>198</c:v>
                </c:pt>
                <c:pt idx="158">
                  <c:v>180</c:v>
                </c:pt>
                <c:pt idx="159">
                  <c:v>174</c:v>
                </c:pt>
                <c:pt idx="160">
                  <c:v>171</c:v>
                </c:pt>
                <c:pt idx="161">
                  <c:v>170</c:v>
                </c:pt>
                <c:pt idx="162">
                  <c:v>182</c:v>
                </c:pt>
                <c:pt idx="163">
                  <c:v>189</c:v>
                </c:pt>
                <c:pt idx="164">
                  <c:v>187</c:v>
                </c:pt>
                <c:pt idx="165">
                  <c:v>185</c:v>
                </c:pt>
                <c:pt idx="166">
                  <c:v>183</c:v>
                </c:pt>
                <c:pt idx="167">
                  <c:v>182</c:v>
                </c:pt>
                <c:pt idx="168">
                  <c:v>177</c:v>
                </c:pt>
                <c:pt idx="169">
                  <c:v>173</c:v>
                </c:pt>
                <c:pt idx="170">
                  <c:v>174</c:v>
                </c:pt>
                <c:pt idx="171">
                  <c:v>177</c:v>
                </c:pt>
                <c:pt idx="172">
                  <c:v>176</c:v>
                </c:pt>
                <c:pt idx="173">
                  <c:v>176</c:v>
                </c:pt>
                <c:pt idx="174">
                  <c:v>162</c:v>
                </c:pt>
                <c:pt idx="175">
                  <c:v>166</c:v>
                </c:pt>
                <c:pt idx="176">
                  <c:v>168</c:v>
                </c:pt>
                <c:pt idx="177">
                  <c:v>167</c:v>
                </c:pt>
                <c:pt idx="178">
                  <c:v>175</c:v>
                </c:pt>
                <c:pt idx="179">
                  <c:v>166</c:v>
                </c:pt>
                <c:pt idx="180">
                  <c:v>168</c:v>
                </c:pt>
                <c:pt idx="181">
                  <c:v>165</c:v>
                </c:pt>
                <c:pt idx="182">
                  <c:v>177</c:v>
                </c:pt>
                <c:pt idx="183">
                  <c:v>168</c:v>
                </c:pt>
                <c:pt idx="184">
                  <c:v>170</c:v>
                </c:pt>
                <c:pt idx="185">
                  <c:v>169</c:v>
                </c:pt>
                <c:pt idx="186">
                  <c:v>173</c:v>
                </c:pt>
                <c:pt idx="187">
                  <c:v>167</c:v>
                </c:pt>
                <c:pt idx="188">
                  <c:v>169</c:v>
                </c:pt>
                <c:pt idx="189">
                  <c:v>188</c:v>
                </c:pt>
                <c:pt idx="190">
                  <c:v>179</c:v>
                </c:pt>
                <c:pt idx="191">
                  <c:v>195</c:v>
                </c:pt>
                <c:pt idx="192">
                  <c:v>193</c:v>
                </c:pt>
                <c:pt idx="193">
                  <c:v>195</c:v>
                </c:pt>
                <c:pt idx="194">
                  <c:v>179</c:v>
                </c:pt>
                <c:pt idx="195">
                  <c:v>180</c:v>
                </c:pt>
                <c:pt idx="196">
                  <c:v>181</c:v>
                </c:pt>
                <c:pt idx="197">
                  <c:v>181</c:v>
                </c:pt>
                <c:pt idx="198">
                  <c:v>187</c:v>
                </c:pt>
                <c:pt idx="199">
                  <c:v>188</c:v>
                </c:pt>
                <c:pt idx="200">
                  <c:v>180</c:v>
                </c:pt>
                <c:pt idx="201">
                  <c:v>165</c:v>
                </c:pt>
                <c:pt idx="202">
                  <c:v>176</c:v>
                </c:pt>
                <c:pt idx="203">
                  <c:v>171</c:v>
                </c:pt>
                <c:pt idx="204">
                  <c:v>174</c:v>
                </c:pt>
                <c:pt idx="205">
                  <c:v>172</c:v>
                </c:pt>
                <c:pt idx="206">
                  <c:v>178</c:v>
                </c:pt>
                <c:pt idx="207">
                  <c:v>186</c:v>
                </c:pt>
                <c:pt idx="208">
                  <c:v>185</c:v>
                </c:pt>
                <c:pt idx="209">
                  <c:v>183</c:v>
                </c:pt>
                <c:pt idx="210">
                  <c:v>174</c:v>
                </c:pt>
                <c:pt idx="211">
                  <c:v>171</c:v>
                </c:pt>
                <c:pt idx="212">
                  <c:v>175</c:v>
                </c:pt>
                <c:pt idx="213">
                  <c:v>168</c:v>
                </c:pt>
                <c:pt idx="214">
                  <c:v>157</c:v>
                </c:pt>
                <c:pt idx="215">
                  <c:v>147</c:v>
                </c:pt>
                <c:pt idx="216">
                  <c:v>138</c:v>
                </c:pt>
                <c:pt idx="217">
                  <c:v>141</c:v>
                </c:pt>
                <c:pt idx="218">
                  <c:v>136</c:v>
                </c:pt>
                <c:pt idx="219">
                  <c:v>128</c:v>
                </c:pt>
                <c:pt idx="220">
                  <c:v>135</c:v>
                </c:pt>
                <c:pt idx="221">
                  <c:v>133</c:v>
                </c:pt>
                <c:pt idx="222">
                  <c:v>134</c:v>
                </c:pt>
                <c:pt idx="223">
                  <c:v>132</c:v>
                </c:pt>
                <c:pt idx="224">
                  <c:v>131</c:v>
                </c:pt>
                <c:pt idx="225">
                  <c:v>134</c:v>
                </c:pt>
                <c:pt idx="226">
                  <c:v>135</c:v>
                </c:pt>
                <c:pt idx="227">
                  <c:v>140</c:v>
                </c:pt>
                <c:pt idx="228">
                  <c:v>144</c:v>
                </c:pt>
                <c:pt idx="229">
                  <c:v>144</c:v>
                </c:pt>
                <c:pt idx="230">
                  <c:v>150</c:v>
                </c:pt>
                <c:pt idx="231">
                  <c:v>147</c:v>
                </c:pt>
                <c:pt idx="232">
                  <c:v>139</c:v>
                </c:pt>
                <c:pt idx="233">
                  <c:v>146</c:v>
                </c:pt>
                <c:pt idx="234">
                  <c:v>150</c:v>
                </c:pt>
                <c:pt idx="235">
                  <c:v>157</c:v>
                </c:pt>
                <c:pt idx="236">
                  <c:v>158</c:v>
                </c:pt>
                <c:pt idx="237">
                  <c:v>153</c:v>
                </c:pt>
                <c:pt idx="238">
                  <c:v>166</c:v>
                </c:pt>
                <c:pt idx="239">
                  <c:v>158</c:v>
                </c:pt>
                <c:pt idx="240">
                  <c:v>162</c:v>
                </c:pt>
                <c:pt idx="241">
                  <c:v>156</c:v>
                </c:pt>
                <c:pt idx="242">
                  <c:v>154</c:v>
                </c:pt>
                <c:pt idx="243">
                  <c:v>160</c:v>
                </c:pt>
                <c:pt idx="244">
                  <c:v>166</c:v>
                </c:pt>
                <c:pt idx="245">
                  <c:v>171</c:v>
                </c:pt>
                <c:pt idx="246">
                  <c:v>171</c:v>
                </c:pt>
                <c:pt idx="247">
                  <c:v>167</c:v>
                </c:pt>
                <c:pt idx="248">
                  <c:v>161</c:v>
                </c:pt>
                <c:pt idx="249">
                  <c:v>162</c:v>
                </c:pt>
                <c:pt idx="250">
                  <c:v>147</c:v>
                </c:pt>
                <c:pt idx="251">
                  <c:v>159</c:v>
                </c:pt>
                <c:pt idx="252">
                  <c:v>158</c:v>
                </c:pt>
                <c:pt idx="253">
                  <c:v>166</c:v>
                </c:pt>
                <c:pt idx="254">
                  <c:v>163</c:v>
                </c:pt>
                <c:pt idx="255">
                  <c:v>159</c:v>
                </c:pt>
                <c:pt idx="256">
                  <c:v>149</c:v>
                </c:pt>
                <c:pt idx="257">
                  <c:v>136</c:v>
                </c:pt>
                <c:pt idx="258">
                  <c:v>136</c:v>
                </c:pt>
                <c:pt idx="259">
                  <c:v>136</c:v>
                </c:pt>
                <c:pt idx="260">
                  <c:v>147</c:v>
                </c:pt>
                <c:pt idx="261">
                  <c:v>149</c:v>
                </c:pt>
                <c:pt idx="262">
                  <c:v>157</c:v>
                </c:pt>
                <c:pt idx="263">
                  <c:v>155</c:v>
                </c:pt>
                <c:pt idx="264">
                  <c:v>155</c:v>
                </c:pt>
                <c:pt idx="265">
                  <c:v>145</c:v>
                </c:pt>
                <c:pt idx="266">
                  <c:v>151</c:v>
                </c:pt>
                <c:pt idx="267">
                  <c:v>157</c:v>
                </c:pt>
                <c:pt idx="268">
                  <c:v>159</c:v>
                </c:pt>
                <c:pt idx="269">
                  <c:v>162</c:v>
                </c:pt>
                <c:pt idx="270">
                  <c:v>152</c:v>
                </c:pt>
                <c:pt idx="271">
                  <c:v>153</c:v>
                </c:pt>
                <c:pt idx="272">
                  <c:v>147</c:v>
                </c:pt>
                <c:pt idx="273">
                  <c:v>148</c:v>
                </c:pt>
                <c:pt idx="274">
                  <c:v>139</c:v>
                </c:pt>
                <c:pt idx="275">
                  <c:v>138</c:v>
                </c:pt>
                <c:pt idx="276">
                  <c:v>141</c:v>
                </c:pt>
                <c:pt idx="277">
                  <c:v>149</c:v>
                </c:pt>
                <c:pt idx="278">
                  <c:v>140</c:v>
                </c:pt>
                <c:pt idx="279">
                  <c:v>139</c:v>
                </c:pt>
                <c:pt idx="280">
                  <c:v>136</c:v>
                </c:pt>
                <c:pt idx="281">
                  <c:v>136</c:v>
                </c:pt>
                <c:pt idx="282">
                  <c:v>147</c:v>
                </c:pt>
                <c:pt idx="283">
                  <c:v>144</c:v>
                </c:pt>
                <c:pt idx="284">
                  <c:v>145</c:v>
                </c:pt>
                <c:pt idx="285">
                  <c:v>147</c:v>
                </c:pt>
                <c:pt idx="286">
                  <c:v>151</c:v>
                </c:pt>
                <c:pt idx="287">
                  <c:v>153</c:v>
                </c:pt>
                <c:pt idx="288">
                  <c:v>138</c:v>
                </c:pt>
                <c:pt idx="289">
                  <c:v>139</c:v>
                </c:pt>
                <c:pt idx="290">
                  <c:v>141</c:v>
                </c:pt>
                <c:pt idx="291">
                  <c:v>136</c:v>
                </c:pt>
                <c:pt idx="292">
                  <c:v>138</c:v>
                </c:pt>
                <c:pt idx="293">
                  <c:v>140</c:v>
                </c:pt>
                <c:pt idx="294">
                  <c:v>135</c:v>
                </c:pt>
                <c:pt idx="295">
                  <c:v>139</c:v>
                </c:pt>
                <c:pt idx="296">
                  <c:v>138</c:v>
                </c:pt>
                <c:pt idx="297">
                  <c:v>134</c:v>
                </c:pt>
                <c:pt idx="298">
                  <c:v>132</c:v>
                </c:pt>
                <c:pt idx="299">
                  <c:v>128</c:v>
                </c:pt>
                <c:pt idx="300">
                  <c:v>137</c:v>
                </c:pt>
                <c:pt idx="301">
                  <c:v>130</c:v>
                </c:pt>
                <c:pt idx="302">
                  <c:v>133</c:v>
                </c:pt>
                <c:pt idx="303">
                  <c:v>135</c:v>
                </c:pt>
                <c:pt idx="304">
                  <c:v>134</c:v>
                </c:pt>
                <c:pt idx="305">
                  <c:v>130</c:v>
                </c:pt>
                <c:pt idx="306">
                  <c:v>132</c:v>
                </c:pt>
                <c:pt idx="307">
                  <c:v>138</c:v>
                </c:pt>
                <c:pt idx="308">
                  <c:v>146</c:v>
                </c:pt>
                <c:pt idx="309">
                  <c:v>146</c:v>
                </c:pt>
                <c:pt idx="310">
                  <c:v>148</c:v>
                </c:pt>
                <c:pt idx="311">
                  <c:v>147</c:v>
                </c:pt>
                <c:pt idx="312">
                  <c:v>150</c:v>
                </c:pt>
                <c:pt idx="313">
                  <c:v>152</c:v>
                </c:pt>
                <c:pt idx="314">
                  <c:v>152</c:v>
                </c:pt>
                <c:pt idx="315">
                  <c:v>152</c:v>
                </c:pt>
                <c:pt idx="316">
                  <c:v>160</c:v>
                </c:pt>
                <c:pt idx="317">
                  <c:v>163</c:v>
                </c:pt>
                <c:pt idx="318">
                  <c:v>160</c:v>
                </c:pt>
                <c:pt idx="319">
                  <c:v>149</c:v>
                </c:pt>
                <c:pt idx="320">
                  <c:v>144</c:v>
                </c:pt>
                <c:pt idx="321">
                  <c:v>149</c:v>
                </c:pt>
                <c:pt idx="322">
                  <c:v>142</c:v>
                </c:pt>
                <c:pt idx="323">
                  <c:v>154</c:v>
                </c:pt>
                <c:pt idx="324">
                  <c:v>156</c:v>
                </c:pt>
                <c:pt idx="325">
                  <c:v>157</c:v>
                </c:pt>
                <c:pt idx="326">
                  <c:v>151</c:v>
                </c:pt>
                <c:pt idx="327">
                  <c:v>148</c:v>
                </c:pt>
                <c:pt idx="328">
                  <c:v>135</c:v>
                </c:pt>
                <c:pt idx="329">
                  <c:v>137</c:v>
                </c:pt>
                <c:pt idx="330">
                  <c:v>133</c:v>
                </c:pt>
                <c:pt idx="331">
                  <c:v>132</c:v>
                </c:pt>
                <c:pt idx="332">
                  <c:v>126</c:v>
                </c:pt>
                <c:pt idx="333">
                  <c:v>124</c:v>
                </c:pt>
                <c:pt idx="334">
                  <c:v>129</c:v>
                </c:pt>
                <c:pt idx="335">
                  <c:v>119</c:v>
                </c:pt>
                <c:pt idx="336">
                  <c:v>109</c:v>
                </c:pt>
                <c:pt idx="337">
                  <c:v>111</c:v>
                </c:pt>
                <c:pt idx="338">
                  <c:v>125</c:v>
                </c:pt>
                <c:pt idx="339">
                  <c:v>127</c:v>
                </c:pt>
                <c:pt idx="340">
                  <c:v>136</c:v>
                </c:pt>
                <c:pt idx="341">
                  <c:v>139</c:v>
                </c:pt>
                <c:pt idx="342">
                  <c:v>144</c:v>
                </c:pt>
                <c:pt idx="343">
                  <c:v>144</c:v>
                </c:pt>
                <c:pt idx="344">
                  <c:v>139</c:v>
                </c:pt>
                <c:pt idx="345">
                  <c:v>140</c:v>
                </c:pt>
                <c:pt idx="346">
                  <c:v>147</c:v>
                </c:pt>
                <c:pt idx="347">
                  <c:v>143</c:v>
                </c:pt>
                <c:pt idx="348">
                  <c:v>146</c:v>
                </c:pt>
                <c:pt idx="349">
                  <c:v>146</c:v>
                </c:pt>
                <c:pt idx="350">
                  <c:v>135</c:v>
                </c:pt>
                <c:pt idx="351">
                  <c:v>139</c:v>
                </c:pt>
                <c:pt idx="352">
                  <c:v>133</c:v>
                </c:pt>
                <c:pt idx="353">
                  <c:v>125</c:v>
                </c:pt>
                <c:pt idx="354">
                  <c:v>121</c:v>
                </c:pt>
                <c:pt idx="355">
                  <c:v>127</c:v>
                </c:pt>
                <c:pt idx="356">
                  <c:v>133</c:v>
                </c:pt>
                <c:pt idx="357">
                  <c:v>131</c:v>
                </c:pt>
                <c:pt idx="358">
                  <c:v>126</c:v>
                </c:pt>
                <c:pt idx="359">
                  <c:v>124</c:v>
                </c:pt>
                <c:pt idx="360">
                  <c:v>126</c:v>
                </c:pt>
                <c:pt idx="361">
                  <c:v>119</c:v>
                </c:pt>
                <c:pt idx="362">
                  <c:v>115</c:v>
                </c:pt>
                <c:pt idx="363">
                  <c:v>113</c:v>
                </c:pt>
                <c:pt idx="364">
                  <c:v>116</c:v>
                </c:pt>
                <c:pt idx="365">
                  <c:v>115</c:v>
                </c:pt>
                <c:pt idx="366">
                  <c:v>119</c:v>
                </c:pt>
                <c:pt idx="367">
                  <c:v>116</c:v>
                </c:pt>
                <c:pt idx="368">
                  <c:v>115</c:v>
                </c:pt>
                <c:pt idx="369">
                  <c:v>111</c:v>
                </c:pt>
                <c:pt idx="370">
                  <c:v>110</c:v>
                </c:pt>
                <c:pt idx="371">
                  <c:v>119</c:v>
                </c:pt>
                <c:pt idx="372">
                  <c:v>120</c:v>
                </c:pt>
                <c:pt idx="373">
                  <c:v>127</c:v>
                </c:pt>
                <c:pt idx="374">
                  <c:v>135</c:v>
                </c:pt>
                <c:pt idx="375">
                  <c:v>133</c:v>
                </c:pt>
                <c:pt idx="376">
                  <c:v>131</c:v>
                </c:pt>
                <c:pt idx="377">
                  <c:v>134</c:v>
                </c:pt>
                <c:pt idx="378">
                  <c:v>134</c:v>
                </c:pt>
                <c:pt idx="379">
                  <c:v>132</c:v>
                </c:pt>
                <c:pt idx="380">
                  <c:v>136</c:v>
                </c:pt>
                <c:pt idx="381">
                  <c:v>144</c:v>
                </c:pt>
                <c:pt idx="382">
                  <c:v>142</c:v>
                </c:pt>
                <c:pt idx="383">
                  <c:v>137</c:v>
                </c:pt>
                <c:pt idx="384">
                  <c:v>135</c:v>
                </c:pt>
                <c:pt idx="385">
                  <c:v>143</c:v>
                </c:pt>
                <c:pt idx="386">
                  <c:v>140</c:v>
                </c:pt>
                <c:pt idx="387">
                  <c:v>141</c:v>
                </c:pt>
                <c:pt idx="388">
                  <c:v>145</c:v>
                </c:pt>
                <c:pt idx="389">
                  <c:v>150</c:v>
                </c:pt>
                <c:pt idx="390">
                  <c:v>146</c:v>
                </c:pt>
                <c:pt idx="391">
                  <c:v>155</c:v>
                </c:pt>
                <c:pt idx="392">
                  <c:v>156</c:v>
                </c:pt>
                <c:pt idx="393">
                  <c:v>155</c:v>
                </c:pt>
                <c:pt idx="394">
                  <c:v>157</c:v>
                </c:pt>
                <c:pt idx="395">
                  <c:v>174</c:v>
                </c:pt>
                <c:pt idx="396">
                  <c:v>173</c:v>
                </c:pt>
                <c:pt idx="397">
                  <c:v>159</c:v>
                </c:pt>
                <c:pt idx="398">
                  <c:v>161</c:v>
                </c:pt>
                <c:pt idx="399">
                  <c:v>168</c:v>
                </c:pt>
                <c:pt idx="400">
                  <c:v>170</c:v>
                </c:pt>
                <c:pt idx="401">
                  <c:v>165</c:v>
                </c:pt>
                <c:pt idx="402">
                  <c:v>164</c:v>
                </c:pt>
                <c:pt idx="403">
                  <c:v>168</c:v>
                </c:pt>
                <c:pt idx="404">
                  <c:v>164</c:v>
                </c:pt>
                <c:pt idx="405">
                  <c:v>156</c:v>
                </c:pt>
                <c:pt idx="406">
                  <c:v>157</c:v>
                </c:pt>
                <c:pt idx="407">
                  <c:v>150</c:v>
                </c:pt>
                <c:pt idx="408">
                  <c:v>148</c:v>
                </c:pt>
                <c:pt idx="409">
                  <c:v>162</c:v>
                </c:pt>
                <c:pt idx="410">
                  <c:v>158</c:v>
                </c:pt>
                <c:pt idx="411">
                  <c:v>149</c:v>
                </c:pt>
                <c:pt idx="412">
                  <c:v>146</c:v>
                </c:pt>
                <c:pt idx="413">
                  <c:v>159</c:v>
                </c:pt>
                <c:pt idx="414">
                  <c:v>161</c:v>
                </c:pt>
                <c:pt idx="415">
                  <c:v>152</c:v>
                </c:pt>
                <c:pt idx="416">
                  <c:v>152</c:v>
                </c:pt>
                <c:pt idx="417">
                  <c:v>160</c:v>
                </c:pt>
                <c:pt idx="418">
                  <c:v>159</c:v>
                </c:pt>
                <c:pt idx="419">
                  <c:v>151</c:v>
                </c:pt>
                <c:pt idx="420">
                  <c:v>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FD-4881-9F2E-EE607544DC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476288"/>
        <c:axId val="64477824"/>
      </c:lineChart>
      <c:dateAx>
        <c:axId val="64476288"/>
        <c:scaling>
          <c:orientation val="minMax"/>
          <c:max val="46022"/>
          <c:min val="33208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/>
          <a:lstStyle/>
          <a:p>
            <a:pPr>
              <a:defRPr sz="900"/>
            </a:pPr>
            <a:endParaRPr lang="en-US"/>
          </a:p>
        </c:txPr>
        <c:crossAx val="64477824"/>
        <c:crosses val="autoZero"/>
        <c:auto val="1"/>
        <c:lblOffset val="100"/>
        <c:baseTimeUnit val="months"/>
        <c:majorUnit val="12"/>
        <c:majorTimeUnit val="months"/>
      </c:dateAx>
      <c:valAx>
        <c:axId val="6447782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64476288"/>
        <c:crossesAt val="0"/>
        <c:crossBetween val="between"/>
      </c:valAx>
    </c:plotArea>
    <c:legend>
      <c:legendPos val="b"/>
      <c:layout>
        <c:manualLayout>
          <c:xMode val="edge"/>
          <c:yMode val="edge"/>
          <c:x val="0.35233395188658745"/>
          <c:y val="0.93545367674203017"/>
          <c:w val="0.46264913972554855"/>
          <c:h val="5.2854691428376788E-2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ln w="12700">
      <a:solidFill>
        <a:schemeClr val="bg1">
          <a:lumMod val="85000"/>
        </a:schemeClr>
      </a:solidFill>
    </a:ln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AU" sz="900"/>
              <a:t>Rolling 12 months claims involving acute hospitalisation</a:t>
            </a:r>
          </a:p>
          <a:p>
            <a:pPr>
              <a:defRPr sz="900"/>
            </a:pPr>
            <a:r>
              <a:rPr lang="en-AU" sz="900"/>
              <a:t>for &gt; 14 days</a:t>
            </a:r>
          </a:p>
        </c:rich>
      </c:tx>
      <c:layout>
        <c:manualLayout>
          <c:xMode val="edge"/>
          <c:yMode val="edge"/>
          <c:x val="0.26591126279129934"/>
          <c:y val="2.346327120493135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Charts!$O$170</c:f>
              <c:strCache>
                <c:ptCount val="1"/>
                <c:pt idx="0">
                  <c:v>Melbourne</c:v>
                </c:pt>
              </c:strCache>
            </c:strRef>
          </c:tx>
          <c:spPr>
            <a:ln w="28575">
              <a:solidFill>
                <a:srgbClr val="0091DA"/>
              </a:solidFill>
            </a:ln>
          </c:spPr>
          <c:marker>
            <c:symbol val="none"/>
          </c:marker>
          <c:cat>
            <c:numRef>
              <c:f>Charts!$A$163:$A$463</c:f>
              <c:numCache>
                <c:formatCode>mmm\-yy</c:formatCode>
                <c:ptCount val="301"/>
                <c:pt idx="0">
                  <c:v>36678</c:v>
                </c:pt>
                <c:pt idx="1">
                  <c:v>36708</c:v>
                </c:pt>
                <c:pt idx="2">
                  <c:v>36739</c:v>
                </c:pt>
                <c:pt idx="3">
                  <c:v>36770</c:v>
                </c:pt>
                <c:pt idx="4">
                  <c:v>36800</c:v>
                </c:pt>
                <c:pt idx="5">
                  <c:v>36831</c:v>
                </c:pt>
                <c:pt idx="6">
                  <c:v>36861</c:v>
                </c:pt>
                <c:pt idx="7">
                  <c:v>36892</c:v>
                </c:pt>
                <c:pt idx="8">
                  <c:v>36923</c:v>
                </c:pt>
                <c:pt idx="9">
                  <c:v>36951</c:v>
                </c:pt>
                <c:pt idx="10">
                  <c:v>36982</c:v>
                </c:pt>
                <c:pt idx="11">
                  <c:v>37012</c:v>
                </c:pt>
                <c:pt idx="12">
                  <c:v>37043</c:v>
                </c:pt>
                <c:pt idx="13">
                  <c:v>37073</c:v>
                </c:pt>
                <c:pt idx="14">
                  <c:v>37104</c:v>
                </c:pt>
                <c:pt idx="15">
                  <c:v>37135</c:v>
                </c:pt>
                <c:pt idx="16">
                  <c:v>37165</c:v>
                </c:pt>
                <c:pt idx="17">
                  <c:v>37196</c:v>
                </c:pt>
                <c:pt idx="18">
                  <c:v>37226</c:v>
                </c:pt>
                <c:pt idx="19">
                  <c:v>37257</c:v>
                </c:pt>
                <c:pt idx="20">
                  <c:v>37288</c:v>
                </c:pt>
                <c:pt idx="21">
                  <c:v>37316</c:v>
                </c:pt>
                <c:pt idx="22">
                  <c:v>37347</c:v>
                </c:pt>
                <c:pt idx="23">
                  <c:v>37377</c:v>
                </c:pt>
                <c:pt idx="24">
                  <c:v>37408</c:v>
                </c:pt>
                <c:pt idx="25">
                  <c:v>37438</c:v>
                </c:pt>
                <c:pt idx="26">
                  <c:v>37469</c:v>
                </c:pt>
                <c:pt idx="27">
                  <c:v>37500</c:v>
                </c:pt>
                <c:pt idx="28">
                  <c:v>37530</c:v>
                </c:pt>
                <c:pt idx="29">
                  <c:v>37561</c:v>
                </c:pt>
                <c:pt idx="30">
                  <c:v>37591</c:v>
                </c:pt>
                <c:pt idx="31">
                  <c:v>37622</c:v>
                </c:pt>
                <c:pt idx="32">
                  <c:v>37653</c:v>
                </c:pt>
                <c:pt idx="33">
                  <c:v>37681</c:v>
                </c:pt>
                <c:pt idx="34">
                  <c:v>37712</c:v>
                </c:pt>
                <c:pt idx="35">
                  <c:v>37742</c:v>
                </c:pt>
                <c:pt idx="36">
                  <c:v>37773</c:v>
                </c:pt>
                <c:pt idx="37">
                  <c:v>37803</c:v>
                </c:pt>
                <c:pt idx="38">
                  <c:v>37834</c:v>
                </c:pt>
                <c:pt idx="39">
                  <c:v>37865</c:v>
                </c:pt>
                <c:pt idx="40">
                  <c:v>37895</c:v>
                </c:pt>
                <c:pt idx="41">
                  <c:v>37926</c:v>
                </c:pt>
                <c:pt idx="42">
                  <c:v>37956</c:v>
                </c:pt>
                <c:pt idx="43">
                  <c:v>37987</c:v>
                </c:pt>
                <c:pt idx="44">
                  <c:v>38018</c:v>
                </c:pt>
                <c:pt idx="45">
                  <c:v>38047</c:v>
                </c:pt>
                <c:pt idx="46">
                  <c:v>38078</c:v>
                </c:pt>
                <c:pt idx="47">
                  <c:v>38108</c:v>
                </c:pt>
                <c:pt idx="48">
                  <c:v>38139</c:v>
                </c:pt>
                <c:pt idx="49">
                  <c:v>38169</c:v>
                </c:pt>
                <c:pt idx="50">
                  <c:v>38200</c:v>
                </c:pt>
                <c:pt idx="51">
                  <c:v>38231</c:v>
                </c:pt>
                <c:pt idx="52">
                  <c:v>38261</c:v>
                </c:pt>
                <c:pt idx="53">
                  <c:v>38292</c:v>
                </c:pt>
                <c:pt idx="54">
                  <c:v>38322</c:v>
                </c:pt>
                <c:pt idx="55">
                  <c:v>38353</c:v>
                </c:pt>
                <c:pt idx="56">
                  <c:v>38384</c:v>
                </c:pt>
                <c:pt idx="57">
                  <c:v>38412</c:v>
                </c:pt>
                <c:pt idx="58">
                  <c:v>38443</c:v>
                </c:pt>
                <c:pt idx="59">
                  <c:v>38473</c:v>
                </c:pt>
                <c:pt idx="60">
                  <c:v>38504</c:v>
                </c:pt>
                <c:pt idx="61">
                  <c:v>38534</c:v>
                </c:pt>
                <c:pt idx="62">
                  <c:v>38565</c:v>
                </c:pt>
                <c:pt idx="63">
                  <c:v>38596</c:v>
                </c:pt>
                <c:pt idx="64">
                  <c:v>38626</c:v>
                </c:pt>
                <c:pt idx="65">
                  <c:v>38657</c:v>
                </c:pt>
                <c:pt idx="66">
                  <c:v>38687</c:v>
                </c:pt>
                <c:pt idx="67">
                  <c:v>38718</c:v>
                </c:pt>
                <c:pt idx="68">
                  <c:v>38749</c:v>
                </c:pt>
                <c:pt idx="69">
                  <c:v>38777</c:v>
                </c:pt>
                <c:pt idx="70">
                  <c:v>38808</c:v>
                </c:pt>
                <c:pt idx="71">
                  <c:v>38838</c:v>
                </c:pt>
                <c:pt idx="72">
                  <c:v>38869</c:v>
                </c:pt>
                <c:pt idx="73">
                  <c:v>38899</c:v>
                </c:pt>
                <c:pt idx="74">
                  <c:v>38930</c:v>
                </c:pt>
                <c:pt idx="75">
                  <c:v>38961</c:v>
                </c:pt>
                <c:pt idx="76">
                  <c:v>38991</c:v>
                </c:pt>
                <c:pt idx="77">
                  <c:v>39022</c:v>
                </c:pt>
                <c:pt idx="78">
                  <c:v>39052</c:v>
                </c:pt>
                <c:pt idx="79">
                  <c:v>39083</c:v>
                </c:pt>
                <c:pt idx="80">
                  <c:v>39114</c:v>
                </c:pt>
                <c:pt idx="81">
                  <c:v>39142</c:v>
                </c:pt>
                <c:pt idx="82">
                  <c:v>39173</c:v>
                </c:pt>
                <c:pt idx="83">
                  <c:v>39203</c:v>
                </c:pt>
                <c:pt idx="84">
                  <c:v>39234</c:v>
                </c:pt>
                <c:pt idx="85">
                  <c:v>39264</c:v>
                </c:pt>
                <c:pt idx="86">
                  <c:v>39295</c:v>
                </c:pt>
                <c:pt idx="87">
                  <c:v>39326</c:v>
                </c:pt>
                <c:pt idx="88">
                  <c:v>39356</c:v>
                </c:pt>
                <c:pt idx="89">
                  <c:v>39387</c:v>
                </c:pt>
                <c:pt idx="90">
                  <c:v>39417</c:v>
                </c:pt>
                <c:pt idx="91">
                  <c:v>39448</c:v>
                </c:pt>
                <c:pt idx="92">
                  <c:v>39479</c:v>
                </c:pt>
                <c:pt idx="93">
                  <c:v>39508</c:v>
                </c:pt>
                <c:pt idx="94">
                  <c:v>39539</c:v>
                </c:pt>
                <c:pt idx="95">
                  <c:v>39569</c:v>
                </c:pt>
                <c:pt idx="96">
                  <c:v>39600</c:v>
                </c:pt>
                <c:pt idx="97">
                  <c:v>39630</c:v>
                </c:pt>
                <c:pt idx="98">
                  <c:v>39661</c:v>
                </c:pt>
                <c:pt idx="99">
                  <c:v>39692</c:v>
                </c:pt>
                <c:pt idx="100">
                  <c:v>39722</c:v>
                </c:pt>
                <c:pt idx="101">
                  <c:v>39753</c:v>
                </c:pt>
                <c:pt idx="102">
                  <c:v>39783</c:v>
                </c:pt>
                <c:pt idx="103">
                  <c:v>39814</c:v>
                </c:pt>
                <c:pt idx="104">
                  <c:v>39845</c:v>
                </c:pt>
                <c:pt idx="105">
                  <c:v>39873</c:v>
                </c:pt>
                <c:pt idx="106">
                  <c:v>39904</c:v>
                </c:pt>
                <c:pt idx="107">
                  <c:v>39934</c:v>
                </c:pt>
                <c:pt idx="108">
                  <c:v>39965</c:v>
                </c:pt>
                <c:pt idx="109">
                  <c:v>39995</c:v>
                </c:pt>
                <c:pt idx="110">
                  <c:v>40026</c:v>
                </c:pt>
                <c:pt idx="111">
                  <c:v>40057</c:v>
                </c:pt>
                <c:pt idx="112">
                  <c:v>40087</c:v>
                </c:pt>
                <c:pt idx="113">
                  <c:v>40118</c:v>
                </c:pt>
                <c:pt idx="114">
                  <c:v>40148</c:v>
                </c:pt>
                <c:pt idx="115">
                  <c:v>40179</c:v>
                </c:pt>
                <c:pt idx="116">
                  <c:v>40210</c:v>
                </c:pt>
                <c:pt idx="117">
                  <c:v>40238</c:v>
                </c:pt>
                <c:pt idx="118">
                  <c:v>40269</c:v>
                </c:pt>
                <c:pt idx="119">
                  <c:v>40299</c:v>
                </c:pt>
                <c:pt idx="120">
                  <c:v>40330</c:v>
                </c:pt>
                <c:pt idx="121">
                  <c:v>40360</c:v>
                </c:pt>
                <c:pt idx="122">
                  <c:v>40391</c:v>
                </c:pt>
                <c:pt idx="123">
                  <c:v>40422</c:v>
                </c:pt>
                <c:pt idx="124">
                  <c:v>40452</c:v>
                </c:pt>
                <c:pt idx="125">
                  <c:v>40483</c:v>
                </c:pt>
                <c:pt idx="126">
                  <c:v>40513</c:v>
                </c:pt>
                <c:pt idx="127">
                  <c:v>40544</c:v>
                </c:pt>
                <c:pt idx="128">
                  <c:v>40575</c:v>
                </c:pt>
                <c:pt idx="129">
                  <c:v>40603</c:v>
                </c:pt>
                <c:pt idx="130">
                  <c:v>40634</c:v>
                </c:pt>
                <c:pt idx="131">
                  <c:v>40664</c:v>
                </c:pt>
                <c:pt idx="132">
                  <c:v>40695</c:v>
                </c:pt>
                <c:pt idx="133">
                  <c:v>40725</c:v>
                </c:pt>
                <c:pt idx="134">
                  <c:v>40756</c:v>
                </c:pt>
                <c:pt idx="135">
                  <c:v>40787</c:v>
                </c:pt>
                <c:pt idx="136">
                  <c:v>40817</c:v>
                </c:pt>
                <c:pt idx="137">
                  <c:v>40848</c:v>
                </c:pt>
                <c:pt idx="138">
                  <c:v>40878</c:v>
                </c:pt>
                <c:pt idx="139">
                  <c:v>40909</c:v>
                </c:pt>
                <c:pt idx="140">
                  <c:v>40940</c:v>
                </c:pt>
                <c:pt idx="141">
                  <c:v>40969</c:v>
                </c:pt>
                <c:pt idx="142">
                  <c:v>41000</c:v>
                </c:pt>
                <c:pt idx="143">
                  <c:v>41030</c:v>
                </c:pt>
                <c:pt idx="144">
                  <c:v>41061</c:v>
                </c:pt>
                <c:pt idx="145">
                  <c:v>41091</c:v>
                </c:pt>
                <c:pt idx="146">
                  <c:v>41122</c:v>
                </c:pt>
                <c:pt idx="147">
                  <c:v>41153</c:v>
                </c:pt>
                <c:pt idx="148">
                  <c:v>41183</c:v>
                </c:pt>
                <c:pt idx="149">
                  <c:v>41214</c:v>
                </c:pt>
                <c:pt idx="150">
                  <c:v>41244</c:v>
                </c:pt>
                <c:pt idx="151">
                  <c:v>41275</c:v>
                </c:pt>
                <c:pt idx="152">
                  <c:v>41306</c:v>
                </c:pt>
                <c:pt idx="153">
                  <c:v>41334</c:v>
                </c:pt>
                <c:pt idx="154">
                  <c:v>41365</c:v>
                </c:pt>
                <c:pt idx="155">
                  <c:v>41395</c:v>
                </c:pt>
                <c:pt idx="156">
                  <c:v>41426</c:v>
                </c:pt>
                <c:pt idx="157">
                  <c:v>41456</c:v>
                </c:pt>
                <c:pt idx="158">
                  <c:v>41487</c:v>
                </c:pt>
                <c:pt idx="159">
                  <c:v>41518</c:v>
                </c:pt>
                <c:pt idx="160">
                  <c:v>41548</c:v>
                </c:pt>
                <c:pt idx="161">
                  <c:v>41579</c:v>
                </c:pt>
                <c:pt idx="162">
                  <c:v>41609</c:v>
                </c:pt>
                <c:pt idx="163">
                  <c:v>41640</c:v>
                </c:pt>
                <c:pt idx="164">
                  <c:v>41671</c:v>
                </c:pt>
                <c:pt idx="165">
                  <c:v>41699</c:v>
                </c:pt>
                <c:pt idx="166">
                  <c:v>41730</c:v>
                </c:pt>
                <c:pt idx="167">
                  <c:v>41760</c:v>
                </c:pt>
                <c:pt idx="168">
                  <c:v>41791</c:v>
                </c:pt>
                <c:pt idx="169">
                  <c:v>41821</c:v>
                </c:pt>
                <c:pt idx="170">
                  <c:v>41852</c:v>
                </c:pt>
                <c:pt idx="171">
                  <c:v>41883</c:v>
                </c:pt>
                <c:pt idx="172">
                  <c:v>41913</c:v>
                </c:pt>
                <c:pt idx="173">
                  <c:v>41944</c:v>
                </c:pt>
                <c:pt idx="174">
                  <c:v>41974</c:v>
                </c:pt>
                <c:pt idx="175">
                  <c:v>42005</c:v>
                </c:pt>
                <c:pt idx="176">
                  <c:v>42036</c:v>
                </c:pt>
                <c:pt idx="177">
                  <c:v>42064</c:v>
                </c:pt>
                <c:pt idx="178">
                  <c:v>42095</c:v>
                </c:pt>
                <c:pt idx="179">
                  <c:v>42125</c:v>
                </c:pt>
                <c:pt idx="180">
                  <c:v>42156</c:v>
                </c:pt>
                <c:pt idx="181">
                  <c:v>42186</c:v>
                </c:pt>
                <c:pt idx="182">
                  <c:v>42217</c:v>
                </c:pt>
                <c:pt idx="183">
                  <c:v>42248</c:v>
                </c:pt>
                <c:pt idx="184">
                  <c:v>42278</c:v>
                </c:pt>
                <c:pt idx="185">
                  <c:v>42309</c:v>
                </c:pt>
                <c:pt idx="186">
                  <c:v>42339</c:v>
                </c:pt>
                <c:pt idx="187">
                  <c:v>42370</c:v>
                </c:pt>
                <c:pt idx="188">
                  <c:v>42401</c:v>
                </c:pt>
                <c:pt idx="189">
                  <c:v>42430</c:v>
                </c:pt>
                <c:pt idx="190">
                  <c:v>42461</c:v>
                </c:pt>
                <c:pt idx="191">
                  <c:v>42491</c:v>
                </c:pt>
                <c:pt idx="192">
                  <c:v>42522</c:v>
                </c:pt>
                <c:pt idx="193">
                  <c:v>42552</c:v>
                </c:pt>
                <c:pt idx="194">
                  <c:v>42583</c:v>
                </c:pt>
                <c:pt idx="195">
                  <c:v>42614</c:v>
                </c:pt>
                <c:pt idx="196">
                  <c:v>42644</c:v>
                </c:pt>
                <c:pt idx="197">
                  <c:v>42675</c:v>
                </c:pt>
                <c:pt idx="198">
                  <c:v>42705</c:v>
                </c:pt>
                <c:pt idx="199">
                  <c:v>42736</c:v>
                </c:pt>
                <c:pt idx="200">
                  <c:v>42767</c:v>
                </c:pt>
                <c:pt idx="201">
                  <c:v>42795</c:v>
                </c:pt>
                <c:pt idx="202">
                  <c:v>42826</c:v>
                </c:pt>
                <c:pt idx="203">
                  <c:v>42856</c:v>
                </c:pt>
                <c:pt idx="204">
                  <c:v>42887</c:v>
                </c:pt>
                <c:pt idx="205">
                  <c:v>42917</c:v>
                </c:pt>
                <c:pt idx="206">
                  <c:v>42948</c:v>
                </c:pt>
                <c:pt idx="207">
                  <c:v>42979</c:v>
                </c:pt>
                <c:pt idx="208">
                  <c:v>43009</c:v>
                </c:pt>
                <c:pt idx="209">
                  <c:v>43040</c:v>
                </c:pt>
                <c:pt idx="210">
                  <c:v>43070</c:v>
                </c:pt>
                <c:pt idx="211">
                  <c:v>43101</c:v>
                </c:pt>
                <c:pt idx="212">
                  <c:v>43132</c:v>
                </c:pt>
                <c:pt idx="213">
                  <c:v>43160</c:v>
                </c:pt>
                <c:pt idx="214">
                  <c:v>43191</c:v>
                </c:pt>
                <c:pt idx="215">
                  <c:v>43221</c:v>
                </c:pt>
                <c:pt idx="216">
                  <c:v>43252</c:v>
                </c:pt>
                <c:pt idx="217">
                  <c:v>43282</c:v>
                </c:pt>
                <c:pt idx="218">
                  <c:v>43313</c:v>
                </c:pt>
                <c:pt idx="219">
                  <c:v>43344</c:v>
                </c:pt>
                <c:pt idx="220">
                  <c:v>43374</c:v>
                </c:pt>
                <c:pt idx="221">
                  <c:v>43405</c:v>
                </c:pt>
                <c:pt idx="222">
                  <c:v>43435</c:v>
                </c:pt>
                <c:pt idx="223">
                  <c:v>43466</c:v>
                </c:pt>
                <c:pt idx="224">
                  <c:v>43497</c:v>
                </c:pt>
                <c:pt idx="225">
                  <c:v>43525</c:v>
                </c:pt>
                <c:pt idx="226">
                  <c:v>43556</c:v>
                </c:pt>
                <c:pt idx="227">
                  <c:v>43586</c:v>
                </c:pt>
                <c:pt idx="228">
                  <c:v>43617</c:v>
                </c:pt>
                <c:pt idx="229">
                  <c:v>43647</c:v>
                </c:pt>
                <c:pt idx="230">
                  <c:v>43678</c:v>
                </c:pt>
                <c:pt idx="231">
                  <c:v>43709</c:v>
                </c:pt>
                <c:pt idx="232">
                  <c:v>43739</c:v>
                </c:pt>
                <c:pt idx="233">
                  <c:v>43770</c:v>
                </c:pt>
                <c:pt idx="234">
                  <c:v>43800</c:v>
                </c:pt>
                <c:pt idx="235">
                  <c:v>43831</c:v>
                </c:pt>
                <c:pt idx="236">
                  <c:v>43862</c:v>
                </c:pt>
                <c:pt idx="237">
                  <c:v>43891</c:v>
                </c:pt>
                <c:pt idx="238">
                  <c:v>43922</c:v>
                </c:pt>
                <c:pt idx="239">
                  <c:v>43952</c:v>
                </c:pt>
                <c:pt idx="240">
                  <c:v>43983</c:v>
                </c:pt>
                <c:pt idx="241">
                  <c:v>44013</c:v>
                </c:pt>
                <c:pt idx="242">
                  <c:v>44044</c:v>
                </c:pt>
                <c:pt idx="243">
                  <c:v>44075</c:v>
                </c:pt>
                <c:pt idx="244">
                  <c:v>44105</c:v>
                </c:pt>
                <c:pt idx="245">
                  <c:v>44136</c:v>
                </c:pt>
                <c:pt idx="246">
                  <c:v>44166</c:v>
                </c:pt>
                <c:pt idx="247">
                  <c:v>44197</c:v>
                </c:pt>
                <c:pt idx="248">
                  <c:v>44228</c:v>
                </c:pt>
                <c:pt idx="249">
                  <c:v>44256</c:v>
                </c:pt>
                <c:pt idx="250">
                  <c:v>44287</c:v>
                </c:pt>
                <c:pt idx="251">
                  <c:v>44317</c:v>
                </c:pt>
                <c:pt idx="252">
                  <c:v>44348</c:v>
                </c:pt>
                <c:pt idx="253">
                  <c:v>44378</c:v>
                </c:pt>
                <c:pt idx="254">
                  <c:v>44409</c:v>
                </c:pt>
                <c:pt idx="255">
                  <c:v>44440</c:v>
                </c:pt>
                <c:pt idx="256">
                  <c:v>44470</c:v>
                </c:pt>
                <c:pt idx="257">
                  <c:v>44501</c:v>
                </c:pt>
                <c:pt idx="258">
                  <c:v>44531</c:v>
                </c:pt>
                <c:pt idx="259">
                  <c:v>44562</c:v>
                </c:pt>
                <c:pt idx="260">
                  <c:v>44593</c:v>
                </c:pt>
                <c:pt idx="261">
                  <c:v>44621</c:v>
                </c:pt>
                <c:pt idx="262">
                  <c:v>44652</c:v>
                </c:pt>
                <c:pt idx="263">
                  <c:v>44682</c:v>
                </c:pt>
                <c:pt idx="264">
                  <c:v>44713</c:v>
                </c:pt>
                <c:pt idx="265">
                  <c:v>44743</c:v>
                </c:pt>
                <c:pt idx="266">
                  <c:v>44774</c:v>
                </c:pt>
                <c:pt idx="267">
                  <c:v>44805</c:v>
                </c:pt>
                <c:pt idx="268">
                  <c:v>44835</c:v>
                </c:pt>
                <c:pt idx="269">
                  <c:v>44866</c:v>
                </c:pt>
                <c:pt idx="270">
                  <c:v>44896</c:v>
                </c:pt>
                <c:pt idx="271">
                  <c:v>44927</c:v>
                </c:pt>
                <c:pt idx="272">
                  <c:v>44958</c:v>
                </c:pt>
                <c:pt idx="273">
                  <c:v>44986</c:v>
                </c:pt>
                <c:pt idx="274">
                  <c:v>45017</c:v>
                </c:pt>
                <c:pt idx="275">
                  <c:v>45047</c:v>
                </c:pt>
                <c:pt idx="276">
                  <c:v>45078</c:v>
                </c:pt>
                <c:pt idx="277">
                  <c:v>45108</c:v>
                </c:pt>
                <c:pt idx="278">
                  <c:v>45139</c:v>
                </c:pt>
                <c:pt idx="279">
                  <c:v>45170</c:v>
                </c:pt>
                <c:pt idx="280">
                  <c:v>45200</c:v>
                </c:pt>
                <c:pt idx="281">
                  <c:v>45231</c:v>
                </c:pt>
                <c:pt idx="282">
                  <c:v>45261</c:v>
                </c:pt>
                <c:pt idx="283">
                  <c:v>45292</c:v>
                </c:pt>
                <c:pt idx="284">
                  <c:v>45323</c:v>
                </c:pt>
                <c:pt idx="285">
                  <c:v>45352</c:v>
                </c:pt>
                <c:pt idx="286">
                  <c:v>45383</c:v>
                </c:pt>
                <c:pt idx="287">
                  <c:v>45413</c:v>
                </c:pt>
                <c:pt idx="288">
                  <c:v>45444</c:v>
                </c:pt>
                <c:pt idx="289">
                  <c:v>45474</c:v>
                </c:pt>
                <c:pt idx="290">
                  <c:v>45505</c:v>
                </c:pt>
                <c:pt idx="291">
                  <c:v>45536</c:v>
                </c:pt>
                <c:pt idx="292">
                  <c:v>45566</c:v>
                </c:pt>
                <c:pt idx="293">
                  <c:v>45597</c:v>
                </c:pt>
                <c:pt idx="294">
                  <c:v>45627</c:v>
                </c:pt>
                <c:pt idx="295">
                  <c:v>45658</c:v>
                </c:pt>
                <c:pt idx="296">
                  <c:v>45689</c:v>
                </c:pt>
                <c:pt idx="297">
                  <c:v>45717</c:v>
                </c:pt>
                <c:pt idx="298">
                  <c:v>45748</c:v>
                </c:pt>
                <c:pt idx="299">
                  <c:v>45778</c:v>
                </c:pt>
                <c:pt idx="300">
                  <c:v>45809</c:v>
                </c:pt>
              </c:numCache>
            </c:numRef>
          </c:cat>
          <c:val>
            <c:numRef>
              <c:f>Charts!$G$163:$G$463</c:f>
              <c:numCache>
                <c:formatCode>General</c:formatCode>
                <c:ptCount val="301"/>
                <c:pt idx="0">
                  <c:v>733</c:v>
                </c:pt>
                <c:pt idx="1">
                  <c:v>715</c:v>
                </c:pt>
                <c:pt idx="2">
                  <c:v>698</c:v>
                </c:pt>
                <c:pt idx="3">
                  <c:v>686</c:v>
                </c:pt>
                <c:pt idx="4">
                  <c:v>651</c:v>
                </c:pt>
                <c:pt idx="5">
                  <c:v>630</c:v>
                </c:pt>
                <c:pt idx="6">
                  <c:v>630</c:v>
                </c:pt>
                <c:pt idx="7">
                  <c:v>634</c:v>
                </c:pt>
                <c:pt idx="8">
                  <c:v>646</c:v>
                </c:pt>
                <c:pt idx="9">
                  <c:v>655</c:v>
                </c:pt>
                <c:pt idx="10">
                  <c:v>649</c:v>
                </c:pt>
                <c:pt idx="11">
                  <c:v>660</c:v>
                </c:pt>
                <c:pt idx="12">
                  <c:v>664</c:v>
                </c:pt>
                <c:pt idx="13">
                  <c:v>667</c:v>
                </c:pt>
                <c:pt idx="14">
                  <c:v>676</c:v>
                </c:pt>
                <c:pt idx="15">
                  <c:v>695</c:v>
                </c:pt>
                <c:pt idx="16">
                  <c:v>725</c:v>
                </c:pt>
                <c:pt idx="17">
                  <c:v>723</c:v>
                </c:pt>
                <c:pt idx="18">
                  <c:v>728</c:v>
                </c:pt>
                <c:pt idx="19">
                  <c:v>725</c:v>
                </c:pt>
                <c:pt idx="20">
                  <c:v>699</c:v>
                </c:pt>
                <c:pt idx="21">
                  <c:v>710</c:v>
                </c:pt>
                <c:pt idx="22">
                  <c:v>701</c:v>
                </c:pt>
                <c:pt idx="23">
                  <c:v>684</c:v>
                </c:pt>
                <c:pt idx="24">
                  <c:v>666</c:v>
                </c:pt>
                <c:pt idx="25">
                  <c:v>650</c:v>
                </c:pt>
                <c:pt idx="26">
                  <c:v>635</c:v>
                </c:pt>
                <c:pt idx="27">
                  <c:v>637</c:v>
                </c:pt>
                <c:pt idx="28">
                  <c:v>629</c:v>
                </c:pt>
                <c:pt idx="29">
                  <c:v>629</c:v>
                </c:pt>
                <c:pt idx="30">
                  <c:v>622</c:v>
                </c:pt>
                <c:pt idx="31">
                  <c:v>615</c:v>
                </c:pt>
                <c:pt idx="32">
                  <c:v>610</c:v>
                </c:pt>
                <c:pt idx="33">
                  <c:v>607</c:v>
                </c:pt>
                <c:pt idx="34">
                  <c:v>626</c:v>
                </c:pt>
                <c:pt idx="35">
                  <c:v>618</c:v>
                </c:pt>
                <c:pt idx="36">
                  <c:v>619</c:v>
                </c:pt>
                <c:pt idx="37">
                  <c:v>622</c:v>
                </c:pt>
                <c:pt idx="38">
                  <c:v>625</c:v>
                </c:pt>
                <c:pt idx="39">
                  <c:v>599</c:v>
                </c:pt>
                <c:pt idx="40">
                  <c:v>608</c:v>
                </c:pt>
                <c:pt idx="41">
                  <c:v>620</c:v>
                </c:pt>
                <c:pt idx="42">
                  <c:v>622</c:v>
                </c:pt>
                <c:pt idx="43">
                  <c:v>627</c:v>
                </c:pt>
                <c:pt idx="44">
                  <c:v>631</c:v>
                </c:pt>
                <c:pt idx="45">
                  <c:v>617</c:v>
                </c:pt>
                <c:pt idx="46">
                  <c:v>597</c:v>
                </c:pt>
                <c:pt idx="47">
                  <c:v>588</c:v>
                </c:pt>
                <c:pt idx="48">
                  <c:v>581</c:v>
                </c:pt>
                <c:pt idx="49">
                  <c:v>585</c:v>
                </c:pt>
                <c:pt idx="50">
                  <c:v>591</c:v>
                </c:pt>
                <c:pt idx="51">
                  <c:v>589</c:v>
                </c:pt>
                <c:pt idx="52">
                  <c:v>576</c:v>
                </c:pt>
                <c:pt idx="53">
                  <c:v>570</c:v>
                </c:pt>
                <c:pt idx="54">
                  <c:v>564</c:v>
                </c:pt>
                <c:pt idx="55">
                  <c:v>573</c:v>
                </c:pt>
                <c:pt idx="56">
                  <c:v>576</c:v>
                </c:pt>
                <c:pt idx="57">
                  <c:v>585</c:v>
                </c:pt>
                <c:pt idx="58">
                  <c:v>608</c:v>
                </c:pt>
                <c:pt idx="59">
                  <c:v>617</c:v>
                </c:pt>
                <c:pt idx="60">
                  <c:v>624</c:v>
                </c:pt>
                <c:pt idx="61">
                  <c:v>629</c:v>
                </c:pt>
                <c:pt idx="62">
                  <c:v>633</c:v>
                </c:pt>
                <c:pt idx="63">
                  <c:v>644</c:v>
                </c:pt>
                <c:pt idx="64">
                  <c:v>649</c:v>
                </c:pt>
                <c:pt idx="65">
                  <c:v>650</c:v>
                </c:pt>
                <c:pt idx="66">
                  <c:v>667</c:v>
                </c:pt>
                <c:pt idx="67">
                  <c:v>662</c:v>
                </c:pt>
                <c:pt idx="68">
                  <c:v>655</c:v>
                </c:pt>
                <c:pt idx="69">
                  <c:v>651</c:v>
                </c:pt>
                <c:pt idx="70">
                  <c:v>636</c:v>
                </c:pt>
                <c:pt idx="71">
                  <c:v>642</c:v>
                </c:pt>
                <c:pt idx="72">
                  <c:v>648</c:v>
                </c:pt>
                <c:pt idx="73">
                  <c:v>637</c:v>
                </c:pt>
                <c:pt idx="74">
                  <c:v>628</c:v>
                </c:pt>
                <c:pt idx="75">
                  <c:v>637</c:v>
                </c:pt>
                <c:pt idx="76">
                  <c:v>633</c:v>
                </c:pt>
                <c:pt idx="77">
                  <c:v>633</c:v>
                </c:pt>
                <c:pt idx="78">
                  <c:v>607</c:v>
                </c:pt>
                <c:pt idx="79">
                  <c:v>606</c:v>
                </c:pt>
                <c:pt idx="80">
                  <c:v>619</c:v>
                </c:pt>
                <c:pt idx="81">
                  <c:v>625</c:v>
                </c:pt>
                <c:pt idx="82">
                  <c:v>618</c:v>
                </c:pt>
                <c:pt idx="83">
                  <c:v>611</c:v>
                </c:pt>
                <c:pt idx="84">
                  <c:v>608</c:v>
                </c:pt>
                <c:pt idx="85">
                  <c:v>631</c:v>
                </c:pt>
                <c:pt idx="86">
                  <c:v>627</c:v>
                </c:pt>
                <c:pt idx="87">
                  <c:v>618</c:v>
                </c:pt>
                <c:pt idx="88">
                  <c:v>615</c:v>
                </c:pt>
                <c:pt idx="89">
                  <c:v>606</c:v>
                </c:pt>
                <c:pt idx="90">
                  <c:v>614</c:v>
                </c:pt>
                <c:pt idx="91">
                  <c:v>616</c:v>
                </c:pt>
                <c:pt idx="92">
                  <c:v>614</c:v>
                </c:pt>
                <c:pt idx="93">
                  <c:v>600</c:v>
                </c:pt>
                <c:pt idx="94">
                  <c:v>605</c:v>
                </c:pt>
                <c:pt idx="95">
                  <c:v>596</c:v>
                </c:pt>
                <c:pt idx="96">
                  <c:v>597</c:v>
                </c:pt>
                <c:pt idx="97">
                  <c:v>574</c:v>
                </c:pt>
                <c:pt idx="98">
                  <c:v>583</c:v>
                </c:pt>
                <c:pt idx="99">
                  <c:v>574</c:v>
                </c:pt>
                <c:pt idx="100">
                  <c:v>576</c:v>
                </c:pt>
                <c:pt idx="101">
                  <c:v>590</c:v>
                </c:pt>
                <c:pt idx="102">
                  <c:v>585</c:v>
                </c:pt>
                <c:pt idx="103">
                  <c:v>579</c:v>
                </c:pt>
                <c:pt idx="104">
                  <c:v>580</c:v>
                </c:pt>
                <c:pt idx="105">
                  <c:v>580</c:v>
                </c:pt>
                <c:pt idx="106">
                  <c:v>564</c:v>
                </c:pt>
                <c:pt idx="107">
                  <c:v>584</c:v>
                </c:pt>
                <c:pt idx="108">
                  <c:v>588</c:v>
                </c:pt>
                <c:pt idx="109">
                  <c:v>604</c:v>
                </c:pt>
                <c:pt idx="110">
                  <c:v>595</c:v>
                </c:pt>
                <c:pt idx="111">
                  <c:v>587</c:v>
                </c:pt>
                <c:pt idx="112">
                  <c:v>580</c:v>
                </c:pt>
                <c:pt idx="113">
                  <c:v>574</c:v>
                </c:pt>
                <c:pt idx="114">
                  <c:v>572</c:v>
                </c:pt>
                <c:pt idx="115">
                  <c:v>562</c:v>
                </c:pt>
                <c:pt idx="116">
                  <c:v>551</c:v>
                </c:pt>
                <c:pt idx="117">
                  <c:v>551</c:v>
                </c:pt>
                <c:pt idx="118">
                  <c:v>547</c:v>
                </c:pt>
                <c:pt idx="119">
                  <c:v>539</c:v>
                </c:pt>
                <c:pt idx="120">
                  <c:v>522</c:v>
                </c:pt>
                <c:pt idx="121">
                  <c:v>518</c:v>
                </c:pt>
                <c:pt idx="122">
                  <c:v>514</c:v>
                </c:pt>
                <c:pt idx="123">
                  <c:v>519</c:v>
                </c:pt>
                <c:pt idx="124">
                  <c:v>522</c:v>
                </c:pt>
                <c:pt idx="125">
                  <c:v>525</c:v>
                </c:pt>
                <c:pt idx="126">
                  <c:v>520</c:v>
                </c:pt>
                <c:pt idx="127">
                  <c:v>532</c:v>
                </c:pt>
                <c:pt idx="128">
                  <c:v>529</c:v>
                </c:pt>
                <c:pt idx="129">
                  <c:v>535</c:v>
                </c:pt>
                <c:pt idx="130">
                  <c:v>554</c:v>
                </c:pt>
                <c:pt idx="131">
                  <c:v>558</c:v>
                </c:pt>
                <c:pt idx="132">
                  <c:v>545</c:v>
                </c:pt>
                <c:pt idx="133">
                  <c:v>547</c:v>
                </c:pt>
                <c:pt idx="134">
                  <c:v>553</c:v>
                </c:pt>
                <c:pt idx="135">
                  <c:v>568</c:v>
                </c:pt>
                <c:pt idx="136">
                  <c:v>577</c:v>
                </c:pt>
                <c:pt idx="137">
                  <c:v>570</c:v>
                </c:pt>
                <c:pt idx="138">
                  <c:v>585</c:v>
                </c:pt>
                <c:pt idx="139">
                  <c:v>589</c:v>
                </c:pt>
                <c:pt idx="140">
                  <c:v>610</c:v>
                </c:pt>
                <c:pt idx="141">
                  <c:v>621</c:v>
                </c:pt>
                <c:pt idx="142">
                  <c:v>618</c:v>
                </c:pt>
                <c:pt idx="143">
                  <c:v>612</c:v>
                </c:pt>
                <c:pt idx="144">
                  <c:v>616</c:v>
                </c:pt>
                <c:pt idx="145">
                  <c:v>603</c:v>
                </c:pt>
                <c:pt idx="146">
                  <c:v>603</c:v>
                </c:pt>
                <c:pt idx="147">
                  <c:v>597</c:v>
                </c:pt>
                <c:pt idx="148">
                  <c:v>595</c:v>
                </c:pt>
                <c:pt idx="149">
                  <c:v>596</c:v>
                </c:pt>
                <c:pt idx="150">
                  <c:v>578</c:v>
                </c:pt>
                <c:pt idx="151">
                  <c:v>573</c:v>
                </c:pt>
                <c:pt idx="152">
                  <c:v>558</c:v>
                </c:pt>
                <c:pt idx="153">
                  <c:v>540</c:v>
                </c:pt>
                <c:pt idx="154">
                  <c:v>534</c:v>
                </c:pt>
                <c:pt idx="155">
                  <c:v>554</c:v>
                </c:pt>
                <c:pt idx="156">
                  <c:v>568</c:v>
                </c:pt>
                <c:pt idx="157">
                  <c:v>583</c:v>
                </c:pt>
                <c:pt idx="158">
                  <c:v>588</c:v>
                </c:pt>
                <c:pt idx="159">
                  <c:v>579</c:v>
                </c:pt>
                <c:pt idx="160">
                  <c:v>559</c:v>
                </c:pt>
                <c:pt idx="161">
                  <c:v>555</c:v>
                </c:pt>
                <c:pt idx="162">
                  <c:v>574</c:v>
                </c:pt>
                <c:pt idx="163">
                  <c:v>573</c:v>
                </c:pt>
                <c:pt idx="164">
                  <c:v>569</c:v>
                </c:pt>
                <c:pt idx="165">
                  <c:v>570</c:v>
                </c:pt>
                <c:pt idx="166">
                  <c:v>577</c:v>
                </c:pt>
                <c:pt idx="167">
                  <c:v>549</c:v>
                </c:pt>
                <c:pt idx="168">
                  <c:v>550</c:v>
                </c:pt>
                <c:pt idx="169">
                  <c:v>541</c:v>
                </c:pt>
                <c:pt idx="170">
                  <c:v>530</c:v>
                </c:pt>
                <c:pt idx="171">
                  <c:v>529</c:v>
                </c:pt>
                <c:pt idx="172">
                  <c:v>542</c:v>
                </c:pt>
                <c:pt idx="173">
                  <c:v>554</c:v>
                </c:pt>
                <c:pt idx="174">
                  <c:v>541</c:v>
                </c:pt>
                <c:pt idx="175">
                  <c:v>548</c:v>
                </c:pt>
                <c:pt idx="176">
                  <c:v>555</c:v>
                </c:pt>
                <c:pt idx="177">
                  <c:v>560</c:v>
                </c:pt>
                <c:pt idx="178">
                  <c:v>560</c:v>
                </c:pt>
                <c:pt idx="179">
                  <c:v>578</c:v>
                </c:pt>
                <c:pt idx="180">
                  <c:v>572</c:v>
                </c:pt>
                <c:pt idx="181">
                  <c:v>591</c:v>
                </c:pt>
                <c:pt idx="182">
                  <c:v>604</c:v>
                </c:pt>
                <c:pt idx="183">
                  <c:v>614</c:v>
                </c:pt>
                <c:pt idx="184">
                  <c:v>626</c:v>
                </c:pt>
                <c:pt idx="185">
                  <c:v>625</c:v>
                </c:pt>
                <c:pt idx="186">
                  <c:v>642</c:v>
                </c:pt>
                <c:pt idx="187">
                  <c:v>638</c:v>
                </c:pt>
                <c:pt idx="188">
                  <c:v>661</c:v>
                </c:pt>
                <c:pt idx="189">
                  <c:v>657</c:v>
                </c:pt>
                <c:pt idx="190">
                  <c:v>661</c:v>
                </c:pt>
                <c:pt idx="191">
                  <c:v>651</c:v>
                </c:pt>
                <c:pt idx="192">
                  <c:v>667</c:v>
                </c:pt>
                <c:pt idx="193">
                  <c:v>646</c:v>
                </c:pt>
                <c:pt idx="194">
                  <c:v>641</c:v>
                </c:pt>
                <c:pt idx="195">
                  <c:v>641</c:v>
                </c:pt>
                <c:pt idx="196">
                  <c:v>630</c:v>
                </c:pt>
                <c:pt idx="197">
                  <c:v>636</c:v>
                </c:pt>
                <c:pt idx="198">
                  <c:v>628</c:v>
                </c:pt>
                <c:pt idx="199">
                  <c:v>620</c:v>
                </c:pt>
                <c:pt idx="200">
                  <c:v>595</c:v>
                </c:pt>
                <c:pt idx="201">
                  <c:v>603</c:v>
                </c:pt>
                <c:pt idx="202">
                  <c:v>591</c:v>
                </c:pt>
                <c:pt idx="203">
                  <c:v>601</c:v>
                </c:pt>
                <c:pt idx="204">
                  <c:v>580</c:v>
                </c:pt>
                <c:pt idx="205">
                  <c:v>576</c:v>
                </c:pt>
                <c:pt idx="206">
                  <c:v>572</c:v>
                </c:pt>
                <c:pt idx="207">
                  <c:v>564</c:v>
                </c:pt>
                <c:pt idx="208">
                  <c:v>570</c:v>
                </c:pt>
                <c:pt idx="209">
                  <c:v>558</c:v>
                </c:pt>
                <c:pt idx="210">
                  <c:v>559</c:v>
                </c:pt>
                <c:pt idx="211">
                  <c:v>568</c:v>
                </c:pt>
                <c:pt idx="212">
                  <c:v>567</c:v>
                </c:pt>
                <c:pt idx="213">
                  <c:v>554</c:v>
                </c:pt>
                <c:pt idx="214">
                  <c:v>570</c:v>
                </c:pt>
                <c:pt idx="215">
                  <c:v>557</c:v>
                </c:pt>
                <c:pt idx="216">
                  <c:v>558</c:v>
                </c:pt>
                <c:pt idx="217">
                  <c:v>578</c:v>
                </c:pt>
                <c:pt idx="218">
                  <c:v>578</c:v>
                </c:pt>
                <c:pt idx="219">
                  <c:v>576</c:v>
                </c:pt>
                <c:pt idx="220">
                  <c:v>567</c:v>
                </c:pt>
                <c:pt idx="221">
                  <c:v>565</c:v>
                </c:pt>
                <c:pt idx="222">
                  <c:v>549</c:v>
                </c:pt>
                <c:pt idx="223">
                  <c:v>546</c:v>
                </c:pt>
                <c:pt idx="224">
                  <c:v>547</c:v>
                </c:pt>
                <c:pt idx="225">
                  <c:v>546</c:v>
                </c:pt>
                <c:pt idx="226">
                  <c:v>525</c:v>
                </c:pt>
                <c:pt idx="227">
                  <c:v>530</c:v>
                </c:pt>
                <c:pt idx="228">
                  <c:v>543</c:v>
                </c:pt>
                <c:pt idx="229">
                  <c:v>528</c:v>
                </c:pt>
                <c:pt idx="230">
                  <c:v>538</c:v>
                </c:pt>
                <c:pt idx="231">
                  <c:v>546</c:v>
                </c:pt>
                <c:pt idx="232">
                  <c:v>539</c:v>
                </c:pt>
                <c:pt idx="233">
                  <c:v>522</c:v>
                </c:pt>
                <c:pt idx="234">
                  <c:v>532</c:v>
                </c:pt>
                <c:pt idx="235">
                  <c:v>529</c:v>
                </c:pt>
                <c:pt idx="236">
                  <c:v>536</c:v>
                </c:pt>
                <c:pt idx="237">
                  <c:v>531</c:v>
                </c:pt>
                <c:pt idx="238">
                  <c:v>517</c:v>
                </c:pt>
                <c:pt idx="239">
                  <c:v>501</c:v>
                </c:pt>
                <c:pt idx="240">
                  <c:v>481</c:v>
                </c:pt>
                <c:pt idx="241">
                  <c:v>451</c:v>
                </c:pt>
                <c:pt idx="242">
                  <c:v>412</c:v>
                </c:pt>
                <c:pt idx="243">
                  <c:v>392</c:v>
                </c:pt>
                <c:pt idx="244">
                  <c:v>368</c:v>
                </c:pt>
                <c:pt idx="245">
                  <c:v>364</c:v>
                </c:pt>
                <c:pt idx="246">
                  <c:v>352</c:v>
                </c:pt>
                <c:pt idx="247">
                  <c:v>344</c:v>
                </c:pt>
                <c:pt idx="248">
                  <c:v>322</c:v>
                </c:pt>
                <c:pt idx="249">
                  <c:v>339</c:v>
                </c:pt>
                <c:pt idx="250">
                  <c:v>351</c:v>
                </c:pt>
                <c:pt idx="251">
                  <c:v>351</c:v>
                </c:pt>
                <c:pt idx="252">
                  <c:v>353</c:v>
                </c:pt>
                <c:pt idx="253">
                  <c:v>362</c:v>
                </c:pt>
                <c:pt idx="254">
                  <c:v>368</c:v>
                </c:pt>
                <c:pt idx="255">
                  <c:v>360</c:v>
                </c:pt>
                <c:pt idx="256">
                  <c:v>367</c:v>
                </c:pt>
                <c:pt idx="257">
                  <c:v>365</c:v>
                </c:pt>
                <c:pt idx="258">
                  <c:v>370</c:v>
                </c:pt>
                <c:pt idx="259">
                  <c:v>369</c:v>
                </c:pt>
                <c:pt idx="260">
                  <c:v>363</c:v>
                </c:pt>
                <c:pt idx="261">
                  <c:v>350</c:v>
                </c:pt>
                <c:pt idx="262">
                  <c:v>339</c:v>
                </c:pt>
                <c:pt idx="263">
                  <c:v>322</c:v>
                </c:pt>
                <c:pt idx="264">
                  <c:v>329</c:v>
                </c:pt>
                <c:pt idx="265">
                  <c:v>338</c:v>
                </c:pt>
                <c:pt idx="266">
                  <c:v>345</c:v>
                </c:pt>
                <c:pt idx="267">
                  <c:v>351</c:v>
                </c:pt>
                <c:pt idx="268">
                  <c:v>362</c:v>
                </c:pt>
                <c:pt idx="269">
                  <c:v>368</c:v>
                </c:pt>
                <c:pt idx="270">
                  <c:v>364</c:v>
                </c:pt>
                <c:pt idx="271">
                  <c:v>371</c:v>
                </c:pt>
                <c:pt idx="272">
                  <c:v>379</c:v>
                </c:pt>
                <c:pt idx="273">
                  <c:v>380</c:v>
                </c:pt>
                <c:pt idx="274">
                  <c:v>383</c:v>
                </c:pt>
                <c:pt idx="275">
                  <c:v>416</c:v>
                </c:pt>
                <c:pt idx="276">
                  <c:v>405</c:v>
                </c:pt>
                <c:pt idx="277">
                  <c:v>403</c:v>
                </c:pt>
                <c:pt idx="278">
                  <c:v>407</c:v>
                </c:pt>
                <c:pt idx="279">
                  <c:v>422</c:v>
                </c:pt>
                <c:pt idx="280">
                  <c:v>418</c:v>
                </c:pt>
                <c:pt idx="281">
                  <c:v>418</c:v>
                </c:pt>
                <c:pt idx="282">
                  <c:v>418</c:v>
                </c:pt>
                <c:pt idx="283">
                  <c:v>405</c:v>
                </c:pt>
                <c:pt idx="284">
                  <c:v>412</c:v>
                </c:pt>
                <c:pt idx="285">
                  <c:v>402</c:v>
                </c:pt>
                <c:pt idx="286">
                  <c:v>403</c:v>
                </c:pt>
                <c:pt idx="287">
                  <c:v>394</c:v>
                </c:pt>
                <c:pt idx="288">
                  <c:v>389</c:v>
                </c:pt>
                <c:pt idx="289">
                  <c:v>373</c:v>
                </c:pt>
                <c:pt idx="290">
                  <c:v>368</c:v>
                </c:pt>
                <c:pt idx="291">
                  <c:v>353</c:v>
                </c:pt>
                <c:pt idx="292">
                  <c:v>354</c:v>
                </c:pt>
                <c:pt idx="293">
                  <c:v>354</c:v>
                </c:pt>
                <c:pt idx="294">
                  <c:v>351</c:v>
                </c:pt>
                <c:pt idx="295">
                  <c:v>362</c:v>
                </c:pt>
                <c:pt idx="296">
                  <c:v>344</c:v>
                </c:pt>
                <c:pt idx="297">
                  <c:v>334</c:v>
                </c:pt>
                <c:pt idx="298">
                  <c:v>329</c:v>
                </c:pt>
                <c:pt idx="299">
                  <c:v>322</c:v>
                </c:pt>
                <c:pt idx="300">
                  <c:v>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0B-4327-B914-D603EBA9744F}"/>
            </c:ext>
          </c:extLst>
        </c:ser>
        <c:ser>
          <c:idx val="1"/>
          <c:order val="1"/>
          <c:tx>
            <c:strRef>
              <c:f>Charts!$P$170</c:f>
              <c:strCache>
                <c:ptCount val="1"/>
                <c:pt idx="0">
                  <c:v>Rural Victoria</c:v>
                </c:pt>
              </c:strCache>
            </c:strRef>
          </c:tx>
          <c:spPr>
            <a:ln w="28575">
              <a:solidFill>
                <a:srgbClr val="1BDEC2"/>
              </a:solidFill>
            </a:ln>
          </c:spPr>
          <c:marker>
            <c:symbol val="none"/>
          </c:marker>
          <c:cat>
            <c:numRef>
              <c:f>Charts!$A$163:$A$463</c:f>
              <c:numCache>
                <c:formatCode>mmm\-yy</c:formatCode>
                <c:ptCount val="301"/>
                <c:pt idx="0">
                  <c:v>36678</c:v>
                </c:pt>
                <c:pt idx="1">
                  <c:v>36708</c:v>
                </c:pt>
                <c:pt idx="2">
                  <c:v>36739</c:v>
                </c:pt>
                <c:pt idx="3">
                  <c:v>36770</c:v>
                </c:pt>
                <c:pt idx="4">
                  <c:v>36800</c:v>
                </c:pt>
                <c:pt idx="5">
                  <c:v>36831</c:v>
                </c:pt>
                <c:pt idx="6">
                  <c:v>36861</c:v>
                </c:pt>
                <c:pt idx="7">
                  <c:v>36892</c:v>
                </c:pt>
                <c:pt idx="8">
                  <c:v>36923</c:v>
                </c:pt>
                <c:pt idx="9">
                  <c:v>36951</c:v>
                </c:pt>
                <c:pt idx="10">
                  <c:v>36982</c:v>
                </c:pt>
                <c:pt idx="11">
                  <c:v>37012</c:v>
                </c:pt>
                <c:pt idx="12">
                  <c:v>37043</c:v>
                </c:pt>
                <c:pt idx="13">
                  <c:v>37073</c:v>
                </c:pt>
                <c:pt idx="14">
                  <c:v>37104</c:v>
                </c:pt>
                <c:pt idx="15">
                  <c:v>37135</c:v>
                </c:pt>
                <c:pt idx="16">
                  <c:v>37165</c:v>
                </c:pt>
                <c:pt idx="17">
                  <c:v>37196</c:v>
                </c:pt>
                <c:pt idx="18">
                  <c:v>37226</c:v>
                </c:pt>
                <c:pt idx="19">
                  <c:v>37257</c:v>
                </c:pt>
                <c:pt idx="20">
                  <c:v>37288</c:v>
                </c:pt>
                <c:pt idx="21">
                  <c:v>37316</c:v>
                </c:pt>
                <c:pt idx="22">
                  <c:v>37347</c:v>
                </c:pt>
                <c:pt idx="23">
                  <c:v>37377</c:v>
                </c:pt>
                <c:pt idx="24">
                  <c:v>37408</c:v>
                </c:pt>
                <c:pt idx="25">
                  <c:v>37438</c:v>
                </c:pt>
                <c:pt idx="26">
                  <c:v>37469</c:v>
                </c:pt>
                <c:pt idx="27">
                  <c:v>37500</c:v>
                </c:pt>
                <c:pt idx="28">
                  <c:v>37530</c:v>
                </c:pt>
                <c:pt idx="29">
                  <c:v>37561</c:v>
                </c:pt>
                <c:pt idx="30">
                  <c:v>37591</c:v>
                </c:pt>
                <c:pt idx="31">
                  <c:v>37622</c:v>
                </c:pt>
                <c:pt idx="32">
                  <c:v>37653</c:v>
                </c:pt>
                <c:pt idx="33">
                  <c:v>37681</c:v>
                </c:pt>
                <c:pt idx="34">
                  <c:v>37712</c:v>
                </c:pt>
                <c:pt idx="35">
                  <c:v>37742</c:v>
                </c:pt>
                <c:pt idx="36">
                  <c:v>37773</c:v>
                </c:pt>
                <c:pt idx="37">
                  <c:v>37803</c:v>
                </c:pt>
                <c:pt idx="38">
                  <c:v>37834</c:v>
                </c:pt>
                <c:pt idx="39">
                  <c:v>37865</c:v>
                </c:pt>
                <c:pt idx="40">
                  <c:v>37895</c:v>
                </c:pt>
                <c:pt idx="41">
                  <c:v>37926</c:v>
                </c:pt>
                <c:pt idx="42">
                  <c:v>37956</c:v>
                </c:pt>
                <c:pt idx="43">
                  <c:v>37987</c:v>
                </c:pt>
                <c:pt idx="44">
                  <c:v>38018</c:v>
                </c:pt>
                <c:pt idx="45">
                  <c:v>38047</c:v>
                </c:pt>
                <c:pt idx="46">
                  <c:v>38078</c:v>
                </c:pt>
                <c:pt idx="47">
                  <c:v>38108</c:v>
                </c:pt>
                <c:pt idx="48">
                  <c:v>38139</c:v>
                </c:pt>
                <c:pt idx="49">
                  <c:v>38169</c:v>
                </c:pt>
                <c:pt idx="50">
                  <c:v>38200</c:v>
                </c:pt>
                <c:pt idx="51">
                  <c:v>38231</c:v>
                </c:pt>
                <c:pt idx="52">
                  <c:v>38261</c:v>
                </c:pt>
                <c:pt idx="53">
                  <c:v>38292</c:v>
                </c:pt>
                <c:pt idx="54">
                  <c:v>38322</c:v>
                </c:pt>
                <c:pt idx="55">
                  <c:v>38353</c:v>
                </c:pt>
                <c:pt idx="56">
                  <c:v>38384</c:v>
                </c:pt>
                <c:pt idx="57">
                  <c:v>38412</c:v>
                </c:pt>
                <c:pt idx="58">
                  <c:v>38443</c:v>
                </c:pt>
                <c:pt idx="59">
                  <c:v>38473</c:v>
                </c:pt>
                <c:pt idx="60">
                  <c:v>38504</c:v>
                </c:pt>
                <c:pt idx="61">
                  <c:v>38534</c:v>
                </c:pt>
                <c:pt idx="62">
                  <c:v>38565</c:v>
                </c:pt>
                <c:pt idx="63">
                  <c:v>38596</c:v>
                </c:pt>
                <c:pt idx="64">
                  <c:v>38626</c:v>
                </c:pt>
                <c:pt idx="65">
                  <c:v>38657</c:v>
                </c:pt>
                <c:pt idx="66">
                  <c:v>38687</c:v>
                </c:pt>
                <c:pt idx="67">
                  <c:v>38718</c:v>
                </c:pt>
                <c:pt idx="68">
                  <c:v>38749</c:v>
                </c:pt>
                <c:pt idx="69">
                  <c:v>38777</c:v>
                </c:pt>
                <c:pt idx="70">
                  <c:v>38808</c:v>
                </c:pt>
                <c:pt idx="71">
                  <c:v>38838</c:v>
                </c:pt>
                <c:pt idx="72">
                  <c:v>38869</c:v>
                </c:pt>
                <c:pt idx="73">
                  <c:v>38899</c:v>
                </c:pt>
                <c:pt idx="74">
                  <c:v>38930</c:v>
                </c:pt>
                <c:pt idx="75">
                  <c:v>38961</c:v>
                </c:pt>
                <c:pt idx="76">
                  <c:v>38991</c:v>
                </c:pt>
                <c:pt idx="77">
                  <c:v>39022</c:v>
                </c:pt>
                <c:pt idx="78">
                  <c:v>39052</c:v>
                </c:pt>
                <c:pt idx="79">
                  <c:v>39083</c:v>
                </c:pt>
                <c:pt idx="80">
                  <c:v>39114</c:v>
                </c:pt>
                <c:pt idx="81">
                  <c:v>39142</c:v>
                </c:pt>
                <c:pt idx="82">
                  <c:v>39173</c:v>
                </c:pt>
                <c:pt idx="83">
                  <c:v>39203</c:v>
                </c:pt>
                <c:pt idx="84">
                  <c:v>39234</c:v>
                </c:pt>
                <c:pt idx="85">
                  <c:v>39264</c:v>
                </c:pt>
                <c:pt idx="86">
                  <c:v>39295</c:v>
                </c:pt>
                <c:pt idx="87">
                  <c:v>39326</c:v>
                </c:pt>
                <c:pt idx="88">
                  <c:v>39356</c:v>
                </c:pt>
                <c:pt idx="89">
                  <c:v>39387</c:v>
                </c:pt>
                <c:pt idx="90">
                  <c:v>39417</c:v>
                </c:pt>
                <c:pt idx="91">
                  <c:v>39448</c:v>
                </c:pt>
                <c:pt idx="92">
                  <c:v>39479</c:v>
                </c:pt>
                <c:pt idx="93">
                  <c:v>39508</c:v>
                </c:pt>
                <c:pt idx="94">
                  <c:v>39539</c:v>
                </c:pt>
                <c:pt idx="95">
                  <c:v>39569</c:v>
                </c:pt>
                <c:pt idx="96">
                  <c:v>39600</c:v>
                </c:pt>
                <c:pt idx="97">
                  <c:v>39630</c:v>
                </c:pt>
                <c:pt idx="98">
                  <c:v>39661</c:v>
                </c:pt>
                <c:pt idx="99">
                  <c:v>39692</c:v>
                </c:pt>
                <c:pt idx="100">
                  <c:v>39722</c:v>
                </c:pt>
                <c:pt idx="101">
                  <c:v>39753</c:v>
                </c:pt>
                <c:pt idx="102">
                  <c:v>39783</c:v>
                </c:pt>
                <c:pt idx="103">
                  <c:v>39814</c:v>
                </c:pt>
                <c:pt idx="104">
                  <c:v>39845</c:v>
                </c:pt>
                <c:pt idx="105">
                  <c:v>39873</c:v>
                </c:pt>
                <c:pt idx="106">
                  <c:v>39904</c:v>
                </c:pt>
                <c:pt idx="107">
                  <c:v>39934</c:v>
                </c:pt>
                <c:pt idx="108">
                  <c:v>39965</c:v>
                </c:pt>
                <c:pt idx="109">
                  <c:v>39995</c:v>
                </c:pt>
                <c:pt idx="110">
                  <c:v>40026</c:v>
                </c:pt>
                <c:pt idx="111">
                  <c:v>40057</c:v>
                </c:pt>
                <c:pt idx="112">
                  <c:v>40087</c:v>
                </c:pt>
                <c:pt idx="113">
                  <c:v>40118</c:v>
                </c:pt>
                <c:pt idx="114">
                  <c:v>40148</c:v>
                </c:pt>
                <c:pt idx="115">
                  <c:v>40179</c:v>
                </c:pt>
                <c:pt idx="116">
                  <c:v>40210</c:v>
                </c:pt>
                <c:pt idx="117">
                  <c:v>40238</c:v>
                </c:pt>
                <c:pt idx="118">
                  <c:v>40269</c:v>
                </c:pt>
                <c:pt idx="119">
                  <c:v>40299</c:v>
                </c:pt>
                <c:pt idx="120">
                  <c:v>40330</c:v>
                </c:pt>
                <c:pt idx="121">
                  <c:v>40360</c:v>
                </c:pt>
                <c:pt idx="122">
                  <c:v>40391</c:v>
                </c:pt>
                <c:pt idx="123">
                  <c:v>40422</c:v>
                </c:pt>
                <c:pt idx="124">
                  <c:v>40452</c:v>
                </c:pt>
                <c:pt idx="125">
                  <c:v>40483</c:v>
                </c:pt>
                <c:pt idx="126">
                  <c:v>40513</c:v>
                </c:pt>
                <c:pt idx="127">
                  <c:v>40544</c:v>
                </c:pt>
                <c:pt idx="128">
                  <c:v>40575</c:v>
                </c:pt>
                <c:pt idx="129">
                  <c:v>40603</c:v>
                </c:pt>
                <c:pt idx="130">
                  <c:v>40634</c:v>
                </c:pt>
                <c:pt idx="131">
                  <c:v>40664</c:v>
                </c:pt>
                <c:pt idx="132">
                  <c:v>40695</c:v>
                </c:pt>
                <c:pt idx="133">
                  <c:v>40725</c:v>
                </c:pt>
                <c:pt idx="134">
                  <c:v>40756</c:v>
                </c:pt>
                <c:pt idx="135">
                  <c:v>40787</c:v>
                </c:pt>
                <c:pt idx="136">
                  <c:v>40817</c:v>
                </c:pt>
                <c:pt idx="137">
                  <c:v>40848</c:v>
                </c:pt>
                <c:pt idx="138">
                  <c:v>40878</c:v>
                </c:pt>
                <c:pt idx="139">
                  <c:v>40909</c:v>
                </c:pt>
                <c:pt idx="140">
                  <c:v>40940</c:v>
                </c:pt>
                <c:pt idx="141">
                  <c:v>40969</c:v>
                </c:pt>
                <c:pt idx="142">
                  <c:v>41000</c:v>
                </c:pt>
                <c:pt idx="143">
                  <c:v>41030</c:v>
                </c:pt>
                <c:pt idx="144">
                  <c:v>41061</c:v>
                </c:pt>
                <c:pt idx="145">
                  <c:v>41091</c:v>
                </c:pt>
                <c:pt idx="146">
                  <c:v>41122</c:v>
                </c:pt>
                <c:pt idx="147">
                  <c:v>41153</c:v>
                </c:pt>
                <c:pt idx="148">
                  <c:v>41183</c:v>
                </c:pt>
                <c:pt idx="149">
                  <c:v>41214</c:v>
                </c:pt>
                <c:pt idx="150">
                  <c:v>41244</c:v>
                </c:pt>
                <c:pt idx="151">
                  <c:v>41275</c:v>
                </c:pt>
                <c:pt idx="152">
                  <c:v>41306</c:v>
                </c:pt>
                <c:pt idx="153">
                  <c:v>41334</c:v>
                </c:pt>
                <c:pt idx="154">
                  <c:v>41365</c:v>
                </c:pt>
                <c:pt idx="155">
                  <c:v>41395</c:v>
                </c:pt>
                <c:pt idx="156">
                  <c:v>41426</c:v>
                </c:pt>
                <c:pt idx="157">
                  <c:v>41456</c:v>
                </c:pt>
                <c:pt idx="158">
                  <c:v>41487</c:v>
                </c:pt>
                <c:pt idx="159">
                  <c:v>41518</c:v>
                </c:pt>
                <c:pt idx="160">
                  <c:v>41548</c:v>
                </c:pt>
                <c:pt idx="161">
                  <c:v>41579</c:v>
                </c:pt>
                <c:pt idx="162">
                  <c:v>41609</c:v>
                </c:pt>
                <c:pt idx="163">
                  <c:v>41640</c:v>
                </c:pt>
                <c:pt idx="164">
                  <c:v>41671</c:v>
                </c:pt>
                <c:pt idx="165">
                  <c:v>41699</c:v>
                </c:pt>
                <c:pt idx="166">
                  <c:v>41730</c:v>
                </c:pt>
                <c:pt idx="167">
                  <c:v>41760</c:v>
                </c:pt>
                <c:pt idx="168">
                  <c:v>41791</c:v>
                </c:pt>
                <c:pt idx="169">
                  <c:v>41821</c:v>
                </c:pt>
                <c:pt idx="170">
                  <c:v>41852</c:v>
                </c:pt>
                <c:pt idx="171">
                  <c:v>41883</c:v>
                </c:pt>
                <c:pt idx="172">
                  <c:v>41913</c:v>
                </c:pt>
                <c:pt idx="173">
                  <c:v>41944</c:v>
                </c:pt>
                <c:pt idx="174">
                  <c:v>41974</c:v>
                </c:pt>
                <c:pt idx="175">
                  <c:v>42005</c:v>
                </c:pt>
                <c:pt idx="176">
                  <c:v>42036</c:v>
                </c:pt>
                <c:pt idx="177">
                  <c:v>42064</c:v>
                </c:pt>
                <c:pt idx="178">
                  <c:v>42095</c:v>
                </c:pt>
                <c:pt idx="179">
                  <c:v>42125</c:v>
                </c:pt>
                <c:pt idx="180">
                  <c:v>42156</c:v>
                </c:pt>
                <c:pt idx="181">
                  <c:v>42186</c:v>
                </c:pt>
                <c:pt idx="182">
                  <c:v>42217</c:v>
                </c:pt>
                <c:pt idx="183">
                  <c:v>42248</c:v>
                </c:pt>
                <c:pt idx="184">
                  <c:v>42278</c:v>
                </c:pt>
                <c:pt idx="185">
                  <c:v>42309</c:v>
                </c:pt>
                <c:pt idx="186">
                  <c:v>42339</c:v>
                </c:pt>
                <c:pt idx="187">
                  <c:v>42370</c:v>
                </c:pt>
                <c:pt idx="188">
                  <c:v>42401</c:v>
                </c:pt>
                <c:pt idx="189">
                  <c:v>42430</c:v>
                </c:pt>
                <c:pt idx="190">
                  <c:v>42461</c:v>
                </c:pt>
                <c:pt idx="191">
                  <c:v>42491</c:v>
                </c:pt>
                <c:pt idx="192">
                  <c:v>42522</c:v>
                </c:pt>
                <c:pt idx="193">
                  <c:v>42552</c:v>
                </c:pt>
                <c:pt idx="194">
                  <c:v>42583</c:v>
                </c:pt>
                <c:pt idx="195">
                  <c:v>42614</c:v>
                </c:pt>
                <c:pt idx="196">
                  <c:v>42644</c:v>
                </c:pt>
                <c:pt idx="197">
                  <c:v>42675</c:v>
                </c:pt>
                <c:pt idx="198">
                  <c:v>42705</c:v>
                </c:pt>
                <c:pt idx="199">
                  <c:v>42736</c:v>
                </c:pt>
                <c:pt idx="200">
                  <c:v>42767</c:v>
                </c:pt>
                <c:pt idx="201">
                  <c:v>42795</c:v>
                </c:pt>
                <c:pt idx="202">
                  <c:v>42826</c:v>
                </c:pt>
                <c:pt idx="203">
                  <c:v>42856</c:v>
                </c:pt>
                <c:pt idx="204">
                  <c:v>42887</c:v>
                </c:pt>
                <c:pt idx="205">
                  <c:v>42917</c:v>
                </c:pt>
                <c:pt idx="206">
                  <c:v>42948</c:v>
                </c:pt>
                <c:pt idx="207">
                  <c:v>42979</c:v>
                </c:pt>
                <c:pt idx="208">
                  <c:v>43009</c:v>
                </c:pt>
                <c:pt idx="209">
                  <c:v>43040</c:v>
                </c:pt>
                <c:pt idx="210">
                  <c:v>43070</c:v>
                </c:pt>
                <c:pt idx="211">
                  <c:v>43101</c:v>
                </c:pt>
                <c:pt idx="212">
                  <c:v>43132</c:v>
                </c:pt>
                <c:pt idx="213">
                  <c:v>43160</c:v>
                </c:pt>
                <c:pt idx="214">
                  <c:v>43191</c:v>
                </c:pt>
                <c:pt idx="215">
                  <c:v>43221</c:v>
                </c:pt>
                <c:pt idx="216">
                  <c:v>43252</c:v>
                </c:pt>
                <c:pt idx="217">
                  <c:v>43282</c:v>
                </c:pt>
                <c:pt idx="218">
                  <c:v>43313</c:v>
                </c:pt>
                <c:pt idx="219">
                  <c:v>43344</c:v>
                </c:pt>
                <c:pt idx="220">
                  <c:v>43374</c:v>
                </c:pt>
                <c:pt idx="221">
                  <c:v>43405</c:v>
                </c:pt>
                <c:pt idx="222">
                  <c:v>43435</c:v>
                </c:pt>
                <c:pt idx="223">
                  <c:v>43466</c:v>
                </c:pt>
                <c:pt idx="224">
                  <c:v>43497</c:v>
                </c:pt>
                <c:pt idx="225">
                  <c:v>43525</c:v>
                </c:pt>
                <c:pt idx="226">
                  <c:v>43556</c:v>
                </c:pt>
                <c:pt idx="227">
                  <c:v>43586</c:v>
                </c:pt>
                <c:pt idx="228">
                  <c:v>43617</c:v>
                </c:pt>
                <c:pt idx="229">
                  <c:v>43647</c:v>
                </c:pt>
                <c:pt idx="230">
                  <c:v>43678</c:v>
                </c:pt>
                <c:pt idx="231">
                  <c:v>43709</c:v>
                </c:pt>
                <c:pt idx="232">
                  <c:v>43739</c:v>
                </c:pt>
                <c:pt idx="233">
                  <c:v>43770</c:v>
                </c:pt>
                <c:pt idx="234">
                  <c:v>43800</c:v>
                </c:pt>
                <c:pt idx="235">
                  <c:v>43831</c:v>
                </c:pt>
                <c:pt idx="236">
                  <c:v>43862</c:v>
                </c:pt>
                <c:pt idx="237">
                  <c:v>43891</c:v>
                </c:pt>
                <c:pt idx="238">
                  <c:v>43922</c:v>
                </c:pt>
                <c:pt idx="239">
                  <c:v>43952</c:v>
                </c:pt>
                <c:pt idx="240">
                  <c:v>43983</c:v>
                </c:pt>
                <c:pt idx="241">
                  <c:v>44013</c:v>
                </c:pt>
                <c:pt idx="242">
                  <c:v>44044</c:v>
                </c:pt>
                <c:pt idx="243">
                  <c:v>44075</c:v>
                </c:pt>
                <c:pt idx="244">
                  <c:v>44105</c:v>
                </c:pt>
                <c:pt idx="245">
                  <c:v>44136</c:v>
                </c:pt>
                <c:pt idx="246">
                  <c:v>44166</c:v>
                </c:pt>
                <c:pt idx="247">
                  <c:v>44197</c:v>
                </c:pt>
                <c:pt idx="248">
                  <c:v>44228</c:v>
                </c:pt>
                <c:pt idx="249">
                  <c:v>44256</c:v>
                </c:pt>
                <c:pt idx="250">
                  <c:v>44287</c:v>
                </c:pt>
                <c:pt idx="251">
                  <c:v>44317</c:v>
                </c:pt>
                <c:pt idx="252">
                  <c:v>44348</c:v>
                </c:pt>
                <c:pt idx="253">
                  <c:v>44378</c:v>
                </c:pt>
                <c:pt idx="254">
                  <c:v>44409</c:v>
                </c:pt>
                <c:pt idx="255">
                  <c:v>44440</c:v>
                </c:pt>
                <c:pt idx="256">
                  <c:v>44470</c:v>
                </c:pt>
                <c:pt idx="257">
                  <c:v>44501</c:v>
                </c:pt>
                <c:pt idx="258">
                  <c:v>44531</c:v>
                </c:pt>
                <c:pt idx="259">
                  <c:v>44562</c:v>
                </c:pt>
                <c:pt idx="260">
                  <c:v>44593</c:v>
                </c:pt>
                <c:pt idx="261">
                  <c:v>44621</c:v>
                </c:pt>
                <c:pt idx="262">
                  <c:v>44652</c:v>
                </c:pt>
                <c:pt idx="263">
                  <c:v>44682</c:v>
                </c:pt>
                <c:pt idx="264">
                  <c:v>44713</c:v>
                </c:pt>
                <c:pt idx="265">
                  <c:v>44743</c:v>
                </c:pt>
                <c:pt idx="266">
                  <c:v>44774</c:v>
                </c:pt>
                <c:pt idx="267">
                  <c:v>44805</c:v>
                </c:pt>
                <c:pt idx="268">
                  <c:v>44835</c:v>
                </c:pt>
                <c:pt idx="269">
                  <c:v>44866</c:v>
                </c:pt>
                <c:pt idx="270">
                  <c:v>44896</c:v>
                </c:pt>
                <c:pt idx="271">
                  <c:v>44927</c:v>
                </c:pt>
                <c:pt idx="272">
                  <c:v>44958</c:v>
                </c:pt>
                <c:pt idx="273">
                  <c:v>44986</c:v>
                </c:pt>
                <c:pt idx="274">
                  <c:v>45017</c:v>
                </c:pt>
                <c:pt idx="275">
                  <c:v>45047</c:v>
                </c:pt>
                <c:pt idx="276">
                  <c:v>45078</c:v>
                </c:pt>
                <c:pt idx="277">
                  <c:v>45108</c:v>
                </c:pt>
                <c:pt idx="278">
                  <c:v>45139</c:v>
                </c:pt>
                <c:pt idx="279">
                  <c:v>45170</c:v>
                </c:pt>
                <c:pt idx="280">
                  <c:v>45200</c:v>
                </c:pt>
                <c:pt idx="281">
                  <c:v>45231</c:v>
                </c:pt>
                <c:pt idx="282">
                  <c:v>45261</c:v>
                </c:pt>
                <c:pt idx="283">
                  <c:v>45292</c:v>
                </c:pt>
                <c:pt idx="284">
                  <c:v>45323</c:v>
                </c:pt>
                <c:pt idx="285">
                  <c:v>45352</c:v>
                </c:pt>
                <c:pt idx="286">
                  <c:v>45383</c:v>
                </c:pt>
                <c:pt idx="287">
                  <c:v>45413</c:v>
                </c:pt>
                <c:pt idx="288">
                  <c:v>45444</c:v>
                </c:pt>
                <c:pt idx="289">
                  <c:v>45474</c:v>
                </c:pt>
                <c:pt idx="290">
                  <c:v>45505</c:v>
                </c:pt>
                <c:pt idx="291">
                  <c:v>45536</c:v>
                </c:pt>
                <c:pt idx="292">
                  <c:v>45566</c:v>
                </c:pt>
                <c:pt idx="293">
                  <c:v>45597</c:v>
                </c:pt>
                <c:pt idx="294">
                  <c:v>45627</c:v>
                </c:pt>
                <c:pt idx="295">
                  <c:v>45658</c:v>
                </c:pt>
                <c:pt idx="296">
                  <c:v>45689</c:v>
                </c:pt>
                <c:pt idx="297">
                  <c:v>45717</c:v>
                </c:pt>
                <c:pt idx="298">
                  <c:v>45748</c:v>
                </c:pt>
                <c:pt idx="299">
                  <c:v>45778</c:v>
                </c:pt>
                <c:pt idx="300">
                  <c:v>45809</c:v>
                </c:pt>
              </c:numCache>
            </c:numRef>
          </c:cat>
          <c:val>
            <c:numRef>
              <c:f>Charts!$H$163:$H$463</c:f>
              <c:numCache>
                <c:formatCode>General</c:formatCode>
                <c:ptCount val="301"/>
                <c:pt idx="0">
                  <c:v>287</c:v>
                </c:pt>
                <c:pt idx="1">
                  <c:v>282</c:v>
                </c:pt>
                <c:pt idx="2">
                  <c:v>282</c:v>
                </c:pt>
                <c:pt idx="3">
                  <c:v>283</c:v>
                </c:pt>
                <c:pt idx="4">
                  <c:v>289</c:v>
                </c:pt>
                <c:pt idx="5">
                  <c:v>286</c:v>
                </c:pt>
                <c:pt idx="6">
                  <c:v>280</c:v>
                </c:pt>
                <c:pt idx="7">
                  <c:v>277</c:v>
                </c:pt>
                <c:pt idx="8">
                  <c:v>276</c:v>
                </c:pt>
                <c:pt idx="9">
                  <c:v>271</c:v>
                </c:pt>
                <c:pt idx="10">
                  <c:v>277</c:v>
                </c:pt>
                <c:pt idx="11">
                  <c:v>278</c:v>
                </c:pt>
                <c:pt idx="12">
                  <c:v>285</c:v>
                </c:pt>
                <c:pt idx="13">
                  <c:v>297</c:v>
                </c:pt>
                <c:pt idx="14">
                  <c:v>299</c:v>
                </c:pt>
                <c:pt idx="15">
                  <c:v>312</c:v>
                </c:pt>
                <c:pt idx="16">
                  <c:v>314</c:v>
                </c:pt>
                <c:pt idx="17">
                  <c:v>322</c:v>
                </c:pt>
                <c:pt idx="18">
                  <c:v>326</c:v>
                </c:pt>
                <c:pt idx="19">
                  <c:v>322</c:v>
                </c:pt>
                <c:pt idx="20">
                  <c:v>322</c:v>
                </c:pt>
                <c:pt idx="21">
                  <c:v>326</c:v>
                </c:pt>
                <c:pt idx="22">
                  <c:v>327</c:v>
                </c:pt>
                <c:pt idx="23">
                  <c:v>331</c:v>
                </c:pt>
                <c:pt idx="24">
                  <c:v>325</c:v>
                </c:pt>
                <c:pt idx="25">
                  <c:v>310</c:v>
                </c:pt>
                <c:pt idx="26">
                  <c:v>317</c:v>
                </c:pt>
                <c:pt idx="27">
                  <c:v>298</c:v>
                </c:pt>
                <c:pt idx="28">
                  <c:v>304</c:v>
                </c:pt>
                <c:pt idx="29">
                  <c:v>290</c:v>
                </c:pt>
                <c:pt idx="30">
                  <c:v>300</c:v>
                </c:pt>
                <c:pt idx="31">
                  <c:v>300</c:v>
                </c:pt>
                <c:pt idx="32">
                  <c:v>283</c:v>
                </c:pt>
                <c:pt idx="33">
                  <c:v>288</c:v>
                </c:pt>
                <c:pt idx="34">
                  <c:v>287</c:v>
                </c:pt>
                <c:pt idx="35">
                  <c:v>283</c:v>
                </c:pt>
                <c:pt idx="36">
                  <c:v>275</c:v>
                </c:pt>
                <c:pt idx="37">
                  <c:v>284</c:v>
                </c:pt>
                <c:pt idx="38">
                  <c:v>284</c:v>
                </c:pt>
                <c:pt idx="39">
                  <c:v>289</c:v>
                </c:pt>
                <c:pt idx="40">
                  <c:v>282</c:v>
                </c:pt>
                <c:pt idx="41">
                  <c:v>292</c:v>
                </c:pt>
                <c:pt idx="42">
                  <c:v>275</c:v>
                </c:pt>
                <c:pt idx="43">
                  <c:v>275</c:v>
                </c:pt>
                <c:pt idx="44">
                  <c:v>290</c:v>
                </c:pt>
                <c:pt idx="45">
                  <c:v>290</c:v>
                </c:pt>
                <c:pt idx="46">
                  <c:v>292</c:v>
                </c:pt>
                <c:pt idx="47">
                  <c:v>291</c:v>
                </c:pt>
                <c:pt idx="48">
                  <c:v>282</c:v>
                </c:pt>
                <c:pt idx="49">
                  <c:v>276</c:v>
                </c:pt>
                <c:pt idx="50">
                  <c:v>270</c:v>
                </c:pt>
                <c:pt idx="51">
                  <c:v>281</c:v>
                </c:pt>
                <c:pt idx="52">
                  <c:v>281</c:v>
                </c:pt>
                <c:pt idx="53">
                  <c:v>267</c:v>
                </c:pt>
                <c:pt idx="54">
                  <c:v>261</c:v>
                </c:pt>
                <c:pt idx="55">
                  <c:v>254</c:v>
                </c:pt>
                <c:pt idx="56">
                  <c:v>254</c:v>
                </c:pt>
                <c:pt idx="57">
                  <c:v>246</c:v>
                </c:pt>
                <c:pt idx="58">
                  <c:v>239</c:v>
                </c:pt>
                <c:pt idx="59">
                  <c:v>244</c:v>
                </c:pt>
                <c:pt idx="60">
                  <c:v>250</c:v>
                </c:pt>
                <c:pt idx="61">
                  <c:v>254</c:v>
                </c:pt>
                <c:pt idx="62">
                  <c:v>258</c:v>
                </c:pt>
                <c:pt idx="63">
                  <c:v>245</c:v>
                </c:pt>
                <c:pt idx="64">
                  <c:v>251</c:v>
                </c:pt>
                <c:pt idx="65">
                  <c:v>259</c:v>
                </c:pt>
                <c:pt idx="66">
                  <c:v>270</c:v>
                </c:pt>
                <c:pt idx="67">
                  <c:v>272</c:v>
                </c:pt>
                <c:pt idx="68">
                  <c:v>274</c:v>
                </c:pt>
                <c:pt idx="69">
                  <c:v>276</c:v>
                </c:pt>
                <c:pt idx="70">
                  <c:v>287</c:v>
                </c:pt>
                <c:pt idx="71">
                  <c:v>288</c:v>
                </c:pt>
                <c:pt idx="72">
                  <c:v>290</c:v>
                </c:pt>
                <c:pt idx="73">
                  <c:v>275</c:v>
                </c:pt>
                <c:pt idx="74">
                  <c:v>269</c:v>
                </c:pt>
                <c:pt idx="75">
                  <c:v>273</c:v>
                </c:pt>
                <c:pt idx="76">
                  <c:v>273</c:v>
                </c:pt>
                <c:pt idx="77">
                  <c:v>280</c:v>
                </c:pt>
                <c:pt idx="78">
                  <c:v>282</c:v>
                </c:pt>
                <c:pt idx="79">
                  <c:v>285</c:v>
                </c:pt>
                <c:pt idx="80">
                  <c:v>280</c:v>
                </c:pt>
                <c:pt idx="81">
                  <c:v>281</c:v>
                </c:pt>
                <c:pt idx="82">
                  <c:v>284</c:v>
                </c:pt>
                <c:pt idx="83">
                  <c:v>285</c:v>
                </c:pt>
                <c:pt idx="84">
                  <c:v>287</c:v>
                </c:pt>
                <c:pt idx="85">
                  <c:v>300</c:v>
                </c:pt>
                <c:pt idx="86">
                  <c:v>304</c:v>
                </c:pt>
                <c:pt idx="87">
                  <c:v>306</c:v>
                </c:pt>
                <c:pt idx="88">
                  <c:v>304</c:v>
                </c:pt>
                <c:pt idx="89">
                  <c:v>297</c:v>
                </c:pt>
                <c:pt idx="90">
                  <c:v>292</c:v>
                </c:pt>
                <c:pt idx="91">
                  <c:v>300</c:v>
                </c:pt>
                <c:pt idx="92">
                  <c:v>303</c:v>
                </c:pt>
                <c:pt idx="93">
                  <c:v>306</c:v>
                </c:pt>
                <c:pt idx="94">
                  <c:v>305</c:v>
                </c:pt>
                <c:pt idx="95">
                  <c:v>293</c:v>
                </c:pt>
                <c:pt idx="96">
                  <c:v>293</c:v>
                </c:pt>
                <c:pt idx="97">
                  <c:v>294</c:v>
                </c:pt>
                <c:pt idx="98">
                  <c:v>293</c:v>
                </c:pt>
                <c:pt idx="99">
                  <c:v>285</c:v>
                </c:pt>
                <c:pt idx="100">
                  <c:v>292</c:v>
                </c:pt>
                <c:pt idx="101">
                  <c:v>289</c:v>
                </c:pt>
                <c:pt idx="102">
                  <c:v>297</c:v>
                </c:pt>
                <c:pt idx="103">
                  <c:v>299</c:v>
                </c:pt>
                <c:pt idx="104">
                  <c:v>297</c:v>
                </c:pt>
                <c:pt idx="105">
                  <c:v>300</c:v>
                </c:pt>
                <c:pt idx="106">
                  <c:v>304</c:v>
                </c:pt>
                <c:pt idx="107">
                  <c:v>315</c:v>
                </c:pt>
                <c:pt idx="108">
                  <c:v>313</c:v>
                </c:pt>
                <c:pt idx="109">
                  <c:v>320</c:v>
                </c:pt>
                <c:pt idx="110">
                  <c:v>318</c:v>
                </c:pt>
                <c:pt idx="111">
                  <c:v>327</c:v>
                </c:pt>
                <c:pt idx="112">
                  <c:v>319</c:v>
                </c:pt>
                <c:pt idx="113">
                  <c:v>328</c:v>
                </c:pt>
                <c:pt idx="114">
                  <c:v>320</c:v>
                </c:pt>
                <c:pt idx="115">
                  <c:v>318</c:v>
                </c:pt>
                <c:pt idx="116">
                  <c:v>320</c:v>
                </c:pt>
                <c:pt idx="117">
                  <c:v>316</c:v>
                </c:pt>
                <c:pt idx="118">
                  <c:v>311</c:v>
                </c:pt>
                <c:pt idx="119">
                  <c:v>311</c:v>
                </c:pt>
                <c:pt idx="120">
                  <c:v>314</c:v>
                </c:pt>
                <c:pt idx="121">
                  <c:v>300</c:v>
                </c:pt>
                <c:pt idx="122">
                  <c:v>302</c:v>
                </c:pt>
                <c:pt idx="123">
                  <c:v>298</c:v>
                </c:pt>
                <c:pt idx="124">
                  <c:v>301</c:v>
                </c:pt>
                <c:pt idx="125">
                  <c:v>292</c:v>
                </c:pt>
                <c:pt idx="126">
                  <c:v>294</c:v>
                </c:pt>
                <c:pt idx="127">
                  <c:v>285</c:v>
                </c:pt>
                <c:pt idx="128">
                  <c:v>284</c:v>
                </c:pt>
                <c:pt idx="129">
                  <c:v>279</c:v>
                </c:pt>
                <c:pt idx="130">
                  <c:v>293</c:v>
                </c:pt>
                <c:pt idx="131">
                  <c:v>284</c:v>
                </c:pt>
                <c:pt idx="132">
                  <c:v>285</c:v>
                </c:pt>
                <c:pt idx="133">
                  <c:v>301</c:v>
                </c:pt>
                <c:pt idx="134">
                  <c:v>307</c:v>
                </c:pt>
                <c:pt idx="135">
                  <c:v>305</c:v>
                </c:pt>
                <c:pt idx="136">
                  <c:v>300</c:v>
                </c:pt>
                <c:pt idx="137">
                  <c:v>311</c:v>
                </c:pt>
                <c:pt idx="138">
                  <c:v>313</c:v>
                </c:pt>
                <c:pt idx="139">
                  <c:v>315</c:v>
                </c:pt>
                <c:pt idx="140">
                  <c:v>327</c:v>
                </c:pt>
                <c:pt idx="141">
                  <c:v>325</c:v>
                </c:pt>
                <c:pt idx="142">
                  <c:v>307</c:v>
                </c:pt>
                <c:pt idx="143">
                  <c:v>321</c:v>
                </c:pt>
                <c:pt idx="144">
                  <c:v>316</c:v>
                </c:pt>
                <c:pt idx="145">
                  <c:v>307</c:v>
                </c:pt>
                <c:pt idx="146">
                  <c:v>304</c:v>
                </c:pt>
                <c:pt idx="147">
                  <c:v>313</c:v>
                </c:pt>
                <c:pt idx="148">
                  <c:v>318</c:v>
                </c:pt>
                <c:pt idx="149">
                  <c:v>305</c:v>
                </c:pt>
                <c:pt idx="150">
                  <c:v>305</c:v>
                </c:pt>
                <c:pt idx="151">
                  <c:v>307</c:v>
                </c:pt>
                <c:pt idx="152">
                  <c:v>302</c:v>
                </c:pt>
                <c:pt idx="153">
                  <c:v>308</c:v>
                </c:pt>
                <c:pt idx="154">
                  <c:v>318</c:v>
                </c:pt>
                <c:pt idx="155">
                  <c:v>311</c:v>
                </c:pt>
                <c:pt idx="156">
                  <c:v>311</c:v>
                </c:pt>
                <c:pt idx="157">
                  <c:v>312</c:v>
                </c:pt>
                <c:pt idx="158">
                  <c:v>310</c:v>
                </c:pt>
                <c:pt idx="159">
                  <c:v>305</c:v>
                </c:pt>
                <c:pt idx="160">
                  <c:v>307</c:v>
                </c:pt>
                <c:pt idx="161">
                  <c:v>313</c:v>
                </c:pt>
                <c:pt idx="162">
                  <c:v>326</c:v>
                </c:pt>
                <c:pt idx="163">
                  <c:v>339</c:v>
                </c:pt>
                <c:pt idx="164">
                  <c:v>327</c:v>
                </c:pt>
                <c:pt idx="165">
                  <c:v>316</c:v>
                </c:pt>
                <c:pt idx="166">
                  <c:v>307</c:v>
                </c:pt>
                <c:pt idx="167">
                  <c:v>317</c:v>
                </c:pt>
                <c:pt idx="168">
                  <c:v>322</c:v>
                </c:pt>
                <c:pt idx="169">
                  <c:v>323</c:v>
                </c:pt>
                <c:pt idx="170">
                  <c:v>318</c:v>
                </c:pt>
                <c:pt idx="171">
                  <c:v>323</c:v>
                </c:pt>
                <c:pt idx="172">
                  <c:v>320</c:v>
                </c:pt>
                <c:pt idx="173">
                  <c:v>323</c:v>
                </c:pt>
                <c:pt idx="174">
                  <c:v>299</c:v>
                </c:pt>
                <c:pt idx="175">
                  <c:v>284</c:v>
                </c:pt>
                <c:pt idx="176">
                  <c:v>287</c:v>
                </c:pt>
                <c:pt idx="177">
                  <c:v>300</c:v>
                </c:pt>
                <c:pt idx="178">
                  <c:v>298</c:v>
                </c:pt>
                <c:pt idx="179">
                  <c:v>295</c:v>
                </c:pt>
                <c:pt idx="180">
                  <c:v>291</c:v>
                </c:pt>
                <c:pt idx="181">
                  <c:v>294</c:v>
                </c:pt>
                <c:pt idx="182">
                  <c:v>297</c:v>
                </c:pt>
                <c:pt idx="183">
                  <c:v>286</c:v>
                </c:pt>
                <c:pt idx="184">
                  <c:v>296</c:v>
                </c:pt>
                <c:pt idx="185">
                  <c:v>296</c:v>
                </c:pt>
                <c:pt idx="186">
                  <c:v>303</c:v>
                </c:pt>
                <c:pt idx="187">
                  <c:v>299</c:v>
                </c:pt>
                <c:pt idx="188">
                  <c:v>306</c:v>
                </c:pt>
                <c:pt idx="189">
                  <c:v>301</c:v>
                </c:pt>
                <c:pt idx="190">
                  <c:v>303</c:v>
                </c:pt>
                <c:pt idx="191">
                  <c:v>306</c:v>
                </c:pt>
                <c:pt idx="192">
                  <c:v>308</c:v>
                </c:pt>
                <c:pt idx="193">
                  <c:v>311</c:v>
                </c:pt>
                <c:pt idx="194">
                  <c:v>313</c:v>
                </c:pt>
                <c:pt idx="195">
                  <c:v>304</c:v>
                </c:pt>
                <c:pt idx="196">
                  <c:v>308</c:v>
                </c:pt>
                <c:pt idx="197">
                  <c:v>309</c:v>
                </c:pt>
                <c:pt idx="198">
                  <c:v>319</c:v>
                </c:pt>
                <c:pt idx="199">
                  <c:v>322</c:v>
                </c:pt>
                <c:pt idx="200">
                  <c:v>322</c:v>
                </c:pt>
                <c:pt idx="201">
                  <c:v>326</c:v>
                </c:pt>
                <c:pt idx="202">
                  <c:v>334</c:v>
                </c:pt>
                <c:pt idx="203">
                  <c:v>329</c:v>
                </c:pt>
                <c:pt idx="204">
                  <c:v>326</c:v>
                </c:pt>
                <c:pt idx="205">
                  <c:v>321</c:v>
                </c:pt>
                <c:pt idx="206">
                  <c:v>319</c:v>
                </c:pt>
                <c:pt idx="207">
                  <c:v>332</c:v>
                </c:pt>
                <c:pt idx="208">
                  <c:v>318</c:v>
                </c:pt>
                <c:pt idx="209">
                  <c:v>307</c:v>
                </c:pt>
                <c:pt idx="210">
                  <c:v>308</c:v>
                </c:pt>
                <c:pt idx="211">
                  <c:v>317</c:v>
                </c:pt>
                <c:pt idx="212">
                  <c:v>310</c:v>
                </c:pt>
                <c:pt idx="213">
                  <c:v>307</c:v>
                </c:pt>
                <c:pt idx="214">
                  <c:v>294</c:v>
                </c:pt>
                <c:pt idx="215">
                  <c:v>292</c:v>
                </c:pt>
                <c:pt idx="216">
                  <c:v>291</c:v>
                </c:pt>
                <c:pt idx="217">
                  <c:v>296</c:v>
                </c:pt>
                <c:pt idx="218">
                  <c:v>295</c:v>
                </c:pt>
                <c:pt idx="219">
                  <c:v>296</c:v>
                </c:pt>
                <c:pt idx="220">
                  <c:v>294</c:v>
                </c:pt>
                <c:pt idx="221">
                  <c:v>309</c:v>
                </c:pt>
                <c:pt idx="222">
                  <c:v>304</c:v>
                </c:pt>
                <c:pt idx="223">
                  <c:v>301</c:v>
                </c:pt>
                <c:pt idx="224">
                  <c:v>308</c:v>
                </c:pt>
                <c:pt idx="225">
                  <c:v>311</c:v>
                </c:pt>
                <c:pt idx="226">
                  <c:v>321</c:v>
                </c:pt>
                <c:pt idx="227">
                  <c:v>316</c:v>
                </c:pt>
                <c:pt idx="228">
                  <c:v>324</c:v>
                </c:pt>
                <c:pt idx="229">
                  <c:v>324</c:v>
                </c:pt>
                <c:pt idx="230">
                  <c:v>329</c:v>
                </c:pt>
                <c:pt idx="231">
                  <c:v>329</c:v>
                </c:pt>
                <c:pt idx="232">
                  <c:v>334</c:v>
                </c:pt>
                <c:pt idx="233">
                  <c:v>326</c:v>
                </c:pt>
                <c:pt idx="234">
                  <c:v>317</c:v>
                </c:pt>
                <c:pt idx="235">
                  <c:v>312</c:v>
                </c:pt>
                <c:pt idx="236">
                  <c:v>311</c:v>
                </c:pt>
                <c:pt idx="237">
                  <c:v>309</c:v>
                </c:pt>
                <c:pt idx="238">
                  <c:v>289</c:v>
                </c:pt>
                <c:pt idx="239">
                  <c:v>292</c:v>
                </c:pt>
                <c:pt idx="240">
                  <c:v>281</c:v>
                </c:pt>
                <c:pt idx="241">
                  <c:v>265</c:v>
                </c:pt>
                <c:pt idx="242">
                  <c:v>251</c:v>
                </c:pt>
                <c:pt idx="243">
                  <c:v>248</c:v>
                </c:pt>
                <c:pt idx="244">
                  <c:v>232</c:v>
                </c:pt>
                <c:pt idx="245">
                  <c:v>229</c:v>
                </c:pt>
                <c:pt idx="246">
                  <c:v>231</c:v>
                </c:pt>
                <c:pt idx="247">
                  <c:v>232</c:v>
                </c:pt>
                <c:pt idx="248">
                  <c:v>232</c:v>
                </c:pt>
                <c:pt idx="249">
                  <c:v>230</c:v>
                </c:pt>
                <c:pt idx="250">
                  <c:v>238</c:v>
                </c:pt>
                <c:pt idx="251">
                  <c:v>236</c:v>
                </c:pt>
                <c:pt idx="252">
                  <c:v>234</c:v>
                </c:pt>
                <c:pt idx="253">
                  <c:v>231</c:v>
                </c:pt>
                <c:pt idx="254">
                  <c:v>236</c:v>
                </c:pt>
                <c:pt idx="255">
                  <c:v>235</c:v>
                </c:pt>
                <c:pt idx="256">
                  <c:v>232</c:v>
                </c:pt>
                <c:pt idx="257">
                  <c:v>242</c:v>
                </c:pt>
                <c:pt idx="258">
                  <c:v>241</c:v>
                </c:pt>
                <c:pt idx="259">
                  <c:v>234</c:v>
                </c:pt>
                <c:pt idx="260">
                  <c:v>217</c:v>
                </c:pt>
                <c:pt idx="261">
                  <c:v>211</c:v>
                </c:pt>
                <c:pt idx="262">
                  <c:v>206</c:v>
                </c:pt>
                <c:pt idx="263">
                  <c:v>201</c:v>
                </c:pt>
                <c:pt idx="264">
                  <c:v>210</c:v>
                </c:pt>
                <c:pt idx="265">
                  <c:v>216</c:v>
                </c:pt>
                <c:pt idx="266">
                  <c:v>219</c:v>
                </c:pt>
                <c:pt idx="267">
                  <c:v>217</c:v>
                </c:pt>
                <c:pt idx="268">
                  <c:v>222</c:v>
                </c:pt>
                <c:pt idx="269">
                  <c:v>208</c:v>
                </c:pt>
                <c:pt idx="270">
                  <c:v>208</c:v>
                </c:pt>
                <c:pt idx="271">
                  <c:v>212</c:v>
                </c:pt>
                <c:pt idx="272">
                  <c:v>230</c:v>
                </c:pt>
                <c:pt idx="273">
                  <c:v>226</c:v>
                </c:pt>
                <c:pt idx="274">
                  <c:v>233</c:v>
                </c:pt>
                <c:pt idx="275">
                  <c:v>229</c:v>
                </c:pt>
                <c:pt idx="276">
                  <c:v>232</c:v>
                </c:pt>
                <c:pt idx="277">
                  <c:v>238</c:v>
                </c:pt>
                <c:pt idx="278">
                  <c:v>236</c:v>
                </c:pt>
                <c:pt idx="279">
                  <c:v>240</c:v>
                </c:pt>
                <c:pt idx="280">
                  <c:v>245</c:v>
                </c:pt>
                <c:pt idx="281">
                  <c:v>252</c:v>
                </c:pt>
                <c:pt idx="282">
                  <c:v>249</c:v>
                </c:pt>
                <c:pt idx="283">
                  <c:v>244</c:v>
                </c:pt>
                <c:pt idx="284">
                  <c:v>237</c:v>
                </c:pt>
                <c:pt idx="285">
                  <c:v>247</c:v>
                </c:pt>
                <c:pt idx="286">
                  <c:v>246</c:v>
                </c:pt>
                <c:pt idx="287">
                  <c:v>247</c:v>
                </c:pt>
                <c:pt idx="288">
                  <c:v>245</c:v>
                </c:pt>
                <c:pt idx="289">
                  <c:v>238</c:v>
                </c:pt>
                <c:pt idx="290">
                  <c:v>238</c:v>
                </c:pt>
                <c:pt idx="291">
                  <c:v>239</c:v>
                </c:pt>
                <c:pt idx="292">
                  <c:v>239</c:v>
                </c:pt>
                <c:pt idx="293">
                  <c:v>232</c:v>
                </c:pt>
                <c:pt idx="294">
                  <c:v>228</c:v>
                </c:pt>
                <c:pt idx="295">
                  <c:v>231</c:v>
                </c:pt>
                <c:pt idx="296">
                  <c:v>224</c:v>
                </c:pt>
                <c:pt idx="297">
                  <c:v>227</c:v>
                </c:pt>
                <c:pt idx="298">
                  <c:v>221</c:v>
                </c:pt>
                <c:pt idx="299">
                  <c:v>226</c:v>
                </c:pt>
                <c:pt idx="300">
                  <c:v>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0B-4327-B914-D603EBA97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35616"/>
        <c:axId val="56737152"/>
      </c:lineChart>
      <c:dateAx>
        <c:axId val="56735616"/>
        <c:scaling>
          <c:orientation val="minMax"/>
          <c:max val="45809"/>
          <c:min val="36678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56737152"/>
        <c:crossesAt val="0"/>
        <c:auto val="1"/>
        <c:lblOffset val="100"/>
        <c:baseTimeUnit val="months"/>
        <c:majorUnit val="6"/>
        <c:majorTimeUnit val="months"/>
      </c:dateAx>
      <c:valAx>
        <c:axId val="5673715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567356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ln w="12700">
      <a:solidFill>
        <a:schemeClr val="bg1">
          <a:lumMod val="85000"/>
        </a:schemeClr>
      </a:solidFill>
    </a:ln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AU" sz="900"/>
              <a:t>Rolling 12 months Claims involving hospitalisations, Melbourne vs Rural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3"/>
          <c:order val="0"/>
          <c:tx>
            <c:strRef>
              <c:f>Charts!$O$170</c:f>
              <c:strCache>
                <c:ptCount val="1"/>
                <c:pt idx="0">
                  <c:v>Melbourne</c:v>
                </c:pt>
              </c:strCache>
            </c:strRef>
          </c:tx>
          <c:spPr>
            <a:ln w="28575">
              <a:solidFill>
                <a:srgbClr val="0091DA"/>
              </a:solidFill>
            </a:ln>
          </c:spPr>
          <c:marker>
            <c:symbol val="none"/>
          </c:marker>
          <c:cat>
            <c:numRef>
              <c:f>Charts!$A$168:$A$463</c:f>
              <c:numCache>
                <c:formatCode>mmm\-yy</c:formatCode>
                <c:ptCount val="296"/>
                <c:pt idx="0">
                  <c:v>36831</c:v>
                </c:pt>
                <c:pt idx="1">
                  <c:v>36861</c:v>
                </c:pt>
                <c:pt idx="2">
                  <c:v>36892</c:v>
                </c:pt>
                <c:pt idx="3">
                  <c:v>36923</c:v>
                </c:pt>
                <c:pt idx="4">
                  <c:v>36951</c:v>
                </c:pt>
                <c:pt idx="5">
                  <c:v>36982</c:v>
                </c:pt>
                <c:pt idx="6">
                  <c:v>37012</c:v>
                </c:pt>
                <c:pt idx="7">
                  <c:v>37043</c:v>
                </c:pt>
                <c:pt idx="8">
                  <c:v>37073</c:v>
                </c:pt>
                <c:pt idx="9">
                  <c:v>37104</c:v>
                </c:pt>
                <c:pt idx="10">
                  <c:v>37135</c:v>
                </c:pt>
                <c:pt idx="11">
                  <c:v>37165</c:v>
                </c:pt>
                <c:pt idx="12">
                  <c:v>37196</c:v>
                </c:pt>
                <c:pt idx="13">
                  <c:v>37226</c:v>
                </c:pt>
                <c:pt idx="14">
                  <c:v>37257</c:v>
                </c:pt>
                <c:pt idx="15">
                  <c:v>37288</c:v>
                </c:pt>
                <c:pt idx="16">
                  <c:v>37316</c:v>
                </c:pt>
                <c:pt idx="17">
                  <c:v>37347</c:v>
                </c:pt>
                <c:pt idx="18">
                  <c:v>37377</c:v>
                </c:pt>
                <c:pt idx="19">
                  <c:v>37408</c:v>
                </c:pt>
                <c:pt idx="20">
                  <c:v>37438</c:v>
                </c:pt>
                <c:pt idx="21">
                  <c:v>37469</c:v>
                </c:pt>
                <c:pt idx="22">
                  <c:v>37500</c:v>
                </c:pt>
                <c:pt idx="23">
                  <c:v>37530</c:v>
                </c:pt>
                <c:pt idx="24">
                  <c:v>37561</c:v>
                </c:pt>
                <c:pt idx="25">
                  <c:v>37591</c:v>
                </c:pt>
                <c:pt idx="26">
                  <c:v>37622</c:v>
                </c:pt>
                <c:pt idx="27">
                  <c:v>37653</c:v>
                </c:pt>
                <c:pt idx="28">
                  <c:v>37681</c:v>
                </c:pt>
                <c:pt idx="29">
                  <c:v>37712</c:v>
                </c:pt>
                <c:pt idx="30">
                  <c:v>37742</c:v>
                </c:pt>
                <c:pt idx="31">
                  <c:v>37773</c:v>
                </c:pt>
                <c:pt idx="32">
                  <c:v>37803</c:v>
                </c:pt>
                <c:pt idx="33">
                  <c:v>37834</c:v>
                </c:pt>
                <c:pt idx="34">
                  <c:v>37865</c:v>
                </c:pt>
                <c:pt idx="35">
                  <c:v>37895</c:v>
                </c:pt>
                <c:pt idx="36">
                  <c:v>37926</c:v>
                </c:pt>
                <c:pt idx="37">
                  <c:v>37956</c:v>
                </c:pt>
                <c:pt idx="38">
                  <c:v>37987</c:v>
                </c:pt>
                <c:pt idx="39">
                  <c:v>38018</c:v>
                </c:pt>
                <c:pt idx="40">
                  <c:v>38047</c:v>
                </c:pt>
                <c:pt idx="41">
                  <c:v>38078</c:v>
                </c:pt>
                <c:pt idx="42">
                  <c:v>38108</c:v>
                </c:pt>
                <c:pt idx="43">
                  <c:v>38139</c:v>
                </c:pt>
                <c:pt idx="44">
                  <c:v>38169</c:v>
                </c:pt>
                <c:pt idx="45">
                  <c:v>38200</c:v>
                </c:pt>
                <c:pt idx="46">
                  <c:v>38231</c:v>
                </c:pt>
                <c:pt idx="47">
                  <c:v>38261</c:v>
                </c:pt>
                <c:pt idx="48">
                  <c:v>38292</c:v>
                </c:pt>
                <c:pt idx="49">
                  <c:v>38322</c:v>
                </c:pt>
                <c:pt idx="50">
                  <c:v>38353</c:v>
                </c:pt>
                <c:pt idx="51">
                  <c:v>38384</c:v>
                </c:pt>
                <c:pt idx="52">
                  <c:v>38412</c:v>
                </c:pt>
                <c:pt idx="53">
                  <c:v>38443</c:v>
                </c:pt>
                <c:pt idx="54">
                  <c:v>38473</c:v>
                </c:pt>
                <c:pt idx="55">
                  <c:v>38504</c:v>
                </c:pt>
                <c:pt idx="56">
                  <c:v>38534</c:v>
                </c:pt>
                <c:pt idx="57">
                  <c:v>38565</c:v>
                </c:pt>
                <c:pt idx="58">
                  <c:v>38596</c:v>
                </c:pt>
                <c:pt idx="59">
                  <c:v>38626</c:v>
                </c:pt>
                <c:pt idx="60">
                  <c:v>38657</c:v>
                </c:pt>
                <c:pt idx="61">
                  <c:v>38687</c:v>
                </c:pt>
                <c:pt idx="62">
                  <c:v>38718</c:v>
                </c:pt>
                <c:pt idx="63">
                  <c:v>38749</c:v>
                </c:pt>
                <c:pt idx="64">
                  <c:v>38777</c:v>
                </c:pt>
                <c:pt idx="65">
                  <c:v>38808</c:v>
                </c:pt>
                <c:pt idx="66">
                  <c:v>38838</c:v>
                </c:pt>
                <c:pt idx="67">
                  <c:v>38869</c:v>
                </c:pt>
                <c:pt idx="68">
                  <c:v>38899</c:v>
                </c:pt>
                <c:pt idx="69">
                  <c:v>38930</c:v>
                </c:pt>
                <c:pt idx="70">
                  <c:v>38961</c:v>
                </c:pt>
                <c:pt idx="71">
                  <c:v>38991</c:v>
                </c:pt>
                <c:pt idx="72">
                  <c:v>39022</c:v>
                </c:pt>
                <c:pt idx="73">
                  <c:v>39052</c:v>
                </c:pt>
                <c:pt idx="74">
                  <c:v>39083</c:v>
                </c:pt>
                <c:pt idx="75">
                  <c:v>39114</c:v>
                </c:pt>
                <c:pt idx="76">
                  <c:v>39142</c:v>
                </c:pt>
                <c:pt idx="77">
                  <c:v>39173</c:v>
                </c:pt>
                <c:pt idx="78">
                  <c:v>39203</c:v>
                </c:pt>
                <c:pt idx="79">
                  <c:v>39234</c:v>
                </c:pt>
                <c:pt idx="80">
                  <c:v>39264</c:v>
                </c:pt>
                <c:pt idx="81">
                  <c:v>39295</c:v>
                </c:pt>
                <c:pt idx="82">
                  <c:v>39326</c:v>
                </c:pt>
                <c:pt idx="83">
                  <c:v>39356</c:v>
                </c:pt>
                <c:pt idx="84">
                  <c:v>39387</c:v>
                </c:pt>
                <c:pt idx="85">
                  <c:v>39417</c:v>
                </c:pt>
                <c:pt idx="86">
                  <c:v>39448</c:v>
                </c:pt>
                <c:pt idx="87">
                  <c:v>39479</c:v>
                </c:pt>
                <c:pt idx="88">
                  <c:v>39508</c:v>
                </c:pt>
                <c:pt idx="89">
                  <c:v>39539</c:v>
                </c:pt>
                <c:pt idx="90">
                  <c:v>39569</c:v>
                </c:pt>
                <c:pt idx="91">
                  <c:v>39600</c:v>
                </c:pt>
                <c:pt idx="92">
                  <c:v>39630</c:v>
                </c:pt>
                <c:pt idx="93">
                  <c:v>39661</c:v>
                </c:pt>
                <c:pt idx="94">
                  <c:v>39692</c:v>
                </c:pt>
                <c:pt idx="95">
                  <c:v>39722</c:v>
                </c:pt>
                <c:pt idx="96">
                  <c:v>39753</c:v>
                </c:pt>
                <c:pt idx="97">
                  <c:v>39783</c:v>
                </c:pt>
                <c:pt idx="98">
                  <c:v>39814</c:v>
                </c:pt>
                <c:pt idx="99">
                  <c:v>39845</c:v>
                </c:pt>
                <c:pt idx="100">
                  <c:v>39873</c:v>
                </c:pt>
                <c:pt idx="101">
                  <c:v>39904</c:v>
                </c:pt>
                <c:pt idx="102">
                  <c:v>39934</c:v>
                </c:pt>
                <c:pt idx="103">
                  <c:v>39965</c:v>
                </c:pt>
                <c:pt idx="104">
                  <c:v>39995</c:v>
                </c:pt>
                <c:pt idx="105">
                  <c:v>40026</c:v>
                </c:pt>
                <c:pt idx="106">
                  <c:v>40057</c:v>
                </c:pt>
                <c:pt idx="107">
                  <c:v>40087</c:v>
                </c:pt>
                <c:pt idx="108">
                  <c:v>40118</c:v>
                </c:pt>
                <c:pt idx="109">
                  <c:v>40148</c:v>
                </c:pt>
                <c:pt idx="110">
                  <c:v>40179</c:v>
                </c:pt>
                <c:pt idx="111">
                  <c:v>40210</c:v>
                </c:pt>
                <c:pt idx="112">
                  <c:v>40238</c:v>
                </c:pt>
                <c:pt idx="113">
                  <c:v>40269</c:v>
                </c:pt>
                <c:pt idx="114">
                  <c:v>40299</c:v>
                </c:pt>
                <c:pt idx="115">
                  <c:v>40330</c:v>
                </c:pt>
                <c:pt idx="116">
                  <c:v>40360</c:v>
                </c:pt>
                <c:pt idx="117">
                  <c:v>40391</c:v>
                </c:pt>
                <c:pt idx="118">
                  <c:v>40422</c:v>
                </c:pt>
                <c:pt idx="119">
                  <c:v>40452</c:v>
                </c:pt>
                <c:pt idx="120">
                  <c:v>40483</c:v>
                </c:pt>
                <c:pt idx="121">
                  <c:v>40513</c:v>
                </c:pt>
                <c:pt idx="122">
                  <c:v>40544</c:v>
                </c:pt>
                <c:pt idx="123">
                  <c:v>40575</c:v>
                </c:pt>
                <c:pt idx="124">
                  <c:v>40603</c:v>
                </c:pt>
                <c:pt idx="125">
                  <c:v>40634</c:v>
                </c:pt>
                <c:pt idx="126">
                  <c:v>40664</c:v>
                </c:pt>
                <c:pt idx="127">
                  <c:v>40695</c:v>
                </c:pt>
                <c:pt idx="128">
                  <c:v>40725</c:v>
                </c:pt>
                <c:pt idx="129">
                  <c:v>40756</c:v>
                </c:pt>
                <c:pt idx="130">
                  <c:v>40787</c:v>
                </c:pt>
                <c:pt idx="131">
                  <c:v>40817</c:v>
                </c:pt>
                <c:pt idx="132">
                  <c:v>40848</c:v>
                </c:pt>
                <c:pt idx="133">
                  <c:v>40878</c:v>
                </c:pt>
                <c:pt idx="134">
                  <c:v>40909</c:v>
                </c:pt>
                <c:pt idx="135">
                  <c:v>40940</c:v>
                </c:pt>
                <c:pt idx="136">
                  <c:v>40969</c:v>
                </c:pt>
                <c:pt idx="137">
                  <c:v>41000</c:v>
                </c:pt>
                <c:pt idx="138">
                  <c:v>41030</c:v>
                </c:pt>
                <c:pt idx="139">
                  <c:v>41061</c:v>
                </c:pt>
                <c:pt idx="140">
                  <c:v>41091</c:v>
                </c:pt>
                <c:pt idx="141">
                  <c:v>41122</c:v>
                </c:pt>
                <c:pt idx="142">
                  <c:v>41153</c:v>
                </c:pt>
                <c:pt idx="143">
                  <c:v>41183</c:v>
                </c:pt>
                <c:pt idx="144">
                  <c:v>41214</c:v>
                </c:pt>
                <c:pt idx="145">
                  <c:v>41244</c:v>
                </c:pt>
                <c:pt idx="146">
                  <c:v>41275</c:v>
                </c:pt>
                <c:pt idx="147">
                  <c:v>41306</c:v>
                </c:pt>
                <c:pt idx="148">
                  <c:v>41334</c:v>
                </c:pt>
                <c:pt idx="149">
                  <c:v>41365</c:v>
                </c:pt>
                <c:pt idx="150">
                  <c:v>41395</c:v>
                </c:pt>
                <c:pt idx="151">
                  <c:v>41426</c:v>
                </c:pt>
                <c:pt idx="152">
                  <c:v>41456</c:v>
                </c:pt>
                <c:pt idx="153">
                  <c:v>41487</c:v>
                </c:pt>
                <c:pt idx="154">
                  <c:v>41518</c:v>
                </c:pt>
                <c:pt idx="155">
                  <c:v>41548</c:v>
                </c:pt>
                <c:pt idx="156">
                  <c:v>41579</c:v>
                </c:pt>
                <c:pt idx="157">
                  <c:v>41609</c:v>
                </c:pt>
                <c:pt idx="158">
                  <c:v>41640</c:v>
                </c:pt>
                <c:pt idx="159">
                  <c:v>41671</c:v>
                </c:pt>
                <c:pt idx="160">
                  <c:v>41699</c:v>
                </c:pt>
                <c:pt idx="161">
                  <c:v>41730</c:v>
                </c:pt>
                <c:pt idx="162">
                  <c:v>41760</c:v>
                </c:pt>
                <c:pt idx="163">
                  <c:v>41791</c:v>
                </c:pt>
                <c:pt idx="164">
                  <c:v>41821</c:v>
                </c:pt>
                <c:pt idx="165">
                  <c:v>41852</c:v>
                </c:pt>
                <c:pt idx="166">
                  <c:v>41883</c:v>
                </c:pt>
                <c:pt idx="167">
                  <c:v>41913</c:v>
                </c:pt>
                <c:pt idx="168">
                  <c:v>41944</c:v>
                </c:pt>
                <c:pt idx="169">
                  <c:v>41974</c:v>
                </c:pt>
                <c:pt idx="170">
                  <c:v>42005</c:v>
                </c:pt>
                <c:pt idx="171">
                  <c:v>42036</c:v>
                </c:pt>
                <c:pt idx="172">
                  <c:v>42064</c:v>
                </c:pt>
                <c:pt idx="173">
                  <c:v>42095</c:v>
                </c:pt>
                <c:pt idx="174">
                  <c:v>42125</c:v>
                </c:pt>
                <c:pt idx="175">
                  <c:v>42156</c:v>
                </c:pt>
                <c:pt idx="176">
                  <c:v>42186</c:v>
                </c:pt>
                <c:pt idx="177">
                  <c:v>42217</c:v>
                </c:pt>
                <c:pt idx="178">
                  <c:v>42248</c:v>
                </c:pt>
                <c:pt idx="179">
                  <c:v>42278</c:v>
                </c:pt>
                <c:pt idx="180">
                  <c:v>42309</c:v>
                </c:pt>
                <c:pt idx="181">
                  <c:v>42339</c:v>
                </c:pt>
                <c:pt idx="182">
                  <c:v>42370</c:v>
                </c:pt>
                <c:pt idx="183">
                  <c:v>42401</c:v>
                </c:pt>
                <c:pt idx="184">
                  <c:v>42430</c:v>
                </c:pt>
                <c:pt idx="185">
                  <c:v>42461</c:v>
                </c:pt>
                <c:pt idx="186">
                  <c:v>42491</c:v>
                </c:pt>
                <c:pt idx="187">
                  <c:v>42522</c:v>
                </c:pt>
                <c:pt idx="188">
                  <c:v>42552</c:v>
                </c:pt>
                <c:pt idx="189">
                  <c:v>42583</c:v>
                </c:pt>
                <c:pt idx="190">
                  <c:v>42614</c:v>
                </c:pt>
                <c:pt idx="191">
                  <c:v>42644</c:v>
                </c:pt>
                <c:pt idx="192">
                  <c:v>42675</c:v>
                </c:pt>
                <c:pt idx="193">
                  <c:v>42705</c:v>
                </c:pt>
                <c:pt idx="194">
                  <c:v>42736</c:v>
                </c:pt>
                <c:pt idx="195">
                  <c:v>42767</c:v>
                </c:pt>
                <c:pt idx="196">
                  <c:v>42795</c:v>
                </c:pt>
                <c:pt idx="197">
                  <c:v>42826</c:v>
                </c:pt>
                <c:pt idx="198">
                  <c:v>42856</c:v>
                </c:pt>
                <c:pt idx="199">
                  <c:v>42887</c:v>
                </c:pt>
                <c:pt idx="200">
                  <c:v>42917</c:v>
                </c:pt>
                <c:pt idx="201">
                  <c:v>42948</c:v>
                </c:pt>
                <c:pt idx="202">
                  <c:v>42979</c:v>
                </c:pt>
                <c:pt idx="203">
                  <c:v>43009</c:v>
                </c:pt>
                <c:pt idx="204">
                  <c:v>43040</c:v>
                </c:pt>
                <c:pt idx="205">
                  <c:v>43070</c:v>
                </c:pt>
                <c:pt idx="206">
                  <c:v>43101</c:v>
                </c:pt>
                <c:pt idx="207">
                  <c:v>43132</c:v>
                </c:pt>
                <c:pt idx="208">
                  <c:v>43160</c:v>
                </c:pt>
                <c:pt idx="209">
                  <c:v>43191</c:v>
                </c:pt>
                <c:pt idx="210">
                  <c:v>43221</c:v>
                </c:pt>
                <c:pt idx="211">
                  <c:v>43252</c:v>
                </c:pt>
                <c:pt idx="212">
                  <c:v>43282</c:v>
                </c:pt>
                <c:pt idx="213">
                  <c:v>43313</c:v>
                </c:pt>
                <c:pt idx="214">
                  <c:v>43344</c:v>
                </c:pt>
                <c:pt idx="215">
                  <c:v>43374</c:v>
                </c:pt>
                <c:pt idx="216">
                  <c:v>43405</c:v>
                </c:pt>
                <c:pt idx="217">
                  <c:v>43435</c:v>
                </c:pt>
                <c:pt idx="218">
                  <c:v>43466</c:v>
                </c:pt>
                <c:pt idx="219">
                  <c:v>43497</c:v>
                </c:pt>
                <c:pt idx="220">
                  <c:v>43525</c:v>
                </c:pt>
                <c:pt idx="221">
                  <c:v>43556</c:v>
                </c:pt>
                <c:pt idx="222">
                  <c:v>43586</c:v>
                </c:pt>
                <c:pt idx="223">
                  <c:v>43617</c:v>
                </c:pt>
                <c:pt idx="224">
                  <c:v>43647</c:v>
                </c:pt>
                <c:pt idx="225">
                  <c:v>43678</c:v>
                </c:pt>
                <c:pt idx="226">
                  <c:v>43709</c:v>
                </c:pt>
                <c:pt idx="227">
                  <c:v>43739</c:v>
                </c:pt>
                <c:pt idx="228">
                  <c:v>43770</c:v>
                </c:pt>
                <c:pt idx="229">
                  <c:v>43800</c:v>
                </c:pt>
                <c:pt idx="230">
                  <c:v>43831</c:v>
                </c:pt>
                <c:pt idx="231">
                  <c:v>43862</c:v>
                </c:pt>
                <c:pt idx="232">
                  <c:v>43891</c:v>
                </c:pt>
                <c:pt idx="233">
                  <c:v>43922</c:v>
                </c:pt>
                <c:pt idx="234">
                  <c:v>43952</c:v>
                </c:pt>
                <c:pt idx="235">
                  <c:v>43983</c:v>
                </c:pt>
                <c:pt idx="236">
                  <c:v>44013</c:v>
                </c:pt>
                <c:pt idx="237">
                  <c:v>44044</c:v>
                </c:pt>
                <c:pt idx="238">
                  <c:v>44075</c:v>
                </c:pt>
                <c:pt idx="239">
                  <c:v>44105</c:v>
                </c:pt>
                <c:pt idx="240">
                  <c:v>44136</c:v>
                </c:pt>
                <c:pt idx="241">
                  <c:v>44166</c:v>
                </c:pt>
                <c:pt idx="242">
                  <c:v>44197</c:v>
                </c:pt>
                <c:pt idx="243">
                  <c:v>44228</c:v>
                </c:pt>
                <c:pt idx="244">
                  <c:v>44256</c:v>
                </c:pt>
                <c:pt idx="245">
                  <c:v>44287</c:v>
                </c:pt>
                <c:pt idx="246">
                  <c:v>44317</c:v>
                </c:pt>
                <c:pt idx="247">
                  <c:v>44348</c:v>
                </c:pt>
                <c:pt idx="248">
                  <c:v>44378</c:v>
                </c:pt>
                <c:pt idx="249">
                  <c:v>44409</c:v>
                </c:pt>
                <c:pt idx="250">
                  <c:v>44440</c:v>
                </c:pt>
                <c:pt idx="251">
                  <c:v>44470</c:v>
                </c:pt>
                <c:pt idx="252">
                  <c:v>44501</c:v>
                </c:pt>
                <c:pt idx="253">
                  <c:v>44531</c:v>
                </c:pt>
                <c:pt idx="254">
                  <c:v>44562</c:v>
                </c:pt>
                <c:pt idx="255">
                  <c:v>44593</c:v>
                </c:pt>
                <c:pt idx="256">
                  <c:v>44621</c:v>
                </c:pt>
                <c:pt idx="257">
                  <c:v>44652</c:v>
                </c:pt>
                <c:pt idx="258">
                  <c:v>44682</c:v>
                </c:pt>
                <c:pt idx="259">
                  <c:v>44713</c:v>
                </c:pt>
                <c:pt idx="260">
                  <c:v>44743</c:v>
                </c:pt>
                <c:pt idx="261">
                  <c:v>44774</c:v>
                </c:pt>
                <c:pt idx="262">
                  <c:v>44805</c:v>
                </c:pt>
                <c:pt idx="263">
                  <c:v>44835</c:v>
                </c:pt>
                <c:pt idx="264">
                  <c:v>44866</c:v>
                </c:pt>
                <c:pt idx="265">
                  <c:v>44896</c:v>
                </c:pt>
                <c:pt idx="266">
                  <c:v>44927</c:v>
                </c:pt>
                <c:pt idx="267">
                  <c:v>44958</c:v>
                </c:pt>
                <c:pt idx="268">
                  <c:v>44986</c:v>
                </c:pt>
                <c:pt idx="269">
                  <c:v>45017</c:v>
                </c:pt>
                <c:pt idx="270">
                  <c:v>45047</c:v>
                </c:pt>
                <c:pt idx="271">
                  <c:v>45078</c:v>
                </c:pt>
                <c:pt idx="272">
                  <c:v>45108</c:v>
                </c:pt>
                <c:pt idx="273">
                  <c:v>45139</c:v>
                </c:pt>
                <c:pt idx="274">
                  <c:v>45170</c:v>
                </c:pt>
                <c:pt idx="275">
                  <c:v>45200</c:v>
                </c:pt>
                <c:pt idx="276">
                  <c:v>45231</c:v>
                </c:pt>
                <c:pt idx="277">
                  <c:v>45261</c:v>
                </c:pt>
                <c:pt idx="278">
                  <c:v>45292</c:v>
                </c:pt>
                <c:pt idx="279">
                  <c:v>45323</c:v>
                </c:pt>
                <c:pt idx="280">
                  <c:v>45352</c:v>
                </c:pt>
                <c:pt idx="281">
                  <c:v>45383</c:v>
                </c:pt>
                <c:pt idx="282">
                  <c:v>45413</c:v>
                </c:pt>
                <c:pt idx="283">
                  <c:v>45444</c:v>
                </c:pt>
                <c:pt idx="284">
                  <c:v>45474</c:v>
                </c:pt>
                <c:pt idx="285">
                  <c:v>45505</c:v>
                </c:pt>
                <c:pt idx="286">
                  <c:v>45536</c:v>
                </c:pt>
                <c:pt idx="287">
                  <c:v>45566</c:v>
                </c:pt>
                <c:pt idx="288">
                  <c:v>45597</c:v>
                </c:pt>
                <c:pt idx="289">
                  <c:v>45627</c:v>
                </c:pt>
                <c:pt idx="290">
                  <c:v>45658</c:v>
                </c:pt>
                <c:pt idx="291">
                  <c:v>45689</c:v>
                </c:pt>
                <c:pt idx="292">
                  <c:v>45717</c:v>
                </c:pt>
                <c:pt idx="293">
                  <c:v>45748</c:v>
                </c:pt>
                <c:pt idx="294">
                  <c:v>45778</c:v>
                </c:pt>
                <c:pt idx="295">
                  <c:v>45809</c:v>
                </c:pt>
              </c:numCache>
            </c:numRef>
          </c:cat>
          <c:val>
            <c:numRef>
              <c:f>Charts!$E$163:$E$463</c:f>
              <c:numCache>
                <c:formatCode>General</c:formatCode>
                <c:ptCount val="301"/>
                <c:pt idx="0">
                  <c:v>2093</c:v>
                </c:pt>
                <c:pt idx="1">
                  <c:v>2098</c:v>
                </c:pt>
                <c:pt idx="2">
                  <c:v>2092</c:v>
                </c:pt>
                <c:pt idx="3">
                  <c:v>2091</c:v>
                </c:pt>
                <c:pt idx="4">
                  <c:v>2064</c:v>
                </c:pt>
                <c:pt idx="5">
                  <c:v>2019</c:v>
                </c:pt>
                <c:pt idx="6">
                  <c:v>2035</c:v>
                </c:pt>
                <c:pt idx="7">
                  <c:v>2037</c:v>
                </c:pt>
                <c:pt idx="8">
                  <c:v>2035</c:v>
                </c:pt>
                <c:pt idx="9">
                  <c:v>2038</c:v>
                </c:pt>
                <c:pt idx="10">
                  <c:v>1972</c:v>
                </c:pt>
                <c:pt idx="11">
                  <c:v>1943</c:v>
                </c:pt>
                <c:pt idx="12">
                  <c:v>1949</c:v>
                </c:pt>
                <c:pt idx="13">
                  <c:v>1937</c:v>
                </c:pt>
                <c:pt idx="14">
                  <c:v>1947</c:v>
                </c:pt>
                <c:pt idx="15">
                  <c:v>1957</c:v>
                </c:pt>
                <c:pt idx="16">
                  <c:v>1992</c:v>
                </c:pt>
                <c:pt idx="17">
                  <c:v>1978</c:v>
                </c:pt>
                <c:pt idx="18">
                  <c:v>1970</c:v>
                </c:pt>
                <c:pt idx="19">
                  <c:v>1968</c:v>
                </c:pt>
                <c:pt idx="20">
                  <c:v>1925</c:v>
                </c:pt>
                <c:pt idx="21">
                  <c:v>1945</c:v>
                </c:pt>
                <c:pt idx="22">
                  <c:v>1917</c:v>
                </c:pt>
                <c:pt idx="23">
                  <c:v>1929</c:v>
                </c:pt>
                <c:pt idx="24">
                  <c:v>1876</c:v>
                </c:pt>
                <c:pt idx="25">
                  <c:v>1833</c:v>
                </c:pt>
                <c:pt idx="26">
                  <c:v>1794</c:v>
                </c:pt>
                <c:pt idx="27">
                  <c:v>1795</c:v>
                </c:pt>
                <c:pt idx="28">
                  <c:v>1766</c:v>
                </c:pt>
                <c:pt idx="29">
                  <c:v>1775</c:v>
                </c:pt>
                <c:pt idx="30">
                  <c:v>1754</c:v>
                </c:pt>
                <c:pt idx="31">
                  <c:v>1729</c:v>
                </c:pt>
                <c:pt idx="32">
                  <c:v>1743</c:v>
                </c:pt>
                <c:pt idx="33">
                  <c:v>1743</c:v>
                </c:pt>
                <c:pt idx="34">
                  <c:v>1792</c:v>
                </c:pt>
                <c:pt idx="35">
                  <c:v>1792</c:v>
                </c:pt>
                <c:pt idx="36">
                  <c:v>1803</c:v>
                </c:pt>
                <c:pt idx="37">
                  <c:v>1847</c:v>
                </c:pt>
                <c:pt idx="38">
                  <c:v>1846</c:v>
                </c:pt>
                <c:pt idx="39">
                  <c:v>1824</c:v>
                </c:pt>
                <c:pt idx="40">
                  <c:v>1820</c:v>
                </c:pt>
                <c:pt idx="41">
                  <c:v>1821</c:v>
                </c:pt>
                <c:pt idx="42">
                  <c:v>1820</c:v>
                </c:pt>
                <c:pt idx="43">
                  <c:v>1816</c:v>
                </c:pt>
                <c:pt idx="44">
                  <c:v>1801</c:v>
                </c:pt>
                <c:pt idx="45">
                  <c:v>1769</c:v>
                </c:pt>
                <c:pt idx="46">
                  <c:v>1712</c:v>
                </c:pt>
                <c:pt idx="47">
                  <c:v>1668</c:v>
                </c:pt>
                <c:pt idx="48">
                  <c:v>1630</c:v>
                </c:pt>
                <c:pt idx="49">
                  <c:v>1612</c:v>
                </c:pt>
                <c:pt idx="50">
                  <c:v>1620</c:v>
                </c:pt>
                <c:pt idx="51">
                  <c:v>1600</c:v>
                </c:pt>
                <c:pt idx="52">
                  <c:v>1583</c:v>
                </c:pt>
                <c:pt idx="53">
                  <c:v>1570</c:v>
                </c:pt>
                <c:pt idx="54">
                  <c:v>1575</c:v>
                </c:pt>
                <c:pt idx="55">
                  <c:v>1615</c:v>
                </c:pt>
                <c:pt idx="56">
                  <c:v>1626</c:v>
                </c:pt>
                <c:pt idx="57">
                  <c:v>1662</c:v>
                </c:pt>
                <c:pt idx="58">
                  <c:v>1721</c:v>
                </c:pt>
                <c:pt idx="59">
                  <c:v>1753</c:v>
                </c:pt>
                <c:pt idx="60">
                  <c:v>1795</c:v>
                </c:pt>
                <c:pt idx="61">
                  <c:v>1802</c:v>
                </c:pt>
                <c:pt idx="62">
                  <c:v>1811</c:v>
                </c:pt>
                <c:pt idx="63">
                  <c:v>1830</c:v>
                </c:pt>
                <c:pt idx="64">
                  <c:v>1866</c:v>
                </c:pt>
                <c:pt idx="65">
                  <c:v>1885</c:v>
                </c:pt>
                <c:pt idx="66">
                  <c:v>1896</c:v>
                </c:pt>
                <c:pt idx="67">
                  <c:v>1888</c:v>
                </c:pt>
                <c:pt idx="68">
                  <c:v>1879</c:v>
                </c:pt>
                <c:pt idx="69">
                  <c:v>1871</c:v>
                </c:pt>
                <c:pt idx="70">
                  <c:v>1848</c:v>
                </c:pt>
                <c:pt idx="71">
                  <c:v>1847</c:v>
                </c:pt>
                <c:pt idx="72">
                  <c:v>1835</c:v>
                </c:pt>
                <c:pt idx="73">
                  <c:v>1811</c:v>
                </c:pt>
                <c:pt idx="74">
                  <c:v>1801</c:v>
                </c:pt>
                <c:pt idx="75">
                  <c:v>1817</c:v>
                </c:pt>
                <c:pt idx="76">
                  <c:v>1801</c:v>
                </c:pt>
                <c:pt idx="77">
                  <c:v>1784</c:v>
                </c:pt>
                <c:pt idx="78">
                  <c:v>1767</c:v>
                </c:pt>
                <c:pt idx="79">
                  <c:v>1744</c:v>
                </c:pt>
                <c:pt idx="80">
                  <c:v>1779</c:v>
                </c:pt>
                <c:pt idx="81">
                  <c:v>1774</c:v>
                </c:pt>
                <c:pt idx="82">
                  <c:v>1762</c:v>
                </c:pt>
                <c:pt idx="83">
                  <c:v>1752</c:v>
                </c:pt>
                <c:pt idx="84">
                  <c:v>1780</c:v>
                </c:pt>
                <c:pt idx="85">
                  <c:v>1799</c:v>
                </c:pt>
                <c:pt idx="86">
                  <c:v>1791</c:v>
                </c:pt>
                <c:pt idx="87">
                  <c:v>1779</c:v>
                </c:pt>
                <c:pt idx="88">
                  <c:v>1794</c:v>
                </c:pt>
                <c:pt idx="89">
                  <c:v>1808</c:v>
                </c:pt>
                <c:pt idx="90">
                  <c:v>1818</c:v>
                </c:pt>
                <c:pt idx="91">
                  <c:v>1841</c:v>
                </c:pt>
                <c:pt idx="92">
                  <c:v>1811</c:v>
                </c:pt>
                <c:pt idx="93">
                  <c:v>1790</c:v>
                </c:pt>
                <c:pt idx="94">
                  <c:v>1794</c:v>
                </c:pt>
                <c:pt idx="95">
                  <c:v>1764</c:v>
                </c:pt>
                <c:pt idx="96">
                  <c:v>1757</c:v>
                </c:pt>
                <c:pt idx="97">
                  <c:v>1750</c:v>
                </c:pt>
                <c:pt idx="98">
                  <c:v>1752</c:v>
                </c:pt>
                <c:pt idx="99">
                  <c:v>1740</c:v>
                </c:pt>
                <c:pt idx="100">
                  <c:v>1728</c:v>
                </c:pt>
                <c:pt idx="101">
                  <c:v>1757</c:v>
                </c:pt>
                <c:pt idx="102">
                  <c:v>1753</c:v>
                </c:pt>
                <c:pt idx="103">
                  <c:v>1737</c:v>
                </c:pt>
                <c:pt idx="104">
                  <c:v>1750</c:v>
                </c:pt>
                <c:pt idx="105">
                  <c:v>1747</c:v>
                </c:pt>
                <c:pt idx="106">
                  <c:v>1716</c:v>
                </c:pt>
                <c:pt idx="107">
                  <c:v>1741</c:v>
                </c:pt>
                <c:pt idx="108">
                  <c:v>1725</c:v>
                </c:pt>
                <c:pt idx="109">
                  <c:v>1746</c:v>
                </c:pt>
                <c:pt idx="110">
                  <c:v>1749</c:v>
                </c:pt>
                <c:pt idx="111">
                  <c:v>1725</c:v>
                </c:pt>
                <c:pt idx="112">
                  <c:v>1705</c:v>
                </c:pt>
                <c:pt idx="113">
                  <c:v>1663</c:v>
                </c:pt>
                <c:pt idx="114">
                  <c:v>1638</c:v>
                </c:pt>
                <c:pt idx="115">
                  <c:v>1649</c:v>
                </c:pt>
                <c:pt idx="116">
                  <c:v>1627</c:v>
                </c:pt>
                <c:pt idx="117">
                  <c:v>1624</c:v>
                </c:pt>
                <c:pt idx="118">
                  <c:v>1619</c:v>
                </c:pt>
                <c:pt idx="119">
                  <c:v>1632</c:v>
                </c:pt>
                <c:pt idx="120">
                  <c:v>1614</c:v>
                </c:pt>
                <c:pt idx="121">
                  <c:v>1615</c:v>
                </c:pt>
                <c:pt idx="122">
                  <c:v>1609</c:v>
                </c:pt>
                <c:pt idx="123">
                  <c:v>1631</c:v>
                </c:pt>
                <c:pt idx="124">
                  <c:v>1641</c:v>
                </c:pt>
                <c:pt idx="125">
                  <c:v>1658</c:v>
                </c:pt>
                <c:pt idx="126">
                  <c:v>1660</c:v>
                </c:pt>
                <c:pt idx="127">
                  <c:v>1648</c:v>
                </c:pt>
                <c:pt idx="128">
                  <c:v>1650</c:v>
                </c:pt>
                <c:pt idx="129">
                  <c:v>1664</c:v>
                </c:pt>
                <c:pt idx="130">
                  <c:v>1692</c:v>
                </c:pt>
                <c:pt idx="131">
                  <c:v>1720</c:v>
                </c:pt>
                <c:pt idx="132">
                  <c:v>1738</c:v>
                </c:pt>
                <c:pt idx="133">
                  <c:v>1742</c:v>
                </c:pt>
                <c:pt idx="134">
                  <c:v>1779</c:v>
                </c:pt>
                <c:pt idx="135">
                  <c:v>1804</c:v>
                </c:pt>
                <c:pt idx="136">
                  <c:v>1828</c:v>
                </c:pt>
                <c:pt idx="137">
                  <c:v>1811</c:v>
                </c:pt>
                <c:pt idx="138">
                  <c:v>1851</c:v>
                </c:pt>
                <c:pt idx="139">
                  <c:v>1864</c:v>
                </c:pt>
                <c:pt idx="140">
                  <c:v>1890</c:v>
                </c:pt>
                <c:pt idx="141">
                  <c:v>1900</c:v>
                </c:pt>
                <c:pt idx="142">
                  <c:v>1916</c:v>
                </c:pt>
                <c:pt idx="143">
                  <c:v>1886</c:v>
                </c:pt>
                <c:pt idx="144">
                  <c:v>1861</c:v>
                </c:pt>
                <c:pt idx="145">
                  <c:v>1820</c:v>
                </c:pt>
                <c:pt idx="146">
                  <c:v>1794</c:v>
                </c:pt>
                <c:pt idx="147">
                  <c:v>1759</c:v>
                </c:pt>
                <c:pt idx="148">
                  <c:v>1743</c:v>
                </c:pt>
                <c:pt idx="149">
                  <c:v>1760</c:v>
                </c:pt>
                <c:pt idx="150">
                  <c:v>1707</c:v>
                </c:pt>
                <c:pt idx="151">
                  <c:v>1700</c:v>
                </c:pt>
                <c:pt idx="152">
                  <c:v>1699</c:v>
                </c:pt>
                <c:pt idx="153">
                  <c:v>1696</c:v>
                </c:pt>
                <c:pt idx="154">
                  <c:v>1678</c:v>
                </c:pt>
                <c:pt idx="155">
                  <c:v>1720</c:v>
                </c:pt>
                <c:pt idx="156">
                  <c:v>1768</c:v>
                </c:pt>
                <c:pt idx="157">
                  <c:v>1805</c:v>
                </c:pt>
                <c:pt idx="158">
                  <c:v>1809</c:v>
                </c:pt>
                <c:pt idx="159">
                  <c:v>1814</c:v>
                </c:pt>
                <c:pt idx="160">
                  <c:v>1789</c:v>
                </c:pt>
                <c:pt idx="161">
                  <c:v>1779</c:v>
                </c:pt>
                <c:pt idx="162">
                  <c:v>1810</c:v>
                </c:pt>
                <c:pt idx="163">
                  <c:v>1799</c:v>
                </c:pt>
                <c:pt idx="164">
                  <c:v>1796</c:v>
                </c:pt>
                <c:pt idx="165">
                  <c:v>1775</c:v>
                </c:pt>
                <c:pt idx="166">
                  <c:v>1778</c:v>
                </c:pt>
                <c:pt idx="167">
                  <c:v>1714</c:v>
                </c:pt>
                <c:pt idx="168">
                  <c:v>1681</c:v>
                </c:pt>
                <c:pt idx="169">
                  <c:v>1648</c:v>
                </c:pt>
                <c:pt idx="170">
                  <c:v>1633</c:v>
                </c:pt>
                <c:pt idx="171">
                  <c:v>1625</c:v>
                </c:pt>
                <c:pt idx="172">
                  <c:v>1635</c:v>
                </c:pt>
                <c:pt idx="173">
                  <c:v>1637</c:v>
                </c:pt>
                <c:pt idx="174">
                  <c:v>1620</c:v>
                </c:pt>
                <c:pt idx="175">
                  <c:v>1638</c:v>
                </c:pt>
                <c:pt idx="176">
                  <c:v>1611</c:v>
                </c:pt>
                <c:pt idx="177">
                  <c:v>1624</c:v>
                </c:pt>
                <c:pt idx="178">
                  <c:v>1624</c:v>
                </c:pt>
                <c:pt idx="179">
                  <c:v>1641</c:v>
                </c:pt>
                <c:pt idx="180">
                  <c:v>1640</c:v>
                </c:pt>
                <c:pt idx="181">
                  <c:v>1667</c:v>
                </c:pt>
                <c:pt idx="182">
                  <c:v>1664</c:v>
                </c:pt>
                <c:pt idx="183">
                  <c:v>1680</c:v>
                </c:pt>
                <c:pt idx="184">
                  <c:v>1704</c:v>
                </c:pt>
                <c:pt idx="185">
                  <c:v>1712</c:v>
                </c:pt>
                <c:pt idx="186">
                  <c:v>1763</c:v>
                </c:pt>
                <c:pt idx="187">
                  <c:v>1746</c:v>
                </c:pt>
                <c:pt idx="188">
                  <c:v>1795</c:v>
                </c:pt>
                <c:pt idx="189">
                  <c:v>1810</c:v>
                </c:pt>
                <c:pt idx="190">
                  <c:v>1823</c:v>
                </c:pt>
                <c:pt idx="191">
                  <c:v>1846</c:v>
                </c:pt>
                <c:pt idx="192">
                  <c:v>1877</c:v>
                </c:pt>
                <c:pt idx="193">
                  <c:v>1876</c:v>
                </c:pt>
                <c:pt idx="194">
                  <c:v>1901</c:v>
                </c:pt>
                <c:pt idx="195">
                  <c:v>1908</c:v>
                </c:pt>
                <c:pt idx="196">
                  <c:v>1898</c:v>
                </c:pt>
                <c:pt idx="197">
                  <c:v>1909</c:v>
                </c:pt>
                <c:pt idx="198">
                  <c:v>1866</c:v>
                </c:pt>
                <c:pt idx="199">
                  <c:v>1882</c:v>
                </c:pt>
                <c:pt idx="200">
                  <c:v>1854</c:v>
                </c:pt>
                <c:pt idx="201">
                  <c:v>1856</c:v>
                </c:pt>
                <c:pt idx="202">
                  <c:v>1833</c:v>
                </c:pt>
                <c:pt idx="203">
                  <c:v>1816</c:v>
                </c:pt>
                <c:pt idx="204">
                  <c:v>1792</c:v>
                </c:pt>
                <c:pt idx="205">
                  <c:v>1781</c:v>
                </c:pt>
                <c:pt idx="206">
                  <c:v>1771</c:v>
                </c:pt>
                <c:pt idx="207">
                  <c:v>1754</c:v>
                </c:pt>
                <c:pt idx="208">
                  <c:v>1758</c:v>
                </c:pt>
                <c:pt idx="209">
                  <c:v>1776</c:v>
                </c:pt>
                <c:pt idx="210">
                  <c:v>1786</c:v>
                </c:pt>
                <c:pt idx="211">
                  <c:v>1798</c:v>
                </c:pt>
                <c:pt idx="212">
                  <c:v>1814</c:v>
                </c:pt>
                <c:pt idx="213">
                  <c:v>1798</c:v>
                </c:pt>
                <c:pt idx="214">
                  <c:v>1826</c:v>
                </c:pt>
                <c:pt idx="215">
                  <c:v>1813</c:v>
                </c:pt>
                <c:pt idx="216">
                  <c:v>1826</c:v>
                </c:pt>
                <c:pt idx="217">
                  <c:v>1855</c:v>
                </c:pt>
                <c:pt idx="218">
                  <c:v>1867</c:v>
                </c:pt>
                <c:pt idx="219">
                  <c:v>1878</c:v>
                </c:pt>
                <c:pt idx="220">
                  <c:v>1871</c:v>
                </c:pt>
                <c:pt idx="221">
                  <c:v>1839</c:v>
                </c:pt>
                <c:pt idx="222">
                  <c:v>1822</c:v>
                </c:pt>
                <c:pt idx="223">
                  <c:v>1811</c:v>
                </c:pt>
                <c:pt idx="224">
                  <c:v>1812</c:v>
                </c:pt>
                <c:pt idx="225">
                  <c:v>1826</c:v>
                </c:pt>
                <c:pt idx="226">
                  <c:v>1829</c:v>
                </c:pt>
                <c:pt idx="227">
                  <c:v>1854</c:v>
                </c:pt>
                <c:pt idx="228">
                  <c:v>1870</c:v>
                </c:pt>
                <c:pt idx="229">
                  <c:v>1840</c:v>
                </c:pt>
                <c:pt idx="230">
                  <c:v>1863</c:v>
                </c:pt>
                <c:pt idx="231">
                  <c:v>1884</c:v>
                </c:pt>
                <c:pt idx="232">
                  <c:v>1888</c:v>
                </c:pt>
                <c:pt idx="233">
                  <c:v>1844</c:v>
                </c:pt>
                <c:pt idx="234">
                  <c:v>1861</c:v>
                </c:pt>
                <c:pt idx="235">
                  <c:v>1859</c:v>
                </c:pt>
                <c:pt idx="236">
                  <c:v>1864</c:v>
                </c:pt>
                <c:pt idx="237">
                  <c:v>1830</c:v>
                </c:pt>
                <c:pt idx="238">
                  <c:v>1732</c:v>
                </c:pt>
                <c:pt idx="239">
                  <c:v>1676</c:v>
                </c:pt>
                <c:pt idx="240">
                  <c:v>1642</c:v>
                </c:pt>
                <c:pt idx="241">
                  <c:v>1591</c:v>
                </c:pt>
                <c:pt idx="242">
                  <c:v>1486</c:v>
                </c:pt>
                <c:pt idx="243">
                  <c:v>1418</c:v>
                </c:pt>
                <c:pt idx="244">
                  <c:v>1359</c:v>
                </c:pt>
                <c:pt idx="245">
                  <c:v>1389</c:v>
                </c:pt>
                <c:pt idx="246">
                  <c:v>1366</c:v>
                </c:pt>
                <c:pt idx="247">
                  <c:v>1363</c:v>
                </c:pt>
                <c:pt idx="248">
                  <c:v>1302</c:v>
                </c:pt>
                <c:pt idx="249">
                  <c:v>1350</c:v>
                </c:pt>
                <c:pt idx="250">
                  <c:v>1418</c:v>
                </c:pt>
                <c:pt idx="251">
                  <c:v>1430</c:v>
                </c:pt>
                <c:pt idx="252">
                  <c:v>1423</c:v>
                </c:pt>
                <c:pt idx="253">
                  <c:v>1475</c:v>
                </c:pt>
                <c:pt idx="254">
                  <c:v>1520</c:v>
                </c:pt>
                <c:pt idx="255">
                  <c:v>1522</c:v>
                </c:pt>
                <c:pt idx="256">
                  <c:v>1542</c:v>
                </c:pt>
                <c:pt idx="257">
                  <c:v>1535</c:v>
                </c:pt>
                <c:pt idx="258">
                  <c:v>1547</c:v>
                </c:pt>
                <c:pt idx="259">
                  <c:v>1522</c:v>
                </c:pt>
                <c:pt idx="260">
                  <c:v>1567</c:v>
                </c:pt>
                <c:pt idx="261">
                  <c:v>1552</c:v>
                </c:pt>
                <c:pt idx="262">
                  <c:v>1548</c:v>
                </c:pt>
                <c:pt idx="263">
                  <c:v>1561</c:v>
                </c:pt>
                <c:pt idx="264">
                  <c:v>1587</c:v>
                </c:pt>
                <c:pt idx="265">
                  <c:v>1591</c:v>
                </c:pt>
                <c:pt idx="266">
                  <c:v>1603</c:v>
                </c:pt>
                <c:pt idx="267">
                  <c:v>1647</c:v>
                </c:pt>
                <c:pt idx="268">
                  <c:v>1680</c:v>
                </c:pt>
                <c:pt idx="269">
                  <c:v>1680</c:v>
                </c:pt>
                <c:pt idx="270">
                  <c:v>1692</c:v>
                </c:pt>
                <c:pt idx="271">
                  <c:v>1736</c:v>
                </c:pt>
                <c:pt idx="272">
                  <c:v>1739</c:v>
                </c:pt>
                <c:pt idx="273">
                  <c:v>1743</c:v>
                </c:pt>
                <c:pt idx="274">
                  <c:v>1752</c:v>
                </c:pt>
                <c:pt idx="275">
                  <c:v>1803</c:v>
                </c:pt>
                <c:pt idx="276">
                  <c:v>1769</c:v>
                </c:pt>
                <c:pt idx="277">
                  <c:v>1791</c:v>
                </c:pt>
                <c:pt idx="278">
                  <c:v>1814</c:v>
                </c:pt>
                <c:pt idx="279">
                  <c:v>1824</c:v>
                </c:pt>
                <c:pt idx="280">
                  <c:v>1803</c:v>
                </c:pt>
                <c:pt idx="281">
                  <c:v>1814</c:v>
                </c:pt>
                <c:pt idx="282">
                  <c:v>1795</c:v>
                </c:pt>
                <c:pt idx="283">
                  <c:v>1760</c:v>
                </c:pt>
                <c:pt idx="284">
                  <c:v>1759</c:v>
                </c:pt>
                <c:pt idx="285">
                  <c:v>1735</c:v>
                </c:pt>
                <c:pt idx="286">
                  <c:v>1739</c:v>
                </c:pt>
                <c:pt idx="287">
                  <c:v>1700</c:v>
                </c:pt>
                <c:pt idx="288">
                  <c:v>1671</c:v>
                </c:pt>
                <c:pt idx="289">
                  <c:v>1605</c:v>
                </c:pt>
                <c:pt idx="290">
                  <c:v>1571</c:v>
                </c:pt>
                <c:pt idx="291">
                  <c:v>1551</c:v>
                </c:pt>
                <c:pt idx="292">
                  <c:v>1534</c:v>
                </c:pt>
                <c:pt idx="293">
                  <c:v>1500</c:v>
                </c:pt>
                <c:pt idx="294">
                  <c:v>1475</c:v>
                </c:pt>
                <c:pt idx="295">
                  <c:v>1520</c:v>
                </c:pt>
                <c:pt idx="296">
                  <c:v>1470</c:v>
                </c:pt>
                <c:pt idx="297">
                  <c:v>1444</c:v>
                </c:pt>
                <c:pt idx="298">
                  <c:v>1418</c:v>
                </c:pt>
                <c:pt idx="299">
                  <c:v>1404</c:v>
                </c:pt>
                <c:pt idx="300">
                  <c:v>1464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8C-44D9-930B-304C90A453F7}"/>
            </c:ext>
          </c:extLst>
        </c:ser>
        <c:ser>
          <c:idx val="4"/>
          <c:order val="1"/>
          <c:tx>
            <c:strRef>
              <c:f>Charts!$P$170</c:f>
              <c:strCache>
                <c:ptCount val="1"/>
                <c:pt idx="0">
                  <c:v>Rural Victoria</c:v>
                </c:pt>
              </c:strCache>
            </c:strRef>
          </c:tx>
          <c:spPr>
            <a:ln w="28575">
              <a:solidFill>
                <a:srgbClr val="1BDEC2"/>
              </a:solidFill>
            </a:ln>
          </c:spPr>
          <c:marker>
            <c:symbol val="none"/>
          </c:marker>
          <c:cat>
            <c:numRef>
              <c:f>Charts!$A$168:$A$463</c:f>
              <c:numCache>
                <c:formatCode>mmm\-yy</c:formatCode>
                <c:ptCount val="296"/>
                <c:pt idx="0">
                  <c:v>36831</c:v>
                </c:pt>
                <c:pt idx="1">
                  <c:v>36861</c:v>
                </c:pt>
                <c:pt idx="2">
                  <c:v>36892</c:v>
                </c:pt>
                <c:pt idx="3">
                  <c:v>36923</c:v>
                </c:pt>
                <c:pt idx="4">
                  <c:v>36951</c:v>
                </c:pt>
                <c:pt idx="5">
                  <c:v>36982</c:v>
                </c:pt>
                <c:pt idx="6">
                  <c:v>37012</c:v>
                </c:pt>
                <c:pt idx="7">
                  <c:v>37043</c:v>
                </c:pt>
                <c:pt idx="8">
                  <c:v>37073</c:v>
                </c:pt>
                <c:pt idx="9">
                  <c:v>37104</c:v>
                </c:pt>
                <c:pt idx="10">
                  <c:v>37135</c:v>
                </c:pt>
                <c:pt idx="11">
                  <c:v>37165</c:v>
                </c:pt>
                <c:pt idx="12">
                  <c:v>37196</c:v>
                </c:pt>
                <c:pt idx="13">
                  <c:v>37226</c:v>
                </c:pt>
                <c:pt idx="14">
                  <c:v>37257</c:v>
                </c:pt>
                <c:pt idx="15">
                  <c:v>37288</c:v>
                </c:pt>
                <c:pt idx="16">
                  <c:v>37316</c:v>
                </c:pt>
                <c:pt idx="17">
                  <c:v>37347</c:v>
                </c:pt>
                <c:pt idx="18">
                  <c:v>37377</c:v>
                </c:pt>
                <c:pt idx="19">
                  <c:v>37408</c:v>
                </c:pt>
                <c:pt idx="20">
                  <c:v>37438</c:v>
                </c:pt>
                <c:pt idx="21">
                  <c:v>37469</c:v>
                </c:pt>
                <c:pt idx="22">
                  <c:v>37500</c:v>
                </c:pt>
                <c:pt idx="23">
                  <c:v>37530</c:v>
                </c:pt>
                <c:pt idx="24">
                  <c:v>37561</c:v>
                </c:pt>
                <c:pt idx="25">
                  <c:v>37591</c:v>
                </c:pt>
                <c:pt idx="26">
                  <c:v>37622</c:v>
                </c:pt>
                <c:pt idx="27">
                  <c:v>37653</c:v>
                </c:pt>
                <c:pt idx="28">
                  <c:v>37681</c:v>
                </c:pt>
                <c:pt idx="29">
                  <c:v>37712</c:v>
                </c:pt>
                <c:pt idx="30">
                  <c:v>37742</c:v>
                </c:pt>
                <c:pt idx="31">
                  <c:v>37773</c:v>
                </c:pt>
                <c:pt idx="32">
                  <c:v>37803</c:v>
                </c:pt>
                <c:pt idx="33">
                  <c:v>37834</c:v>
                </c:pt>
                <c:pt idx="34">
                  <c:v>37865</c:v>
                </c:pt>
                <c:pt idx="35">
                  <c:v>37895</c:v>
                </c:pt>
                <c:pt idx="36">
                  <c:v>37926</c:v>
                </c:pt>
                <c:pt idx="37">
                  <c:v>37956</c:v>
                </c:pt>
                <c:pt idx="38">
                  <c:v>37987</c:v>
                </c:pt>
                <c:pt idx="39">
                  <c:v>38018</c:v>
                </c:pt>
                <c:pt idx="40">
                  <c:v>38047</c:v>
                </c:pt>
                <c:pt idx="41">
                  <c:v>38078</c:v>
                </c:pt>
                <c:pt idx="42">
                  <c:v>38108</c:v>
                </c:pt>
                <c:pt idx="43">
                  <c:v>38139</c:v>
                </c:pt>
                <c:pt idx="44">
                  <c:v>38169</c:v>
                </c:pt>
                <c:pt idx="45">
                  <c:v>38200</c:v>
                </c:pt>
                <c:pt idx="46">
                  <c:v>38231</c:v>
                </c:pt>
                <c:pt idx="47">
                  <c:v>38261</c:v>
                </c:pt>
                <c:pt idx="48">
                  <c:v>38292</c:v>
                </c:pt>
                <c:pt idx="49">
                  <c:v>38322</c:v>
                </c:pt>
                <c:pt idx="50">
                  <c:v>38353</c:v>
                </c:pt>
                <c:pt idx="51">
                  <c:v>38384</c:v>
                </c:pt>
                <c:pt idx="52">
                  <c:v>38412</c:v>
                </c:pt>
                <c:pt idx="53">
                  <c:v>38443</c:v>
                </c:pt>
                <c:pt idx="54">
                  <c:v>38473</c:v>
                </c:pt>
                <c:pt idx="55">
                  <c:v>38504</c:v>
                </c:pt>
                <c:pt idx="56">
                  <c:v>38534</c:v>
                </c:pt>
                <c:pt idx="57">
                  <c:v>38565</c:v>
                </c:pt>
                <c:pt idx="58">
                  <c:v>38596</c:v>
                </c:pt>
                <c:pt idx="59">
                  <c:v>38626</c:v>
                </c:pt>
                <c:pt idx="60">
                  <c:v>38657</c:v>
                </c:pt>
                <c:pt idx="61">
                  <c:v>38687</c:v>
                </c:pt>
                <c:pt idx="62">
                  <c:v>38718</c:v>
                </c:pt>
                <c:pt idx="63">
                  <c:v>38749</c:v>
                </c:pt>
                <c:pt idx="64">
                  <c:v>38777</c:v>
                </c:pt>
                <c:pt idx="65">
                  <c:v>38808</c:v>
                </c:pt>
                <c:pt idx="66">
                  <c:v>38838</c:v>
                </c:pt>
                <c:pt idx="67">
                  <c:v>38869</c:v>
                </c:pt>
                <c:pt idx="68">
                  <c:v>38899</c:v>
                </c:pt>
                <c:pt idx="69">
                  <c:v>38930</c:v>
                </c:pt>
                <c:pt idx="70">
                  <c:v>38961</c:v>
                </c:pt>
                <c:pt idx="71">
                  <c:v>38991</c:v>
                </c:pt>
                <c:pt idx="72">
                  <c:v>39022</c:v>
                </c:pt>
                <c:pt idx="73">
                  <c:v>39052</c:v>
                </c:pt>
                <c:pt idx="74">
                  <c:v>39083</c:v>
                </c:pt>
                <c:pt idx="75">
                  <c:v>39114</c:v>
                </c:pt>
                <c:pt idx="76">
                  <c:v>39142</c:v>
                </c:pt>
                <c:pt idx="77">
                  <c:v>39173</c:v>
                </c:pt>
                <c:pt idx="78">
                  <c:v>39203</c:v>
                </c:pt>
                <c:pt idx="79">
                  <c:v>39234</c:v>
                </c:pt>
                <c:pt idx="80">
                  <c:v>39264</c:v>
                </c:pt>
                <c:pt idx="81">
                  <c:v>39295</c:v>
                </c:pt>
                <c:pt idx="82">
                  <c:v>39326</c:v>
                </c:pt>
                <c:pt idx="83">
                  <c:v>39356</c:v>
                </c:pt>
                <c:pt idx="84">
                  <c:v>39387</c:v>
                </c:pt>
                <c:pt idx="85">
                  <c:v>39417</c:v>
                </c:pt>
                <c:pt idx="86">
                  <c:v>39448</c:v>
                </c:pt>
                <c:pt idx="87">
                  <c:v>39479</c:v>
                </c:pt>
                <c:pt idx="88">
                  <c:v>39508</c:v>
                </c:pt>
                <c:pt idx="89">
                  <c:v>39539</c:v>
                </c:pt>
                <c:pt idx="90">
                  <c:v>39569</c:v>
                </c:pt>
                <c:pt idx="91">
                  <c:v>39600</c:v>
                </c:pt>
                <c:pt idx="92">
                  <c:v>39630</c:v>
                </c:pt>
                <c:pt idx="93">
                  <c:v>39661</c:v>
                </c:pt>
                <c:pt idx="94">
                  <c:v>39692</c:v>
                </c:pt>
                <c:pt idx="95">
                  <c:v>39722</c:v>
                </c:pt>
                <c:pt idx="96">
                  <c:v>39753</c:v>
                </c:pt>
                <c:pt idx="97">
                  <c:v>39783</c:v>
                </c:pt>
                <c:pt idx="98">
                  <c:v>39814</c:v>
                </c:pt>
                <c:pt idx="99">
                  <c:v>39845</c:v>
                </c:pt>
                <c:pt idx="100">
                  <c:v>39873</c:v>
                </c:pt>
                <c:pt idx="101">
                  <c:v>39904</c:v>
                </c:pt>
                <c:pt idx="102">
                  <c:v>39934</c:v>
                </c:pt>
                <c:pt idx="103">
                  <c:v>39965</c:v>
                </c:pt>
                <c:pt idx="104">
                  <c:v>39995</c:v>
                </c:pt>
                <c:pt idx="105">
                  <c:v>40026</c:v>
                </c:pt>
                <c:pt idx="106">
                  <c:v>40057</c:v>
                </c:pt>
                <c:pt idx="107">
                  <c:v>40087</c:v>
                </c:pt>
                <c:pt idx="108">
                  <c:v>40118</c:v>
                </c:pt>
                <c:pt idx="109">
                  <c:v>40148</c:v>
                </c:pt>
                <c:pt idx="110">
                  <c:v>40179</c:v>
                </c:pt>
                <c:pt idx="111">
                  <c:v>40210</c:v>
                </c:pt>
                <c:pt idx="112">
                  <c:v>40238</c:v>
                </c:pt>
                <c:pt idx="113">
                  <c:v>40269</c:v>
                </c:pt>
                <c:pt idx="114">
                  <c:v>40299</c:v>
                </c:pt>
                <c:pt idx="115">
                  <c:v>40330</c:v>
                </c:pt>
                <c:pt idx="116">
                  <c:v>40360</c:v>
                </c:pt>
                <c:pt idx="117">
                  <c:v>40391</c:v>
                </c:pt>
                <c:pt idx="118">
                  <c:v>40422</c:v>
                </c:pt>
                <c:pt idx="119">
                  <c:v>40452</c:v>
                </c:pt>
                <c:pt idx="120">
                  <c:v>40483</c:v>
                </c:pt>
                <c:pt idx="121">
                  <c:v>40513</c:v>
                </c:pt>
                <c:pt idx="122">
                  <c:v>40544</c:v>
                </c:pt>
                <c:pt idx="123">
                  <c:v>40575</c:v>
                </c:pt>
                <c:pt idx="124">
                  <c:v>40603</c:v>
                </c:pt>
                <c:pt idx="125">
                  <c:v>40634</c:v>
                </c:pt>
                <c:pt idx="126">
                  <c:v>40664</c:v>
                </c:pt>
                <c:pt idx="127">
                  <c:v>40695</c:v>
                </c:pt>
                <c:pt idx="128">
                  <c:v>40725</c:v>
                </c:pt>
                <c:pt idx="129">
                  <c:v>40756</c:v>
                </c:pt>
                <c:pt idx="130">
                  <c:v>40787</c:v>
                </c:pt>
                <c:pt idx="131">
                  <c:v>40817</c:v>
                </c:pt>
                <c:pt idx="132">
                  <c:v>40848</c:v>
                </c:pt>
                <c:pt idx="133">
                  <c:v>40878</c:v>
                </c:pt>
                <c:pt idx="134">
                  <c:v>40909</c:v>
                </c:pt>
                <c:pt idx="135">
                  <c:v>40940</c:v>
                </c:pt>
                <c:pt idx="136">
                  <c:v>40969</c:v>
                </c:pt>
                <c:pt idx="137">
                  <c:v>41000</c:v>
                </c:pt>
                <c:pt idx="138">
                  <c:v>41030</c:v>
                </c:pt>
                <c:pt idx="139">
                  <c:v>41061</c:v>
                </c:pt>
                <c:pt idx="140">
                  <c:v>41091</c:v>
                </c:pt>
                <c:pt idx="141">
                  <c:v>41122</c:v>
                </c:pt>
                <c:pt idx="142">
                  <c:v>41153</c:v>
                </c:pt>
                <c:pt idx="143">
                  <c:v>41183</c:v>
                </c:pt>
                <c:pt idx="144">
                  <c:v>41214</c:v>
                </c:pt>
                <c:pt idx="145">
                  <c:v>41244</c:v>
                </c:pt>
                <c:pt idx="146">
                  <c:v>41275</c:v>
                </c:pt>
                <c:pt idx="147">
                  <c:v>41306</c:v>
                </c:pt>
                <c:pt idx="148">
                  <c:v>41334</c:v>
                </c:pt>
                <c:pt idx="149">
                  <c:v>41365</c:v>
                </c:pt>
                <c:pt idx="150">
                  <c:v>41395</c:v>
                </c:pt>
                <c:pt idx="151">
                  <c:v>41426</c:v>
                </c:pt>
                <c:pt idx="152">
                  <c:v>41456</c:v>
                </c:pt>
                <c:pt idx="153">
                  <c:v>41487</c:v>
                </c:pt>
                <c:pt idx="154">
                  <c:v>41518</c:v>
                </c:pt>
                <c:pt idx="155">
                  <c:v>41548</c:v>
                </c:pt>
                <c:pt idx="156">
                  <c:v>41579</c:v>
                </c:pt>
                <c:pt idx="157">
                  <c:v>41609</c:v>
                </c:pt>
                <c:pt idx="158">
                  <c:v>41640</c:v>
                </c:pt>
                <c:pt idx="159">
                  <c:v>41671</c:v>
                </c:pt>
                <c:pt idx="160">
                  <c:v>41699</c:v>
                </c:pt>
                <c:pt idx="161">
                  <c:v>41730</c:v>
                </c:pt>
                <c:pt idx="162">
                  <c:v>41760</c:v>
                </c:pt>
                <c:pt idx="163">
                  <c:v>41791</c:v>
                </c:pt>
                <c:pt idx="164">
                  <c:v>41821</c:v>
                </c:pt>
                <c:pt idx="165">
                  <c:v>41852</c:v>
                </c:pt>
                <c:pt idx="166">
                  <c:v>41883</c:v>
                </c:pt>
                <c:pt idx="167">
                  <c:v>41913</c:v>
                </c:pt>
                <c:pt idx="168">
                  <c:v>41944</c:v>
                </c:pt>
                <c:pt idx="169">
                  <c:v>41974</c:v>
                </c:pt>
                <c:pt idx="170">
                  <c:v>42005</c:v>
                </c:pt>
                <c:pt idx="171">
                  <c:v>42036</c:v>
                </c:pt>
                <c:pt idx="172">
                  <c:v>42064</c:v>
                </c:pt>
                <c:pt idx="173">
                  <c:v>42095</c:v>
                </c:pt>
                <c:pt idx="174">
                  <c:v>42125</c:v>
                </c:pt>
                <c:pt idx="175">
                  <c:v>42156</c:v>
                </c:pt>
                <c:pt idx="176">
                  <c:v>42186</c:v>
                </c:pt>
                <c:pt idx="177">
                  <c:v>42217</c:v>
                </c:pt>
                <c:pt idx="178">
                  <c:v>42248</c:v>
                </c:pt>
                <c:pt idx="179">
                  <c:v>42278</c:v>
                </c:pt>
                <c:pt idx="180">
                  <c:v>42309</c:v>
                </c:pt>
                <c:pt idx="181">
                  <c:v>42339</c:v>
                </c:pt>
                <c:pt idx="182">
                  <c:v>42370</c:v>
                </c:pt>
                <c:pt idx="183">
                  <c:v>42401</c:v>
                </c:pt>
                <c:pt idx="184">
                  <c:v>42430</c:v>
                </c:pt>
                <c:pt idx="185">
                  <c:v>42461</c:v>
                </c:pt>
                <c:pt idx="186">
                  <c:v>42491</c:v>
                </c:pt>
                <c:pt idx="187">
                  <c:v>42522</c:v>
                </c:pt>
                <c:pt idx="188">
                  <c:v>42552</c:v>
                </c:pt>
                <c:pt idx="189">
                  <c:v>42583</c:v>
                </c:pt>
                <c:pt idx="190">
                  <c:v>42614</c:v>
                </c:pt>
                <c:pt idx="191">
                  <c:v>42644</c:v>
                </c:pt>
                <c:pt idx="192">
                  <c:v>42675</c:v>
                </c:pt>
                <c:pt idx="193">
                  <c:v>42705</c:v>
                </c:pt>
                <c:pt idx="194">
                  <c:v>42736</c:v>
                </c:pt>
                <c:pt idx="195">
                  <c:v>42767</c:v>
                </c:pt>
                <c:pt idx="196">
                  <c:v>42795</c:v>
                </c:pt>
                <c:pt idx="197">
                  <c:v>42826</c:v>
                </c:pt>
                <c:pt idx="198">
                  <c:v>42856</c:v>
                </c:pt>
                <c:pt idx="199">
                  <c:v>42887</c:v>
                </c:pt>
                <c:pt idx="200">
                  <c:v>42917</c:v>
                </c:pt>
                <c:pt idx="201">
                  <c:v>42948</c:v>
                </c:pt>
                <c:pt idx="202">
                  <c:v>42979</c:v>
                </c:pt>
                <c:pt idx="203">
                  <c:v>43009</c:v>
                </c:pt>
                <c:pt idx="204">
                  <c:v>43040</c:v>
                </c:pt>
                <c:pt idx="205">
                  <c:v>43070</c:v>
                </c:pt>
                <c:pt idx="206">
                  <c:v>43101</c:v>
                </c:pt>
                <c:pt idx="207">
                  <c:v>43132</c:v>
                </c:pt>
                <c:pt idx="208">
                  <c:v>43160</c:v>
                </c:pt>
                <c:pt idx="209">
                  <c:v>43191</c:v>
                </c:pt>
                <c:pt idx="210">
                  <c:v>43221</c:v>
                </c:pt>
                <c:pt idx="211">
                  <c:v>43252</c:v>
                </c:pt>
                <c:pt idx="212">
                  <c:v>43282</c:v>
                </c:pt>
                <c:pt idx="213">
                  <c:v>43313</c:v>
                </c:pt>
                <c:pt idx="214">
                  <c:v>43344</c:v>
                </c:pt>
                <c:pt idx="215">
                  <c:v>43374</c:v>
                </c:pt>
                <c:pt idx="216">
                  <c:v>43405</c:v>
                </c:pt>
                <c:pt idx="217">
                  <c:v>43435</c:v>
                </c:pt>
                <c:pt idx="218">
                  <c:v>43466</c:v>
                </c:pt>
                <c:pt idx="219">
                  <c:v>43497</c:v>
                </c:pt>
                <c:pt idx="220">
                  <c:v>43525</c:v>
                </c:pt>
                <c:pt idx="221">
                  <c:v>43556</c:v>
                </c:pt>
                <c:pt idx="222">
                  <c:v>43586</c:v>
                </c:pt>
                <c:pt idx="223">
                  <c:v>43617</c:v>
                </c:pt>
                <c:pt idx="224">
                  <c:v>43647</c:v>
                </c:pt>
                <c:pt idx="225">
                  <c:v>43678</c:v>
                </c:pt>
                <c:pt idx="226">
                  <c:v>43709</c:v>
                </c:pt>
                <c:pt idx="227">
                  <c:v>43739</c:v>
                </c:pt>
                <c:pt idx="228">
                  <c:v>43770</c:v>
                </c:pt>
                <c:pt idx="229">
                  <c:v>43800</c:v>
                </c:pt>
                <c:pt idx="230">
                  <c:v>43831</c:v>
                </c:pt>
                <c:pt idx="231">
                  <c:v>43862</c:v>
                </c:pt>
                <c:pt idx="232">
                  <c:v>43891</c:v>
                </c:pt>
                <c:pt idx="233">
                  <c:v>43922</c:v>
                </c:pt>
                <c:pt idx="234">
                  <c:v>43952</c:v>
                </c:pt>
                <c:pt idx="235">
                  <c:v>43983</c:v>
                </c:pt>
                <c:pt idx="236">
                  <c:v>44013</c:v>
                </c:pt>
                <c:pt idx="237">
                  <c:v>44044</c:v>
                </c:pt>
                <c:pt idx="238">
                  <c:v>44075</c:v>
                </c:pt>
                <c:pt idx="239">
                  <c:v>44105</c:v>
                </c:pt>
                <c:pt idx="240">
                  <c:v>44136</c:v>
                </c:pt>
                <c:pt idx="241">
                  <c:v>44166</c:v>
                </c:pt>
                <c:pt idx="242">
                  <c:v>44197</c:v>
                </c:pt>
                <c:pt idx="243">
                  <c:v>44228</c:v>
                </c:pt>
                <c:pt idx="244">
                  <c:v>44256</c:v>
                </c:pt>
                <c:pt idx="245">
                  <c:v>44287</c:v>
                </c:pt>
                <c:pt idx="246">
                  <c:v>44317</c:v>
                </c:pt>
                <c:pt idx="247">
                  <c:v>44348</c:v>
                </c:pt>
                <c:pt idx="248">
                  <c:v>44378</c:v>
                </c:pt>
                <c:pt idx="249">
                  <c:v>44409</c:v>
                </c:pt>
                <c:pt idx="250">
                  <c:v>44440</c:v>
                </c:pt>
                <c:pt idx="251">
                  <c:v>44470</c:v>
                </c:pt>
                <c:pt idx="252">
                  <c:v>44501</c:v>
                </c:pt>
                <c:pt idx="253">
                  <c:v>44531</c:v>
                </c:pt>
                <c:pt idx="254">
                  <c:v>44562</c:v>
                </c:pt>
                <c:pt idx="255">
                  <c:v>44593</c:v>
                </c:pt>
                <c:pt idx="256">
                  <c:v>44621</c:v>
                </c:pt>
                <c:pt idx="257">
                  <c:v>44652</c:v>
                </c:pt>
                <c:pt idx="258">
                  <c:v>44682</c:v>
                </c:pt>
                <c:pt idx="259">
                  <c:v>44713</c:v>
                </c:pt>
                <c:pt idx="260">
                  <c:v>44743</c:v>
                </c:pt>
                <c:pt idx="261">
                  <c:v>44774</c:v>
                </c:pt>
                <c:pt idx="262">
                  <c:v>44805</c:v>
                </c:pt>
                <c:pt idx="263">
                  <c:v>44835</c:v>
                </c:pt>
                <c:pt idx="264">
                  <c:v>44866</c:v>
                </c:pt>
                <c:pt idx="265">
                  <c:v>44896</c:v>
                </c:pt>
                <c:pt idx="266">
                  <c:v>44927</c:v>
                </c:pt>
                <c:pt idx="267">
                  <c:v>44958</c:v>
                </c:pt>
                <c:pt idx="268">
                  <c:v>44986</c:v>
                </c:pt>
                <c:pt idx="269">
                  <c:v>45017</c:v>
                </c:pt>
                <c:pt idx="270">
                  <c:v>45047</c:v>
                </c:pt>
                <c:pt idx="271">
                  <c:v>45078</c:v>
                </c:pt>
                <c:pt idx="272">
                  <c:v>45108</c:v>
                </c:pt>
                <c:pt idx="273">
                  <c:v>45139</c:v>
                </c:pt>
                <c:pt idx="274">
                  <c:v>45170</c:v>
                </c:pt>
                <c:pt idx="275">
                  <c:v>45200</c:v>
                </c:pt>
                <c:pt idx="276">
                  <c:v>45231</c:v>
                </c:pt>
                <c:pt idx="277">
                  <c:v>45261</c:v>
                </c:pt>
                <c:pt idx="278">
                  <c:v>45292</c:v>
                </c:pt>
                <c:pt idx="279">
                  <c:v>45323</c:v>
                </c:pt>
                <c:pt idx="280">
                  <c:v>45352</c:v>
                </c:pt>
                <c:pt idx="281">
                  <c:v>45383</c:v>
                </c:pt>
                <c:pt idx="282">
                  <c:v>45413</c:v>
                </c:pt>
                <c:pt idx="283">
                  <c:v>45444</c:v>
                </c:pt>
                <c:pt idx="284">
                  <c:v>45474</c:v>
                </c:pt>
                <c:pt idx="285">
                  <c:v>45505</c:v>
                </c:pt>
                <c:pt idx="286">
                  <c:v>45536</c:v>
                </c:pt>
                <c:pt idx="287">
                  <c:v>45566</c:v>
                </c:pt>
                <c:pt idx="288">
                  <c:v>45597</c:v>
                </c:pt>
                <c:pt idx="289">
                  <c:v>45627</c:v>
                </c:pt>
                <c:pt idx="290">
                  <c:v>45658</c:v>
                </c:pt>
                <c:pt idx="291">
                  <c:v>45689</c:v>
                </c:pt>
                <c:pt idx="292">
                  <c:v>45717</c:v>
                </c:pt>
                <c:pt idx="293">
                  <c:v>45748</c:v>
                </c:pt>
                <c:pt idx="294">
                  <c:v>45778</c:v>
                </c:pt>
                <c:pt idx="295">
                  <c:v>45809</c:v>
                </c:pt>
              </c:numCache>
            </c:numRef>
          </c:cat>
          <c:val>
            <c:numRef>
              <c:f>Charts!$F$163:$F$463</c:f>
              <c:numCache>
                <c:formatCode>General</c:formatCode>
                <c:ptCount val="301"/>
                <c:pt idx="0">
                  <c:v>1082</c:v>
                </c:pt>
                <c:pt idx="1">
                  <c:v>1072</c:v>
                </c:pt>
                <c:pt idx="2">
                  <c:v>1068</c:v>
                </c:pt>
                <c:pt idx="3">
                  <c:v>1076</c:v>
                </c:pt>
                <c:pt idx="4">
                  <c:v>1071</c:v>
                </c:pt>
                <c:pt idx="5">
                  <c:v>1045</c:v>
                </c:pt>
                <c:pt idx="6">
                  <c:v>1061</c:v>
                </c:pt>
                <c:pt idx="7">
                  <c:v>1068</c:v>
                </c:pt>
                <c:pt idx="8">
                  <c:v>1076</c:v>
                </c:pt>
                <c:pt idx="9">
                  <c:v>1084</c:v>
                </c:pt>
                <c:pt idx="10">
                  <c:v>1088</c:v>
                </c:pt>
                <c:pt idx="11">
                  <c:v>1084</c:v>
                </c:pt>
                <c:pt idx="12">
                  <c:v>1105</c:v>
                </c:pt>
                <c:pt idx="13">
                  <c:v>1116</c:v>
                </c:pt>
                <c:pt idx="14">
                  <c:v>1115</c:v>
                </c:pt>
                <c:pt idx="15">
                  <c:v>1135</c:v>
                </c:pt>
                <c:pt idx="16">
                  <c:v>1129</c:v>
                </c:pt>
                <c:pt idx="17">
                  <c:v>1140</c:v>
                </c:pt>
                <c:pt idx="18">
                  <c:v>1149</c:v>
                </c:pt>
                <c:pt idx="19">
                  <c:v>1127</c:v>
                </c:pt>
                <c:pt idx="20">
                  <c:v>1125</c:v>
                </c:pt>
                <c:pt idx="21">
                  <c:v>1127</c:v>
                </c:pt>
                <c:pt idx="22">
                  <c:v>1116</c:v>
                </c:pt>
                <c:pt idx="23">
                  <c:v>1134</c:v>
                </c:pt>
                <c:pt idx="24">
                  <c:v>1104</c:v>
                </c:pt>
                <c:pt idx="25">
                  <c:v>1081</c:v>
                </c:pt>
                <c:pt idx="26">
                  <c:v>1087</c:v>
                </c:pt>
                <c:pt idx="27">
                  <c:v>1045</c:v>
                </c:pt>
                <c:pt idx="28">
                  <c:v>1073</c:v>
                </c:pt>
                <c:pt idx="29">
                  <c:v>1064</c:v>
                </c:pt>
                <c:pt idx="30">
                  <c:v>1060</c:v>
                </c:pt>
                <c:pt idx="31">
                  <c:v>1055</c:v>
                </c:pt>
                <c:pt idx="32">
                  <c:v>1036</c:v>
                </c:pt>
                <c:pt idx="33">
                  <c:v>1035</c:v>
                </c:pt>
                <c:pt idx="34">
                  <c:v>1043</c:v>
                </c:pt>
                <c:pt idx="35">
                  <c:v>1026</c:v>
                </c:pt>
                <c:pt idx="36">
                  <c:v>1015</c:v>
                </c:pt>
                <c:pt idx="37">
                  <c:v>1028</c:v>
                </c:pt>
                <c:pt idx="38">
                  <c:v>1025</c:v>
                </c:pt>
                <c:pt idx="39">
                  <c:v>1035</c:v>
                </c:pt>
                <c:pt idx="40">
                  <c:v>1019</c:v>
                </c:pt>
                <c:pt idx="41">
                  <c:v>1044</c:v>
                </c:pt>
                <c:pt idx="42">
                  <c:v>1028</c:v>
                </c:pt>
                <c:pt idx="43">
                  <c:v>1045</c:v>
                </c:pt>
                <c:pt idx="44">
                  <c:v>1052</c:v>
                </c:pt>
                <c:pt idx="45">
                  <c:v>1041</c:v>
                </c:pt>
                <c:pt idx="46">
                  <c:v>1040</c:v>
                </c:pt>
                <c:pt idx="47">
                  <c:v>1032</c:v>
                </c:pt>
                <c:pt idx="48">
                  <c:v>994</c:v>
                </c:pt>
                <c:pt idx="49">
                  <c:v>979</c:v>
                </c:pt>
                <c:pt idx="50">
                  <c:v>974</c:v>
                </c:pt>
                <c:pt idx="51">
                  <c:v>991</c:v>
                </c:pt>
                <c:pt idx="52">
                  <c:v>997</c:v>
                </c:pt>
                <c:pt idx="53">
                  <c:v>959</c:v>
                </c:pt>
                <c:pt idx="54">
                  <c:v>924</c:v>
                </c:pt>
                <c:pt idx="55">
                  <c:v>911</c:v>
                </c:pt>
                <c:pt idx="56">
                  <c:v>914</c:v>
                </c:pt>
                <c:pt idx="57">
                  <c:v>920</c:v>
                </c:pt>
                <c:pt idx="58">
                  <c:v>935</c:v>
                </c:pt>
                <c:pt idx="59">
                  <c:v>942</c:v>
                </c:pt>
                <c:pt idx="60">
                  <c:v>969</c:v>
                </c:pt>
                <c:pt idx="61">
                  <c:v>998</c:v>
                </c:pt>
                <c:pt idx="62">
                  <c:v>996</c:v>
                </c:pt>
                <c:pt idx="63">
                  <c:v>969</c:v>
                </c:pt>
                <c:pt idx="64">
                  <c:v>970</c:v>
                </c:pt>
                <c:pt idx="65">
                  <c:v>991</c:v>
                </c:pt>
                <c:pt idx="66">
                  <c:v>1037</c:v>
                </c:pt>
                <c:pt idx="67">
                  <c:v>1031</c:v>
                </c:pt>
                <c:pt idx="68">
                  <c:v>1028</c:v>
                </c:pt>
                <c:pt idx="69">
                  <c:v>1040</c:v>
                </c:pt>
                <c:pt idx="70">
                  <c:v>1019</c:v>
                </c:pt>
                <c:pt idx="71">
                  <c:v>1011</c:v>
                </c:pt>
                <c:pt idx="72">
                  <c:v>1033</c:v>
                </c:pt>
                <c:pt idx="73">
                  <c:v>990</c:v>
                </c:pt>
                <c:pt idx="74">
                  <c:v>1002</c:v>
                </c:pt>
                <c:pt idx="75">
                  <c:v>1022</c:v>
                </c:pt>
                <c:pt idx="76">
                  <c:v>1019</c:v>
                </c:pt>
                <c:pt idx="77">
                  <c:v>1020</c:v>
                </c:pt>
                <c:pt idx="78">
                  <c:v>1008</c:v>
                </c:pt>
                <c:pt idx="79">
                  <c:v>1006</c:v>
                </c:pt>
                <c:pt idx="80">
                  <c:v>1007</c:v>
                </c:pt>
                <c:pt idx="81">
                  <c:v>994</c:v>
                </c:pt>
                <c:pt idx="82">
                  <c:v>1010</c:v>
                </c:pt>
                <c:pt idx="83">
                  <c:v>1018</c:v>
                </c:pt>
                <c:pt idx="84">
                  <c:v>1004</c:v>
                </c:pt>
                <c:pt idx="85">
                  <c:v>1018</c:v>
                </c:pt>
                <c:pt idx="86">
                  <c:v>1023</c:v>
                </c:pt>
                <c:pt idx="87">
                  <c:v>1026</c:v>
                </c:pt>
                <c:pt idx="88">
                  <c:v>1029</c:v>
                </c:pt>
                <c:pt idx="89">
                  <c:v>1031</c:v>
                </c:pt>
                <c:pt idx="90">
                  <c:v>1037</c:v>
                </c:pt>
                <c:pt idx="91">
                  <c:v>1055</c:v>
                </c:pt>
                <c:pt idx="92">
                  <c:v>1070</c:v>
                </c:pt>
                <c:pt idx="93">
                  <c:v>1066</c:v>
                </c:pt>
                <c:pt idx="94">
                  <c:v>1056</c:v>
                </c:pt>
                <c:pt idx="95">
                  <c:v>1038</c:v>
                </c:pt>
                <c:pt idx="96">
                  <c:v>1040</c:v>
                </c:pt>
                <c:pt idx="97">
                  <c:v>1045</c:v>
                </c:pt>
                <c:pt idx="98">
                  <c:v>1025</c:v>
                </c:pt>
                <c:pt idx="99">
                  <c:v>993</c:v>
                </c:pt>
                <c:pt idx="100">
                  <c:v>1011</c:v>
                </c:pt>
                <c:pt idx="101">
                  <c:v>996</c:v>
                </c:pt>
                <c:pt idx="102">
                  <c:v>997</c:v>
                </c:pt>
                <c:pt idx="103">
                  <c:v>1003</c:v>
                </c:pt>
                <c:pt idx="104">
                  <c:v>983</c:v>
                </c:pt>
                <c:pt idx="105">
                  <c:v>983</c:v>
                </c:pt>
                <c:pt idx="106">
                  <c:v>999</c:v>
                </c:pt>
                <c:pt idx="107">
                  <c:v>1023</c:v>
                </c:pt>
                <c:pt idx="108">
                  <c:v>1021</c:v>
                </c:pt>
                <c:pt idx="109">
                  <c:v>1035</c:v>
                </c:pt>
                <c:pt idx="110">
                  <c:v>1042</c:v>
                </c:pt>
                <c:pt idx="111">
                  <c:v>1064</c:v>
                </c:pt>
                <c:pt idx="112">
                  <c:v>1049</c:v>
                </c:pt>
                <c:pt idx="113">
                  <c:v>1072</c:v>
                </c:pt>
                <c:pt idx="114">
                  <c:v>1074</c:v>
                </c:pt>
                <c:pt idx="115">
                  <c:v>1069</c:v>
                </c:pt>
                <c:pt idx="116">
                  <c:v>1062</c:v>
                </c:pt>
                <c:pt idx="117">
                  <c:v>1062</c:v>
                </c:pt>
                <c:pt idx="118">
                  <c:v>1048</c:v>
                </c:pt>
                <c:pt idx="119">
                  <c:v>1041</c:v>
                </c:pt>
                <c:pt idx="120">
                  <c:v>1046</c:v>
                </c:pt>
                <c:pt idx="121">
                  <c:v>1036</c:v>
                </c:pt>
                <c:pt idx="122">
                  <c:v>1045</c:v>
                </c:pt>
                <c:pt idx="123">
                  <c:v>1026</c:v>
                </c:pt>
                <c:pt idx="124">
                  <c:v>1029</c:v>
                </c:pt>
                <c:pt idx="125">
                  <c:v>1008</c:v>
                </c:pt>
                <c:pt idx="126">
                  <c:v>1002</c:v>
                </c:pt>
                <c:pt idx="127">
                  <c:v>1006</c:v>
                </c:pt>
                <c:pt idx="128">
                  <c:v>1013</c:v>
                </c:pt>
                <c:pt idx="129">
                  <c:v>1027</c:v>
                </c:pt>
                <c:pt idx="130">
                  <c:v>1047</c:v>
                </c:pt>
                <c:pt idx="131">
                  <c:v>1048</c:v>
                </c:pt>
                <c:pt idx="132">
                  <c:v>1048</c:v>
                </c:pt>
                <c:pt idx="133">
                  <c:v>1060</c:v>
                </c:pt>
                <c:pt idx="134">
                  <c:v>1058</c:v>
                </c:pt>
                <c:pt idx="135">
                  <c:v>1078</c:v>
                </c:pt>
                <c:pt idx="136">
                  <c:v>1079</c:v>
                </c:pt>
                <c:pt idx="137">
                  <c:v>1097</c:v>
                </c:pt>
                <c:pt idx="138">
                  <c:v>1092</c:v>
                </c:pt>
                <c:pt idx="139">
                  <c:v>1067</c:v>
                </c:pt>
                <c:pt idx="140">
                  <c:v>1093</c:v>
                </c:pt>
                <c:pt idx="141">
                  <c:v>1069</c:v>
                </c:pt>
                <c:pt idx="142">
                  <c:v>1059</c:v>
                </c:pt>
                <c:pt idx="143">
                  <c:v>1064</c:v>
                </c:pt>
                <c:pt idx="144">
                  <c:v>1079</c:v>
                </c:pt>
                <c:pt idx="145">
                  <c:v>1072</c:v>
                </c:pt>
                <c:pt idx="146">
                  <c:v>1087</c:v>
                </c:pt>
                <c:pt idx="147">
                  <c:v>1076</c:v>
                </c:pt>
                <c:pt idx="148">
                  <c:v>1082</c:v>
                </c:pt>
                <c:pt idx="149">
                  <c:v>1060</c:v>
                </c:pt>
                <c:pt idx="150">
                  <c:v>1065</c:v>
                </c:pt>
                <c:pt idx="151">
                  <c:v>1085</c:v>
                </c:pt>
                <c:pt idx="152">
                  <c:v>1067</c:v>
                </c:pt>
                <c:pt idx="153">
                  <c:v>1084</c:v>
                </c:pt>
                <c:pt idx="154">
                  <c:v>1091</c:v>
                </c:pt>
                <c:pt idx="155">
                  <c:v>1077</c:v>
                </c:pt>
                <c:pt idx="156">
                  <c:v>1051</c:v>
                </c:pt>
                <c:pt idx="157">
                  <c:v>1042</c:v>
                </c:pt>
                <c:pt idx="158">
                  <c:v>1041</c:v>
                </c:pt>
                <c:pt idx="159">
                  <c:v>1053</c:v>
                </c:pt>
                <c:pt idx="160">
                  <c:v>1039</c:v>
                </c:pt>
                <c:pt idx="161">
                  <c:v>1050</c:v>
                </c:pt>
                <c:pt idx="162">
                  <c:v>1056</c:v>
                </c:pt>
                <c:pt idx="163">
                  <c:v>1063</c:v>
                </c:pt>
                <c:pt idx="164">
                  <c:v>1047</c:v>
                </c:pt>
                <c:pt idx="165">
                  <c:v>1017</c:v>
                </c:pt>
                <c:pt idx="166">
                  <c:v>991</c:v>
                </c:pt>
                <c:pt idx="167">
                  <c:v>1033</c:v>
                </c:pt>
                <c:pt idx="168">
                  <c:v>1047</c:v>
                </c:pt>
                <c:pt idx="169">
                  <c:v>1046</c:v>
                </c:pt>
                <c:pt idx="170">
                  <c:v>1030</c:v>
                </c:pt>
                <c:pt idx="171">
                  <c:v>1022</c:v>
                </c:pt>
                <c:pt idx="172">
                  <c:v>1035</c:v>
                </c:pt>
                <c:pt idx="173">
                  <c:v>1037</c:v>
                </c:pt>
                <c:pt idx="174">
                  <c:v>1018</c:v>
                </c:pt>
                <c:pt idx="175">
                  <c:v>1014</c:v>
                </c:pt>
                <c:pt idx="176">
                  <c:v>1015</c:v>
                </c:pt>
                <c:pt idx="177">
                  <c:v>1049</c:v>
                </c:pt>
                <c:pt idx="178">
                  <c:v>1063</c:v>
                </c:pt>
                <c:pt idx="179">
                  <c:v>1039</c:v>
                </c:pt>
                <c:pt idx="180">
                  <c:v>1037</c:v>
                </c:pt>
                <c:pt idx="181">
                  <c:v>1060</c:v>
                </c:pt>
                <c:pt idx="182">
                  <c:v>1047</c:v>
                </c:pt>
                <c:pt idx="183">
                  <c:v>1043</c:v>
                </c:pt>
                <c:pt idx="184">
                  <c:v>1036</c:v>
                </c:pt>
                <c:pt idx="185">
                  <c:v>1030</c:v>
                </c:pt>
                <c:pt idx="186">
                  <c:v>1046</c:v>
                </c:pt>
                <c:pt idx="187">
                  <c:v>1025</c:v>
                </c:pt>
                <c:pt idx="188">
                  <c:v>1046</c:v>
                </c:pt>
                <c:pt idx="189">
                  <c:v>1034</c:v>
                </c:pt>
                <c:pt idx="190">
                  <c:v>1022</c:v>
                </c:pt>
                <c:pt idx="191">
                  <c:v>1025</c:v>
                </c:pt>
                <c:pt idx="192">
                  <c:v>1012</c:v>
                </c:pt>
                <c:pt idx="193">
                  <c:v>1021</c:v>
                </c:pt>
                <c:pt idx="194">
                  <c:v>1019</c:v>
                </c:pt>
                <c:pt idx="195">
                  <c:v>1007</c:v>
                </c:pt>
                <c:pt idx="196">
                  <c:v>1022</c:v>
                </c:pt>
                <c:pt idx="197">
                  <c:v>1004</c:v>
                </c:pt>
                <c:pt idx="198">
                  <c:v>1010</c:v>
                </c:pt>
                <c:pt idx="199">
                  <c:v>1023</c:v>
                </c:pt>
                <c:pt idx="200">
                  <c:v>1032</c:v>
                </c:pt>
                <c:pt idx="201">
                  <c:v>1053</c:v>
                </c:pt>
                <c:pt idx="202">
                  <c:v>1082</c:v>
                </c:pt>
                <c:pt idx="203">
                  <c:v>1075</c:v>
                </c:pt>
                <c:pt idx="204">
                  <c:v>1086</c:v>
                </c:pt>
                <c:pt idx="205">
                  <c:v>1065</c:v>
                </c:pt>
                <c:pt idx="206">
                  <c:v>1061</c:v>
                </c:pt>
                <c:pt idx="207">
                  <c:v>1056</c:v>
                </c:pt>
                <c:pt idx="208">
                  <c:v>1040</c:v>
                </c:pt>
                <c:pt idx="209">
                  <c:v>1067</c:v>
                </c:pt>
                <c:pt idx="210">
                  <c:v>1078</c:v>
                </c:pt>
                <c:pt idx="211">
                  <c:v>1093</c:v>
                </c:pt>
                <c:pt idx="212">
                  <c:v>1088</c:v>
                </c:pt>
                <c:pt idx="213">
                  <c:v>1068</c:v>
                </c:pt>
                <c:pt idx="214">
                  <c:v>1037</c:v>
                </c:pt>
                <c:pt idx="215">
                  <c:v>1033</c:v>
                </c:pt>
                <c:pt idx="216">
                  <c:v>1037</c:v>
                </c:pt>
                <c:pt idx="217">
                  <c:v>1052</c:v>
                </c:pt>
                <c:pt idx="218">
                  <c:v>1064</c:v>
                </c:pt>
                <c:pt idx="219">
                  <c:v>1094</c:v>
                </c:pt>
                <c:pt idx="220">
                  <c:v>1097</c:v>
                </c:pt>
                <c:pt idx="221">
                  <c:v>1089</c:v>
                </c:pt>
                <c:pt idx="222">
                  <c:v>1073</c:v>
                </c:pt>
                <c:pt idx="223">
                  <c:v>1066</c:v>
                </c:pt>
                <c:pt idx="224">
                  <c:v>1060</c:v>
                </c:pt>
                <c:pt idx="225">
                  <c:v>1068</c:v>
                </c:pt>
                <c:pt idx="226">
                  <c:v>1092</c:v>
                </c:pt>
                <c:pt idx="227">
                  <c:v>1093</c:v>
                </c:pt>
                <c:pt idx="228">
                  <c:v>1095</c:v>
                </c:pt>
                <c:pt idx="229">
                  <c:v>1103</c:v>
                </c:pt>
                <c:pt idx="230">
                  <c:v>1125</c:v>
                </c:pt>
                <c:pt idx="231">
                  <c:v>1124</c:v>
                </c:pt>
                <c:pt idx="232">
                  <c:v>1119</c:v>
                </c:pt>
                <c:pt idx="233">
                  <c:v>1117</c:v>
                </c:pt>
                <c:pt idx="234">
                  <c:v>1101</c:v>
                </c:pt>
                <c:pt idx="235">
                  <c:v>1091</c:v>
                </c:pt>
                <c:pt idx="236">
                  <c:v>1087</c:v>
                </c:pt>
                <c:pt idx="237">
                  <c:v>1069</c:v>
                </c:pt>
                <c:pt idx="238">
                  <c:v>1009</c:v>
                </c:pt>
                <c:pt idx="239">
                  <c:v>1006</c:v>
                </c:pt>
                <c:pt idx="240">
                  <c:v>993</c:v>
                </c:pt>
                <c:pt idx="241">
                  <c:v>954</c:v>
                </c:pt>
                <c:pt idx="242">
                  <c:v>906</c:v>
                </c:pt>
                <c:pt idx="243">
                  <c:v>885</c:v>
                </c:pt>
                <c:pt idx="244">
                  <c:v>852</c:v>
                </c:pt>
                <c:pt idx="245">
                  <c:v>851</c:v>
                </c:pt>
                <c:pt idx="246">
                  <c:v>858</c:v>
                </c:pt>
                <c:pt idx="247">
                  <c:v>861</c:v>
                </c:pt>
                <c:pt idx="248">
                  <c:v>865</c:v>
                </c:pt>
                <c:pt idx="249">
                  <c:v>880</c:v>
                </c:pt>
                <c:pt idx="250">
                  <c:v>905</c:v>
                </c:pt>
                <c:pt idx="251">
                  <c:v>914</c:v>
                </c:pt>
                <c:pt idx="252">
                  <c:v>918</c:v>
                </c:pt>
                <c:pt idx="253">
                  <c:v>918</c:v>
                </c:pt>
                <c:pt idx="254">
                  <c:v>935</c:v>
                </c:pt>
                <c:pt idx="255">
                  <c:v>938</c:v>
                </c:pt>
                <c:pt idx="256">
                  <c:v>935</c:v>
                </c:pt>
                <c:pt idx="257">
                  <c:v>946</c:v>
                </c:pt>
                <c:pt idx="258">
                  <c:v>955</c:v>
                </c:pt>
                <c:pt idx="259">
                  <c:v>931</c:v>
                </c:pt>
                <c:pt idx="260">
                  <c:v>925</c:v>
                </c:pt>
                <c:pt idx="261">
                  <c:v>911</c:v>
                </c:pt>
                <c:pt idx="262">
                  <c:v>923</c:v>
                </c:pt>
                <c:pt idx="263">
                  <c:v>896</c:v>
                </c:pt>
                <c:pt idx="264">
                  <c:v>907</c:v>
                </c:pt>
                <c:pt idx="265">
                  <c:v>914</c:v>
                </c:pt>
                <c:pt idx="266">
                  <c:v>924</c:v>
                </c:pt>
                <c:pt idx="267">
                  <c:v>934</c:v>
                </c:pt>
                <c:pt idx="268">
                  <c:v>948</c:v>
                </c:pt>
                <c:pt idx="269">
                  <c:v>926</c:v>
                </c:pt>
                <c:pt idx="270">
                  <c:v>909</c:v>
                </c:pt>
                <c:pt idx="271">
                  <c:v>931</c:v>
                </c:pt>
                <c:pt idx="272">
                  <c:v>938</c:v>
                </c:pt>
                <c:pt idx="273">
                  <c:v>944</c:v>
                </c:pt>
                <c:pt idx="274">
                  <c:v>944</c:v>
                </c:pt>
                <c:pt idx="275">
                  <c:v>952</c:v>
                </c:pt>
                <c:pt idx="276">
                  <c:v>946</c:v>
                </c:pt>
                <c:pt idx="277">
                  <c:v>967</c:v>
                </c:pt>
                <c:pt idx="278">
                  <c:v>976</c:v>
                </c:pt>
                <c:pt idx="279">
                  <c:v>998</c:v>
                </c:pt>
                <c:pt idx="280">
                  <c:v>1019</c:v>
                </c:pt>
                <c:pt idx="281">
                  <c:v>1045</c:v>
                </c:pt>
                <c:pt idx="282">
                  <c:v>1067</c:v>
                </c:pt>
                <c:pt idx="283">
                  <c:v>1060</c:v>
                </c:pt>
                <c:pt idx="284">
                  <c:v>1069</c:v>
                </c:pt>
                <c:pt idx="285">
                  <c:v>1072</c:v>
                </c:pt>
                <c:pt idx="286">
                  <c:v>1054</c:v>
                </c:pt>
                <c:pt idx="287">
                  <c:v>1050</c:v>
                </c:pt>
                <c:pt idx="288">
                  <c:v>1030</c:v>
                </c:pt>
                <c:pt idx="289">
                  <c:v>993</c:v>
                </c:pt>
                <c:pt idx="290">
                  <c:v>979</c:v>
                </c:pt>
                <c:pt idx="291">
                  <c:v>965</c:v>
                </c:pt>
                <c:pt idx="292">
                  <c:v>939</c:v>
                </c:pt>
                <c:pt idx="293">
                  <c:v>930</c:v>
                </c:pt>
                <c:pt idx="294">
                  <c:v>904</c:v>
                </c:pt>
                <c:pt idx="295">
                  <c:v>896</c:v>
                </c:pt>
                <c:pt idx="296">
                  <c:v>874</c:v>
                </c:pt>
                <c:pt idx="297">
                  <c:v>854</c:v>
                </c:pt>
                <c:pt idx="298">
                  <c:v>851</c:v>
                </c:pt>
                <c:pt idx="299">
                  <c:v>851</c:v>
                </c:pt>
                <c:pt idx="300">
                  <c:v>842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8C-44D9-930B-304C90A453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696192"/>
        <c:axId val="56702080"/>
      </c:lineChart>
      <c:dateAx>
        <c:axId val="56696192"/>
        <c:scaling>
          <c:orientation val="minMax"/>
          <c:max val="45838"/>
          <c:min val="36678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56702080"/>
        <c:crosses val="autoZero"/>
        <c:auto val="1"/>
        <c:lblOffset val="100"/>
        <c:baseTimeUnit val="months"/>
        <c:majorUnit val="6"/>
        <c:majorTimeUnit val="months"/>
      </c:dateAx>
      <c:valAx>
        <c:axId val="5670208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566961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ln w="12700">
      <a:solidFill>
        <a:schemeClr val="bg1">
          <a:lumMod val="85000"/>
        </a:schemeClr>
      </a:solidFill>
    </a:ln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TAC">
      <a:dk1>
        <a:srgbClr val="000000"/>
      </a:dk1>
      <a:lt1>
        <a:srgbClr val="FFFFFF"/>
      </a:lt1>
      <a:dk2>
        <a:srgbClr val="1E2850"/>
      </a:dk2>
      <a:lt2>
        <a:srgbClr val="E9E9E9"/>
      </a:lt2>
      <a:accent1>
        <a:srgbClr val="0091DA"/>
      </a:accent1>
      <a:accent2>
        <a:srgbClr val="1D2850"/>
      </a:accent2>
      <a:accent3>
        <a:srgbClr val="E2573C"/>
      </a:accent3>
      <a:accent4>
        <a:srgbClr val="F0DA74"/>
      </a:accent4>
      <a:accent5>
        <a:srgbClr val="1BDEC2"/>
      </a:accent5>
      <a:accent6>
        <a:srgbClr val="1E2850"/>
      </a:accent6>
      <a:hlink>
        <a:srgbClr val="0091DA"/>
      </a:hlink>
      <a:folHlink>
        <a:srgbClr val="1E285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9E433D2FD2B4BBE9D96C4B03E3A76" ma:contentTypeVersion="16" ma:contentTypeDescription="Create a new document." ma:contentTypeScope="" ma:versionID="e71c25a840f45f1939aca8733e01c2be">
  <xsd:schema xmlns:xsd="http://www.w3.org/2001/XMLSchema" xmlns:xs="http://www.w3.org/2001/XMLSchema" xmlns:p="http://schemas.microsoft.com/office/2006/metadata/properties" xmlns:ns3="1513d535-b506-4e0b-babe-46ccf93326f1" xmlns:ns4="6e321c74-854c-4982-9972-87057354bd02" targetNamespace="http://schemas.microsoft.com/office/2006/metadata/properties" ma:root="true" ma:fieldsID="524309886754d479d53e6275039a122c" ns3:_="" ns4:_="">
    <xsd:import namespace="1513d535-b506-4e0b-babe-46ccf93326f1"/>
    <xsd:import namespace="6e321c74-854c-4982-9972-87057354bd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OCR" minOccurs="0"/>
                <xsd:element ref="ns4:MediaServiceDateTaken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3d535-b506-4e0b-babe-46ccf93326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21c74-854c-4982-9972-87057354b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321c74-854c-4982-9972-87057354bd0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2EA023-9F58-48C4-B921-EBF9ED375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3d535-b506-4e0b-babe-46ccf93326f1"/>
    <ds:schemaRef ds:uri="6e321c74-854c-4982-9972-87057354b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A4FCBC-52FF-45E0-A005-5A5923F6CD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CAC513-1118-4557-BA5C-3263BE652FAE}">
  <ds:schemaRefs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6e321c74-854c-4982-9972-87057354bd02"/>
    <ds:schemaRef ds:uri="1513d535-b506-4e0b-babe-46ccf93326f1"/>
  </ds:schemaRefs>
</ds:datastoreItem>
</file>

<file path=customXml/itemProps4.xml><?xml version="1.0" encoding="utf-8"?>
<ds:datastoreItem xmlns:ds="http://schemas.openxmlformats.org/officeDocument/2006/customXml" ds:itemID="{7B576B1B-C15A-425C-B217-FE26E99FEC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TAC_Report with cover page_template.dotx</Template>
  <TotalTime>30</TotalTime>
  <Pages>21</Pages>
  <Words>5798</Words>
  <Characters>20761</Characters>
  <Application>Microsoft Office Word</Application>
  <DocSecurity>0</DocSecurity>
  <Lines>5190</Lines>
  <Paragraphs>5311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 Suryaprakash</dc:creator>
  <cp:keywords/>
  <dc:description/>
  <cp:lastModifiedBy>Mishra Suryaprakash (TAC)</cp:lastModifiedBy>
  <cp:revision>12</cp:revision>
  <cp:lastPrinted>2026-03-12T02:01:00Z</cp:lastPrinted>
  <dcterms:created xsi:type="dcterms:W3CDTF">2026-03-10T22:38:00Z</dcterms:created>
  <dcterms:modified xsi:type="dcterms:W3CDTF">2026-03-12T02:01:00Z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0x010100F989E433D2FD2B4BBE9D96C4B03E3A76</vt:lpwstr>
  </property>
</Properties>
</file>