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g" ContentType="image/jp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2"/>
          <w:szCs w:val="2"/>
        </w:rPr>
      </w:pPr>
      <w:r>
        <w:rPr/>
        <w:pict>
          <v:group style="position:absolute;margin-left:0pt;margin-top:.000015pt;width:595.275pt;height:841.89pt;mso-position-horizontal-relative:page;mso-position-vertical-relative:page;z-index:-864" coordorigin="0,0" coordsize="11906,16838">
            <v:shape style="position:absolute;left:0;top:0;width:11906;height:16838" type="#_x0000_t75">
              <v:imagedata r:id="rId5" o:title=""/>
            </v:shape>
            <v:group style="position:absolute;left:10080;top:15703;width:58;height:2" coordorigin="10080,15703" coordsize="58,2">
              <v:shape style="position:absolute;left:10080;top:15703;width:58;height:2" coordorigin="10080,15703" coordsize="58,0" path="m10080,15703l10138,15703e" filled="t" fillcolor="#FFFFFF" stroked="f">
                <v:path arrowok="t"/>
                <v:fill type="solid"/>
              </v:shape>
            </v:group>
            <v:group style="position:absolute;left:10211;top:15487;width:226;height:220" coordorigin="10211,15487" coordsize="226,220">
              <v:shape style="position:absolute;left:10211;top:15487;width:226;height:220" coordorigin="10211,15487" coordsize="226,220" path="m10324,15487l10259,15505,10218,15554,10211,15575,10212,15603,10237,15667,10286,15702,10306,15707,10333,15705,10397,15681,10424,15651,10324,15651,10302,15646,10284,15633,10273,15615,10275,15587,10283,15566,10297,15552,10314,15545,10422,15545,10421,15542,10376,15499,10335,15487,10324,15487xe" filled="t" fillcolor="#FFFFFF" stroked="f">
                <v:path arrowok="t"/>
                <v:fill type="solid"/>
              </v:shape>
              <v:shape style="position:absolute;left:10211;top:15487;width:226;height:220" coordorigin="10211,15487" coordsize="226,220" path="m10422,15545l10314,15545,10339,15549,10359,15559,10372,15575,10377,15594,10373,15617,10361,15635,10343,15647,10324,15651,10424,15651,10433,15632,10437,15612,10436,15586,10430,15563,10422,15545xe" filled="t" fillcolor="#FFFFFF" stroked="f">
                <v:path arrowok="t"/>
                <v:fill type="solid"/>
              </v:shape>
            </v:group>
            <v:group style="position:absolute;left:10467;top:15492;width:178;height:212" coordorigin="10467,15492" coordsize="178,212">
              <v:shape style="position:absolute;left:10467;top:15492;width:178;height:212" coordorigin="10467,15492" coordsize="178,212" path="m10467,15492l10467,15703,10525,15703,10525,15646,10615,15646,10608,15632,10624,15619,10636,15603,10640,15594,10525,15594,10525,15544,10640,15544,10632,15526,10618,15511,10600,15499,10578,15493,10467,15492xe" filled="t" fillcolor="#FFFFFF" stroked="f">
                <v:path arrowok="t"/>
                <v:fill type="solid"/>
              </v:shape>
              <v:shape style="position:absolute;left:10467;top:15492;width:178;height:212" coordorigin="10467,15492" coordsize="178,212" path="m10615,15646l10553,15646,10579,15703,10644,15703,10615,15646xe" filled="t" fillcolor="#FFFFFF" stroked="f">
                <v:path arrowok="t"/>
                <v:fill type="solid"/>
              </v:shape>
              <v:shape style="position:absolute;left:10467;top:15492;width:178;height:212" coordorigin="10467,15492" coordsize="178,212" path="m10640,15544l10577,15544,10586,15558,10586,15579,10577,15594,10640,15594,10643,15584,10645,15569,10642,15546,10640,15544xe" filled="t" fillcolor="#FFFFFF" stroked="f">
                <v:path arrowok="t"/>
                <v:fill type="solid"/>
              </v:shape>
            </v:group>
            <v:group style="position:absolute;left:10709;top:15492;width:2;height:212" coordorigin="10709,15492" coordsize="2,212">
              <v:shape style="position:absolute;left:10709;top:15492;width:2;height:212" coordorigin="10709,15492" coordsize="0,212" path="m10709,15492l10709,15703e" filled="f" stroked="t" strokeweight="3.009pt" strokecolor="#FFFFFF">
                <v:path arrowok="t"/>
              </v:shape>
            </v:group>
            <v:group style="position:absolute;left:10761;top:15492;width:218;height:212" coordorigin="10761,15492" coordsize="218,212">
              <v:shape style="position:absolute;left:10761;top:15492;width:218;height:212" coordorigin="10761,15492" coordsize="218,212" path="m10881,15492l10859,15492,10761,15703,10824,15703,10834,15679,10968,15679,10945,15629,10852,15629,10870,15588,10926,15588,10881,15492xe" filled="t" fillcolor="#FFFFFF" stroked="f">
                <v:path arrowok="t"/>
                <v:fill type="solid"/>
              </v:shape>
              <v:shape style="position:absolute;left:10761;top:15492;width:218;height:212" coordorigin="10761,15492" coordsize="218,212" path="m10968,15679l10907,15679,10917,15703,10979,15703,10968,15679xe" filled="t" fillcolor="#FFFFFF" stroked="f">
                <v:path arrowok="t"/>
                <v:fill type="solid"/>
              </v:shape>
              <v:shape style="position:absolute;left:10761;top:15492;width:218;height:212" coordorigin="10761,15492" coordsize="218,212" path="m10926,15588l10871,15588,10889,15629,10945,15629,10926,15588xe" filled="t" fillcolor="#FFFFFF" stroked="f">
                <v:path arrowok="t"/>
                <v:fill type="solid"/>
              </v:shape>
            </v:group>
            <v:group style="position:absolute;left:9322;top:15196;width:874;height:939" coordorigin="9322,15196" coordsize="874,939">
              <v:shape style="position:absolute;left:9322;top:15196;width:874;height:939" coordorigin="9322,15196" coordsize="874,939" path="m10192,15196l9322,15196,9460,15494,9771,15494,9771,15702,9556,15702,9757,16135,9957,15705,9925,15705,9899,15703,9835,15678,9801,15628,9798,15607,9800,15582,9829,15522,9883,15491,9905,15489,10057,15489,10192,15196xe" filled="t" fillcolor="#FFFFFF" stroked="f">
                <v:path arrowok="t"/>
                <v:fill type="solid"/>
              </v:shape>
              <v:shape style="position:absolute;left:9322;top:15196;width:874;height:939" coordorigin="9322,15196" coordsize="874,939" path="m9963,15692l9945,15700,9925,15705,9957,15705,9963,15692xe" filled="t" fillcolor="#FFFFFF" stroked="f">
                <v:path arrowok="t"/>
                <v:fill type="solid"/>
              </v:shape>
              <v:shape style="position:absolute;left:9322;top:15196;width:874;height:939" coordorigin="9322,15196" coordsize="874,939" path="m10138,15544l10080,15544,10080,15703,10138,15703,10138,15544xe" filled="t" fillcolor="#FFFFFF" stroked="f">
                <v:path arrowok="t"/>
                <v:fill type="solid"/>
              </v:shape>
              <v:shape style="position:absolute;left:9322;top:15196;width:874;height:939" coordorigin="9322,15196" coordsize="874,939" path="m9711,15494l9694,15494,9597,15702,9711,15702,9711,15494xe" filled="t" fillcolor="#FFFFFF" stroked="f">
                <v:path arrowok="t"/>
                <v:fill type="solid"/>
              </v:shape>
              <v:shape style="position:absolute;left:9322;top:15196;width:874;height:939" coordorigin="9322,15196" coordsize="874,939" path="m9921,15547l9895,15550,9875,15560,9862,15575,9857,15594,9861,15617,9873,15635,9891,15646,9918,15646,9937,15640,9949,15630,9992,15630,10019,15571,9953,15571,9940,15556,9921,15547xe" filled="t" fillcolor="#FFFFFF" stroked="f">
                <v:path arrowok="t"/>
                <v:fill type="solid"/>
              </v:shape>
              <v:shape style="position:absolute;left:9322;top:15196;width:874;height:939" coordorigin="9322,15196" coordsize="874,939" path="m9992,15630l9949,15630,9985,15643,9992,15630xe" filled="t" fillcolor="#FFFFFF" stroked="f">
                <v:path arrowok="t"/>
                <v:fill type="solid"/>
              </v:shape>
              <v:shape style="position:absolute;left:9322;top:15196;width:874;height:939" coordorigin="9322,15196" coordsize="874,939" path="m9629,15494l9524,15494,9577,15607,9629,15494xe" filled="t" fillcolor="#FFFFFF" stroked="f">
                <v:path arrowok="t"/>
                <v:fill type="solid"/>
              </v:shape>
              <v:shape style="position:absolute;left:9322;top:15196;width:874;height:939" coordorigin="9322,15196" coordsize="874,939" path="m10057,15489l9905,15489,9928,15491,9949,15497,9967,15506,9983,15518,9996,15533,9953,15571,10019,15571,10031,15544,10196,15544,10196,15492,10055,15492,10057,15489xe" filled="t" fillcolor="#FFFFFF" stroked="f">
                <v:path arrowok="t"/>
                <v:fill type="solid"/>
              </v:shape>
            </v:group>
            <v:group style="position:absolute;left:10080;top:15703;width:58;height:2" coordorigin="10080,15703" coordsize="58,2">
              <v:shape style="position:absolute;left:10080;top:15703;width:58;height:2" coordorigin="10080,15703" coordsize="58,0" path="m10080,15703l10138,15703e" filled="t" fillcolor="#FFFFFF" stroked="f">
                <v:path arrowok="t"/>
                <v:fill type="solid"/>
              </v:shape>
            </v:group>
            <v:group style="position:absolute;left:10074;top:15790;width:83;height:105" coordorigin="10074,15790" coordsize="83,105">
              <v:shape style="position:absolute;left:10074;top:15790;width:83;height:105" coordorigin="10074,15790" coordsize="83,105" path="m10080,15867l10074,15887,10087,15893,10107,15895,10135,15894,10151,15881,10152,15878,10101,15878,10088,15873,10080,15867xe" filled="t" fillcolor="#FFFFFF" stroked="f">
                <v:path arrowok="t"/>
                <v:fill type="solid"/>
              </v:shape>
              <v:shape style="position:absolute;left:10074;top:15790;width:83;height:105" coordorigin="10074,15790" coordsize="83,105" path="m10123,15790l10096,15791,10080,15804,10074,15827,10084,15844,10106,15852,10127,15855,10135,15858,10135,15874,10126,15878,10152,15878,10157,15857,10146,15841,10124,15834,10105,15830,10096,15828,10096,15812,10104,15808,10151,15808,10155,15799,10141,15793,10123,15790xe" filled="t" fillcolor="#FFFFFF" stroked="f">
                <v:path arrowok="t"/>
                <v:fill type="solid"/>
              </v:shape>
              <v:shape style="position:absolute;left:10074;top:15790;width:83;height:105" coordorigin="10074,15790" coordsize="83,105" path="m10151,15808l10128,15808,10138,15811,10146,15817,10151,15808xe" filled="t" fillcolor="#FFFFFF" stroked="f">
                <v:path arrowok="t"/>
                <v:fill type="solid"/>
              </v:shape>
            </v:group>
            <v:group style="position:absolute;left:10163;top:15801;width:66;height:97" coordorigin="10163,15801" coordsize="66,97">
              <v:shape style="position:absolute;left:10163;top:15801;width:66;height:97" coordorigin="10163,15801" coordsize="66,97" path="m10197,15840l10177,15840,10177,15869,10184,15890,10205,15898,10215,15898,10223,15894,10229,15890,10224,15879,10202,15879,10197,15876,10197,15840xe" filled="t" fillcolor="#FFFFFF" stroked="f">
                <v:path arrowok="t"/>
                <v:fill type="solid"/>
              </v:shape>
              <v:shape style="position:absolute;left:10163;top:15801;width:66;height:97" coordorigin="10163,15801" coordsize="66,97" path="m10222,15875l10218,15877,10213,15879,10224,15879,10222,15875xe" filled="t" fillcolor="#FFFFFF" stroked="f">
                <v:path arrowok="t"/>
                <v:fill type="solid"/>
              </v:shape>
              <v:shape style="position:absolute;left:10163;top:15801;width:66;height:97" coordorigin="10163,15801" coordsize="66,97" path="m10224,15822l10163,15822,10163,15840,10224,15840,10224,15822xe" filled="t" fillcolor="#FFFFFF" stroked="f">
                <v:path arrowok="t"/>
                <v:fill type="solid"/>
              </v:shape>
              <v:shape style="position:absolute;left:10163;top:15801;width:66;height:97" coordorigin="10163,15801" coordsize="66,97" path="m10197,15801l10177,15801,10177,15822,10197,15822,10197,15801xe" filled="t" fillcolor="#FFFFFF" stroked="f">
                <v:path arrowok="t"/>
                <v:fill type="solid"/>
              </v:shape>
            </v:group>
            <v:group style="position:absolute;left:10235;top:15821;width:74;height:77" coordorigin="10235,15821" coordsize="74,77">
              <v:shape style="position:absolute;left:10235;top:15821;width:74;height:77" coordorigin="10235,15821" coordsize="74,77" path="m10278,15821l10263,15821,10248,15828,10237,15846,10235,15874,10248,15891,10268,15898,10278,15898,10285,15894,10290,15888,10309,15888,10309,15879,10260,15879,10253,15870,10253,15848,10260,15839,10309,15839,10309,15831,10290,15831,10285,15825,10278,15821xe" filled="t" fillcolor="#FFFFFF" stroked="f">
                <v:path arrowok="t"/>
                <v:fill type="solid"/>
              </v:shape>
              <v:shape style="position:absolute;left:10235;top:15821;width:74;height:77" coordorigin="10235,15821" coordsize="74,77" path="m10309,15888l10290,15888,10290,15896,10309,15896,10309,15888xe" filled="t" fillcolor="#FFFFFF" stroked="f">
                <v:path arrowok="t"/>
                <v:fill type="solid"/>
              </v:shape>
              <v:shape style="position:absolute;left:10235;top:15821;width:74;height:77" coordorigin="10235,15821" coordsize="74,77" path="m10309,15839l10283,15839,10291,15848,10291,15871,10283,15879,10309,15879,10309,15839xe" filled="t" fillcolor="#FFFFFF" stroked="f">
                <v:path arrowok="t"/>
                <v:fill type="solid"/>
              </v:shape>
              <v:shape style="position:absolute;left:10235;top:15821;width:74;height:77" coordorigin="10235,15821" coordsize="74,77" path="m10309,15822l10290,15822,10290,15831,10309,15831,10309,15822xe" filled="t" fillcolor="#FFFFFF" stroked="f">
                <v:path arrowok="t"/>
                <v:fill type="solid"/>
              </v:shape>
            </v:group>
            <v:group style="position:absolute;left:10320;top:15801;width:66;height:97" coordorigin="10320,15801" coordsize="66,97">
              <v:shape style="position:absolute;left:10320;top:15801;width:66;height:97" coordorigin="10320,15801" coordsize="66,97" path="m10354,15840l10334,15840,10334,15869,10341,15890,10361,15898,10372,15898,10379,15894,10386,15890,10381,15879,10358,15879,10354,15876,10354,15840xe" filled="t" fillcolor="#FFFFFF" stroked="f">
                <v:path arrowok="t"/>
                <v:fill type="solid"/>
              </v:shape>
              <v:shape style="position:absolute;left:10320;top:15801;width:66;height:97" coordorigin="10320,15801" coordsize="66,97" path="m10378,15875l10374,15877,10369,15879,10381,15879,10378,15875xe" filled="t" fillcolor="#FFFFFF" stroked="f">
                <v:path arrowok="t"/>
                <v:fill type="solid"/>
              </v:shape>
              <v:shape style="position:absolute;left:10320;top:15801;width:66;height:97" coordorigin="10320,15801" coordsize="66,97" path="m10380,15822l10320,15822,10320,15840,10380,15840,10380,15822xe" filled="t" fillcolor="#FFFFFF" stroked="f">
                <v:path arrowok="t"/>
                <v:fill type="solid"/>
              </v:shape>
              <v:shape style="position:absolute;left:10320;top:15801;width:66;height:97" coordorigin="10320,15801" coordsize="66,97" path="m10354,15801l10334,15801,10334,15822,10354,15822,10354,15801xe" filled="t" fillcolor="#FFFFFF" stroked="f">
                <v:path arrowok="t"/>
                <v:fill type="solid"/>
              </v:shape>
            </v:group>
            <v:group style="position:absolute;left:10392;top:15821;width:70;height:76" coordorigin="10392,15821" coordsize="70,76">
              <v:shape style="position:absolute;left:10392;top:15821;width:70;height:76" coordorigin="10392,15821" coordsize="70,76" path="m10419,15821l10403,15829,10394,15847,10392,15876,10405,15892,10427,15898,10440,15898,10450,15894,10458,15887,10453,15881,10419,15881,10412,15876,10409,15866,10461,15866,10462,15864,10462,15859,10460,15852,10410,15852,10411,15843,10417,15838,10455,15838,10443,15826,10419,15821xe" filled="t" fillcolor="#FFFFFF" stroked="f">
                <v:path arrowok="t"/>
                <v:fill type="solid"/>
              </v:shape>
              <v:shape style="position:absolute;left:10392;top:15821;width:70;height:76" coordorigin="10392,15821" coordsize="70,76" path="m10447,15874l10442,15878,10435,15881,10453,15881,10447,15874xe" filled="t" fillcolor="#FFFFFF" stroked="f">
                <v:path arrowok="t"/>
                <v:fill type="solid"/>
              </v:shape>
              <v:shape style="position:absolute;left:10392;top:15821;width:70;height:76" coordorigin="10392,15821" coordsize="70,76" path="m10455,15838l10435,15838,10440,15843,10442,15852,10460,15852,10458,15840,10455,15838xe" filled="t" fillcolor="#FFFFFF" stroked="f">
                <v:path arrowok="t"/>
                <v:fill type="solid"/>
              </v:shape>
            </v:group>
            <v:group style="position:absolute;left:10071;top:15925;width:106;height:106" coordorigin="10071,15925" coordsize="106,106">
              <v:shape style="position:absolute;left:10071;top:15925;width:106;height:106" coordorigin="10071,15925" coordsize="106,106" path="m10115,15925l10097,15931,10082,15945,10073,15965,10071,15992,10079,16010,10093,16022,10115,16030,10142,16031,10160,16020,10167,16011,10109,16011,10096,15996,10092,15969,10104,15951,10125,15944,10161,15944,10165,15940,10158,15934,10141,15927,10115,15925xe" filled="t" fillcolor="#FFFFFF" stroked="f">
                <v:path arrowok="t"/>
                <v:fill type="solid"/>
              </v:shape>
              <v:shape style="position:absolute;left:10071;top:15925;width:106;height:106" coordorigin="10071,15925" coordsize="106,106" path="m10176,15973l10127,15973,10127,15991,10151,16000,10137,16010,10109,16011,10167,16011,10172,16002,10176,15979,10176,15975,10176,15973xe" filled="t" fillcolor="#FFFFFF" stroked="f">
                <v:path arrowok="t"/>
                <v:fill type="solid"/>
              </v:shape>
              <v:shape style="position:absolute;left:10071;top:15925;width:106;height:106" coordorigin="10071,15925" coordsize="106,106" path="m10161,15944l10135,15944,10144,15948,10150,15955,10161,15944xe" filled="t" fillcolor="#FFFFFF" stroked="f">
                <v:path arrowok="t"/>
                <v:fill type="solid"/>
              </v:shape>
            </v:group>
            <v:group style="position:absolute;left:10188;top:15957;width:78;height:73" coordorigin="10188,15957" coordsize="78,73">
              <v:shape style="position:absolute;left:10188;top:15957;width:78;height:73" coordorigin="10188,15957" coordsize="78,73" path="m10222,15957l10204,15963,10191,15979,10188,16005,10196,16020,10215,16029,10243,16030,10260,16017,10260,16015,10215,16015,10206,16007,10206,15983,10215,15975,10259,15975,10246,15962,10222,15957xe" filled="t" fillcolor="#FFFFFF" stroked="f">
                <v:path arrowok="t"/>
                <v:fill type="solid"/>
              </v:shape>
              <v:shape style="position:absolute;left:10188;top:15957;width:78;height:73" coordorigin="10188,15957" coordsize="78,73" path="m10259,15975l10237,15975,10245,15983,10245,16007,10237,16015,10260,16015,10266,15995,10261,15977,10259,15975xe" filled="t" fillcolor="#FFFFFF" stroked="f">
                <v:path arrowok="t"/>
                <v:fill type="solid"/>
              </v:shape>
            </v:group>
            <v:group style="position:absolute;left:10268;top:15959;width:80;height:73" coordorigin="10268,15959" coordsize="80,73">
              <v:shape style="position:absolute;left:10268;top:15959;width:80;height:73" coordorigin="10268,15959" coordsize="80,73" path="m10289,15959l10268,15959,10297,16032,10319,16032,10327,16011,10308,16011,10289,15959xe" filled="t" fillcolor="#FFFFFF" stroked="f">
                <v:path arrowok="t"/>
                <v:fill type="solid"/>
              </v:shape>
              <v:shape style="position:absolute;left:10268;top:15959;width:80;height:73" coordorigin="10268,15959" coordsize="80,73" path="m10348,15959l10327,15959,10308,16011,10327,16011,10348,15959xe" filled="t" fillcolor="#FFFFFF" stroked="f">
                <v:path arrowok="t"/>
                <v:fill type="solid"/>
              </v:shape>
            </v:group>
            <v:group style="position:absolute;left:10353;top:15957;width:70;height:76" coordorigin="10353,15957" coordsize="70,76">
              <v:shape style="position:absolute;left:10353;top:15957;width:70;height:76" coordorigin="10353,15957" coordsize="70,76" path="m10380,15957l10364,15965,10355,15983,10353,16012,10366,16028,10388,16034,10400,16034,10411,16030,10419,16023,10414,16017,10380,16017,10372,16012,10370,16002,10422,16002,10423,16000,10423,15995,10421,15988,10370,15988,10372,15979,10378,15974,10416,15974,10404,15962,10380,15957xe" filled="t" fillcolor="#FFFFFF" stroked="f">
                <v:path arrowok="t"/>
                <v:fill type="solid"/>
              </v:shape>
              <v:shape style="position:absolute;left:10353;top:15957;width:70;height:76" coordorigin="10353,15957" coordsize="70,76" path="m10408,16010l10402,16014,10396,16017,10414,16017,10408,16010xe" filled="t" fillcolor="#FFFFFF" stroked="f">
                <v:path arrowok="t"/>
                <v:fill type="solid"/>
              </v:shape>
              <v:shape style="position:absolute;left:10353;top:15957;width:70;height:76" coordorigin="10353,15957" coordsize="70,76" path="m10416,15974l10395,15974,10401,15979,10403,15988,10421,15988,10418,15976,10416,15974xe" filled="t" fillcolor="#FFFFFF" stroked="f">
                <v:path arrowok="t"/>
                <v:fill type="solid"/>
              </v:shape>
            </v:group>
            <v:group style="position:absolute;left:10436;top:15957;width:50;height:75" coordorigin="10436,15957" coordsize="50,75">
              <v:shape style="position:absolute;left:10436;top:15957;width:50;height:75" coordorigin="10436,15957" coordsize="50,75" path="m10455,15959l10436,15959,10436,16032,10456,16032,10456,15981,10462,15976,10483,15976,10485,15967,10455,15967,10455,15959xe" filled="t" fillcolor="#FFFFFF" stroked="f">
                <v:path arrowok="t"/>
                <v:fill type="solid"/>
              </v:shape>
              <v:shape style="position:absolute;left:10436;top:15957;width:50;height:75" coordorigin="10436,15957" coordsize="50,75" path="m10483,15976l10475,15976,10480,15976,10483,15978,10483,15976xe" filled="t" fillcolor="#FFFFFF" stroked="f">
                <v:path arrowok="t"/>
                <v:fill type="solid"/>
              </v:shape>
              <v:shape style="position:absolute;left:10436;top:15957;width:50;height:75" coordorigin="10436,15957" coordsize="50,75" path="m10480,15957l10467,15957,10460,15960,10455,15967,10485,15967,10486,15958,10483,15957,10480,15957xe" filled="t" fillcolor="#FFFFFF" stroked="f">
                <v:path arrowok="t"/>
                <v:fill type="solid"/>
              </v:shape>
            </v:group>
            <v:group style="position:absolute;left:10496;top:15957;width:69;height:75" coordorigin="10496,15957" coordsize="69,75">
              <v:shape style="position:absolute;left:10496;top:15957;width:69;height:75" coordorigin="10496,15957" coordsize="69,75" path="m10516,15959l10496,15959,10496,16032,10516,16032,10516,15981,10523,15975,10562,15975,10559,15967,10516,15967,10516,15959xe" filled="t" fillcolor="#FFFFFF" stroked="f">
                <v:path arrowok="t"/>
                <v:fill type="solid"/>
              </v:shape>
              <v:shape style="position:absolute;left:10496;top:15957;width:69;height:75" coordorigin="10496,15957" coordsize="69,75" path="m10562,15975l10541,15975,10546,15981,10546,16032,10566,16032,10566,15985,10562,15975xe" filled="t" fillcolor="#FFFFFF" stroked="f">
                <v:path arrowok="t"/>
                <v:fill type="solid"/>
              </v:shape>
              <v:shape style="position:absolute;left:10496;top:15957;width:69;height:75" coordorigin="10496,15957" coordsize="69,75" path="m10537,15957l10529,15957,10521,15959,10516,15967,10559,15967,10557,15964,10537,15957xe" filled="t" fillcolor="#FFFFFF" stroked="f">
                <v:path arrowok="t"/>
                <v:fill type="solid"/>
              </v:shape>
            </v:group>
            <v:group style="position:absolute;left:10583;top:15957;width:119;height:75" coordorigin="10583,15957" coordsize="119,75">
              <v:shape style="position:absolute;left:10583;top:15957;width:119;height:75" coordorigin="10583,15957" coordsize="119,75" path="m10602,15959l10583,15959,10583,16032,10602,16032,10602,15981,10609,15975,10698,15975,10695,15969,10648,15969,10646,15967,10602,15967,10602,15959xe" filled="t" fillcolor="#FFFFFF" stroked="f">
                <v:path arrowok="t"/>
                <v:fill type="solid"/>
              </v:shape>
              <v:shape style="position:absolute;left:10583;top:15957;width:119;height:75" coordorigin="10583,15957" coordsize="119,75" path="m10659,15975l10627,15975,10632,15981,10632,16032,10652,16032,10652,15981,10659,15975xe" filled="t" fillcolor="#FFFFFF" stroked="f">
                <v:path arrowok="t"/>
                <v:fill type="solid"/>
              </v:shape>
              <v:shape style="position:absolute;left:10583;top:15957;width:119;height:75" coordorigin="10583,15957" coordsize="119,75" path="m10698,15975l10676,15975,10682,15981,10682,16032,10701,16032,10701,15984,10698,15975xe" filled="t" fillcolor="#FFFFFF" stroked="f">
                <v:path arrowok="t"/>
                <v:fill type="solid"/>
              </v:shape>
              <v:shape style="position:absolute;left:10583;top:15957;width:119;height:75" coordorigin="10583,15957" coordsize="119,75" path="m10673,15957l10663,15957,10653,15960,10648,15969,10695,15969,10693,15964,10673,15957xe" filled="t" fillcolor="#FFFFFF" stroked="f">
                <v:path arrowok="t"/>
                <v:fill type="solid"/>
              </v:shape>
              <v:shape style="position:absolute;left:10583;top:15957;width:119;height:75" coordorigin="10583,15957" coordsize="119,75" path="m10634,15957l10615,15957,10607,15959,10602,15967,10646,15967,10643,15961,10634,15957xe" filled="t" fillcolor="#FFFFFF" stroked="f">
                <v:path arrowok="t"/>
                <v:fill type="solid"/>
              </v:shape>
            </v:group>
            <v:group style="position:absolute;left:10717;top:15957;width:70;height:76" coordorigin="10717,15957" coordsize="70,76">
              <v:shape style="position:absolute;left:10717;top:15957;width:70;height:76" coordorigin="10717,15957" coordsize="70,76" path="m10744,15957l10728,15965,10719,15983,10717,16012,10730,16028,10752,16034,10764,16034,10775,16030,10783,16023,10778,16017,10744,16017,10736,16012,10734,16002,10786,16002,10787,16000,10787,15995,10785,15988,10734,15988,10736,15979,10742,15974,10780,15974,10768,15962,10744,15957xe" filled="t" fillcolor="#FFFFFF" stroked="f">
                <v:path arrowok="t"/>
                <v:fill type="solid"/>
              </v:shape>
              <v:shape style="position:absolute;left:10717;top:15957;width:70;height:76" coordorigin="10717,15957" coordsize="70,76" path="m10772,16010l10766,16014,10760,16017,10778,16017,10772,16010xe" filled="t" fillcolor="#FFFFFF" stroked="f">
                <v:path arrowok="t"/>
                <v:fill type="solid"/>
              </v:shape>
              <v:shape style="position:absolute;left:10717;top:15957;width:70;height:76" coordorigin="10717,15957" coordsize="70,76" path="m10780,15974l10759,15974,10765,15979,10767,15988,10785,15988,10782,15976,10780,15974xe" filled="t" fillcolor="#FFFFFF" stroked="f">
                <v:path arrowok="t"/>
                <v:fill type="solid"/>
              </v:shape>
            </v:group>
            <v:group style="position:absolute;left:10800;top:15957;width:69;height:75" coordorigin="10800,15957" coordsize="69,75">
              <v:shape style="position:absolute;left:10800;top:15957;width:69;height:75" coordorigin="10800,15957" coordsize="69,75" path="m10819,15959l10800,15959,10800,16032,10820,16032,10820,15981,10827,15975,10865,15975,10862,15967,10819,15967,10819,15959xe" filled="t" fillcolor="#FFFFFF" stroked="f">
                <v:path arrowok="t"/>
                <v:fill type="solid"/>
              </v:shape>
              <v:shape style="position:absolute;left:10800;top:15957;width:69;height:75" coordorigin="10800,15957" coordsize="69,75" path="m10865,15975l10844,15975,10849,15981,10849,16032,10869,16032,10869,15985,10865,15975xe" filled="t" fillcolor="#FFFFFF" stroked="f">
                <v:path arrowok="t"/>
                <v:fill type="solid"/>
              </v:shape>
              <v:shape style="position:absolute;left:10800;top:15957;width:69;height:75" coordorigin="10800,15957" coordsize="69,75" path="m10841,15957l10832,15957,10824,15959,10819,15967,10862,15967,10861,15964,10841,15957xe" filled="t" fillcolor="#FFFFFF" stroked="f">
                <v:path arrowok="t"/>
                <v:fill type="solid"/>
              </v:shape>
            </v:group>
            <v:group style="position:absolute;left:10878;top:15937;width:66;height:97" coordorigin="10878,15937" coordsize="66,97">
              <v:shape style="position:absolute;left:10878;top:15937;width:66;height:97" coordorigin="10878,15937" coordsize="66,97" path="m10912,15976l10892,15976,10892,16005,10899,16026,10920,16034,10930,16034,10938,16031,10944,16026,10939,16015,10917,16015,10912,16012,10912,15976xe" filled="t" fillcolor="#FFFFFF" stroked="f">
                <v:path arrowok="t"/>
                <v:fill type="solid"/>
              </v:shape>
              <v:shape style="position:absolute;left:10878;top:15937;width:66;height:97" coordorigin="10878,15937" coordsize="66,97" path="m10937,16011l10933,16013,10928,16015,10939,16015,10937,16011xe" filled="t" fillcolor="#FFFFFF" stroked="f">
                <v:path arrowok="t"/>
                <v:fill type="solid"/>
              </v:shape>
              <v:shape style="position:absolute;left:10878;top:15937;width:66;height:97" coordorigin="10878,15937" coordsize="66,97" path="m10939,15959l10878,15959,10878,15976,10939,15976,10939,15959xe" filled="t" fillcolor="#FFFFFF" stroked="f">
                <v:path arrowok="t"/>
                <v:fill type="solid"/>
              </v:shape>
              <v:shape style="position:absolute;left:10878;top:15937;width:66;height:97" coordorigin="10878,15937" coordsize="66,97" path="m10912,15937l10892,15937,10892,15959,10912,15959,10912,15937xe" filled="t" fillcolor="#FFFFFF" stroked="f">
                <v:path arrowok="t"/>
                <v:fill type="solid"/>
              </v:shape>
            </v:group>
            <v:group style="position:absolute;left:7815;top:1075;width:906;height:938" coordorigin="7815,1075" coordsize="906,938">
              <v:shape style="position:absolute;left:7815;top:1075;width:906;height:938" coordorigin="7815,1075" coordsize="906,938" path="m8287,1075l8210,1082,8137,1099,8070,1128,8008,1166,7953,1214,7906,1269,7867,1330,7839,1398,7821,1471,7815,1541,7815,1547,7816,1580,7828,1654,7852,1725,7885,1790,7928,1848,7980,1899,8038,1942,8103,1976,8173,1999,8248,2011,8287,2013,8316,2012,8400,1999,8479,1972,8550,1932,8614,1881,8667,1820,8708,1753,8286,1753,8263,1752,8199,1734,8144,1699,8103,1648,8079,1587,8074,1541,8075,1533,8089,1470,8121,1416,8169,1373,8231,1345,8303,1335,8708,1335,8697,1314,8651,1247,8594,1189,8527,1141,8453,1106,8372,1083,8316,1076,8287,1075xe" filled="t" fillcolor="#000000" stroked="f">
                <v:path arrowok="t"/>
                <v:fill type="solid"/>
              </v:shape>
              <v:shape style="position:absolute;left:7815;top:1075;width:906;height:938" coordorigin="7815,1075" coordsize="906,938" path="m8475,1638l8439,1689,8390,1727,8330,1749,8286,1753,8708,1753,8710,1750,8721,1725,8475,1638xe" filled="t" fillcolor="#000000" stroked="f">
                <v:path arrowok="t"/>
                <v:fill type="solid"/>
              </v:shape>
              <v:shape style="position:absolute;left:7815;top:1075;width:906;height:938" coordorigin="7815,1075" coordsize="906,938" path="m8708,1335l8303,1335,8325,1338,8346,1343,8403,1370,8450,1411,8482,1465,8721,1363,8710,1338,8708,1335xe" filled="t" fillcolor="#000000" stroked="f">
                <v:path arrowok="t"/>
                <v:fill type="solid"/>
              </v:shape>
            </v:group>
            <v:group style="position:absolute;left:6518;top:1396;width:291;height:582" coordorigin="6518,1396" coordsize="291,582">
              <v:shape style="position:absolute;left:6518;top:1396;width:291;height:582" coordorigin="6518,1396" coordsize="291,582" path="m6809,1396l6518,1396,6518,1978,6809,1978,6809,1396xe" filled="t" fillcolor="#000000" stroked="f">
                <v:path arrowok="t"/>
                <v:fill type="solid"/>
              </v:shape>
            </v:group>
            <v:group style="position:absolute;left:6236;top:1113;width:855;height:282" coordorigin="6236,1113" coordsize="855,282">
              <v:shape style="position:absolute;left:6236;top:1113;width:855;height:282" coordorigin="6236,1113" coordsize="855,282" path="m7092,1113l6236,1113,6236,1396,7092,1396,7092,1113xe" filled="t" fillcolor="#000000" stroked="f">
                <v:path arrowok="t"/>
                <v:fill type="solid"/>
              </v:shape>
            </v:group>
            <v:group style="position:absolute;left:6812;top:816;width:1134;height:1162" coordorigin="6812,816" coordsize="1134,1162">
              <v:shape style="position:absolute;left:6812;top:816;width:1134;height:1162" coordorigin="6812,816" coordsize="1134,1162" path="m7377,816l6812,1978,7947,1978,7817,1713,7194,1713,7377,1338,7633,1338,7377,816xe" filled="t" fillcolor="#000000" stroked="f">
                <v:path arrowok="t"/>
                <v:fill type="solid"/>
              </v:shape>
              <v:shape style="position:absolute;left:6812;top:816;width:1134;height:1162" coordorigin="6812,816" coordsize="1134,1162" path="m7633,1338l7377,1338,7561,1713,7817,1713,7633,1338xe" filled="t" fillcolor="#000000" stroked="f">
                <v:path arrowok="t"/>
                <v:fill type="solid"/>
              </v:shape>
            </v:group>
            <v:group style="position:absolute;left:7064;top:949;width:441;height:766" coordorigin="7064,949" coordsize="441,766">
              <v:shape style="position:absolute;left:7064;top:949;width:441;height:766" coordorigin="7064,949" coordsize="441,766" path="m7442,949l7064,1715,7193,1715,7505,1078,7442,949xe" filled="t" fillcolor="#ABADB0" stroked="f">
                <v:path arrowok="t"/>
                <v:fill type="solid"/>
              </v:shape>
              <v:shape style="position:absolute;left:8987;top:1113;width:1741;height:879" type="#_x0000_t75">
                <v:imagedata r:id="rId6" o:title=""/>
              </v:shape>
            </v:group>
            <v:group style="position:absolute;left:782;top:15200;width:806;height:806" coordorigin="782,15200" coordsize="806,806">
              <v:shape style="position:absolute;left:782;top:15200;width:806;height:806" coordorigin="782,15200" coordsize="806,806" path="m1185,15200l1120,15205,1058,15220,1000,15245,947,15278,900,15318,860,15365,827,15418,803,15475,788,15537,782,15603,784,15636,794,15700,814,15760,843,15815,879,15865,923,15909,973,15945,1028,15974,1088,15994,1152,16004,1185,16006,1218,16004,1282,15994,1342,15974,1397,15945,1447,15909,1491,15865,1528,15815,1556,15760,1576,15700,1587,15636,1588,15603,1587,15570,1576,15506,1556,15446,1528,15391,1491,15341,1447,15297,1397,15260,1342,15232,1282,15212,1218,15201,1185,15200xe" filled="t" fillcolor="#FFFFFF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10.811005pt;margin-top:132.433548pt;width:248.910513pt;height:138.980pt;mso-position-horizontal-relative:page;mso-position-vertical-relative:page;z-index:-863" type="#_x0000_t202" filled="f" stroked="f">
            <v:textbox inset="0,0,0,0">
              <w:txbxContent>
                <w:p>
                  <w:pPr>
                    <w:spacing w:line="920" w:lineRule="exact" w:before="8"/>
                    <w:ind w:left="20" w:right="20" w:firstLine="0"/>
                    <w:jc w:val="left"/>
                    <w:rPr>
                      <w:rFonts w:ascii="Circular Std Book" w:hAnsi="Circular Std Book" w:cs="Circular Std Book" w:eastAsia="Circular Std Book"/>
                      <w:sz w:val="90"/>
                      <w:szCs w:val="90"/>
                    </w:rPr>
                  </w:pP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9CDC"/>
                      <w:spacing w:val="-38"/>
                      <w:w w:val="100"/>
                      <w:sz w:val="90"/>
                      <w:szCs w:val="90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9CDC"/>
                      <w:spacing w:val="0"/>
                      <w:w w:val="100"/>
                      <w:sz w:val="90"/>
                      <w:szCs w:val="90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9CDC"/>
                      <w:spacing w:val="20"/>
                      <w:w w:val="100"/>
                      <w:sz w:val="90"/>
                      <w:szCs w:val="90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9CDC"/>
                      <w:spacing w:val="-27"/>
                      <w:w w:val="100"/>
                      <w:sz w:val="90"/>
                      <w:szCs w:val="90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9CDC"/>
                      <w:spacing w:val="-21"/>
                      <w:w w:val="100"/>
                      <w:sz w:val="90"/>
                      <w:szCs w:val="90"/>
                    </w:rPr>
                    <w:t>h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9CDC"/>
                      <w:spacing w:val="0"/>
                      <w:w w:val="100"/>
                      <w:sz w:val="90"/>
                      <w:szCs w:val="90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9CDC"/>
                      <w:spacing w:val="0"/>
                      <w:w w:val="101"/>
                      <w:sz w:val="90"/>
                      <w:szCs w:val="90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9CDC"/>
                      <w:spacing w:val="-38"/>
                      <w:w w:val="100"/>
                      <w:sz w:val="90"/>
                      <w:szCs w:val="90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9CDC"/>
                      <w:spacing w:val="-39"/>
                      <w:w w:val="100"/>
                      <w:sz w:val="90"/>
                      <w:szCs w:val="90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9CDC"/>
                      <w:spacing w:val="-43"/>
                      <w:w w:val="100"/>
                      <w:sz w:val="90"/>
                      <w:szCs w:val="90"/>
                    </w:rPr>
                    <w:t>h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9CDC"/>
                      <w:spacing w:val="-44"/>
                      <w:w w:val="100"/>
                      <w:sz w:val="90"/>
                      <w:szCs w:val="90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9CDC"/>
                      <w:spacing w:val="-41"/>
                      <w:w w:val="100"/>
                      <w:sz w:val="90"/>
                      <w:szCs w:val="90"/>
                    </w:rPr>
                    <w:t>b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9CDC"/>
                      <w:spacing w:val="-47"/>
                      <w:w w:val="100"/>
                      <w:sz w:val="90"/>
                      <w:szCs w:val="90"/>
                    </w:rPr>
                    <w:t>il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9CDC"/>
                      <w:spacing w:val="-45"/>
                      <w:w w:val="100"/>
                      <w:sz w:val="90"/>
                      <w:szCs w:val="90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9CDC"/>
                      <w:spacing w:val="-43"/>
                      <w:w w:val="100"/>
                      <w:sz w:val="90"/>
                      <w:szCs w:val="90"/>
                    </w:rPr>
                    <w:t>ta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9CDC"/>
                      <w:spacing w:val="-49"/>
                      <w:w w:val="100"/>
                      <w:sz w:val="90"/>
                      <w:szCs w:val="90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9CDC"/>
                      <w:spacing w:val="-43"/>
                      <w:w w:val="100"/>
                      <w:sz w:val="90"/>
                      <w:szCs w:val="90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9CDC"/>
                      <w:spacing w:val="-41"/>
                      <w:w w:val="100"/>
                      <w:sz w:val="90"/>
                      <w:szCs w:val="90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9CDC"/>
                      <w:spacing w:val="0"/>
                      <w:w w:val="100"/>
                      <w:sz w:val="90"/>
                      <w:szCs w:val="90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9CDC"/>
                      <w:spacing w:val="0"/>
                      <w:w w:val="102"/>
                      <w:sz w:val="90"/>
                      <w:szCs w:val="90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9CDC"/>
                      <w:spacing w:val="-21"/>
                      <w:w w:val="100"/>
                      <w:sz w:val="90"/>
                      <w:szCs w:val="90"/>
                    </w:rPr>
                    <w:t>h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9CDC"/>
                      <w:spacing w:val="-20"/>
                      <w:w w:val="100"/>
                      <w:sz w:val="90"/>
                      <w:szCs w:val="90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9CDC"/>
                      <w:spacing w:val="-22"/>
                      <w:w w:val="100"/>
                      <w:sz w:val="90"/>
                      <w:szCs w:val="90"/>
                    </w:rPr>
                    <w:t>s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9CDC"/>
                      <w:spacing w:val="-25"/>
                      <w:w w:val="100"/>
                      <w:sz w:val="90"/>
                      <w:szCs w:val="90"/>
                    </w:rPr>
                    <w:t>p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9CDC"/>
                      <w:spacing w:val="-28"/>
                      <w:w w:val="100"/>
                      <w:sz w:val="90"/>
                      <w:szCs w:val="90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9CDC"/>
                      <w:spacing w:val="-25"/>
                      <w:w w:val="100"/>
                      <w:sz w:val="90"/>
                      <w:szCs w:val="90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9CDC"/>
                      <w:spacing w:val="-26"/>
                      <w:w w:val="100"/>
                      <w:sz w:val="90"/>
                      <w:szCs w:val="90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9CDC"/>
                      <w:spacing w:val="0"/>
                      <w:w w:val="100"/>
                      <w:sz w:val="90"/>
                      <w:szCs w:val="90"/>
                    </w:rPr>
                    <w:t>l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0000"/>
                      <w:spacing w:val="0"/>
                      <w:w w:val="100"/>
                      <w:sz w:val="90"/>
                      <w:szCs w:val="9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9.167297pt;margin-top:761.030273pt;width:182.822409pt;height:38.0pt;mso-position-horizontal-relative:page;mso-position-vertical-relative:page;z-index:-862" type="#_x0000_t202" filled="f" stroked="f">
            <v:textbox inset="0,0,0,0">
              <w:txbxContent>
                <w:p>
                  <w:pPr>
                    <w:spacing w:line="361" w:lineRule="exact"/>
                    <w:ind w:left="20" w:right="0" w:firstLine="0"/>
                    <w:jc w:val="left"/>
                    <w:rPr>
                      <w:rFonts w:ascii="Circular ProTT Bold" w:hAnsi="Circular ProTT Bold" w:cs="Circular ProTT Bold" w:eastAsia="Circular ProTT Bold"/>
                      <w:sz w:val="32"/>
                      <w:szCs w:val="32"/>
                    </w:rPr>
                  </w:pP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FFFFFF"/>
                      <w:spacing w:val="-31"/>
                      <w:w w:val="100"/>
                      <w:sz w:val="32"/>
                      <w:szCs w:val="32"/>
                    </w:rPr>
                    <w:t>T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FFFFFF"/>
                      <w:spacing w:val="-15"/>
                      <w:w w:val="100"/>
                      <w:sz w:val="32"/>
                      <w:szCs w:val="32"/>
                    </w:rPr>
                    <w:t>A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FFFFFF"/>
                      <w:spacing w:val="0"/>
                      <w:w w:val="100"/>
                      <w:sz w:val="32"/>
                      <w:szCs w:val="32"/>
                    </w:rPr>
                    <w:t>C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FFFFFF"/>
                      <w:spacing w:val="-7"/>
                      <w:w w:val="100"/>
                      <w:sz w:val="32"/>
                      <w:szCs w:val="32"/>
                    </w:rPr>
                    <w:t> 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FFFFFF"/>
                      <w:spacing w:val="-8"/>
                      <w:w w:val="100"/>
                      <w:sz w:val="32"/>
                      <w:szCs w:val="32"/>
                    </w:rPr>
                    <w:t>i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FFFFFF"/>
                      <w:spacing w:val="-7"/>
                      <w:w w:val="100"/>
                      <w:sz w:val="32"/>
                      <w:szCs w:val="32"/>
                    </w:rPr>
                    <w:t>n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FFFFFF"/>
                      <w:spacing w:val="-6"/>
                      <w:w w:val="100"/>
                      <w:sz w:val="32"/>
                      <w:szCs w:val="32"/>
                    </w:rPr>
                    <w:t>fo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FFFFFF"/>
                      <w:spacing w:val="-8"/>
                      <w:w w:val="100"/>
                      <w:sz w:val="32"/>
                      <w:szCs w:val="32"/>
                    </w:rPr>
                    <w:t>r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FFFFFF"/>
                      <w:spacing w:val="-5"/>
                      <w:w w:val="100"/>
                      <w:sz w:val="32"/>
                      <w:szCs w:val="32"/>
                    </w:rPr>
                    <w:t>m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FFFFFF"/>
                      <w:spacing w:val="-6"/>
                      <w:w w:val="100"/>
                      <w:sz w:val="32"/>
                      <w:szCs w:val="32"/>
                    </w:rPr>
                    <w:t>a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FFFFFF"/>
                      <w:spacing w:val="-7"/>
                      <w:w w:val="100"/>
                      <w:sz w:val="32"/>
                      <w:szCs w:val="32"/>
                    </w:rPr>
                    <w:t>t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FFFFFF"/>
                      <w:spacing w:val="-7"/>
                      <w:w w:val="100"/>
                      <w:sz w:val="32"/>
                      <w:szCs w:val="32"/>
                    </w:rPr>
                    <w:t>i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FFFFFF"/>
                      <w:spacing w:val="-6"/>
                      <w:w w:val="100"/>
                      <w:sz w:val="32"/>
                      <w:szCs w:val="32"/>
                    </w:rPr>
                    <w:t>o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FFFFFF"/>
                      <w:spacing w:val="0"/>
                      <w:w w:val="100"/>
                      <w:sz w:val="32"/>
                      <w:szCs w:val="32"/>
                    </w:rPr>
                    <w:t>n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FFFFFF"/>
                      <w:spacing w:val="-7"/>
                      <w:w w:val="100"/>
                      <w:sz w:val="32"/>
                      <w:szCs w:val="32"/>
                    </w:rPr>
                    <w:t> 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FFFFFF"/>
                      <w:spacing w:val="-6"/>
                      <w:w w:val="100"/>
                      <w:sz w:val="32"/>
                      <w:szCs w:val="32"/>
                    </w:rPr>
                    <w:t>for</w:t>
                  </w:r>
                  <w:r>
                    <w:rPr>
                      <w:rFonts w:ascii="Circular ProTT Bold" w:hAnsi="Circular ProTT Bold" w:cs="Circular ProTT Bold" w:eastAsia="Circular ProTT Bold"/>
                      <w:b w:val="0"/>
                      <w:bCs w:val="0"/>
                      <w:color w:val="000000"/>
                      <w:spacing w:val="0"/>
                      <w:w w:val="100"/>
                      <w:sz w:val="32"/>
                      <w:szCs w:val="32"/>
                    </w:rPr>
                  </w:r>
                </w:p>
                <w:p>
                  <w:pPr>
                    <w:spacing w:line="399" w:lineRule="exact"/>
                    <w:ind w:left="20" w:right="0" w:firstLine="0"/>
                    <w:jc w:val="left"/>
                    <w:rPr>
                      <w:rFonts w:ascii="Circular ProTT Bold" w:hAnsi="Circular ProTT Bold" w:cs="Circular ProTT Bold" w:eastAsia="Circular ProTT Bold"/>
                      <w:sz w:val="32"/>
                      <w:szCs w:val="32"/>
                    </w:rPr>
                  </w:pP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FFFFFF"/>
                      <w:spacing w:val="-8"/>
                      <w:w w:val="100"/>
                      <w:sz w:val="32"/>
                      <w:szCs w:val="32"/>
                    </w:rPr>
                    <w:t>p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FFFFFF"/>
                      <w:spacing w:val="-8"/>
                      <w:w w:val="100"/>
                      <w:sz w:val="32"/>
                      <w:szCs w:val="32"/>
                    </w:rPr>
                    <w:t>e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FFFFFF"/>
                      <w:spacing w:val="-10"/>
                      <w:w w:val="100"/>
                      <w:sz w:val="32"/>
                      <w:szCs w:val="32"/>
                    </w:rPr>
                    <w:t>o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FFFFFF"/>
                      <w:spacing w:val="-10"/>
                      <w:w w:val="100"/>
                      <w:sz w:val="32"/>
                      <w:szCs w:val="32"/>
                    </w:rPr>
                    <w:t>p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FFFFFF"/>
                      <w:spacing w:val="-10"/>
                      <w:w w:val="100"/>
                      <w:sz w:val="32"/>
                      <w:szCs w:val="32"/>
                    </w:rPr>
                    <w:t>l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FFFFFF"/>
                      <w:spacing w:val="0"/>
                      <w:w w:val="100"/>
                      <w:sz w:val="32"/>
                      <w:szCs w:val="32"/>
                    </w:rPr>
                    <w:t>e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FFFFFF"/>
                      <w:spacing w:val="-17"/>
                      <w:w w:val="100"/>
                      <w:sz w:val="32"/>
                      <w:szCs w:val="32"/>
                    </w:rPr>
                    <w:t> 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FFFFFF"/>
                      <w:spacing w:val="-11"/>
                      <w:w w:val="100"/>
                      <w:sz w:val="32"/>
                      <w:szCs w:val="32"/>
                    </w:rPr>
                    <w:t>w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FFFFFF"/>
                      <w:spacing w:val="-12"/>
                      <w:w w:val="100"/>
                      <w:sz w:val="32"/>
                      <w:szCs w:val="32"/>
                    </w:rPr>
                    <w:t>i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FFFFFF"/>
                      <w:spacing w:val="-10"/>
                      <w:w w:val="100"/>
                      <w:sz w:val="32"/>
                      <w:szCs w:val="32"/>
                    </w:rPr>
                    <w:t>t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FFFFFF"/>
                      <w:spacing w:val="0"/>
                      <w:w w:val="100"/>
                      <w:sz w:val="32"/>
                      <w:szCs w:val="32"/>
                    </w:rPr>
                    <w:t>h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FFFFFF"/>
                      <w:spacing w:val="-16"/>
                      <w:w w:val="100"/>
                      <w:sz w:val="32"/>
                      <w:szCs w:val="32"/>
                    </w:rPr>
                    <w:t> 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FFFFFF"/>
                      <w:spacing w:val="-10"/>
                      <w:w w:val="100"/>
                      <w:sz w:val="32"/>
                      <w:szCs w:val="32"/>
                    </w:rPr>
                    <w:t>m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FFFFFF"/>
                      <w:spacing w:val="-12"/>
                      <w:w w:val="100"/>
                      <w:sz w:val="32"/>
                      <w:szCs w:val="32"/>
                    </w:rPr>
                    <w:t>a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FFFFFF"/>
                      <w:spacing w:val="-11"/>
                      <w:w w:val="100"/>
                      <w:sz w:val="32"/>
                      <w:szCs w:val="32"/>
                    </w:rPr>
                    <w:t>j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FFFFFF"/>
                      <w:spacing w:val="-10"/>
                      <w:w w:val="100"/>
                      <w:sz w:val="32"/>
                      <w:szCs w:val="32"/>
                    </w:rPr>
                    <w:t>o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FFFFFF"/>
                      <w:spacing w:val="0"/>
                      <w:w w:val="100"/>
                      <w:sz w:val="32"/>
                      <w:szCs w:val="32"/>
                    </w:rPr>
                    <w:t>r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FFFFFF"/>
                      <w:spacing w:val="-16"/>
                      <w:w w:val="100"/>
                      <w:sz w:val="32"/>
                      <w:szCs w:val="32"/>
                    </w:rPr>
                    <w:t> 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FFFFFF"/>
                      <w:spacing w:val="-13"/>
                      <w:w w:val="100"/>
                      <w:sz w:val="32"/>
                      <w:szCs w:val="32"/>
                    </w:rPr>
                    <w:t>i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FFFFFF"/>
                      <w:spacing w:val="-12"/>
                      <w:w w:val="100"/>
                      <w:sz w:val="32"/>
                      <w:szCs w:val="32"/>
                    </w:rPr>
                    <w:t>n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FFFFFF"/>
                      <w:spacing w:val="-13"/>
                      <w:w w:val="100"/>
                      <w:sz w:val="32"/>
                      <w:szCs w:val="32"/>
                    </w:rPr>
                    <w:t>j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FFFFFF"/>
                      <w:spacing w:val="-12"/>
                      <w:w w:val="100"/>
                      <w:sz w:val="32"/>
                      <w:szCs w:val="32"/>
                    </w:rPr>
                    <w:t>u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FFFFFF"/>
                      <w:spacing w:val="-13"/>
                      <w:w w:val="100"/>
                      <w:sz w:val="32"/>
                      <w:szCs w:val="32"/>
                    </w:rPr>
                    <w:t>r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FFFFFF"/>
                      <w:spacing w:val="-11"/>
                      <w:w w:val="100"/>
                      <w:sz w:val="32"/>
                      <w:szCs w:val="32"/>
                    </w:rPr>
                    <w:t>i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FFFFFF"/>
                      <w:spacing w:val="-9"/>
                      <w:w w:val="100"/>
                      <w:sz w:val="32"/>
                      <w:szCs w:val="32"/>
                    </w:rPr>
                    <w:t>e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FFFFFF"/>
                      <w:spacing w:val="0"/>
                      <w:w w:val="100"/>
                      <w:sz w:val="32"/>
                      <w:szCs w:val="32"/>
                    </w:rPr>
                    <w:t>s</w:t>
                  </w:r>
                  <w:r>
                    <w:rPr>
                      <w:rFonts w:ascii="Circular ProTT Bold" w:hAnsi="Circular ProTT Bold" w:cs="Circular ProTT Bold" w:eastAsia="Circular ProTT Bold"/>
                      <w:b w:val="0"/>
                      <w:bCs w:val="0"/>
                      <w:color w:val="000000"/>
                      <w:spacing w:val="0"/>
                      <w:w w:val="100"/>
                      <w:sz w:val="32"/>
                      <w:szCs w:val="3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.614399pt;margin-top:767.140686pt;width:15.425001pt;height:27.0pt;mso-position-horizontal-relative:page;mso-position-vertical-relative:page;z-index:-861" type="#_x0000_t202" filled="f" stroked="f">
            <v:textbox inset="0,0,0,0">
              <w:txbxContent>
                <w:p>
                  <w:pPr>
                    <w:spacing w:line="540" w:lineRule="exact"/>
                    <w:ind w:left="20" w:right="0" w:firstLine="0"/>
                    <w:jc w:val="left"/>
                    <w:rPr>
                      <w:rFonts w:ascii="Circular Std Book" w:hAnsi="Circular Std Book" w:cs="Circular Std Book" w:eastAsia="Circular Std Book"/>
                      <w:sz w:val="50"/>
                      <w:szCs w:val="50"/>
                    </w:rPr>
                  </w:pP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9CDC"/>
                      <w:spacing w:val="0"/>
                      <w:w w:val="100"/>
                      <w:sz w:val="50"/>
                      <w:szCs w:val="50"/>
                    </w:rPr>
                    <w:t>2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0000"/>
                      <w:spacing w:val="0"/>
                      <w:w w:val="100"/>
                      <w:sz w:val="50"/>
                      <w:szCs w:val="5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1.810699pt;margin-top:55.671616pt;width:42.766pt;height:14.104pt;mso-position-horizontal-relative:page;mso-position-vertical-relative:page;z-index:-860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1906" w:h="16840"/>
          <w:pgMar w:top="1560" w:bottom="280" w:left="1680" w:right="168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442.205017pt;width:595.275pt;height:399.685pt;mso-position-horizontal-relative:page;mso-position-vertical-relative:page;z-index:-859" coordorigin="0,8844" coordsize="11906,7994">
            <v:shape style="position:absolute;left:0;top:8844;width:11906;height:7994" type="#_x0000_t75">
              <v:imagedata r:id="rId7" o:title=""/>
            </v:shape>
            <v:group style="position:absolute;left:5669;top:14343;width:4819;height:1361" coordorigin="5669,14343" coordsize="4819,1361">
              <v:shape style="position:absolute;left:5669;top:14343;width:4819;height:1361" coordorigin="5669,14343" coordsize="4819,1361" path="m5669,15704l10488,15704,10488,14343,5669,14343,5669,15704xe" filled="t" fillcolor="#9CBCCD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2.028633pt;margin-top:357.283722pt;width:27.698166pt;height:27.8531pt;mso-position-horizontal-relative:page;mso-position-vertical-relative:page;z-index:-858" coordorigin="841,7146" coordsize="554,557">
            <v:group style="position:absolute;left:851;top:7169;width:523;height:524" coordorigin="851,7169" coordsize="523,524">
              <v:shape style="position:absolute;left:851;top:7169;width:523;height:524" coordorigin="851,7169" coordsize="523,524" path="m982,7169l978,7169,974,7169,905,7207,860,7249,851,7279,851,7288,862,7361,890,7434,921,7489,962,7542,1011,7591,1062,7629,1117,7658,1174,7679,1251,7692,1271,7693,1282,7693,1291,7685,1304,7674,1308,7669,1274,7669,1253,7669,1175,7655,1119,7633,1064,7602,1014,7562,965,7511,928,7459,901,7403,879,7327,874,7269,880,7262,926,7221,979,7193,980,7192,1021,7192,1019,7186,1003,7173,982,7169xe" filled="t" fillcolor="#009CDC" stroked="f">
                <v:path arrowok="t"/>
                <v:fill type="solid"/>
              </v:shape>
              <v:shape style="position:absolute;left:851;top:7169;width:523;height:524" coordorigin="851,7169" coordsize="523,524" path="m1312,7506l1217,7506,1233,7508,1255,7513,1328,7537,1352,7560,1349,7568,1320,7621,1274,7669,1308,7669,1356,7606,1374,7567,1372,7550,1362,7532,1344,7519,1327,7512,1312,7506xe" filled="t" fillcolor="#009CDC" stroked="f">
                <v:path arrowok="t"/>
                <v:fill type="solid"/>
              </v:shape>
              <v:shape style="position:absolute;left:851;top:7169;width:523;height:524" coordorigin="851,7169" coordsize="523,524" path="m1021,7192l988,7192,996,7196,1000,7204,1026,7280,1038,7323,1036,7333,1035,7334,993,7361,986,7366,980,7374,978,7383,978,7398,984,7416,1023,7467,1065,7511,1132,7561,1152,7565,1170,7561,1182,7550,1189,7540,1160,7540,1145,7540,1092,7503,1046,7458,1003,7404,1000,7395,1002,7386,1003,7382,1006,7381,1056,7343,1059,7323,1056,7300,1050,7279,1044,7259,1038,7240,1031,7221,1025,7203,1021,7192xe" filled="t" fillcolor="#009CDC" stroked="f">
                <v:path arrowok="t"/>
                <v:fill type="solid"/>
              </v:shape>
              <v:shape style="position:absolute;left:851;top:7169;width:523;height:524" coordorigin="851,7169" coordsize="523,524" path="m1197,7483l1189,7495,1160,7540,1189,7540,1208,7509,1210,7508,1217,7506,1312,7506,1309,7505,1229,7483,1227,7483,1197,7483xe" filled="t" fillcolor="#009CDC" stroked="f">
                <v:path arrowok="t"/>
                <v:fill type="solid"/>
              </v:shape>
            </v:group>
            <v:group style="position:absolute;left:1110;top:7156;width:275;height:275" coordorigin="1110,7156" coordsize="275,275">
              <v:shape style="position:absolute;left:1110;top:7156;width:275;height:275" coordorigin="1110,7156" coordsize="275,275" path="m1121,7156l1115,7156,1110,7161,1110,7174,1115,7179,1143,7180,1166,7183,1229,7205,1282,7242,1324,7291,1351,7351,1361,7419,1361,7425,1366,7431,1379,7431,1385,7425,1378,7360,1355,7297,1318,7244,1269,7201,1210,7171,1144,7157,1121,7156xe" filled="t" fillcolor="#009CDC" stroked="f">
                <v:path arrowok="t"/>
                <v:fill type="solid"/>
              </v:shape>
            </v:group>
            <v:group style="position:absolute;left:1109;top:7229;width:201;height:201" coordorigin="1109,7229" coordsize="201,201">
              <v:shape style="position:absolute;left:1109;top:7229;width:201;height:201" coordorigin="1109,7229" coordsize="201,201" path="m1121,7229l1115,7229,1109,7235,1109,7248,1115,7253,1138,7254,1160,7258,1220,7286,1263,7333,1285,7396,1287,7419,1287,7425,1292,7431,1305,7431,1311,7425,1303,7365,1274,7306,1227,7262,1167,7235,1144,7231,1121,7229xe" filled="t" fillcolor="#009CDC" stroked="f">
                <v:path arrowok="t"/>
                <v:fill type="solid"/>
              </v:shape>
            </v:group>
            <v:group style="position:absolute;left:1109;top:7307;width:123;height:123" coordorigin="1109,7307" coordsize="123,123">
              <v:shape style="position:absolute;left:1109;top:7307;width:123;height:123" coordorigin="1109,7307" coordsize="123,123" path="m1121,7307l1115,7307,1109,7313,1109,7326,1115,7331,1126,7331,1149,7335,1198,7376,1209,7419,1209,7425,1215,7431,1228,7431,1233,7425,1215,7358,1165,7316,1144,7310,1121,7307xe" filled="t" fillcolor="#009CDC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205.236115pt;margin-top:357.798401pt;width:26.817944pt;height:26.824pt;mso-position-horizontal-relative:page;mso-position-vertical-relative:page;z-index:-857" coordorigin="4105,7156" coordsize="536,536">
            <v:group style="position:absolute;left:4115;top:7166;width:516;height:516" coordorigin="4115,7166" coordsize="516,516">
              <v:shape style="position:absolute;left:4115;top:7166;width:516;height:516" coordorigin="4115,7166" coordsize="516,516" path="m4362,7166l4296,7178,4237,7205,4187,7246,4148,7299,4123,7361,4115,7430,4116,7453,4132,7518,4164,7576,4209,7623,4264,7658,4327,7678,4373,7682,4391,7682,4456,7669,4478,7660,4368,7660,4346,7658,4283,7642,4228,7609,4184,7562,4154,7503,4139,7434,4138,7409,4140,7386,4160,7323,4196,7268,4246,7226,4306,7198,4373,7189,4474,7189,4455,7181,4433,7175,4410,7170,4386,7167,4362,7166xe" filled="t" fillcolor="#009CDC" stroked="f">
                <v:path arrowok="t"/>
                <v:fill type="solid"/>
              </v:shape>
              <v:shape style="position:absolute;left:4115;top:7166;width:516;height:516" coordorigin="4115,7166" coordsize="516,516" path="m4474,7189l4373,7189,4381,7189,4403,7191,4465,7208,4519,7241,4562,7288,4592,7348,4607,7418,4608,7443,4605,7466,4584,7528,4547,7582,4497,7623,4437,7650,4368,7660,4478,7660,4530,7628,4575,7582,4608,7524,4627,7458,4631,7409,4628,7387,4611,7324,4578,7268,4532,7223,4476,7189,4474,7189xe" filled="t" fillcolor="#009CDC" stroked="f">
                <v:path arrowok="t"/>
                <v:fill type="solid"/>
              </v:shape>
            </v:group>
            <v:group style="position:absolute;left:4219;top:7166;width:308;height:516" coordorigin="4219,7166" coordsize="308,516">
              <v:shape style="position:absolute;left:4219;top:7166;width:308;height:516" coordorigin="4219,7166" coordsize="308,516" path="m4371,7166l4308,7190,4258,7252,4232,7319,4220,7397,4219,7425,4220,7453,4233,7531,4259,7598,4295,7647,4356,7681,4373,7682,4375,7682,4392,7681,4408,7676,4423,7668,4436,7660,4371,7660,4356,7658,4302,7621,4270,7568,4249,7496,4242,7410,4244,7382,4259,7306,4288,7244,4342,7195,4373,7189,4435,7189,4421,7179,4405,7172,4388,7167,4371,7166xe" filled="t" fillcolor="#009CDC" stroked="f">
                <v:path arrowok="t"/>
                <v:fill type="solid"/>
              </v:shape>
              <v:shape style="position:absolute;left:4219;top:7166;width:308;height:516" coordorigin="4219,7166" coordsize="308,516" path="m4435,7189l4373,7189,4375,7189,4390,7191,4444,7228,4476,7281,4497,7353,4504,7439,4502,7467,4486,7543,4457,7604,4403,7653,4371,7660,4436,7660,4477,7614,4506,7553,4524,7478,4527,7422,4526,7394,4513,7316,4487,7250,4450,7201,4436,7189xe" filled="t" fillcolor="#009CDC" stroked="f">
                <v:path arrowok="t"/>
                <v:fill type="solid"/>
              </v:shape>
            </v:group>
            <v:group style="position:absolute;left:4362;top:7166;width:270;height:516" coordorigin="4362,7166" coordsize="270,516">
              <v:shape style="position:absolute;left:4362;top:7166;width:270;height:516" coordorigin="4362,7166" coordsize="270,516" path="m4373,7166l4367,7166,4362,7171,4362,7677,4367,7682,4373,7682,4384,7682,4450,7671,4479,7659,4384,7659,4384,7189,4479,7189,4462,7182,4441,7175,4419,7170,4396,7167,4373,7166xe" filled="t" fillcolor="#009CDC" stroked="f">
                <v:path arrowok="t"/>
                <v:fill type="solid"/>
              </v:shape>
              <v:shape style="position:absolute;left:4362;top:7166;width:270;height:516" coordorigin="4362,7166" coordsize="270,516" path="m4479,7189l4384,7189,4395,7190,4417,7193,4479,7214,4531,7251,4572,7301,4599,7361,4608,7430,4607,7453,4589,7517,4556,7573,4508,7617,4450,7647,4384,7659,4479,7659,4544,7617,4586,7568,4616,7509,4630,7442,4631,7418,4630,7395,4613,7330,4582,7273,4537,7225,4482,7190,4479,7189xe" filled="t" fillcolor="#009CDC" stroked="f">
                <v:path arrowok="t"/>
                <v:fill type="solid"/>
              </v:shape>
            </v:group>
            <v:group style="position:absolute;left:4115;top:7326;width:516;height:197" coordorigin="4115,7326" coordsize="516,197">
              <v:shape style="position:absolute;left:4115;top:7326;width:516;height:197" coordorigin="4115,7326" coordsize="516,197" path="m4608,7326l4137,7326,4133,7329,4117,7392,4115,7437,4117,7457,4131,7515,4137,7523,4608,7523,4613,7520,4616,7511,4619,7500,4150,7500,4147,7489,4143,7472,4140,7454,4138,7432,4138,7407,4140,7388,4144,7368,4150,7349,4619,7349,4614,7333,4613,7329,4608,7326xe" filled="t" fillcolor="#009CDC" stroked="f">
                <v:path arrowok="t"/>
                <v:fill type="solid"/>
              </v:shape>
              <v:shape style="position:absolute;left:4115;top:7326;width:516;height:197" coordorigin="4115,7326" coordsize="516,197" path="m4619,7349l4150,7349,4599,7359,4603,7376,4606,7395,4608,7416,4608,7441,4606,7461,4601,7480,4596,7500,4619,7500,4630,7437,4631,7412,4629,7392,4626,7372,4621,7352,4619,7349xe" filled="t" fillcolor="#009CDC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01.41098pt;margin-top:357.283508pt;width:19.987614pt;height:26.8377pt;mso-position-horizontal-relative:page;mso-position-vertical-relative:page;z-index:-856" coordorigin="8028,7146" coordsize="400,537">
            <v:group style="position:absolute;left:8135;top:7464;width:109;height:109" coordorigin="8135,7464" coordsize="109,109">
              <v:shape style="position:absolute;left:8135;top:7464;width:109;height:109" coordorigin="8135,7464" coordsize="109,109" path="m8197,7464l8142,7491,8135,7526,8137,7533,8182,7573,8194,7573,8198,7573,8201,7572,8190,7560,8190,7560,8168,7555,8153,7539,8154,7511,8161,7491,8174,7480,8190,7477,8225,7477,8223,7475,8217,7471,8204,7466,8197,7464xe" filled="t" fillcolor="#009CDC" stroked="f">
                <v:path arrowok="t"/>
                <v:fill type="solid"/>
              </v:shape>
              <v:shape style="position:absolute;left:8135;top:7464;width:109;height:109" coordorigin="8135,7464" coordsize="109,109" path="m8225,7477l8190,7477,8211,7483,8226,7498,8236,7521,8237,7520,8237,7519,8240,7517,8242,7515,8244,7514,8243,7508,8242,7503,8237,7491,8233,7485,8225,7477xe" filled="t" fillcolor="#009CDC" stroked="f">
                <v:path arrowok="t"/>
                <v:fill type="solid"/>
              </v:shape>
            </v:group>
            <v:group style="position:absolute;left:8106;top:7435;width:166;height:138" coordorigin="8106,7435" coordsize="166,138">
              <v:shape style="position:absolute;left:8106;top:7435;width:166;height:138" coordorigin="8106,7435" coordsize="166,138" path="m8201,7435l8138,7452,8106,7507,8106,7530,8109,7541,8116,7559,8121,7566,8127,7573,8144,7573,8131,7558,8122,7540,8132,7477,8189,7448,8235,7448,8232,7446,8212,7437,8201,7435xe" filled="t" fillcolor="#009CDC" stroked="f">
                <v:path arrowok="t"/>
                <v:fill type="solid"/>
              </v:shape>
              <v:shape style="position:absolute;left:8106;top:7435;width:166;height:138" coordorigin="8106,7435" coordsize="166,138" path="m8235,7448l8189,7448,8211,7451,8231,7461,8246,7476,8256,7495,8263,7510,8266,7510,8268,7511,8270,7509,8271,7508,8272,7506,8271,7499,8269,7493,8262,7476,8256,7467,8241,7452,8235,7448xe" filled="t" fillcolor="#009CDC" stroked="f">
                <v:path arrowok="t"/>
                <v:fill type="solid"/>
              </v:shape>
            </v:group>
            <v:group style="position:absolute;left:8078;top:7407;width:222;height:166" coordorigin="8078,7407" coordsize="222,166">
              <v:shape style="position:absolute;left:8078;top:7407;width:222;height:166" coordorigin="8078,7407" coordsize="222,166" path="m8199,7407l8134,7422,8091,7465,8078,7506,8079,7531,8082,7549,8088,7566,8090,7570,8092,7573,8106,7573,8097,7555,8092,7536,8108,7465,8155,7426,8174,7420,8243,7420,8238,7418,8217,7410,8199,7407xe" filled="t" fillcolor="#009CDC" stroked="f">
                <v:path arrowok="t"/>
                <v:fill type="solid"/>
              </v:shape>
              <v:shape style="position:absolute;left:8078;top:7407;width:222;height:166" coordorigin="8078,7407" coordsize="222,166" path="m8300,7497l8294,7497,8298,7497,8300,7497,8300,7497xe" filled="t" fillcolor="#009CDC" stroked="f">
                <v:path arrowok="t"/>
                <v:fill type="solid"/>
              </v:shape>
              <v:shape style="position:absolute;left:8078;top:7407;width:222;height:166" coordorigin="8078,7407" coordsize="222,166" path="m8243,7420l8174,7420,8200,7422,8223,7427,8272,7463,8289,7497,8292,7497,8300,7497,8298,7490,8255,7427,8243,7420xe" filled="t" fillcolor="#009CDC" stroked="f">
                <v:path arrowok="t"/>
                <v:fill type="solid"/>
              </v:shape>
            </v:group>
            <v:group style="position:absolute;left:8327;top:7514;width:2;height:2" coordorigin="8327,7514" coordsize="2,2">
              <v:shape style="position:absolute;left:8327;top:7514;width:2;height:2" coordorigin="8327,7514" coordsize="0,2" path="m8327,7515l8328,7515e" filled="f" stroked="t" strokeweight=".21pt" strokecolor="#39607A">
                <v:path arrowok="t"/>
              </v:shape>
            </v:group>
            <v:group style="position:absolute;left:8038;top:7156;width:289;height:462" coordorigin="8038,7156" coordsize="289,462">
              <v:shape style="position:absolute;left:8038;top:7156;width:289;height:462" coordorigin="8038,7156" coordsize="289,462" path="m8298,7156l8067,7156,8047,7164,8038,7184,8039,7589,8047,7609,8067,7618,8244,7618,8237,7611,8175,7611,8170,7606,8170,7592,8175,7587,8215,7587,8209,7581,8064,7581,8061,7578,8061,7201,8061,7198,8064,7195,8327,7194,8327,7185,8157,7185,8154,7182,8154,7176,8155,7174,8158,7172,8159,7171,8321,7171,8319,7164,8299,7156,8298,7156xe" filled="t" fillcolor="#009CDC" stroked="f">
                <v:path arrowok="t"/>
                <v:fill type="solid"/>
              </v:shape>
              <v:shape style="position:absolute;left:8038;top:7156;width:289;height:462" coordorigin="8038,7156" coordsize="289,462" path="m8215,7587l8192,7587,8196,7592,8196,7606,8192,7611,8175,7611,8237,7611,8215,7587xe" filled="t" fillcolor="#009CDC" stroked="f">
                <v:path arrowok="t"/>
                <v:fill type="solid"/>
              </v:shape>
              <v:shape style="position:absolute;left:8038;top:7156;width:289;height:462" coordorigin="8038,7156" coordsize="289,462" path="m8209,7581l8064,7581,8209,7581xe" filled="t" fillcolor="#009CDC" stroked="f">
                <v:path arrowok="t"/>
                <v:fill type="solid"/>
              </v:shape>
              <v:shape style="position:absolute;left:8038;top:7156;width:289;height:462" coordorigin="8038,7156" coordsize="289,462" path="m8327,7194l8302,7194,8305,7197,8305,7494,8327,7483,8327,7194xe" filled="t" fillcolor="#009CDC" stroked="f">
                <v:path arrowok="t"/>
                <v:fill type="solid"/>
              </v:shape>
              <v:shape style="position:absolute;left:8038;top:7156;width:289;height:462" coordorigin="8038,7156" coordsize="289,462" path="m8321,7171l8208,7171,8211,7174,8211,7182,8208,7185,8157,7185,8327,7185,8327,7185,8321,7171xe" filled="t" fillcolor="#009CDC" stroked="f">
                <v:path arrowok="t"/>
                <v:fill type="solid"/>
              </v:shape>
            </v:group>
            <v:group style="position:absolute;left:8163;top:7491;width:255;height:181" coordorigin="8163,7491" coordsize="255,181">
              <v:shape style="position:absolute;left:8163;top:7491;width:255;height:181" coordorigin="8163,7491" coordsize="255,181" path="m8232,7621l8225,7624,8217,7632,8215,7637,8214,7648,8216,7654,8224,7663,8229,7666,8316,7671,8320,7672,8324,7672,8332,7671,8336,7669,8344,7661,8323,7661,8321,7661,8319,7660,8318,7660,8233,7655,8230,7654,8226,7649,8225,7646,8226,7641,8227,7638,8231,7634,8234,7633,8283,7633,8285,7630,8284,7627,8280,7623,8264,7623,8232,7621xe" filled="t" fillcolor="#009CDC" stroked="f">
                <v:path arrowok="t"/>
                <v:fill type="solid"/>
              </v:shape>
              <v:shape style="position:absolute;left:8163;top:7491;width:255;height:181" coordorigin="8163,7491" coordsize="255,181" path="m8350,7504l8332,7504,8335,7505,8406,7575,8406,7583,8330,7659,8328,7660,8323,7661,8344,7661,8418,7587,8418,7572,8350,7504xe" filled="t" fillcolor="#009CDC" stroked="f">
                <v:path arrowok="t"/>
                <v:fill type="solid"/>
              </v:shape>
              <v:shape style="position:absolute;left:8163;top:7491;width:255;height:181" coordorigin="8163,7491" coordsize="255,181" path="m8283,7633l8234,7633,8281,7635,8283,7634,8283,7633xe" filled="t" fillcolor="#009CDC" stroked="f">
                <v:path arrowok="t"/>
                <v:fill type="solid"/>
              </v:shape>
              <v:shape style="position:absolute;left:8163;top:7491;width:255;height:181" coordorigin="8163,7491" coordsize="255,181" path="m8195,7491l8181,7491,8163,7509,8163,7523,8264,7623,8280,7623,8176,7519,8176,7512,8184,7503,8207,7503,8195,7491xe" filled="t" fillcolor="#009CDC" stroked="f">
                <v:path arrowok="t"/>
                <v:fill type="solid"/>
              </v:shape>
              <v:shape style="position:absolute;left:8163;top:7491;width:255;height:181" coordorigin="8163,7491" coordsize="255,181" path="m8207,7503l8191,7503,8246,7558,8250,7558,8254,7553,8254,7550,8247,7543,8247,7536,8250,7534,8238,7534,8207,7503xe" filled="t" fillcolor="#009CDC" stroked="f">
                <v:path arrowok="t"/>
                <v:fill type="solid"/>
              </v:shape>
              <v:shape style="position:absolute;left:8163;top:7491;width:255;height:181" coordorigin="8163,7491" coordsize="255,181" path="m8282,7529l8263,7529,8265,7530,8281,7545,8284,7545,8288,7541,8288,7537,8282,7531,8282,7529xe" filled="t" fillcolor="#009CDC" stroked="f">
                <v:path arrowok="t"/>
                <v:fill type="solid"/>
              </v:shape>
              <v:shape style="position:absolute;left:8163;top:7491;width:255;height:181" coordorigin="8163,7491" coordsize="255,181" path="m8264,7518l8254,7518,8248,7520,8241,7527,8239,7530,8238,7534,8250,7534,8254,7530,8257,7529,8282,7529,8282,7523,8284,7522,8272,7522,8269,7519,8264,7518xe" filled="t" fillcolor="#009CDC" stroked="f">
                <v:path arrowok="t"/>
                <v:fill type="solid"/>
              </v:shape>
              <v:shape style="position:absolute;left:8163;top:7491;width:255;height:181" coordorigin="8163,7491" coordsize="255,181" path="m8317,7516l8297,7516,8300,7517,8316,7533,8319,7533,8324,7528,8324,7525,8317,7518,8317,7516xe" filled="t" fillcolor="#009CDC" stroked="f">
                <v:path arrowok="t"/>
                <v:fill type="solid"/>
              </v:shape>
              <v:shape style="position:absolute;left:8163;top:7491;width:255;height:181" coordorigin="8163,7491" coordsize="255,181" path="m8298,7505l8272,7522,8284,7522,8288,7517,8291,7516,8317,7516,8317,7511,8319,7509,8308,7509,8307,7509,8306,7508,8302,7506,8298,7505xe" filled="t" fillcolor="#009CDC" stroked="f">
                <v:path arrowok="t"/>
                <v:fill type="solid"/>
              </v:shape>
              <v:shape style="position:absolute;left:8163;top:7491;width:255;height:181" coordorigin="8163,7491" coordsize="255,181" path="m8335,7492l8308,7509,8319,7509,8323,7505,8325,7504,8328,7504,8332,7504,8350,7504,8341,7495,8335,7492xe" filled="t" fillcolor="#009CDC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41.519699pt;margin-top:94.552757pt;width:458.723022pt;height:32pt;mso-position-horizontal-relative:page;mso-position-vertical-relative:page;z-index:-855" type="#_x0000_t202" filled="f" stroked="f">
            <v:textbox inset="0,0,0,0">
              <w:txbxContent>
                <w:p>
                  <w:pPr>
                    <w:spacing w:line="640" w:lineRule="exact"/>
                    <w:ind w:left="20" w:right="0" w:firstLine="0"/>
                    <w:jc w:val="left"/>
                    <w:rPr>
                      <w:rFonts w:ascii="Circular Std Book" w:hAnsi="Circular Std Book" w:cs="Circular Std Book" w:eastAsia="Circular Std Book"/>
                      <w:sz w:val="60"/>
                      <w:szCs w:val="60"/>
                    </w:rPr>
                  </w:pP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9CDC"/>
                      <w:spacing w:val="-5"/>
                      <w:w w:val="100"/>
                      <w:sz w:val="60"/>
                      <w:szCs w:val="60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9CDC"/>
                      <w:spacing w:val="-3"/>
                      <w:w w:val="100"/>
                      <w:sz w:val="60"/>
                      <w:szCs w:val="60"/>
                    </w:rPr>
                    <w:t>b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9CDC"/>
                      <w:spacing w:val="-9"/>
                      <w:w w:val="100"/>
                      <w:sz w:val="60"/>
                      <w:szCs w:val="60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9CDC"/>
                      <w:spacing w:val="-10"/>
                      <w:w w:val="100"/>
                      <w:sz w:val="60"/>
                      <w:szCs w:val="60"/>
                    </w:rPr>
                    <w:t>u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9CDC"/>
                      <w:spacing w:val="0"/>
                      <w:w w:val="100"/>
                      <w:sz w:val="60"/>
                      <w:szCs w:val="60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9CDC"/>
                      <w:spacing w:val="0"/>
                      <w:w w:val="100"/>
                      <w:sz w:val="60"/>
                      <w:szCs w:val="60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9CDC"/>
                      <w:spacing w:val="-8"/>
                      <w:w w:val="100"/>
                      <w:sz w:val="60"/>
                      <w:szCs w:val="60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9CDC"/>
                      <w:spacing w:val="0"/>
                      <w:w w:val="100"/>
                      <w:sz w:val="60"/>
                      <w:szCs w:val="60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9CDC"/>
                      <w:spacing w:val="0"/>
                      <w:w w:val="100"/>
                      <w:sz w:val="60"/>
                      <w:szCs w:val="60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9CDC"/>
                      <w:spacing w:val="-14"/>
                      <w:w w:val="100"/>
                      <w:sz w:val="60"/>
                      <w:szCs w:val="60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9CDC"/>
                      <w:spacing w:val="-7"/>
                      <w:w w:val="100"/>
                      <w:sz w:val="60"/>
                      <w:szCs w:val="60"/>
                    </w:rPr>
                    <w:t>h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9CDC"/>
                      <w:spacing w:val="0"/>
                      <w:w w:val="100"/>
                      <w:sz w:val="60"/>
                      <w:szCs w:val="60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9CDC"/>
                      <w:spacing w:val="0"/>
                      <w:w w:val="100"/>
                      <w:sz w:val="60"/>
                      <w:szCs w:val="60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9CDC"/>
                      <w:spacing w:val="-7"/>
                      <w:w w:val="100"/>
                      <w:sz w:val="60"/>
                      <w:szCs w:val="60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9CDC"/>
                      <w:spacing w:val="-7"/>
                      <w:w w:val="100"/>
                      <w:sz w:val="60"/>
                      <w:szCs w:val="60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9CDC"/>
                      <w:spacing w:val="-9"/>
                      <w:w w:val="100"/>
                      <w:sz w:val="60"/>
                      <w:szCs w:val="60"/>
                    </w:rPr>
                    <w:t>h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9CDC"/>
                      <w:spacing w:val="-10"/>
                      <w:w w:val="100"/>
                      <w:sz w:val="60"/>
                      <w:szCs w:val="60"/>
                    </w:rPr>
                    <w:t>ab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9CDC"/>
                      <w:spacing w:val="-14"/>
                      <w:w w:val="100"/>
                      <w:sz w:val="60"/>
                      <w:szCs w:val="60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9CDC"/>
                      <w:spacing w:val="-14"/>
                      <w:w w:val="100"/>
                      <w:sz w:val="60"/>
                      <w:szCs w:val="60"/>
                    </w:rPr>
                    <w:t>l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9CDC"/>
                      <w:spacing w:val="-11"/>
                      <w:w w:val="100"/>
                      <w:sz w:val="60"/>
                      <w:szCs w:val="60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9CDC"/>
                      <w:spacing w:val="-10"/>
                      <w:w w:val="100"/>
                      <w:sz w:val="60"/>
                      <w:szCs w:val="60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9CDC"/>
                      <w:spacing w:val="-8"/>
                      <w:w w:val="100"/>
                      <w:sz w:val="60"/>
                      <w:szCs w:val="60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9CDC"/>
                      <w:spacing w:val="-18"/>
                      <w:w w:val="100"/>
                      <w:sz w:val="60"/>
                      <w:szCs w:val="60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9CDC"/>
                      <w:spacing w:val="-12"/>
                      <w:w w:val="100"/>
                      <w:sz w:val="60"/>
                      <w:szCs w:val="60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9CDC"/>
                      <w:spacing w:val="-9"/>
                      <w:w w:val="100"/>
                      <w:sz w:val="60"/>
                      <w:szCs w:val="60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9CDC"/>
                      <w:spacing w:val="0"/>
                      <w:w w:val="100"/>
                      <w:sz w:val="60"/>
                      <w:szCs w:val="60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9CDC"/>
                      <w:spacing w:val="0"/>
                      <w:w w:val="100"/>
                      <w:sz w:val="60"/>
                      <w:szCs w:val="60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9CDC"/>
                      <w:spacing w:val="-7"/>
                      <w:w w:val="100"/>
                      <w:sz w:val="60"/>
                      <w:szCs w:val="60"/>
                    </w:rPr>
                    <w:t>h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9CDC"/>
                      <w:spacing w:val="-7"/>
                      <w:w w:val="100"/>
                      <w:sz w:val="60"/>
                      <w:szCs w:val="60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9CDC"/>
                      <w:spacing w:val="-10"/>
                      <w:w w:val="100"/>
                      <w:sz w:val="60"/>
                      <w:szCs w:val="60"/>
                    </w:rPr>
                    <w:t>sp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9CDC"/>
                      <w:spacing w:val="-11"/>
                      <w:w w:val="100"/>
                      <w:sz w:val="60"/>
                      <w:szCs w:val="60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9CDC"/>
                      <w:spacing w:val="-10"/>
                      <w:w w:val="100"/>
                      <w:sz w:val="60"/>
                      <w:szCs w:val="60"/>
                    </w:rPr>
                    <w:t>tal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0000"/>
                      <w:spacing w:val="0"/>
                      <w:w w:val="100"/>
                      <w:sz w:val="60"/>
                      <w:szCs w:val="6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519699pt;margin-top:159.546875pt;width:459.927222pt;height:44pt;mso-position-horizontal-relative:page;mso-position-vertical-relative:page;z-index:-854" type="#_x0000_t202" filled="f" stroked="f">
            <v:textbox inset="0,0,0,0">
              <w:txbxContent>
                <w:p>
                  <w:pPr>
                    <w:spacing w:line="277" w:lineRule="exact"/>
                    <w:ind w:left="20" w:right="0" w:firstLine="0"/>
                    <w:jc w:val="left"/>
                    <w:rPr>
                      <w:rFonts w:ascii="Circular Std Book" w:hAnsi="Circular Std Book" w:cs="Circular Std Book" w:eastAsia="Circular Std Book"/>
                      <w:sz w:val="24"/>
                      <w:szCs w:val="24"/>
                    </w:rPr>
                  </w:pP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h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11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c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h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u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1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p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5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v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es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1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c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11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f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m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4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1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u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11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h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1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u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p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p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3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1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4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v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c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es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11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f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u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1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5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y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1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h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  <w:p>
                  <w:pPr>
                    <w:spacing w:line="300" w:lineRule="exact"/>
                    <w:ind w:left="20" w:right="0" w:firstLine="0"/>
                    <w:jc w:val="left"/>
                    <w:rPr>
                      <w:rFonts w:ascii="Circular Std Book" w:hAnsi="Circular Std Book" w:cs="Circular Std Book" w:eastAsia="Circular Std Book"/>
                      <w:sz w:val="24"/>
                      <w:szCs w:val="24"/>
                    </w:rPr>
                  </w:pP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1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9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C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8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f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9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pe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p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l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9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w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h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9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h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6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5"/>
                      <w:w w:val="100"/>
                      <w:sz w:val="24"/>
                      <w:szCs w:val="24"/>
                    </w:rPr>
                    <w:t>v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9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u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1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9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m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j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9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4"/>
                      <w:w w:val="100"/>
                      <w:sz w:val="24"/>
                      <w:szCs w:val="24"/>
                    </w:rPr>
                    <w:t>j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u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es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8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9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9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u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l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9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f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9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9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p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3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9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c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c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,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  <w:p>
                  <w:pPr>
                    <w:spacing w:line="300" w:lineRule="exact"/>
                    <w:ind w:left="20" w:right="0" w:firstLine="0"/>
                    <w:jc w:val="left"/>
                    <w:rPr>
                      <w:rFonts w:ascii="Circular Std Book" w:hAnsi="Circular Std Book" w:cs="Circular Std Book" w:eastAsia="Circular Std Book"/>
                      <w:sz w:val="24"/>
                      <w:szCs w:val="24"/>
                    </w:rPr>
                  </w:pP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17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h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18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f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m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l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.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519699pt;margin-top:215.886871pt;width:457.565622pt;height:29.0pt;mso-position-horizontal-relative:page;mso-position-vertical-relative:page;z-index:-853" type="#_x0000_t202" filled="f" stroked="f">
            <v:textbox inset="0,0,0,0">
              <w:txbxContent>
                <w:p>
                  <w:pPr>
                    <w:spacing w:line="277" w:lineRule="exact"/>
                    <w:ind w:left="20" w:right="0" w:firstLine="0"/>
                    <w:jc w:val="left"/>
                    <w:rPr>
                      <w:rFonts w:ascii="Circular Std Book" w:hAnsi="Circular Std Book" w:cs="Circular Std Book" w:eastAsia="Circular Std Book"/>
                      <w:sz w:val="24"/>
                      <w:szCs w:val="24"/>
                    </w:rPr>
                  </w:pP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M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j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1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4"/>
                      <w:w w:val="100"/>
                      <w:sz w:val="24"/>
                      <w:szCs w:val="24"/>
                    </w:rPr>
                    <w:t>j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u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es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11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11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f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11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4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: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11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p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l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11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c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1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4"/>
                      <w:w w:val="100"/>
                      <w:sz w:val="24"/>
                      <w:szCs w:val="24"/>
                    </w:rPr>
                    <w:t>j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u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es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11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u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c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h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11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11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q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u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p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l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g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11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11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p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p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l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g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6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;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  <w:p>
                  <w:pPr>
                    <w:spacing w:line="300" w:lineRule="exact"/>
                    <w:ind w:left="20" w:right="0" w:firstLine="0"/>
                    <w:jc w:val="left"/>
                    <w:rPr>
                      <w:rFonts w:ascii="Circular Std Book" w:hAnsi="Circular Std Book" w:cs="Circular Std Book" w:eastAsia="Circular Std Book"/>
                      <w:sz w:val="24"/>
                      <w:szCs w:val="24"/>
                    </w:rPr>
                  </w:pP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m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4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1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1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4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5"/>
                      <w:w w:val="100"/>
                      <w:sz w:val="24"/>
                      <w:szCs w:val="24"/>
                    </w:rPr>
                    <w:t>v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16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c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q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u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1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16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4"/>
                      <w:w w:val="100"/>
                      <w:sz w:val="24"/>
                      <w:szCs w:val="24"/>
                    </w:rPr>
                    <w:t>j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u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5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;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1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4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3"/>
                      <w:w w:val="100"/>
                      <w:sz w:val="24"/>
                      <w:szCs w:val="24"/>
                    </w:rPr>
                    <w:t>x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4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5"/>
                      <w:w w:val="100"/>
                      <w:sz w:val="24"/>
                      <w:szCs w:val="24"/>
                    </w:rPr>
                    <w:t>v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1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u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5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;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16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8"/>
                      <w:w w:val="100"/>
                      <w:sz w:val="24"/>
                      <w:szCs w:val="24"/>
                    </w:rPr>
                    <w:t>/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1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m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p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u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4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.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519699pt;margin-top:257.226868pt;width:450.233621pt;height:29pt;mso-position-horizontal-relative:page;mso-position-vertical-relative:page;z-index:-852" type="#_x0000_t202" filled="f" stroked="f">
            <v:textbox inset="0,0,0,0">
              <w:txbxContent>
                <w:p>
                  <w:pPr>
                    <w:spacing w:line="277" w:lineRule="exact"/>
                    <w:ind w:left="20" w:right="0" w:firstLine="0"/>
                    <w:jc w:val="left"/>
                    <w:rPr>
                      <w:rFonts w:ascii="Circular Std Book" w:hAnsi="Circular Std Book" w:cs="Circular Std Book" w:eastAsia="Circular Std Book"/>
                      <w:sz w:val="24"/>
                      <w:szCs w:val="24"/>
                    </w:rPr>
                  </w:pP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f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11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6"/>
                      <w:w w:val="100"/>
                      <w:sz w:val="24"/>
                      <w:szCs w:val="24"/>
                    </w:rPr>
                    <w:t>y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u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1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4"/>
                      <w:w w:val="100"/>
                      <w:sz w:val="24"/>
                      <w:szCs w:val="24"/>
                    </w:rPr>
                    <w:t>w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u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l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1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l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6"/>
                      <w:w w:val="100"/>
                      <w:sz w:val="24"/>
                      <w:szCs w:val="24"/>
                    </w:rPr>
                    <w:t>k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1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m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11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l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1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f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m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4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1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u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1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u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p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p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3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1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4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v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c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,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11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p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l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1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c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1"/>
                      <w:w w:val="100"/>
                      <w:sz w:val="24"/>
                      <w:szCs w:val="24"/>
                    </w:rPr>
                    <w:t>c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  <w:p>
                  <w:pPr>
                    <w:spacing w:line="300" w:lineRule="exact"/>
                    <w:ind w:left="20" w:right="0" w:firstLine="0"/>
                    <w:jc w:val="left"/>
                    <w:rPr>
                      <w:rFonts w:ascii="Circular Std Book" w:hAnsi="Circular Std Book" w:cs="Circular Std Book" w:eastAsia="Circular Std Book"/>
                      <w:sz w:val="24"/>
                      <w:szCs w:val="24"/>
                    </w:rPr>
                  </w:pP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6"/>
                      <w:w w:val="100"/>
                      <w:sz w:val="24"/>
                      <w:szCs w:val="24"/>
                    </w:rPr>
                    <w:t>y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u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7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1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9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C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8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l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y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8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u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p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p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3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7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Co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4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8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8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h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8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1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9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C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7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8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1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1"/>
                      <w:w w:val="100"/>
                      <w:sz w:val="24"/>
                      <w:szCs w:val="24"/>
                    </w:rPr>
                    <w:t>3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2"/>
                      <w:w w:val="100"/>
                      <w:sz w:val="24"/>
                      <w:szCs w:val="24"/>
                    </w:rPr>
                    <w:t>0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0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8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2"/>
                      <w:w w:val="100"/>
                      <w:sz w:val="24"/>
                      <w:szCs w:val="24"/>
                    </w:rPr>
                    <w:t>6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2"/>
                      <w:w w:val="100"/>
                      <w:sz w:val="24"/>
                      <w:szCs w:val="24"/>
                    </w:rPr>
                    <w:t>5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4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7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1"/>
                      <w:w w:val="100"/>
                      <w:sz w:val="24"/>
                      <w:szCs w:val="24"/>
                    </w:rPr>
                    <w:t>3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1"/>
                      <w:w w:val="100"/>
                      <w:sz w:val="24"/>
                      <w:szCs w:val="24"/>
                    </w:rPr>
                    <w:t>2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6"/>
                      <w:w w:val="100"/>
                      <w:sz w:val="24"/>
                      <w:szCs w:val="24"/>
                    </w:rPr>
                    <w:t>9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.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519699pt;margin-top:298.566864pt;width:454.367622pt;height:29.0pt;mso-position-horizontal-relative:page;mso-position-vertical-relative:page;z-index:-851" type="#_x0000_t202" filled="f" stroked="f">
            <v:textbox inset="0,0,0,0">
              <w:txbxContent>
                <w:p>
                  <w:pPr>
                    <w:spacing w:line="277" w:lineRule="exact"/>
                    <w:ind w:left="20" w:right="0" w:firstLine="0"/>
                    <w:jc w:val="left"/>
                    <w:rPr>
                      <w:rFonts w:ascii="Circular Std Book" w:hAnsi="Circular Std Book" w:cs="Circular Std Book" w:eastAsia="Circular Std Book"/>
                      <w:sz w:val="24"/>
                      <w:szCs w:val="24"/>
                    </w:rPr>
                  </w:pP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F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8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f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m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4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8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u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9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h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8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1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9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C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9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8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6"/>
                      <w:w w:val="100"/>
                      <w:sz w:val="24"/>
                      <w:szCs w:val="24"/>
                    </w:rPr>
                    <w:t>y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u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8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4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w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9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l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g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u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g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,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8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c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4"/>
                      <w:w w:val="100"/>
                      <w:sz w:val="24"/>
                      <w:szCs w:val="24"/>
                    </w:rPr>
                    <w:t>l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l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9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8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f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8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h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9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u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m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8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l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1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4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  <w:p>
                  <w:pPr>
                    <w:spacing w:line="300" w:lineRule="exact"/>
                    <w:ind w:left="20" w:right="0" w:firstLine="0"/>
                    <w:jc w:val="left"/>
                    <w:rPr>
                      <w:rFonts w:ascii="Circular Std Book" w:hAnsi="Circular Std Book" w:cs="Circular Std Book" w:eastAsia="Circular Std Book"/>
                      <w:sz w:val="24"/>
                      <w:szCs w:val="24"/>
                    </w:rPr>
                  </w:pP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8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h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8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c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k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8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f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8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h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8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bo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k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l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et.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2.4002pt;margin-top:363.016296pt;width:87.31575pt;height:15.98pt;mso-position-horizontal-relative:page;mso-position-vertical-relative:page;z-index:-850" type="#_x0000_t202" filled="f" stroked="f">
            <v:textbox inset="0,0,0,0">
              <w:txbxContent>
                <w:p>
                  <w:pPr>
                    <w:spacing w:line="320" w:lineRule="exact"/>
                    <w:ind w:left="20" w:right="0" w:firstLine="0"/>
                    <w:jc w:val="left"/>
                    <w:rPr>
                      <w:rFonts w:ascii="Circular Std Book" w:hAnsi="Circular Std Book" w:cs="Circular Std Book" w:eastAsia="Circular Std Book"/>
                      <w:sz w:val="28"/>
                      <w:szCs w:val="28"/>
                    </w:rPr>
                  </w:pP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8"/>
                      <w:szCs w:val="28"/>
                    </w:rPr>
                    <w:t>1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1"/>
                      <w:w w:val="100"/>
                      <w:sz w:val="28"/>
                      <w:szCs w:val="28"/>
                    </w:rPr>
                    <w:t>3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2"/>
                      <w:w w:val="100"/>
                      <w:sz w:val="28"/>
                      <w:szCs w:val="28"/>
                    </w:rPr>
                    <w:t>0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8"/>
                      <w:szCs w:val="28"/>
                    </w:rPr>
                    <w:t>0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3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2"/>
                      <w:w w:val="100"/>
                      <w:sz w:val="28"/>
                      <w:szCs w:val="28"/>
                    </w:rPr>
                    <w:t>6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2"/>
                      <w:w w:val="100"/>
                      <w:sz w:val="28"/>
                      <w:szCs w:val="28"/>
                    </w:rPr>
                    <w:t>5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8"/>
                      <w:szCs w:val="28"/>
                    </w:rPr>
                    <w:t>4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4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1"/>
                      <w:w w:val="100"/>
                      <w:sz w:val="28"/>
                      <w:szCs w:val="28"/>
                    </w:rPr>
                    <w:t>3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1"/>
                      <w:w w:val="100"/>
                      <w:sz w:val="28"/>
                      <w:szCs w:val="28"/>
                    </w:rPr>
                    <w:t>2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8"/>
                      <w:szCs w:val="28"/>
                    </w:rPr>
                    <w:t>9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4.905502pt;margin-top:363.016296pt;width:126.81764pt;height:15.98pt;mso-position-horizontal-relative:page;mso-position-vertical-relative:page;z-index:-849" type="#_x0000_t202" filled="f" stroked="f">
            <v:textbox inset="0,0,0,0">
              <w:txbxContent>
                <w:p>
                  <w:pPr>
                    <w:spacing w:line="320" w:lineRule="exact"/>
                    <w:ind w:left="20" w:right="0" w:firstLine="0"/>
                    <w:jc w:val="left"/>
                    <w:rPr>
                      <w:rFonts w:ascii="Circular Std Book" w:hAnsi="Circular Std Book" w:cs="Circular Std Book" w:eastAsia="Circular Std Book"/>
                      <w:sz w:val="28"/>
                      <w:szCs w:val="28"/>
                    </w:rPr>
                  </w:pPr>
                  <w:hyperlink r:id="rId8">
                    <w:r>
                      <w:rPr>
                        <w:rFonts w:ascii="Circular Std Book" w:hAnsi="Circular Std Book" w:cs="Circular Std Book" w:eastAsia="Circular Std Book"/>
                        <w:b w:val="0"/>
                        <w:bCs w:val="0"/>
                        <w:color w:val="39607A"/>
                        <w:spacing w:val="5"/>
                        <w:w w:val="100"/>
                        <w:sz w:val="28"/>
                        <w:szCs w:val="28"/>
                      </w:rPr>
                      <w:t>w</w:t>
                    </w:r>
                    <w:r>
                      <w:rPr>
                        <w:rFonts w:ascii="Circular Std Book" w:hAnsi="Circular Std Book" w:cs="Circular Std Book" w:eastAsia="Circular Std Book"/>
                        <w:b w:val="0"/>
                        <w:bCs w:val="0"/>
                        <w:color w:val="39607A"/>
                        <w:spacing w:val="5"/>
                        <w:w w:val="100"/>
                        <w:sz w:val="28"/>
                        <w:szCs w:val="28"/>
                      </w:rPr>
                      <w:t>w</w:t>
                    </w:r>
                    <w:r>
                      <w:rPr>
                        <w:rFonts w:ascii="Circular Std Book" w:hAnsi="Circular Std Book" w:cs="Circular Std Book" w:eastAsia="Circular Std Book"/>
                        <w:b w:val="0"/>
                        <w:bCs w:val="0"/>
                        <w:color w:val="39607A"/>
                        <w:spacing w:val="-14"/>
                        <w:w w:val="100"/>
                        <w:sz w:val="28"/>
                        <w:szCs w:val="28"/>
                      </w:rPr>
                      <w:t>w</w:t>
                    </w:r>
                    <w:r>
                      <w:rPr>
                        <w:rFonts w:ascii="Circular Std Book" w:hAnsi="Circular Std Book" w:cs="Circular Std Book" w:eastAsia="Circular Std Book"/>
                        <w:b w:val="0"/>
                        <w:bCs w:val="0"/>
                        <w:color w:val="39607A"/>
                        <w:spacing w:val="-11"/>
                        <w:w w:val="100"/>
                        <w:sz w:val="28"/>
                        <w:szCs w:val="28"/>
                      </w:rPr>
                      <w:t>.</w:t>
                    </w:r>
                    <w:r>
                      <w:rPr>
                        <w:rFonts w:ascii="Circular Std Book" w:hAnsi="Circular Std Book" w:cs="Circular Std Book" w:eastAsia="Circular Std Book"/>
                        <w:b w:val="0"/>
                        <w:bCs w:val="0"/>
                        <w:color w:val="39607A"/>
                        <w:spacing w:val="-2"/>
                        <w:w w:val="100"/>
                        <w:sz w:val="28"/>
                        <w:szCs w:val="28"/>
                      </w:rPr>
                      <w:t>ta</w:t>
                    </w:r>
                    <w:r>
                      <w:rPr>
                        <w:rFonts w:ascii="Circular Std Book" w:hAnsi="Circular Std Book" w:cs="Circular Std Book" w:eastAsia="Circular Std Book"/>
                        <w:b w:val="0"/>
                        <w:bCs w:val="0"/>
                        <w:color w:val="39607A"/>
                        <w:spacing w:val="-2"/>
                        <w:w w:val="100"/>
                        <w:sz w:val="28"/>
                        <w:szCs w:val="28"/>
                      </w:rPr>
                      <w:t>c</w:t>
                    </w:r>
                    <w:r>
                      <w:rPr>
                        <w:rFonts w:ascii="Circular Std Book" w:hAnsi="Circular Std Book" w:cs="Circular Std Book" w:eastAsia="Circular Std Book"/>
                        <w:b w:val="0"/>
                        <w:bCs w:val="0"/>
                        <w:color w:val="39607A"/>
                        <w:spacing w:val="-18"/>
                        <w:w w:val="100"/>
                        <w:sz w:val="28"/>
                        <w:szCs w:val="28"/>
                      </w:rPr>
                      <w:t>.</w:t>
                    </w:r>
                    <w:r>
                      <w:rPr>
                        <w:rFonts w:ascii="Circular Std Book" w:hAnsi="Circular Std Book" w:cs="Circular Std Book" w:eastAsia="Circular Std Book"/>
                        <w:b w:val="0"/>
                        <w:bCs w:val="0"/>
                        <w:color w:val="39607A"/>
                        <w:spacing w:val="-2"/>
                        <w:w w:val="100"/>
                        <w:sz w:val="28"/>
                        <w:szCs w:val="28"/>
                      </w:rPr>
                      <w:t>v</w:t>
                    </w:r>
                    <w:r>
                      <w:rPr>
                        <w:rFonts w:ascii="Circular Std Book" w:hAnsi="Circular Std Book" w:cs="Circular Std Book" w:eastAsia="Circular Std Book"/>
                        <w:b w:val="0"/>
                        <w:bCs w:val="0"/>
                        <w:color w:val="39607A"/>
                        <w:spacing w:val="-3"/>
                        <w:w w:val="100"/>
                        <w:sz w:val="28"/>
                        <w:szCs w:val="28"/>
                      </w:rPr>
                      <w:t>i</w:t>
                    </w:r>
                    <w:r>
                      <w:rPr>
                        <w:rFonts w:ascii="Circular Std Book" w:hAnsi="Circular Std Book" w:cs="Circular Std Book" w:eastAsia="Circular Std Book"/>
                        <w:b w:val="0"/>
                        <w:bCs w:val="0"/>
                        <w:color w:val="39607A"/>
                        <w:spacing w:val="-2"/>
                        <w:w w:val="100"/>
                        <w:sz w:val="28"/>
                        <w:szCs w:val="28"/>
                      </w:rPr>
                      <w:t>c</w:t>
                    </w:r>
                    <w:r>
                      <w:rPr>
                        <w:rFonts w:ascii="Circular Std Book" w:hAnsi="Circular Std Book" w:cs="Circular Std Book" w:eastAsia="Circular Std Book"/>
                        <w:b w:val="0"/>
                        <w:bCs w:val="0"/>
                        <w:color w:val="39607A"/>
                        <w:spacing w:val="-9"/>
                        <w:w w:val="100"/>
                        <w:sz w:val="28"/>
                        <w:szCs w:val="28"/>
                      </w:rPr>
                      <w:t>.</w:t>
                    </w:r>
                    <w:r>
                      <w:rPr>
                        <w:rFonts w:ascii="Circular Std Book" w:hAnsi="Circular Std Book" w:cs="Circular Std Book" w:eastAsia="Circular Std Book"/>
                        <w:b w:val="0"/>
                        <w:bCs w:val="0"/>
                        <w:color w:val="39607A"/>
                        <w:spacing w:val="-1"/>
                        <w:w w:val="100"/>
                        <w:sz w:val="28"/>
                        <w:szCs w:val="28"/>
                      </w:rPr>
                      <w:t>g</w:t>
                    </w:r>
                    <w:r>
                      <w:rPr>
                        <w:rFonts w:ascii="Circular Std Book" w:hAnsi="Circular Std Book" w:cs="Circular Std Book" w:eastAsia="Circular Std Book"/>
                        <w:b w:val="0"/>
                        <w:bCs w:val="0"/>
                        <w:color w:val="39607A"/>
                        <w:spacing w:val="-6"/>
                        <w:w w:val="100"/>
                        <w:sz w:val="28"/>
                        <w:szCs w:val="28"/>
                      </w:rPr>
                      <w:t>o</w:t>
                    </w:r>
                    <w:r>
                      <w:rPr>
                        <w:rFonts w:ascii="Circular Std Book" w:hAnsi="Circular Std Book" w:cs="Circular Std Book" w:eastAsia="Circular Std Book"/>
                        <w:b w:val="0"/>
                        <w:bCs w:val="0"/>
                        <w:color w:val="39607A"/>
                        <w:spacing w:val="-17"/>
                        <w:w w:val="100"/>
                        <w:sz w:val="28"/>
                        <w:szCs w:val="28"/>
                      </w:rPr>
                      <w:t>v</w:t>
                    </w:r>
                    <w:r>
                      <w:rPr>
                        <w:rFonts w:ascii="Circular Std Book" w:hAnsi="Circular Std Book" w:cs="Circular Std Book" w:eastAsia="Circular Std Book"/>
                        <w:b w:val="0"/>
                        <w:bCs w:val="0"/>
                        <w:color w:val="39607A"/>
                        <w:spacing w:val="-2"/>
                        <w:w w:val="100"/>
                        <w:sz w:val="28"/>
                        <w:szCs w:val="28"/>
                      </w:rPr>
                      <w:t>.</w:t>
                    </w:r>
                    <w:r>
                      <w:rPr>
                        <w:rFonts w:ascii="Circular Std Book" w:hAnsi="Circular Std Book" w:cs="Circular Std Book" w:eastAsia="Circular Std Book"/>
                        <w:b w:val="0"/>
                        <w:bCs w:val="0"/>
                        <w:color w:val="39607A"/>
                        <w:spacing w:val="-3"/>
                        <w:w w:val="100"/>
                        <w:sz w:val="28"/>
                        <w:szCs w:val="28"/>
                      </w:rPr>
                      <w:t>a</w:t>
                    </w:r>
                    <w:r>
                      <w:rPr>
                        <w:rFonts w:ascii="Circular Std Book" w:hAnsi="Circular Std Book" w:cs="Circular Std Book" w:eastAsia="Circular Std Book"/>
                        <w:b w:val="0"/>
                        <w:bCs w:val="0"/>
                        <w:color w:val="39607A"/>
                        <w:spacing w:val="0"/>
                        <w:w w:val="100"/>
                        <w:sz w:val="28"/>
                        <w:szCs w:val="28"/>
                      </w:rPr>
                      <w:t>u</w:t>
                    </w:r>
                    <w:r>
                      <w:rPr>
                        <w:rFonts w:ascii="Circular Std Book" w:hAnsi="Circular Std Book" w:cs="Circular Std Book" w:eastAsia="Circular Std Book"/>
                        <w:b w:val="0"/>
                        <w:bCs w:val="0"/>
                        <w:color w:val="000000"/>
                        <w:spacing w:val="0"/>
                        <w:w w:val="100"/>
                        <w:sz w:val="28"/>
                        <w:szCs w:val="28"/>
                      </w:rPr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426.645508pt;margin-top:363.016296pt;width:47.56222pt;height:15.98pt;mso-position-horizontal-relative:page;mso-position-vertical-relative:page;z-index:-848" type="#_x0000_t202" filled="f" stroked="f">
            <v:textbox inset="0,0,0,0">
              <w:txbxContent>
                <w:p>
                  <w:pPr>
                    <w:spacing w:line="320" w:lineRule="exact"/>
                    <w:ind w:left="20" w:right="0" w:firstLine="0"/>
                    <w:jc w:val="left"/>
                    <w:rPr>
                      <w:rFonts w:ascii="Circular Std Book" w:hAnsi="Circular Std Book" w:cs="Circular Std Book" w:eastAsia="Circular Std Book"/>
                      <w:sz w:val="28"/>
                      <w:szCs w:val="28"/>
                    </w:rPr>
                  </w:pP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7"/>
                      <w:w w:val="100"/>
                      <w:sz w:val="28"/>
                      <w:szCs w:val="28"/>
                    </w:rPr>
                    <w:t>m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5"/>
                      <w:w w:val="100"/>
                      <w:sz w:val="28"/>
                      <w:szCs w:val="28"/>
                    </w:rPr>
                    <w:t>y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4"/>
                      <w:w w:val="100"/>
                      <w:sz w:val="28"/>
                      <w:szCs w:val="28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0"/>
                      <w:w w:val="100"/>
                      <w:sz w:val="28"/>
                      <w:szCs w:val="28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8"/>
                      <w:szCs w:val="28"/>
                    </w:rPr>
                    <w:t>C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519699pt;margin-top:798.371948pt;width:7.450001pt;height:12.0pt;mso-position-horizontal-relative:page;mso-position-vertical-relative:page;z-index:-847" type="#_x0000_t202" filled="f" stroked="f">
            <v:textbox inset="0,0,0,0">
              <w:txbxContent>
                <w:p>
                  <w:pPr>
                    <w:pStyle w:val="BodyText"/>
                    <w:spacing w:line="222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FFFFFF"/>
                      <w:spacing w:val="0"/>
                      <w:w w:val="100"/>
                    </w:rPr>
                    <w:t>2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3.464996pt;margin-top:717.143005pt;width:240.945pt;height:68.054pt;mso-position-horizontal-relative:page;mso-position-vertical-relative:page;z-index:-846" type="#_x0000_t202" filled="f" stroked="f">
            <v:textbox inset="0,0,0,0">
              <w:txbxContent>
                <w:p>
                  <w:pPr>
                    <w:spacing w:line="220" w:lineRule="exact" w:before="18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spacing w:line="300" w:lineRule="exact"/>
                    <w:ind w:left="283" w:right="325" w:firstLine="0"/>
                    <w:jc w:val="left"/>
                    <w:rPr>
                      <w:rFonts w:ascii="Circular Std Book" w:hAnsi="Circular Std Book" w:cs="Circular Std Book" w:eastAsia="Circular Std Book"/>
                      <w:sz w:val="24"/>
                      <w:szCs w:val="24"/>
                    </w:rPr>
                  </w:pP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4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h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4"/>
                      <w:w w:val="100"/>
                      <w:sz w:val="24"/>
                      <w:szCs w:val="24"/>
                    </w:rPr>
                    <w:t>l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4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11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c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1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6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5"/>
                      <w:w w:val="100"/>
                      <w:sz w:val="24"/>
                      <w:szCs w:val="24"/>
                    </w:rPr>
                    <w:t>v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l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5"/>
                      <w:w w:val="100"/>
                      <w:sz w:val="24"/>
                      <w:szCs w:val="24"/>
                    </w:rPr>
                    <w:t>v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1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1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g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11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f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2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h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p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es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11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h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1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f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c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u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1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1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m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p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5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v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g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1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6"/>
                      <w:w w:val="100"/>
                      <w:sz w:val="24"/>
                      <w:szCs w:val="24"/>
                    </w:rPr>
                    <w:t>y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u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3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he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l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h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2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2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p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en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en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c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.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06" w:h="16840"/>
          <w:pgMar w:top="1560" w:bottom="280" w:left="1680" w:right="168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311.811005pt;margin-top:557.007996pt;width:240.945pt;height:122.393pt;mso-position-horizontal-relative:page;mso-position-vertical-relative:page;z-index:-845" coordorigin="6236,11140" coordsize="4819,2448">
            <v:shape style="position:absolute;left:6236;top:11140;width:4819;height:2448" coordorigin="6236,11140" coordsize="4819,2448" path="m6236,13588l11055,13588,11055,11140,6236,11140,6236,13588xe" filled="t" fillcolor="#9CBCCD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11.316895pt;margin-top:42.020016pt;width:17.0414pt;height:17.134900pt;mso-position-horizontal-relative:page;mso-position-vertical-relative:page;z-index:-844" coordorigin="6226,840" coordsize="341,343">
            <v:group style="position:absolute;left:6236;top:858;width:317;height:315" coordorigin="6236,858" coordsize="317,315">
              <v:shape style="position:absolute;left:6236;top:858;width:317;height:315" coordorigin="6236,858" coordsize="317,315" path="m6323,858l6313,858,6310,859,6251,897,6236,914,6236,926,6250,996,6279,1051,6323,1103,6374,1141,6431,1165,6489,1173,6496,1173,6503,1167,6508,1163,6512,1159,6491,1159,6470,1158,6394,1135,6341,1100,6294,1050,6265,995,6250,919,6254,915,6314,873,6319,872,6339,872,6335,862,6323,858xe" filled="t" fillcolor="#39607A" stroked="f">
                <v:path arrowok="t"/>
                <v:fill type="solid"/>
              </v:shape>
              <v:shape style="position:absolute;left:6236;top:858;width:317;height:315" coordorigin="6236,858" coordsize="317,315" path="m6513,1061l6456,1061,6479,1065,6499,1071,6516,1077,6534,1084,6535,1086,6538,1093,6536,1098,6502,1148,6491,1159,6512,1159,6550,1101,6553,1092,6548,1075,6540,1072,6522,1064,6513,1061xe" filled="t" fillcolor="#39607A" stroked="f">
                <v:path arrowok="t"/>
                <v:fill type="solid"/>
              </v:shape>
              <v:shape style="position:absolute;left:6236;top:858;width:317;height:315" coordorigin="6236,858" coordsize="317,315" path="m6339,872l6319,872,6324,874,6330,890,6336,909,6343,929,6348,949,6349,951,6348,957,6347,958,6322,974,6318,976,6314,981,6312,994,6312,996,6314,1005,6369,1067,6421,1096,6436,1087,6438,1084,6421,1084,6412,1083,6356,1035,6326,994,6327,989,6328,987,6330,986,6357,967,6361,952,6357,926,6350,906,6344,887,6339,872xe" filled="t" fillcolor="#39607A" stroked="f">
                <v:path arrowok="t"/>
                <v:fill type="solid"/>
              </v:shape>
              <v:shape style="position:absolute;left:6236;top:858;width:317;height:315" coordorigin="6236,858" coordsize="317,315" path="m6445,1047l6440,1055,6424,1080,6421,1084,6438,1084,6451,1063,6452,1062,6456,1061,6513,1061,6505,1058,6486,1052,6464,1047,6463,1047,6445,1047xe" filled="t" fillcolor="#39607A" stroked="f">
                <v:path arrowok="t"/>
                <v:fill type="solid"/>
              </v:shape>
            </v:group>
            <v:group style="position:absolute;left:6392;top:850;width:165;height:165" coordorigin="6392,850" coordsize="165,165">
              <v:shape style="position:absolute;left:6392;top:850;width:165;height:165" coordorigin="6392,850" coordsize="165,165" path="m6399,850l6395,850,6392,854,6392,861,6395,865,6403,865,6426,867,6486,894,6527,943,6543,1009,6543,1012,6546,1016,6554,1016,6557,1012,6541,939,6501,888,6444,857,6422,852,6399,850xe" filled="t" fillcolor="#39607A" stroked="f">
                <v:path arrowok="t"/>
                <v:fill type="solid"/>
              </v:shape>
            </v:group>
            <v:group style="position:absolute;left:6392;top:895;width:121;height:121" coordorigin="6392,895" coordsize="121,121">
              <v:shape style="position:absolute;left:6392;top:895;width:121;height:121" coordorigin="6392,895" coordsize="121,121" path="m6399,895l6395,895,6392,898,6392,906,6395,909,6400,909,6423,912,6477,947,6498,1007,6499,1012,6502,1016,6510,1016,6513,1012,6493,944,6443,904,6422,897,6399,895xe" filled="t" fillcolor="#39607A" stroked="f">
                <v:path arrowok="t"/>
                <v:fill type="solid"/>
              </v:shape>
            </v:group>
            <v:group style="position:absolute;left:6392;top:942;width:74;height:74" coordorigin="6392,942" coordsize="74,74">
              <v:shape style="position:absolute;left:6392;top:942;width:74;height:74" coordorigin="6392,942" coordsize="74,74" path="m6399,942l6395,942,6392,945,6392,953,6395,956,6415,958,6434,969,6447,987,6452,1009,6452,1012,6455,1016,6463,1016,6466,1012,6464,992,6455,972,6440,956,6421,945,6399,942xe" filled="t" fillcolor="#39607A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99.312958pt;margin-top:42.019917pt;width:16.438944pt;height:16.517pt;mso-position-horizontal-relative:page;mso-position-vertical-relative:page;z-index:-843" coordorigin="7986,840" coordsize="329,330">
            <v:group style="position:absolute;left:7997;top:851;width:308;height:309" coordorigin="7997,851" coordsize="308,309">
              <v:shape style="position:absolute;left:7997;top:851;width:308;height:309" coordorigin="7997,851" coordsize="308,309" path="m8133,851l8074,871,8029,914,8002,977,7997,1028,8002,1050,8033,1107,8085,1146,8151,1161,8162,1160,8183,1157,8204,1151,8213,1147,8150,1147,8127,1145,8067,1120,8025,1070,8009,1005,8011,982,8036,922,8086,880,8151,864,8206,864,8205,864,8183,857,8158,853,8133,851xe" filled="t" fillcolor="#39607A" stroked="f">
                <v:path arrowok="t"/>
                <v:fill type="solid"/>
              </v:shape>
              <v:shape style="position:absolute;left:7997;top:851;width:308;height:309" coordorigin="7997,851" coordsize="308,309" path="m8206,864l8151,864,8151,864,8174,866,8234,892,8276,941,8292,1006,8290,1029,8265,1089,8215,1131,8150,1147,8213,1147,8271,1101,8299,1040,8305,991,8302,970,8275,914,8226,873,8206,864xe" filled="t" fillcolor="#39607A" stroked="f">
                <v:path arrowok="t"/>
                <v:fill type="solid"/>
              </v:shape>
            </v:group>
            <v:group style="position:absolute;left:8058;top:850;width:185;height:310" coordorigin="8058,850" coordsize="185,310">
              <v:shape style="position:absolute;left:8058;top:850;width:185;height:310" coordorigin="8058,850" coordsize="185,310" path="m8149,850l8090,888,8064,952,8058,1007,8059,1034,8080,1106,8134,1158,8151,1161,8153,1161,8169,1158,8184,1150,8188,1147,8147,1147,8132,1143,8084,1082,8072,1003,8073,975,8095,905,8151,864,8187,864,8182,860,8166,853,8149,850xe" filled="t" fillcolor="#39607A" stroked="f">
                <v:path arrowok="t"/>
                <v:fill type="solid"/>
              </v:shape>
              <v:shape style="position:absolute;left:8058;top:850;width:185;height:310" coordorigin="8058,850" coordsize="185,310" path="m8187,864l8151,864,8156,864,8171,869,8217,931,8229,1011,8227,1039,8205,1107,8147,1147,8188,1147,8231,1082,8243,1007,8243,1003,8241,976,8221,905,8196,871,8187,864xe" filled="t" fillcolor="#39607A" stroked="f">
                <v:path arrowok="t"/>
                <v:fill type="solid"/>
              </v:shape>
            </v:group>
            <v:group style="position:absolute;left:8144;top:850;width:160;height:310" coordorigin="8144,850" coordsize="160,310">
              <v:shape style="position:absolute;left:8144;top:850;width:160;height:310" coordorigin="8144,850" coordsize="160,310" path="m8151,850l8147,850,8144,853,8144,1158,8147,1161,8151,1161,8169,1160,8189,1156,8209,1149,8213,1147,8157,1147,8157,864,8214,864,8195,857,8173,852,8151,850xe" filled="t" fillcolor="#39607A" stroked="f">
                <v:path arrowok="t"/>
                <v:fill type="solid"/>
              </v:shape>
              <v:shape style="position:absolute;left:8144;top:850;width:160;height:310" coordorigin="8144,850" coordsize="160,310" path="m8214,864l8157,864,8167,865,8188,869,8241,898,8278,951,8291,1023,8286,1045,8255,1101,8201,1138,8157,1147,8213,1147,8272,1097,8299,1034,8304,983,8299,961,8268,904,8216,865,8214,864xe" filled="t" fillcolor="#39607A" stroked="f">
                <v:path arrowok="t"/>
                <v:fill type="solid"/>
              </v:shape>
            </v:group>
            <v:group style="position:absolute;left:7996;top:946;width:309;height:118" coordorigin="7996,946" coordsize="309,118">
              <v:shape style="position:absolute;left:7996;top:946;width:309;height:118" coordorigin="7996,946" coordsize="309,118" path="m8292,946l8009,946,8006,948,8003,959,7999,976,7996,996,7996,1022,7999,1041,8005,1060,8006,1063,8009,1065,8292,1065,8295,1063,8298,1052,8299,1051,8017,1051,8013,1041,8010,1022,8009,999,8011,980,8017,960,8298,960,8296,951,8295,948,8292,946xe" filled="t" fillcolor="#39607A" stroked="f">
                <v:path arrowok="t"/>
                <v:fill type="solid"/>
              </v:shape>
              <v:shape style="position:absolute;left:7996;top:946;width:309;height:118" coordorigin="7996,946" coordsize="309,118" path="m8298,960l8017,960,8288,971,8291,989,8292,1012,8290,1031,8284,1051,8299,1051,8302,1035,8305,1015,8305,999,8305,989,8302,970,8298,960xe" filled="t" fillcolor="#39607A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508.155212pt;margin-top:42.018913pt;width:12.4107pt;height:16.5256pt;mso-position-horizontal-relative:page;mso-position-vertical-relative:page;z-index:-842" coordorigin="10163,840" coordsize="248,331">
            <v:group style="position:absolute;left:10231;top:1036;width:65;height:65" coordorigin="10231,1036" coordsize="65,65">
              <v:shape style="position:absolute;left:10231;top:1036;width:65;height:65" coordorigin="10231,1036" coordsize="65,65" path="m10268,1036l10260,1036,10255,1037,10231,1064,10231,1073,10260,1101,10267,1101,10269,1101,10271,1100,10264,1094,10250,1094,10239,1082,10239,1055,10250,1043,10285,1043,10284,1042,10281,1040,10277,1038,10273,1037,10268,1036xe" filled="t" fillcolor="#39607A" stroked="f">
                <v:path arrowok="t"/>
                <v:fill type="solid"/>
              </v:shape>
              <v:shape style="position:absolute;left:10231;top:1036;width:65;height:65" coordorigin="10231,1036" coordsize="65,65" path="m10264,1094l10250,1094,10264,1094xe" filled="t" fillcolor="#39607A" stroked="f">
                <v:path arrowok="t"/>
                <v:fill type="solid"/>
              </v:shape>
              <v:shape style="position:absolute;left:10231;top:1036;width:65;height:65" coordorigin="10231,1036" coordsize="65,65" path="m10285,1043l10278,1043,10289,1054,10289,1067,10292,1070,10293,1069,10294,1067,10295,1067,10297,1066,10296,1062,10296,1059,10293,1052,10290,1048,10285,1043xe" filled="t" fillcolor="#39607A" stroked="f">
                <v:path arrowok="t"/>
                <v:fill type="solid"/>
              </v:shape>
            </v:group>
            <v:group style="position:absolute;left:10214;top:1018;width:100;height:83" coordorigin="10214,1018" coordsize="100,83">
              <v:shape style="position:absolute;left:10214;top:1018;width:100;height:83" coordorigin="10214,1018" coordsize="100,83" path="m10271,1018l10215,1055,10214,1075,10215,1082,10220,1093,10223,1097,10226,1101,10237,1101,10228,1093,10222,1082,10222,1069,10227,1047,10242,1032,10264,1026,10291,1026,10290,1025,10277,1020,10271,1018xe" filled="t" fillcolor="#39607A" stroked="f">
                <v:path arrowok="t"/>
                <v:fill type="solid"/>
              </v:shape>
              <v:shape style="position:absolute;left:10214;top:1018;width:100;height:83" coordorigin="10214,1018" coordsize="100,83" path="m10291,1026l10264,1026,10285,1032,10300,1046,10308,1063,10310,1063,10311,1064,10312,1063,10313,1062,10314,1061,10313,1057,10312,1053,10308,1043,10304,1038,10295,1028,10291,1026xe" filled="t" fillcolor="#39607A" stroked="f">
                <v:path arrowok="t"/>
                <v:fill type="solid"/>
              </v:shape>
            </v:group>
            <v:group style="position:absolute;left:10197;top:1001;width:134;height:100" coordorigin="10197,1001" coordsize="134,100">
              <v:shape style="position:absolute;left:10197;top:1001;width:134;height:100" coordorigin="10197,1001" coordsize="134,100" path="m10273,1001l10210,1027,10197,1059,10197,1078,10199,1086,10203,1097,10204,1099,10205,1101,10214,1101,10208,1092,10204,1081,10237,1015,10259,1009,10296,1009,10282,1003,10273,1001xe" filled="t" fillcolor="#39607A" stroked="f">
                <v:path arrowok="t"/>
                <v:fill type="solid"/>
              </v:shape>
              <v:shape style="position:absolute;left:10197;top:1001;width:134;height:100" coordorigin="10197,1001" coordsize="134,100" path="m10330,1055l10327,1055,10329,1055,10330,1056,10330,1055xe" filled="t" fillcolor="#39607A" stroked="f">
                <v:path arrowok="t"/>
                <v:fill type="solid"/>
              </v:shape>
              <v:shape style="position:absolute;left:10197;top:1001;width:134;height:100" coordorigin="10197,1001" coordsize="134,100" path="m10296,1009l10259,1009,10282,1012,10301,1022,10315,1037,10324,1056,10327,1055,10330,1055,10329,1051,10298,1010,10296,1009xe" filled="t" fillcolor="#39607A" stroked="f">
                <v:path arrowok="t"/>
                <v:fill type="solid"/>
              </v:shape>
            </v:group>
            <v:group style="position:absolute;left:10347;top:1065;width:2;height:2" coordorigin="10347,1065" coordsize="2,2">
              <v:shape style="position:absolute;left:10347;top:1065;width:2;height:2" coordorigin="10347,1065" coordsize="0,1" path="m10347,1065l10347,1066,10347,1067,10347,1065xe" filled="t" fillcolor="#39607A" stroked="f">
                <v:path arrowok="t"/>
                <v:fill type="solid"/>
              </v:shape>
            </v:group>
            <v:group style="position:absolute;left:10173;top:850;width:174;height:278" coordorigin="10173,850" coordsize="174,278">
              <v:shape style="position:absolute;left:10173;top:850;width:174;height:278" coordorigin="10173,850" coordsize="174,278" path="m10339,850l10181,851,10173,858,10173,878,10174,1120,10182,1128,10297,1128,10293,1124,10255,1124,10252,1121,10252,1112,10255,1110,10279,1110,10276,1106,10189,1106,10187,1104,10187,878,10187,875,10188,874,10347,874,10347,868,10245,868,10243,866,10243,863,10243,861,10245,860,10246,859,10347,859,10347,858,10339,850xe" filled="t" fillcolor="#39607A" stroked="f">
                <v:path arrowok="t"/>
                <v:fill type="solid"/>
              </v:shape>
              <v:shape style="position:absolute;left:10173;top:850;width:174;height:278" coordorigin="10173,850" coordsize="174,278" path="m10279,1110l10265,1110,10268,1112,10268,1121,10265,1124,10255,1124,10293,1124,10279,1110xe" filled="t" fillcolor="#39607A" stroked="f">
                <v:path arrowok="t"/>
                <v:fill type="solid"/>
              </v:shape>
              <v:shape style="position:absolute;left:10173;top:850;width:174;height:278" coordorigin="10173,850" coordsize="174,278" path="m10276,1106l10189,1106,10276,1106xe" filled="t" fillcolor="#39607A" stroked="f">
                <v:path arrowok="t"/>
                <v:fill type="solid"/>
              </v:shape>
              <v:shape style="position:absolute;left:10173;top:850;width:174;height:278" coordorigin="10173,850" coordsize="174,278" path="m10347,874l10332,874,10333,875,10334,1054,10334,1054,10338,1050,10342,1048,10347,1047,10347,874xe" filled="t" fillcolor="#39607A" stroked="f">
                <v:path arrowok="t"/>
                <v:fill type="solid"/>
              </v:shape>
              <v:shape style="position:absolute;left:10173;top:850;width:174;height:278" coordorigin="10173,850" coordsize="174,278" path="m10347,859l10275,859,10277,861,10277,866,10275,868,10245,868,10347,868,10347,859xe" filled="t" fillcolor="#39607A" stroked="f">
                <v:path arrowok="t"/>
                <v:fill type="solid"/>
              </v:shape>
            </v:group>
            <v:group style="position:absolute;left:10248;top:1052;width:153;height:109" coordorigin="10248,1052" coordsize="153,109">
              <v:shape style="position:absolute;left:10248;top:1052;width:153;height:109" coordorigin="10248,1052" coordsize="153,109" path="m10289,1130l10279,1147,10280,1150,10285,1155,10288,1157,10340,1160,10342,1161,10345,1161,10350,1160,10352,1159,10357,1154,10344,1154,10343,1154,10342,1154,10341,1154,10290,1150,10288,1150,10286,1147,10286,1145,10286,1142,10286,1140,10289,1138,10291,1137,10320,1137,10321,1135,10321,1134,10318,1131,10309,1131,10289,1130xe" filled="t" fillcolor="#39607A" stroked="f">
                <v:path arrowok="t"/>
                <v:fill type="solid"/>
              </v:shape>
              <v:shape style="position:absolute;left:10248;top:1052;width:153;height:109" coordorigin="10248,1052" coordsize="153,109" path="m10360,1059l10350,1059,10351,1060,10394,1102,10394,1107,10348,1153,10347,1154,10344,1154,10357,1154,10401,1109,10401,1100,10360,1059xe" filled="t" fillcolor="#39607A" stroked="f">
                <v:path arrowok="t"/>
                <v:fill type="solid"/>
              </v:shape>
              <v:shape style="position:absolute;left:10248;top:1052;width:153;height:109" coordorigin="10248,1052" coordsize="153,109" path="m10320,1137l10291,1137,10319,1139,10320,1138,10320,1137xe" filled="t" fillcolor="#39607A" stroked="f">
                <v:path arrowok="t"/>
                <v:fill type="solid"/>
              </v:shape>
              <v:shape style="position:absolute;left:10248;top:1052;width:153;height:109" coordorigin="10248,1052" coordsize="153,109" path="m10267,1052l10259,1052,10248,1062,10248,1071,10309,1131,10318,1131,10256,1069,10256,1065,10261,1059,10275,1059,10267,1052xe" filled="t" fillcolor="#39607A" stroked="f">
                <v:path arrowok="t"/>
                <v:fill type="solid"/>
              </v:shape>
              <v:shape style="position:absolute;left:10248;top:1052;width:153;height:109" coordorigin="10248,1052" coordsize="153,109" path="m10275,1059l10265,1059,10298,1092,10300,1092,10303,1089,10303,1087,10299,1083,10299,1079,10300,1078,10293,1078,10275,1059xe" filled="t" fillcolor="#39607A" stroked="f">
                <v:path arrowok="t"/>
                <v:fill type="solid"/>
              </v:shape>
              <v:shape style="position:absolute;left:10248;top:1052;width:153;height:109" coordorigin="10248,1052" coordsize="153,109" path="m10320,1075l10308,1075,10310,1075,10319,1084,10321,1084,10323,1082,10323,1080,10320,1076,10320,1075xe" filled="t" fillcolor="#39607A" stroked="f">
                <v:path arrowok="t"/>
                <v:fill type="solid"/>
              </v:shape>
              <v:shape style="position:absolute;left:10248;top:1052;width:153;height:109" coordorigin="10248,1052" coordsize="153,109" path="m10309,1068l10303,1068,10299,1069,10295,1074,10294,1076,10293,1078,10300,1078,10303,1075,10304,1075,10320,1075,10319,1071,10321,1070,10314,1070,10312,1069,10309,1068xe" filled="t" fillcolor="#39607A" stroked="f">
                <v:path arrowok="t"/>
                <v:fill type="solid"/>
              </v:shape>
              <v:shape style="position:absolute;left:10248;top:1052;width:153;height:109" coordorigin="10248,1052" coordsize="153,109" path="m10341,1067l10329,1067,10330,1067,10340,1077,10342,1077,10345,1074,10345,1072,10341,1068,10341,1067xe" filled="t" fillcolor="#39607A" stroked="f">
                <v:path arrowok="t"/>
                <v:fill type="solid"/>
              </v:shape>
              <v:shape style="position:absolute;left:10248;top:1052;width:153;height:109" coordorigin="10248,1052" coordsize="153,109" path="m10329,1060l10314,1070,10321,1070,10323,1067,10325,1067,10341,1067,10341,1064,10342,1063,10335,1063,10334,1062,10334,1062,10331,1061,10329,1060xe" filled="t" fillcolor="#39607A" stroked="f">
                <v:path arrowok="t"/>
                <v:fill type="solid"/>
              </v:shape>
              <v:shape style="position:absolute;left:10248;top:1052;width:153;height:109" coordorigin="10248,1052" coordsize="153,109" path="m10352,1053l10335,1063,10342,1063,10344,1060,10346,1060,10347,1059,10350,1059,10360,1059,10355,1054,10352,1053xe" filled="t" fillcolor="#39607A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419.955505pt;margin-top:45.264942pt;width:76.518083pt;height:10.4pt;mso-position-horizontal-relative:page;mso-position-vertical-relative:page;z-index:-841" type="#_x0000_t202" filled="f" stroked="f">
            <v:textbox inset="0,0,0,0">
              <w:txbxContent>
                <w:p>
                  <w:pPr>
                    <w:spacing w:line="201" w:lineRule="exact"/>
                    <w:ind w:left="20" w:right="0" w:firstLine="0"/>
                    <w:jc w:val="left"/>
                    <w:rPr>
                      <w:rFonts w:ascii="Circular Std Book" w:hAnsi="Circular Std Book" w:cs="Circular Std Book" w:eastAsia="Circular Std Book"/>
                      <w:sz w:val="17"/>
                      <w:szCs w:val="17"/>
                    </w:rPr>
                  </w:pPr>
                  <w:hyperlink r:id="rId8">
                    <w:r>
                      <w:rPr>
                        <w:rFonts w:ascii="Circular Std Book" w:hAnsi="Circular Std Book" w:cs="Circular Std Book" w:eastAsia="Circular Std Book"/>
                        <w:b w:val="0"/>
                        <w:bCs w:val="0"/>
                        <w:color w:val="39607A"/>
                        <w:spacing w:val="2"/>
                        <w:w w:val="100"/>
                        <w:sz w:val="17"/>
                        <w:szCs w:val="17"/>
                      </w:rPr>
                      <w:t>w</w:t>
                    </w:r>
                    <w:r>
                      <w:rPr>
                        <w:rFonts w:ascii="Circular Std Book" w:hAnsi="Circular Std Book" w:cs="Circular Std Book" w:eastAsia="Circular Std Book"/>
                        <w:b w:val="0"/>
                        <w:bCs w:val="0"/>
                        <w:color w:val="39607A"/>
                        <w:spacing w:val="2"/>
                        <w:w w:val="100"/>
                        <w:sz w:val="17"/>
                        <w:szCs w:val="17"/>
                      </w:rPr>
                      <w:t>w</w:t>
                    </w:r>
                    <w:r>
                      <w:rPr>
                        <w:rFonts w:ascii="Circular Std Book" w:hAnsi="Circular Std Book" w:cs="Circular Std Book" w:eastAsia="Circular Std Book"/>
                        <w:b w:val="0"/>
                        <w:bCs w:val="0"/>
                        <w:color w:val="39607A"/>
                        <w:spacing w:val="-9"/>
                        <w:w w:val="100"/>
                        <w:sz w:val="17"/>
                        <w:szCs w:val="17"/>
                      </w:rPr>
                      <w:t>w</w:t>
                    </w:r>
                    <w:r>
                      <w:rPr>
                        <w:rFonts w:ascii="Circular Std Book" w:hAnsi="Circular Std Book" w:cs="Circular Std Book" w:eastAsia="Circular Std Book"/>
                        <w:b w:val="0"/>
                        <w:bCs w:val="0"/>
                        <w:color w:val="39607A"/>
                        <w:spacing w:val="-7"/>
                        <w:w w:val="100"/>
                        <w:sz w:val="17"/>
                        <w:szCs w:val="17"/>
                      </w:rPr>
                      <w:t>.</w:t>
                    </w:r>
                    <w:r>
                      <w:rPr>
                        <w:rFonts w:ascii="Circular Std Book" w:hAnsi="Circular Std Book" w:cs="Circular Std Book" w:eastAsia="Circular Std Book"/>
                        <w:b w:val="0"/>
                        <w:bCs w:val="0"/>
                        <w:color w:val="39607A"/>
                        <w:spacing w:val="-2"/>
                        <w:w w:val="100"/>
                        <w:sz w:val="17"/>
                        <w:szCs w:val="17"/>
                      </w:rPr>
                      <w:t>ta</w:t>
                    </w:r>
                    <w:r>
                      <w:rPr>
                        <w:rFonts w:ascii="Circular Std Book" w:hAnsi="Circular Std Book" w:cs="Circular Std Book" w:eastAsia="Circular Std Book"/>
                        <w:b w:val="0"/>
                        <w:bCs w:val="0"/>
                        <w:color w:val="39607A"/>
                        <w:spacing w:val="-2"/>
                        <w:w w:val="100"/>
                        <w:sz w:val="17"/>
                        <w:szCs w:val="17"/>
                      </w:rPr>
                      <w:t>c</w:t>
                    </w:r>
                    <w:r>
                      <w:rPr>
                        <w:rFonts w:ascii="Circular Std Book" w:hAnsi="Circular Std Book" w:cs="Circular Std Book" w:eastAsia="Circular Std Book"/>
                        <w:b w:val="0"/>
                        <w:bCs w:val="0"/>
                        <w:color w:val="39607A"/>
                        <w:spacing w:val="-11"/>
                        <w:w w:val="100"/>
                        <w:sz w:val="17"/>
                        <w:szCs w:val="17"/>
                      </w:rPr>
                      <w:t>.</w:t>
                    </w:r>
                    <w:r>
                      <w:rPr>
                        <w:rFonts w:ascii="Circular Std Book" w:hAnsi="Circular Std Book" w:cs="Circular Std Book" w:eastAsia="Circular Std Book"/>
                        <w:b w:val="0"/>
                        <w:bCs w:val="0"/>
                        <w:color w:val="39607A"/>
                        <w:spacing w:val="-2"/>
                        <w:w w:val="100"/>
                        <w:sz w:val="17"/>
                        <w:szCs w:val="17"/>
                      </w:rPr>
                      <w:t>v</w:t>
                    </w:r>
                    <w:r>
                      <w:rPr>
                        <w:rFonts w:ascii="Circular Std Book" w:hAnsi="Circular Std Book" w:cs="Circular Std Book" w:eastAsia="Circular Std Book"/>
                        <w:b w:val="0"/>
                        <w:bCs w:val="0"/>
                        <w:color w:val="39607A"/>
                        <w:spacing w:val="-3"/>
                        <w:w w:val="100"/>
                        <w:sz w:val="17"/>
                        <w:szCs w:val="17"/>
                      </w:rPr>
                      <w:t>i</w:t>
                    </w:r>
                    <w:r>
                      <w:rPr>
                        <w:rFonts w:ascii="Circular Std Book" w:hAnsi="Circular Std Book" w:cs="Circular Std Book" w:eastAsia="Circular Std Book"/>
                        <w:b w:val="0"/>
                        <w:bCs w:val="0"/>
                        <w:color w:val="39607A"/>
                        <w:spacing w:val="-2"/>
                        <w:w w:val="100"/>
                        <w:sz w:val="17"/>
                        <w:szCs w:val="17"/>
                      </w:rPr>
                      <w:t>c</w:t>
                    </w:r>
                    <w:r>
                      <w:rPr>
                        <w:rFonts w:ascii="Circular Std Book" w:hAnsi="Circular Std Book" w:cs="Circular Std Book" w:eastAsia="Circular Std Book"/>
                        <w:b w:val="0"/>
                        <w:bCs w:val="0"/>
                        <w:color w:val="39607A"/>
                        <w:spacing w:val="-6"/>
                        <w:w w:val="100"/>
                        <w:sz w:val="17"/>
                        <w:szCs w:val="17"/>
                      </w:rPr>
                      <w:t>.</w:t>
                    </w:r>
                    <w:r>
                      <w:rPr>
                        <w:rFonts w:ascii="Circular Std Book" w:hAnsi="Circular Std Book" w:cs="Circular Std Book" w:eastAsia="Circular Std Book"/>
                        <w:b w:val="0"/>
                        <w:bCs w:val="0"/>
                        <w:color w:val="39607A"/>
                        <w:spacing w:val="-2"/>
                        <w:w w:val="100"/>
                        <w:sz w:val="17"/>
                        <w:szCs w:val="17"/>
                      </w:rPr>
                      <w:t>g</w:t>
                    </w:r>
                    <w:r>
                      <w:rPr>
                        <w:rFonts w:ascii="Circular Std Book" w:hAnsi="Circular Std Book" w:cs="Circular Std Book" w:eastAsia="Circular Std Book"/>
                        <w:b w:val="0"/>
                        <w:bCs w:val="0"/>
                        <w:color w:val="39607A"/>
                        <w:spacing w:val="-5"/>
                        <w:w w:val="100"/>
                        <w:sz w:val="17"/>
                        <w:szCs w:val="17"/>
                      </w:rPr>
                      <w:t>o</w:t>
                    </w:r>
                    <w:r>
                      <w:rPr>
                        <w:rFonts w:ascii="Circular Std Book" w:hAnsi="Circular Std Book" w:cs="Circular Std Book" w:eastAsia="Circular Std Book"/>
                        <w:b w:val="0"/>
                        <w:bCs w:val="0"/>
                        <w:color w:val="39607A"/>
                        <w:spacing w:val="-10"/>
                        <w:w w:val="100"/>
                        <w:sz w:val="17"/>
                        <w:szCs w:val="17"/>
                      </w:rPr>
                      <w:t>v</w:t>
                    </w:r>
                    <w:r>
                      <w:rPr>
                        <w:rFonts w:ascii="Circular Std Book" w:hAnsi="Circular Std Book" w:cs="Circular Std Book" w:eastAsia="Circular Std Book"/>
                        <w:b w:val="0"/>
                        <w:bCs w:val="0"/>
                        <w:color w:val="39607A"/>
                        <w:spacing w:val="-2"/>
                        <w:w w:val="100"/>
                        <w:sz w:val="17"/>
                        <w:szCs w:val="17"/>
                      </w:rPr>
                      <w:t>.</w:t>
                    </w:r>
                    <w:r>
                      <w:rPr>
                        <w:rFonts w:ascii="Circular Std Book" w:hAnsi="Circular Std Book" w:cs="Circular Std Book" w:eastAsia="Circular Std Book"/>
                        <w:b w:val="0"/>
                        <w:bCs w:val="0"/>
                        <w:color w:val="39607A"/>
                        <w:spacing w:val="-3"/>
                        <w:w w:val="100"/>
                        <w:sz w:val="17"/>
                        <w:szCs w:val="17"/>
                      </w:rPr>
                      <w:t>a</w:t>
                    </w:r>
                    <w:r>
                      <w:rPr>
                        <w:rFonts w:ascii="Circular Std Book" w:hAnsi="Circular Std Book" w:cs="Circular Std Book" w:eastAsia="Circular Std Book"/>
                        <w:b w:val="0"/>
                        <w:bCs w:val="0"/>
                        <w:color w:val="39607A"/>
                        <w:spacing w:val="0"/>
                        <w:w w:val="100"/>
                        <w:sz w:val="17"/>
                        <w:szCs w:val="17"/>
                      </w:rPr>
                      <w:t>u</w:t>
                    </w:r>
                    <w:r>
                      <w:rPr>
                        <w:rFonts w:ascii="Circular Std Book" w:hAnsi="Circular Std Book" w:cs="Circular Std Book" w:eastAsia="Circular Std Book"/>
                        <w:b w:val="0"/>
                        <w:bCs w:val="0"/>
                        <w:color w:val="000000"/>
                        <w:spacing w:val="0"/>
                        <w:w w:val="100"/>
                        <w:sz w:val="17"/>
                        <w:szCs w:val="17"/>
                      </w:rPr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523.115906pt;margin-top:45.264942pt;width:30.031641pt;height:10.4pt;mso-position-horizontal-relative:page;mso-position-vertical-relative:page;z-index:-840" type="#_x0000_t202" filled="f" stroked="f">
            <v:textbox inset="0,0,0,0">
              <w:txbxContent>
                <w:p>
                  <w:pPr>
                    <w:spacing w:line="201" w:lineRule="exact"/>
                    <w:ind w:left="20" w:right="0" w:firstLine="0"/>
                    <w:jc w:val="left"/>
                    <w:rPr>
                      <w:rFonts w:ascii="Circular Std Book" w:hAnsi="Circular Std Book" w:cs="Circular Std Book" w:eastAsia="Circular Std Book"/>
                      <w:sz w:val="17"/>
                      <w:szCs w:val="17"/>
                    </w:rPr>
                  </w:pP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17"/>
                      <w:szCs w:val="17"/>
                    </w:rPr>
                    <w:t>m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2"/>
                      <w:w w:val="100"/>
                      <w:sz w:val="17"/>
                      <w:szCs w:val="17"/>
                    </w:rPr>
                    <w:t>y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1"/>
                      <w:w w:val="100"/>
                      <w:sz w:val="17"/>
                      <w:szCs w:val="17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17"/>
                      <w:szCs w:val="17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17"/>
                      <w:szCs w:val="17"/>
                    </w:rPr>
                    <w:t>C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0000"/>
                      <w:spacing w:val="0"/>
                      <w:w w:val="100"/>
                      <w:sz w:val="17"/>
                      <w:szCs w:val="1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2.527313pt;margin-top:45.883144pt;width:54.188362pt;height:10.4pt;mso-position-horizontal-relative:page;mso-position-vertical-relative:page;z-index:-839" type="#_x0000_t202" filled="f" stroked="f">
            <v:textbox inset="0,0,0,0">
              <w:txbxContent>
                <w:p>
                  <w:pPr>
                    <w:spacing w:line="201" w:lineRule="exact"/>
                    <w:ind w:left="20" w:right="0" w:firstLine="0"/>
                    <w:jc w:val="left"/>
                    <w:rPr>
                      <w:rFonts w:ascii="Circular Std Book" w:hAnsi="Circular Std Book" w:cs="Circular Std Book" w:eastAsia="Circular Std Book"/>
                      <w:sz w:val="17"/>
                      <w:szCs w:val="17"/>
                    </w:rPr>
                  </w:pP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2"/>
                      <w:w w:val="100"/>
                      <w:sz w:val="17"/>
                      <w:szCs w:val="17"/>
                    </w:rPr>
                    <w:t>1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3"/>
                      <w:w w:val="100"/>
                      <w:sz w:val="17"/>
                      <w:szCs w:val="17"/>
                    </w:rPr>
                    <w:t>3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4"/>
                      <w:w w:val="100"/>
                      <w:sz w:val="17"/>
                      <w:szCs w:val="17"/>
                    </w:rPr>
                    <w:t>0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17"/>
                      <w:szCs w:val="17"/>
                    </w:rPr>
                    <w:t>0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4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4"/>
                      <w:w w:val="100"/>
                      <w:sz w:val="17"/>
                      <w:szCs w:val="17"/>
                    </w:rPr>
                    <w:t>6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4"/>
                      <w:w w:val="100"/>
                      <w:sz w:val="17"/>
                      <w:szCs w:val="17"/>
                    </w:rPr>
                    <w:t>5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17"/>
                      <w:szCs w:val="17"/>
                    </w:rPr>
                    <w:t>4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4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3"/>
                      <w:w w:val="100"/>
                      <w:sz w:val="17"/>
                      <w:szCs w:val="17"/>
                    </w:rPr>
                    <w:t>3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4"/>
                      <w:w w:val="100"/>
                      <w:sz w:val="17"/>
                      <w:szCs w:val="17"/>
                    </w:rPr>
                    <w:t>2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17"/>
                      <w:szCs w:val="17"/>
                    </w:rPr>
                    <w:t>9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0000"/>
                      <w:spacing w:val="0"/>
                      <w:w w:val="100"/>
                      <w:sz w:val="17"/>
                      <w:szCs w:val="1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.858299pt;margin-top:94.552757pt;width:428.597021pt;height:32pt;mso-position-horizontal-relative:page;mso-position-vertical-relative:page;z-index:-838" type="#_x0000_t202" filled="f" stroked="f">
            <v:textbox inset="0,0,0,0">
              <w:txbxContent>
                <w:p>
                  <w:pPr>
                    <w:spacing w:line="640" w:lineRule="exact"/>
                    <w:ind w:left="20" w:right="0" w:firstLine="0"/>
                    <w:jc w:val="left"/>
                    <w:rPr>
                      <w:rFonts w:ascii="Circular Std Book" w:hAnsi="Circular Std Book" w:cs="Circular Std Book" w:eastAsia="Circular Std Book"/>
                      <w:sz w:val="60"/>
                      <w:szCs w:val="60"/>
                    </w:rPr>
                  </w:pP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9CDC"/>
                      <w:spacing w:val="0"/>
                      <w:w w:val="100"/>
                      <w:sz w:val="60"/>
                      <w:szCs w:val="60"/>
                    </w:rPr>
                    <w:t>G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9CDC"/>
                      <w:spacing w:val="-6"/>
                      <w:w w:val="100"/>
                      <w:sz w:val="60"/>
                      <w:szCs w:val="60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9CDC"/>
                      <w:spacing w:val="0"/>
                      <w:w w:val="100"/>
                      <w:sz w:val="60"/>
                      <w:szCs w:val="60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9CDC"/>
                      <w:spacing w:val="-18"/>
                      <w:w w:val="100"/>
                      <w:sz w:val="60"/>
                      <w:szCs w:val="60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9CDC"/>
                      <w:spacing w:val="-14"/>
                      <w:w w:val="100"/>
                      <w:sz w:val="60"/>
                      <w:szCs w:val="60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9CDC"/>
                      <w:spacing w:val="-10"/>
                      <w:w w:val="100"/>
                      <w:sz w:val="60"/>
                      <w:szCs w:val="60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9CDC"/>
                      <w:spacing w:val="0"/>
                      <w:w w:val="100"/>
                      <w:sz w:val="60"/>
                      <w:szCs w:val="60"/>
                    </w:rPr>
                    <w:t>g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9CDC"/>
                      <w:spacing w:val="0"/>
                      <w:w w:val="100"/>
                      <w:sz w:val="60"/>
                      <w:szCs w:val="60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9CDC"/>
                      <w:spacing w:val="-14"/>
                      <w:w w:val="100"/>
                      <w:sz w:val="60"/>
                      <w:szCs w:val="60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9CDC"/>
                      <w:spacing w:val="-10"/>
                      <w:w w:val="100"/>
                      <w:sz w:val="60"/>
                      <w:szCs w:val="60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9CDC"/>
                      <w:spacing w:val="-9"/>
                      <w:w w:val="100"/>
                      <w:sz w:val="60"/>
                      <w:szCs w:val="60"/>
                    </w:rPr>
                    <w:t>fo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9CDC"/>
                      <w:spacing w:val="-10"/>
                      <w:w w:val="100"/>
                      <w:sz w:val="60"/>
                      <w:szCs w:val="60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9CDC"/>
                      <w:spacing w:val="-9"/>
                      <w:w w:val="100"/>
                      <w:sz w:val="60"/>
                      <w:szCs w:val="60"/>
                    </w:rPr>
                    <w:t>m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9CDC"/>
                      <w:spacing w:val="-8"/>
                      <w:w w:val="100"/>
                      <w:sz w:val="60"/>
                      <w:szCs w:val="60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9CDC"/>
                      <w:spacing w:val="-18"/>
                      <w:w w:val="100"/>
                      <w:sz w:val="60"/>
                      <w:szCs w:val="60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9CDC"/>
                      <w:spacing w:val="-12"/>
                      <w:w w:val="100"/>
                      <w:sz w:val="60"/>
                      <w:szCs w:val="60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9CDC"/>
                      <w:spacing w:val="-9"/>
                      <w:w w:val="100"/>
                      <w:sz w:val="60"/>
                      <w:szCs w:val="60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9CDC"/>
                      <w:spacing w:val="0"/>
                      <w:w w:val="100"/>
                      <w:sz w:val="60"/>
                      <w:szCs w:val="60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9CDC"/>
                      <w:spacing w:val="0"/>
                      <w:w w:val="100"/>
                      <w:sz w:val="60"/>
                      <w:szCs w:val="60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9CDC"/>
                      <w:spacing w:val="-10"/>
                      <w:w w:val="100"/>
                      <w:sz w:val="60"/>
                      <w:szCs w:val="60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9CDC"/>
                      <w:spacing w:val="-7"/>
                      <w:w w:val="100"/>
                      <w:sz w:val="60"/>
                      <w:szCs w:val="60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9CDC"/>
                      <w:spacing w:val="0"/>
                      <w:w w:val="100"/>
                      <w:sz w:val="60"/>
                      <w:szCs w:val="60"/>
                    </w:rPr>
                    <w:t>d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9CDC"/>
                      <w:spacing w:val="0"/>
                      <w:w w:val="100"/>
                      <w:sz w:val="60"/>
                      <w:szCs w:val="60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9CDC"/>
                      <w:spacing w:val="-12"/>
                      <w:w w:val="100"/>
                      <w:sz w:val="60"/>
                      <w:szCs w:val="60"/>
                    </w:rPr>
                    <w:t>s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9CDC"/>
                      <w:spacing w:val="-13"/>
                      <w:w w:val="100"/>
                      <w:sz w:val="60"/>
                      <w:szCs w:val="60"/>
                    </w:rPr>
                    <w:t>u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9CDC"/>
                      <w:spacing w:val="-8"/>
                      <w:w w:val="100"/>
                      <w:sz w:val="60"/>
                      <w:szCs w:val="60"/>
                    </w:rPr>
                    <w:t>p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9CDC"/>
                      <w:spacing w:val="-4"/>
                      <w:w w:val="100"/>
                      <w:sz w:val="60"/>
                      <w:szCs w:val="60"/>
                    </w:rPr>
                    <w:t>p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9CDC"/>
                      <w:spacing w:val="-9"/>
                      <w:w w:val="100"/>
                      <w:sz w:val="60"/>
                      <w:szCs w:val="60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9CDC"/>
                      <w:spacing w:val="8"/>
                      <w:w w:val="100"/>
                      <w:sz w:val="60"/>
                      <w:szCs w:val="60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9CDC"/>
                      <w:spacing w:val="0"/>
                      <w:w w:val="100"/>
                      <w:sz w:val="60"/>
                      <w:szCs w:val="60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0000"/>
                      <w:spacing w:val="0"/>
                      <w:w w:val="100"/>
                      <w:sz w:val="60"/>
                      <w:szCs w:val="6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692902pt;margin-top:159.546875pt;width:238.505611pt;height:205.178867pt;mso-position-horizontal-relative:page;mso-position-vertical-relative:page;z-index:-837" type="#_x0000_t202" filled="f" stroked="f">
            <v:textbox inset="0,0,0,0">
              <w:txbxContent>
                <w:p>
                  <w:pPr>
                    <w:spacing w:line="277" w:lineRule="exact"/>
                    <w:ind w:left="20" w:right="0" w:firstLine="0"/>
                    <w:jc w:val="left"/>
                    <w:rPr>
                      <w:rFonts w:ascii="Circular Std Book" w:hAnsi="Circular Std Book" w:cs="Circular Std Book" w:eastAsia="Circular Std Book"/>
                      <w:sz w:val="24"/>
                      <w:szCs w:val="24"/>
                    </w:rPr>
                  </w:pP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W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h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11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6"/>
                      <w:w w:val="100"/>
                      <w:sz w:val="24"/>
                      <w:szCs w:val="24"/>
                    </w:rPr>
                    <w:t>y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u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11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m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5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5"/>
                      <w:w w:val="100"/>
                      <w:sz w:val="24"/>
                      <w:szCs w:val="24"/>
                    </w:rPr>
                    <w:t>v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11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4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1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11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h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l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4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11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h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p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l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,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  <w:p>
                  <w:pPr>
                    <w:spacing w:line="300" w:lineRule="exact"/>
                    <w:ind w:left="20" w:right="0" w:firstLine="0"/>
                    <w:jc w:val="left"/>
                    <w:rPr>
                      <w:rFonts w:ascii="Circular Std Book" w:hAnsi="Circular Std Book" w:cs="Circular Std Book" w:eastAsia="Circular Std Book"/>
                      <w:sz w:val="24"/>
                      <w:szCs w:val="24"/>
                    </w:rPr>
                  </w:pP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6"/>
                      <w:w w:val="100"/>
                      <w:sz w:val="24"/>
                      <w:szCs w:val="24"/>
                    </w:rPr>
                    <w:t>y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u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6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m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6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y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6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be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7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u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u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6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u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6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h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7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1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4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ps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6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h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6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  <w:p>
                  <w:pPr>
                    <w:spacing w:line="300" w:lineRule="exact"/>
                    <w:ind w:left="20" w:right="0" w:firstLine="0"/>
                    <w:jc w:val="left"/>
                    <w:rPr>
                      <w:rFonts w:ascii="Circular Std Book" w:hAnsi="Circular Std Book" w:cs="Circular Std Book" w:eastAsia="Circular Std Book"/>
                      <w:sz w:val="24"/>
                      <w:szCs w:val="24"/>
                    </w:rPr>
                  </w:pP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h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.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9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0"/>
                      <w:w w:val="100"/>
                      <w:sz w:val="24"/>
                      <w:szCs w:val="24"/>
                    </w:rPr>
                    <w:t>Y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u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9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m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6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y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9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be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9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l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g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9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w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h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1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h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9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h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c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k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  <w:p>
                  <w:pPr>
                    <w:spacing w:line="300" w:lineRule="exact"/>
                    <w:ind w:left="20" w:right="0" w:firstLine="0"/>
                    <w:jc w:val="left"/>
                    <w:rPr>
                      <w:rFonts w:ascii="Circular Std Book" w:hAnsi="Circular Std Book" w:cs="Circular Std Book" w:eastAsia="Circular Std Book"/>
                      <w:sz w:val="24"/>
                      <w:szCs w:val="24"/>
                    </w:rPr>
                  </w:pP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4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f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8"/>
                      <w:w w:val="100"/>
                      <w:sz w:val="24"/>
                      <w:szCs w:val="24"/>
                    </w:rPr>
                    <w:t>y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4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5"/>
                      <w:w w:val="100"/>
                      <w:sz w:val="24"/>
                      <w:szCs w:val="24"/>
                    </w:rPr>
                    <w:t>u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4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c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5"/>
                      <w:w w:val="100"/>
                      <w:sz w:val="24"/>
                      <w:szCs w:val="24"/>
                    </w:rPr>
                    <w:t>c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5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5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4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5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5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4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7"/>
                      <w:w w:val="100"/>
                      <w:sz w:val="24"/>
                      <w:szCs w:val="24"/>
                    </w:rPr>
                    <w:t>w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4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6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6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5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5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4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5"/>
                      <w:w w:val="100"/>
                      <w:sz w:val="24"/>
                      <w:szCs w:val="24"/>
                    </w:rPr>
                    <w:t>u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8"/>
                      <w:w w:val="100"/>
                      <w:sz w:val="24"/>
                      <w:szCs w:val="24"/>
                    </w:rPr>
                    <w:t>y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4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5"/>
                      <w:w w:val="100"/>
                      <w:sz w:val="24"/>
                      <w:szCs w:val="24"/>
                    </w:rPr>
                    <w:t>u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  <w:p>
                  <w:pPr>
                    <w:spacing w:line="300" w:lineRule="exact"/>
                    <w:ind w:left="20" w:right="0" w:firstLine="0"/>
                    <w:jc w:val="left"/>
                    <w:rPr>
                      <w:rFonts w:ascii="Circular Std Book" w:hAnsi="Circular Std Book" w:cs="Circular Std Book" w:eastAsia="Circular Std Book"/>
                      <w:sz w:val="24"/>
                      <w:szCs w:val="24"/>
                    </w:rPr>
                  </w:pP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h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l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h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1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1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f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u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4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u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4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.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1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u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g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11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h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1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4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m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1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6"/>
                      <w:w w:val="100"/>
                      <w:sz w:val="24"/>
                      <w:szCs w:val="24"/>
                    </w:rPr>
                    <w:t>y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u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  <w:p>
                  <w:pPr>
                    <w:spacing w:line="300" w:lineRule="exact"/>
                    <w:ind w:left="20" w:right="0" w:firstLine="0"/>
                    <w:jc w:val="left"/>
                    <w:rPr>
                      <w:rFonts w:ascii="Circular Std Book" w:hAnsi="Circular Std Book" w:cs="Circular Std Book" w:eastAsia="Circular Std Book"/>
                      <w:sz w:val="24"/>
                      <w:szCs w:val="24"/>
                    </w:rPr>
                  </w:pP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1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9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C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1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l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y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1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u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p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p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3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1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Co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4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1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1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h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  <w:p>
                  <w:pPr>
                    <w:spacing w:line="300" w:lineRule="exact"/>
                    <w:ind w:left="20" w:right="0" w:firstLine="0"/>
                    <w:jc w:val="left"/>
                    <w:rPr>
                      <w:rFonts w:ascii="Circular Std Book" w:hAnsi="Circular Std Book" w:cs="Circular Std Book" w:eastAsia="Circular Std Book"/>
                      <w:sz w:val="24"/>
                      <w:szCs w:val="24"/>
                    </w:rPr>
                  </w:pP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h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l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h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1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p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f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es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l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1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1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h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1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h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p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l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1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w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4"/>
                      <w:w w:val="100"/>
                      <w:sz w:val="24"/>
                      <w:szCs w:val="24"/>
                    </w:rPr>
                    <w:t>l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l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  <w:p>
                  <w:pPr>
                    <w:spacing w:line="300" w:lineRule="exact"/>
                    <w:ind w:left="20" w:right="0" w:firstLine="0"/>
                    <w:jc w:val="left"/>
                    <w:rPr>
                      <w:rFonts w:ascii="Circular Std Book" w:hAnsi="Circular Std Book" w:cs="Circular Std Book" w:eastAsia="Circular Std Book"/>
                      <w:sz w:val="24"/>
                      <w:szCs w:val="24"/>
                    </w:rPr>
                  </w:pP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be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7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h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7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4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8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h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4"/>
                      <w:w w:val="100"/>
                      <w:sz w:val="24"/>
                      <w:szCs w:val="24"/>
                    </w:rPr>
                    <w:t>l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p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7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6"/>
                      <w:w w:val="100"/>
                      <w:sz w:val="24"/>
                      <w:szCs w:val="24"/>
                    </w:rPr>
                    <w:t>y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u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.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  <w:p>
                  <w:pPr>
                    <w:spacing w:line="170" w:lineRule="exact" w:before="8"/>
                    <w:rPr>
                      <w:sz w:val="17"/>
                      <w:szCs w:val="17"/>
                    </w:rPr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pStyle w:val="BodyText"/>
                    <w:spacing w:line="271" w:lineRule="auto"/>
                    <w:ind w:right="72"/>
                    <w:jc w:val="left"/>
                  </w:pP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alt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-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ss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wil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-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ss</w:t>
                  </w:r>
                  <w:r>
                    <w:rPr>
                      <w:b w:val="0"/>
                      <w:bCs w:val="0"/>
                      <w:spacing w:val="-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96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k</w:t>
                  </w:r>
                  <w:r>
                    <w:rPr>
                      <w:b w:val="0"/>
                      <w:bCs w:val="0"/>
                      <w:spacing w:val="-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-7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b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7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-7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7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6"/>
                      <w:w w:val="95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.</w:t>
                  </w:r>
                  <w:r>
                    <w:rPr>
                      <w:b w:val="0"/>
                      <w:bCs w:val="0"/>
                      <w:spacing w:val="-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-7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w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82"/>
                    </w:rPr>
                    <w:t> 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k</w:t>
                  </w:r>
                  <w:r>
                    <w:rPr>
                      <w:b w:val="0"/>
                      <w:bCs w:val="0"/>
                      <w:spacing w:val="-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w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-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-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v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-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b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.</w:t>
                  </w:r>
                  <w:r>
                    <w:rPr>
                      <w:b w:val="0"/>
                      <w:bCs w:val="0"/>
                      <w:spacing w:val="-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is</w:t>
                  </w:r>
                  <w:r>
                    <w:rPr>
                      <w:b w:val="0"/>
                      <w:bCs w:val="0"/>
                      <w:spacing w:val="0"/>
                      <w:w w:val="89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6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k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v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6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is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ss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101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-1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1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as</w:t>
                  </w:r>
                  <w:r>
                    <w:rPr>
                      <w:b w:val="0"/>
                      <w:bCs w:val="0"/>
                      <w:spacing w:val="-1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-1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as</w:t>
                  </w:r>
                  <w:r>
                    <w:rPr>
                      <w:b w:val="0"/>
                      <w:bCs w:val="0"/>
                      <w:spacing w:val="-1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ss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b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b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1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1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j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92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7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7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abi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7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og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-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-7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7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un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6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k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.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0.811005pt;margin-top:159.685715pt;width:235.105011pt;height:78.894016pt;mso-position-horizontal-relative:page;mso-position-vertical-relative:page;z-index:-836" type="#_x0000_t202" filled="f" stroked="f">
            <v:textbox inset="0,0,0,0">
              <w:txbxContent>
                <w:p>
                  <w:pPr>
                    <w:spacing w:line="404" w:lineRule="exact"/>
                    <w:ind w:left="20" w:right="17" w:firstLine="0"/>
                    <w:jc w:val="left"/>
                    <w:rPr>
                      <w:rFonts w:ascii="Circular ProTT Bold" w:hAnsi="Circular ProTT Bold" w:cs="Circular ProTT Bold" w:eastAsia="Circular ProTT Bold"/>
                      <w:sz w:val="36"/>
                      <w:szCs w:val="36"/>
                    </w:rPr>
                  </w:pP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2"/>
                      <w:w w:val="100"/>
                      <w:sz w:val="36"/>
                      <w:szCs w:val="36"/>
                    </w:rPr>
                    <w:t>W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3"/>
                      <w:w w:val="100"/>
                      <w:sz w:val="36"/>
                      <w:szCs w:val="36"/>
                    </w:rPr>
                    <w:t>ha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0"/>
                      <w:w w:val="100"/>
                      <w:sz w:val="36"/>
                      <w:szCs w:val="36"/>
                    </w:rPr>
                    <w:t>t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0"/>
                      <w:w w:val="100"/>
                      <w:sz w:val="36"/>
                      <w:szCs w:val="36"/>
                    </w:rPr>
                    <w:t> 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3"/>
                      <w:w w:val="100"/>
                      <w:sz w:val="36"/>
                      <w:szCs w:val="36"/>
                    </w:rPr>
                    <w:t>i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0"/>
                      <w:w w:val="100"/>
                      <w:sz w:val="36"/>
                      <w:szCs w:val="36"/>
                    </w:rPr>
                    <w:t>s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0"/>
                      <w:w w:val="100"/>
                      <w:sz w:val="36"/>
                      <w:szCs w:val="36"/>
                    </w:rPr>
                    <w:t> 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2"/>
                      <w:w w:val="100"/>
                      <w:sz w:val="36"/>
                      <w:szCs w:val="36"/>
                    </w:rPr>
                    <w:t>r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2"/>
                      <w:w w:val="100"/>
                      <w:sz w:val="36"/>
                      <w:szCs w:val="36"/>
                    </w:rPr>
                    <w:t>e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3"/>
                      <w:w w:val="100"/>
                      <w:sz w:val="36"/>
                      <w:szCs w:val="36"/>
                    </w:rPr>
                    <w:t>h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4"/>
                      <w:w w:val="100"/>
                      <w:sz w:val="36"/>
                      <w:szCs w:val="36"/>
                    </w:rPr>
                    <w:t>a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3"/>
                      <w:w w:val="100"/>
                      <w:sz w:val="36"/>
                      <w:szCs w:val="36"/>
                    </w:rPr>
                    <w:t>b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5"/>
                      <w:w w:val="100"/>
                      <w:sz w:val="36"/>
                      <w:szCs w:val="36"/>
                    </w:rPr>
                    <w:t>i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5"/>
                      <w:w w:val="100"/>
                      <w:sz w:val="36"/>
                      <w:szCs w:val="36"/>
                    </w:rPr>
                    <w:t>l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5"/>
                      <w:w w:val="100"/>
                      <w:sz w:val="36"/>
                      <w:szCs w:val="36"/>
                    </w:rPr>
                    <w:t>i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3"/>
                      <w:w w:val="100"/>
                      <w:sz w:val="36"/>
                      <w:szCs w:val="36"/>
                    </w:rPr>
                    <w:t>t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3"/>
                      <w:w w:val="100"/>
                      <w:sz w:val="36"/>
                      <w:szCs w:val="36"/>
                    </w:rPr>
                    <w:t>a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4"/>
                      <w:w w:val="100"/>
                      <w:sz w:val="36"/>
                      <w:szCs w:val="36"/>
                    </w:rPr>
                    <w:t>t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4"/>
                      <w:w w:val="100"/>
                      <w:sz w:val="36"/>
                      <w:szCs w:val="36"/>
                    </w:rPr>
                    <w:t>i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3"/>
                      <w:w w:val="100"/>
                      <w:sz w:val="36"/>
                      <w:szCs w:val="36"/>
                    </w:rPr>
                    <w:t>o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15"/>
                      <w:w w:val="100"/>
                      <w:sz w:val="36"/>
                      <w:szCs w:val="36"/>
                    </w:rPr>
                    <w:t>n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0"/>
                      <w:w w:val="100"/>
                      <w:sz w:val="36"/>
                      <w:szCs w:val="36"/>
                    </w:rPr>
                    <w:t>?</w:t>
                  </w:r>
                  <w:r>
                    <w:rPr>
                      <w:rFonts w:ascii="Circular ProTT Bold" w:hAnsi="Circular ProTT Bold" w:cs="Circular ProTT Bold" w:eastAsia="Circular ProTT Bold"/>
                      <w:b w:val="0"/>
                      <w:bCs w:val="0"/>
                      <w:color w:val="000000"/>
                      <w:spacing w:val="0"/>
                      <w:w w:val="100"/>
                      <w:sz w:val="36"/>
                      <w:szCs w:val="36"/>
                    </w:rPr>
                  </w:r>
                </w:p>
                <w:p>
                  <w:pPr>
                    <w:spacing w:line="140" w:lineRule="exact" w:before="6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pStyle w:val="BodyText"/>
                    <w:spacing w:line="271" w:lineRule="auto"/>
                    <w:ind w:right="17"/>
                    <w:jc w:val="left"/>
                  </w:pPr>
                  <w:r>
                    <w:rPr>
                      <w:b w:val="0"/>
                      <w:bCs w:val="0"/>
                      <w:spacing w:val="-3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b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1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is</w:t>
                  </w:r>
                  <w:r>
                    <w:rPr>
                      <w:b w:val="0"/>
                      <w:bCs w:val="0"/>
                      <w:spacing w:val="-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ss</w:t>
                  </w:r>
                  <w:r>
                    <w:rPr>
                      <w:b w:val="0"/>
                      <w:bCs w:val="0"/>
                      <w:spacing w:val="-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f</w:t>
                  </w:r>
                  <w:r>
                    <w:rPr>
                      <w:b w:val="0"/>
                      <w:bCs w:val="0"/>
                      <w:spacing w:val="-1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spacing w:val="-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-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b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k</w:t>
                  </w:r>
                  <w:r>
                    <w:rPr>
                      <w:b w:val="0"/>
                      <w:bCs w:val="0"/>
                      <w:spacing w:val="-1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101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v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-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f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f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nin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spacing w:val="-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ll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win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spacing w:val="-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in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j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6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8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.</w:t>
                  </w:r>
                  <w:r>
                    <w:rPr>
                      <w:b w:val="0"/>
                      <w:bCs w:val="0"/>
                      <w:spacing w:val="-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spacing w:val="-1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1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,</w:t>
                  </w:r>
                  <w:r>
                    <w:rPr>
                      <w:b w:val="0"/>
                      <w:bCs w:val="0"/>
                      <w:spacing w:val="-1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-1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1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q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k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1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101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v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2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as</w:t>
                  </w:r>
                  <w:r>
                    <w:rPr>
                      <w:b w:val="0"/>
                      <w:bCs w:val="0"/>
                      <w:spacing w:val="-2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2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2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3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2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as</w:t>
                  </w:r>
                  <w:r>
                    <w:rPr>
                      <w:b w:val="0"/>
                      <w:bCs w:val="0"/>
                      <w:spacing w:val="-2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ss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b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.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0.811005pt;margin-top:248.079742pt;width:228.435011pt;height:38pt;mso-position-horizontal-relative:page;mso-position-vertical-relative:page;z-index:-835" type="#_x0000_t202" filled="f" stroked="f">
            <v:textbox inset="0,0,0,0">
              <w:txbxContent>
                <w:p>
                  <w:pPr>
                    <w:pStyle w:val="BodyText"/>
                    <w:spacing w:line="222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-16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b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-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v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6"/>
                      <w:w w:val="95"/>
                    </w:rPr>
                    <w:t>f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f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271" w:lineRule="auto" w:before="30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k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v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4"/>
                      <w:w w:val="95"/>
                    </w:rPr>
                    <w:t>x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f</w:t>
                  </w:r>
                  <w:r>
                    <w:rPr>
                      <w:b w:val="0"/>
                      <w:bCs w:val="0"/>
                      <w:spacing w:val="-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.</w:t>
                  </w:r>
                  <w:r>
                    <w:rPr>
                      <w:b w:val="0"/>
                      <w:bCs w:val="0"/>
                      <w:spacing w:val="-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is</w:t>
                  </w:r>
                  <w:r>
                    <w:rPr>
                      <w:b w:val="0"/>
                      <w:bCs w:val="0"/>
                      <w:spacing w:val="-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is</w:t>
                  </w:r>
                  <w:r>
                    <w:rPr>
                      <w:b w:val="0"/>
                      <w:bCs w:val="0"/>
                      <w:spacing w:val="-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6"/>
                    </w:rPr>
                    <w:t> </w:t>
                  </w:r>
                  <w:r>
                    <w:rPr>
                      <w:b w:val="0"/>
                      <w:bCs w:val="0"/>
                      <w:spacing w:val="8"/>
                      <w:w w:val="95"/>
                    </w:rPr>
                    <w:t>f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ag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f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b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il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.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0.811005pt;margin-top:295.579742pt;width:241.223012pt;height:155pt;mso-position-horizontal-relative:page;mso-position-vertical-relative:page;z-index:-834" type="#_x0000_t202" filled="f" stroked="f">
            <v:textbox inset="0,0,0,0">
              <w:txbxContent>
                <w:p>
                  <w:pPr>
                    <w:pStyle w:val="BodyText"/>
                    <w:spacing w:line="222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2"/>
                      <w:w w:val="95"/>
                    </w:rPr>
                    <w:t>W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1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-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v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1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b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,</w:t>
                  </w:r>
                  <w:r>
                    <w:rPr>
                      <w:b w:val="0"/>
                      <w:bCs w:val="0"/>
                      <w:spacing w:val="-1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271" w:lineRule="auto" w:before="30"/>
                    <w:ind w:right="49"/>
                    <w:jc w:val="left"/>
                  </w:pPr>
                  <w:r>
                    <w:rPr>
                      <w:b w:val="0"/>
                      <w:bCs w:val="0"/>
                      <w:spacing w:val="-2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f</w:t>
                  </w:r>
                  <w:r>
                    <w:rPr>
                      <w:b w:val="0"/>
                      <w:bCs w:val="0"/>
                      <w:spacing w:val="-1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-1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ss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1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w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-1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k</w:t>
                  </w:r>
                  <w:r>
                    <w:rPr>
                      <w:b w:val="0"/>
                      <w:bCs w:val="0"/>
                      <w:spacing w:val="-1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1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w</w:t>
                  </w:r>
                  <w:r>
                    <w:rPr>
                      <w:b w:val="0"/>
                      <w:bCs w:val="0"/>
                      <w:spacing w:val="-1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w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-1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-1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6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6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8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-8"/>
                      <w:w w:val="95"/>
                    </w:rPr>
                    <w:t>-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-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6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f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6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li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f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yl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.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in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spacing w:val="0"/>
                      <w:w w:val="96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1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1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j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,</w:t>
                  </w:r>
                  <w:r>
                    <w:rPr>
                      <w:b w:val="0"/>
                      <w:bCs w:val="0"/>
                      <w:spacing w:val="-1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-1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w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-1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as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ss</w:t>
                  </w:r>
                  <w:r>
                    <w:rPr>
                      <w:b w:val="0"/>
                      <w:bCs w:val="0"/>
                      <w:spacing w:val="-1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-1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1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as</w:t>
                  </w:r>
                  <w:r>
                    <w:rPr>
                      <w:b w:val="0"/>
                      <w:bCs w:val="0"/>
                      <w:spacing w:val="-1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101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-1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6"/>
                      <w:w w:val="95"/>
                    </w:rPr>
                    <w:t>v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7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f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-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6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b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-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1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6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b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101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1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1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x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ss</w:t>
                  </w:r>
                  <w:r>
                    <w:rPr>
                      <w:b w:val="0"/>
                      <w:bCs w:val="0"/>
                      <w:spacing w:val="-1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-6"/>
                      <w:w w:val="95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.</w:t>
                  </w:r>
                  <w:r>
                    <w:rPr>
                      <w:b w:val="0"/>
                      <w:bCs w:val="0"/>
                      <w:spacing w:val="-1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-1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w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-1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k</w:t>
                  </w:r>
                  <w:r>
                    <w:rPr>
                      <w:b w:val="0"/>
                      <w:bCs w:val="0"/>
                      <w:spacing w:val="-1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w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-1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-1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101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v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app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pr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og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92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2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1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17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v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-17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,</w:t>
                  </w:r>
                  <w:r>
                    <w:rPr>
                      <w:b w:val="0"/>
                      <w:bCs w:val="0"/>
                      <w:spacing w:val="-17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b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17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17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f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.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271" w:lineRule="auto"/>
                    <w:ind w:right="169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2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2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v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v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2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2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nge</w:t>
                  </w:r>
                  <w:r>
                    <w:rPr>
                      <w:b w:val="0"/>
                      <w:bCs w:val="0"/>
                      <w:spacing w:val="-2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f</w:t>
                  </w:r>
                  <w:r>
                    <w:rPr>
                      <w:b w:val="0"/>
                      <w:bCs w:val="0"/>
                      <w:spacing w:val="-2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.</w:t>
                  </w:r>
                  <w:r>
                    <w:rPr>
                      <w:b w:val="0"/>
                      <w:bCs w:val="0"/>
                      <w:spacing w:val="-2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2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f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2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ll</w:t>
                  </w:r>
                  <w:r>
                    <w:rPr>
                      <w:b w:val="0"/>
                      <w:bCs w:val="0"/>
                      <w:spacing w:val="-2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be</w:t>
                  </w:r>
                  <w:r>
                    <w:rPr>
                      <w:b w:val="0"/>
                      <w:bCs w:val="0"/>
                      <w:spacing w:val="0"/>
                      <w:w w:val="96"/>
                    </w:rPr>
                    <w:t> 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1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-6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v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ng</w:t>
                  </w:r>
                  <w:r>
                    <w:rPr>
                      <w:b w:val="0"/>
                      <w:bCs w:val="0"/>
                      <w:spacing w:val="-1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ur</w:t>
                  </w:r>
                  <w:r>
                    <w:rPr>
                      <w:b w:val="0"/>
                      <w:bCs w:val="0"/>
                      <w:spacing w:val="-1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-1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an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1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nd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nd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3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spacing w:val="0"/>
                      <w:w w:val="96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-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w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-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v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-1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96"/>
                    </w:rPr>
                    <w:t> 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inu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6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b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il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6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6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8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-8"/>
                      <w:w w:val="95"/>
                    </w:rPr>
                    <w:t>-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-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6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li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f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.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692902pt;margin-top:374.225739pt;width:228.633011pt;height:25pt;mso-position-horizontal-relative:page;mso-position-vertical-relative:page;z-index:-833" type="#_x0000_t202" filled="f" stroked="f">
            <v:textbox inset="0,0,0,0">
              <w:txbxContent>
                <w:p>
                  <w:pPr>
                    <w:pStyle w:val="BodyText"/>
                    <w:spacing w:line="222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-17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w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-17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1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k</w:t>
                  </w:r>
                  <w:r>
                    <w:rPr>
                      <w:b w:val="0"/>
                      <w:bCs w:val="0"/>
                      <w:spacing w:val="-17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w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-1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-17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1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7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-1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6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before="30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1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4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g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4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spacing w:val="-4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692902pt;margin-top:408.725739pt;width:220.904011pt;height:38pt;mso-position-horizontal-relative:page;mso-position-vertical-relative:page;z-index:-832" type="#_x0000_t202" filled="f" stroked="f">
            <v:textbox inset="0,0,0,0">
              <w:txbxContent>
                <w:p>
                  <w:pPr>
                    <w:pStyle w:val="BodyText"/>
                    <w:spacing w:line="222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-3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b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2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,</w:t>
                  </w:r>
                  <w:r>
                    <w:rPr>
                      <w:b w:val="0"/>
                      <w:bCs w:val="0"/>
                      <w:spacing w:val="-1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1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-1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6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1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1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is</w:t>
                  </w:r>
                  <w:r>
                    <w:rPr>
                      <w:b w:val="0"/>
                      <w:bCs w:val="0"/>
                      <w:spacing w:val="-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271" w:lineRule="auto" w:before="30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-4"/>
                      <w:w w:val="100"/>
                    </w:rPr>
                    <w:t>k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2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2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-2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3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2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2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2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-16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-2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2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spacing w:val="-2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2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2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4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is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spacing w:val="-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as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f</w:t>
                  </w:r>
                  <w:r>
                    <w:rPr>
                      <w:b w:val="0"/>
                      <w:bCs w:val="0"/>
                      <w:spacing w:val="-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j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8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.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692902pt;margin-top:456.225739pt;width:217.28201pt;height:38pt;mso-position-horizontal-relative:page;mso-position-vertical-relative:page;z-index:-831" type="#_x0000_t202" filled="f" stroked="f">
            <v:textbox inset="0,0,0,0">
              <w:txbxContent>
                <w:p>
                  <w:pPr>
                    <w:pStyle w:val="BodyText"/>
                    <w:spacing w:line="222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1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4"/>
                      <w:w w:val="100"/>
                    </w:rPr>
                    <w:t>’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3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1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3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3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ask</w:t>
                  </w:r>
                  <w:r>
                    <w:rPr>
                      <w:b w:val="0"/>
                      <w:bCs w:val="0"/>
                      <w:spacing w:val="-3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3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spacing w:val="-3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7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-3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3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3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271" w:lineRule="auto" w:before="30"/>
                    <w:ind w:right="408"/>
                    <w:jc w:val="left"/>
                  </w:pPr>
                  <w:r>
                    <w:rPr>
                      <w:b w:val="0"/>
                      <w:bCs w:val="0"/>
                      <w:spacing w:val="1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6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7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f</w:t>
                  </w:r>
                  <w:r>
                    <w:rPr>
                      <w:b w:val="0"/>
                      <w:bCs w:val="0"/>
                      <w:spacing w:val="-7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-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v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7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-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q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92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.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0.811005pt;margin-top:460.079742pt;width:231.308011pt;height:77pt;mso-position-horizontal-relative:page;mso-position-vertical-relative:page;z-index:-830" type="#_x0000_t202" filled="f" stroked="f">
            <v:textbox inset="0,0,0,0">
              <w:txbxContent>
                <w:p>
                  <w:pPr>
                    <w:pStyle w:val="BodyText"/>
                    <w:spacing w:line="222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3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is</w:t>
                  </w:r>
                  <w:r>
                    <w:rPr>
                      <w:b w:val="0"/>
                      <w:bCs w:val="0"/>
                      <w:spacing w:val="-3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6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2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3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spacing w:val="-3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cu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-2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3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g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-3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2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271" w:lineRule="auto" w:before="30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-1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ss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1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1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1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app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1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ar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-1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upp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6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27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12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.</w:t>
                  </w:r>
                  <w:r>
                    <w:rPr>
                      <w:b w:val="0"/>
                      <w:bCs w:val="0"/>
                      <w:spacing w:val="-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16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-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-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is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-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is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-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spacing w:val="0"/>
                      <w:w w:val="96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1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v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-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1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f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-9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,</w:t>
                  </w:r>
                  <w:r>
                    <w:rPr>
                      <w:b w:val="0"/>
                      <w:bCs w:val="0"/>
                      <w:spacing w:val="-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w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,</w:t>
                  </w:r>
                  <w:r>
                    <w:rPr>
                      <w:b w:val="0"/>
                      <w:bCs w:val="0"/>
                      <w:spacing w:val="-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6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pp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6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un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3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k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ab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og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ss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2"/>
                      <w:w w:val="95"/>
                    </w:rPr>
                    <w:t>an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v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id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abi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og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.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6.305908pt;margin-top:798.371948pt;width:7.450001pt;height:12.0pt;mso-position-horizontal-relative:page;mso-position-vertical-relative:page;z-index:-829" type="#_x0000_t202" filled="f" stroked="f">
            <v:textbox inset="0,0,0,0">
              <w:txbxContent>
                <w:p>
                  <w:pPr>
                    <w:pStyle w:val="BodyText"/>
                    <w:spacing w:line="222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009CDC"/>
                      <w:spacing w:val="0"/>
                      <w:w w:val="100"/>
                    </w:rPr>
                    <w:t>3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1.811005pt;margin-top:557.007996pt;width:240.945pt;height:122.393pt;mso-position-horizontal-relative:page;mso-position-vertical-relative:page;z-index:-828" type="#_x0000_t202" filled="f" stroked="f">
            <v:textbox inset="0,0,0,0">
              <w:txbxContent>
                <w:p>
                  <w:pPr>
                    <w:spacing w:line="220" w:lineRule="exact" w:before="18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spacing w:line="300" w:lineRule="exact"/>
                    <w:ind w:left="385" w:right="283" w:hanging="102"/>
                    <w:jc w:val="left"/>
                    <w:rPr>
                      <w:rFonts w:ascii="Circular Std Book" w:hAnsi="Circular Std Book" w:cs="Circular Std Book" w:eastAsia="Circular Std Book"/>
                      <w:sz w:val="24"/>
                      <w:szCs w:val="24"/>
                    </w:rPr>
                  </w:pP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1"/>
                      <w:w w:val="100"/>
                      <w:sz w:val="24"/>
                      <w:szCs w:val="24"/>
                    </w:rPr>
                    <w:t>“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0"/>
                      <w:w w:val="100"/>
                      <w:sz w:val="24"/>
                      <w:szCs w:val="24"/>
                    </w:rPr>
                    <w:t>Y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u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9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p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l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6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y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1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h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1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m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1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1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m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p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3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1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l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9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2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6"/>
                      <w:w w:val="100"/>
                      <w:sz w:val="24"/>
                      <w:szCs w:val="24"/>
                    </w:rPr>
                    <w:t>y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u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1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h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l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4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.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1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0"/>
                      <w:w w:val="100"/>
                      <w:sz w:val="24"/>
                      <w:szCs w:val="24"/>
                    </w:rPr>
                    <w:t>Y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u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1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c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1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6"/>
                      <w:w w:val="100"/>
                      <w:sz w:val="24"/>
                      <w:szCs w:val="24"/>
                    </w:rPr>
                    <w:t>k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1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2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4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c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6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4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7"/>
                      <w:w w:val="100"/>
                      <w:sz w:val="24"/>
                      <w:szCs w:val="24"/>
                    </w:rPr>
                    <w:t>v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4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4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4"/>
                      <w:w w:val="100"/>
                      <w:sz w:val="24"/>
                      <w:szCs w:val="24"/>
                    </w:rPr>
                    <w:t>l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6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5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h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4"/>
                      <w:w w:val="100"/>
                      <w:sz w:val="24"/>
                      <w:szCs w:val="24"/>
                    </w:rPr>
                    <w:t>p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4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oc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es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8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y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6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4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4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5"/>
                      <w:w w:val="100"/>
                      <w:sz w:val="24"/>
                      <w:szCs w:val="24"/>
                    </w:rPr>
                    <w:t>c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4"/>
                      <w:w w:val="100"/>
                      <w:sz w:val="24"/>
                      <w:szCs w:val="24"/>
                    </w:rPr>
                    <w:t>u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5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6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5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g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1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6"/>
                      <w:w w:val="100"/>
                      <w:sz w:val="24"/>
                      <w:szCs w:val="24"/>
                    </w:rPr>
                    <w:t>y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u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1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4"/>
                      <w:w w:val="100"/>
                      <w:sz w:val="24"/>
                      <w:szCs w:val="24"/>
                    </w:rPr>
                    <w:t>j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u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es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1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1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m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1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w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h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1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h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1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h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l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h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1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p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f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es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nal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1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16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h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1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h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p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ta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l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3"/>
                      <w:w w:val="100"/>
                      <w:sz w:val="24"/>
                      <w:szCs w:val="24"/>
                    </w:rPr>
                    <w:t>.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”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  <w:p>
                  <w:pPr>
                    <w:spacing w:line="220" w:lineRule="exact" w:before="19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pStyle w:val="BodyText"/>
                    <w:ind w:left="283" w:right="0"/>
                    <w:jc w:val="left"/>
                  </w:pPr>
                  <w:r>
                    <w:rPr>
                      <w:b w:val="0"/>
                      <w:bCs w:val="0"/>
                      <w:color w:val="FFFFFF"/>
                      <w:spacing w:val="0"/>
                      <w:w w:val="90"/>
                    </w:rPr>
                    <w:t>G</w:t>
                  </w:r>
                  <w:r>
                    <w:rPr>
                      <w:b w:val="0"/>
                      <w:bCs w:val="0"/>
                      <w:color w:val="FFFFFF"/>
                      <w:spacing w:val="-1"/>
                      <w:w w:val="90"/>
                    </w:rPr>
                    <w:t>a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90"/>
                    </w:rPr>
                    <w:t>v</w:t>
                  </w:r>
                  <w:r>
                    <w:rPr>
                      <w:b w:val="0"/>
                      <w:bCs w:val="0"/>
                      <w:color w:val="FFFFFF"/>
                      <w:spacing w:val="2"/>
                      <w:w w:val="90"/>
                    </w:rPr>
                    <w:t>i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90"/>
                    </w:rPr>
                    <w:t>n</w:t>
                  </w:r>
                  <w:r>
                    <w:rPr>
                      <w:b w:val="0"/>
                      <w:bCs w:val="0"/>
                      <w:color w:val="FFFFFF"/>
                      <w:spacing w:val="35"/>
                      <w:w w:val="90"/>
                    </w:rPr>
                    <w:t> 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90"/>
                    </w:rPr>
                    <w:t>W</w:t>
                  </w:r>
                  <w:r>
                    <w:rPr>
                      <w:b w:val="0"/>
                      <w:bCs w:val="0"/>
                      <w:color w:val="FFFFFF"/>
                      <w:spacing w:val="2"/>
                      <w:w w:val="90"/>
                    </w:rPr>
                    <w:t>i</w:t>
                  </w:r>
                  <w:r>
                    <w:rPr>
                      <w:b w:val="0"/>
                      <w:bCs w:val="0"/>
                      <w:color w:val="FFFFFF"/>
                      <w:spacing w:val="2"/>
                      <w:w w:val="90"/>
                    </w:rPr>
                    <w:t>l</w:t>
                  </w:r>
                  <w:r>
                    <w:rPr>
                      <w:b w:val="0"/>
                      <w:bCs w:val="0"/>
                      <w:color w:val="FFFFFF"/>
                      <w:spacing w:val="2"/>
                      <w:w w:val="90"/>
                    </w:rPr>
                    <w:t>l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90"/>
                    </w:rPr>
                    <w:t>i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90"/>
                    </w:rPr>
                    <w:t>a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90"/>
                    </w:rPr>
                    <w:t>m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90"/>
                    </w:rPr>
                    <w:t>s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90"/>
                    </w:rPr>
                    <w:t>,</w:t>
                  </w:r>
                  <w:r>
                    <w:rPr>
                      <w:b w:val="0"/>
                      <w:bCs w:val="0"/>
                      <w:color w:val="FFFFFF"/>
                      <w:spacing w:val="36"/>
                      <w:w w:val="90"/>
                    </w:rPr>
                    <w:t> </w:t>
                  </w:r>
                  <w:r>
                    <w:rPr>
                      <w:b w:val="0"/>
                      <w:bCs w:val="0"/>
                      <w:color w:val="FFFFFF"/>
                      <w:spacing w:val="-2"/>
                      <w:w w:val="90"/>
                    </w:rPr>
                    <w:t>P</w:t>
                  </w:r>
                  <w:r>
                    <w:rPr>
                      <w:b w:val="0"/>
                      <w:bCs w:val="0"/>
                      <w:color w:val="FFFFFF"/>
                      <w:spacing w:val="-2"/>
                      <w:w w:val="90"/>
                    </w:rPr>
                    <w:t>h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90"/>
                    </w:rPr>
                    <w:t>ys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90"/>
                    </w:rPr>
                    <w:t>i</w:t>
                  </w:r>
                  <w:r>
                    <w:rPr>
                      <w:b w:val="0"/>
                      <w:bCs w:val="0"/>
                      <w:color w:val="FFFFFF"/>
                      <w:spacing w:val="-3"/>
                      <w:w w:val="90"/>
                    </w:rPr>
                    <w:t>o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90"/>
                    </w:rPr>
                    <w:t>t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90"/>
                    </w:rPr>
                    <w:t>h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90"/>
                    </w:rPr>
                    <w:t>e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90"/>
                    </w:rPr>
                    <w:t>r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90"/>
                    </w:rPr>
                    <w:t>ap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90"/>
                    </w:rPr>
                    <w:t>i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90"/>
                    </w:rPr>
                    <w:t>s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90"/>
                    </w:rPr>
                    <w:t>t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06" w:h="16840"/>
          <w:pgMar w:top="1560" w:bottom="280" w:left="1680" w:right="168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42.519299pt;margin-top:409.067902pt;width:18.014pt;height:31.286pt;mso-position-horizontal-relative:page;mso-position-vertical-relative:page;z-index:-827" coordorigin="850,8181" coordsize="360,626">
            <v:shape style="position:absolute;left:850;top:8181;width:360;height:626" coordorigin="850,8181" coordsize="360,626" path="m1159,8181l850,8807,956,8807,1211,8287,1159,8181xe" filled="t" fillcolor="#009CDC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2.52pt;margin-top:160.44101pt;width:240.945pt;height:128.054pt;mso-position-horizontal-relative:page;mso-position-vertical-relative:page;z-index:-826" coordorigin="850,3209" coordsize="4819,2561">
            <v:shape style="position:absolute;left:850;top:3209;width:4819;height:2561" coordorigin="850,3209" coordsize="4819,2561" path="m850,5770l5669,5770,5669,3209,850,3209,850,5770xe" filled="t" fillcolor="#9CBCCD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41.519699pt;margin-top:41.559395pt;width:147.666007pt;height:12pt;mso-position-horizontal-relative:page;mso-position-vertical-relative:page;z-index:-825" type="#_x0000_t202" filled="f" stroked="f">
            <v:textbox inset="0,0,0,0">
              <w:txbxContent>
                <w:p>
                  <w:pPr>
                    <w:pStyle w:val="BodyText"/>
                    <w:spacing w:line="235" w:lineRule="exact"/>
                    <w:ind w:right="0"/>
                    <w:jc w:val="left"/>
                    <w:rPr>
                      <w:rFonts w:ascii="Circular Std Book" w:hAnsi="Circular Std Book" w:cs="Circular Std Book" w:eastAsia="Circular Std Book"/>
                    </w:rPr>
                  </w:pP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3"/>
                      <w:w w:val="100"/>
                    </w:rPr>
                    <w:t>G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3"/>
                      <w:w w:val="100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</w:rPr>
                    <w:t>g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</w:rPr>
                    <w:t>fo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</w:rPr>
                    <w:t>ma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</w:rPr>
                    <w:t>on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</w:rPr>
                    <w:t>nd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</w:rPr>
                    <w:t>s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</w:rPr>
                    <w:t>u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</w:rPr>
                    <w:t>p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1"/>
                      <w:w w:val="100"/>
                    </w:rPr>
                    <w:t>p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5"/>
                      <w:w w:val="100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6.637787pt;margin-top:159.634720pt;width:240.621011pt;height:195.893916pt;mso-position-horizontal-relative:page;mso-position-vertical-relative:page;z-index:-824" type="#_x0000_t202" filled="f" stroked="f">
            <v:textbox inset="0,0,0,0">
              <w:txbxContent>
                <w:p>
                  <w:pPr>
                    <w:spacing w:line="404" w:lineRule="exact"/>
                    <w:ind w:left="20" w:right="0" w:firstLine="0"/>
                    <w:jc w:val="left"/>
                    <w:rPr>
                      <w:rFonts w:ascii="Circular ProTT Bold" w:hAnsi="Circular ProTT Bold" w:cs="Circular ProTT Bold" w:eastAsia="Circular ProTT Bold"/>
                      <w:sz w:val="36"/>
                      <w:szCs w:val="36"/>
                    </w:rPr>
                  </w:pP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31"/>
                      <w:w w:val="100"/>
                      <w:sz w:val="36"/>
                      <w:szCs w:val="36"/>
                    </w:rPr>
                    <w:t>Y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3"/>
                      <w:w w:val="100"/>
                      <w:sz w:val="36"/>
                      <w:szCs w:val="36"/>
                    </w:rPr>
                    <w:t>o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5"/>
                      <w:w w:val="100"/>
                      <w:sz w:val="36"/>
                      <w:szCs w:val="36"/>
                    </w:rPr>
                    <w:t>u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0"/>
                      <w:w w:val="100"/>
                      <w:sz w:val="36"/>
                      <w:szCs w:val="36"/>
                    </w:rPr>
                    <w:t>r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0"/>
                      <w:w w:val="100"/>
                      <w:sz w:val="36"/>
                      <w:szCs w:val="36"/>
                    </w:rPr>
                    <w:t> 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4"/>
                      <w:w w:val="100"/>
                      <w:sz w:val="36"/>
                      <w:szCs w:val="36"/>
                    </w:rPr>
                    <w:t>I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2"/>
                      <w:w w:val="100"/>
                      <w:sz w:val="36"/>
                      <w:szCs w:val="36"/>
                    </w:rPr>
                    <w:t>n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4"/>
                      <w:w w:val="100"/>
                      <w:sz w:val="36"/>
                      <w:szCs w:val="36"/>
                    </w:rPr>
                    <w:t>d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2"/>
                      <w:w w:val="100"/>
                      <w:sz w:val="36"/>
                      <w:szCs w:val="36"/>
                    </w:rPr>
                    <w:t>e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0"/>
                      <w:w w:val="100"/>
                      <w:sz w:val="36"/>
                      <w:szCs w:val="36"/>
                    </w:rPr>
                    <w:t>p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2"/>
                      <w:w w:val="100"/>
                      <w:sz w:val="36"/>
                      <w:szCs w:val="36"/>
                    </w:rPr>
                    <w:t>en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4"/>
                      <w:w w:val="100"/>
                      <w:sz w:val="36"/>
                      <w:szCs w:val="36"/>
                    </w:rPr>
                    <w:t>d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2"/>
                      <w:w w:val="100"/>
                      <w:sz w:val="36"/>
                      <w:szCs w:val="36"/>
                    </w:rPr>
                    <w:t>enc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0"/>
                      <w:w w:val="100"/>
                      <w:sz w:val="36"/>
                      <w:szCs w:val="36"/>
                    </w:rPr>
                    <w:t>e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0"/>
                      <w:w w:val="100"/>
                      <w:sz w:val="36"/>
                      <w:szCs w:val="36"/>
                    </w:rPr>
                    <w:t> 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6"/>
                      <w:w w:val="100"/>
                      <w:sz w:val="36"/>
                      <w:szCs w:val="36"/>
                    </w:rPr>
                    <w:t>P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4"/>
                      <w:w w:val="100"/>
                      <w:sz w:val="36"/>
                      <w:szCs w:val="36"/>
                    </w:rPr>
                    <w:t>l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4"/>
                      <w:w w:val="100"/>
                      <w:sz w:val="36"/>
                      <w:szCs w:val="36"/>
                    </w:rPr>
                    <w:t>a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0"/>
                      <w:w w:val="100"/>
                      <w:sz w:val="36"/>
                      <w:szCs w:val="36"/>
                    </w:rPr>
                    <w:t>n</w:t>
                  </w:r>
                  <w:r>
                    <w:rPr>
                      <w:rFonts w:ascii="Circular ProTT Bold" w:hAnsi="Circular ProTT Bold" w:cs="Circular ProTT Bold" w:eastAsia="Circular ProTT Bold"/>
                      <w:b w:val="0"/>
                      <w:bCs w:val="0"/>
                      <w:color w:val="000000"/>
                      <w:spacing w:val="0"/>
                      <w:w w:val="100"/>
                      <w:sz w:val="36"/>
                      <w:szCs w:val="36"/>
                    </w:rPr>
                  </w:r>
                </w:p>
                <w:p>
                  <w:pPr>
                    <w:spacing w:line="140" w:lineRule="exact" w:before="6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pStyle w:val="BodyText"/>
                    <w:spacing w:line="271" w:lineRule="auto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1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2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1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is</w:t>
                  </w:r>
                  <w:r>
                    <w:rPr>
                      <w:b w:val="0"/>
                      <w:bCs w:val="0"/>
                      <w:spacing w:val="-1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1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1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v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-1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1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27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3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6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w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101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v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w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1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-1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v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-1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3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.</w:t>
                  </w:r>
                  <w:r>
                    <w:rPr>
                      <w:b w:val="0"/>
                      <w:bCs w:val="0"/>
                      <w:spacing w:val="-1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1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1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101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j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-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.</w:t>
                  </w:r>
                  <w:r>
                    <w:rPr>
                      <w:b w:val="0"/>
                      <w:bCs w:val="0"/>
                      <w:spacing w:val="-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w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-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-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w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101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v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,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7"/>
                      <w:w w:val="95"/>
                    </w:rPr>
                    <w:t>k</w:t>
                  </w:r>
                  <w:r>
                    <w:rPr>
                      <w:b w:val="0"/>
                      <w:bCs w:val="0"/>
                      <w:spacing w:val="-7"/>
                      <w:w w:val="95"/>
                    </w:rPr>
                    <w:t>/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3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8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.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271" w:lineRule="auto"/>
                    <w:ind w:right="73"/>
                    <w:jc w:val="left"/>
                  </w:pP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1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w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-1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1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-1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1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,</w:t>
                  </w:r>
                  <w:r>
                    <w:rPr>
                      <w:b w:val="0"/>
                      <w:bCs w:val="0"/>
                      <w:spacing w:val="-1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1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3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1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w</w:t>
                  </w:r>
                  <w:r>
                    <w:rPr>
                      <w:b w:val="0"/>
                      <w:bCs w:val="0"/>
                      <w:spacing w:val="-1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b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spacing w:val="-1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101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-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–</w:t>
                  </w:r>
                  <w:r>
                    <w:rPr>
                      <w:b w:val="0"/>
                      <w:bCs w:val="0"/>
                      <w:spacing w:val="-7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w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7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’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spacing w:val="-7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7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v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7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w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-7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f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,</w:t>
                  </w:r>
                  <w:r>
                    <w:rPr>
                      <w:b w:val="0"/>
                      <w:bCs w:val="0"/>
                      <w:spacing w:val="0"/>
                      <w:w w:val="78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k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j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4"/>
                      <w:w w:val="95"/>
                    </w:rPr>
                    <w:t>k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.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27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6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-9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,</w:t>
                  </w:r>
                  <w:r>
                    <w:rPr>
                      <w:b w:val="0"/>
                      <w:bCs w:val="0"/>
                      <w:spacing w:val="-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w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-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-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6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-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k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2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v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v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1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1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v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.</w:t>
                  </w:r>
                  <w:r>
                    <w:rPr>
                      <w:b w:val="0"/>
                      <w:bCs w:val="0"/>
                      <w:spacing w:val="-1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-1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is</w:t>
                  </w:r>
                  <w:r>
                    <w:rPr>
                      <w:b w:val="0"/>
                      <w:bCs w:val="0"/>
                      <w:spacing w:val="-1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101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w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6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f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16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96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all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alt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ss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,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imp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6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-9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,</w:t>
                  </w:r>
                  <w:r>
                    <w:rPr>
                      <w:b w:val="0"/>
                      <w:bCs w:val="0"/>
                      <w:spacing w:val="0"/>
                      <w:w w:val="78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w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v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v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f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.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519699pt;margin-top:310.366211pt;width:225.371011pt;height:91.893916pt;mso-position-horizontal-relative:page;mso-position-vertical-relative:page;z-index:-823" type="#_x0000_t202" filled="f" stroked="f">
            <v:textbox inset="0,0,0,0">
              <w:txbxContent>
                <w:p>
                  <w:pPr>
                    <w:spacing w:line="404" w:lineRule="exact"/>
                    <w:ind w:left="20" w:right="2" w:firstLine="0"/>
                    <w:jc w:val="left"/>
                    <w:rPr>
                      <w:rFonts w:ascii="Circular ProTT Bold" w:hAnsi="Circular ProTT Bold" w:cs="Circular ProTT Bold" w:eastAsia="Circular ProTT Bold"/>
                      <w:sz w:val="36"/>
                      <w:szCs w:val="36"/>
                    </w:rPr>
                  </w:pP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1"/>
                      <w:w w:val="100"/>
                      <w:sz w:val="36"/>
                      <w:szCs w:val="36"/>
                    </w:rPr>
                    <w:t>H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7"/>
                      <w:w w:val="100"/>
                      <w:sz w:val="36"/>
                      <w:szCs w:val="36"/>
                    </w:rPr>
                    <w:t>o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0"/>
                      <w:w w:val="100"/>
                      <w:sz w:val="36"/>
                      <w:szCs w:val="36"/>
                    </w:rPr>
                    <w:t>w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0"/>
                      <w:w w:val="100"/>
                      <w:sz w:val="36"/>
                      <w:szCs w:val="36"/>
                    </w:rPr>
                    <w:t> 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2"/>
                      <w:w w:val="100"/>
                      <w:sz w:val="36"/>
                      <w:szCs w:val="36"/>
                    </w:rPr>
                    <w:t>t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2"/>
                      <w:w w:val="100"/>
                      <w:sz w:val="36"/>
                      <w:szCs w:val="36"/>
                    </w:rPr>
                    <w:t>h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0"/>
                      <w:w w:val="100"/>
                      <w:sz w:val="36"/>
                      <w:szCs w:val="36"/>
                    </w:rPr>
                    <w:t>e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0"/>
                      <w:w w:val="100"/>
                      <w:sz w:val="36"/>
                      <w:szCs w:val="36"/>
                    </w:rPr>
                    <w:t> 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31"/>
                      <w:w w:val="100"/>
                      <w:sz w:val="36"/>
                      <w:szCs w:val="36"/>
                    </w:rPr>
                    <w:t>T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14"/>
                      <w:w w:val="100"/>
                      <w:sz w:val="36"/>
                      <w:szCs w:val="36"/>
                    </w:rPr>
                    <w:t>A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0"/>
                      <w:w w:val="100"/>
                      <w:sz w:val="36"/>
                      <w:szCs w:val="36"/>
                    </w:rPr>
                    <w:t>C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0"/>
                      <w:w w:val="100"/>
                      <w:sz w:val="36"/>
                      <w:szCs w:val="36"/>
                    </w:rPr>
                    <w:t> 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1"/>
                      <w:w w:val="100"/>
                      <w:sz w:val="36"/>
                      <w:szCs w:val="36"/>
                    </w:rPr>
                    <w:t>c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4"/>
                      <w:w w:val="100"/>
                      <w:sz w:val="36"/>
                      <w:szCs w:val="36"/>
                    </w:rPr>
                    <w:t>a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0"/>
                      <w:w w:val="100"/>
                      <w:sz w:val="36"/>
                      <w:szCs w:val="36"/>
                    </w:rPr>
                    <w:t>n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0"/>
                      <w:w w:val="100"/>
                      <w:sz w:val="36"/>
                      <w:szCs w:val="36"/>
                    </w:rPr>
                    <w:t> 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2"/>
                      <w:w w:val="100"/>
                      <w:sz w:val="36"/>
                      <w:szCs w:val="36"/>
                    </w:rPr>
                    <w:t>h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2"/>
                      <w:w w:val="100"/>
                      <w:sz w:val="36"/>
                      <w:szCs w:val="36"/>
                    </w:rPr>
                    <w:t>e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5"/>
                      <w:w w:val="100"/>
                      <w:sz w:val="36"/>
                      <w:szCs w:val="36"/>
                    </w:rPr>
                    <w:t>l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0"/>
                      <w:w w:val="100"/>
                      <w:sz w:val="36"/>
                      <w:szCs w:val="36"/>
                    </w:rPr>
                    <w:t>p</w:t>
                  </w:r>
                  <w:r>
                    <w:rPr>
                      <w:rFonts w:ascii="Circular ProTT Bold" w:hAnsi="Circular ProTT Bold" w:cs="Circular ProTT Bold" w:eastAsia="Circular ProTT Bold"/>
                      <w:b w:val="0"/>
                      <w:bCs w:val="0"/>
                      <w:color w:val="000000"/>
                      <w:spacing w:val="0"/>
                      <w:w w:val="100"/>
                      <w:sz w:val="36"/>
                      <w:szCs w:val="36"/>
                    </w:rPr>
                  </w:r>
                </w:p>
                <w:p>
                  <w:pPr>
                    <w:spacing w:line="140" w:lineRule="exact" w:before="6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pStyle w:val="BodyText"/>
                    <w:ind w:right="2"/>
                    <w:jc w:val="left"/>
                  </w:pP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7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16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-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f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6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7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v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7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j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271" w:lineRule="auto" w:before="30"/>
                    <w:ind w:right="2"/>
                    <w:jc w:val="left"/>
                  </w:pP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1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ns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6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1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id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3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.</w:t>
                  </w:r>
                  <w:r>
                    <w:rPr>
                      <w:b w:val="0"/>
                      <w:bCs w:val="0"/>
                      <w:spacing w:val="-1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7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v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1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ud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yi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spacing w:val="0"/>
                      <w:w w:val="96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1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app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pr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ca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,</w:t>
                  </w:r>
                  <w:r>
                    <w:rPr>
                      <w:b w:val="0"/>
                      <w:bCs w:val="0"/>
                      <w:spacing w:val="-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abi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1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abi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3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2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7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v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17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v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1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b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-1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q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8"/>
                      <w:w w:val="95"/>
                    </w:rPr>
                    <w:t>f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1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-1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ss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92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2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7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v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2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v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id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.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6.637787pt;margin-top:369.609558pt;width:240.921212pt;height:14pt;mso-position-horizontal-relative:page;mso-position-vertical-relative:page;z-index:-822" type="#_x0000_t202" filled="f" stroked="f">
            <v:textbox inset="0,0,0,0">
              <w:txbxContent>
                <w:p>
                  <w:pPr>
                    <w:spacing w:line="277" w:lineRule="exact"/>
                    <w:ind w:left="20" w:right="0" w:firstLine="0"/>
                    <w:jc w:val="left"/>
                    <w:rPr>
                      <w:rFonts w:ascii="Circular Std Book" w:hAnsi="Circular Std Book" w:cs="Circular Std Book" w:eastAsia="Circular Std Book"/>
                      <w:sz w:val="24"/>
                      <w:szCs w:val="24"/>
                    </w:rPr>
                  </w:pP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5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5"/>
                      <w:w w:val="100"/>
                      <w:sz w:val="24"/>
                      <w:szCs w:val="24"/>
                    </w:rPr>
                    <w:t>h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6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6"/>
                      <w:w w:val="100"/>
                      <w:sz w:val="24"/>
                      <w:szCs w:val="24"/>
                    </w:rPr>
                    <w:t>h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7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6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4"/>
                      <w:w w:val="100"/>
                      <w:sz w:val="24"/>
                      <w:szCs w:val="24"/>
                    </w:rPr>
                    <w:t>g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0"/>
                      <w:w w:val="100"/>
                      <w:sz w:val="24"/>
                      <w:szCs w:val="24"/>
                    </w:rPr>
                    <w:t>y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6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u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5"/>
                      <w:w w:val="100"/>
                      <w:sz w:val="24"/>
                      <w:szCs w:val="24"/>
                    </w:rPr>
                    <w:t>m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0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y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5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8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4"/>
                      <w:w w:val="100"/>
                      <w:sz w:val="24"/>
                      <w:szCs w:val="24"/>
                    </w:rPr>
                    <w:t>c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5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4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6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6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6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5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7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5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6"/>
                      <w:w w:val="100"/>
                      <w:sz w:val="24"/>
                      <w:szCs w:val="24"/>
                    </w:rPr>
                    <w:t>c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7"/>
                      <w:w w:val="100"/>
                      <w:sz w:val="24"/>
                      <w:szCs w:val="24"/>
                    </w:rPr>
                    <w:t>l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6"/>
                      <w:w w:val="100"/>
                      <w:sz w:val="24"/>
                      <w:szCs w:val="24"/>
                    </w:rPr>
                    <w:t>u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6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9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: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6.637695pt;margin-top:387.214691pt;width:7.1pt;height:177.6929pt;mso-position-horizontal-relative:page;mso-position-vertical-relative:page;z-index:-821" type="#_x0000_t202" filled="f" stroked="f">
            <v:textbox inset="0,0,0,0">
              <w:txbxContent>
                <w:p>
                  <w:pPr>
                    <w:spacing w:line="323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30"/>
                      <w:szCs w:val="3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009CDC"/>
                      <w:spacing w:val="0"/>
                      <w:w w:val="95"/>
                      <w:sz w:val="30"/>
                      <w:szCs w:val="30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  <w:p>
                  <w:pPr>
                    <w:spacing w:before="56"/>
                    <w:ind w:left="20" w:right="0" w:firstLine="0"/>
                    <w:jc w:val="left"/>
                    <w:rPr>
                      <w:rFonts w:ascii="Arial" w:hAnsi="Arial" w:cs="Arial" w:eastAsia="Arial"/>
                      <w:sz w:val="30"/>
                      <w:szCs w:val="3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009CDC"/>
                      <w:spacing w:val="0"/>
                      <w:w w:val="95"/>
                      <w:sz w:val="30"/>
                      <w:szCs w:val="30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  <w:p>
                  <w:pPr>
                    <w:spacing w:before="56"/>
                    <w:ind w:left="20" w:right="0" w:firstLine="0"/>
                    <w:jc w:val="left"/>
                    <w:rPr>
                      <w:rFonts w:ascii="Arial" w:hAnsi="Arial" w:cs="Arial" w:eastAsia="Arial"/>
                      <w:sz w:val="30"/>
                      <w:szCs w:val="3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009CDC"/>
                      <w:spacing w:val="0"/>
                      <w:w w:val="95"/>
                      <w:sz w:val="30"/>
                      <w:szCs w:val="30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  <w:p>
                  <w:pPr>
                    <w:spacing w:before="56"/>
                    <w:ind w:left="20" w:right="0" w:firstLine="0"/>
                    <w:jc w:val="left"/>
                    <w:rPr>
                      <w:rFonts w:ascii="Arial" w:hAnsi="Arial" w:cs="Arial" w:eastAsia="Arial"/>
                      <w:sz w:val="30"/>
                      <w:szCs w:val="3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009CDC"/>
                      <w:spacing w:val="0"/>
                      <w:w w:val="95"/>
                      <w:sz w:val="30"/>
                      <w:szCs w:val="30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  <w:p>
                  <w:pPr>
                    <w:spacing w:before="56"/>
                    <w:ind w:left="20" w:right="0" w:firstLine="0"/>
                    <w:jc w:val="left"/>
                    <w:rPr>
                      <w:rFonts w:ascii="Arial" w:hAnsi="Arial" w:cs="Arial" w:eastAsia="Arial"/>
                      <w:sz w:val="30"/>
                      <w:szCs w:val="3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009CDC"/>
                      <w:spacing w:val="0"/>
                      <w:w w:val="95"/>
                      <w:sz w:val="30"/>
                      <w:szCs w:val="30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  <w:p>
                  <w:pPr>
                    <w:spacing w:before="56"/>
                    <w:ind w:left="20" w:right="0" w:firstLine="0"/>
                    <w:jc w:val="left"/>
                    <w:rPr>
                      <w:rFonts w:ascii="Arial" w:hAnsi="Arial" w:cs="Arial" w:eastAsia="Arial"/>
                      <w:sz w:val="30"/>
                      <w:szCs w:val="3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009CDC"/>
                      <w:spacing w:val="0"/>
                      <w:w w:val="95"/>
                      <w:sz w:val="30"/>
                      <w:szCs w:val="30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  <w:p>
                  <w:pPr>
                    <w:spacing w:before="56"/>
                    <w:ind w:left="20" w:right="0" w:firstLine="0"/>
                    <w:jc w:val="left"/>
                    <w:rPr>
                      <w:rFonts w:ascii="Arial" w:hAnsi="Arial" w:cs="Arial" w:eastAsia="Arial"/>
                      <w:sz w:val="30"/>
                      <w:szCs w:val="3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009CDC"/>
                      <w:spacing w:val="0"/>
                      <w:w w:val="95"/>
                      <w:sz w:val="30"/>
                      <w:szCs w:val="30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  <w:p>
                  <w:pPr>
                    <w:spacing w:before="56"/>
                    <w:ind w:left="20" w:right="0" w:firstLine="0"/>
                    <w:jc w:val="left"/>
                    <w:rPr>
                      <w:rFonts w:ascii="Arial" w:hAnsi="Arial" w:cs="Arial" w:eastAsia="Arial"/>
                      <w:sz w:val="30"/>
                      <w:szCs w:val="3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009CDC"/>
                      <w:spacing w:val="0"/>
                      <w:w w:val="95"/>
                      <w:sz w:val="30"/>
                      <w:szCs w:val="30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  <w:p>
                  <w:pPr>
                    <w:spacing w:before="56"/>
                    <w:ind w:left="20" w:right="0" w:firstLine="0"/>
                    <w:jc w:val="left"/>
                    <w:rPr>
                      <w:rFonts w:ascii="Arial" w:hAnsi="Arial" w:cs="Arial" w:eastAsia="Arial"/>
                      <w:sz w:val="30"/>
                      <w:szCs w:val="3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009CDC"/>
                      <w:spacing w:val="0"/>
                      <w:w w:val="95"/>
                      <w:sz w:val="30"/>
                      <w:szCs w:val="30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7.976288pt;margin-top:389.953827pt;width:181.477009pt;height:112.4331pt;mso-position-horizontal-relative:page;mso-position-vertical-relative:page;z-index:-820" type="#_x0000_t202" filled="f" stroked="f">
            <v:textbox inset="0,0,0,0">
              <w:txbxContent>
                <w:p>
                  <w:pPr>
                    <w:pStyle w:val="BodyText"/>
                    <w:spacing w:line="222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1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spacing w:val="-7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7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7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-6"/>
                      <w:w w:val="95"/>
                    </w:rPr>
                    <w:t>-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-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-7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as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k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spacing w:line="170" w:lineRule="exact" w:before="2"/>
                    <w:rPr>
                      <w:sz w:val="17"/>
                      <w:szCs w:val="17"/>
                    </w:rPr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pStyle w:val="BodyText"/>
                    <w:spacing w:line="419" w:lineRule="auto"/>
                    <w:ind w:right="1638"/>
                    <w:jc w:val="left"/>
                  </w:pPr>
                  <w:r>
                    <w:rPr>
                      <w:b w:val="0"/>
                      <w:bCs w:val="0"/>
                      <w:spacing w:val="2"/>
                      <w:w w:val="95"/>
                    </w:rPr>
                    <w:t>Car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spacing w:val="-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6"/>
                    </w:rPr>
                    <w:t> </w:t>
                  </w:r>
                  <w:r>
                    <w:rPr>
                      <w:b w:val="0"/>
                      <w:bCs w:val="0"/>
                      <w:spacing w:val="-16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419" w:lineRule="auto" w:before="5"/>
                    <w:ind w:right="1975"/>
                    <w:jc w:val="left"/>
                  </w:pPr>
                  <w:r>
                    <w:rPr>
                      <w:b w:val="0"/>
                      <w:bCs w:val="0"/>
                      <w:spacing w:val="-16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2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-2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6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v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j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before="5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w</w:t>
                  </w:r>
                  <w:r>
                    <w:rPr>
                      <w:b w:val="0"/>
                      <w:bCs w:val="0"/>
                      <w:spacing w:val="-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3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-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-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v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9.866096pt;margin-top:411.760132pt;width:192.412506pt;height:51.004pt;mso-position-horizontal-relative:page;mso-position-vertical-relative:page;z-index:-819" type="#_x0000_t202" filled="f" stroked="f">
            <v:textbox inset="0,0,0,0">
              <w:txbxContent>
                <w:p>
                  <w:pPr>
                    <w:spacing w:line="222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5"/>
                      <w:w w:val="95"/>
                      <w:sz w:val="20"/>
                      <w:szCs w:val="20"/>
                    </w:rPr>
                    <w:t>F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o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r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21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m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o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r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20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2"/>
                      <w:w w:val="95"/>
                      <w:sz w:val="20"/>
                      <w:szCs w:val="20"/>
                    </w:rPr>
                    <w:t>d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2"/>
                      <w:w w:val="95"/>
                      <w:sz w:val="20"/>
                      <w:szCs w:val="20"/>
                    </w:rPr>
                    <w:t>t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i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l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20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o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n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20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t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h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s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20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s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5"/>
                      <w:w w:val="95"/>
                      <w:sz w:val="20"/>
                      <w:szCs w:val="20"/>
                    </w:rPr>
                    <w:t>r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v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i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2"/>
                      <w:w w:val="95"/>
                      <w:sz w:val="20"/>
                      <w:szCs w:val="20"/>
                    </w:rPr>
                    <w:t>c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2"/>
                      <w:w w:val="95"/>
                      <w:sz w:val="20"/>
                      <w:szCs w:val="20"/>
                    </w:rPr>
                    <w:t>s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,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20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2"/>
                      <w:w w:val="95"/>
                      <w:sz w:val="20"/>
                      <w:szCs w:val="20"/>
                    </w:rPr>
                    <w:t>p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2"/>
                      <w:w w:val="95"/>
                      <w:sz w:val="20"/>
                      <w:szCs w:val="20"/>
                    </w:rPr>
                    <w:t>l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s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  <w:p>
                  <w:pPr>
                    <w:spacing w:line="271" w:lineRule="auto" w:before="30"/>
                    <w:ind w:left="20" w:right="2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r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ef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r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11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2"/>
                      <w:w w:val="95"/>
                      <w:sz w:val="20"/>
                      <w:szCs w:val="20"/>
                    </w:rPr>
                    <w:t>t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o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11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o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2"/>
                      <w:w w:val="95"/>
                      <w:sz w:val="20"/>
                      <w:szCs w:val="20"/>
                    </w:rPr>
                    <w:t>u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r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11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2"/>
                      <w:w w:val="95"/>
                      <w:sz w:val="20"/>
                      <w:szCs w:val="20"/>
                    </w:rPr>
                    <w:t>b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r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o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ch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2"/>
                      <w:w w:val="95"/>
                      <w:sz w:val="20"/>
                      <w:szCs w:val="20"/>
                    </w:rPr>
                    <w:t>u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r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10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S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2"/>
                      <w:w w:val="95"/>
                      <w:sz w:val="20"/>
                      <w:szCs w:val="20"/>
                    </w:rPr>
                    <w:t>u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p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p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o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4"/>
                      <w:w w:val="95"/>
                      <w:sz w:val="20"/>
                      <w:szCs w:val="20"/>
                    </w:rPr>
                    <w:t>r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t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i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2"/>
                      <w:w w:val="95"/>
                      <w:sz w:val="20"/>
                      <w:szCs w:val="20"/>
                    </w:rPr>
                    <w:t>n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g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11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3"/>
                      <w:w w:val="95"/>
                      <w:sz w:val="20"/>
                      <w:szCs w:val="20"/>
                    </w:rPr>
                    <w:t>y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o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u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11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4"/>
                      <w:w w:val="95"/>
                      <w:sz w:val="20"/>
                      <w:szCs w:val="20"/>
                    </w:rPr>
                    <w:t>f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2"/>
                      <w:w w:val="95"/>
                      <w:sz w:val="20"/>
                      <w:szCs w:val="20"/>
                    </w:rPr>
                    <w:t>t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r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101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12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t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r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2"/>
                      <w:w w:val="95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n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s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p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o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4"/>
                      <w:w w:val="95"/>
                      <w:sz w:val="20"/>
                      <w:szCs w:val="20"/>
                    </w:rPr>
                    <w:t>r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t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11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2"/>
                      <w:w w:val="95"/>
                      <w:sz w:val="20"/>
                      <w:szCs w:val="20"/>
                    </w:rPr>
                    <w:t>c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c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i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2"/>
                      <w:w w:val="95"/>
                      <w:sz w:val="20"/>
                      <w:szCs w:val="20"/>
                    </w:rPr>
                    <w:t>d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n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t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11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o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r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11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v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i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s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i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t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11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o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2"/>
                      <w:w w:val="95"/>
                      <w:sz w:val="20"/>
                      <w:szCs w:val="20"/>
                    </w:rPr>
                    <w:t>u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r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11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2"/>
                      <w:w w:val="95"/>
                      <w:sz w:val="20"/>
                      <w:szCs w:val="20"/>
                    </w:rPr>
                    <w:t>w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2"/>
                      <w:w w:val="95"/>
                      <w:sz w:val="20"/>
                      <w:szCs w:val="20"/>
                    </w:rPr>
                    <w:t>b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s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i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2"/>
                      <w:w w:val="95"/>
                      <w:sz w:val="20"/>
                      <w:szCs w:val="20"/>
                    </w:rPr>
                    <w:t>t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6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6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t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24"/>
                      <w:w w:val="95"/>
                      <w:sz w:val="20"/>
                      <w:szCs w:val="20"/>
                    </w:rPr>
                    <w:t> </w:t>
                  </w:r>
                  <w:hyperlink r:id="rId8">
                    <w:r>
                      <w:rPr>
                        <w:rFonts w:ascii="Arial" w:hAnsi="Arial" w:cs="Arial" w:eastAsia="Arial"/>
                        <w:b/>
                        <w:bCs/>
                        <w:color w:val="39607A"/>
                        <w:spacing w:val="5"/>
                        <w:w w:val="95"/>
                        <w:sz w:val="20"/>
                        <w:szCs w:val="20"/>
                      </w:rPr>
                      <w:t>w</w:t>
                    </w:r>
                    <w:r>
                      <w:rPr>
                        <w:rFonts w:ascii="Arial" w:hAnsi="Arial" w:cs="Arial" w:eastAsia="Arial"/>
                        <w:b/>
                        <w:bCs/>
                        <w:color w:val="39607A"/>
                        <w:spacing w:val="5"/>
                        <w:w w:val="95"/>
                        <w:sz w:val="20"/>
                        <w:szCs w:val="20"/>
                      </w:rPr>
                      <w:t>w</w:t>
                    </w:r>
                    <w:r>
                      <w:rPr>
                        <w:rFonts w:ascii="Arial" w:hAnsi="Arial" w:cs="Arial" w:eastAsia="Arial"/>
                        <w:b/>
                        <w:bCs/>
                        <w:color w:val="39607A"/>
                        <w:spacing w:val="-7"/>
                        <w:w w:val="95"/>
                        <w:sz w:val="20"/>
                        <w:szCs w:val="20"/>
                      </w:rPr>
                      <w:t>w</w:t>
                    </w:r>
                    <w:r>
                      <w:rPr>
                        <w:rFonts w:ascii="Arial" w:hAnsi="Arial" w:cs="Arial" w:eastAsia="Arial"/>
                        <w:b/>
                        <w:bCs/>
                        <w:color w:val="39607A"/>
                        <w:spacing w:val="-3"/>
                        <w:w w:val="95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Arial" w:hAnsi="Arial" w:cs="Arial" w:eastAsia="Arial"/>
                        <w:b/>
                        <w:bCs/>
                        <w:color w:val="39607A"/>
                        <w:spacing w:val="2"/>
                        <w:w w:val="95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hAnsi="Arial" w:cs="Arial" w:eastAsia="Arial"/>
                        <w:b/>
                        <w:bCs/>
                        <w:color w:val="39607A"/>
                        <w:spacing w:val="1"/>
                        <w:w w:val="95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hAnsi="Arial" w:cs="Arial" w:eastAsia="Arial"/>
                        <w:b/>
                        <w:bCs/>
                        <w:color w:val="39607A"/>
                        <w:spacing w:val="3"/>
                        <w:w w:val="95"/>
                        <w:sz w:val="20"/>
                        <w:szCs w:val="20"/>
                      </w:rPr>
                      <w:t>c</w:t>
                    </w:r>
                    <w:r>
                      <w:rPr>
                        <w:rFonts w:ascii="Arial" w:hAnsi="Arial" w:cs="Arial" w:eastAsia="Arial"/>
                        <w:b/>
                        <w:bCs/>
                        <w:color w:val="39607A"/>
                        <w:spacing w:val="-9"/>
                        <w:w w:val="95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Arial" w:hAnsi="Arial" w:cs="Arial" w:eastAsia="Arial"/>
                        <w:b/>
                        <w:bCs/>
                        <w:color w:val="39607A"/>
                        <w:spacing w:val="1"/>
                        <w:w w:val="95"/>
                        <w:sz w:val="20"/>
                        <w:szCs w:val="20"/>
                      </w:rPr>
                      <w:t>vi</w:t>
                    </w:r>
                    <w:r>
                      <w:rPr>
                        <w:rFonts w:ascii="Arial" w:hAnsi="Arial" w:cs="Arial" w:eastAsia="Arial"/>
                        <w:b/>
                        <w:bCs/>
                        <w:color w:val="39607A"/>
                        <w:spacing w:val="3"/>
                        <w:w w:val="95"/>
                        <w:sz w:val="20"/>
                        <w:szCs w:val="20"/>
                      </w:rPr>
                      <w:t>c</w:t>
                    </w:r>
                    <w:r>
                      <w:rPr>
                        <w:rFonts w:ascii="Arial" w:hAnsi="Arial" w:cs="Arial" w:eastAsia="Arial"/>
                        <w:b/>
                        <w:bCs/>
                        <w:color w:val="39607A"/>
                        <w:spacing w:val="0"/>
                        <w:w w:val="95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Arial" w:hAnsi="Arial" w:cs="Arial" w:eastAsia="Arial"/>
                        <w:b/>
                        <w:bCs/>
                        <w:color w:val="39607A"/>
                        <w:spacing w:val="1"/>
                        <w:w w:val="95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hAnsi="Arial" w:cs="Arial" w:eastAsia="Arial"/>
                        <w:b/>
                        <w:bCs/>
                        <w:color w:val="39607A"/>
                        <w:spacing w:val="-4"/>
                        <w:w w:val="95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Arial" w:hAnsi="Arial" w:cs="Arial" w:eastAsia="Arial"/>
                        <w:b/>
                        <w:bCs/>
                        <w:color w:val="39607A"/>
                        <w:spacing w:val="-9"/>
                        <w:w w:val="95"/>
                        <w:sz w:val="20"/>
                        <w:szCs w:val="20"/>
                      </w:rPr>
                      <w:t>v</w:t>
                    </w:r>
                    <w:r>
                      <w:rPr>
                        <w:rFonts w:ascii="Arial" w:hAnsi="Arial" w:cs="Arial" w:eastAsia="Arial"/>
                        <w:b/>
                        <w:bCs/>
                        <w:color w:val="39607A"/>
                        <w:spacing w:val="3"/>
                        <w:w w:val="95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Arial" w:hAnsi="Arial" w:cs="Arial" w:eastAsia="Arial"/>
                        <w:b/>
                        <w:bCs/>
                        <w:color w:val="39607A"/>
                        <w:spacing w:val="1"/>
                        <w:w w:val="95"/>
                        <w:sz w:val="20"/>
                        <w:szCs w:val="20"/>
                      </w:rPr>
                      <w:t>au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000000"/>
                        <w:spacing w:val="0"/>
                        <w:w w:val="100"/>
                        <w:sz w:val="20"/>
                        <w:szCs w:val="20"/>
                      </w:rPr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41.5163pt;margin-top:472.26413pt;width:230.002311pt;height:64.0039pt;mso-position-horizontal-relative:page;mso-position-vertical-relative:page;z-index:-818" type="#_x0000_t202" filled="f" stroked="f">
            <v:textbox inset="0,0,0,0">
              <w:txbxContent>
                <w:p>
                  <w:pPr>
                    <w:pStyle w:val="BodyText"/>
                    <w:spacing w:line="222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he</w:t>
                  </w:r>
                  <w:r>
                    <w:rPr>
                      <w:b w:val="0"/>
                      <w:bCs w:val="0"/>
                      <w:spacing w:val="-4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-18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’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abi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4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upp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4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4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5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v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271" w:lineRule="auto" w:before="30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is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3"/>
                      <w:w w:val="95"/>
                    </w:rPr>
                    <w:t>(</w:t>
                  </w:r>
                  <w:r>
                    <w:rPr>
                      <w:b w:val="0"/>
                      <w:bCs w:val="0"/>
                      <w:spacing w:val="-16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6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,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6"/>
                      <w:w w:val="95"/>
                    </w:rPr>
                    <w:t>1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98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6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)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,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101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2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10"/>
                      <w:w w:val="95"/>
                    </w:rPr>
                    <w:t>(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2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rm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1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b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-2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1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q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6"/>
                      <w:w w:val="95"/>
                    </w:rPr>
                    <w:t>f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2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-1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-6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f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6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)</w:t>
                  </w:r>
                  <w:r>
                    <w:rPr>
                      <w:b w:val="0"/>
                      <w:bCs w:val="0"/>
                      <w:spacing w:val="0"/>
                      <w:w w:val="84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7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-7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b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3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w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7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7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7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7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101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id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2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j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ur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.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7.976288pt;margin-top:510.473541pt;width:161.124008pt;height:52.1732pt;mso-position-horizontal-relative:page;mso-position-vertical-relative:page;z-index:-817" type="#_x0000_t202" filled="f" stroked="f">
            <v:textbox inset="0,0,0,0">
              <w:txbxContent>
                <w:p>
                  <w:pPr>
                    <w:pStyle w:val="BodyText"/>
                    <w:spacing w:line="222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-6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k</w:t>
                  </w:r>
                  <w:r>
                    <w:rPr>
                      <w:b w:val="0"/>
                      <w:bCs w:val="0"/>
                      <w:spacing w:val="-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spacing w:line="170" w:lineRule="exact" w:before="2"/>
                    <w:rPr>
                      <w:sz w:val="17"/>
                      <w:szCs w:val="17"/>
                    </w:rPr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pStyle w:val="BodyTex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-16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v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ng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3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spacing w:line="170" w:lineRule="exact" w:before="2"/>
                    <w:rPr>
                      <w:sz w:val="17"/>
                      <w:szCs w:val="17"/>
                    </w:rPr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pStyle w:val="BodyTex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1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8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3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3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3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3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v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522598pt;margin-top:545.768005pt;width:235.212011pt;height:64.0pt;mso-position-horizontal-relative:page;mso-position-vertical-relative:page;z-index:-816" type="#_x0000_t202" filled="f" stroked="f">
            <v:textbox inset="0,0,0,0">
              <w:txbxContent>
                <w:p>
                  <w:pPr>
                    <w:pStyle w:val="BodyText"/>
                    <w:spacing w:line="222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-16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1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-1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6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1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1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w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-1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k</w:t>
                  </w:r>
                  <w:r>
                    <w:rPr>
                      <w:b w:val="0"/>
                      <w:bCs w:val="0"/>
                      <w:spacing w:val="-1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w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-1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271" w:lineRule="auto" w:before="30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-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ss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-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-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6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is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f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-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.</w:t>
                  </w:r>
                  <w:r>
                    <w:rPr>
                      <w:b w:val="0"/>
                      <w:bCs w:val="0"/>
                      <w:spacing w:val="-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is</w:t>
                  </w:r>
                  <w:r>
                    <w:rPr>
                      <w:b w:val="0"/>
                      <w:bCs w:val="0"/>
                      <w:spacing w:val="-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is</w:t>
                  </w:r>
                  <w:r>
                    <w:rPr>
                      <w:b w:val="0"/>
                      <w:bCs w:val="0"/>
                      <w:spacing w:val="-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v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6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-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6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b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6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17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w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-1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-17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v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6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3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1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1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7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v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17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1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6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w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.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6.637787pt;margin-top:580.979675pt;width:193.928009pt;height:29.0pt;mso-position-horizontal-relative:page;mso-position-vertical-relative:page;z-index:-815" type="#_x0000_t202" filled="f" stroked="f">
            <v:textbox inset="0,0,0,0">
              <w:txbxContent>
                <w:p>
                  <w:pPr>
                    <w:spacing w:line="277" w:lineRule="exact"/>
                    <w:ind w:left="20" w:right="0" w:firstLine="0"/>
                    <w:jc w:val="left"/>
                    <w:rPr>
                      <w:rFonts w:ascii="Circular Std Book" w:hAnsi="Circular Std Book" w:cs="Circular Std Book" w:eastAsia="Circular Std Book"/>
                      <w:sz w:val="24"/>
                      <w:szCs w:val="24"/>
                    </w:rPr>
                  </w:pP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h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1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h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g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1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6"/>
                      <w:w w:val="100"/>
                      <w:sz w:val="24"/>
                      <w:szCs w:val="24"/>
                    </w:rPr>
                    <w:t>y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u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1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p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c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1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P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l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  <w:p>
                  <w:pPr>
                    <w:spacing w:line="300" w:lineRule="exact"/>
                    <w:ind w:left="20" w:right="0" w:firstLine="0"/>
                    <w:jc w:val="left"/>
                    <w:rPr>
                      <w:rFonts w:ascii="Circular Std Book" w:hAnsi="Circular Std Book" w:cs="Circular Std Book" w:eastAsia="Circular Std Book"/>
                      <w:sz w:val="24"/>
                      <w:szCs w:val="24"/>
                    </w:rPr>
                  </w:pP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w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4"/>
                      <w:w w:val="100"/>
                      <w:sz w:val="24"/>
                      <w:szCs w:val="24"/>
                    </w:rPr>
                    <w:t>l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l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16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c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l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u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16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5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: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6.637695pt;margin-top:613.584778pt;width:7.1pt;height:37.0866pt;mso-position-horizontal-relative:page;mso-position-vertical-relative:page;z-index:-814" type="#_x0000_t202" filled="f" stroked="f">
            <v:textbox inset="0,0,0,0">
              <w:txbxContent>
                <w:p>
                  <w:pPr>
                    <w:spacing w:line="323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30"/>
                      <w:szCs w:val="3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009CDC"/>
                      <w:spacing w:val="0"/>
                      <w:w w:val="95"/>
                      <w:sz w:val="30"/>
                      <w:szCs w:val="30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  <w:p>
                  <w:pPr>
                    <w:spacing w:before="56"/>
                    <w:ind w:left="20" w:right="0" w:firstLine="0"/>
                    <w:jc w:val="left"/>
                    <w:rPr>
                      <w:rFonts w:ascii="Arial" w:hAnsi="Arial" w:cs="Arial" w:eastAsia="Arial"/>
                      <w:sz w:val="30"/>
                      <w:szCs w:val="3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009CDC"/>
                      <w:spacing w:val="0"/>
                      <w:w w:val="95"/>
                      <w:sz w:val="30"/>
                      <w:szCs w:val="30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7.976288pt;margin-top:616.323914pt;width:83.913004pt;height:12pt;mso-position-horizontal-relative:page;mso-position-vertical-relative:page;z-index:-813" type="#_x0000_t202" filled="f" stroked="f">
            <v:textbox inset="0,0,0,0">
              <w:txbxContent>
                <w:p>
                  <w:pPr>
                    <w:pStyle w:val="BodyText"/>
                    <w:spacing w:line="222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-5"/>
                      <w:w w:val="95"/>
                    </w:rPr>
                    <w:t>K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522598pt;margin-top:619.268005pt;width:240.140011pt;height:103pt;mso-position-horizontal-relative:page;mso-position-vertical-relative:page;z-index:-812" type="#_x0000_t202" filled="f" stroked="f">
            <v:textbox inset="0,0,0,0">
              <w:txbxContent>
                <w:p>
                  <w:pPr>
                    <w:pStyle w:val="BodyText"/>
                    <w:spacing w:line="222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-16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1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-1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6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1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1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w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-1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1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k</w:t>
                  </w:r>
                  <w:r>
                    <w:rPr>
                      <w:b w:val="0"/>
                      <w:bCs w:val="0"/>
                      <w:spacing w:val="-1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1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-1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b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271" w:lineRule="auto" w:before="30"/>
                    <w:ind w:right="27"/>
                    <w:jc w:val="left"/>
                  </w:pP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6"/>
                      <w:w w:val="95"/>
                    </w:rPr>
                    <w:t>f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f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6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92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w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1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-1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1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.</w:t>
                  </w:r>
                  <w:r>
                    <w:rPr>
                      <w:b w:val="0"/>
                      <w:bCs w:val="0"/>
                      <w:spacing w:val="-1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7"/>
                      <w:w w:val="95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1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x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,</w:t>
                  </w:r>
                  <w:r>
                    <w:rPr>
                      <w:b w:val="0"/>
                      <w:bCs w:val="0"/>
                      <w:spacing w:val="-1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-1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-1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1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96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v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’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6"/>
                      <w:w w:val="95"/>
                    </w:rPr>
                    <w:t>f</w:t>
                  </w:r>
                  <w:r>
                    <w:rPr>
                      <w:b w:val="0"/>
                      <w:bCs w:val="0"/>
                      <w:spacing w:val="8"/>
                      <w:w w:val="95"/>
                    </w:rPr>
                    <w:t>f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w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6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.</w:t>
                  </w:r>
                  <w:r>
                    <w:rPr>
                      <w:b w:val="0"/>
                      <w:bCs w:val="0"/>
                      <w:spacing w:val="-7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-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6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spacing w:val="-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b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99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6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6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?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4"/>
                      <w:w w:val="95"/>
                    </w:rPr>
                    <w:t>k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-1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?</w:t>
                  </w:r>
                  <w:r>
                    <w:rPr>
                      <w:b w:val="0"/>
                      <w:bCs w:val="0"/>
                      <w:spacing w:val="0"/>
                      <w:w w:val="89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k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spacing w:val="-1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b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17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is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17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-17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as</w:t>
                  </w:r>
                  <w:r>
                    <w:rPr>
                      <w:b w:val="0"/>
                      <w:bCs w:val="0"/>
                      <w:spacing w:val="-17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is</w:t>
                  </w:r>
                  <w:r>
                    <w:rPr>
                      <w:b w:val="0"/>
                      <w:bCs w:val="0"/>
                      <w:spacing w:val="-17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1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-17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-17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17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101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1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-6"/>
                      <w:w w:val="95"/>
                    </w:rPr>
                    <w:t>-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-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1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f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.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7.976288pt;margin-top:636.410522pt;width:195.441009pt;height:138.4331pt;mso-position-horizontal-relative:page;mso-position-vertical-relative:page;z-index:-811" type="#_x0000_t202" filled="f" stroked="f">
            <v:textbox inset="0,0,0,0">
              <w:txbxContent>
                <w:p>
                  <w:pPr>
                    <w:pStyle w:val="BodyText"/>
                    <w:spacing w:line="222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1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6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-1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f</w:t>
                  </w:r>
                  <w:r>
                    <w:rPr>
                      <w:b w:val="0"/>
                      <w:bCs w:val="0"/>
                      <w:spacing w:val="-1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1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1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1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,</w:t>
                  </w:r>
                  <w:r>
                    <w:rPr>
                      <w:b w:val="0"/>
                      <w:bCs w:val="0"/>
                      <w:spacing w:val="-1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1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4"/>
                      <w:w w:val="95"/>
                    </w:rPr>
                    <w:t>k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before="30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2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3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mm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3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400" w:lineRule="atLeast" w:before="1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w</w:t>
                  </w:r>
                  <w:r>
                    <w:rPr>
                      <w:b w:val="0"/>
                      <w:bCs w:val="0"/>
                      <w:spacing w:val="-1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1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1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1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b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-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1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wil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-1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b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v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96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Da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b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-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b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v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96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7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v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1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1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b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v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1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k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before="30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ys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-9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,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ca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400" w:lineRule="atLeast" w:before="1"/>
                    <w:ind w:right="358"/>
                    <w:jc w:val="left"/>
                  </w:pPr>
                  <w:r>
                    <w:rPr>
                      <w:b w:val="0"/>
                      <w:bCs w:val="0"/>
                      <w:spacing w:val="-6"/>
                      <w:w w:val="95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k</w:t>
                  </w:r>
                  <w:r>
                    <w:rPr>
                      <w:b w:val="0"/>
                      <w:bCs w:val="0"/>
                      <w:spacing w:val="-7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7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-7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an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3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92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un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3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9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,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6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spacing w:val="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b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b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v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it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6.637695pt;margin-top:666.757996pt;width:7.1pt;height:57.1733pt;mso-position-horizontal-relative:page;mso-position-vertical-relative:page;z-index:-810" type="#_x0000_t202" filled="f" stroked="f">
            <v:textbox inset="0,0,0,0">
              <w:txbxContent>
                <w:p>
                  <w:pPr>
                    <w:spacing w:line="323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30"/>
                      <w:szCs w:val="3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009CDC"/>
                      <w:spacing w:val="0"/>
                      <w:w w:val="95"/>
                      <w:sz w:val="30"/>
                      <w:szCs w:val="30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  <w:p>
                  <w:pPr>
                    <w:spacing w:before="56"/>
                    <w:ind w:left="20" w:right="0" w:firstLine="0"/>
                    <w:jc w:val="left"/>
                    <w:rPr>
                      <w:rFonts w:ascii="Arial" w:hAnsi="Arial" w:cs="Arial" w:eastAsia="Arial"/>
                      <w:sz w:val="30"/>
                      <w:szCs w:val="3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009CDC"/>
                      <w:spacing w:val="0"/>
                      <w:w w:val="95"/>
                      <w:sz w:val="30"/>
                      <w:szCs w:val="30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  <w:p>
                  <w:pPr>
                    <w:spacing w:before="56"/>
                    <w:ind w:left="20" w:right="0" w:firstLine="0"/>
                    <w:jc w:val="left"/>
                    <w:rPr>
                      <w:rFonts w:ascii="Arial" w:hAnsi="Arial" w:cs="Arial" w:eastAsia="Arial"/>
                      <w:sz w:val="30"/>
                      <w:szCs w:val="3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009CDC"/>
                      <w:spacing w:val="0"/>
                      <w:w w:val="95"/>
                      <w:sz w:val="30"/>
                      <w:szCs w:val="30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522598pt;margin-top:731.768005pt;width:228.479011pt;height:38pt;mso-position-horizontal-relative:page;mso-position-vertical-relative:page;z-index:-809" type="#_x0000_t202" filled="f" stroked="f">
            <v:textbox inset="0,0,0,0">
              <w:txbxContent>
                <w:p>
                  <w:pPr>
                    <w:pStyle w:val="BodyText"/>
                    <w:spacing w:line="222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1"/>
                      <w:w w:val="95"/>
                    </w:rPr>
                    <w:t>B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as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1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1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7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is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ss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,</w:t>
                  </w:r>
                  <w:r>
                    <w:rPr>
                      <w:b w:val="0"/>
                      <w:bCs w:val="0"/>
                      <w:spacing w:val="-1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17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f</w:t>
                  </w:r>
                  <w:r>
                    <w:rPr>
                      <w:b w:val="0"/>
                      <w:bCs w:val="0"/>
                      <w:spacing w:val="-1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-1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f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-17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9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,</w:t>
                  </w:r>
                  <w:r>
                    <w:rPr>
                      <w:b w:val="0"/>
                      <w:bCs w:val="0"/>
                      <w:spacing w:val="-1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271" w:lineRule="auto" w:before="30"/>
                    <w:ind w:right="243"/>
                    <w:jc w:val="left"/>
                  </w:pP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-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6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-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b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v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-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6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nd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nd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1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w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-1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.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6.637695pt;margin-top:740.017883pt;width:7.1pt;height:37.0866pt;mso-position-horizontal-relative:page;mso-position-vertical-relative:page;z-index:-808" type="#_x0000_t202" filled="f" stroked="f">
            <v:textbox inset="0,0,0,0">
              <w:txbxContent>
                <w:p>
                  <w:pPr>
                    <w:spacing w:line="323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30"/>
                      <w:szCs w:val="3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009CDC"/>
                      <w:spacing w:val="0"/>
                      <w:w w:val="95"/>
                      <w:sz w:val="30"/>
                      <w:szCs w:val="30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  <w:p>
                  <w:pPr>
                    <w:spacing w:before="56"/>
                    <w:ind w:left="20" w:right="0" w:firstLine="0"/>
                    <w:jc w:val="left"/>
                    <w:rPr>
                      <w:rFonts w:ascii="Arial" w:hAnsi="Arial" w:cs="Arial" w:eastAsia="Arial"/>
                      <w:sz w:val="30"/>
                      <w:szCs w:val="3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009CDC"/>
                      <w:spacing w:val="0"/>
                      <w:w w:val="95"/>
                      <w:sz w:val="30"/>
                      <w:szCs w:val="30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519699pt;margin-top:798.371948pt;width:7.450001pt;height:12.0pt;mso-position-horizontal-relative:page;mso-position-vertical-relative:page;z-index:-807" type="#_x0000_t202" filled="f" stroked="f">
            <v:textbox inset="0,0,0,0">
              <w:txbxContent>
                <w:p>
                  <w:pPr>
                    <w:pStyle w:val="BodyText"/>
                    <w:spacing w:line="222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009CDC"/>
                      <w:spacing w:val="0"/>
                      <w:w w:val="100"/>
                    </w:rPr>
                    <w:t>4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52pt;margin-top:160.44101pt;width:240.945pt;height:128.054pt;mso-position-horizontal-relative:page;mso-position-vertical-relative:page;z-index:-806" type="#_x0000_t202" filled="f" stroked="f">
            <v:textbox inset="0,0,0,0">
              <w:txbxContent>
                <w:p>
                  <w:pPr>
                    <w:spacing w:line="220" w:lineRule="exact" w:before="18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spacing w:line="300" w:lineRule="exact"/>
                    <w:ind w:left="283" w:right="507" w:firstLine="0"/>
                    <w:jc w:val="left"/>
                    <w:rPr>
                      <w:rFonts w:ascii="Circular Std Book" w:hAnsi="Circular Std Book" w:cs="Circular Std Book" w:eastAsia="Circular Std Book"/>
                      <w:sz w:val="24"/>
                      <w:szCs w:val="24"/>
                    </w:rPr>
                  </w:pP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8"/>
                      <w:w w:val="100"/>
                      <w:sz w:val="24"/>
                      <w:szCs w:val="24"/>
                    </w:rPr>
                    <w:t>W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7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m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8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4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8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4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5"/>
                      <w:w w:val="100"/>
                      <w:sz w:val="24"/>
                      <w:szCs w:val="24"/>
                    </w:rPr>
                    <w:t>v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l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p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8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8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g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ood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7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4"/>
                      <w:w w:val="100"/>
                      <w:sz w:val="24"/>
                      <w:szCs w:val="24"/>
                    </w:rPr>
                    <w:t>w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k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g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1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l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4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h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p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1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w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h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1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6"/>
                      <w:w w:val="100"/>
                      <w:sz w:val="24"/>
                      <w:szCs w:val="24"/>
                    </w:rPr>
                    <w:t>y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u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,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16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6"/>
                      <w:w w:val="100"/>
                      <w:sz w:val="24"/>
                      <w:szCs w:val="24"/>
                    </w:rPr>
                    <w:t>y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u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1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f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m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l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y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3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16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h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16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h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l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h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16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p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f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es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l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17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6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5"/>
                      <w:w w:val="100"/>
                      <w:sz w:val="24"/>
                      <w:szCs w:val="24"/>
                    </w:rPr>
                    <w:t>v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l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5"/>
                      <w:w w:val="100"/>
                      <w:sz w:val="24"/>
                      <w:szCs w:val="24"/>
                    </w:rPr>
                    <w:t>v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2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9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6"/>
                      <w:w w:val="100"/>
                      <w:sz w:val="24"/>
                      <w:szCs w:val="24"/>
                    </w:rPr>
                    <w:t>y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u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1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m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1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1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u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p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p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3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,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9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1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4"/>
                      <w:w w:val="100"/>
                      <w:sz w:val="24"/>
                      <w:szCs w:val="24"/>
                    </w:rPr>
                    <w:t>w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k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g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11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4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g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h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11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11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v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l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11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4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1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u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1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p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p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p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4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9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p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l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9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9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9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p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l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c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9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4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1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u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p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p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3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21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6"/>
                      <w:w w:val="100"/>
                      <w:sz w:val="24"/>
                      <w:szCs w:val="24"/>
                    </w:rPr>
                    <w:t>y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u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.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06" w:h="16840"/>
          <w:pgMar w:top="1560" w:bottom="280" w:left="1680" w:right="168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.001015pt;width:595.275pt;height:487.842pt;mso-position-horizontal-relative:page;mso-position-vertical-relative:page;z-index:-805" coordorigin="0,0" coordsize="11906,9757">
            <v:shape style="position:absolute;left:0;top:0;width:11906;height:9757" type="#_x0000_t75">
              <v:imagedata r:id="rId9" o:title=""/>
            </v:shape>
            <v:group style="position:absolute;left:6236;top:5896;width:4819;height:3161" coordorigin="6236,5896" coordsize="4819,3161">
              <v:shape style="position:absolute;left:6236;top:5896;width:4819;height:3161" coordorigin="6236,5896" coordsize="4819,3161" path="m6236,9057l11055,9057,11055,5896,6236,5896,6236,9057xe" filled="t" fillcolor="#39607A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11.810608pt;margin-top:638.635742pt;width:18.014pt;height:31.286pt;mso-position-horizontal-relative:page;mso-position-vertical-relative:page;z-index:-804" coordorigin="6236,12773" coordsize="360,626">
            <v:shape style="position:absolute;left:6236;top:12773;width:360;height:626" coordorigin="6236,12773" coordsize="360,626" path="m6545,12773l6236,13398,6342,13398,6596,12878,6545,12773xe" filled="t" fillcolor="#009CDC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5.692902pt;margin-top:517.742065pt;width:238.084011pt;height:90.0pt;mso-position-horizontal-relative:page;mso-position-vertical-relative:page;z-index:-803" type="#_x0000_t202" filled="f" stroked="f">
            <v:textbox inset="0,0,0,0">
              <w:txbxContent>
                <w:p>
                  <w:pPr>
                    <w:pStyle w:val="BodyText"/>
                    <w:spacing w:line="222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1"/>
                      <w:w w:val="95"/>
                    </w:rPr>
                    <w:t>W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-1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1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1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w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-1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1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1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w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-1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271" w:lineRule="auto" w:before="30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nd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nd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2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.</w:t>
                  </w:r>
                  <w:r>
                    <w:rPr>
                      <w:b w:val="0"/>
                      <w:bCs w:val="0"/>
                      <w:spacing w:val="-2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16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2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ar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-2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upp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6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1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di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2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w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82"/>
                    </w:rPr>
                    <w:t> 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k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-1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1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1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1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ss</w:t>
                  </w:r>
                  <w:r>
                    <w:rPr>
                      <w:b w:val="0"/>
                      <w:bCs w:val="0"/>
                      <w:spacing w:val="-1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1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w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1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-1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1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2"/>
                    </w:rPr>
                    <w:t> 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f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-1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1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is</w:t>
                  </w:r>
                  <w:r>
                    <w:rPr>
                      <w:b w:val="0"/>
                      <w:bCs w:val="0"/>
                      <w:spacing w:val="-1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,</w:t>
                  </w:r>
                  <w:r>
                    <w:rPr>
                      <w:b w:val="0"/>
                      <w:bCs w:val="0"/>
                      <w:spacing w:val="-1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1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1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w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-1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b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eass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ss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.</w:t>
                  </w:r>
                  <w:r>
                    <w:rPr>
                      <w:b w:val="0"/>
                      <w:bCs w:val="0"/>
                      <w:spacing w:val="-1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W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-1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b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-1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4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ar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-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upp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6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di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spacing w:val="-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w</w:t>
                  </w:r>
                  <w:r>
                    <w:rPr>
                      <w:b w:val="0"/>
                      <w:bCs w:val="0"/>
                      <w:spacing w:val="-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96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f</w:t>
                  </w:r>
                  <w:r>
                    <w:rPr>
                      <w:b w:val="0"/>
                      <w:bCs w:val="0"/>
                      <w:spacing w:val="-1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1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1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b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spacing w:val="-1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v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,</w:t>
                  </w:r>
                  <w:r>
                    <w:rPr>
                      <w:b w:val="0"/>
                      <w:bCs w:val="0"/>
                      <w:spacing w:val="-1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1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7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v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1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96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6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w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b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v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.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0.811005pt;margin-top:517.933899pt;width:241.615012pt;height:113.893916pt;mso-position-horizontal-relative:page;mso-position-vertical-relative:page;z-index:-802" type="#_x0000_t202" filled="f" stroked="f">
            <v:textbox inset="0,0,0,0">
              <w:txbxContent>
                <w:p>
                  <w:pPr>
                    <w:spacing w:line="404" w:lineRule="exact"/>
                    <w:ind w:left="20" w:right="-1" w:firstLine="0"/>
                    <w:jc w:val="left"/>
                    <w:rPr>
                      <w:rFonts w:ascii="Circular ProTT Bold" w:hAnsi="Circular ProTT Bold" w:cs="Circular ProTT Bold" w:eastAsia="Circular ProTT Bold"/>
                      <w:sz w:val="36"/>
                      <w:szCs w:val="36"/>
                    </w:rPr>
                  </w:pP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2"/>
                      <w:w w:val="100"/>
                      <w:sz w:val="36"/>
                      <w:szCs w:val="36"/>
                    </w:rPr>
                    <w:t>S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5"/>
                      <w:w w:val="100"/>
                      <w:sz w:val="36"/>
                      <w:szCs w:val="36"/>
                    </w:rPr>
                    <w:t>u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3"/>
                      <w:w w:val="100"/>
                      <w:sz w:val="36"/>
                      <w:szCs w:val="36"/>
                    </w:rPr>
                    <w:t>p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1"/>
                      <w:w w:val="100"/>
                      <w:sz w:val="36"/>
                      <w:szCs w:val="36"/>
                    </w:rPr>
                    <w:t>p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3"/>
                      <w:w w:val="100"/>
                      <w:sz w:val="36"/>
                      <w:szCs w:val="36"/>
                    </w:rPr>
                    <w:t>o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5"/>
                      <w:w w:val="100"/>
                      <w:sz w:val="36"/>
                      <w:szCs w:val="36"/>
                    </w:rPr>
                    <w:t>r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0"/>
                      <w:w w:val="100"/>
                      <w:sz w:val="36"/>
                      <w:szCs w:val="36"/>
                    </w:rPr>
                    <w:t>t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1"/>
                      <w:w w:val="100"/>
                      <w:sz w:val="36"/>
                      <w:szCs w:val="36"/>
                    </w:rPr>
                    <w:t> 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3"/>
                      <w:w w:val="100"/>
                      <w:sz w:val="36"/>
                      <w:szCs w:val="36"/>
                    </w:rPr>
                    <w:t>fo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0"/>
                      <w:w w:val="100"/>
                      <w:sz w:val="36"/>
                      <w:szCs w:val="36"/>
                    </w:rPr>
                    <w:t>r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0"/>
                      <w:w w:val="100"/>
                      <w:sz w:val="36"/>
                      <w:szCs w:val="36"/>
                    </w:rPr>
                    <w:t> 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5"/>
                      <w:w w:val="100"/>
                      <w:sz w:val="36"/>
                      <w:szCs w:val="36"/>
                    </w:rPr>
                    <w:t>f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5"/>
                      <w:w w:val="100"/>
                      <w:sz w:val="36"/>
                      <w:szCs w:val="36"/>
                    </w:rPr>
                    <w:t>r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4"/>
                      <w:w w:val="100"/>
                      <w:sz w:val="36"/>
                      <w:szCs w:val="36"/>
                    </w:rPr>
                    <w:t>i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2"/>
                      <w:w w:val="100"/>
                      <w:sz w:val="36"/>
                      <w:szCs w:val="36"/>
                    </w:rPr>
                    <w:t>e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2"/>
                      <w:w w:val="100"/>
                      <w:sz w:val="36"/>
                      <w:szCs w:val="36"/>
                    </w:rPr>
                    <w:t>n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3"/>
                      <w:w w:val="100"/>
                      <w:sz w:val="36"/>
                      <w:szCs w:val="36"/>
                    </w:rPr>
                    <w:t>d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0"/>
                      <w:w w:val="100"/>
                      <w:sz w:val="36"/>
                      <w:szCs w:val="36"/>
                    </w:rPr>
                    <w:t>s</w:t>
                  </w:r>
                  <w:r>
                    <w:rPr>
                      <w:rFonts w:ascii="Circular ProTT Bold" w:hAnsi="Circular ProTT Bold" w:cs="Circular ProTT Bold" w:eastAsia="Circular ProTT Bold"/>
                      <w:b w:val="0"/>
                      <w:bCs w:val="0"/>
                      <w:color w:val="000000"/>
                      <w:spacing w:val="0"/>
                      <w:w w:val="100"/>
                      <w:sz w:val="36"/>
                      <w:szCs w:val="36"/>
                    </w:rPr>
                  </w:r>
                </w:p>
                <w:p>
                  <w:pPr>
                    <w:spacing w:line="440" w:lineRule="exact"/>
                    <w:ind w:left="20" w:right="-1" w:firstLine="0"/>
                    <w:jc w:val="left"/>
                    <w:rPr>
                      <w:rFonts w:ascii="Circular ProTT Bold" w:hAnsi="Circular ProTT Bold" w:cs="Circular ProTT Bold" w:eastAsia="Circular ProTT Bold"/>
                      <w:sz w:val="36"/>
                      <w:szCs w:val="36"/>
                    </w:rPr>
                  </w:pP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4"/>
                      <w:w w:val="100"/>
                      <w:sz w:val="36"/>
                      <w:szCs w:val="36"/>
                    </w:rPr>
                    <w:t>a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2"/>
                      <w:w w:val="100"/>
                      <w:sz w:val="36"/>
                      <w:szCs w:val="36"/>
                    </w:rPr>
                    <w:t>n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0"/>
                      <w:w w:val="100"/>
                      <w:sz w:val="36"/>
                      <w:szCs w:val="36"/>
                    </w:rPr>
                    <w:t>d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0"/>
                      <w:w w:val="100"/>
                      <w:sz w:val="36"/>
                      <w:szCs w:val="36"/>
                    </w:rPr>
                    <w:t> 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2"/>
                      <w:w w:val="100"/>
                      <w:sz w:val="36"/>
                      <w:szCs w:val="36"/>
                    </w:rPr>
                    <w:t>f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4"/>
                      <w:w w:val="100"/>
                      <w:sz w:val="36"/>
                      <w:szCs w:val="36"/>
                    </w:rPr>
                    <w:t>am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5"/>
                      <w:w w:val="100"/>
                      <w:sz w:val="36"/>
                      <w:szCs w:val="36"/>
                    </w:rPr>
                    <w:t>i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3"/>
                      <w:w w:val="100"/>
                      <w:sz w:val="36"/>
                      <w:szCs w:val="36"/>
                    </w:rPr>
                    <w:t>l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0"/>
                      <w:w w:val="100"/>
                      <w:sz w:val="36"/>
                      <w:szCs w:val="36"/>
                    </w:rPr>
                    <w:t>y</w:t>
                  </w:r>
                  <w:r>
                    <w:rPr>
                      <w:rFonts w:ascii="Circular ProTT Bold" w:hAnsi="Circular ProTT Bold" w:cs="Circular ProTT Bold" w:eastAsia="Circular ProTT Bold"/>
                      <w:b w:val="0"/>
                      <w:bCs w:val="0"/>
                      <w:color w:val="000000"/>
                      <w:spacing w:val="0"/>
                      <w:w w:val="100"/>
                      <w:sz w:val="36"/>
                      <w:szCs w:val="36"/>
                    </w:rPr>
                  </w:r>
                </w:p>
                <w:p>
                  <w:pPr>
                    <w:spacing w:line="140" w:lineRule="exact" w:before="6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pStyle w:val="BodyText"/>
                    <w:spacing w:line="271" w:lineRule="auto"/>
                    <w:ind w:right="-1"/>
                    <w:jc w:val="left"/>
                  </w:pPr>
                  <w:r>
                    <w:rPr>
                      <w:b w:val="0"/>
                      <w:bCs w:val="0"/>
                      <w:spacing w:val="-17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v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4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6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4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6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-1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101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1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.</w:t>
                  </w:r>
                  <w:r>
                    <w:rPr>
                      <w:b w:val="0"/>
                      <w:bCs w:val="0"/>
                      <w:spacing w:val="-1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-1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-1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k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1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1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v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is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-1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6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-3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3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b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is</w:t>
                  </w:r>
                  <w:r>
                    <w:rPr>
                      <w:b w:val="0"/>
                      <w:bCs w:val="0"/>
                      <w:spacing w:val="-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3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3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-3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-3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-17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spacing w:val="-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ask</w:t>
                  </w:r>
                  <w:r>
                    <w:rPr>
                      <w:b w:val="0"/>
                      <w:bCs w:val="0"/>
                      <w:spacing w:val="-3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3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6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2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2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spacing w:val="-2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7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-2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b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2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2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2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2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3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spacing w:val="-3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k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3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3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3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1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spacing w:val="-3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3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spacing w:val="3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3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g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-8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692902pt;margin-top:617.242065pt;width:235.463011pt;height:51pt;mso-position-horizontal-relative:page;mso-position-vertical-relative:page;z-index:-801" type="#_x0000_t202" filled="f" stroked="f">
            <v:textbox inset="0,0,0,0">
              <w:txbxContent>
                <w:p>
                  <w:pPr>
                    <w:pStyle w:val="BodyText"/>
                    <w:spacing w:line="222" w:lineRule="exact"/>
                    <w:ind w:right="7"/>
                    <w:jc w:val="left"/>
                  </w:pPr>
                  <w:r>
                    <w:rPr>
                      <w:b w:val="0"/>
                      <w:bCs w:val="0"/>
                      <w:spacing w:val="-3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b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2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,</w:t>
                  </w:r>
                  <w:r>
                    <w:rPr>
                      <w:b w:val="0"/>
                      <w:bCs w:val="0"/>
                      <w:spacing w:val="-1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1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1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v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-1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1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1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,</w:t>
                  </w:r>
                  <w:r>
                    <w:rPr>
                      <w:b w:val="0"/>
                      <w:bCs w:val="0"/>
                      <w:spacing w:val="-1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271" w:lineRule="auto" w:before="30"/>
                    <w:ind w:right="7"/>
                    <w:jc w:val="left"/>
                  </w:pPr>
                  <w:r>
                    <w:rPr>
                      <w:b w:val="0"/>
                      <w:bCs w:val="0"/>
                      <w:spacing w:val="2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g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3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3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3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b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3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3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3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j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3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’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6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3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101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6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k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</w:t>
                  </w:r>
                  <w:r>
                    <w:rPr>
                      <w:b w:val="0"/>
                      <w:bCs w:val="0"/>
                      <w:spacing w:val="-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b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g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spacing w:val="-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k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v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6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2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2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6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2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2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g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2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-1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9.161011pt;margin-top:641.32782pt;width:209.52301pt;height:38.035194pt;mso-position-horizontal-relative:page;mso-position-vertical-relative:page;z-index:-800" type="#_x0000_t202" filled="f" stroked="f">
            <v:textbox inset="0,0,0,0">
              <w:txbxContent>
                <w:p>
                  <w:pPr>
                    <w:spacing w:line="222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T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h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r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19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2"/>
                      <w:w w:val="95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r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18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s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2"/>
                      <w:w w:val="95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3"/>
                      <w:w w:val="95"/>
                      <w:sz w:val="20"/>
                      <w:szCs w:val="20"/>
                    </w:rPr>
                    <w:t>v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r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2"/>
                      <w:w w:val="95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l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18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o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r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2"/>
                      <w:w w:val="95"/>
                      <w:sz w:val="20"/>
                      <w:szCs w:val="20"/>
                    </w:rPr>
                    <w:t>g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2"/>
                      <w:w w:val="95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n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i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2"/>
                      <w:w w:val="95"/>
                      <w:sz w:val="20"/>
                      <w:szCs w:val="20"/>
                    </w:rPr>
                    <w:t>s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t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i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o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n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s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18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t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2"/>
                      <w:w w:val="95"/>
                      <w:sz w:val="20"/>
                      <w:szCs w:val="20"/>
                    </w:rPr>
                    <w:t>h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t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18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3"/>
                      <w:w w:val="95"/>
                      <w:sz w:val="20"/>
                      <w:szCs w:val="20"/>
                    </w:rPr>
                    <w:t>c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2"/>
                      <w:w w:val="95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n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18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h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2"/>
                      <w:w w:val="95"/>
                      <w:sz w:val="20"/>
                      <w:szCs w:val="20"/>
                    </w:rPr>
                    <w:t>l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  <w:p>
                  <w:pPr>
                    <w:spacing w:line="271" w:lineRule="auto" w:before="30"/>
                    <w:ind w:left="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n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d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20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m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5"/>
                      <w:w w:val="95"/>
                      <w:sz w:val="20"/>
                      <w:szCs w:val="20"/>
                    </w:rPr>
                    <w:t>n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y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20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2"/>
                      <w:w w:val="95"/>
                      <w:sz w:val="20"/>
                      <w:szCs w:val="20"/>
                    </w:rPr>
                    <w:t>o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f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19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t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2"/>
                      <w:w w:val="95"/>
                      <w:sz w:val="20"/>
                      <w:szCs w:val="20"/>
                    </w:rPr>
                    <w:t>h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1"/>
                      <w:w w:val="95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2"/>
                      <w:w w:val="95"/>
                      <w:sz w:val="20"/>
                      <w:szCs w:val="20"/>
                    </w:rPr>
                    <w:t>i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r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20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3"/>
                      <w:w w:val="95"/>
                      <w:sz w:val="20"/>
                      <w:szCs w:val="20"/>
                    </w:rPr>
                    <w:t>s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3"/>
                      <w:w w:val="95"/>
                      <w:sz w:val="20"/>
                      <w:szCs w:val="20"/>
                    </w:rPr>
                    <w:t>r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1"/>
                      <w:w w:val="95"/>
                      <w:sz w:val="20"/>
                      <w:szCs w:val="20"/>
                    </w:rPr>
                    <w:t>v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2"/>
                      <w:w w:val="95"/>
                      <w:sz w:val="20"/>
                      <w:szCs w:val="20"/>
                    </w:rPr>
                    <w:t>i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4"/>
                      <w:w w:val="95"/>
                      <w:sz w:val="20"/>
                      <w:szCs w:val="20"/>
                    </w:rPr>
                    <w:t>c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1"/>
                      <w:w w:val="95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s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20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2"/>
                      <w:w w:val="95"/>
                      <w:sz w:val="20"/>
                      <w:szCs w:val="20"/>
                    </w:rPr>
                    <w:t>r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19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1"/>
                      <w:w w:val="95"/>
                      <w:sz w:val="20"/>
                      <w:szCs w:val="20"/>
                    </w:rPr>
                    <w:t>f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2"/>
                      <w:w w:val="95"/>
                      <w:sz w:val="20"/>
                      <w:szCs w:val="20"/>
                    </w:rPr>
                    <w:t>r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1"/>
                      <w:w w:val="95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1"/>
                      <w:w w:val="95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.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20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(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2"/>
                      <w:w w:val="95"/>
                      <w:sz w:val="20"/>
                      <w:szCs w:val="20"/>
                    </w:rPr>
                    <w:t>s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k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20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1"/>
                      <w:w w:val="95"/>
                      <w:sz w:val="20"/>
                      <w:szCs w:val="20"/>
                    </w:rPr>
                    <w:t>f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2"/>
                      <w:w w:val="95"/>
                      <w:sz w:val="20"/>
                      <w:szCs w:val="20"/>
                    </w:rPr>
                    <w:t>o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r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19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2"/>
                      <w:w w:val="95"/>
                      <w:sz w:val="20"/>
                      <w:szCs w:val="20"/>
                    </w:rPr>
                    <w:t>o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u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r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101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i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n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f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or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m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t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io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n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11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s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h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t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11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o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n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11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2"/>
                      <w:w w:val="95"/>
                      <w:sz w:val="20"/>
                      <w:szCs w:val="20"/>
                    </w:rPr>
                    <w:t>C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o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m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m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2"/>
                      <w:w w:val="95"/>
                      <w:sz w:val="20"/>
                      <w:szCs w:val="20"/>
                    </w:rPr>
                    <w:t>u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n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i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t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y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11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S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5"/>
                      <w:w w:val="95"/>
                      <w:sz w:val="20"/>
                      <w:szCs w:val="20"/>
                    </w:rPr>
                    <w:t>r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v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i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2"/>
                      <w:w w:val="95"/>
                      <w:sz w:val="20"/>
                      <w:szCs w:val="20"/>
                    </w:rPr>
                    <w:t>c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4"/>
                      <w:w w:val="95"/>
                      <w:sz w:val="20"/>
                      <w:szCs w:val="20"/>
                    </w:rPr>
                    <w:t>s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1"/>
                      <w:w w:val="95"/>
                      <w:sz w:val="20"/>
                      <w:szCs w:val="20"/>
                    </w:rPr>
                    <w:t>)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692902pt;margin-top:677.742065pt;width:239.457012pt;height:51pt;mso-position-horizontal-relative:page;mso-position-vertical-relative:page;z-index:-799" type="#_x0000_t202" filled="f" stroked="f">
            <v:textbox inset="0,0,0,0">
              <w:txbxContent>
                <w:p>
                  <w:pPr>
                    <w:pStyle w:val="BodyText"/>
                    <w:spacing w:line="222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-2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’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3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3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3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k</w:t>
                  </w:r>
                  <w:r>
                    <w:rPr>
                      <w:b w:val="0"/>
                      <w:bCs w:val="0"/>
                      <w:spacing w:val="-3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3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3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3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-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4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3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-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271" w:lineRule="auto" w:before="30"/>
                    <w:ind w:right="181"/>
                    <w:jc w:val="left"/>
                  </w:pPr>
                  <w:r>
                    <w:rPr>
                      <w:b w:val="0"/>
                      <w:bCs w:val="0"/>
                      <w:spacing w:val="-2"/>
                      <w:w w:val="95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de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de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la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.</w:t>
                  </w:r>
                  <w:r>
                    <w:rPr>
                      <w:b w:val="0"/>
                      <w:bCs w:val="0"/>
                      <w:spacing w:val="0"/>
                      <w:w w:val="78"/>
                    </w:rPr>
                    <w:t> </w:t>
                  </w:r>
                  <w:r>
                    <w:rPr>
                      <w:b w:val="0"/>
                      <w:bCs w:val="0"/>
                      <w:spacing w:val="-18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w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b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6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k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spacing w:val="0"/>
                      <w:w w:val="96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1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1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–</w:t>
                  </w:r>
                  <w:r>
                    <w:rPr>
                      <w:b w:val="0"/>
                      <w:bCs w:val="0"/>
                      <w:spacing w:val="-1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w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1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is</w:t>
                  </w:r>
                  <w:r>
                    <w:rPr>
                      <w:b w:val="0"/>
                      <w:bCs w:val="0"/>
                      <w:spacing w:val="-1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w</w:t>
                  </w:r>
                  <w:r>
                    <w:rPr>
                      <w:b w:val="0"/>
                      <w:bCs w:val="0"/>
                      <w:spacing w:val="-1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1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v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-1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w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k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1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1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.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0.81131pt;margin-top:688.831848pt;width:235.747011pt;height:38pt;mso-position-horizontal-relative:page;mso-position-vertical-relative:page;z-index:-798" type="#_x0000_t202" filled="f" stroked="f">
            <v:textbox inset="0,0,0,0">
              <w:txbxContent>
                <w:p>
                  <w:pPr>
                    <w:pStyle w:val="BodyText"/>
                    <w:spacing w:line="222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17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16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17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6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17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7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v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,</w:t>
                  </w:r>
                  <w:r>
                    <w:rPr>
                      <w:b w:val="0"/>
                      <w:bCs w:val="0"/>
                      <w:spacing w:val="-1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17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x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271" w:lineRule="auto" w:before="30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v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f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f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92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7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-1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3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-1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b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3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-3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3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b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3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is</w:t>
                  </w:r>
                  <w:r>
                    <w:rPr>
                      <w:b w:val="0"/>
                      <w:bCs w:val="0"/>
                      <w:spacing w:val="-3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1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3</w:t>
                  </w:r>
                  <w:r>
                    <w:rPr>
                      <w:b w:val="0"/>
                      <w:bCs w:val="0"/>
                      <w:spacing w:val="6"/>
                      <w:w w:val="100"/>
                    </w:rPr>
                    <w:t>0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0</w:t>
                  </w:r>
                  <w:r>
                    <w:rPr>
                      <w:b w:val="0"/>
                      <w:bCs w:val="0"/>
                      <w:spacing w:val="-3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3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6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7</w:t>
                  </w:r>
                  <w:r>
                    <w:rPr>
                      <w:b w:val="0"/>
                      <w:bCs w:val="0"/>
                      <w:spacing w:val="-3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7</w:t>
                  </w:r>
                  <w:r>
                    <w:rPr>
                      <w:b w:val="0"/>
                      <w:bCs w:val="0"/>
                      <w:spacing w:val="-9"/>
                      <w:w w:val="100"/>
                    </w:rPr>
                    <w:t>9</w:t>
                  </w:r>
                  <w:r>
                    <w:rPr>
                      <w:b w:val="0"/>
                      <w:bCs w:val="0"/>
                      <w:spacing w:val="-19"/>
                      <w:w w:val="100"/>
                    </w:rPr>
                    <w:t>7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0.81131pt;margin-top:736.331848pt;width:238.047012pt;height:64pt;mso-position-horizontal-relative:page;mso-position-vertical-relative:page;z-index:-797" type="#_x0000_t202" filled="f" stroked="f">
            <v:textbox inset="0,0,0,0">
              <w:txbxContent>
                <w:p>
                  <w:pPr>
                    <w:pStyle w:val="BodyText"/>
                    <w:spacing w:line="222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3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,</w:t>
                  </w:r>
                  <w:r>
                    <w:rPr>
                      <w:b w:val="0"/>
                      <w:bCs w:val="0"/>
                      <w:spacing w:val="-1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5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3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,</w:t>
                  </w:r>
                  <w:r>
                    <w:rPr>
                      <w:b w:val="0"/>
                      <w:bCs w:val="0"/>
                      <w:spacing w:val="-1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b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17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1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en</w:t>
                  </w:r>
                  <w:r>
                    <w:rPr>
                      <w:b w:val="0"/>
                      <w:bCs w:val="0"/>
                      <w:spacing w:val="-1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f</w:t>
                  </w:r>
                  <w:r>
                    <w:rPr>
                      <w:b w:val="0"/>
                      <w:bCs w:val="0"/>
                      <w:spacing w:val="-17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1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j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271" w:lineRule="auto" w:before="30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1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-1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be</w:t>
                  </w:r>
                  <w:r>
                    <w:rPr>
                      <w:b w:val="0"/>
                      <w:bCs w:val="0"/>
                      <w:spacing w:val="-1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gibl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1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v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18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6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10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-7"/>
                      <w:w w:val="95"/>
                    </w:rPr>
                    <w:t>-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f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1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ll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ng</w:t>
                  </w:r>
                  <w:r>
                    <w:rPr>
                      <w:b w:val="0"/>
                      <w:bCs w:val="0"/>
                      <w:spacing w:val="0"/>
                      <w:w w:val="96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f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3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11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,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3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3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3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q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3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3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3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9"/>
                      <w:w w:val="95"/>
                    </w:rPr>
                    <w:t>f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3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w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k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1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.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271" w:lineRule="auto"/>
                    <w:ind w:right="271"/>
                    <w:jc w:val="left"/>
                  </w:pP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f</w:t>
                  </w:r>
                  <w:r>
                    <w:rPr>
                      <w:b w:val="0"/>
                      <w:bCs w:val="0"/>
                      <w:spacing w:val="-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w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3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3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3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3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k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3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f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3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b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3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3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3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,</w:t>
                  </w:r>
                  <w:r>
                    <w:rPr>
                      <w:b w:val="0"/>
                      <w:bCs w:val="0"/>
                      <w:spacing w:val="0"/>
                      <w:w w:val="78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3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eas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3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k</w:t>
                  </w:r>
                  <w:r>
                    <w:rPr>
                      <w:b w:val="0"/>
                      <w:bCs w:val="0"/>
                      <w:spacing w:val="-1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1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3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-1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7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3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11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.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692902pt;margin-top:738.242065pt;width:242.951011pt;height:64pt;mso-position-horizontal-relative:page;mso-position-vertical-relative:page;z-index:-796" type="#_x0000_t202" filled="f" stroked="f">
            <v:textbox inset="0,0,0,0">
              <w:txbxContent>
                <w:p>
                  <w:pPr>
                    <w:pStyle w:val="BodyText"/>
                    <w:spacing w:line="222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-3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2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-2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6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2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6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2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7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8"/>
                      <w:w w:val="95"/>
                    </w:rPr>
                    <w:t>v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-2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2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2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7"/>
                      <w:w w:val="95"/>
                    </w:rPr>
                    <w:t>w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k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spacing w:val="-2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8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-6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6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-2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w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-2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8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271" w:lineRule="auto" w:before="30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1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f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-1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1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-1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ss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1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v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v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1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1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101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8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6"/>
                      <w:w w:val="95"/>
                    </w:rPr>
                    <w:t>ea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6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1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1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7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,</w:t>
                  </w:r>
                  <w:r>
                    <w:rPr>
                      <w:b w:val="0"/>
                      <w:bCs w:val="0"/>
                      <w:spacing w:val="-1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6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1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7"/>
                      <w:w w:val="95"/>
                    </w:rPr>
                    <w:t>w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k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spacing w:val="-1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6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spacing w:val="-7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1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6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1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v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-1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6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1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7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-8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6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1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1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1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6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1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.</w:t>
                  </w:r>
                  <w:r>
                    <w:rPr>
                      <w:b w:val="0"/>
                      <w:bCs w:val="0"/>
                      <w:spacing w:val="-1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B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-1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k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spacing w:val="0"/>
                      <w:w w:val="96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-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w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-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b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b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x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is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.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6.305908pt;margin-top:798.371948pt;width:7.450001pt;height:12.0pt;mso-position-horizontal-relative:page;mso-position-vertical-relative:page;z-index:-795" type="#_x0000_t202" filled="f" stroked="f">
            <v:textbox inset="0,0,0,0">
              <w:txbxContent>
                <w:p>
                  <w:pPr>
                    <w:pStyle w:val="BodyText"/>
                    <w:spacing w:line="222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009CDC"/>
                      <w:spacing w:val="0"/>
                      <w:w w:val="100"/>
                    </w:rPr>
                    <w:t>5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1.811005pt;margin-top:294.804016pt;width:240.945pt;height:158.054pt;mso-position-horizontal-relative:page;mso-position-vertical-relative:page;z-index:-794" type="#_x0000_t202" filled="f" stroked="f">
            <v:textbox inset="0,0,0,0">
              <w:txbxContent>
                <w:p>
                  <w:pPr>
                    <w:spacing w:line="220" w:lineRule="exact" w:before="18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spacing w:line="300" w:lineRule="exact"/>
                    <w:ind w:left="283" w:right="296" w:firstLine="0"/>
                    <w:jc w:val="left"/>
                    <w:rPr>
                      <w:rFonts w:ascii="Circular Std Book" w:hAnsi="Circular Std Book" w:cs="Circular Std Book" w:eastAsia="Circular Std Book"/>
                      <w:sz w:val="24"/>
                      <w:szCs w:val="24"/>
                    </w:rPr>
                  </w:pP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m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1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c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h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1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c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q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u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1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1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1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4"/>
                      <w:w w:val="100"/>
                      <w:sz w:val="24"/>
                      <w:szCs w:val="24"/>
                    </w:rPr>
                    <w:t>j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u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4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y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3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3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9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9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p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3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1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c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c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9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9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2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2"/>
                      <w:w w:val="100"/>
                      <w:sz w:val="24"/>
                      <w:szCs w:val="24"/>
                    </w:rPr>
                    <w:t>0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03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.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1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c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1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h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,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8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h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9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h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9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4"/>
                      <w:w w:val="100"/>
                      <w:sz w:val="24"/>
                      <w:szCs w:val="24"/>
                    </w:rPr>
                    <w:t>w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6"/>
                      <w:w w:val="100"/>
                      <w:sz w:val="24"/>
                      <w:szCs w:val="24"/>
                    </w:rPr>
                    <w:t>k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9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h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9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4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9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g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2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m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1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p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c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.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16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2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6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y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16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h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16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j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u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5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y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3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4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1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p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c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1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c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4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u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es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1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w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h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1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h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1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u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p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p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3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11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f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11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h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1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4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g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11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p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5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v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1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4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m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1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7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h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8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1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9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4"/>
                      <w:w w:val="100"/>
                      <w:sz w:val="24"/>
                      <w:szCs w:val="24"/>
                    </w:rPr>
                    <w:t>C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.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7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m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8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4"/>
                      <w:w w:val="100"/>
                      <w:sz w:val="24"/>
                      <w:szCs w:val="24"/>
                    </w:rPr>
                    <w:t>l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5"/>
                      <w:w w:val="100"/>
                      <w:sz w:val="24"/>
                      <w:szCs w:val="24"/>
                    </w:rPr>
                    <w:t>v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es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8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7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8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u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8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h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2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h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7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m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h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1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1"/>
                      <w:w w:val="100"/>
                      <w:sz w:val="24"/>
                      <w:szCs w:val="24"/>
                    </w:rPr>
                    <w:t>’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7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h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u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7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7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4"/>
                      <w:w w:val="100"/>
                      <w:sz w:val="24"/>
                      <w:szCs w:val="24"/>
                    </w:rPr>
                    <w:t>w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7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4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7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be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7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2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1"/>
                      <w:w w:val="100"/>
                      <w:sz w:val="24"/>
                      <w:szCs w:val="24"/>
                    </w:rPr>
                    <w:t>c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4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1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1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6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7"/>
                      <w:w w:val="100"/>
                      <w:sz w:val="24"/>
                      <w:szCs w:val="24"/>
                    </w:rPr>
                    <w:t>y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4"/>
                      <w:szCs w:val="24"/>
                    </w:rPr>
                    <w:t>.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06" w:h="16840"/>
          <w:pgMar w:top="1560" w:bottom="280" w:left="1680" w:right="168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42.519299pt;margin-top:668.274902pt;width:18.014pt;height:31.286pt;mso-position-horizontal-relative:page;mso-position-vertical-relative:page;z-index:-793" coordorigin="850,13365" coordsize="360,626">
            <v:shape style="position:absolute;left:850;top:13365;width:360;height:626" coordorigin="850,13365" coordsize="360,626" path="m1159,13365l850,13991,956,13991,1211,13471,1159,13365xe" filled="t" fillcolor="#009CDC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2.169689pt;margin-top:241.338013pt;width:496.763124pt;height:223.46pt;mso-position-horizontal-relative:page;mso-position-vertical-relative:page;z-index:-792" coordorigin="843,4827" coordsize="9935,4469">
            <v:group style="position:absolute;left:2721;top:4837;width:4025;height:1223" coordorigin="2721,4837" coordsize="4025,1223">
              <v:shape style="position:absolute;left:2721;top:4837;width:4025;height:1223" coordorigin="2721,4837" coordsize="4025,1223" path="m6746,4837l2721,4837,2721,6060,6746,6060,6746,4837xe" filled="t" fillcolor="#EAEFF3" stroked="f">
                <v:path arrowok="t"/>
                <v:fill type="solid"/>
              </v:shape>
            </v:group>
            <v:group style="position:absolute;left:2721;top:6060;width:4025;height:3226" coordorigin="2721,6060" coordsize="4025,3226">
              <v:shape style="position:absolute;left:2721;top:6060;width:4025;height:3226" coordorigin="2721,6060" coordsize="4025,3226" path="m6746,6060l2721,6060,2721,9286,6746,9286,6746,6060xe" filled="t" fillcolor="#EAEFF3" stroked="f">
                <v:path arrowok="t"/>
                <v:fill type="solid"/>
              </v:shape>
            </v:group>
            <v:group style="position:absolute;left:850;top:4837;width:9921;height:2" coordorigin="850,4837" coordsize="9921,2">
              <v:shape style="position:absolute;left:850;top:4837;width:9921;height:2" coordorigin="850,4837" coordsize="9921,0" path="m850,4837l10772,4837e" filled="f" stroked="t" strokeweight=".700025pt" strokecolor="#009CDC">
                <v:path arrowok="t"/>
              </v:shape>
            </v:group>
            <v:group style="position:absolute;left:850;top:6060;width:9921;height:2" coordorigin="850,6060" coordsize="9921,2">
              <v:shape style="position:absolute;left:850;top:6060;width:9921;height:2" coordorigin="850,6060" coordsize="9921,0" path="m850,6060l10772,6060e" filled="f" stroked="t" strokeweight=".700001pt" strokecolor="#009CDC">
                <v:path arrowok="t"/>
              </v:shape>
            </v:group>
            <v:group style="position:absolute;left:850;top:8063;width:9921;height:2" coordorigin="850,8063" coordsize="9921,2">
              <v:shape style="position:absolute;left:850;top:8063;width:9921;height:2" coordorigin="850,8063" coordsize="9921,0" path="m850,8063l10772,8063e" filled="f" stroked="t" strokeweight=".700008pt" strokecolor="#009CDC">
                <v:path arrowok="t"/>
              </v:shape>
            </v:group>
            <v:group style="position:absolute;left:850;top:9286;width:9921;height:2" coordorigin="850,9286" coordsize="9921,2">
              <v:shape style="position:absolute;left:850;top:9286;width:9921;height:2" coordorigin="850,9286" coordsize="9921,0" path="m850,9286l10772,9286e" filled="f" stroked="t" strokeweight=".700006pt" strokecolor="#009CDC">
                <v:path arrowok="t"/>
              </v:shape>
            </v:group>
            <w10:wrap type="none"/>
          </v:group>
        </w:pict>
      </w:r>
      <w:r>
        <w:rPr/>
        <w:pict>
          <v:shape style="position:absolute;margin-left:38.968498pt;margin-top:94.552757pt;width:259.841012pt;height:32pt;mso-position-horizontal-relative:page;mso-position-vertical-relative:page;z-index:-791" type="#_x0000_t202" filled="f" stroked="f">
            <v:textbox inset="0,0,0,0">
              <w:txbxContent>
                <w:p>
                  <w:pPr>
                    <w:spacing w:line="640" w:lineRule="exact"/>
                    <w:ind w:left="20" w:right="0" w:firstLine="0"/>
                    <w:jc w:val="left"/>
                    <w:rPr>
                      <w:rFonts w:ascii="Circular Std Book" w:hAnsi="Circular Std Book" w:cs="Circular Std Book" w:eastAsia="Circular Std Book"/>
                      <w:sz w:val="60"/>
                      <w:szCs w:val="60"/>
                    </w:rPr>
                  </w:pP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9CDC"/>
                      <w:spacing w:val="-6"/>
                      <w:w w:val="100"/>
                      <w:sz w:val="60"/>
                      <w:szCs w:val="60"/>
                    </w:rPr>
                    <w:t>W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9CDC"/>
                      <w:spacing w:val="-9"/>
                      <w:w w:val="100"/>
                      <w:sz w:val="60"/>
                      <w:szCs w:val="60"/>
                    </w:rPr>
                    <w:t>h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9CDC"/>
                      <w:spacing w:val="-8"/>
                      <w:w w:val="100"/>
                      <w:sz w:val="60"/>
                      <w:szCs w:val="60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9CDC"/>
                      <w:spacing w:val="0"/>
                      <w:w w:val="100"/>
                      <w:sz w:val="60"/>
                      <w:szCs w:val="60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9CDC"/>
                      <w:spacing w:val="0"/>
                      <w:w w:val="100"/>
                      <w:sz w:val="60"/>
                      <w:szCs w:val="60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9CDC"/>
                      <w:spacing w:val="-9"/>
                      <w:w w:val="100"/>
                      <w:sz w:val="60"/>
                      <w:szCs w:val="60"/>
                    </w:rPr>
                    <w:t>h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9CDC"/>
                      <w:spacing w:val="-10"/>
                      <w:w w:val="100"/>
                      <w:sz w:val="60"/>
                      <w:szCs w:val="60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9CDC"/>
                      <w:spacing w:val="-8"/>
                      <w:w w:val="100"/>
                      <w:sz w:val="60"/>
                      <w:szCs w:val="60"/>
                    </w:rPr>
                    <w:t>p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9CDC"/>
                      <w:spacing w:val="-3"/>
                      <w:w w:val="100"/>
                      <w:sz w:val="60"/>
                      <w:szCs w:val="60"/>
                    </w:rPr>
                    <w:t>p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9CDC"/>
                      <w:spacing w:val="-7"/>
                      <w:w w:val="100"/>
                      <w:sz w:val="60"/>
                      <w:szCs w:val="60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9CDC"/>
                      <w:spacing w:val="-8"/>
                      <w:w w:val="100"/>
                      <w:sz w:val="60"/>
                      <w:szCs w:val="60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9CDC"/>
                      <w:spacing w:val="0"/>
                      <w:w w:val="100"/>
                      <w:sz w:val="60"/>
                      <w:szCs w:val="60"/>
                    </w:rPr>
                    <w:t>s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9CDC"/>
                      <w:spacing w:val="0"/>
                      <w:w w:val="100"/>
                      <w:sz w:val="60"/>
                      <w:szCs w:val="60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9CDC"/>
                      <w:spacing w:val="-7"/>
                      <w:w w:val="100"/>
                      <w:sz w:val="60"/>
                      <w:szCs w:val="60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9CDC"/>
                      <w:spacing w:val="-15"/>
                      <w:w w:val="100"/>
                      <w:sz w:val="60"/>
                      <w:szCs w:val="60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9CDC"/>
                      <w:spacing w:val="10"/>
                      <w:w w:val="100"/>
                      <w:sz w:val="60"/>
                      <w:szCs w:val="60"/>
                    </w:rPr>
                    <w:t>x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9CDC"/>
                      <w:spacing w:val="0"/>
                      <w:w w:val="100"/>
                      <w:sz w:val="60"/>
                      <w:szCs w:val="60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0000"/>
                      <w:spacing w:val="0"/>
                      <w:w w:val="100"/>
                      <w:sz w:val="60"/>
                      <w:szCs w:val="6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519699pt;margin-top:159.634720pt;width:493.386024pt;height:39.893916pt;mso-position-horizontal-relative:page;mso-position-vertical-relative:page;z-index:-790" type="#_x0000_t202" filled="f" stroked="f">
            <v:textbox inset="0,0,0,0">
              <w:txbxContent>
                <w:p>
                  <w:pPr>
                    <w:spacing w:line="404" w:lineRule="exact"/>
                    <w:ind w:left="20" w:right="0" w:firstLine="0"/>
                    <w:jc w:val="left"/>
                    <w:rPr>
                      <w:rFonts w:ascii="Circular ProTT Bold" w:hAnsi="Circular ProTT Bold" w:cs="Circular ProTT Bold" w:eastAsia="Circular ProTT Bold"/>
                      <w:sz w:val="36"/>
                      <w:szCs w:val="36"/>
                    </w:rPr>
                  </w:pP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6"/>
                      <w:w w:val="100"/>
                      <w:sz w:val="36"/>
                      <w:szCs w:val="36"/>
                    </w:rPr>
                    <w:t>R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0"/>
                      <w:w w:val="100"/>
                      <w:sz w:val="36"/>
                      <w:szCs w:val="36"/>
                    </w:rPr>
                    <w:t>e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4"/>
                      <w:w w:val="100"/>
                      <w:sz w:val="36"/>
                      <w:szCs w:val="36"/>
                    </w:rPr>
                    <w:t>t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5"/>
                      <w:w w:val="100"/>
                      <w:sz w:val="36"/>
                      <w:szCs w:val="36"/>
                    </w:rPr>
                    <w:t>u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5"/>
                      <w:w w:val="100"/>
                      <w:sz w:val="36"/>
                      <w:szCs w:val="36"/>
                    </w:rPr>
                    <w:t>r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4"/>
                      <w:w w:val="100"/>
                      <w:sz w:val="36"/>
                      <w:szCs w:val="36"/>
                    </w:rPr>
                    <w:t>n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5"/>
                      <w:w w:val="100"/>
                      <w:sz w:val="36"/>
                      <w:szCs w:val="36"/>
                    </w:rPr>
                    <w:t>i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3"/>
                      <w:w w:val="100"/>
                      <w:sz w:val="36"/>
                      <w:szCs w:val="36"/>
                    </w:rPr>
                    <w:t>n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0"/>
                      <w:w w:val="100"/>
                      <w:sz w:val="36"/>
                      <w:szCs w:val="36"/>
                    </w:rPr>
                    <w:t>g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0"/>
                      <w:w w:val="100"/>
                      <w:sz w:val="36"/>
                      <w:szCs w:val="36"/>
                    </w:rPr>
                    <w:t> 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6"/>
                      <w:w w:val="100"/>
                      <w:sz w:val="36"/>
                      <w:szCs w:val="36"/>
                    </w:rPr>
                    <w:t>t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0"/>
                      <w:w w:val="100"/>
                      <w:sz w:val="36"/>
                      <w:szCs w:val="36"/>
                    </w:rPr>
                    <w:t>o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0"/>
                      <w:w w:val="100"/>
                      <w:sz w:val="36"/>
                      <w:szCs w:val="36"/>
                    </w:rPr>
                    <w:t> 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4"/>
                      <w:w w:val="100"/>
                      <w:sz w:val="36"/>
                      <w:szCs w:val="36"/>
                    </w:rPr>
                    <w:t>d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10"/>
                      <w:w w:val="100"/>
                      <w:sz w:val="36"/>
                      <w:szCs w:val="36"/>
                    </w:rPr>
                    <w:t>a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8"/>
                      <w:w w:val="100"/>
                      <w:sz w:val="36"/>
                      <w:szCs w:val="36"/>
                    </w:rPr>
                    <w:t>y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3"/>
                      <w:w w:val="100"/>
                      <w:sz w:val="36"/>
                      <w:szCs w:val="36"/>
                    </w:rPr>
                    <w:t>-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6"/>
                      <w:w w:val="100"/>
                      <w:sz w:val="36"/>
                      <w:szCs w:val="36"/>
                    </w:rPr>
                    <w:t>t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4"/>
                      <w:w w:val="100"/>
                      <w:sz w:val="36"/>
                      <w:szCs w:val="36"/>
                    </w:rPr>
                    <w:t>o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4"/>
                      <w:w w:val="100"/>
                      <w:sz w:val="36"/>
                      <w:szCs w:val="36"/>
                    </w:rPr>
                    <w:t>-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4"/>
                      <w:w w:val="100"/>
                      <w:sz w:val="36"/>
                      <w:szCs w:val="36"/>
                    </w:rPr>
                    <w:t>d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10"/>
                      <w:w w:val="100"/>
                      <w:sz w:val="36"/>
                      <w:szCs w:val="36"/>
                    </w:rPr>
                    <w:t>a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0"/>
                      <w:w w:val="100"/>
                      <w:sz w:val="36"/>
                      <w:szCs w:val="36"/>
                    </w:rPr>
                    <w:t>y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0"/>
                      <w:w w:val="100"/>
                      <w:sz w:val="36"/>
                      <w:szCs w:val="36"/>
                    </w:rPr>
                    <w:t> 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5"/>
                      <w:w w:val="100"/>
                      <w:sz w:val="36"/>
                      <w:szCs w:val="36"/>
                    </w:rPr>
                    <w:t>l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4"/>
                      <w:w w:val="100"/>
                      <w:sz w:val="36"/>
                      <w:szCs w:val="36"/>
                    </w:rPr>
                    <w:t>i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3"/>
                      <w:w w:val="100"/>
                      <w:sz w:val="36"/>
                      <w:szCs w:val="36"/>
                    </w:rPr>
                    <w:t>f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0"/>
                      <w:w w:val="100"/>
                      <w:sz w:val="36"/>
                      <w:szCs w:val="36"/>
                    </w:rPr>
                    <w:t>e</w:t>
                  </w:r>
                  <w:r>
                    <w:rPr>
                      <w:rFonts w:ascii="Circular ProTT Bold" w:hAnsi="Circular ProTT Bold" w:cs="Circular ProTT Bold" w:eastAsia="Circular ProTT Bold"/>
                      <w:b w:val="0"/>
                      <w:bCs w:val="0"/>
                      <w:color w:val="000000"/>
                      <w:spacing w:val="0"/>
                      <w:w w:val="100"/>
                      <w:sz w:val="36"/>
                      <w:szCs w:val="36"/>
                    </w:rPr>
                  </w:r>
                </w:p>
                <w:p>
                  <w:pPr>
                    <w:spacing w:line="140" w:lineRule="exact" w:before="6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pStyle w:val="BodyTex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w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spacing w:val="-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x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en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b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v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b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k</w:t>
                  </w:r>
                  <w:r>
                    <w:rPr>
                      <w:b w:val="0"/>
                      <w:bCs w:val="0"/>
                      <w:spacing w:val="-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6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-6"/>
                      <w:w w:val="95"/>
                    </w:rPr>
                    <w:t>-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-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-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f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.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0.7323pt;margin-top:225.773529pt;width:133.617006pt;height:12pt;mso-position-horizontal-relative:page;mso-position-vertical-relative:page;z-index:-789" type="#_x0000_t202" filled="f" stroked="f">
            <v:textbox inset="0,0,0,0">
              <w:txbxContent>
                <w:p>
                  <w:pPr>
                    <w:spacing w:line="222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spacing w:val="2"/>
                      <w:w w:val="95"/>
                      <w:sz w:val="20"/>
                      <w:szCs w:val="20"/>
                    </w:rPr>
                    <w:t>W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2"/>
                      <w:w w:val="95"/>
                      <w:sz w:val="20"/>
                      <w:szCs w:val="20"/>
                    </w:rPr>
                    <w:t>h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95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95"/>
                      <w:sz w:val="20"/>
                      <w:szCs w:val="20"/>
                    </w:rPr>
                    <w:t>t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13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2"/>
                      <w:w w:val="95"/>
                      <w:sz w:val="20"/>
                      <w:szCs w:val="20"/>
                    </w:rPr>
                    <w:t>h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2"/>
                      <w:w w:val="95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1"/>
                      <w:w w:val="95"/>
                      <w:sz w:val="20"/>
                      <w:szCs w:val="20"/>
                    </w:rPr>
                    <w:t>p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1"/>
                      <w:w w:val="95"/>
                      <w:sz w:val="20"/>
                      <w:szCs w:val="20"/>
                    </w:rPr>
                    <w:t>p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1"/>
                      <w:w w:val="95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95"/>
                      <w:sz w:val="20"/>
                      <w:szCs w:val="20"/>
                    </w:rPr>
                    <w:t>n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95"/>
                      <w:sz w:val="20"/>
                      <w:szCs w:val="20"/>
                    </w:rPr>
                    <w:t>s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13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95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95"/>
                      <w:sz w:val="20"/>
                      <w:szCs w:val="20"/>
                    </w:rPr>
                    <w:t>t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13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1"/>
                      <w:w w:val="95"/>
                      <w:sz w:val="20"/>
                      <w:szCs w:val="20"/>
                    </w:rPr>
                    <w:t>t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1"/>
                      <w:w w:val="95"/>
                      <w:sz w:val="20"/>
                      <w:szCs w:val="20"/>
                    </w:rPr>
                    <w:t>h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95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13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1"/>
                      <w:w w:val="95"/>
                      <w:sz w:val="20"/>
                      <w:szCs w:val="20"/>
                    </w:rPr>
                    <w:t>h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2"/>
                      <w:w w:val="95"/>
                      <w:sz w:val="20"/>
                      <w:szCs w:val="20"/>
                    </w:rPr>
                    <w:t>o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1"/>
                      <w:w w:val="95"/>
                      <w:sz w:val="20"/>
                      <w:szCs w:val="20"/>
                    </w:rPr>
                    <w:t>s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1"/>
                      <w:w w:val="95"/>
                      <w:sz w:val="20"/>
                      <w:szCs w:val="20"/>
                    </w:rPr>
                    <w:t>p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95"/>
                      <w:sz w:val="20"/>
                      <w:szCs w:val="20"/>
                    </w:rPr>
                    <w:t>i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2"/>
                      <w:w w:val="95"/>
                      <w:sz w:val="20"/>
                      <w:szCs w:val="20"/>
                    </w:rPr>
                    <w:t>t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2"/>
                      <w:w w:val="95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95"/>
                      <w:sz w:val="20"/>
                      <w:szCs w:val="2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1.99231pt;margin-top:225.773529pt;width:115.852006pt;height:12pt;mso-position-horizontal-relative:page;mso-position-vertical-relative:page;z-index:-788" type="#_x0000_t202" filled="f" stroked="f">
            <v:textbox inset="0,0,0,0">
              <w:txbxContent>
                <w:p>
                  <w:pPr>
                    <w:spacing w:line="222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spacing w:val="2"/>
                      <w:w w:val="95"/>
                      <w:sz w:val="20"/>
                      <w:szCs w:val="20"/>
                    </w:rPr>
                    <w:t>W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2"/>
                      <w:w w:val="95"/>
                      <w:sz w:val="20"/>
                      <w:szCs w:val="20"/>
                    </w:rPr>
                    <w:t>h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95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95"/>
                      <w:sz w:val="20"/>
                      <w:szCs w:val="20"/>
                    </w:rPr>
                    <w:t>t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11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2"/>
                      <w:w w:val="95"/>
                      <w:sz w:val="20"/>
                      <w:szCs w:val="20"/>
                    </w:rPr>
                    <w:t>h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2"/>
                      <w:w w:val="95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1"/>
                      <w:w w:val="95"/>
                      <w:sz w:val="20"/>
                      <w:szCs w:val="20"/>
                    </w:rPr>
                    <w:t>p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1"/>
                      <w:w w:val="95"/>
                      <w:sz w:val="20"/>
                      <w:szCs w:val="20"/>
                    </w:rPr>
                    <w:t>p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1"/>
                      <w:w w:val="95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95"/>
                      <w:sz w:val="20"/>
                      <w:szCs w:val="20"/>
                    </w:rPr>
                    <w:t>n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95"/>
                      <w:sz w:val="20"/>
                      <w:szCs w:val="20"/>
                    </w:rPr>
                    <w:t>s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10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95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95"/>
                      <w:sz w:val="20"/>
                      <w:szCs w:val="20"/>
                    </w:rPr>
                    <w:t>t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10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1"/>
                      <w:w w:val="95"/>
                      <w:sz w:val="20"/>
                      <w:szCs w:val="20"/>
                    </w:rPr>
                    <w:t>t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1"/>
                      <w:w w:val="95"/>
                      <w:sz w:val="20"/>
                      <w:szCs w:val="20"/>
                    </w:rPr>
                    <w:t>h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95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10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13"/>
                      <w:w w:val="95"/>
                      <w:sz w:val="20"/>
                      <w:szCs w:val="20"/>
                    </w:rPr>
                    <w:t>T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5"/>
                      <w:w w:val="95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95"/>
                      <w:sz w:val="20"/>
                      <w:szCs w:val="20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519699pt;margin-top:487.069214pt;width:218.29601pt;height:100.894016pt;mso-position-horizontal-relative:page;mso-position-vertical-relative:page;z-index:-787" type="#_x0000_t202" filled="f" stroked="f">
            <v:textbox inset="0,0,0,0">
              <w:txbxContent>
                <w:p>
                  <w:pPr>
                    <w:spacing w:line="404" w:lineRule="exact"/>
                    <w:ind w:left="20" w:right="0" w:firstLine="0"/>
                    <w:jc w:val="left"/>
                    <w:rPr>
                      <w:rFonts w:ascii="Circular ProTT Bold" w:hAnsi="Circular ProTT Bold" w:cs="Circular ProTT Bold" w:eastAsia="Circular ProTT Bold"/>
                      <w:sz w:val="36"/>
                      <w:szCs w:val="36"/>
                    </w:rPr>
                  </w:pP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2"/>
                      <w:w w:val="100"/>
                      <w:sz w:val="36"/>
                      <w:szCs w:val="36"/>
                    </w:rPr>
                    <w:t>W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3"/>
                      <w:w w:val="100"/>
                      <w:sz w:val="36"/>
                      <w:szCs w:val="36"/>
                    </w:rPr>
                    <w:t>h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3"/>
                      <w:w w:val="100"/>
                      <w:sz w:val="36"/>
                      <w:szCs w:val="36"/>
                    </w:rPr>
                    <w:t>a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0"/>
                      <w:w w:val="100"/>
                      <w:sz w:val="36"/>
                      <w:szCs w:val="36"/>
                    </w:rPr>
                    <w:t>t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0"/>
                      <w:w w:val="100"/>
                      <w:sz w:val="36"/>
                      <w:szCs w:val="36"/>
                    </w:rPr>
                    <w:t> 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6"/>
                      <w:w w:val="100"/>
                      <w:sz w:val="36"/>
                      <w:szCs w:val="36"/>
                    </w:rPr>
                    <w:t>t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0"/>
                      <w:w w:val="100"/>
                      <w:sz w:val="36"/>
                      <w:szCs w:val="36"/>
                    </w:rPr>
                    <w:t>o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0"/>
                      <w:w w:val="100"/>
                      <w:sz w:val="36"/>
                      <w:szCs w:val="36"/>
                    </w:rPr>
                    <w:t> 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4"/>
                      <w:w w:val="100"/>
                      <w:sz w:val="36"/>
                      <w:szCs w:val="36"/>
                    </w:rPr>
                    <w:t>d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0"/>
                      <w:w w:val="100"/>
                      <w:sz w:val="36"/>
                      <w:szCs w:val="36"/>
                    </w:rPr>
                    <w:t>o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0"/>
                      <w:w w:val="100"/>
                      <w:sz w:val="36"/>
                      <w:szCs w:val="36"/>
                    </w:rPr>
                    <w:t> 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5"/>
                      <w:w w:val="100"/>
                      <w:sz w:val="36"/>
                      <w:szCs w:val="36"/>
                    </w:rPr>
                    <w:t>i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0"/>
                      <w:w w:val="100"/>
                      <w:sz w:val="36"/>
                      <w:szCs w:val="36"/>
                    </w:rPr>
                    <w:t>f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0"/>
                      <w:w w:val="100"/>
                      <w:sz w:val="36"/>
                      <w:szCs w:val="36"/>
                    </w:rPr>
                    <w:t> 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10"/>
                      <w:w w:val="100"/>
                      <w:sz w:val="36"/>
                      <w:szCs w:val="36"/>
                    </w:rPr>
                    <w:t>y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3"/>
                      <w:w w:val="100"/>
                      <w:sz w:val="36"/>
                      <w:szCs w:val="36"/>
                    </w:rPr>
                    <w:t>o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0"/>
                      <w:w w:val="100"/>
                      <w:sz w:val="36"/>
                      <w:szCs w:val="36"/>
                    </w:rPr>
                    <w:t>u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0"/>
                      <w:w w:val="100"/>
                      <w:sz w:val="36"/>
                      <w:szCs w:val="36"/>
                    </w:rPr>
                    <w:t> 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3"/>
                      <w:w w:val="100"/>
                      <w:sz w:val="36"/>
                      <w:szCs w:val="36"/>
                    </w:rPr>
                    <w:t>h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10"/>
                      <w:w w:val="100"/>
                      <w:sz w:val="36"/>
                      <w:szCs w:val="36"/>
                    </w:rPr>
                    <w:t>a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9"/>
                      <w:w w:val="100"/>
                      <w:sz w:val="36"/>
                      <w:szCs w:val="36"/>
                    </w:rPr>
                    <w:t>v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0"/>
                      <w:w w:val="100"/>
                      <w:sz w:val="36"/>
                      <w:szCs w:val="36"/>
                    </w:rPr>
                    <w:t>e</w:t>
                  </w:r>
                  <w:r>
                    <w:rPr>
                      <w:rFonts w:ascii="Circular ProTT Bold" w:hAnsi="Circular ProTT Bold" w:cs="Circular ProTT Bold" w:eastAsia="Circular ProTT Bold"/>
                      <w:b w:val="0"/>
                      <w:bCs w:val="0"/>
                      <w:color w:val="000000"/>
                      <w:spacing w:val="0"/>
                      <w:w w:val="100"/>
                      <w:sz w:val="36"/>
                      <w:szCs w:val="36"/>
                    </w:rPr>
                  </w:r>
                </w:p>
                <w:p>
                  <w:pPr>
                    <w:spacing w:line="440" w:lineRule="exact"/>
                    <w:ind w:left="20" w:right="0" w:firstLine="0"/>
                    <w:jc w:val="left"/>
                    <w:rPr>
                      <w:rFonts w:ascii="Circular ProTT Bold" w:hAnsi="Circular ProTT Bold" w:cs="Circular ProTT Bold" w:eastAsia="Circular ProTT Bold"/>
                      <w:sz w:val="36"/>
                      <w:szCs w:val="36"/>
                    </w:rPr>
                  </w:pP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0"/>
                      <w:w w:val="100"/>
                      <w:sz w:val="36"/>
                      <w:szCs w:val="36"/>
                    </w:rPr>
                    <w:t>a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0"/>
                      <w:w w:val="100"/>
                      <w:sz w:val="36"/>
                      <w:szCs w:val="36"/>
                    </w:rPr>
                    <w:t> 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3"/>
                      <w:w w:val="100"/>
                      <w:sz w:val="36"/>
                      <w:szCs w:val="36"/>
                    </w:rPr>
                    <w:t>p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2"/>
                      <w:w w:val="100"/>
                      <w:sz w:val="36"/>
                      <w:szCs w:val="36"/>
                    </w:rPr>
                    <w:t>r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3"/>
                      <w:w w:val="100"/>
                      <w:sz w:val="36"/>
                      <w:szCs w:val="36"/>
                    </w:rPr>
                    <w:t>o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2"/>
                      <w:w w:val="100"/>
                      <w:sz w:val="36"/>
                      <w:szCs w:val="36"/>
                    </w:rPr>
                    <w:t>b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3"/>
                      <w:w w:val="100"/>
                      <w:sz w:val="36"/>
                      <w:szCs w:val="36"/>
                    </w:rPr>
                    <w:t>l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2"/>
                      <w:w w:val="100"/>
                      <w:sz w:val="36"/>
                      <w:szCs w:val="36"/>
                    </w:rPr>
                    <w:t>e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0"/>
                      <w:w w:val="100"/>
                      <w:sz w:val="36"/>
                      <w:szCs w:val="36"/>
                    </w:rPr>
                    <w:t>m</w:t>
                  </w:r>
                  <w:r>
                    <w:rPr>
                      <w:rFonts w:ascii="Circular ProTT Bold" w:hAnsi="Circular ProTT Bold" w:cs="Circular ProTT Bold" w:eastAsia="Circular ProTT Bold"/>
                      <w:b w:val="0"/>
                      <w:bCs w:val="0"/>
                      <w:color w:val="000000"/>
                      <w:spacing w:val="0"/>
                      <w:w w:val="100"/>
                      <w:sz w:val="36"/>
                      <w:szCs w:val="36"/>
                    </w:rPr>
                  </w:r>
                </w:p>
                <w:p>
                  <w:pPr>
                    <w:spacing w:line="140" w:lineRule="exact" w:before="6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pStyle w:val="BodyText"/>
                    <w:spacing w:line="271" w:lineRule="auto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-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spacing w:val="-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b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as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3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-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7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v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6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v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3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3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spacing w:val="-3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k</w:t>
                  </w:r>
                  <w:r>
                    <w:rPr>
                      <w:b w:val="0"/>
                      <w:bCs w:val="0"/>
                      <w:spacing w:val="-3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3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82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k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12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4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4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6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4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27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v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ab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.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6.637787pt;margin-top:487.069214pt;width:237.055012pt;height:113.894016pt;mso-position-horizontal-relative:page;mso-position-vertical-relative:page;z-index:-786" type="#_x0000_t202" filled="f" stroked="f">
            <v:textbox inset="0,0,0,0">
              <w:txbxContent>
                <w:p>
                  <w:pPr>
                    <w:spacing w:line="404" w:lineRule="exact"/>
                    <w:ind w:left="20" w:right="0" w:firstLine="0"/>
                    <w:jc w:val="left"/>
                    <w:rPr>
                      <w:rFonts w:ascii="Circular ProTT Bold" w:hAnsi="Circular ProTT Bold" w:cs="Circular ProTT Bold" w:eastAsia="Circular ProTT Bold"/>
                      <w:sz w:val="36"/>
                      <w:szCs w:val="36"/>
                    </w:rPr>
                  </w:pP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6"/>
                      <w:w w:val="100"/>
                      <w:sz w:val="36"/>
                      <w:szCs w:val="36"/>
                    </w:rPr>
                    <w:t>P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2"/>
                      <w:w w:val="100"/>
                      <w:sz w:val="36"/>
                      <w:szCs w:val="36"/>
                    </w:rPr>
                    <w:t>r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2"/>
                      <w:w w:val="100"/>
                      <w:sz w:val="36"/>
                      <w:szCs w:val="36"/>
                    </w:rPr>
                    <w:t>e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2"/>
                      <w:w w:val="100"/>
                      <w:sz w:val="36"/>
                      <w:szCs w:val="36"/>
                    </w:rPr>
                    <w:t>p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4"/>
                      <w:w w:val="100"/>
                      <w:sz w:val="36"/>
                      <w:szCs w:val="36"/>
                    </w:rPr>
                    <w:t>a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5"/>
                      <w:w w:val="100"/>
                      <w:sz w:val="36"/>
                      <w:szCs w:val="36"/>
                    </w:rPr>
                    <w:t>r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5"/>
                      <w:w w:val="100"/>
                      <w:sz w:val="36"/>
                      <w:szCs w:val="36"/>
                    </w:rPr>
                    <w:t>i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3"/>
                      <w:w w:val="100"/>
                      <w:sz w:val="36"/>
                      <w:szCs w:val="36"/>
                    </w:rPr>
                    <w:t>n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0"/>
                      <w:w w:val="100"/>
                      <w:sz w:val="36"/>
                      <w:szCs w:val="36"/>
                    </w:rPr>
                    <w:t>g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0"/>
                      <w:w w:val="100"/>
                      <w:sz w:val="36"/>
                      <w:szCs w:val="36"/>
                    </w:rPr>
                    <w:t> 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6"/>
                      <w:w w:val="100"/>
                      <w:sz w:val="36"/>
                      <w:szCs w:val="36"/>
                    </w:rPr>
                    <w:t>t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0"/>
                      <w:w w:val="100"/>
                      <w:sz w:val="36"/>
                      <w:szCs w:val="36"/>
                    </w:rPr>
                    <w:t>o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0"/>
                      <w:w w:val="100"/>
                      <w:sz w:val="36"/>
                      <w:szCs w:val="36"/>
                    </w:rPr>
                    <w:t> 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2"/>
                      <w:w w:val="100"/>
                      <w:sz w:val="36"/>
                      <w:szCs w:val="36"/>
                    </w:rPr>
                    <w:t>r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0"/>
                      <w:w w:val="100"/>
                      <w:sz w:val="36"/>
                      <w:szCs w:val="36"/>
                    </w:rPr>
                    <w:t>e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4"/>
                      <w:w w:val="100"/>
                      <w:sz w:val="36"/>
                      <w:szCs w:val="36"/>
                    </w:rPr>
                    <w:t>t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5"/>
                      <w:w w:val="100"/>
                      <w:sz w:val="36"/>
                      <w:szCs w:val="36"/>
                    </w:rPr>
                    <w:t>u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5"/>
                      <w:w w:val="100"/>
                      <w:sz w:val="36"/>
                      <w:szCs w:val="36"/>
                    </w:rPr>
                    <w:t>r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0"/>
                      <w:w w:val="100"/>
                      <w:sz w:val="36"/>
                      <w:szCs w:val="36"/>
                    </w:rPr>
                    <w:t>n</w:t>
                  </w:r>
                  <w:r>
                    <w:rPr>
                      <w:rFonts w:ascii="Circular ProTT Bold" w:hAnsi="Circular ProTT Bold" w:cs="Circular ProTT Bold" w:eastAsia="Circular ProTT Bold"/>
                      <w:b w:val="0"/>
                      <w:bCs w:val="0"/>
                      <w:color w:val="000000"/>
                      <w:spacing w:val="0"/>
                      <w:w w:val="100"/>
                      <w:sz w:val="36"/>
                      <w:szCs w:val="36"/>
                    </w:rPr>
                  </w:r>
                </w:p>
                <w:p>
                  <w:pPr>
                    <w:spacing w:line="440" w:lineRule="exact"/>
                    <w:ind w:left="20" w:right="0" w:firstLine="0"/>
                    <w:jc w:val="left"/>
                    <w:rPr>
                      <w:rFonts w:ascii="Circular ProTT Bold" w:hAnsi="Circular ProTT Bold" w:cs="Circular ProTT Bold" w:eastAsia="Circular ProTT Bold"/>
                      <w:sz w:val="36"/>
                      <w:szCs w:val="36"/>
                    </w:rPr>
                  </w:pP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6"/>
                      <w:w w:val="100"/>
                      <w:sz w:val="36"/>
                      <w:szCs w:val="36"/>
                    </w:rPr>
                    <w:t>t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0"/>
                      <w:w w:val="100"/>
                      <w:sz w:val="36"/>
                      <w:szCs w:val="36"/>
                    </w:rPr>
                    <w:t>o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0"/>
                      <w:w w:val="100"/>
                      <w:sz w:val="36"/>
                      <w:szCs w:val="36"/>
                    </w:rPr>
                    <w:t> 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4"/>
                      <w:w w:val="100"/>
                      <w:sz w:val="36"/>
                      <w:szCs w:val="36"/>
                    </w:rPr>
                    <w:t>d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10"/>
                      <w:w w:val="100"/>
                      <w:sz w:val="36"/>
                      <w:szCs w:val="36"/>
                    </w:rPr>
                    <w:t>a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8"/>
                      <w:w w:val="100"/>
                      <w:sz w:val="36"/>
                      <w:szCs w:val="36"/>
                    </w:rPr>
                    <w:t>y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3"/>
                      <w:w w:val="100"/>
                      <w:sz w:val="36"/>
                      <w:szCs w:val="36"/>
                    </w:rPr>
                    <w:t>-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6"/>
                      <w:w w:val="100"/>
                      <w:sz w:val="36"/>
                      <w:szCs w:val="36"/>
                    </w:rPr>
                    <w:t>t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4"/>
                      <w:w w:val="100"/>
                      <w:sz w:val="36"/>
                      <w:szCs w:val="36"/>
                    </w:rPr>
                    <w:t>o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4"/>
                      <w:w w:val="100"/>
                      <w:sz w:val="36"/>
                      <w:szCs w:val="36"/>
                    </w:rPr>
                    <w:t>-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4"/>
                      <w:w w:val="100"/>
                      <w:sz w:val="36"/>
                      <w:szCs w:val="36"/>
                    </w:rPr>
                    <w:t>d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10"/>
                      <w:w w:val="100"/>
                      <w:sz w:val="36"/>
                      <w:szCs w:val="36"/>
                    </w:rPr>
                    <w:t>a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0"/>
                      <w:w w:val="100"/>
                      <w:sz w:val="36"/>
                      <w:szCs w:val="36"/>
                    </w:rPr>
                    <w:t>y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0"/>
                      <w:w w:val="100"/>
                      <w:sz w:val="36"/>
                      <w:szCs w:val="36"/>
                    </w:rPr>
                    <w:t> 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5"/>
                      <w:w w:val="100"/>
                      <w:sz w:val="36"/>
                      <w:szCs w:val="36"/>
                    </w:rPr>
                    <w:t>l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4"/>
                      <w:w w:val="100"/>
                      <w:sz w:val="36"/>
                      <w:szCs w:val="36"/>
                    </w:rPr>
                    <w:t>i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3"/>
                      <w:w w:val="100"/>
                      <w:sz w:val="36"/>
                      <w:szCs w:val="36"/>
                    </w:rPr>
                    <w:t>f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0"/>
                      <w:w w:val="100"/>
                      <w:sz w:val="36"/>
                      <w:szCs w:val="36"/>
                    </w:rPr>
                    <w:t>e</w:t>
                  </w:r>
                  <w:r>
                    <w:rPr>
                      <w:rFonts w:ascii="Circular ProTT Bold" w:hAnsi="Circular ProTT Bold" w:cs="Circular ProTT Bold" w:eastAsia="Circular ProTT Bold"/>
                      <w:b w:val="0"/>
                      <w:bCs w:val="0"/>
                      <w:color w:val="000000"/>
                      <w:spacing w:val="0"/>
                      <w:w w:val="100"/>
                      <w:sz w:val="36"/>
                      <w:szCs w:val="36"/>
                    </w:rPr>
                  </w:r>
                </w:p>
                <w:p>
                  <w:pPr>
                    <w:spacing w:line="140" w:lineRule="exact" w:before="6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pStyle w:val="BodyText"/>
                    <w:spacing w:line="271" w:lineRule="auto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4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1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1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b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il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1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-1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ss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,</w:t>
                  </w:r>
                  <w:r>
                    <w:rPr>
                      <w:b w:val="0"/>
                      <w:bCs w:val="0"/>
                      <w:spacing w:val="-1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-1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will</w:t>
                  </w:r>
                  <w:r>
                    <w:rPr>
                      <w:b w:val="0"/>
                      <w:bCs w:val="0"/>
                      <w:spacing w:val="2"/>
                      <w:w w:val="88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-1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k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7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f</w:t>
                  </w:r>
                  <w:r>
                    <w:rPr>
                      <w:b w:val="0"/>
                      <w:bCs w:val="0"/>
                      <w:spacing w:val="-1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17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17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1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b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7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v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2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v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ol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v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1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1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ns</w:t>
                  </w:r>
                  <w:r>
                    <w:rPr>
                      <w:b w:val="0"/>
                      <w:bCs w:val="0"/>
                      <w:spacing w:val="-1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1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f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.</w:t>
                  </w:r>
                  <w:r>
                    <w:rPr>
                      <w:b w:val="0"/>
                      <w:bCs w:val="0"/>
                      <w:spacing w:val="-1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16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1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ar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-1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upp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6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27"/>
                    </w:rPr>
                    <w:t> 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7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17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1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7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-1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-8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6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f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1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w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-17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6"/>
                      <w:w w:val="95"/>
                    </w:rPr>
                    <w:t>w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k</w:t>
                  </w:r>
                  <w:r>
                    <w:rPr>
                      <w:b w:val="0"/>
                      <w:bCs w:val="0"/>
                      <w:spacing w:val="-1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w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-1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7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4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nd</w:t>
                  </w:r>
                  <w:r>
                    <w:rPr>
                      <w:b w:val="0"/>
                      <w:bCs w:val="0"/>
                      <w:spacing w:val="-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f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v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b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k</w:t>
                  </w:r>
                  <w:r>
                    <w:rPr>
                      <w:b w:val="0"/>
                      <w:bCs w:val="0"/>
                      <w:spacing w:val="-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7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-7"/>
                      <w:w w:val="95"/>
                    </w:rPr>
                    <w:t>-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-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-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f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.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519699pt;margin-top:597.463257pt;width:235.773011pt;height:64pt;mso-position-horizontal-relative:page;mso-position-vertical-relative:page;z-index:-785" type="#_x0000_t202" filled="f" stroked="f">
            <v:textbox inset="0,0,0,0">
              <w:txbxContent>
                <w:p>
                  <w:pPr>
                    <w:pStyle w:val="BodyText"/>
                    <w:spacing w:line="222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f</w:t>
                  </w:r>
                  <w:r>
                    <w:rPr>
                      <w:b w:val="0"/>
                      <w:bCs w:val="0"/>
                      <w:spacing w:val="-1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-1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1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b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1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1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16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-1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is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1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1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-1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v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271" w:lineRule="auto" w:before="30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,</w:t>
                  </w:r>
                  <w:r>
                    <w:rPr>
                      <w:b w:val="0"/>
                      <w:bCs w:val="0"/>
                      <w:spacing w:val="-7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7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-7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k</w:t>
                  </w:r>
                  <w:r>
                    <w:rPr>
                      <w:b w:val="0"/>
                      <w:bCs w:val="0"/>
                      <w:spacing w:val="-7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-7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101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-1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6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1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12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,</w:t>
                  </w:r>
                  <w:r>
                    <w:rPr>
                      <w:b w:val="0"/>
                      <w:bCs w:val="0"/>
                      <w:spacing w:val="-1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w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1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w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-1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b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-1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1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is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ss</w:t>
                  </w:r>
                  <w:r>
                    <w:rPr>
                      <w:b w:val="0"/>
                      <w:bCs w:val="0"/>
                      <w:spacing w:val="0"/>
                      <w:w w:val="92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1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1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w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-1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.</w:t>
                  </w:r>
                  <w:r>
                    <w:rPr>
                      <w:b w:val="0"/>
                      <w:bCs w:val="0"/>
                      <w:spacing w:val="-1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1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1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as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,</w:t>
                  </w:r>
                  <w:r>
                    <w:rPr>
                      <w:b w:val="0"/>
                      <w:bCs w:val="0"/>
                      <w:spacing w:val="-1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is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1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1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b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6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v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is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.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6.637787pt;margin-top:610.463257pt;width:236.554012pt;height:103pt;mso-position-horizontal-relative:page;mso-position-vertical-relative:page;z-index:-784" type="#_x0000_t202" filled="f" stroked="f">
            <v:textbox inset="0,0,0,0">
              <w:txbxContent>
                <w:p>
                  <w:pPr>
                    <w:pStyle w:val="BodyText"/>
                    <w:spacing w:line="222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-2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4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-2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9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-3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spacing w:val="-4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3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4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3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4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spacing w:val="-3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spacing w:val="-3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271" w:lineRule="auto" w:before="30"/>
                    <w:ind w:right="48"/>
                    <w:jc w:val="left"/>
                  </w:pPr>
                  <w:r>
                    <w:rPr>
                      <w:b w:val="0"/>
                      <w:bCs w:val="0"/>
                      <w:spacing w:val="-3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ur</w:t>
                  </w:r>
                  <w:r>
                    <w:rPr>
                      <w:b w:val="0"/>
                      <w:bCs w:val="0"/>
                      <w:spacing w:val="-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7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-7"/>
                      <w:w w:val="95"/>
                    </w:rPr>
                    <w:t>-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-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-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f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.</w:t>
                  </w:r>
                  <w:r>
                    <w:rPr>
                      <w:b w:val="0"/>
                      <w:bCs w:val="0"/>
                      <w:spacing w:val="-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18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ur</w:t>
                  </w:r>
                  <w:r>
                    <w:rPr>
                      <w:b w:val="0"/>
                      <w:bCs w:val="0"/>
                      <w:spacing w:val="-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ar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-7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upp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4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di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101"/>
                    </w:rPr>
                    <w:t> 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w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-2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w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k</w:t>
                  </w:r>
                  <w:r>
                    <w:rPr>
                      <w:b w:val="0"/>
                      <w:bCs w:val="0"/>
                      <w:spacing w:val="-1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w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-1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6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,</w:t>
                  </w:r>
                  <w:r>
                    <w:rPr>
                      <w:b w:val="0"/>
                      <w:bCs w:val="0"/>
                      <w:spacing w:val="-1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6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2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f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-1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1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-1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-7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f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92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nd</w:t>
                  </w:r>
                  <w:r>
                    <w:rPr>
                      <w:b w:val="0"/>
                      <w:bCs w:val="0"/>
                      <w:spacing w:val="-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nd</w:t>
                  </w:r>
                  <w:r>
                    <w:rPr>
                      <w:b w:val="0"/>
                      <w:bCs w:val="0"/>
                      <w:spacing w:val="-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f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4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nd</w:t>
                  </w:r>
                  <w:r>
                    <w:rPr>
                      <w:b w:val="0"/>
                      <w:bCs w:val="0"/>
                      <w:spacing w:val="0"/>
                      <w:w w:val="96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ng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7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7"/>
                      <w:w w:val="95"/>
                    </w:rPr>
                    <w:t>-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.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18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k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b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w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4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27"/>
                    </w:rPr>
                    <w:t> 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1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6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-1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1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w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1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1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6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-1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1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-7"/>
                      <w:w w:val="95"/>
                    </w:rPr>
                    <w:t>k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1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1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6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101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ar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-1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upp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4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1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di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1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can</w:t>
                  </w:r>
                  <w:r>
                    <w:rPr>
                      <w:b w:val="0"/>
                      <w:bCs w:val="0"/>
                      <w:spacing w:val="-1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ca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1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1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ur</w:t>
                  </w:r>
                  <w:r>
                    <w:rPr>
                      <w:b w:val="0"/>
                      <w:bCs w:val="0"/>
                      <w:spacing w:val="0"/>
                      <w:w w:val="97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0"/>
                    </w:rPr>
                    <w:t>n</w:t>
                  </w:r>
                  <w:r>
                    <w:rPr>
                      <w:b w:val="0"/>
                      <w:bCs w:val="0"/>
                      <w:spacing w:val="-1"/>
                      <w:w w:val="9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90"/>
                    </w:rPr>
                    <w:t>p</w:t>
                  </w:r>
                  <w:r>
                    <w:rPr>
                      <w:b w:val="0"/>
                      <w:bCs w:val="0"/>
                      <w:spacing w:val="-1"/>
                      <w:w w:val="9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0"/>
                    </w:rPr>
                    <w:t>n</w:t>
                  </w:r>
                  <w:r>
                    <w:rPr>
                      <w:b w:val="0"/>
                      <w:bCs w:val="0"/>
                      <w:spacing w:val="-1"/>
                      <w:w w:val="9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9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9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90"/>
                    </w:rPr>
                    <w:t>e</w:t>
                  </w:r>
                  <w:r>
                    <w:rPr>
                      <w:b w:val="0"/>
                      <w:bCs w:val="0"/>
                      <w:spacing w:val="42"/>
                      <w:w w:val="90"/>
                    </w:rPr>
                    <w:t> </w:t>
                  </w:r>
                  <w:r>
                    <w:rPr>
                      <w:b w:val="0"/>
                      <w:bCs w:val="0"/>
                      <w:spacing w:val="-4"/>
                      <w:w w:val="90"/>
                    </w:rPr>
                    <w:t>P</w:t>
                  </w:r>
                  <w:r>
                    <w:rPr>
                      <w:b w:val="0"/>
                      <w:bCs w:val="0"/>
                      <w:spacing w:val="-2"/>
                      <w:w w:val="9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90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0"/>
                    </w:rPr>
                    <w:t>.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9.869698pt;margin-top:670.963257pt;width:201.34301pt;height:51pt;mso-position-horizontal-relative:page;mso-position-vertical-relative:page;z-index:-783" type="#_x0000_t202" filled="f" stroked="f">
            <v:textbox inset="0,0,0,0">
              <w:txbxContent>
                <w:p>
                  <w:pPr>
                    <w:spacing w:line="222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2"/>
                      <w:w w:val="95"/>
                      <w:sz w:val="20"/>
                      <w:szCs w:val="20"/>
                    </w:rPr>
                    <w:t>I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f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16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3"/>
                      <w:w w:val="95"/>
                      <w:sz w:val="20"/>
                      <w:szCs w:val="20"/>
                    </w:rPr>
                    <w:t>y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o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u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16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2"/>
                      <w:w w:val="95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r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15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2"/>
                      <w:w w:val="95"/>
                      <w:sz w:val="20"/>
                      <w:szCs w:val="20"/>
                    </w:rPr>
                    <w:t>s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t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i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2"/>
                      <w:w w:val="95"/>
                      <w:sz w:val="20"/>
                      <w:szCs w:val="20"/>
                    </w:rPr>
                    <w:t>l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l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16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2"/>
                      <w:w w:val="95"/>
                      <w:sz w:val="20"/>
                      <w:szCs w:val="20"/>
                    </w:rPr>
                    <w:t>c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o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n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2"/>
                      <w:w w:val="95"/>
                      <w:sz w:val="20"/>
                      <w:szCs w:val="20"/>
                    </w:rPr>
                    <w:t>c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r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2"/>
                      <w:w w:val="95"/>
                      <w:sz w:val="20"/>
                      <w:szCs w:val="20"/>
                    </w:rPr>
                    <w:t>n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d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,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16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t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h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r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16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2"/>
                      <w:w w:val="95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r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15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16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n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2"/>
                      <w:w w:val="95"/>
                      <w:sz w:val="20"/>
                      <w:szCs w:val="20"/>
                    </w:rPr>
                    <w:t>u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m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b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  <w:p>
                  <w:pPr>
                    <w:spacing w:line="271" w:lineRule="auto" w:before="30"/>
                    <w:ind w:left="20" w:right="143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o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f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15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o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p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t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i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o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n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s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15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4"/>
                      <w:w w:val="95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v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i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2"/>
                      <w:w w:val="95"/>
                      <w:sz w:val="20"/>
                      <w:szCs w:val="20"/>
                    </w:rPr>
                    <w:t>l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2"/>
                      <w:w w:val="95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b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2"/>
                      <w:w w:val="95"/>
                      <w:sz w:val="20"/>
                      <w:szCs w:val="20"/>
                    </w:rPr>
                    <w:t>l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15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2"/>
                      <w:w w:val="95"/>
                      <w:sz w:val="20"/>
                      <w:szCs w:val="20"/>
                    </w:rPr>
                    <w:t>t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o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15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3"/>
                      <w:w w:val="95"/>
                      <w:sz w:val="20"/>
                      <w:szCs w:val="20"/>
                    </w:rPr>
                    <w:t>y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o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2"/>
                      <w:w w:val="95"/>
                      <w:sz w:val="20"/>
                      <w:szCs w:val="20"/>
                    </w:rPr>
                    <w:t>u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.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15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4"/>
                      <w:w w:val="95"/>
                      <w:sz w:val="20"/>
                      <w:szCs w:val="20"/>
                    </w:rPr>
                    <w:t>C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2"/>
                      <w:w w:val="95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2"/>
                      <w:w w:val="95"/>
                      <w:sz w:val="20"/>
                      <w:szCs w:val="20"/>
                    </w:rPr>
                    <w:t>l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l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15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t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h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15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13"/>
                      <w:w w:val="95"/>
                      <w:sz w:val="20"/>
                      <w:szCs w:val="20"/>
                    </w:rPr>
                    <w:t>T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5"/>
                      <w:w w:val="95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C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15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f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o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r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101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m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o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re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7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i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n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f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or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m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t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io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2"/>
                      <w:w w:val="95"/>
                      <w:sz w:val="20"/>
                      <w:szCs w:val="20"/>
                    </w:rPr>
                    <w:t>n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.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7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O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2"/>
                      <w:w w:val="95"/>
                      <w:sz w:val="20"/>
                      <w:szCs w:val="20"/>
                    </w:rPr>
                    <w:t>u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r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6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2"/>
                      <w:w w:val="95"/>
                      <w:sz w:val="20"/>
                      <w:szCs w:val="20"/>
                    </w:rPr>
                    <w:t>c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on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2"/>
                      <w:w w:val="95"/>
                      <w:sz w:val="20"/>
                      <w:szCs w:val="20"/>
                    </w:rPr>
                    <w:t>t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5"/>
                      <w:w w:val="95"/>
                      <w:sz w:val="20"/>
                      <w:szCs w:val="20"/>
                    </w:rPr>
                    <w:t>c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t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7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2"/>
                      <w:w w:val="95"/>
                      <w:sz w:val="20"/>
                      <w:szCs w:val="20"/>
                    </w:rPr>
                    <w:t>d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2"/>
                      <w:w w:val="95"/>
                      <w:sz w:val="20"/>
                      <w:szCs w:val="20"/>
                    </w:rPr>
                    <w:t>t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ai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l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s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7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2"/>
                      <w:w w:val="95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r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6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l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i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2"/>
                      <w:w w:val="95"/>
                      <w:sz w:val="20"/>
                      <w:szCs w:val="20"/>
                    </w:rPr>
                    <w:t>s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2"/>
                      <w:w w:val="95"/>
                      <w:sz w:val="20"/>
                      <w:szCs w:val="20"/>
                    </w:rPr>
                    <w:t>t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d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14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o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n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14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t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h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14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b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c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k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13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o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f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14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t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h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i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s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14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bo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ok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2"/>
                      <w:w w:val="95"/>
                      <w:sz w:val="20"/>
                      <w:szCs w:val="20"/>
                    </w:rPr>
                    <w:t>l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3"/>
                      <w:w w:val="95"/>
                      <w:sz w:val="20"/>
                      <w:szCs w:val="20"/>
                    </w:rPr>
                    <w:t>t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6.637787pt;margin-top:722.963257pt;width:242.166012pt;height:64pt;mso-position-horizontal-relative:page;mso-position-vertical-relative:page;z-index:-782" type="#_x0000_t202" filled="f" stroked="f">
            <v:textbox inset="0,0,0,0">
              <w:txbxContent>
                <w:p>
                  <w:pPr>
                    <w:pStyle w:val="BodyText"/>
                    <w:spacing w:line="222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-11"/>
                      <w:w w:val="95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2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8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6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-6"/>
                      <w:w w:val="95"/>
                    </w:rPr>
                    <w:t>is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2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-6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2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6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-2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6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2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-6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2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f</w:t>
                  </w:r>
                  <w:r>
                    <w:rPr>
                      <w:b w:val="0"/>
                      <w:bCs w:val="0"/>
                      <w:spacing w:val="-6"/>
                      <w:w w:val="95"/>
                    </w:rPr>
                    <w:t>f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8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6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2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6"/>
                      <w:w w:val="95"/>
                    </w:rPr>
                    <w:t>ea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2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b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2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-6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7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v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271" w:lineRule="auto" w:before="30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abi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pi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an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v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ng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b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k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7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-7"/>
                      <w:w w:val="95"/>
                    </w:rPr>
                    <w:t>-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-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2"/>
                    </w:rPr>
                    <w:t> 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-6"/>
                      <w:w w:val="95"/>
                    </w:rPr>
                    <w:t>f</w:t>
                  </w:r>
                  <w:r>
                    <w:rPr>
                      <w:b w:val="0"/>
                      <w:bCs w:val="0"/>
                      <w:spacing w:val="-7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.</w:t>
                  </w:r>
                  <w:r>
                    <w:rPr>
                      <w:b w:val="0"/>
                      <w:bCs w:val="0"/>
                      <w:spacing w:val="-2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6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-6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8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-2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8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f</w:t>
                  </w:r>
                  <w:r>
                    <w:rPr>
                      <w:b w:val="0"/>
                      <w:bCs w:val="0"/>
                      <w:spacing w:val="-2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6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2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6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-6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7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2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6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-2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7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2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-7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2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-7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2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7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2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2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b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spacing w:val="-2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j</w:t>
                  </w:r>
                  <w:r>
                    <w:rPr>
                      <w:b w:val="0"/>
                      <w:bCs w:val="0"/>
                      <w:spacing w:val="-7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7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2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w</w:t>
                  </w:r>
                  <w:r>
                    <w:rPr>
                      <w:b w:val="0"/>
                      <w:bCs w:val="0"/>
                      <w:spacing w:val="-6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b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-2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‘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2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2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7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10"/>
                      <w:w w:val="95"/>
                    </w:rPr>
                    <w:t>’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.</w:t>
                  </w:r>
                  <w:r>
                    <w:rPr>
                      <w:b w:val="0"/>
                      <w:bCs w:val="0"/>
                      <w:spacing w:val="-2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16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2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f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-1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2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f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2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w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-2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-2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6"/>
                    </w:rPr>
                    <w:t> 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imp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6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7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1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1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1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-6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in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spacing w:val="-1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9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-1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10"/>
                      <w:w w:val="95"/>
                    </w:rPr>
                    <w:t>k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-7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1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6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j</w:t>
                  </w:r>
                  <w:r>
                    <w:rPr>
                      <w:b w:val="0"/>
                      <w:bCs w:val="0"/>
                      <w:spacing w:val="-7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st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7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1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7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9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-14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.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519699pt;margin-top:798.368652pt;width:7.450001pt;height:12.0pt;mso-position-horizontal-relative:page;mso-position-vertical-relative:page;z-index:-781" type="#_x0000_t202" filled="f" stroked="f">
            <v:textbox inset="0,0,0,0">
              <w:txbxContent>
                <w:p>
                  <w:pPr>
                    <w:pStyle w:val="BodyText"/>
                    <w:spacing w:line="222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009CDC"/>
                      <w:spacing w:val="0"/>
                      <w:w w:val="100"/>
                    </w:rPr>
                    <w:t>6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519703pt;margin-top:241.838379pt;width:93.543298pt;height:61.153136pt;mso-position-horizontal-relative:page;mso-position-vertical-relative:page;z-index:-780" type="#_x0000_t202" filled="f" stroked="f">
            <v:textbox inset="0,0,0,0">
              <w:txbxContent>
                <w:p>
                  <w:pPr>
                    <w:spacing w:line="110" w:lineRule="exact" w:before="4"/>
                    <w:rPr>
                      <w:sz w:val="11"/>
                      <w:szCs w:val="11"/>
                    </w:rPr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ind w:left="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spacing w:val="-3"/>
                      <w:w w:val="95"/>
                      <w:sz w:val="20"/>
                      <w:szCs w:val="20"/>
                    </w:rPr>
                    <w:t>S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2"/>
                      <w:w w:val="95"/>
                      <w:sz w:val="20"/>
                      <w:szCs w:val="20"/>
                    </w:rPr>
                    <w:t>t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1"/>
                      <w:w w:val="95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2"/>
                      <w:w w:val="95"/>
                      <w:sz w:val="20"/>
                      <w:szCs w:val="20"/>
                    </w:rPr>
                    <w:t>g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95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14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3"/>
                      <w:w w:val="95"/>
                      <w:sz w:val="20"/>
                      <w:szCs w:val="20"/>
                    </w:rPr>
                    <w:t>1: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</w:r>
                </w:p>
                <w:p>
                  <w:pPr>
                    <w:spacing w:line="271" w:lineRule="auto" w:before="30"/>
                    <w:ind w:left="0" w:right="464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95"/>
                      <w:sz w:val="20"/>
                      <w:szCs w:val="20"/>
                    </w:rPr>
                    <w:t>T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1"/>
                      <w:w w:val="95"/>
                      <w:sz w:val="20"/>
                      <w:szCs w:val="20"/>
                    </w:rPr>
                    <w:t>h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95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12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1"/>
                      <w:w w:val="95"/>
                      <w:sz w:val="20"/>
                      <w:szCs w:val="20"/>
                    </w:rPr>
                    <w:t>em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1"/>
                      <w:w w:val="95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95"/>
                      <w:sz w:val="20"/>
                      <w:szCs w:val="20"/>
                    </w:rPr>
                    <w:t>r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2"/>
                      <w:w w:val="95"/>
                      <w:sz w:val="20"/>
                      <w:szCs w:val="20"/>
                    </w:rPr>
                    <w:t>g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2"/>
                      <w:w w:val="95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1"/>
                      <w:w w:val="95"/>
                      <w:sz w:val="20"/>
                      <w:szCs w:val="20"/>
                    </w:rPr>
                    <w:t>n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4"/>
                      <w:w w:val="95"/>
                      <w:sz w:val="20"/>
                      <w:szCs w:val="20"/>
                    </w:rPr>
                    <w:t>c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95"/>
                      <w:sz w:val="20"/>
                      <w:szCs w:val="20"/>
                    </w:rPr>
                    <w:t>y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98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1"/>
                      <w:w w:val="95"/>
                      <w:sz w:val="20"/>
                      <w:szCs w:val="20"/>
                    </w:rPr>
                    <w:t>h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2"/>
                      <w:w w:val="95"/>
                      <w:sz w:val="20"/>
                      <w:szCs w:val="20"/>
                    </w:rPr>
                    <w:t>o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1"/>
                      <w:w w:val="95"/>
                      <w:sz w:val="20"/>
                      <w:szCs w:val="20"/>
                    </w:rPr>
                    <w:t>s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1"/>
                      <w:w w:val="95"/>
                      <w:sz w:val="20"/>
                      <w:szCs w:val="20"/>
                    </w:rPr>
                    <w:t>p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95"/>
                      <w:sz w:val="20"/>
                      <w:szCs w:val="20"/>
                    </w:rPr>
                    <w:t>i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2"/>
                      <w:w w:val="95"/>
                      <w:sz w:val="20"/>
                      <w:szCs w:val="20"/>
                    </w:rPr>
                    <w:t>t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2"/>
                      <w:w w:val="95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95"/>
                      <w:sz w:val="20"/>
                      <w:szCs w:val="2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063004pt;margin-top:241.838379pt;width:201.26pt;height:61.153136pt;mso-position-horizontal-relative:page;mso-position-vertical-relative:page;z-index:-779" type="#_x0000_t202" filled="f" stroked="f">
            <v:textbox inset="0,0,0,0">
              <w:txbxContent>
                <w:p>
                  <w:pPr>
                    <w:spacing w:line="110" w:lineRule="exact" w:before="4"/>
                    <w:rPr>
                      <w:sz w:val="11"/>
                      <w:szCs w:val="11"/>
                    </w:rPr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pStyle w:val="BodyText"/>
                    <w:spacing w:line="271" w:lineRule="auto"/>
                    <w:ind w:left="113" w:right="187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em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tme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"/>
                      <w:w w:val="100"/>
                    </w:rPr>
                    <w:t>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7.322998pt;margin-top:241.838379pt;width:201.259801pt;height:61.153136pt;mso-position-horizontal-relative:page;mso-position-vertical-relative:page;z-index:-778" type="#_x0000_t202" filled="f" stroked="f">
            <v:textbox inset="0,0,0,0">
              <w:txbxContent>
                <w:p>
                  <w:pPr>
                    <w:spacing w:line="110" w:lineRule="exact" w:before="4"/>
                    <w:rPr>
                      <w:sz w:val="11"/>
                      <w:szCs w:val="11"/>
                    </w:rPr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pStyle w:val="BodyText"/>
                    <w:spacing w:line="271" w:lineRule="auto"/>
                    <w:ind w:left="113" w:right="662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b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b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3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3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2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4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4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4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4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3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din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wh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k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7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4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ma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na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4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3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im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519703pt;margin-top:302.991516pt;width:93.543298pt;height:100.15309pt;mso-position-horizontal-relative:page;mso-position-vertical-relative:page;z-index:-777" type="#_x0000_t202" filled="f" stroked="f">
            <v:textbox inset="0,0,0,0">
              <w:txbxContent>
                <w:p>
                  <w:pPr>
                    <w:spacing w:line="110" w:lineRule="exact" w:before="4"/>
                    <w:rPr>
                      <w:sz w:val="11"/>
                      <w:szCs w:val="11"/>
                    </w:rPr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ind w:left="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spacing w:val="-2"/>
                      <w:w w:val="95"/>
                      <w:sz w:val="20"/>
                      <w:szCs w:val="20"/>
                    </w:rPr>
                    <w:t>S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2"/>
                      <w:w w:val="95"/>
                      <w:sz w:val="20"/>
                      <w:szCs w:val="20"/>
                    </w:rPr>
                    <w:t>t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1"/>
                      <w:w w:val="95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2"/>
                      <w:w w:val="95"/>
                      <w:sz w:val="20"/>
                      <w:szCs w:val="20"/>
                    </w:rPr>
                    <w:t>g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95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16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1"/>
                      <w:w w:val="95"/>
                      <w:sz w:val="20"/>
                      <w:szCs w:val="20"/>
                    </w:rPr>
                    <w:t>2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95"/>
                      <w:sz w:val="20"/>
                      <w:szCs w:val="20"/>
                    </w:rPr>
                    <w:t>: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</w:r>
                </w:p>
                <w:p>
                  <w:pPr>
                    <w:spacing w:line="271" w:lineRule="auto" w:before="30"/>
                    <w:ind w:left="0" w:right="249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95"/>
                      <w:sz w:val="20"/>
                      <w:szCs w:val="20"/>
                    </w:rPr>
                    <w:t>T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1"/>
                      <w:w w:val="95"/>
                      <w:sz w:val="20"/>
                      <w:szCs w:val="20"/>
                    </w:rPr>
                    <w:t>h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95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6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95"/>
                      <w:sz w:val="20"/>
                      <w:szCs w:val="20"/>
                    </w:rPr>
                    <w:t>r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1"/>
                      <w:w w:val="95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2"/>
                      <w:w w:val="95"/>
                      <w:sz w:val="20"/>
                      <w:szCs w:val="20"/>
                    </w:rPr>
                    <w:t>h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2"/>
                      <w:w w:val="95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1"/>
                      <w:w w:val="95"/>
                      <w:sz w:val="20"/>
                      <w:szCs w:val="20"/>
                    </w:rPr>
                    <w:t>b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1"/>
                      <w:w w:val="95"/>
                      <w:sz w:val="20"/>
                      <w:szCs w:val="20"/>
                    </w:rPr>
                    <w:t>i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1"/>
                      <w:w w:val="95"/>
                      <w:sz w:val="20"/>
                      <w:szCs w:val="20"/>
                    </w:rPr>
                    <w:t>l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95"/>
                      <w:sz w:val="20"/>
                      <w:szCs w:val="20"/>
                    </w:rPr>
                    <w:t>i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2"/>
                      <w:w w:val="95"/>
                      <w:sz w:val="20"/>
                      <w:szCs w:val="20"/>
                    </w:rPr>
                    <w:t>t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95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95"/>
                      <w:sz w:val="20"/>
                      <w:szCs w:val="20"/>
                    </w:rPr>
                    <w:t>t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1"/>
                      <w:w w:val="95"/>
                      <w:sz w:val="20"/>
                      <w:szCs w:val="20"/>
                    </w:rPr>
                    <w:t>i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1"/>
                      <w:w w:val="95"/>
                      <w:sz w:val="20"/>
                      <w:szCs w:val="20"/>
                    </w:rPr>
                    <w:t>o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95"/>
                      <w:sz w:val="20"/>
                      <w:szCs w:val="20"/>
                    </w:rPr>
                    <w:t>n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91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1"/>
                      <w:w w:val="95"/>
                      <w:sz w:val="20"/>
                      <w:szCs w:val="20"/>
                    </w:rPr>
                    <w:t>h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2"/>
                      <w:w w:val="95"/>
                      <w:sz w:val="20"/>
                      <w:szCs w:val="20"/>
                    </w:rPr>
                    <w:t>o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1"/>
                      <w:w w:val="95"/>
                      <w:sz w:val="20"/>
                      <w:szCs w:val="20"/>
                    </w:rPr>
                    <w:t>s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1"/>
                      <w:w w:val="95"/>
                      <w:sz w:val="20"/>
                      <w:szCs w:val="20"/>
                    </w:rPr>
                    <w:t>p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95"/>
                      <w:sz w:val="20"/>
                      <w:szCs w:val="20"/>
                    </w:rPr>
                    <w:t>i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2"/>
                      <w:w w:val="95"/>
                      <w:sz w:val="20"/>
                      <w:szCs w:val="20"/>
                    </w:rPr>
                    <w:t>t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2"/>
                      <w:w w:val="95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95"/>
                      <w:sz w:val="20"/>
                      <w:szCs w:val="2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063004pt;margin-top:302.991516pt;width:201.26pt;height:100.15309pt;mso-position-horizontal-relative:page;mso-position-vertical-relative:page;z-index:-776" type="#_x0000_t202" filled="f" stroked="f">
            <v:textbox inset="0,0,0,0">
              <w:txbxContent>
                <w:p>
                  <w:pPr>
                    <w:spacing w:line="110" w:lineRule="exact" w:before="4"/>
                    <w:rPr>
                      <w:sz w:val="11"/>
                      <w:szCs w:val="11"/>
                    </w:rPr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pStyle w:val="BodyText"/>
                    <w:spacing w:line="271" w:lineRule="auto"/>
                    <w:ind w:left="113" w:right="157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k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2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b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og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4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9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Ea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pp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2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he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97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4"/>
                      <w:w w:val="100"/>
                    </w:rPr>
                    <w:t>k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pl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j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3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3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4"/>
                      <w:w w:val="100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3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3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b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7.322998pt;margin-top:302.991516pt;width:201.259801pt;height:100.15309pt;mso-position-horizontal-relative:page;mso-position-vertical-relative:page;z-index:-775" type="#_x0000_t202" filled="f" stroked="f">
            <v:textbox inset="0,0,0,0">
              <w:txbxContent>
                <w:p>
                  <w:pPr>
                    <w:spacing w:line="110" w:lineRule="exact" w:before="4"/>
                    <w:rPr>
                      <w:sz w:val="11"/>
                      <w:szCs w:val="11"/>
                    </w:rPr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pStyle w:val="BodyText"/>
                    <w:spacing w:line="271" w:lineRule="auto"/>
                    <w:ind w:left="113" w:right="113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95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8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"/>
                      <w:w w:val="95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95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95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w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"/>
                      <w:w w:val="95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95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"/>
                      <w:w w:val="95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95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"/>
                      <w:w w:val="95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g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"/>
                      <w:w w:val="95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95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"/>
                      <w:w w:val="95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95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95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95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95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95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9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95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"/>
                      <w:w w:val="95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95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"/>
                      <w:w w:val="95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w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95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4"/>
                      <w:w w:val="95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4"/>
                      <w:w w:val="95"/>
                    </w:rPr>
                    <w:t>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"/>
                      <w:w w:val="95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"/>
                      <w:w w:val="95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"/>
                      <w:w w:val="95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"/>
                      <w:w w:val="95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3"/>
                      <w:w w:val="95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g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3"/>
                      <w:w w:val="95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"/>
                      <w:w w:val="95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"/>
                      <w:w w:val="95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3"/>
                      <w:w w:val="95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"/>
                      <w:w w:val="95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"/>
                      <w:w w:val="95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g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"/>
                      <w:w w:val="95"/>
                    </w:rPr>
                    <w:t>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3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"/>
                      <w:w w:val="95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pp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"/>
                      <w:w w:val="95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95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95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3"/>
                      <w:w w:val="95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3"/>
                      <w:w w:val="95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w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4"/>
                      <w:w w:val="95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3"/>
                      <w:w w:val="95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"/>
                      <w:w w:val="95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"/>
                      <w:w w:val="95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"/>
                      <w:w w:val="95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"/>
                      <w:w w:val="95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2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95"/>
                    </w:rPr>
                    <w:t>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"/>
                      <w:w w:val="95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w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95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3"/>
                      <w:w w:val="95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95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95"/>
                    </w:rPr>
                    <w:t>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"/>
                      <w:w w:val="95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1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95"/>
                    </w:rPr>
                    <w:t>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"/>
                      <w:w w:val="95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"/>
                      <w:w w:val="95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"/>
                      <w:w w:val="95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"/>
                      <w:w w:val="95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95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3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2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95"/>
                    </w:rPr>
                    <w:t>b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95"/>
                    </w:rPr>
                    <w:t>g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7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"/>
                      <w:w w:val="95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"/>
                      <w:w w:val="95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"/>
                      <w:w w:val="95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"/>
                      <w:w w:val="95"/>
                    </w:rPr>
                    <w:t>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"/>
                      <w:w w:val="95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"/>
                      <w:w w:val="95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ing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4"/>
                      <w:w w:val="95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dep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3"/>
                      <w:w w:val="95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4"/>
                      <w:w w:val="95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"/>
                      <w:w w:val="95"/>
                    </w:rPr>
                    <w:t>w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"/>
                      <w:w w:val="95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4"/>
                      <w:w w:val="95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519703pt;margin-top:403.144592pt;width:93.543298pt;height:61.153203pt;mso-position-horizontal-relative:page;mso-position-vertical-relative:page;z-index:-774" type="#_x0000_t202" filled="f" stroked="f">
            <v:textbox inset="0,0,0,0">
              <w:txbxContent>
                <w:p>
                  <w:pPr>
                    <w:spacing w:line="110" w:lineRule="exact" w:before="4"/>
                    <w:rPr>
                      <w:sz w:val="11"/>
                      <w:szCs w:val="11"/>
                    </w:rPr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spacing w:line="271" w:lineRule="auto"/>
                    <w:ind w:left="0" w:right="519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spacing w:val="-2"/>
                      <w:w w:val="95"/>
                      <w:sz w:val="20"/>
                      <w:szCs w:val="20"/>
                    </w:rPr>
                    <w:t>S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2"/>
                      <w:w w:val="95"/>
                      <w:sz w:val="20"/>
                      <w:szCs w:val="20"/>
                    </w:rPr>
                    <w:t>t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1"/>
                      <w:w w:val="95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2"/>
                      <w:w w:val="95"/>
                      <w:sz w:val="20"/>
                      <w:szCs w:val="20"/>
                    </w:rPr>
                    <w:t>g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95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17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1"/>
                      <w:w w:val="95"/>
                      <w:sz w:val="20"/>
                      <w:szCs w:val="20"/>
                    </w:rPr>
                    <w:t>3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95"/>
                      <w:sz w:val="20"/>
                      <w:szCs w:val="20"/>
                    </w:rPr>
                    <w:t>: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8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95"/>
                      <w:sz w:val="20"/>
                      <w:szCs w:val="20"/>
                    </w:rPr>
                    <w:t>R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1"/>
                      <w:w w:val="95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1"/>
                      <w:w w:val="95"/>
                      <w:sz w:val="20"/>
                      <w:szCs w:val="20"/>
                    </w:rPr>
                    <w:t>t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2"/>
                      <w:w w:val="95"/>
                      <w:sz w:val="20"/>
                      <w:szCs w:val="20"/>
                    </w:rPr>
                    <w:t>u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1"/>
                      <w:w w:val="95"/>
                      <w:sz w:val="20"/>
                      <w:szCs w:val="20"/>
                    </w:rPr>
                    <w:t>rni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2"/>
                      <w:w w:val="95"/>
                      <w:sz w:val="20"/>
                      <w:szCs w:val="20"/>
                    </w:rPr>
                    <w:t>n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95"/>
                      <w:sz w:val="20"/>
                      <w:szCs w:val="20"/>
                    </w:rPr>
                    <w:t>g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14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2"/>
                      <w:w w:val="95"/>
                      <w:sz w:val="20"/>
                      <w:szCs w:val="20"/>
                    </w:rPr>
                    <w:t>t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95"/>
                      <w:sz w:val="20"/>
                      <w:szCs w:val="20"/>
                    </w:rPr>
                    <w:t>o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92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2"/>
                      <w:w w:val="100"/>
                      <w:sz w:val="20"/>
                      <w:szCs w:val="20"/>
                    </w:rPr>
                    <w:t>d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4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3"/>
                      <w:w w:val="100"/>
                      <w:sz w:val="20"/>
                      <w:szCs w:val="20"/>
                    </w:rPr>
                    <w:t>y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sz w:val="20"/>
                      <w:szCs w:val="20"/>
                    </w:rPr>
                    <w:t>-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2"/>
                      <w:w w:val="100"/>
                      <w:sz w:val="20"/>
                      <w:szCs w:val="20"/>
                    </w:rPr>
                    <w:t>t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3"/>
                      <w:w w:val="100"/>
                      <w:sz w:val="20"/>
                      <w:szCs w:val="20"/>
                    </w:rPr>
                    <w:t>o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2"/>
                      <w:w w:val="100"/>
                      <w:sz w:val="20"/>
                      <w:szCs w:val="20"/>
                    </w:rPr>
                    <w:t>-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2"/>
                      <w:w w:val="100"/>
                      <w:sz w:val="20"/>
                      <w:szCs w:val="20"/>
                    </w:rPr>
                    <w:t>d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4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sz w:val="20"/>
                      <w:szCs w:val="20"/>
                    </w:rPr>
                    <w:t>y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1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1"/>
                      <w:w w:val="100"/>
                      <w:sz w:val="20"/>
                      <w:szCs w:val="20"/>
                    </w:rPr>
                    <w:t>l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1"/>
                      <w:w w:val="100"/>
                      <w:sz w:val="20"/>
                      <w:szCs w:val="20"/>
                    </w:rPr>
                    <w:t>i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sz w:val="20"/>
                      <w:szCs w:val="20"/>
                    </w:rPr>
                    <w:t>f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063004pt;margin-top:403.144592pt;width:201.26pt;height:61.153203pt;mso-position-horizontal-relative:page;mso-position-vertical-relative:page;z-index:-773" type="#_x0000_t202" filled="f" stroked="f">
            <v:textbox inset="0,0,0,0">
              <w:txbxContent>
                <w:p>
                  <w:pPr>
                    <w:spacing w:line="110" w:lineRule="exact" w:before="4"/>
                    <w:rPr>
                      <w:sz w:val="11"/>
                      <w:szCs w:val="11"/>
                    </w:rPr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pStyle w:val="BodyText"/>
                    <w:spacing w:line="271" w:lineRule="auto"/>
                    <w:ind w:left="113" w:right="295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-14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"/>
                      <w:w w:val="100"/>
                    </w:rPr>
                    <w:t>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"/>
                      <w:w w:val="100"/>
                    </w:rPr>
                    <w:t>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b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k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2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5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3"/>
                      <w:w w:val="105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4"/>
                      <w:w w:val="105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4"/>
                      <w:w w:val="105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"/>
                      <w:w w:val="105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5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5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5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3"/>
                      <w:w w:val="105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36"/>
                      <w:w w:val="10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5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5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</w:rPr>
                    <w:t>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35"/>
                      <w:w w:val="10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5"/>
                    </w:rPr>
                    <w:t>w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5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5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</w:rPr>
                    <w:t>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35"/>
                      <w:w w:val="10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5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5"/>
                    </w:rPr>
                    <w:t>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35"/>
                      <w:w w:val="10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5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5"/>
                    </w:rPr>
                    <w:t>g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</w:rPr>
                    <w:t>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35"/>
                      <w:w w:val="10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5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5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5"/>
                    </w:rPr>
                    <w:t>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5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"/>
                      <w:w w:val="105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5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35"/>
                      <w:w w:val="10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5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7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5"/>
                    </w:rPr>
                    <w:t>pl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5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"/>
                      <w:w w:val="105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45"/>
                      <w:w w:val="10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"/>
                      <w:w w:val="105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44"/>
                      <w:w w:val="10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5"/>
                    </w:rPr>
                    <w:t>upp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5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5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5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44"/>
                      <w:w w:val="10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3"/>
                      <w:w w:val="105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5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5"/>
                    </w:rPr>
                    <w:t>u.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7.322998pt;margin-top:403.144592pt;width:201.259801pt;height:61.153203pt;mso-position-horizontal-relative:page;mso-position-vertical-relative:page;z-index:-772" type="#_x0000_t202" filled="f" stroked="f">
            <v:textbox inset="0,0,0,0">
              <w:txbxContent>
                <w:p>
                  <w:pPr>
                    <w:spacing w:line="110" w:lineRule="exact" w:before="4"/>
                    <w:rPr>
                      <w:sz w:val="11"/>
                      <w:szCs w:val="11"/>
                    </w:rPr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pStyle w:val="BodyText"/>
                    <w:spacing w:line="271" w:lineRule="auto"/>
                    <w:ind w:left="113" w:right="403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-5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3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3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6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5"/>
                      <w:w w:val="100"/>
                    </w:rPr>
                    <w:t>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2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95"/>
                    </w:rPr>
                    <w:t>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3"/>
                      <w:w w:val="95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95"/>
                    </w:rPr>
                    <w:t>nde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95"/>
                    </w:rPr>
                    <w:t>nde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"/>
                      <w:w w:val="95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"/>
                      <w:w w:val="95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95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"/>
                      <w:w w:val="95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95"/>
                    </w:rPr>
                    <w:t>g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95"/>
                    </w:rPr>
                    <w:t>ular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95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95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3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2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-1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2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06" w:h="16840"/>
          <w:pgMar w:top="1560" w:bottom="280" w:left="740" w:right="10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311.810608pt;margin-top:522.31543pt;width:18.014pt;height:31.286pt;mso-position-horizontal-relative:page;mso-position-vertical-relative:page;z-index:-771" coordorigin="6236,10446" coordsize="360,626">
            <v:shape style="position:absolute;left:6236;top:10446;width:360;height:626" coordorigin="6236,10446" coordsize="360,626" path="m6545,10446l6236,11072,6342,11072,6596,10552,6545,10446xe" filled="t" fillcolor="#009CDC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11.316895pt;margin-top:42.020016pt;width:17.0414pt;height:17.134900pt;mso-position-horizontal-relative:page;mso-position-vertical-relative:page;z-index:-770" coordorigin="6226,840" coordsize="341,343">
            <v:group style="position:absolute;left:6236;top:858;width:317;height:315" coordorigin="6236,858" coordsize="317,315">
              <v:shape style="position:absolute;left:6236;top:858;width:317;height:315" coordorigin="6236,858" coordsize="317,315" path="m6323,858l6313,858,6310,859,6251,897,6236,914,6236,926,6250,996,6279,1051,6323,1103,6374,1141,6431,1165,6489,1173,6496,1173,6503,1167,6508,1163,6512,1159,6491,1159,6470,1158,6394,1135,6341,1100,6294,1050,6265,995,6250,919,6254,915,6314,873,6319,872,6339,872,6335,862,6323,858xe" filled="t" fillcolor="#39607A" stroked="f">
                <v:path arrowok="t"/>
                <v:fill type="solid"/>
              </v:shape>
              <v:shape style="position:absolute;left:6236;top:858;width:317;height:315" coordorigin="6236,858" coordsize="317,315" path="m6513,1061l6456,1061,6479,1065,6499,1071,6516,1077,6534,1084,6535,1086,6538,1093,6536,1098,6502,1148,6491,1159,6512,1159,6550,1101,6553,1092,6548,1075,6540,1072,6522,1064,6513,1061xe" filled="t" fillcolor="#39607A" stroked="f">
                <v:path arrowok="t"/>
                <v:fill type="solid"/>
              </v:shape>
              <v:shape style="position:absolute;left:6236;top:858;width:317;height:315" coordorigin="6236,858" coordsize="317,315" path="m6339,872l6319,872,6324,874,6330,890,6336,909,6343,929,6348,949,6349,951,6348,957,6347,958,6322,974,6318,976,6314,981,6312,994,6312,996,6314,1005,6369,1067,6421,1096,6436,1087,6438,1084,6421,1084,6412,1083,6356,1035,6326,994,6327,989,6328,987,6330,986,6357,967,6361,952,6357,926,6350,906,6344,887,6339,872xe" filled="t" fillcolor="#39607A" stroked="f">
                <v:path arrowok="t"/>
                <v:fill type="solid"/>
              </v:shape>
              <v:shape style="position:absolute;left:6236;top:858;width:317;height:315" coordorigin="6236,858" coordsize="317,315" path="m6445,1047l6440,1055,6424,1080,6421,1084,6438,1084,6451,1063,6452,1062,6456,1061,6513,1061,6505,1058,6486,1052,6464,1047,6463,1047,6445,1047xe" filled="t" fillcolor="#39607A" stroked="f">
                <v:path arrowok="t"/>
                <v:fill type="solid"/>
              </v:shape>
            </v:group>
            <v:group style="position:absolute;left:6392;top:850;width:165;height:165" coordorigin="6392,850" coordsize="165,165">
              <v:shape style="position:absolute;left:6392;top:850;width:165;height:165" coordorigin="6392,850" coordsize="165,165" path="m6399,850l6395,850,6392,854,6392,861,6395,865,6403,865,6426,867,6486,894,6527,943,6543,1009,6543,1012,6546,1016,6554,1016,6557,1012,6541,939,6501,888,6444,857,6422,852,6399,850xe" filled="t" fillcolor="#39607A" stroked="f">
                <v:path arrowok="t"/>
                <v:fill type="solid"/>
              </v:shape>
            </v:group>
            <v:group style="position:absolute;left:6392;top:895;width:121;height:121" coordorigin="6392,895" coordsize="121,121">
              <v:shape style="position:absolute;left:6392;top:895;width:121;height:121" coordorigin="6392,895" coordsize="121,121" path="m6399,895l6395,895,6392,898,6392,906,6395,909,6400,909,6423,912,6477,947,6498,1007,6499,1012,6502,1016,6510,1016,6513,1012,6493,944,6443,904,6422,897,6399,895xe" filled="t" fillcolor="#39607A" stroked="f">
                <v:path arrowok="t"/>
                <v:fill type="solid"/>
              </v:shape>
            </v:group>
            <v:group style="position:absolute;left:6392;top:942;width:74;height:74" coordorigin="6392,942" coordsize="74,74">
              <v:shape style="position:absolute;left:6392;top:942;width:74;height:74" coordorigin="6392,942" coordsize="74,74" path="m6399,942l6395,942,6392,945,6392,953,6395,956,6415,958,6434,969,6447,987,6452,1009,6452,1012,6455,1016,6463,1016,6466,1012,6464,992,6455,972,6440,956,6421,945,6399,942xe" filled="t" fillcolor="#39607A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99.312958pt;margin-top:42.019917pt;width:16.438944pt;height:16.517pt;mso-position-horizontal-relative:page;mso-position-vertical-relative:page;z-index:-769" coordorigin="7986,840" coordsize="329,330">
            <v:group style="position:absolute;left:7997;top:851;width:308;height:309" coordorigin="7997,851" coordsize="308,309">
              <v:shape style="position:absolute;left:7997;top:851;width:308;height:309" coordorigin="7997,851" coordsize="308,309" path="m8133,851l8074,871,8029,914,8002,977,7997,1028,8002,1050,8033,1107,8085,1146,8151,1161,8162,1160,8183,1157,8204,1151,8213,1147,8150,1147,8127,1145,8067,1120,8025,1070,8009,1005,8011,982,8036,922,8086,880,8151,864,8206,864,8205,864,8183,857,8158,853,8133,851xe" filled="t" fillcolor="#39607A" stroked="f">
                <v:path arrowok="t"/>
                <v:fill type="solid"/>
              </v:shape>
              <v:shape style="position:absolute;left:7997;top:851;width:308;height:309" coordorigin="7997,851" coordsize="308,309" path="m8206,864l8151,864,8151,864,8174,866,8234,892,8276,941,8292,1006,8290,1029,8265,1089,8215,1131,8150,1147,8213,1147,8271,1101,8299,1040,8305,991,8302,970,8275,914,8226,873,8206,864xe" filled="t" fillcolor="#39607A" stroked="f">
                <v:path arrowok="t"/>
                <v:fill type="solid"/>
              </v:shape>
            </v:group>
            <v:group style="position:absolute;left:8058;top:850;width:185;height:310" coordorigin="8058,850" coordsize="185,310">
              <v:shape style="position:absolute;left:8058;top:850;width:185;height:310" coordorigin="8058,850" coordsize="185,310" path="m8149,850l8090,888,8064,952,8058,1007,8059,1034,8080,1106,8134,1158,8151,1161,8153,1161,8169,1158,8184,1150,8188,1147,8147,1147,8132,1143,8084,1082,8072,1003,8073,975,8095,905,8151,864,8187,864,8182,860,8166,853,8149,850xe" filled="t" fillcolor="#39607A" stroked="f">
                <v:path arrowok="t"/>
                <v:fill type="solid"/>
              </v:shape>
              <v:shape style="position:absolute;left:8058;top:850;width:185;height:310" coordorigin="8058,850" coordsize="185,310" path="m8187,864l8151,864,8156,864,8171,869,8217,931,8229,1011,8227,1039,8205,1107,8147,1147,8188,1147,8231,1082,8243,1007,8243,1003,8241,976,8221,905,8196,871,8187,864xe" filled="t" fillcolor="#39607A" stroked="f">
                <v:path arrowok="t"/>
                <v:fill type="solid"/>
              </v:shape>
            </v:group>
            <v:group style="position:absolute;left:8144;top:850;width:160;height:310" coordorigin="8144,850" coordsize="160,310">
              <v:shape style="position:absolute;left:8144;top:850;width:160;height:310" coordorigin="8144,850" coordsize="160,310" path="m8151,850l8147,850,8144,853,8144,1158,8147,1161,8151,1161,8169,1160,8189,1156,8209,1149,8213,1147,8157,1147,8157,864,8214,864,8195,857,8173,852,8151,850xe" filled="t" fillcolor="#39607A" stroked="f">
                <v:path arrowok="t"/>
                <v:fill type="solid"/>
              </v:shape>
              <v:shape style="position:absolute;left:8144;top:850;width:160;height:310" coordorigin="8144,850" coordsize="160,310" path="m8214,864l8157,864,8167,865,8188,869,8241,898,8278,951,8291,1023,8286,1045,8255,1101,8201,1138,8157,1147,8213,1147,8272,1097,8299,1034,8304,983,8299,961,8268,904,8216,865,8214,864xe" filled="t" fillcolor="#39607A" stroked="f">
                <v:path arrowok="t"/>
                <v:fill type="solid"/>
              </v:shape>
            </v:group>
            <v:group style="position:absolute;left:7996;top:946;width:309;height:118" coordorigin="7996,946" coordsize="309,118">
              <v:shape style="position:absolute;left:7996;top:946;width:309;height:118" coordorigin="7996,946" coordsize="309,118" path="m8292,946l8009,946,8006,948,8003,959,7999,976,7996,996,7996,1022,7999,1041,8005,1060,8006,1063,8009,1065,8292,1065,8295,1063,8298,1052,8299,1051,8017,1051,8013,1041,8010,1022,8009,999,8011,980,8017,960,8298,960,8296,951,8295,948,8292,946xe" filled="t" fillcolor="#39607A" stroked="f">
                <v:path arrowok="t"/>
                <v:fill type="solid"/>
              </v:shape>
              <v:shape style="position:absolute;left:7996;top:946;width:309;height:118" coordorigin="7996,946" coordsize="309,118" path="m8298,960l8017,960,8288,971,8291,989,8292,1012,8290,1031,8284,1051,8299,1051,8302,1035,8305,1015,8305,999,8305,989,8302,970,8298,960xe" filled="t" fillcolor="#39607A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508.155212pt;margin-top:42.018913pt;width:12.4107pt;height:16.5256pt;mso-position-horizontal-relative:page;mso-position-vertical-relative:page;z-index:-768" coordorigin="10163,840" coordsize="248,331">
            <v:group style="position:absolute;left:10231;top:1036;width:65;height:65" coordorigin="10231,1036" coordsize="65,65">
              <v:shape style="position:absolute;left:10231;top:1036;width:65;height:65" coordorigin="10231,1036" coordsize="65,65" path="m10268,1036l10260,1036,10255,1037,10231,1064,10231,1073,10260,1101,10267,1101,10269,1101,10271,1100,10264,1094,10250,1094,10239,1082,10239,1055,10250,1043,10285,1043,10284,1042,10281,1040,10277,1038,10273,1037,10268,1036xe" filled="t" fillcolor="#39607A" stroked="f">
                <v:path arrowok="t"/>
                <v:fill type="solid"/>
              </v:shape>
              <v:shape style="position:absolute;left:10231;top:1036;width:65;height:65" coordorigin="10231,1036" coordsize="65,65" path="m10264,1094l10250,1094,10264,1094xe" filled="t" fillcolor="#39607A" stroked="f">
                <v:path arrowok="t"/>
                <v:fill type="solid"/>
              </v:shape>
              <v:shape style="position:absolute;left:10231;top:1036;width:65;height:65" coordorigin="10231,1036" coordsize="65,65" path="m10285,1043l10278,1043,10289,1054,10289,1067,10292,1070,10293,1069,10294,1067,10295,1067,10297,1066,10296,1062,10296,1059,10293,1052,10290,1048,10285,1043xe" filled="t" fillcolor="#39607A" stroked="f">
                <v:path arrowok="t"/>
                <v:fill type="solid"/>
              </v:shape>
            </v:group>
            <v:group style="position:absolute;left:10214;top:1018;width:100;height:83" coordorigin="10214,1018" coordsize="100,83">
              <v:shape style="position:absolute;left:10214;top:1018;width:100;height:83" coordorigin="10214,1018" coordsize="100,83" path="m10271,1018l10215,1055,10214,1075,10215,1082,10220,1093,10223,1097,10226,1101,10237,1101,10228,1093,10222,1082,10222,1069,10227,1047,10242,1032,10264,1026,10291,1026,10290,1025,10277,1020,10271,1018xe" filled="t" fillcolor="#39607A" stroked="f">
                <v:path arrowok="t"/>
                <v:fill type="solid"/>
              </v:shape>
              <v:shape style="position:absolute;left:10214;top:1018;width:100;height:83" coordorigin="10214,1018" coordsize="100,83" path="m10291,1026l10264,1026,10285,1032,10300,1046,10308,1063,10310,1063,10311,1064,10312,1063,10313,1062,10314,1061,10313,1057,10312,1053,10308,1043,10304,1038,10295,1028,10291,1026xe" filled="t" fillcolor="#39607A" stroked="f">
                <v:path arrowok="t"/>
                <v:fill type="solid"/>
              </v:shape>
            </v:group>
            <v:group style="position:absolute;left:10197;top:1001;width:134;height:100" coordorigin="10197,1001" coordsize="134,100">
              <v:shape style="position:absolute;left:10197;top:1001;width:134;height:100" coordorigin="10197,1001" coordsize="134,100" path="m10273,1001l10210,1027,10197,1059,10197,1078,10199,1086,10203,1097,10204,1099,10205,1101,10214,1101,10208,1092,10204,1081,10237,1015,10259,1009,10296,1009,10282,1003,10273,1001xe" filled="t" fillcolor="#39607A" stroked="f">
                <v:path arrowok="t"/>
                <v:fill type="solid"/>
              </v:shape>
              <v:shape style="position:absolute;left:10197;top:1001;width:134;height:100" coordorigin="10197,1001" coordsize="134,100" path="m10330,1055l10327,1055,10329,1055,10330,1056,10330,1055xe" filled="t" fillcolor="#39607A" stroked="f">
                <v:path arrowok="t"/>
                <v:fill type="solid"/>
              </v:shape>
              <v:shape style="position:absolute;left:10197;top:1001;width:134;height:100" coordorigin="10197,1001" coordsize="134,100" path="m10296,1009l10259,1009,10282,1012,10301,1022,10315,1037,10324,1056,10327,1055,10330,1055,10329,1051,10298,1010,10296,1009xe" filled="t" fillcolor="#39607A" stroked="f">
                <v:path arrowok="t"/>
                <v:fill type="solid"/>
              </v:shape>
            </v:group>
            <v:group style="position:absolute;left:10347;top:1065;width:2;height:2" coordorigin="10347,1065" coordsize="2,2">
              <v:shape style="position:absolute;left:10347;top:1065;width:2;height:2" coordorigin="10347,1065" coordsize="0,1" path="m10347,1065l10347,1066,10347,1067,10347,1065xe" filled="t" fillcolor="#39607A" stroked="f">
                <v:path arrowok="t"/>
                <v:fill type="solid"/>
              </v:shape>
            </v:group>
            <v:group style="position:absolute;left:10173;top:850;width:174;height:278" coordorigin="10173,850" coordsize="174,278">
              <v:shape style="position:absolute;left:10173;top:850;width:174;height:278" coordorigin="10173,850" coordsize="174,278" path="m10339,850l10181,851,10173,858,10173,878,10174,1120,10182,1128,10297,1128,10293,1124,10255,1124,10252,1121,10252,1112,10255,1110,10279,1110,10276,1106,10189,1106,10187,1104,10187,878,10187,875,10188,874,10347,874,10347,868,10245,868,10243,866,10243,863,10243,861,10245,860,10246,859,10347,859,10347,858,10339,850xe" filled="t" fillcolor="#39607A" stroked="f">
                <v:path arrowok="t"/>
                <v:fill type="solid"/>
              </v:shape>
              <v:shape style="position:absolute;left:10173;top:850;width:174;height:278" coordorigin="10173,850" coordsize="174,278" path="m10279,1110l10265,1110,10268,1112,10268,1121,10265,1124,10255,1124,10293,1124,10279,1110xe" filled="t" fillcolor="#39607A" stroked="f">
                <v:path arrowok="t"/>
                <v:fill type="solid"/>
              </v:shape>
              <v:shape style="position:absolute;left:10173;top:850;width:174;height:278" coordorigin="10173,850" coordsize="174,278" path="m10276,1106l10189,1106,10276,1106xe" filled="t" fillcolor="#39607A" stroked="f">
                <v:path arrowok="t"/>
                <v:fill type="solid"/>
              </v:shape>
              <v:shape style="position:absolute;left:10173;top:850;width:174;height:278" coordorigin="10173,850" coordsize="174,278" path="m10347,874l10332,874,10333,875,10334,1054,10334,1054,10338,1050,10342,1048,10347,1047,10347,874xe" filled="t" fillcolor="#39607A" stroked="f">
                <v:path arrowok="t"/>
                <v:fill type="solid"/>
              </v:shape>
              <v:shape style="position:absolute;left:10173;top:850;width:174;height:278" coordorigin="10173,850" coordsize="174,278" path="m10347,859l10275,859,10277,861,10277,866,10275,868,10245,868,10347,868,10347,859xe" filled="t" fillcolor="#39607A" stroked="f">
                <v:path arrowok="t"/>
                <v:fill type="solid"/>
              </v:shape>
            </v:group>
            <v:group style="position:absolute;left:10248;top:1052;width:153;height:109" coordorigin="10248,1052" coordsize="153,109">
              <v:shape style="position:absolute;left:10248;top:1052;width:153;height:109" coordorigin="10248,1052" coordsize="153,109" path="m10289,1130l10279,1147,10280,1150,10285,1155,10288,1157,10340,1160,10342,1161,10345,1161,10350,1160,10352,1159,10357,1154,10344,1154,10343,1154,10342,1154,10341,1154,10290,1150,10288,1150,10286,1147,10286,1145,10286,1142,10286,1140,10289,1138,10291,1137,10320,1137,10321,1135,10321,1134,10318,1131,10309,1131,10289,1130xe" filled="t" fillcolor="#39607A" stroked="f">
                <v:path arrowok="t"/>
                <v:fill type="solid"/>
              </v:shape>
              <v:shape style="position:absolute;left:10248;top:1052;width:153;height:109" coordorigin="10248,1052" coordsize="153,109" path="m10360,1059l10350,1059,10351,1060,10394,1102,10394,1107,10348,1153,10347,1154,10344,1154,10357,1154,10401,1109,10401,1100,10360,1059xe" filled="t" fillcolor="#39607A" stroked="f">
                <v:path arrowok="t"/>
                <v:fill type="solid"/>
              </v:shape>
              <v:shape style="position:absolute;left:10248;top:1052;width:153;height:109" coordorigin="10248,1052" coordsize="153,109" path="m10320,1137l10291,1137,10319,1139,10320,1138,10320,1137xe" filled="t" fillcolor="#39607A" stroked="f">
                <v:path arrowok="t"/>
                <v:fill type="solid"/>
              </v:shape>
              <v:shape style="position:absolute;left:10248;top:1052;width:153;height:109" coordorigin="10248,1052" coordsize="153,109" path="m10267,1052l10259,1052,10248,1062,10248,1071,10309,1131,10318,1131,10256,1069,10256,1065,10261,1059,10275,1059,10267,1052xe" filled="t" fillcolor="#39607A" stroked="f">
                <v:path arrowok="t"/>
                <v:fill type="solid"/>
              </v:shape>
              <v:shape style="position:absolute;left:10248;top:1052;width:153;height:109" coordorigin="10248,1052" coordsize="153,109" path="m10275,1059l10265,1059,10298,1092,10300,1092,10303,1089,10303,1087,10299,1083,10299,1079,10300,1078,10293,1078,10275,1059xe" filled="t" fillcolor="#39607A" stroked="f">
                <v:path arrowok="t"/>
                <v:fill type="solid"/>
              </v:shape>
              <v:shape style="position:absolute;left:10248;top:1052;width:153;height:109" coordorigin="10248,1052" coordsize="153,109" path="m10320,1075l10308,1075,10310,1075,10319,1084,10321,1084,10323,1082,10323,1080,10320,1076,10320,1075xe" filled="t" fillcolor="#39607A" stroked="f">
                <v:path arrowok="t"/>
                <v:fill type="solid"/>
              </v:shape>
              <v:shape style="position:absolute;left:10248;top:1052;width:153;height:109" coordorigin="10248,1052" coordsize="153,109" path="m10309,1068l10303,1068,10299,1069,10295,1074,10294,1076,10293,1078,10300,1078,10303,1075,10304,1075,10320,1075,10319,1071,10321,1070,10314,1070,10312,1069,10309,1068xe" filled="t" fillcolor="#39607A" stroked="f">
                <v:path arrowok="t"/>
                <v:fill type="solid"/>
              </v:shape>
              <v:shape style="position:absolute;left:10248;top:1052;width:153;height:109" coordorigin="10248,1052" coordsize="153,109" path="m10341,1067l10329,1067,10330,1067,10340,1077,10342,1077,10345,1074,10345,1072,10341,1068,10341,1067xe" filled="t" fillcolor="#39607A" stroked="f">
                <v:path arrowok="t"/>
                <v:fill type="solid"/>
              </v:shape>
              <v:shape style="position:absolute;left:10248;top:1052;width:153;height:109" coordorigin="10248,1052" coordsize="153,109" path="m10329,1060l10314,1070,10321,1070,10323,1067,10325,1067,10341,1067,10341,1064,10342,1063,10335,1063,10334,1062,10334,1062,10331,1061,10329,1060xe" filled="t" fillcolor="#39607A" stroked="f">
                <v:path arrowok="t"/>
                <v:fill type="solid"/>
              </v:shape>
              <v:shape style="position:absolute;left:10248;top:1052;width:153;height:109" coordorigin="10248,1052" coordsize="153,109" path="m10352,1053l10335,1063,10342,1063,10344,1060,10346,1060,10347,1059,10350,1059,10360,1059,10355,1054,10352,1053xe" filled="t" fillcolor="#39607A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419.955505pt;margin-top:45.264942pt;width:76.518083pt;height:10.4pt;mso-position-horizontal-relative:page;mso-position-vertical-relative:page;z-index:-767" type="#_x0000_t202" filled="f" stroked="f">
            <v:textbox inset="0,0,0,0">
              <w:txbxContent>
                <w:p>
                  <w:pPr>
                    <w:spacing w:line="201" w:lineRule="exact"/>
                    <w:ind w:left="20" w:right="0" w:firstLine="0"/>
                    <w:jc w:val="left"/>
                    <w:rPr>
                      <w:rFonts w:ascii="Circular Std Book" w:hAnsi="Circular Std Book" w:cs="Circular Std Book" w:eastAsia="Circular Std Book"/>
                      <w:sz w:val="17"/>
                      <w:szCs w:val="17"/>
                    </w:rPr>
                  </w:pPr>
                  <w:hyperlink r:id="rId8">
                    <w:r>
                      <w:rPr>
                        <w:rFonts w:ascii="Circular Std Book" w:hAnsi="Circular Std Book" w:cs="Circular Std Book" w:eastAsia="Circular Std Book"/>
                        <w:b w:val="0"/>
                        <w:bCs w:val="0"/>
                        <w:color w:val="39607A"/>
                        <w:spacing w:val="2"/>
                        <w:w w:val="100"/>
                        <w:sz w:val="17"/>
                        <w:szCs w:val="17"/>
                      </w:rPr>
                      <w:t>w</w:t>
                    </w:r>
                    <w:r>
                      <w:rPr>
                        <w:rFonts w:ascii="Circular Std Book" w:hAnsi="Circular Std Book" w:cs="Circular Std Book" w:eastAsia="Circular Std Book"/>
                        <w:b w:val="0"/>
                        <w:bCs w:val="0"/>
                        <w:color w:val="39607A"/>
                        <w:spacing w:val="2"/>
                        <w:w w:val="100"/>
                        <w:sz w:val="17"/>
                        <w:szCs w:val="17"/>
                      </w:rPr>
                      <w:t>w</w:t>
                    </w:r>
                    <w:r>
                      <w:rPr>
                        <w:rFonts w:ascii="Circular Std Book" w:hAnsi="Circular Std Book" w:cs="Circular Std Book" w:eastAsia="Circular Std Book"/>
                        <w:b w:val="0"/>
                        <w:bCs w:val="0"/>
                        <w:color w:val="39607A"/>
                        <w:spacing w:val="-9"/>
                        <w:w w:val="100"/>
                        <w:sz w:val="17"/>
                        <w:szCs w:val="17"/>
                      </w:rPr>
                      <w:t>w</w:t>
                    </w:r>
                    <w:r>
                      <w:rPr>
                        <w:rFonts w:ascii="Circular Std Book" w:hAnsi="Circular Std Book" w:cs="Circular Std Book" w:eastAsia="Circular Std Book"/>
                        <w:b w:val="0"/>
                        <w:bCs w:val="0"/>
                        <w:color w:val="39607A"/>
                        <w:spacing w:val="-7"/>
                        <w:w w:val="100"/>
                        <w:sz w:val="17"/>
                        <w:szCs w:val="17"/>
                      </w:rPr>
                      <w:t>.</w:t>
                    </w:r>
                    <w:r>
                      <w:rPr>
                        <w:rFonts w:ascii="Circular Std Book" w:hAnsi="Circular Std Book" w:cs="Circular Std Book" w:eastAsia="Circular Std Book"/>
                        <w:b w:val="0"/>
                        <w:bCs w:val="0"/>
                        <w:color w:val="39607A"/>
                        <w:spacing w:val="-2"/>
                        <w:w w:val="100"/>
                        <w:sz w:val="17"/>
                        <w:szCs w:val="17"/>
                      </w:rPr>
                      <w:t>ta</w:t>
                    </w:r>
                    <w:r>
                      <w:rPr>
                        <w:rFonts w:ascii="Circular Std Book" w:hAnsi="Circular Std Book" w:cs="Circular Std Book" w:eastAsia="Circular Std Book"/>
                        <w:b w:val="0"/>
                        <w:bCs w:val="0"/>
                        <w:color w:val="39607A"/>
                        <w:spacing w:val="-2"/>
                        <w:w w:val="100"/>
                        <w:sz w:val="17"/>
                        <w:szCs w:val="17"/>
                      </w:rPr>
                      <w:t>c</w:t>
                    </w:r>
                    <w:r>
                      <w:rPr>
                        <w:rFonts w:ascii="Circular Std Book" w:hAnsi="Circular Std Book" w:cs="Circular Std Book" w:eastAsia="Circular Std Book"/>
                        <w:b w:val="0"/>
                        <w:bCs w:val="0"/>
                        <w:color w:val="39607A"/>
                        <w:spacing w:val="-11"/>
                        <w:w w:val="100"/>
                        <w:sz w:val="17"/>
                        <w:szCs w:val="17"/>
                      </w:rPr>
                      <w:t>.</w:t>
                    </w:r>
                    <w:r>
                      <w:rPr>
                        <w:rFonts w:ascii="Circular Std Book" w:hAnsi="Circular Std Book" w:cs="Circular Std Book" w:eastAsia="Circular Std Book"/>
                        <w:b w:val="0"/>
                        <w:bCs w:val="0"/>
                        <w:color w:val="39607A"/>
                        <w:spacing w:val="-2"/>
                        <w:w w:val="100"/>
                        <w:sz w:val="17"/>
                        <w:szCs w:val="17"/>
                      </w:rPr>
                      <w:t>v</w:t>
                    </w:r>
                    <w:r>
                      <w:rPr>
                        <w:rFonts w:ascii="Circular Std Book" w:hAnsi="Circular Std Book" w:cs="Circular Std Book" w:eastAsia="Circular Std Book"/>
                        <w:b w:val="0"/>
                        <w:bCs w:val="0"/>
                        <w:color w:val="39607A"/>
                        <w:spacing w:val="-3"/>
                        <w:w w:val="100"/>
                        <w:sz w:val="17"/>
                        <w:szCs w:val="17"/>
                      </w:rPr>
                      <w:t>i</w:t>
                    </w:r>
                    <w:r>
                      <w:rPr>
                        <w:rFonts w:ascii="Circular Std Book" w:hAnsi="Circular Std Book" w:cs="Circular Std Book" w:eastAsia="Circular Std Book"/>
                        <w:b w:val="0"/>
                        <w:bCs w:val="0"/>
                        <w:color w:val="39607A"/>
                        <w:spacing w:val="-2"/>
                        <w:w w:val="100"/>
                        <w:sz w:val="17"/>
                        <w:szCs w:val="17"/>
                      </w:rPr>
                      <w:t>c</w:t>
                    </w:r>
                    <w:r>
                      <w:rPr>
                        <w:rFonts w:ascii="Circular Std Book" w:hAnsi="Circular Std Book" w:cs="Circular Std Book" w:eastAsia="Circular Std Book"/>
                        <w:b w:val="0"/>
                        <w:bCs w:val="0"/>
                        <w:color w:val="39607A"/>
                        <w:spacing w:val="-6"/>
                        <w:w w:val="100"/>
                        <w:sz w:val="17"/>
                        <w:szCs w:val="17"/>
                      </w:rPr>
                      <w:t>.</w:t>
                    </w:r>
                    <w:r>
                      <w:rPr>
                        <w:rFonts w:ascii="Circular Std Book" w:hAnsi="Circular Std Book" w:cs="Circular Std Book" w:eastAsia="Circular Std Book"/>
                        <w:b w:val="0"/>
                        <w:bCs w:val="0"/>
                        <w:color w:val="39607A"/>
                        <w:spacing w:val="-2"/>
                        <w:w w:val="100"/>
                        <w:sz w:val="17"/>
                        <w:szCs w:val="17"/>
                      </w:rPr>
                      <w:t>g</w:t>
                    </w:r>
                    <w:r>
                      <w:rPr>
                        <w:rFonts w:ascii="Circular Std Book" w:hAnsi="Circular Std Book" w:cs="Circular Std Book" w:eastAsia="Circular Std Book"/>
                        <w:b w:val="0"/>
                        <w:bCs w:val="0"/>
                        <w:color w:val="39607A"/>
                        <w:spacing w:val="-5"/>
                        <w:w w:val="100"/>
                        <w:sz w:val="17"/>
                        <w:szCs w:val="17"/>
                      </w:rPr>
                      <w:t>o</w:t>
                    </w:r>
                    <w:r>
                      <w:rPr>
                        <w:rFonts w:ascii="Circular Std Book" w:hAnsi="Circular Std Book" w:cs="Circular Std Book" w:eastAsia="Circular Std Book"/>
                        <w:b w:val="0"/>
                        <w:bCs w:val="0"/>
                        <w:color w:val="39607A"/>
                        <w:spacing w:val="-10"/>
                        <w:w w:val="100"/>
                        <w:sz w:val="17"/>
                        <w:szCs w:val="17"/>
                      </w:rPr>
                      <w:t>v</w:t>
                    </w:r>
                    <w:r>
                      <w:rPr>
                        <w:rFonts w:ascii="Circular Std Book" w:hAnsi="Circular Std Book" w:cs="Circular Std Book" w:eastAsia="Circular Std Book"/>
                        <w:b w:val="0"/>
                        <w:bCs w:val="0"/>
                        <w:color w:val="39607A"/>
                        <w:spacing w:val="-2"/>
                        <w:w w:val="100"/>
                        <w:sz w:val="17"/>
                        <w:szCs w:val="17"/>
                      </w:rPr>
                      <w:t>.</w:t>
                    </w:r>
                    <w:r>
                      <w:rPr>
                        <w:rFonts w:ascii="Circular Std Book" w:hAnsi="Circular Std Book" w:cs="Circular Std Book" w:eastAsia="Circular Std Book"/>
                        <w:b w:val="0"/>
                        <w:bCs w:val="0"/>
                        <w:color w:val="39607A"/>
                        <w:spacing w:val="-3"/>
                        <w:w w:val="100"/>
                        <w:sz w:val="17"/>
                        <w:szCs w:val="17"/>
                      </w:rPr>
                      <w:t>a</w:t>
                    </w:r>
                    <w:r>
                      <w:rPr>
                        <w:rFonts w:ascii="Circular Std Book" w:hAnsi="Circular Std Book" w:cs="Circular Std Book" w:eastAsia="Circular Std Book"/>
                        <w:b w:val="0"/>
                        <w:bCs w:val="0"/>
                        <w:color w:val="39607A"/>
                        <w:spacing w:val="0"/>
                        <w:w w:val="100"/>
                        <w:sz w:val="17"/>
                        <w:szCs w:val="17"/>
                      </w:rPr>
                      <w:t>u</w:t>
                    </w:r>
                    <w:r>
                      <w:rPr>
                        <w:rFonts w:ascii="Circular Std Book" w:hAnsi="Circular Std Book" w:cs="Circular Std Book" w:eastAsia="Circular Std Book"/>
                        <w:b w:val="0"/>
                        <w:bCs w:val="0"/>
                        <w:color w:val="000000"/>
                        <w:spacing w:val="0"/>
                        <w:w w:val="100"/>
                        <w:sz w:val="17"/>
                        <w:szCs w:val="17"/>
                      </w:rPr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523.115906pt;margin-top:45.264942pt;width:30.031641pt;height:10.4pt;mso-position-horizontal-relative:page;mso-position-vertical-relative:page;z-index:-766" type="#_x0000_t202" filled="f" stroked="f">
            <v:textbox inset="0,0,0,0">
              <w:txbxContent>
                <w:p>
                  <w:pPr>
                    <w:spacing w:line="201" w:lineRule="exact"/>
                    <w:ind w:left="20" w:right="0" w:firstLine="0"/>
                    <w:jc w:val="left"/>
                    <w:rPr>
                      <w:rFonts w:ascii="Circular Std Book" w:hAnsi="Circular Std Book" w:cs="Circular Std Book" w:eastAsia="Circular Std Book"/>
                      <w:sz w:val="17"/>
                      <w:szCs w:val="17"/>
                    </w:rPr>
                  </w:pP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17"/>
                      <w:szCs w:val="17"/>
                    </w:rPr>
                    <w:t>m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2"/>
                      <w:w w:val="100"/>
                      <w:sz w:val="17"/>
                      <w:szCs w:val="17"/>
                    </w:rPr>
                    <w:t>y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1"/>
                      <w:w w:val="100"/>
                      <w:sz w:val="17"/>
                      <w:szCs w:val="17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17"/>
                      <w:szCs w:val="17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17"/>
                      <w:szCs w:val="17"/>
                    </w:rPr>
                    <w:t>C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0000"/>
                      <w:spacing w:val="0"/>
                      <w:w w:val="100"/>
                      <w:sz w:val="17"/>
                      <w:szCs w:val="1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2.527313pt;margin-top:45.883144pt;width:54.188362pt;height:10.4pt;mso-position-horizontal-relative:page;mso-position-vertical-relative:page;z-index:-765" type="#_x0000_t202" filled="f" stroked="f">
            <v:textbox inset="0,0,0,0">
              <w:txbxContent>
                <w:p>
                  <w:pPr>
                    <w:spacing w:line="201" w:lineRule="exact"/>
                    <w:ind w:left="20" w:right="0" w:firstLine="0"/>
                    <w:jc w:val="left"/>
                    <w:rPr>
                      <w:rFonts w:ascii="Circular Std Book" w:hAnsi="Circular Std Book" w:cs="Circular Std Book" w:eastAsia="Circular Std Book"/>
                      <w:sz w:val="17"/>
                      <w:szCs w:val="17"/>
                    </w:rPr>
                  </w:pP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2"/>
                      <w:w w:val="100"/>
                      <w:sz w:val="17"/>
                      <w:szCs w:val="17"/>
                    </w:rPr>
                    <w:t>1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3"/>
                      <w:w w:val="100"/>
                      <w:sz w:val="17"/>
                      <w:szCs w:val="17"/>
                    </w:rPr>
                    <w:t>3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4"/>
                      <w:w w:val="100"/>
                      <w:sz w:val="17"/>
                      <w:szCs w:val="17"/>
                    </w:rPr>
                    <w:t>0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17"/>
                      <w:szCs w:val="17"/>
                    </w:rPr>
                    <w:t>0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4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4"/>
                      <w:w w:val="100"/>
                      <w:sz w:val="17"/>
                      <w:szCs w:val="17"/>
                    </w:rPr>
                    <w:t>6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4"/>
                      <w:w w:val="100"/>
                      <w:sz w:val="17"/>
                      <w:szCs w:val="17"/>
                    </w:rPr>
                    <w:t>5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17"/>
                      <w:szCs w:val="17"/>
                    </w:rPr>
                    <w:t>4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4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3"/>
                      <w:w w:val="100"/>
                      <w:sz w:val="17"/>
                      <w:szCs w:val="17"/>
                    </w:rPr>
                    <w:t>3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4"/>
                      <w:w w:val="100"/>
                      <w:sz w:val="17"/>
                      <w:szCs w:val="17"/>
                    </w:rPr>
                    <w:t>2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17"/>
                      <w:szCs w:val="17"/>
                    </w:rPr>
                    <w:t>9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0000"/>
                      <w:spacing w:val="0"/>
                      <w:w w:val="100"/>
                      <w:sz w:val="17"/>
                      <w:szCs w:val="1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692902pt;margin-top:159.634720pt;width:143.318007pt;height:41.996pt;mso-position-horizontal-relative:page;mso-position-vertical-relative:page;z-index:-764" type="#_x0000_t202" filled="f" stroked="f">
            <v:textbox inset="0,0,0,0">
              <w:txbxContent>
                <w:p>
                  <w:pPr>
                    <w:spacing w:line="404" w:lineRule="exact"/>
                    <w:ind w:left="20" w:right="0" w:firstLine="0"/>
                    <w:jc w:val="left"/>
                    <w:rPr>
                      <w:rFonts w:ascii="Circular ProTT Bold" w:hAnsi="Circular ProTT Bold" w:cs="Circular ProTT Bold" w:eastAsia="Circular ProTT Bold"/>
                      <w:sz w:val="36"/>
                      <w:szCs w:val="36"/>
                    </w:rPr>
                  </w:pP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2"/>
                      <w:w w:val="100"/>
                      <w:sz w:val="36"/>
                      <w:szCs w:val="36"/>
                    </w:rPr>
                    <w:t>A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0"/>
                      <w:w w:val="100"/>
                      <w:sz w:val="36"/>
                      <w:szCs w:val="36"/>
                    </w:rPr>
                    <w:t>n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0"/>
                      <w:w w:val="100"/>
                      <w:sz w:val="36"/>
                      <w:szCs w:val="36"/>
                    </w:rPr>
                    <w:t> 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3"/>
                      <w:w w:val="100"/>
                      <w:sz w:val="36"/>
                      <w:szCs w:val="36"/>
                    </w:rPr>
                    <w:t>E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4"/>
                      <w:w w:val="100"/>
                      <w:sz w:val="36"/>
                      <w:szCs w:val="36"/>
                    </w:rPr>
                    <w:t>a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5"/>
                      <w:w w:val="100"/>
                      <w:sz w:val="36"/>
                      <w:szCs w:val="36"/>
                    </w:rPr>
                    <w:t>r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3"/>
                      <w:w w:val="100"/>
                      <w:sz w:val="36"/>
                      <w:szCs w:val="36"/>
                    </w:rPr>
                    <w:t>l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0"/>
                      <w:w w:val="100"/>
                      <w:sz w:val="36"/>
                      <w:szCs w:val="36"/>
                    </w:rPr>
                    <w:t>y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0"/>
                      <w:w w:val="100"/>
                      <w:sz w:val="36"/>
                      <w:szCs w:val="36"/>
                    </w:rPr>
                    <w:t> 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2"/>
                      <w:w w:val="100"/>
                      <w:sz w:val="36"/>
                      <w:szCs w:val="36"/>
                    </w:rPr>
                    <w:t>S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5"/>
                      <w:w w:val="100"/>
                      <w:sz w:val="36"/>
                      <w:szCs w:val="36"/>
                    </w:rPr>
                    <w:t>u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3"/>
                      <w:w w:val="100"/>
                      <w:sz w:val="36"/>
                      <w:szCs w:val="36"/>
                    </w:rPr>
                    <w:t>p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1"/>
                      <w:w w:val="100"/>
                      <w:sz w:val="36"/>
                      <w:szCs w:val="36"/>
                    </w:rPr>
                    <w:t>p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3"/>
                      <w:w w:val="100"/>
                      <w:sz w:val="36"/>
                      <w:szCs w:val="36"/>
                    </w:rPr>
                    <w:t>o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5"/>
                      <w:w w:val="100"/>
                      <w:sz w:val="36"/>
                      <w:szCs w:val="36"/>
                    </w:rPr>
                    <w:t>r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0"/>
                      <w:w w:val="100"/>
                      <w:sz w:val="36"/>
                      <w:szCs w:val="36"/>
                    </w:rPr>
                    <w:t>t</w:t>
                  </w:r>
                  <w:r>
                    <w:rPr>
                      <w:rFonts w:ascii="Circular ProTT Bold" w:hAnsi="Circular ProTT Bold" w:cs="Circular ProTT Bold" w:eastAsia="Circular ProTT Bold"/>
                      <w:b w:val="0"/>
                      <w:bCs w:val="0"/>
                      <w:color w:val="000000"/>
                      <w:spacing w:val="0"/>
                      <w:w w:val="100"/>
                      <w:sz w:val="36"/>
                      <w:szCs w:val="36"/>
                    </w:rPr>
                  </w:r>
                </w:p>
                <w:p>
                  <w:pPr>
                    <w:spacing w:line="436" w:lineRule="exact"/>
                    <w:ind w:left="20" w:right="0" w:firstLine="0"/>
                    <w:jc w:val="left"/>
                    <w:rPr>
                      <w:rFonts w:ascii="Circular ProTT Bold" w:hAnsi="Circular ProTT Bold" w:cs="Circular ProTT Bold" w:eastAsia="Circular ProTT Bold"/>
                      <w:sz w:val="36"/>
                      <w:szCs w:val="36"/>
                    </w:rPr>
                  </w:pP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0"/>
                      <w:w w:val="100"/>
                      <w:sz w:val="36"/>
                      <w:szCs w:val="36"/>
                    </w:rPr>
                    <w:t>C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1"/>
                      <w:w w:val="100"/>
                      <w:sz w:val="36"/>
                      <w:szCs w:val="36"/>
                    </w:rPr>
                    <w:t>o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3"/>
                      <w:w w:val="100"/>
                      <w:sz w:val="36"/>
                      <w:szCs w:val="36"/>
                    </w:rPr>
                    <w:t>o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2"/>
                      <w:w w:val="100"/>
                      <w:sz w:val="36"/>
                      <w:szCs w:val="36"/>
                    </w:rPr>
                    <w:t>r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5"/>
                      <w:w w:val="100"/>
                      <w:sz w:val="36"/>
                      <w:szCs w:val="36"/>
                    </w:rPr>
                    <w:t>d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5"/>
                      <w:w w:val="100"/>
                      <w:sz w:val="36"/>
                      <w:szCs w:val="36"/>
                    </w:rPr>
                    <w:t>i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3"/>
                      <w:w w:val="100"/>
                      <w:sz w:val="36"/>
                      <w:szCs w:val="36"/>
                    </w:rPr>
                    <w:t>na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6"/>
                      <w:w w:val="100"/>
                      <w:sz w:val="36"/>
                      <w:szCs w:val="36"/>
                    </w:rPr>
                    <w:t>t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3"/>
                      <w:w w:val="100"/>
                      <w:sz w:val="36"/>
                      <w:szCs w:val="36"/>
                    </w:rPr>
                    <w:t>o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4"/>
                      <w:w w:val="100"/>
                      <w:sz w:val="36"/>
                      <w:szCs w:val="36"/>
                    </w:rPr>
                    <w:t>r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0"/>
                      <w:w w:val="100"/>
                      <w:sz w:val="36"/>
                      <w:szCs w:val="36"/>
                    </w:rPr>
                    <w:t>:</w:t>
                  </w:r>
                  <w:r>
                    <w:rPr>
                      <w:rFonts w:ascii="Circular ProTT Bold" w:hAnsi="Circular ProTT Bold" w:cs="Circular ProTT Bold" w:eastAsia="Circular ProTT Bold"/>
                      <w:b w:val="0"/>
                      <w:bCs w:val="0"/>
                      <w:color w:val="000000"/>
                      <w:spacing w:val="0"/>
                      <w:w w:val="100"/>
                      <w:sz w:val="36"/>
                      <w:szCs w:val="3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0.811005pt;margin-top:159.634720pt;width:211.19401pt;height:39.893916pt;mso-position-horizontal-relative:page;mso-position-vertical-relative:page;z-index:-763" type="#_x0000_t202" filled="f" stroked="f">
            <v:textbox inset="0,0,0,0">
              <w:txbxContent>
                <w:p>
                  <w:pPr>
                    <w:spacing w:line="404" w:lineRule="exact"/>
                    <w:ind w:left="20" w:right="0" w:firstLine="0"/>
                    <w:jc w:val="left"/>
                    <w:rPr>
                      <w:rFonts w:ascii="Circular ProTT Bold" w:hAnsi="Circular ProTT Bold" w:cs="Circular ProTT Bold" w:eastAsia="Circular ProTT Bold"/>
                      <w:sz w:val="36"/>
                      <w:szCs w:val="36"/>
                    </w:rPr>
                  </w:pP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2"/>
                      <w:w w:val="100"/>
                      <w:sz w:val="36"/>
                      <w:szCs w:val="36"/>
                    </w:rPr>
                    <w:t>W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3"/>
                      <w:w w:val="100"/>
                      <w:sz w:val="36"/>
                      <w:szCs w:val="36"/>
                    </w:rPr>
                    <w:t>h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3"/>
                      <w:w w:val="100"/>
                      <w:sz w:val="36"/>
                      <w:szCs w:val="36"/>
                    </w:rPr>
                    <w:t>a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0"/>
                      <w:w w:val="100"/>
                      <w:sz w:val="36"/>
                      <w:szCs w:val="36"/>
                    </w:rPr>
                    <w:t>t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0"/>
                      <w:w w:val="100"/>
                      <w:sz w:val="36"/>
                      <w:szCs w:val="36"/>
                    </w:rPr>
                    <w:t> 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10"/>
                      <w:w w:val="100"/>
                      <w:sz w:val="36"/>
                      <w:szCs w:val="36"/>
                    </w:rPr>
                    <w:t>y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3"/>
                      <w:w w:val="100"/>
                      <w:sz w:val="36"/>
                      <w:szCs w:val="36"/>
                    </w:rPr>
                    <w:t>o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0"/>
                      <w:w w:val="100"/>
                      <w:sz w:val="36"/>
                      <w:szCs w:val="36"/>
                    </w:rPr>
                    <w:t>u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0"/>
                      <w:w w:val="100"/>
                      <w:sz w:val="36"/>
                      <w:szCs w:val="36"/>
                    </w:rPr>
                    <w:t> 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2"/>
                      <w:w w:val="100"/>
                      <w:sz w:val="36"/>
                      <w:szCs w:val="36"/>
                    </w:rPr>
                    <w:t>n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0"/>
                      <w:w w:val="100"/>
                      <w:sz w:val="36"/>
                      <w:szCs w:val="36"/>
                    </w:rPr>
                    <w:t>eed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0"/>
                      <w:w w:val="100"/>
                      <w:sz w:val="36"/>
                      <w:szCs w:val="36"/>
                    </w:rPr>
                    <w:t> 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6"/>
                      <w:w w:val="100"/>
                      <w:sz w:val="36"/>
                      <w:szCs w:val="36"/>
                    </w:rPr>
                    <w:t>t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0"/>
                      <w:w w:val="100"/>
                      <w:sz w:val="36"/>
                      <w:szCs w:val="36"/>
                    </w:rPr>
                    <w:t>o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0"/>
                      <w:w w:val="100"/>
                      <w:sz w:val="36"/>
                      <w:szCs w:val="36"/>
                    </w:rPr>
                    <w:t> 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4"/>
                      <w:w w:val="100"/>
                      <w:sz w:val="36"/>
                      <w:szCs w:val="36"/>
                    </w:rPr>
                    <w:t>d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0"/>
                      <w:w w:val="100"/>
                      <w:sz w:val="36"/>
                      <w:szCs w:val="36"/>
                    </w:rPr>
                    <w:t>o</w:t>
                  </w:r>
                  <w:r>
                    <w:rPr>
                      <w:rFonts w:ascii="Circular ProTT Bold" w:hAnsi="Circular ProTT Bold" w:cs="Circular ProTT Bold" w:eastAsia="Circular ProTT Bold"/>
                      <w:b w:val="0"/>
                      <w:bCs w:val="0"/>
                      <w:color w:val="000000"/>
                      <w:spacing w:val="0"/>
                      <w:w w:val="100"/>
                      <w:sz w:val="36"/>
                      <w:szCs w:val="36"/>
                    </w:rPr>
                  </w:r>
                </w:p>
                <w:p>
                  <w:pPr>
                    <w:spacing w:line="140" w:lineRule="exact" w:before="6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pStyle w:val="BodyTex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-16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6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v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6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8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.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692902pt;margin-top:205.372192pt;width:7.1pt;height:37.0866pt;mso-position-horizontal-relative:page;mso-position-vertical-relative:page;z-index:-762" type="#_x0000_t202" filled="f" stroked="f">
            <v:textbox inset="0,0,0,0">
              <w:txbxContent>
                <w:p>
                  <w:pPr>
                    <w:spacing w:line="323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30"/>
                      <w:szCs w:val="3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009CDC"/>
                      <w:spacing w:val="0"/>
                      <w:w w:val="95"/>
                      <w:sz w:val="30"/>
                      <w:szCs w:val="30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  <w:p>
                  <w:pPr>
                    <w:spacing w:before="56"/>
                    <w:ind w:left="20" w:right="0" w:firstLine="0"/>
                    <w:jc w:val="left"/>
                    <w:rPr>
                      <w:rFonts w:ascii="Arial" w:hAnsi="Arial" w:cs="Arial" w:eastAsia="Arial"/>
                      <w:sz w:val="30"/>
                      <w:szCs w:val="3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009CDC"/>
                      <w:spacing w:val="0"/>
                      <w:w w:val="95"/>
                      <w:sz w:val="30"/>
                      <w:szCs w:val="30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7.031502pt;margin-top:208.111328pt;width:202.25201pt;height:124.2598pt;mso-position-horizontal-relative:page;mso-position-vertical-relative:page;z-index:-761" type="#_x0000_t202" filled="f" stroked="f">
            <v:textbox inset="0,0,0,0">
              <w:txbxContent>
                <w:p>
                  <w:pPr>
                    <w:pStyle w:val="BodyText"/>
                    <w:spacing w:line="222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2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2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k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2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2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-2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3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2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2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2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-16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spacing w:line="170" w:lineRule="exact" w:before="2"/>
                    <w:rPr>
                      <w:sz w:val="17"/>
                      <w:szCs w:val="17"/>
                    </w:rPr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pStyle w:val="BodyTex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2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3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f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f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w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-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,</w:t>
                  </w:r>
                  <w:r>
                    <w:rPr>
                      <w:b w:val="0"/>
                      <w:bCs w:val="0"/>
                      <w:spacing w:val="-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f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-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271" w:lineRule="auto" w:before="30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1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ss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1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1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ug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ut</w:t>
                  </w:r>
                  <w:r>
                    <w:rPr>
                      <w:b w:val="0"/>
                      <w:bCs w:val="0"/>
                      <w:spacing w:val="2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j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ur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f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pi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spacing w:line="140" w:lineRule="exact" w:before="2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pStyle w:val="BodyText"/>
                    <w:spacing w:line="271" w:lineRule="auto"/>
                    <w:ind w:right="622"/>
                    <w:jc w:val="left"/>
                  </w:pPr>
                  <w:r>
                    <w:rPr>
                      <w:b w:val="0"/>
                      <w:bCs w:val="0"/>
                      <w:spacing w:val="1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2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2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-2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b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-2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k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spacing w:val="-2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is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92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q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3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7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v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spacing w:line="140" w:lineRule="exact" w:before="2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pStyle w:val="BodyText"/>
                    <w:spacing w:line="271" w:lineRule="auto"/>
                    <w:ind w:right="205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ig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upp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6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3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7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v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6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1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w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1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-1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v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-1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1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1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0.811005pt;margin-top:213.609573pt;width:157.671208pt;height:14pt;mso-position-horizontal-relative:page;mso-position-vertical-relative:page;z-index:-760" type="#_x0000_t202" filled="f" stroked="f">
            <v:textbox inset="0,0,0,0">
              <w:txbxContent>
                <w:p>
                  <w:pPr>
                    <w:spacing w:line="277" w:lineRule="exact"/>
                    <w:ind w:left="20" w:right="0" w:firstLine="0"/>
                    <w:jc w:val="left"/>
                    <w:rPr>
                      <w:rFonts w:ascii="Circular Std Book" w:hAnsi="Circular Std Book" w:cs="Circular Std Book" w:eastAsia="Circular Std Book"/>
                      <w:sz w:val="24"/>
                      <w:szCs w:val="24"/>
                    </w:rPr>
                  </w:pP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0"/>
                      <w:w w:val="100"/>
                      <w:sz w:val="24"/>
                      <w:szCs w:val="24"/>
                    </w:rPr>
                    <w:t>Y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u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8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ee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8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4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8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u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1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8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3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h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8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6"/>
                      <w:w w:val="100"/>
                      <w:sz w:val="24"/>
                      <w:szCs w:val="24"/>
                    </w:rPr>
                    <w:t>y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2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-5"/>
                      <w:w w:val="100"/>
                      <w:sz w:val="24"/>
                      <w:szCs w:val="24"/>
                    </w:rPr>
                    <w:t>u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39607A"/>
                      <w:spacing w:val="0"/>
                      <w:w w:val="100"/>
                      <w:sz w:val="24"/>
                      <w:szCs w:val="24"/>
                    </w:rPr>
                    <w:t>: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0.811005pt;margin-top:231.214691pt;width:7.1pt;height:17pt;mso-position-horizontal-relative:page;mso-position-vertical-relative:page;z-index:-759" type="#_x0000_t202" filled="f" stroked="f">
            <v:textbox inset="0,0,0,0">
              <w:txbxContent>
                <w:p>
                  <w:pPr>
                    <w:spacing w:line="323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30"/>
                      <w:szCs w:val="3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009CDC"/>
                      <w:spacing w:val="0"/>
                      <w:w w:val="95"/>
                      <w:sz w:val="30"/>
                      <w:szCs w:val="30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2.146515pt;margin-top:233.953842pt;width:226.326096pt;height:281.433100pt;mso-position-horizontal-relative:page;mso-position-vertical-relative:page;z-index:-758" type="#_x0000_t202" filled="f" stroked="f">
            <v:textbox inset="0,0,0,0">
              <w:txbxContent>
                <w:p>
                  <w:pPr>
                    <w:pStyle w:val="BodyText"/>
                    <w:spacing w:line="222" w:lineRule="exact"/>
                    <w:ind w:right="6"/>
                    <w:jc w:val="left"/>
                  </w:pPr>
                  <w:r>
                    <w:rPr>
                      <w:b w:val="0"/>
                      <w:bCs w:val="0"/>
                      <w:spacing w:val="1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is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ss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j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w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271" w:lineRule="auto" w:before="30"/>
                    <w:ind w:right="426"/>
                    <w:jc w:val="left"/>
                  </w:pP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ss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pi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un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he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ss</w:t>
                  </w:r>
                  <w:r>
                    <w:rPr>
                      <w:b w:val="0"/>
                      <w:bCs w:val="0"/>
                      <w:spacing w:val="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f</w:t>
                  </w:r>
                  <w:r>
                    <w:rPr>
                      <w:b w:val="0"/>
                      <w:bCs w:val="0"/>
                      <w:spacing w:val="7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abi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spacing w:line="140" w:lineRule="exact" w:before="2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pStyle w:val="BodyText"/>
                    <w:spacing w:line="271" w:lineRule="auto"/>
                    <w:ind w:right="6"/>
                    <w:jc w:val="left"/>
                  </w:pP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v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-1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v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v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1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w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-1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1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-1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6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27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-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ss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spacing w:val="0"/>
                      <w:w w:val="96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app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pr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abi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ui</w:t>
                  </w:r>
                  <w:r>
                    <w:rPr>
                      <w:b w:val="0"/>
                      <w:bCs w:val="0"/>
                      <w:spacing w:val="4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ur</w:t>
                  </w:r>
                  <w:r>
                    <w:rPr>
                      <w:b w:val="0"/>
                      <w:bCs w:val="0"/>
                      <w:spacing w:val="2"/>
                      <w:w w:val="97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1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1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3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f</w:t>
                  </w:r>
                  <w:r>
                    <w:rPr>
                      <w:b w:val="0"/>
                      <w:bCs w:val="0"/>
                      <w:spacing w:val="-1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j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6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402" w:lineRule="exact" w:before="8"/>
                    <w:ind w:right="5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v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6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b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101"/>
                    </w:rPr>
                    <w:t> 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7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k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spacing w:val="-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w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-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ar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-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upp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6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di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222" w:lineRule="exact"/>
                    <w:ind w:right="6"/>
                    <w:jc w:val="left"/>
                  </w:pP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spacing w:val="-1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-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ss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1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b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1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is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271" w:lineRule="auto" w:before="30"/>
                    <w:ind w:right="447"/>
                    <w:jc w:val="left"/>
                  </w:pP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6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-7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-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.</w:t>
                  </w:r>
                  <w:r>
                    <w:rPr>
                      <w:b w:val="0"/>
                      <w:bCs w:val="0"/>
                      <w:spacing w:val="-7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f</w:t>
                  </w:r>
                  <w:r>
                    <w:rPr>
                      <w:b w:val="0"/>
                      <w:bCs w:val="0"/>
                      <w:spacing w:val="-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’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6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9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,</w:t>
                  </w:r>
                  <w:r>
                    <w:rPr>
                      <w:b w:val="0"/>
                      <w:bCs w:val="0"/>
                      <w:spacing w:val="-2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b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2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is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ss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spacing w:val="-2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2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v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spacing w:val="-2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101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de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de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spacing w:line="140" w:lineRule="exact" w:before="2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pStyle w:val="BodyText"/>
                    <w:spacing w:line="271" w:lineRule="auto"/>
                    <w:ind w:right="157"/>
                    <w:jc w:val="left"/>
                  </w:pPr>
                  <w:r>
                    <w:rPr>
                      <w:b w:val="0"/>
                      <w:bCs w:val="0"/>
                      <w:spacing w:val="-3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b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6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</w:t>
                  </w:r>
                  <w:r>
                    <w:rPr>
                      <w:b w:val="0"/>
                      <w:bCs w:val="0"/>
                      <w:spacing w:val="-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spacing w:val="-3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6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-1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6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27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4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k</w:t>
                  </w:r>
                  <w:r>
                    <w:rPr>
                      <w:b w:val="0"/>
                      <w:bCs w:val="0"/>
                      <w:spacing w:val="-4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4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6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4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101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ab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3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upp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6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3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7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v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3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3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b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3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app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pr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1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3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101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17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spacing w:line="140" w:lineRule="exact" w:before="2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pStyle w:val="BodyText"/>
                    <w:spacing w:line="271" w:lineRule="auto"/>
                    <w:ind w:right="192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16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-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6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f</w:t>
                  </w:r>
                  <w:r>
                    <w:rPr>
                      <w:b w:val="0"/>
                      <w:bCs w:val="0"/>
                      <w:spacing w:val="-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-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v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6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q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692902pt;margin-top:271.54541pt;width:7.1pt;height:17pt;mso-position-horizontal-relative:page;mso-position-vertical-relative:page;z-index:-757" type="#_x0000_t202" filled="f" stroked="f">
            <v:textbox inset="0,0,0,0">
              <w:txbxContent>
                <w:p>
                  <w:pPr>
                    <w:spacing w:line="323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30"/>
                      <w:szCs w:val="3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009CDC"/>
                      <w:spacing w:val="0"/>
                      <w:w w:val="95"/>
                      <w:sz w:val="30"/>
                      <w:szCs w:val="30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0.811005pt;margin-top:277.301300pt;width:7.1pt;height:17pt;mso-position-horizontal-relative:page;mso-position-vertical-relative:page;z-index:-756" type="#_x0000_t202" filled="f" stroked="f">
            <v:textbox inset="0,0,0,0">
              <w:txbxContent>
                <w:p>
                  <w:pPr>
                    <w:spacing w:line="323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30"/>
                      <w:szCs w:val="3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009CDC"/>
                      <w:spacing w:val="0"/>
                      <w:w w:val="95"/>
                      <w:sz w:val="30"/>
                      <w:szCs w:val="30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692902pt;margin-top:304.631989pt;width:7.1pt;height:17pt;mso-position-horizontal-relative:page;mso-position-vertical-relative:page;z-index:-755" type="#_x0000_t202" filled="f" stroked="f">
            <v:textbox inset="0,0,0,0">
              <w:txbxContent>
                <w:p>
                  <w:pPr>
                    <w:spacing w:line="323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30"/>
                      <w:szCs w:val="3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009CDC"/>
                      <w:spacing w:val="0"/>
                      <w:w w:val="95"/>
                      <w:sz w:val="30"/>
                      <w:szCs w:val="30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0.811005pt;margin-top:336.387909pt;width:7.1pt;height:37.0866pt;mso-position-horizontal-relative:page;mso-position-vertical-relative:page;z-index:-754" type="#_x0000_t202" filled="f" stroked="f">
            <v:textbox inset="0,0,0,0">
              <w:txbxContent>
                <w:p>
                  <w:pPr>
                    <w:spacing w:line="323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30"/>
                      <w:szCs w:val="3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009CDC"/>
                      <w:spacing w:val="0"/>
                      <w:w w:val="95"/>
                      <w:sz w:val="30"/>
                      <w:szCs w:val="30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  <w:p>
                  <w:pPr>
                    <w:spacing w:before="56"/>
                    <w:ind w:left="20" w:right="0" w:firstLine="0"/>
                    <w:jc w:val="left"/>
                    <w:rPr>
                      <w:rFonts w:ascii="Arial" w:hAnsi="Arial" w:cs="Arial" w:eastAsia="Arial"/>
                      <w:sz w:val="30"/>
                      <w:szCs w:val="3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009CDC"/>
                      <w:spacing w:val="0"/>
                      <w:w w:val="95"/>
                      <w:sz w:val="30"/>
                      <w:szCs w:val="30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692902pt;margin-top:337.718689pt;width:7.1pt;height:17pt;mso-position-horizontal-relative:page;mso-position-vertical-relative:page;z-index:-753" type="#_x0000_t202" filled="f" stroked="f">
            <v:textbox inset="0,0,0,0">
              <w:txbxContent>
                <w:p>
                  <w:pPr>
                    <w:spacing w:line="323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30"/>
                      <w:szCs w:val="3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009CDC"/>
                      <w:spacing w:val="0"/>
                      <w:w w:val="95"/>
                      <w:sz w:val="30"/>
                      <w:szCs w:val="30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7.031502pt;margin-top:340.457825pt;width:214.91601pt;height:216.433pt;mso-position-horizontal-relative:page;mso-position-vertical-relative:page;z-index:-752" type="#_x0000_t202" filled="f" stroked="f">
            <v:textbox inset="0,0,0,0">
              <w:txbxContent>
                <w:p>
                  <w:pPr>
                    <w:pStyle w:val="BodyText"/>
                    <w:spacing w:line="222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-10"/>
                      <w:w w:val="95"/>
                    </w:rPr>
                    <w:t>W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k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2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-6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-1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w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-1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7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-2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5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1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6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7"/>
                      <w:w w:val="95"/>
                    </w:rPr>
                    <w:t>v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-1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1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6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271" w:lineRule="auto" w:before="30"/>
                    <w:ind w:right="349"/>
                    <w:jc w:val="left"/>
                  </w:pPr>
                  <w:r>
                    <w:rPr>
                      <w:b w:val="0"/>
                      <w:bCs w:val="0"/>
                      <w:spacing w:val="-2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3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3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3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g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3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3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3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k</w:t>
                  </w:r>
                  <w:r>
                    <w:rPr>
                      <w:b w:val="0"/>
                      <w:bCs w:val="0"/>
                      <w:spacing w:val="0"/>
                      <w:w w:val="90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an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3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un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3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spacing w:line="140" w:lineRule="exact" w:before="2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pStyle w:val="BodyText"/>
                    <w:spacing w:line="271" w:lineRule="auto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1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6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-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v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92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17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nd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nd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spacing w:line="140" w:lineRule="exact" w:before="2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pStyle w:val="BodyText"/>
                    <w:spacing w:line="271" w:lineRule="auto"/>
                    <w:ind w:right="255"/>
                    <w:jc w:val="left"/>
                  </w:pPr>
                  <w:r>
                    <w:rPr>
                      <w:b w:val="0"/>
                      <w:bCs w:val="0"/>
                      <w:spacing w:val="1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1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nd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nd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1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w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-1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v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27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-4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ss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v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6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6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v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v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1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1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1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is</w:t>
                  </w:r>
                  <w:r>
                    <w:rPr>
                      <w:b w:val="0"/>
                      <w:bCs w:val="0"/>
                      <w:spacing w:val="-1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k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spacing w:val="-1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w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1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spacing w:val="0"/>
                      <w:w w:val="96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-1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v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18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spacing w:line="140" w:lineRule="exact" w:before="2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pStyle w:val="BodyText"/>
                    <w:spacing w:line="271" w:lineRule="auto"/>
                    <w:ind w:right="122"/>
                    <w:jc w:val="left"/>
                  </w:pPr>
                  <w:r>
                    <w:rPr>
                      <w:b w:val="0"/>
                      <w:bCs w:val="0"/>
                      <w:spacing w:val="-3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la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-1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1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1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de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de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1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101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-1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1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1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spacing w:val="-1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1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1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402" w:lineRule="exact" w:before="8"/>
                    <w:ind w:right="215"/>
                    <w:jc w:val="left"/>
                  </w:pPr>
                  <w:r>
                    <w:rPr>
                      <w:b w:val="0"/>
                      <w:bCs w:val="0"/>
                      <w:spacing w:val="1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upp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6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3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j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ur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nd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nd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6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-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-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spacing w:val="-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ss</w:t>
                  </w:r>
                  <w:r>
                    <w:rPr>
                      <w:b w:val="0"/>
                      <w:bCs w:val="0"/>
                      <w:spacing w:val="-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-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q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2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,</w:t>
                  </w:r>
                  <w:r>
                    <w:rPr>
                      <w:b w:val="0"/>
                      <w:bCs w:val="0"/>
                      <w:spacing w:val="-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222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-1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1"/>
                      <w:w w:val="95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spacing w:val="-1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spacing w:val="-1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spacing w:val="-1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spacing w:val="1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spacing w:val="-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spacing w:val="-3"/>
                      <w:w w:val="95"/>
                    </w:rPr>
                    <w:t>v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692902pt;margin-top:383.805298pt;width:7.1pt;height:17pt;mso-position-horizontal-relative:page;mso-position-vertical-relative:page;z-index:-751" type="#_x0000_t202" filled="f" stroked="f">
            <v:textbox inset="0,0,0,0">
              <w:txbxContent>
                <w:p>
                  <w:pPr>
                    <w:spacing w:line="323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30"/>
                      <w:szCs w:val="3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009CDC"/>
                      <w:spacing w:val="0"/>
                      <w:w w:val="95"/>
                      <w:sz w:val="30"/>
                      <w:szCs w:val="30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692902pt;margin-top:416.891907pt;width:7.1pt;height:17pt;mso-position-horizontal-relative:page;mso-position-vertical-relative:page;z-index:-750" type="#_x0000_t202" filled="f" stroked="f">
            <v:textbox inset="0,0,0,0">
              <w:txbxContent>
                <w:p>
                  <w:pPr>
                    <w:spacing w:line="323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30"/>
                      <w:szCs w:val="3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009CDC"/>
                      <w:spacing w:val="0"/>
                      <w:w w:val="95"/>
                      <w:sz w:val="30"/>
                      <w:szCs w:val="30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0.811005pt;margin-top:428.561188pt;width:7.1pt;height:17pt;mso-position-horizontal-relative:page;mso-position-vertical-relative:page;z-index:-749" type="#_x0000_t202" filled="f" stroked="f">
            <v:textbox inset="0,0,0,0">
              <w:txbxContent>
                <w:p>
                  <w:pPr>
                    <w:spacing w:line="323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30"/>
                      <w:szCs w:val="3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009CDC"/>
                      <w:spacing w:val="0"/>
                      <w:w w:val="95"/>
                      <w:sz w:val="30"/>
                      <w:szCs w:val="30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692902pt;margin-top:475.978485pt;width:7.1pt;height:17pt;mso-position-horizontal-relative:page;mso-position-vertical-relative:page;z-index:-748" type="#_x0000_t202" filled="f" stroked="f">
            <v:textbox inset="0,0,0,0">
              <w:txbxContent>
                <w:p>
                  <w:pPr>
                    <w:spacing w:line="323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30"/>
                      <w:szCs w:val="3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009CDC"/>
                      <w:spacing w:val="0"/>
                      <w:w w:val="95"/>
                      <w:sz w:val="30"/>
                      <w:szCs w:val="30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0.811005pt;margin-top:487.647797pt;width:7.1pt;height:17pt;mso-position-horizontal-relative:page;mso-position-vertical-relative:page;z-index:-747" type="#_x0000_t202" filled="f" stroked="f">
            <v:textbox inset="0,0,0,0">
              <w:txbxContent>
                <w:p>
                  <w:pPr>
                    <w:spacing w:line="323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30"/>
                      <w:szCs w:val="3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009CDC"/>
                      <w:spacing w:val="0"/>
                      <w:w w:val="95"/>
                      <w:sz w:val="30"/>
                      <w:szCs w:val="30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692902pt;margin-top:509.065094pt;width:7.1pt;height:37.0866pt;mso-position-horizontal-relative:page;mso-position-vertical-relative:page;z-index:-746" type="#_x0000_t202" filled="f" stroked="f">
            <v:textbox inset="0,0,0,0">
              <w:txbxContent>
                <w:p>
                  <w:pPr>
                    <w:spacing w:line="323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30"/>
                      <w:szCs w:val="3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009CDC"/>
                      <w:spacing w:val="0"/>
                      <w:w w:val="95"/>
                      <w:sz w:val="30"/>
                      <w:szCs w:val="30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  <w:p>
                  <w:pPr>
                    <w:spacing w:before="56"/>
                    <w:ind w:left="20" w:right="0" w:firstLine="0"/>
                    <w:jc w:val="left"/>
                    <w:rPr>
                      <w:rFonts w:ascii="Arial" w:hAnsi="Arial" w:cs="Arial" w:eastAsia="Arial"/>
                      <w:sz w:val="30"/>
                      <w:szCs w:val="3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009CDC"/>
                      <w:spacing w:val="0"/>
                      <w:w w:val="95"/>
                      <w:sz w:val="30"/>
                      <w:szCs w:val="30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9.159607pt;margin-top:524.886963pt;width:212.844011pt;height:64.0pt;mso-position-horizontal-relative:page;mso-position-vertical-relative:page;z-index:-745" type="#_x0000_t202" filled="f" stroked="f">
            <v:textbox inset="0,0,0,0">
              <w:txbxContent>
                <w:p>
                  <w:pPr>
                    <w:spacing w:line="222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2"/>
                      <w:w w:val="95"/>
                      <w:sz w:val="20"/>
                      <w:szCs w:val="20"/>
                    </w:rPr>
                    <w:t>P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2"/>
                      <w:w w:val="95"/>
                      <w:sz w:val="20"/>
                      <w:szCs w:val="20"/>
                    </w:rPr>
                    <w:t>l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s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21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3"/>
                      <w:w w:val="95"/>
                      <w:sz w:val="20"/>
                      <w:szCs w:val="20"/>
                    </w:rPr>
                    <w:t>c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o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n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2"/>
                      <w:w w:val="95"/>
                      <w:sz w:val="20"/>
                      <w:szCs w:val="20"/>
                    </w:rPr>
                    <w:t>t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5"/>
                      <w:w w:val="95"/>
                      <w:sz w:val="20"/>
                      <w:szCs w:val="20"/>
                    </w:rPr>
                    <w:t>c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t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20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3"/>
                      <w:w w:val="95"/>
                      <w:sz w:val="20"/>
                      <w:szCs w:val="20"/>
                    </w:rPr>
                    <w:t>y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o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2"/>
                      <w:w w:val="95"/>
                      <w:sz w:val="20"/>
                      <w:szCs w:val="20"/>
                    </w:rPr>
                    <w:t>u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r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21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2"/>
                      <w:w w:val="95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2"/>
                      <w:w w:val="95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r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2"/>
                      <w:w w:val="95"/>
                      <w:sz w:val="20"/>
                      <w:szCs w:val="20"/>
                    </w:rPr>
                    <w:t>l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y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20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S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2"/>
                      <w:w w:val="95"/>
                      <w:sz w:val="20"/>
                      <w:szCs w:val="20"/>
                    </w:rPr>
                    <w:t>u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p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p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o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4"/>
                      <w:w w:val="95"/>
                      <w:sz w:val="20"/>
                      <w:szCs w:val="20"/>
                    </w:rPr>
                    <w:t>r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t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21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2"/>
                      <w:w w:val="95"/>
                      <w:sz w:val="20"/>
                      <w:szCs w:val="20"/>
                    </w:rPr>
                    <w:t>C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o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o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r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d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i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2"/>
                      <w:w w:val="95"/>
                      <w:sz w:val="20"/>
                      <w:szCs w:val="20"/>
                    </w:rPr>
                    <w:t>n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2"/>
                      <w:w w:val="95"/>
                      <w:sz w:val="20"/>
                      <w:szCs w:val="20"/>
                    </w:rPr>
                    <w:t>t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o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  <w:p>
                  <w:pPr>
                    <w:spacing w:line="271" w:lineRule="auto" w:before="30"/>
                    <w:ind w:left="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i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f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26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3"/>
                      <w:w w:val="95"/>
                      <w:sz w:val="20"/>
                      <w:szCs w:val="20"/>
                    </w:rPr>
                    <w:t>y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o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u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25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2"/>
                      <w:w w:val="95"/>
                      <w:sz w:val="20"/>
                      <w:szCs w:val="20"/>
                    </w:rPr>
                    <w:t>h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4"/>
                      <w:w w:val="95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3"/>
                      <w:w w:val="95"/>
                      <w:sz w:val="20"/>
                      <w:szCs w:val="20"/>
                    </w:rPr>
                    <w:t>v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25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2"/>
                      <w:w w:val="95"/>
                      <w:sz w:val="20"/>
                      <w:szCs w:val="20"/>
                    </w:rPr>
                    <w:t>q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2"/>
                      <w:w w:val="95"/>
                      <w:sz w:val="20"/>
                      <w:szCs w:val="20"/>
                    </w:rPr>
                    <w:t>u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2"/>
                      <w:w w:val="95"/>
                      <w:sz w:val="20"/>
                      <w:szCs w:val="20"/>
                    </w:rPr>
                    <w:t>s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t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i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o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n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s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25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o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r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26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5"/>
                      <w:w w:val="95"/>
                      <w:sz w:val="20"/>
                      <w:szCs w:val="20"/>
                    </w:rPr>
                    <w:t>c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3"/>
                      <w:w w:val="95"/>
                      <w:sz w:val="20"/>
                      <w:szCs w:val="20"/>
                    </w:rPr>
                    <w:t>o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3"/>
                      <w:w w:val="95"/>
                      <w:sz w:val="20"/>
                      <w:szCs w:val="20"/>
                    </w:rPr>
                    <w:t>n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5"/>
                      <w:w w:val="95"/>
                      <w:sz w:val="20"/>
                      <w:szCs w:val="20"/>
                    </w:rPr>
                    <w:t>c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1"/>
                      <w:w w:val="95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2"/>
                      <w:w w:val="95"/>
                      <w:sz w:val="20"/>
                      <w:szCs w:val="20"/>
                    </w:rPr>
                    <w:t>r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4"/>
                      <w:w w:val="95"/>
                      <w:sz w:val="20"/>
                      <w:szCs w:val="20"/>
                    </w:rPr>
                    <w:t>n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s.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30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16"/>
                      <w:w w:val="95"/>
                      <w:sz w:val="20"/>
                      <w:szCs w:val="20"/>
                    </w:rPr>
                    <w:t>Y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3"/>
                      <w:w w:val="95"/>
                      <w:sz w:val="20"/>
                      <w:szCs w:val="20"/>
                    </w:rPr>
                    <w:t>o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2"/>
                      <w:w w:val="95"/>
                      <w:sz w:val="20"/>
                      <w:szCs w:val="20"/>
                    </w:rPr>
                    <w:t>u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r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30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2"/>
                      <w:w w:val="95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2"/>
                      <w:w w:val="95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2"/>
                      <w:w w:val="95"/>
                      <w:sz w:val="20"/>
                      <w:szCs w:val="20"/>
                    </w:rPr>
                    <w:t>r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2"/>
                      <w:w w:val="95"/>
                      <w:sz w:val="20"/>
                      <w:szCs w:val="20"/>
                    </w:rPr>
                    <w:t>l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y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8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3"/>
                      <w:w w:val="95"/>
                      <w:sz w:val="20"/>
                      <w:szCs w:val="20"/>
                    </w:rPr>
                    <w:t>S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2"/>
                      <w:w w:val="95"/>
                      <w:sz w:val="20"/>
                      <w:szCs w:val="20"/>
                    </w:rPr>
                    <w:t>u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3"/>
                      <w:w w:val="95"/>
                      <w:sz w:val="20"/>
                      <w:szCs w:val="20"/>
                    </w:rPr>
                    <w:t>p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3"/>
                      <w:w w:val="95"/>
                      <w:sz w:val="20"/>
                      <w:szCs w:val="20"/>
                    </w:rPr>
                    <w:t>p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3"/>
                      <w:w w:val="95"/>
                      <w:sz w:val="20"/>
                      <w:szCs w:val="20"/>
                    </w:rPr>
                    <w:t>o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r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t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18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1"/>
                      <w:w w:val="95"/>
                      <w:sz w:val="20"/>
                      <w:szCs w:val="20"/>
                    </w:rPr>
                    <w:t>C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3"/>
                      <w:w w:val="95"/>
                      <w:sz w:val="20"/>
                      <w:szCs w:val="20"/>
                    </w:rPr>
                    <w:t>o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3"/>
                      <w:w w:val="95"/>
                      <w:sz w:val="20"/>
                      <w:szCs w:val="20"/>
                    </w:rPr>
                    <w:t>o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3"/>
                      <w:w w:val="95"/>
                      <w:sz w:val="20"/>
                      <w:szCs w:val="20"/>
                    </w:rPr>
                    <w:t>r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3"/>
                      <w:w w:val="95"/>
                      <w:sz w:val="20"/>
                      <w:szCs w:val="20"/>
                    </w:rPr>
                    <w:t>d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3"/>
                      <w:w w:val="95"/>
                      <w:sz w:val="20"/>
                      <w:szCs w:val="20"/>
                    </w:rPr>
                    <w:t>i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2"/>
                      <w:w w:val="95"/>
                      <w:sz w:val="20"/>
                      <w:szCs w:val="20"/>
                    </w:rPr>
                    <w:t>n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4"/>
                      <w:w w:val="95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4"/>
                      <w:w w:val="95"/>
                      <w:sz w:val="20"/>
                      <w:szCs w:val="20"/>
                    </w:rPr>
                    <w:t>t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3"/>
                      <w:w w:val="95"/>
                      <w:sz w:val="20"/>
                      <w:szCs w:val="20"/>
                    </w:rPr>
                    <w:t>o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r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17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2"/>
                      <w:w w:val="95"/>
                      <w:sz w:val="20"/>
                      <w:szCs w:val="20"/>
                    </w:rPr>
                    <w:t>w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3"/>
                      <w:w w:val="95"/>
                      <w:sz w:val="20"/>
                      <w:szCs w:val="20"/>
                    </w:rPr>
                    <w:t>i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2"/>
                      <w:w w:val="95"/>
                      <w:sz w:val="20"/>
                      <w:szCs w:val="20"/>
                    </w:rPr>
                    <w:t>l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l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17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3"/>
                      <w:w w:val="95"/>
                      <w:sz w:val="20"/>
                      <w:szCs w:val="20"/>
                    </w:rPr>
                    <w:t>b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18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2"/>
                      <w:w w:val="95"/>
                      <w:sz w:val="20"/>
                      <w:szCs w:val="20"/>
                    </w:rPr>
                    <w:t>h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2"/>
                      <w:w w:val="95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3"/>
                      <w:w w:val="95"/>
                      <w:sz w:val="20"/>
                      <w:szCs w:val="20"/>
                    </w:rPr>
                    <w:t>p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7"/>
                      <w:w w:val="95"/>
                      <w:sz w:val="20"/>
                      <w:szCs w:val="20"/>
                    </w:rPr>
                    <w:t>p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y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17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4"/>
                      <w:w w:val="95"/>
                      <w:sz w:val="20"/>
                      <w:szCs w:val="20"/>
                    </w:rPr>
                    <w:t>t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o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17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2"/>
                      <w:w w:val="95"/>
                      <w:sz w:val="20"/>
                      <w:szCs w:val="20"/>
                    </w:rPr>
                    <w:t>v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4"/>
                      <w:w w:val="95"/>
                      <w:sz w:val="20"/>
                      <w:szCs w:val="20"/>
                    </w:rPr>
                    <w:t>i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3"/>
                      <w:w w:val="95"/>
                      <w:sz w:val="20"/>
                      <w:szCs w:val="20"/>
                    </w:rPr>
                    <w:t>s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4"/>
                      <w:w w:val="95"/>
                      <w:sz w:val="20"/>
                      <w:szCs w:val="20"/>
                    </w:rPr>
                    <w:t>i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t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17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6"/>
                      <w:w w:val="95"/>
                      <w:sz w:val="20"/>
                      <w:szCs w:val="20"/>
                    </w:rPr>
                    <w:t>y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3"/>
                      <w:w w:val="95"/>
                      <w:sz w:val="20"/>
                      <w:szCs w:val="20"/>
                    </w:rPr>
                    <w:t>o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u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18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4"/>
                      <w:w w:val="95"/>
                      <w:sz w:val="20"/>
                      <w:szCs w:val="20"/>
                    </w:rPr>
                    <w:t>t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o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2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3"/>
                      <w:w w:val="95"/>
                      <w:sz w:val="20"/>
                      <w:szCs w:val="20"/>
                    </w:rPr>
                    <w:t>d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4"/>
                      <w:w w:val="95"/>
                      <w:sz w:val="20"/>
                      <w:szCs w:val="20"/>
                    </w:rPr>
                    <w:t>i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4"/>
                      <w:w w:val="95"/>
                      <w:sz w:val="20"/>
                      <w:szCs w:val="20"/>
                    </w:rPr>
                    <w:t>s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3"/>
                      <w:w w:val="95"/>
                      <w:sz w:val="20"/>
                      <w:szCs w:val="20"/>
                    </w:rPr>
                    <w:t>c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4"/>
                      <w:w w:val="95"/>
                      <w:sz w:val="20"/>
                      <w:szCs w:val="20"/>
                    </w:rPr>
                    <w:t>u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4"/>
                      <w:w w:val="95"/>
                      <w:sz w:val="20"/>
                      <w:szCs w:val="20"/>
                    </w:rPr>
                    <w:t>s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s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28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1"/>
                      <w:w w:val="95"/>
                      <w:sz w:val="20"/>
                      <w:szCs w:val="20"/>
                    </w:rPr>
                    <w:t>t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3"/>
                      <w:w w:val="95"/>
                      <w:sz w:val="20"/>
                      <w:szCs w:val="20"/>
                    </w:rPr>
                    <w:t>h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3"/>
                      <w:w w:val="95"/>
                      <w:sz w:val="20"/>
                      <w:szCs w:val="20"/>
                    </w:rPr>
                    <w:t>i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2"/>
                      <w:w w:val="95"/>
                      <w:sz w:val="20"/>
                      <w:szCs w:val="20"/>
                    </w:rPr>
                    <w:t>n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4"/>
                      <w:w w:val="95"/>
                      <w:sz w:val="20"/>
                      <w:szCs w:val="20"/>
                    </w:rPr>
                    <w:t>g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s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27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i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n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21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m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o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r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22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2"/>
                      <w:w w:val="95"/>
                      <w:sz w:val="20"/>
                      <w:szCs w:val="20"/>
                    </w:rPr>
                    <w:t>d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2"/>
                      <w:w w:val="95"/>
                      <w:sz w:val="20"/>
                      <w:szCs w:val="20"/>
                    </w:rPr>
                    <w:t>t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i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l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22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2"/>
                      <w:w w:val="95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2"/>
                      <w:w w:val="95"/>
                      <w:sz w:val="20"/>
                      <w:szCs w:val="20"/>
                    </w:rPr>
                    <w:t>n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d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22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2"/>
                      <w:w w:val="95"/>
                      <w:sz w:val="20"/>
                      <w:szCs w:val="20"/>
                    </w:rPr>
                    <w:t>t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o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22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p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r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4"/>
                      <w:w w:val="95"/>
                      <w:sz w:val="20"/>
                      <w:szCs w:val="20"/>
                    </w:rPr>
                    <w:t>o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v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i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2"/>
                      <w:w w:val="95"/>
                      <w:sz w:val="20"/>
                      <w:szCs w:val="20"/>
                    </w:rPr>
                    <w:t>d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21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3"/>
                      <w:w w:val="95"/>
                      <w:sz w:val="20"/>
                      <w:szCs w:val="20"/>
                    </w:rPr>
                    <w:t>y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o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u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1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w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i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1"/>
                      <w:w w:val="95"/>
                      <w:sz w:val="20"/>
                      <w:szCs w:val="20"/>
                    </w:rPr>
                    <w:t>t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h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1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3"/>
                      <w:w w:val="95"/>
                      <w:sz w:val="20"/>
                      <w:szCs w:val="20"/>
                    </w:rPr>
                    <w:t>r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1"/>
                      <w:w w:val="95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2"/>
                      <w:w w:val="95"/>
                      <w:sz w:val="20"/>
                      <w:szCs w:val="20"/>
                    </w:rPr>
                    <w:t>l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5"/>
                      <w:w w:val="95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2"/>
                      <w:w w:val="95"/>
                      <w:sz w:val="20"/>
                      <w:szCs w:val="20"/>
                    </w:rPr>
                    <w:t>v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2"/>
                      <w:w w:val="95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3"/>
                      <w:w w:val="95"/>
                      <w:sz w:val="20"/>
                      <w:szCs w:val="20"/>
                    </w:rPr>
                    <w:t>n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t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9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3"/>
                      <w:w w:val="95"/>
                      <w:sz w:val="20"/>
                      <w:szCs w:val="20"/>
                    </w:rPr>
                    <w:t>bo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2"/>
                      <w:w w:val="95"/>
                      <w:sz w:val="20"/>
                      <w:szCs w:val="20"/>
                    </w:rPr>
                    <w:t>ok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2"/>
                      <w:w w:val="95"/>
                      <w:sz w:val="20"/>
                      <w:szCs w:val="20"/>
                    </w:rPr>
                    <w:t>l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2"/>
                      <w:w w:val="95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t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s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10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2"/>
                      <w:w w:val="95"/>
                      <w:sz w:val="20"/>
                      <w:szCs w:val="20"/>
                    </w:rPr>
                    <w:t>o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r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9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3"/>
                      <w:w w:val="95"/>
                      <w:sz w:val="20"/>
                      <w:szCs w:val="20"/>
                    </w:rPr>
                    <w:t>i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3"/>
                      <w:w w:val="95"/>
                      <w:sz w:val="20"/>
                      <w:szCs w:val="20"/>
                    </w:rPr>
                    <w:t>n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2"/>
                      <w:w w:val="95"/>
                      <w:sz w:val="20"/>
                      <w:szCs w:val="20"/>
                    </w:rPr>
                    <w:t>f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2"/>
                      <w:w w:val="95"/>
                      <w:sz w:val="20"/>
                      <w:szCs w:val="20"/>
                    </w:rPr>
                    <w:t>or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1"/>
                      <w:w w:val="95"/>
                      <w:sz w:val="20"/>
                      <w:szCs w:val="20"/>
                    </w:rPr>
                    <w:t>m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4"/>
                      <w:w w:val="95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2"/>
                      <w:w w:val="95"/>
                      <w:sz w:val="20"/>
                      <w:szCs w:val="20"/>
                    </w:rPr>
                    <w:t>t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3"/>
                      <w:w w:val="95"/>
                      <w:sz w:val="20"/>
                      <w:szCs w:val="20"/>
                    </w:rPr>
                    <w:t>io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n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10"/>
                      <w:w w:val="95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3"/>
                      <w:w w:val="95"/>
                      <w:sz w:val="20"/>
                      <w:szCs w:val="20"/>
                    </w:rPr>
                    <w:t>s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3"/>
                      <w:w w:val="95"/>
                      <w:sz w:val="20"/>
                      <w:szCs w:val="20"/>
                    </w:rPr>
                    <w:t>h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2"/>
                      <w:w w:val="95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-2"/>
                      <w:w w:val="95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t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s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9607A"/>
                      <w:spacing w:val="0"/>
                      <w:w w:val="95"/>
                      <w:sz w:val="20"/>
                      <w:szCs w:val="20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6.305908pt;margin-top:798.371948pt;width:7.450001pt;height:12.0pt;mso-position-horizontal-relative:page;mso-position-vertical-relative:page;z-index:-744" type="#_x0000_t202" filled="f" stroked="f">
            <v:textbox inset="0,0,0,0">
              <w:txbxContent>
                <w:p>
                  <w:pPr>
                    <w:pStyle w:val="BodyText"/>
                    <w:spacing w:line="222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009CDC"/>
                      <w:spacing w:val="0"/>
                      <w:w w:val="100"/>
                    </w:rPr>
                    <w:t>7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06" w:h="16840"/>
          <w:pgMar w:top="1560" w:bottom="280" w:left="1680" w:right="168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.000015pt;width:595.275pt;height:841.89pt;mso-position-horizontal-relative:page;mso-position-vertical-relative:page;z-index:-743" coordorigin="0,0" coordsize="11906,16838">
            <v:shape style="position:absolute;left:0;top:0;width:11906;height:16838" coordorigin="0,0" coordsize="11906,16838" path="m0,16838l11906,16838,11906,0,0,0,0,16838xe" filled="t" fillcolor="#39607A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80.355011pt;margin-top:756.296021pt;width:83.8527pt;height:47.94pt;mso-position-horizontal-relative:page;mso-position-vertical-relative:page;z-index:-742" coordorigin="9607,15126" coordsize="1677,959">
            <v:group style="position:absolute;left:10375;top:15643;width:58;height:2" coordorigin="10375,15643" coordsize="58,2">
              <v:shape style="position:absolute;left:10375;top:15643;width:58;height:2" coordorigin="10375,15643" coordsize="58,0" path="m10375,15643l10433,15643e" filled="t" fillcolor="#FFFFFF" stroked="f">
                <v:path arrowok="t"/>
                <v:fill type="solid"/>
              </v:shape>
            </v:group>
            <v:group style="position:absolute;left:10506;top:15426;width:226;height:220" coordorigin="10506,15426" coordsize="226,220">
              <v:shape style="position:absolute;left:10506;top:15426;width:226;height:220" coordorigin="10506,15426" coordsize="226,220" path="m10618,15426l10554,15445,10513,15494,10506,15515,10507,15542,10532,15606,10581,15642,10600,15646,10627,15645,10692,15620,10719,15590,10618,15590,10596,15585,10579,15573,10568,15554,10570,15527,10578,15506,10592,15492,10609,15485,10717,15485,10716,15482,10671,15438,10630,15427,10618,15426xe" filled="t" fillcolor="#FFFFFF" stroked="f">
                <v:path arrowok="t"/>
                <v:fill type="solid"/>
              </v:shape>
              <v:shape style="position:absolute;left:10506;top:15426;width:226;height:220" coordorigin="10506,15426" coordsize="226,220" path="m10717,15485l10609,15485,10634,15488,10654,15499,10667,15514,10672,15534,10668,15557,10655,15575,10638,15587,10618,15590,10719,15590,10728,15572,10732,15552,10730,15525,10725,15502,10717,15485xe" filled="t" fillcolor="#FFFFFF" stroked="f">
                <v:path arrowok="t"/>
                <v:fill type="solid"/>
              </v:shape>
            </v:group>
            <v:group style="position:absolute;left:10762;top:15431;width:178;height:212" coordorigin="10762,15431" coordsize="178,212">
              <v:shape style="position:absolute;left:10762;top:15431;width:178;height:212" coordorigin="10762,15431" coordsize="178,212" path="m10762,15431l10762,15643,10820,15643,10820,15585,10910,15585,10903,15572,10919,15559,10931,15543,10934,15533,10820,15533,10820,15483,10935,15483,10927,15466,10913,15450,10895,15439,10873,15432,10762,15431xe" filled="t" fillcolor="#FFFFFF" stroked="f">
                <v:path arrowok="t"/>
                <v:fill type="solid"/>
              </v:shape>
              <v:shape style="position:absolute;left:10762;top:15431;width:178;height:212" coordorigin="10762,15431" coordsize="178,212" path="m10910,15585l10847,15585,10874,15643,10939,15643,10910,15585xe" filled="t" fillcolor="#FFFFFF" stroked="f">
                <v:path arrowok="t"/>
                <v:fill type="solid"/>
              </v:shape>
              <v:shape style="position:absolute;left:10762;top:15431;width:178;height:212" coordorigin="10762,15431" coordsize="178,212" path="m10935,15483l10872,15483,10881,15498,10881,15519,10872,15533,10934,15533,10938,15523,10940,15508,10937,15486,10935,15483xe" filled="t" fillcolor="#FFFFFF" stroked="f">
                <v:path arrowok="t"/>
                <v:fill type="solid"/>
              </v:shape>
            </v:group>
            <v:group style="position:absolute;left:11004;top:15431;width:2;height:212" coordorigin="11004,15431" coordsize="2,212">
              <v:shape style="position:absolute;left:11004;top:15431;width:2;height:212" coordorigin="11004,15431" coordsize="0,212" path="m11004,15431l11004,15643e" filled="f" stroked="t" strokeweight="3.009pt" strokecolor="#FFFFFF">
                <v:path arrowok="t"/>
              </v:shape>
            </v:group>
            <v:group style="position:absolute;left:11056;top:15431;width:218;height:212" coordorigin="11056,15431" coordsize="218,212">
              <v:shape style="position:absolute;left:11056;top:15431;width:218;height:212" coordorigin="11056,15431" coordsize="218,212" path="m11176,15431l11154,15431,11056,15643,11118,15643,11129,15619,11263,15619,11240,15569,11146,15569,11165,15527,11221,15527,11176,15431xe" filled="t" fillcolor="#FFFFFF" stroked="f">
                <v:path arrowok="t"/>
                <v:fill type="solid"/>
              </v:shape>
              <v:shape style="position:absolute;left:11056;top:15431;width:218;height:212" coordorigin="11056,15431" coordsize="218,212" path="m11263,15619l11202,15619,11212,15643,11274,15643,11263,15619xe" filled="t" fillcolor="#FFFFFF" stroked="f">
                <v:path arrowok="t"/>
                <v:fill type="solid"/>
              </v:shape>
              <v:shape style="position:absolute;left:11056;top:15431;width:218;height:212" coordorigin="11056,15431" coordsize="218,212" path="m11221,15527l11166,15527,11184,15569,11240,15569,11221,15527xe" filled="t" fillcolor="#FFFFFF" stroked="f">
                <v:path arrowok="t"/>
                <v:fill type="solid"/>
              </v:shape>
            </v:group>
            <v:group style="position:absolute;left:9617;top:15136;width:874;height:939" coordorigin="9617,15136" coordsize="874,939">
              <v:shape style="position:absolute;left:9617;top:15136;width:874;height:939" coordorigin="9617,15136" coordsize="874,939" path="m10171,15433l10066,15433,10066,15641,9851,15641,10052,16075,10252,15644,10220,15644,10193,15643,10130,15617,10096,15567,10092,15547,10094,15521,10123,15462,10158,15437,10171,15433xe" filled="t" fillcolor="#FFFFFF" stroked="f">
                <v:path arrowok="t"/>
                <v:fill type="solid"/>
              </v:shape>
              <v:shape style="position:absolute;left:9617;top:15136;width:874;height:939" coordorigin="9617,15136" coordsize="874,939" path="m10258,15631l10240,15639,10220,15644,10252,15644,10258,15631xe" filled="t" fillcolor="#FFFFFF" stroked="f">
                <v:path arrowok="t"/>
                <v:fill type="solid"/>
              </v:shape>
              <v:shape style="position:absolute;left:9617;top:15136;width:874;height:939" coordorigin="9617,15136" coordsize="874,939" path="m10433,15483l10375,15483,10375,15643,10433,15643,10433,15483xe" filled="t" fillcolor="#FFFFFF" stroked="f">
                <v:path arrowok="t"/>
                <v:fill type="solid"/>
              </v:shape>
              <v:shape style="position:absolute;left:9617;top:15136;width:874;height:939" coordorigin="9617,15136" coordsize="874,939" path="m10487,15136l9617,15136,9755,15433,9989,15433,9892,15641,10006,15641,10006,15433,10171,15433,10178,15431,10200,15428,10352,15428,10487,15136xe" filled="t" fillcolor="#FFFFFF" stroked="f">
                <v:path arrowok="t"/>
                <v:fill type="solid"/>
              </v:shape>
              <v:shape style="position:absolute;left:9617;top:15136;width:874;height:939" coordorigin="9617,15136" coordsize="874,939" path="m10216,15486l10189,15489,10170,15499,10157,15514,10152,15533,10156,15556,10168,15575,10186,15586,10213,15585,10232,15579,10244,15569,10286,15569,10314,15510,10248,15510,10234,15495,10216,15486xe" filled="t" fillcolor="#FFFFFF" stroked="f">
                <v:path arrowok="t"/>
                <v:fill type="solid"/>
              </v:shape>
              <v:shape style="position:absolute;left:9617;top:15136;width:874;height:939" coordorigin="9617,15136" coordsize="874,939" path="m10286,15569l10244,15569,10280,15583,10286,15569xe" filled="t" fillcolor="#FFFFFF" stroked="f">
                <v:path arrowok="t"/>
                <v:fill type="solid"/>
              </v:shape>
              <v:shape style="position:absolute;left:9617;top:15136;width:874;height:939" coordorigin="9617,15136" coordsize="874,939" path="m9924,15433l9819,15433,9872,15547,9924,15433xe" filled="t" fillcolor="#FFFFFF" stroked="f">
                <v:path arrowok="t"/>
                <v:fill type="solid"/>
              </v:shape>
              <v:shape style="position:absolute;left:9617;top:15136;width:874;height:939" coordorigin="9617,15136" coordsize="874,939" path="m10352,15428l10200,15428,10223,15430,10243,15436,10262,15445,10278,15458,10291,15473,10248,15510,10314,15510,10326,15483,10491,15483,10491,15431,10350,15431,10352,15428xe" filled="t" fillcolor="#FFFFFF" stroked="f">
                <v:path arrowok="t"/>
                <v:fill type="solid"/>
              </v:shape>
            </v:group>
            <v:group style="position:absolute;left:10375;top:15643;width:58;height:2" coordorigin="10375,15643" coordsize="58,2">
              <v:shape style="position:absolute;left:10375;top:15643;width:58;height:2" coordorigin="10375,15643" coordsize="58,0" path="m10375,15643l10433,15643e" filled="t" fillcolor="#FFFFFF" stroked="f">
                <v:path arrowok="t"/>
                <v:fill type="solid"/>
              </v:shape>
            </v:group>
            <v:group style="position:absolute;left:10369;top:15730;width:83;height:105" coordorigin="10369,15730" coordsize="83,105">
              <v:shape style="position:absolute;left:10369;top:15730;width:83;height:105" coordorigin="10369,15730" coordsize="83,105" path="m10375,15806l10369,15826,10382,15832,10402,15835,10430,15833,10446,15821,10447,15818,10395,15818,10383,15812,10375,15806xe" filled="t" fillcolor="#FFFFFF" stroked="f">
                <v:path arrowok="t"/>
                <v:fill type="solid"/>
              </v:shape>
              <v:shape style="position:absolute;left:10369;top:15730;width:83;height:105" coordorigin="10369,15730" coordsize="83,105" path="m10418,15730l10391,15731,10375,15744,10369,15766,10379,15784,10401,15792,10422,15795,10430,15798,10430,15813,10421,15818,10447,15818,10452,15797,10440,15781,10419,15773,10400,15770,10391,15768,10391,15752,10399,15747,10446,15747,10450,15738,10436,15732,10418,15730xe" filled="t" fillcolor="#FFFFFF" stroked="f">
                <v:path arrowok="t"/>
                <v:fill type="solid"/>
              </v:shape>
              <v:shape style="position:absolute;left:10369;top:15730;width:83;height:105" coordorigin="10369,15730" coordsize="83,105" path="m10446,15747l10423,15747,10433,15751,10441,15756,10446,15747xe" filled="t" fillcolor="#FFFFFF" stroked="f">
                <v:path arrowok="t"/>
                <v:fill type="solid"/>
              </v:shape>
            </v:group>
            <v:group style="position:absolute;left:10458;top:15740;width:66;height:97" coordorigin="10458,15740" coordsize="66,97">
              <v:shape style="position:absolute;left:10458;top:15740;width:66;height:97" coordorigin="10458,15740" coordsize="66,97" path="m10492,15780l10472,15780,10472,15808,10479,15830,10500,15837,10510,15837,10518,15834,10524,15829,10519,15819,10497,15819,10492,15815,10492,15780xe" filled="t" fillcolor="#FFFFFF" stroked="f">
                <v:path arrowok="t"/>
                <v:fill type="solid"/>
              </v:shape>
              <v:shape style="position:absolute;left:10458;top:15740;width:66;height:97" coordorigin="10458,15740" coordsize="66,97" path="m10517,15814l10513,15816,10508,15819,10519,15819,10517,15814xe" filled="t" fillcolor="#FFFFFF" stroked="f">
                <v:path arrowok="t"/>
                <v:fill type="solid"/>
              </v:shape>
              <v:shape style="position:absolute;left:10458;top:15740;width:66;height:97" coordorigin="10458,15740" coordsize="66,97" path="m10519,15762l10458,15762,10458,15780,10519,15780,10519,15762xe" filled="t" fillcolor="#FFFFFF" stroked="f">
                <v:path arrowok="t"/>
                <v:fill type="solid"/>
              </v:shape>
              <v:shape style="position:absolute;left:10458;top:15740;width:66;height:97" coordorigin="10458,15740" coordsize="66,97" path="m10492,15740l10472,15740,10472,15762,10492,15762,10492,15740xe" filled="t" fillcolor="#FFFFFF" stroked="f">
                <v:path arrowok="t"/>
                <v:fill type="solid"/>
              </v:shape>
            </v:group>
            <v:group style="position:absolute;left:10530;top:15760;width:74;height:77" coordorigin="10530,15760" coordsize="74,77">
              <v:shape style="position:absolute;left:10530;top:15760;width:74;height:77" coordorigin="10530,15760" coordsize="74,77" path="m10573,15760l10558,15760,10542,15768,10532,15785,10530,15813,10543,15831,10563,15837,10573,15837,10580,15833,10585,15827,10604,15827,10604,15819,10555,15819,10548,15810,10548,15787,10555,15778,10604,15778,10604,15770,10585,15770,10580,15764,10573,15760xe" filled="t" fillcolor="#FFFFFF" stroked="f">
                <v:path arrowok="t"/>
                <v:fill type="solid"/>
              </v:shape>
              <v:shape style="position:absolute;left:10530;top:15760;width:74;height:77" coordorigin="10530,15760" coordsize="74,77" path="m10604,15827l10585,15827,10585,15835,10604,15835,10604,15827xe" filled="t" fillcolor="#FFFFFF" stroked="f">
                <v:path arrowok="t"/>
                <v:fill type="solid"/>
              </v:shape>
              <v:shape style="position:absolute;left:10530;top:15760;width:74;height:77" coordorigin="10530,15760" coordsize="74,77" path="m10604,15778l10578,15778,10586,15787,10586,15810,10578,15819,10604,15819,10604,15778xe" filled="t" fillcolor="#FFFFFF" stroked="f">
                <v:path arrowok="t"/>
                <v:fill type="solid"/>
              </v:shape>
              <v:shape style="position:absolute;left:10530;top:15760;width:74;height:77" coordorigin="10530,15760" coordsize="74,77" path="m10604,15762l10585,15762,10585,15770,10604,15770,10604,15762xe" filled="t" fillcolor="#FFFFFF" stroked="f">
                <v:path arrowok="t"/>
                <v:fill type="solid"/>
              </v:shape>
            </v:group>
            <v:group style="position:absolute;left:10615;top:15740;width:66;height:97" coordorigin="10615,15740" coordsize="66,97">
              <v:shape style="position:absolute;left:10615;top:15740;width:66;height:97" coordorigin="10615,15740" coordsize="66,97" path="m10649,15780l10629,15780,10629,15808,10636,15830,10656,15837,10667,15837,10674,15834,10681,15829,10675,15819,10653,15819,10649,15815,10649,15780xe" filled="t" fillcolor="#FFFFFF" stroked="f">
                <v:path arrowok="t"/>
                <v:fill type="solid"/>
              </v:shape>
              <v:shape style="position:absolute;left:10615;top:15740;width:66;height:97" coordorigin="10615,15740" coordsize="66,97" path="m10673,15814l10669,15816,10664,15819,10675,15819,10673,15814xe" filled="t" fillcolor="#FFFFFF" stroked="f">
                <v:path arrowok="t"/>
                <v:fill type="solid"/>
              </v:shape>
              <v:shape style="position:absolute;left:10615;top:15740;width:66;height:97" coordorigin="10615,15740" coordsize="66,97" path="m10675,15762l10615,15762,10615,15780,10675,15780,10675,15762xe" filled="t" fillcolor="#FFFFFF" stroked="f">
                <v:path arrowok="t"/>
                <v:fill type="solid"/>
              </v:shape>
              <v:shape style="position:absolute;left:10615;top:15740;width:66;height:97" coordorigin="10615,15740" coordsize="66,97" path="m10649,15740l10629,15740,10629,15762,10649,15762,10649,15740xe" filled="t" fillcolor="#FFFFFF" stroked="f">
                <v:path arrowok="t"/>
                <v:fill type="solid"/>
              </v:shape>
            </v:group>
            <v:group style="position:absolute;left:10687;top:15761;width:70;height:76" coordorigin="10687,15761" coordsize="70,76">
              <v:shape style="position:absolute;left:10687;top:15761;width:70;height:76" coordorigin="10687,15761" coordsize="70,76" path="m10714,15761l10698,15769,10689,15786,10687,15815,10700,15831,10722,15837,10734,15837,10745,15834,10753,15826,10748,15820,10714,15820,10706,15816,10704,15805,10756,15805,10757,15804,10757,15799,10755,15792,10704,15792,10706,15783,10712,15777,10750,15777,10738,15765,10714,15761xe" filled="t" fillcolor="#FFFFFF" stroked="f">
                <v:path arrowok="t"/>
                <v:fill type="solid"/>
              </v:shape>
              <v:shape style="position:absolute;left:10687;top:15761;width:70;height:76" coordorigin="10687,15761" coordsize="70,76" path="m10742,15813l10736,15818,10730,15820,10748,15820,10742,15813xe" filled="t" fillcolor="#FFFFFF" stroked="f">
                <v:path arrowok="t"/>
                <v:fill type="solid"/>
              </v:shape>
              <v:shape style="position:absolute;left:10687;top:15761;width:70;height:76" coordorigin="10687,15761" coordsize="70,76" path="m10750,15777l10729,15777,10735,15782,10737,15792,10755,15792,10752,15779,10750,15777xe" filled="t" fillcolor="#FFFFFF" stroked="f">
                <v:path arrowok="t"/>
                <v:fill type="solid"/>
              </v:shape>
            </v:group>
            <v:group style="position:absolute;left:10365;top:15864;width:106;height:106" coordorigin="10365,15864" coordsize="106,106">
              <v:shape style="position:absolute;left:10365;top:15864;width:106;height:106" coordorigin="10365,15864" coordsize="106,106" path="m10410,15864l10392,15871,10377,15884,10368,15905,10365,15932,10373,15949,10388,15962,10409,15969,10437,15971,10455,15960,10461,15950,10404,15950,10391,15935,10387,15908,10399,15890,10419,15884,10456,15884,10460,15880,10453,15873,10436,15866,10410,15864xe" filled="t" fillcolor="#FFFFFF" stroked="f">
                <v:path arrowok="t"/>
                <v:fill type="solid"/>
              </v:shape>
              <v:shape style="position:absolute;left:10365;top:15864;width:106;height:106" coordorigin="10365,15864" coordsize="106,106" path="m10471,15913l10422,15913,10422,15930,10446,15940,10432,15949,10404,15950,10461,15950,10467,15942,10471,15919,10471,15915,10471,15913xe" filled="t" fillcolor="#FFFFFF" stroked="f">
                <v:path arrowok="t"/>
                <v:fill type="solid"/>
              </v:shape>
              <v:shape style="position:absolute;left:10365;top:15864;width:106;height:106" coordorigin="10365,15864" coordsize="106,106" path="m10456,15884l10430,15884,10439,15888,10445,15895,10456,15884xe" filled="t" fillcolor="#FFFFFF" stroked="f">
                <v:path arrowok="t"/>
                <v:fill type="solid"/>
              </v:shape>
            </v:group>
            <v:group style="position:absolute;left:10482;top:15896;width:78;height:73" coordorigin="10482,15896" coordsize="78,73">
              <v:shape style="position:absolute;left:10482;top:15896;width:78;height:73" coordorigin="10482,15896" coordsize="78,73" path="m10517,15896l10499,15903,10486,15919,10482,15945,10491,15959,10510,15968,10538,15970,10554,15956,10555,15955,10510,15955,10501,15947,10501,15923,10510,15915,10554,15915,10541,15902,10517,15896xe" filled="t" fillcolor="#FFFFFF" stroked="f">
                <v:path arrowok="t"/>
                <v:fill type="solid"/>
              </v:shape>
              <v:shape style="position:absolute;left:10482;top:15896;width:78;height:73" coordorigin="10482,15896" coordsize="78,73" path="m10554,15915l10532,15915,10540,15923,10540,15947,10532,15955,10555,15955,10560,15935,10556,15916,10554,15915xe" filled="t" fillcolor="#FFFFFF" stroked="f">
                <v:path arrowok="t"/>
                <v:fill type="solid"/>
              </v:shape>
            </v:group>
            <v:group style="position:absolute;left:10562;top:15898;width:80;height:73" coordorigin="10562,15898" coordsize="80,73">
              <v:shape style="position:absolute;left:10562;top:15898;width:80;height:73" coordorigin="10562,15898" coordsize="80,73" path="m10584,15898l10562,15898,10591,15971,10614,15971,10622,15951,10603,15951,10584,15898xe" filled="t" fillcolor="#FFFFFF" stroked="f">
                <v:path arrowok="t"/>
                <v:fill type="solid"/>
              </v:shape>
              <v:shape style="position:absolute;left:10562;top:15898;width:80;height:73" coordorigin="10562,15898" coordsize="80,73" path="m10643,15898l10622,15898,10603,15951,10622,15951,10643,15898xe" filled="t" fillcolor="#FFFFFF" stroked="f">
                <v:path arrowok="t"/>
                <v:fill type="solid"/>
              </v:shape>
            </v:group>
            <v:group style="position:absolute;left:10648;top:15897;width:70;height:76" coordorigin="10648,15897" coordsize="70,76">
              <v:shape style="position:absolute;left:10648;top:15897;width:70;height:76" coordorigin="10648,15897" coordsize="70,76" path="m10674,15897l10659,15905,10650,15923,10648,15951,10661,15967,10683,15973,10695,15973,10706,15970,10714,15962,10709,15957,10675,15957,10667,15952,10665,15941,10717,15941,10717,15940,10718,15935,10716,15928,10665,15928,10667,15919,10672,15913,10711,15913,10699,15902,10674,15897xe" filled="t" fillcolor="#FFFFFF" stroked="f">
                <v:path arrowok="t"/>
                <v:fill type="solid"/>
              </v:shape>
              <v:shape style="position:absolute;left:10648;top:15897;width:70;height:76" coordorigin="10648,15897" coordsize="70,76" path="m10703,15950l10697,15954,10690,15957,10709,15957,10703,15950xe" filled="t" fillcolor="#FFFFFF" stroked="f">
                <v:path arrowok="t"/>
                <v:fill type="solid"/>
              </v:shape>
              <v:shape style="position:absolute;left:10648;top:15897;width:70;height:76" coordorigin="10648,15897" coordsize="70,76" path="m10711,15913l10690,15913,10696,15919,10698,15928,10716,15928,10713,15916,10711,15913xe" filled="t" fillcolor="#FFFFFF" stroked="f">
                <v:path arrowok="t"/>
                <v:fill type="solid"/>
              </v:shape>
            </v:group>
            <v:group style="position:absolute;left:10731;top:15896;width:50;height:75" coordorigin="10731,15896" coordsize="50,75">
              <v:shape style="position:absolute;left:10731;top:15896;width:50;height:75" coordorigin="10731,15896" coordsize="50,75" path="m10750,15898l10731,15898,10731,15972,10750,15972,10750,15921,10757,15915,10778,15915,10779,15906,10750,15906,10750,15898xe" filled="t" fillcolor="#FFFFFF" stroked="f">
                <v:path arrowok="t"/>
                <v:fill type="solid"/>
              </v:shape>
              <v:shape style="position:absolute;left:10731;top:15896;width:50;height:75" coordorigin="10731,15896" coordsize="50,75" path="m10778,15915l10770,15915,10775,15916,10778,15917,10778,15915xe" filled="t" fillcolor="#FFFFFF" stroked="f">
                <v:path arrowok="t"/>
                <v:fill type="solid"/>
              </v:shape>
              <v:shape style="position:absolute;left:10731;top:15896;width:50;height:75" coordorigin="10731,15896" coordsize="50,75" path="m10775,15896l10761,15896,10754,15899,10750,15906,10779,15906,10781,15898,10778,15897,10775,15896xe" filled="t" fillcolor="#FFFFFF" stroked="f">
                <v:path arrowok="t"/>
                <v:fill type="solid"/>
              </v:shape>
            </v:group>
            <v:group style="position:absolute;left:10791;top:15896;width:69;height:75" coordorigin="10791,15896" coordsize="69,75">
              <v:shape style="position:absolute;left:10791;top:15896;width:69;height:75" coordorigin="10791,15896" coordsize="69,75" path="m10810,15898l10791,15898,10791,15971,10811,15971,10811,15920,10818,15915,10857,15915,10853,15907,10810,15907,10810,15898xe" filled="t" fillcolor="#FFFFFF" stroked="f">
                <v:path arrowok="t"/>
                <v:fill type="solid"/>
              </v:shape>
              <v:shape style="position:absolute;left:10791;top:15896;width:69;height:75" coordorigin="10791,15896" coordsize="69,75" path="m10857,15915l10835,15915,10841,15921,10841,15971,10860,15971,10860,15924,10857,15915xe" filled="t" fillcolor="#FFFFFF" stroked="f">
                <v:path arrowok="t"/>
                <v:fill type="solid"/>
              </v:shape>
              <v:shape style="position:absolute;left:10791;top:15896;width:69;height:75" coordorigin="10791,15896" coordsize="69,75" path="m10832,15896l10824,15896,10816,15899,10810,15907,10853,15907,10852,15904,10832,15896xe" filled="t" fillcolor="#FFFFFF" stroked="f">
                <v:path arrowok="t"/>
                <v:fill type="solid"/>
              </v:shape>
            </v:group>
            <v:group style="position:absolute;left:10878;top:15896;width:119;height:75" coordorigin="10878,15896" coordsize="119,75">
              <v:shape style="position:absolute;left:10878;top:15896;width:119;height:75" coordorigin="10878,15896" coordsize="119,75" path="m10897,15898l10878,15898,10878,15971,10897,15971,10897,15920,10904,15915,10993,15915,10990,15909,10943,15909,10941,15907,10897,15907,10897,15898xe" filled="t" fillcolor="#FFFFFF" stroked="f">
                <v:path arrowok="t"/>
                <v:fill type="solid"/>
              </v:shape>
              <v:shape style="position:absolute;left:10878;top:15896;width:119;height:75" coordorigin="10878,15896" coordsize="119,75" path="m10954,15915l10922,15915,10927,15921,10927,15971,10947,15971,10947,15920,10954,15915xe" filled="t" fillcolor="#FFFFFF" stroked="f">
                <v:path arrowok="t"/>
                <v:fill type="solid"/>
              </v:shape>
              <v:shape style="position:absolute;left:10878;top:15896;width:119;height:75" coordorigin="10878,15896" coordsize="119,75" path="m10993,15915l10971,15915,10977,15921,10977,15971,10996,15971,10996,15924,10993,15915xe" filled="t" fillcolor="#FFFFFF" stroked="f">
                <v:path arrowok="t"/>
                <v:fill type="solid"/>
              </v:shape>
              <v:shape style="position:absolute;left:10878;top:15896;width:119;height:75" coordorigin="10878,15896" coordsize="119,75" path="m10967,15896l10958,15896,10948,15899,10943,15909,10990,15909,10988,15904,10967,15896xe" filled="t" fillcolor="#FFFFFF" stroked="f">
                <v:path arrowok="t"/>
                <v:fill type="solid"/>
              </v:shape>
              <v:shape style="position:absolute;left:10878;top:15896;width:119;height:75" coordorigin="10878,15896" coordsize="119,75" path="m10929,15896l10910,15896,10902,15899,10897,15907,10941,15907,10938,15901,10929,15896xe" filled="t" fillcolor="#FFFFFF" stroked="f">
                <v:path arrowok="t"/>
                <v:fill type="solid"/>
              </v:shape>
            </v:group>
            <v:group style="position:absolute;left:11012;top:15897;width:70;height:76" coordorigin="11012,15897" coordsize="70,76">
              <v:shape style="position:absolute;left:11012;top:15897;width:70;height:76" coordorigin="11012,15897" coordsize="70,76" path="m11038,15897l11023,15905,11014,15923,11012,15951,11025,15967,11047,15973,11059,15973,11070,15970,11078,15962,11073,15957,11039,15957,11031,15952,11029,15941,11081,15941,11081,15940,11082,15935,11080,15928,11029,15928,11031,15919,11037,15913,11075,15913,11063,15902,11038,15897xe" filled="t" fillcolor="#FFFFFF" stroked="f">
                <v:path arrowok="t"/>
                <v:fill type="solid"/>
              </v:shape>
              <v:shape style="position:absolute;left:11012;top:15897;width:70;height:76" coordorigin="11012,15897" coordsize="70,76" path="m11067,15950l11061,15954,11054,15957,11073,15957,11067,15950xe" filled="t" fillcolor="#FFFFFF" stroked="f">
                <v:path arrowok="t"/>
                <v:fill type="solid"/>
              </v:shape>
              <v:shape style="position:absolute;left:11012;top:15897;width:70;height:76" coordorigin="11012,15897" coordsize="70,76" path="m11075,15913l11054,15913,11060,15919,11062,15928,11080,15928,11077,15916,11075,15913xe" filled="t" fillcolor="#FFFFFF" stroked="f">
                <v:path arrowok="t"/>
                <v:fill type="solid"/>
              </v:shape>
            </v:group>
            <v:group style="position:absolute;left:11095;top:15896;width:69;height:75" coordorigin="11095,15896" coordsize="69,75">
              <v:shape style="position:absolute;left:11095;top:15896;width:69;height:75" coordorigin="11095,15896" coordsize="69,75" path="m11114,15898l11095,15898,11095,15971,11114,15971,11114,15920,11121,15915,11160,15915,11157,15907,11114,15907,11114,15898xe" filled="t" fillcolor="#FFFFFF" stroked="f">
                <v:path arrowok="t"/>
                <v:fill type="solid"/>
              </v:shape>
              <v:shape style="position:absolute;left:11095;top:15896;width:69;height:75" coordorigin="11095,15896" coordsize="69,75" path="m11160,15915l11139,15915,11144,15921,11144,15971,11164,15971,11164,15924,11160,15915xe" filled="t" fillcolor="#FFFFFF" stroked="f">
                <v:path arrowok="t"/>
                <v:fill type="solid"/>
              </v:shape>
              <v:shape style="position:absolute;left:11095;top:15896;width:69;height:75" coordorigin="11095,15896" coordsize="69,75" path="m11135,15896l11127,15896,11119,15899,11114,15907,11157,15907,11156,15904,11135,15896xe" filled="t" fillcolor="#FFFFFF" stroked="f">
                <v:path arrowok="t"/>
                <v:fill type="solid"/>
              </v:shape>
            </v:group>
            <v:group style="position:absolute;left:11173;top:15876;width:66;height:97" coordorigin="11173,15876" coordsize="66,97">
              <v:shape style="position:absolute;left:11173;top:15876;width:66;height:97" coordorigin="11173,15876" coordsize="66,97" path="m11207,15916l11187,15916,11187,15944,11194,15966,11215,15973,11225,15973,11233,15970,11239,15966,11234,15955,11212,15955,11207,15952,11207,15916xe" filled="t" fillcolor="#FFFFFF" stroked="f">
                <v:path arrowok="t"/>
                <v:fill type="solid"/>
              </v:shape>
              <v:shape style="position:absolute;left:11173;top:15876;width:66;height:97" coordorigin="11173,15876" coordsize="66,97" path="m11232,15950l11228,15953,11223,15955,11234,15955,11232,15950xe" filled="t" fillcolor="#FFFFFF" stroked="f">
                <v:path arrowok="t"/>
                <v:fill type="solid"/>
              </v:shape>
              <v:shape style="position:absolute;left:11173;top:15876;width:66;height:97" coordorigin="11173,15876" coordsize="66,97" path="m11233,15898l11173,15898,11173,15916,11233,15916,11233,15898xe" filled="t" fillcolor="#FFFFFF" stroked="f">
                <v:path arrowok="t"/>
                <v:fill type="solid"/>
              </v:shape>
              <v:shape style="position:absolute;left:11173;top:15876;width:66;height:97" coordorigin="11173,15876" coordsize="66,97" path="m11207,15876l11187,15876,11187,15898,11207,15898,11207,15876xe" filled="t" fillcolor="#FFFFFF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193.707001pt;margin-top:747.352295pt;width:88.029pt;height:21.6763pt;mso-position-horizontal-relative:page;mso-position-vertical-relative:page;z-index:-741" type="#_x0000_t75">
            <v:imagedata r:id="rId10" o:title=""/>
          </v:shape>
        </w:pict>
      </w:r>
      <w:r>
        <w:rPr/>
        <w:pict>
          <v:shape style="position:absolute;margin-left:194.526901pt;margin-top:717.162842pt;width:60.8697pt;height:21.1809pt;mso-position-horizontal-relative:page;mso-position-vertical-relative:page;z-index:-740" type="#_x0000_t75">
            <v:imagedata r:id="rId11" o:title=""/>
          </v:shape>
        </w:pict>
      </w:r>
      <w:r>
        <w:rPr/>
        <w:pict>
          <v:shape style="position:absolute;margin-left:194.526993pt;margin-top:685.247986pt;width:59.3197pt;height:21.18070pt;mso-position-horizontal-relative:page;mso-position-vertical-relative:page;z-index:-739" type="#_x0000_t75">
            <v:imagedata r:id="rId12" o:title=""/>
          </v:shape>
        </w:pict>
      </w:r>
      <w:r>
        <w:rPr/>
        <w:pict>
          <v:shape style="position:absolute;margin-left:193.757202pt;margin-top:654.579285pt;width:61.4789pt;height:21.17920pt;mso-position-horizontal-relative:page;mso-position-vertical-relative:page;z-index:-738" type="#_x0000_t75">
            <v:imagedata r:id="rId13" o:title=""/>
          </v:shape>
        </w:pict>
      </w:r>
      <w:r>
        <w:rPr/>
        <w:pict>
          <v:shape style="position:absolute;margin-left:194.437607pt;margin-top:624.272827pt;width:60.8696pt;height:20.8171pt;mso-position-horizontal-relative:page;mso-position-vertical-relative:page;z-index:-737" type="#_x0000_t75">
            <v:imagedata r:id="rId14" o:title=""/>
          </v:shape>
        </w:pict>
      </w:r>
      <w:r>
        <w:rPr/>
        <w:pict>
          <v:shape style="position:absolute;margin-left:82.557999pt;margin-top:685.528992pt;width:60.7799pt;height:21.179pt;mso-position-horizontal-relative:page;mso-position-vertical-relative:page;z-index:-736" type="#_x0000_t75">
            <v:imagedata r:id="rId15" o:title=""/>
          </v:shape>
        </w:pict>
      </w:r>
      <w:r>
        <w:rPr/>
        <w:pict>
          <v:shape style="position:absolute;margin-left:81.912003pt;margin-top:654.723999pt;width:61.5458pt;height:21.3151pt;mso-position-horizontal-relative:page;mso-position-vertical-relative:page;z-index:-735" type="#_x0000_t75">
            <v:imagedata r:id="rId16" o:title=""/>
          </v:shape>
        </w:pict>
      </w:r>
      <w:r>
        <w:rPr/>
        <w:pict>
          <v:shape style="position:absolute;margin-left:81.633499pt;margin-top:624.001404pt;width:61.7945pt;height:21.3688pt;mso-position-horizontal-relative:page;mso-position-vertical-relative:page;z-index:-734" type="#_x0000_t75">
            <v:imagedata r:id="rId17" o:title=""/>
          </v:shape>
        </w:pict>
      </w:r>
      <w:r>
        <w:rPr/>
        <w:pict>
          <v:shape style="position:absolute;margin-left:82.029503pt;margin-top:777.151001pt;width:59.8485pt;height:22.7191pt;mso-position-horizontal-relative:page;mso-position-vertical-relative:page;z-index:-733" type="#_x0000_t75">
            <v:imagedata r:id="rId18" o:title=""/>
          </v:shape>
        </w:pict>
      </w:r>
      <w:r>
        <w:rPr/>
        <w:pict>
          <v:shape style="position:absolute;margin-left:82.648003pt;margin-top:760.935486pt;width:60.62pt;height:8.321pt;mso-position-horizontal-relative:page;mso-position-vertical-relative:page;z-index:-732" type="#_x0000_t75">
            <v:imagedata r:id="rId19" o:title=""/>
          </v:shape>
        </w:pict>
      </w:r>
      <w:r>
        <w:rPr/>
        <w:pict>
          <v:group style="position:absolute;margin-left:83.0578pt;margin-top:747.971619pt;width:31.45pt;height:7.68pt;mso-position-horizontal-relative:page;mso-position-vertical-relative:page;z-index:-731" coordorigin="1661,14959" coordsize="629,154">
            <v:shape style="position:absolute;left:1661;top:14959;width:629;height:154" coordorigin="1661,14959" coordsize="629,154" path="m2247,15015l2233,15015,2226,15016,2190,15057,2190,15071,2191,15078,2196,15090,2200,15095,2204,15099,2209,15104,2214,15107,2226,15112,2233,15113,2247,15113,2254,15112,2266,15107,2272,15104,2277,15099,2235,15099,2231,15098,2222,15094,2219,15092,2216,15089,2213,15085,2211,15082,2208,15073,2207,15069,2207,15059,2235,15029,2277,15029,2272,15024,2266,15021,2254,15016,2247,15015xe" filled="t" fillcolor="#FFFFFF" stroked="f">
              <v:path arrowok="t"/>
              <v:fill type="solid"/>
            </v:shape>
            <v:shape style="position:absolute;left:1661;top:14959;width:629;height:154" coordorigin="1661,14959" coordsize="629,154" path="m2277,15029l2245,15029,2250,15030,2258,15034,2273,15059,2273,15069,2245,15099,2277,15099,2280,15095,2284,15090,2289,15078,2290,15071,2290,15057,2289,15050,2284,15038,2280,15033,2277,15029xe" filled="t" fillcolor="#FFFFFF" stroked="f">
              <v:path arrowok="t"/>
              <v:fill type="solid"/>
            </v:shape>
            <v:shape style="position:absolute;left:1661;top:14959;width:629;height:154" coordorigin="1661,14959" coordsize="629,154" path="m2098,15017l2084,15017,2084,15024,2084,15030,2084,15111,2100,15111,2100,15060,2101,15055,2114,15032,2099,15032,2098,15022,2098,15017xe" filled="t" fillcolor="#FFFFFF" stroked="f">
              <v:path arrowok="t"/>
              <v:fill type="solid"/>
            </v:shape>
            <v:shape style="position:absolute;left:1661;top:14959;width:629;height:154" coordorigin="1661,14959" coordsize="629,154" path="m2161,15029l2136,15029,2142,15031,2149,15040,2150,15046,2150,15111,2166,15111,2166,15046,2165,15042,2162,15033,2161,15029xe" filled="t" fillcolor="#FFFFFF" stroked="f">
              <v:path arrowok="t"/>
              <v:fill type="solid"/>
            </v:shape>
            <v:shape style="position:absolute;left:1661;top:14959;width:629;height:154" coordorigin="1661,14959" coordsize="629,154" path="m2136,15015l2126,15015,2123,15015,2099,15032,2114,15032,2120,15030,2124,15029,2161,15029,2160,15029,2154,15022,2151,15019,2142,15016,2136,15015xe" filled="t" fillcolor="#FFFFFF" stroked="f">
              <v:path arrowok="t"/>
              <v:fill type="solid"/>
            </v:shape>
            <v:shape style="position:absolute;left:1661;top:14959;width:629;height:154" coordorigin="1661,14959" coordsize="629,154" path="m2051,15029l2024,15029,2030,15031,2038,15038,2040,15043,2040,15052,2028,15052,2022,15053,1975,15090,1976,15094,2005,15113,2017,15113,2023,15112,2034,15105,2038,15101,2039,15100,2007,15100,2002,15099,1998,15096,1994,15094,1992,15090,1992,15077,1995,15073,2007,15067,2015,15066,2056,15066,2056,15041,2053,15031,2051,15029xe" filled="t" fillcolor="#FFFFFF" stroked="f">
              <v:path arrowok="t"/>
              <v:fill type="solid"/>
            </v:shape>
            <v:shape style="position:absolute;left:1661;top:14959;width:629;height:154" coordorigin="1661,14959" coordsize="629,154" path="m2056,15097l2041,15097,2041,15106,2042,15108,2042,15111,2057,15111,2057,15108,2056,15105,2056,15101,2056,15097xe" filled="t" fillcolor="#FFFFFF" stroked="f">
              <v:path arrowok="t"/>
              <v:fill type="solid"/>
            </v:shape>
            <v:shape style="position:absolute;left:1661;top:14959;width:629;height:154" coordorigin="1661,14959" coordsize="629,154" path="m2056,15066l2040,15066,2040,15076,2039,15079,2017,15100,2039,15100,2041,15097,2056,15097,2056,15066xe" filled="t" fillcolor="#FFFFFF" stroked="f">
              <v:path arrowok="t"/>
              <v:fill type="solid"/>
            </v:shape>
            <v:shape style="position:absolute;left:1661;top:14959;width:629;height:154" coordorigin="1661,14959" coordsize="629,154" path="m2030,15015l2010,15015,2003,15016,1990,15020,1984,15024,1979,15029,1989,15039,1993,15036,1997,15033,2007,15030,2012,15029,2051,15029,2040,15018,2030,15015xe" filled="t" fillcolor="#FFFFFF" stroked="f">
              <v:path arrowok="t"/>
              <v:fill type="solid"/>
            </v:shape>
            <v:shape style="position:absolute;left:1661;top:14959;width:629;height:154" coordorigin="1661,14959" coordsize="629,154" path="m1950,15017l1934,15017,1934,15111,1950,15111,1950,15017xe" filled="t" fillcolor="#FFFFFF" stroked="f">
              <v:path arrowok="t"/>
              <v:fill type="solid"/>
            </v:shape>
            <v:shape style="position:absolute;left:1661;top:14959;width:629;height:154" coordorigin="1661,14959" coordsize="629,154" path="m1945,14969l1939,14969,1936,14970,1931,14975,1930,14977,1930,14984,1931,14987,1934,14989,1936,14991,1938,14992,1945,14992,1948,14991,1950,14989,1952,14987,1953,14984,1953,14977,1952,14975,1948,14970,1945,14969xe" filled="t" fillcolor="#FFFFFF" stroked="f">
              <v:path arrowok="t"/>
              <v:fill type="solid"/>
            </v:shape>
            <v:shape style="position:absolute;left:1661;top:14959;width:629;height:154" coordorigin="1661,14959" coordsize="629,154" path="m1902,14959l1886,14959,1886,15111,1902,15111,1902,14959xe" filled="t" fillcolor="#FFFFFF" stroked="f">
              <v:path arrowok="t"/>
              <v:fill type="solid"/>
            </v:shape>
            <v:shape style="position:absolute;left:1661;top:14959;width:629;height:154" coordorigin="1661,14959" coordsize="629,154" path="m1851,15029l1824,15029,1830,15031,1838,15038,1840,15043,1840,15052,1829,15052,1822,15053,1775,15090,1776,15094,1805,15113,1817,15113,1824,15112,1834,15105,1838,15101,1839,15100,1807,15100,1802,15099,1794,15094,1792,15090,1792,15077,1795,15073,1807,15067,1815,15066,1856,15066,1856,15041,1853,15031,1851,15029xe" filled="t" fillcolor="#FFFFFF" stroked="f">
              <v:path arrowok="t"/>
              <v:fill type="solid"/>
            </v:shape>
            <v:shape style="position:absolute;left:1661;top:14959;width:629;height:154" coordorigin="1661,14959" coordsize="629,154" path="m1856,15097l1841,15097,1842,15106,1842,15108,1842,15111,1857,15111,1857,15108,1857,15105,1856,15101,1856,15097xe" filled="t" fillcolor="#FFFFFF" stroked="f">
              <v:path arrowok="t"/>
              <v:fill type="solid"/>
            </v:shape>
            <v:shape style="position:absolute;left:1661;top:14959;width:629;height:154" coordorigin="1661,14959" coordsize="629,154" path="m1856,15066l1840,15066,1840,15076,1840,15079,1817,15100,1839,15100,1841,15097,1856,15097,1856,15066xe" filled="t" fillcolor="#FFFFFF" stroked="f">
              <v:path arrowok="t"/>
              <v:fill type="solid"/>
            </v:shape>
            <v:shape style="position:absolute;left:1661;top:14959;width:629;height:154" coordorigin="1661,14959" coordsize="629,154" path="m1831,15015l1810,15015,1803,15016,1790,15020,1784,15024,1780,15029,1789,15039,1793,15036,1797,15033,1807,15030,1812,15029,1851,15029,1841,15018,1831,15015xe" filled="t" fillcolor="#FFFFFF" stroked="f">
              <v:path arrowok="t"/>
              <v:fill type="solid"/>
            </v:shape>
            <v:shape style="position:absolute;left:1661;top:14959;width:629;height:154" coordorigin="1661,14959" coordsize="629,154" path="m1734,15030l1718,15030,1718,15088,1739,15113,1747,15113,1750,15113,1757,15112,1760,15111,1762,15110,1762,15099,1744,15099,1742,15098,1740,15097,1738,15096,1737,15094,1735,15090,1734,15088,1734,15083,1734,15030xe" filled="t" fillcolor="#FFFFFF" stroked="f">
              <v:path arrowok="t"/>
              <v:fill type="solid"/>
            </v:shape>
            <v:shape style="position:absolute;left:1661;top:14959;width:629;height:154" coordorigin="1661,14959" coordsize="629,154" path="m1762,15095l1760,15097,1757,15097,1753,15098,1750,15099,1762,15099,1762,15095xe" filled="t" fillcolor="#FFFFFF" stroked="f">
              <v:path arrowok="t"/>
              <v:fill type="solid"/>
            </v:shape>
            <v:shape style="position:absolute;left:1661;top:14959;width:629;height:154" coordorigin="1661,14959" coordsize="629,154" path="m1762,15017l1698,15017,1698,15030,1762,15030,1762,15017xe" filled="t" fillcolor="#FFFFFF" stroked="f">
              <v:path arrowok="t"/>
              <v:fill type="solid"/>
            </v:shape>
            <v:shape style="position:absolute;left:1661;top:14959;width:629;height:154" coordorigin="1661,14959" coordsize="629,154" path="m1734,14990l1718,14990,1718,15017,1734,15017,1734,14990xe" filled="t" fillcolor="#FFFFFF" stroked="f">
              <v:path arrowok="t"/>
              <v:fill type="solid"/>
            </v:shape>
            <v:shape style="position:absolute;left:1661;top:14959;width:629;height:154" coordorigin="1661,14959" coordsize="629,154" path="m1678,14969l1661,14969,1661,15111,1678,15111,1678,14969xe" filled="t" fillcolor="#FFFFFF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82.647903pt;margin-top:717.282593pt;width:59.82pt;height:21.0611pt;mso-position-horizontal-relative:page;mso-position-vertical-relative:page;z-index:-730" type="#_x0000_t75">
            <v:imagedata r:id="rId20" o:title=""/>
          </v:shape>
        </w:pict>
      </w:r>
      <w:r>
        <w:rPr/>
        <w:pict>
          <v:group style="position:absolute;margin-left:81.637604pt;margin-top:425.667603pt;width:67.5596pt;height:34.700470pt;mso-position-horizontal-relative:page;mso-position-vertical-relative:page;z-index:-729" coordorigin="1633,8513" coordsize="1351,694">
            <v:group style="position:absolute;left:2278;top:8808;width:175;height:36" coordorigin="2278,8808" coordsize="175,36">
              <v:shape style="position:absolute;left:2278;top:8808;width:175;height:36" coordorigin="2278,8808" coordsize="175,36" path="m2449,8828l2334,8828,2353,8829,2370,8830,2431,8840,2448,8844,2453,8832,2449,8828xe" filled="t" fillcolor="#00A0E0" stroked="f">
                <v:path arrowok="t"/>
                <v:fill type="solid"/>
              </v:shape>
              <v:shape style="position:absolute;left:2278;top:8808;width:175;height:36" coordorigin="2278,8808" coordsize="175,36" path="m2326,8808l2300,8809,2278,8831,2286,8830,2291,8830,2313,8829,2334,8828,2449,8828,2448,8827,2438,8824,2436,8824,2426,8821,2416,8818,2412,8817,2408,8816,2403,8816,2394,8814,2384,8812,2373,8811,2362,8809,2347,8808,2326,8808xe" filled="t" fillcolor="#00A0E0" stroked="f">
                <v:path arrowok="t"/>
                <v:fill type="solid"/>
              </v:shape>
            </v:group>
            <v:group style="position:absolute;left:2172;top:8734;width:106;height:212" coordorigin="2172,8734" coordsize="106,212">
              <v:shape style="position:absolute;left:2172;top:8734;width:106;height:212" coordorigin="2172,8734" coordsize="106,212" path="m2278,8734l2172,8734,2172,8946,2278,8946,2278,8734xe" filled="t" fillcolor="#FFFFFF" stroked="f">
                <v:path arrowok="t"/>
                <v:fill type="solid"/>
              </v:shape>
            </v:group>
            <v:group style="position:absolute;left:2069;top:8632;width:311;height:103" coordorigin="2069,8632" coordsize="311,103">
              <v:shape style="position:absolute;left:2069;top:8632;width:311;height:103" coordorigin="2069,8632" coordsize="311,103" path="m2381,8632l2069,8632,2069,8734,2381,8734,2381,8632xe" filled="t" fillcolor="#FFFFFF" stroked="f">
                <v:path arrowok="t"/>
                <v:fill type="solid"/>
              </v:shape>
            </v:group>
            <v:group style="position:absolute;left:2644;top:8618;width:330;height:341" coordorigin="2644,8618" coordsize="330,341">
              <v:shape style="position:absolute;left:2644;top:8618;width:330;height:341" coordorigin="2644,8618" coordsize="330,341" path="m2812,8618l2747,8632,2693,8669,2657,8723,2644,8789,2644,8800,2661,8862,2700,8913,2756,8946,2827,8959,2848,8956,2907,8933,2953,8890,2969,8864,2805,8864,2784,8858,2765,8846,2751,8830,2742,8810,2738,8787,2740,8774,2776,8724,2822,8712,2965,8712,2968,8711,2931,8662,2877,8630,2835,8619,2812,8618xe" filled="t" fillcolor="#FFFFFF" stroked="f">
                <v:path arrowok="t"/>
                <v:fill type="solid"/>
              </v:shape>
              <v:shape style="position:absolute;left:2644;top:8618;width:330;height:341" coordorigin="2644,8618" coordsize="330,341" path="m2880,8830l2868,8844,2851,8855,2830,8862,2805,8864,2969,8864,2974,8854,2880,8830xe" filled="t" fillcolor="#FFFFFF" stroked="f">
                <v:path arrowok="t"/>
                <v:fill type="solid"/>
              </v:shape>
              <v:shape style="position:absolute;left:2644;top:8618;width:330;height:341" coordorigin="2644,8618" coordsize="330,341" path="m2965,8712l2822,8712,2843,8717,2861,8727,2876,8741,2887,8759,2965,8712xe" filled="t" fillcolor="#FFFFFF" stroked="f">
                <v:path arrowok="t"/>
                <v:fill type="solid"/>
              </v:shape>
            </v:group>
            <v:group style="position:absolute;left:2279;top:8523;width:413;height:423" coordorigin="2279,8523" coordsize="413,423">
              <v:shape style="position:absolute;left:2279;top:8523;width:413;height:423" coordorigin="2279,8523" coordsize="413,423" path="m2484,8523l2279,8946,2692,8946,2645,8850,2418,8850,2484,8713,2578,8713,2484,8523xe" filled="t" fillcolor="#FFFFFF" stroked="f">
                <v:path arrowok="t"/>
                <v:fill type="solid"/>
              </v:shape>
              <v:shape style="position:absolute;left:2279;top:8523;width:413;height:423" coordorigin="2279,8523" coordsize="413,423" path="m2578,8713l2484,8713,2551,8850,2645,8850,2578,8713xe" filled="t" fillcolor="#FFFFFF" stroked="f">
                <v:path arrowok="t"/>
                <v:fill type="solid"/>
              </v:shape>
            </v:group>
            <v:group style="position:absolute;left:2371;top:8572;width:161;height:279" coordorigin="2371,8572" coordsize="161,279">
              <v:shape style="position:absolute;left:2371;top:8572;width:161;height:279" coordorigin="2371,8572" coordsize="161,279" path="m2508,8572l2371,8850,2418,8850,2531,8619,2508,8572xe" filled="t" fillcolor="#AFB1B4" stroked="f">
                <v:path arrowok="t"/>
                <v:fill type="solid"/>
              </v:shape>
            </v:group>
            <v:group style="position:absolute;left:1643;top:8693;width:529;height:504" coordorigin="1643,8693" coordsize="529,504">
              <v:shape style="position:absolute;left:1643;top:8693;width:529;height:504" coordorigin="1643,8693" coordsize="529,504" path="m2106,8739l2078,8739,2079,8743,2081,8765,2083,8819,2083,8825,2084,8847,2061,8859,2040,8873,1981,8913,1931,8957,1917,8971,1904,8987,1892,9001,1882,9017,1856,9081,1853,9111,1854,9127,1887,9185,1919,9197,1937,9197,1994,9177,2016,9161,1935,9161,1918,9159,1904,9153,1894,9143,1890,9121,1890,9101,1915,9031,1958,8981,2019,8929,2065,8903,2075,8897,2081,8895,2112,8895,2112,8887,2130,8875,2148,8865,2165,8859,2167,8853,2116,8853,2113,8835,2111,8813,2107,8753,2107,8741,2106,8739xe" filled="t" fillcolor="#00A0E0" stroked="f">
                <v:path arrowok="t"/>
                <v:fill type="solid"/>
              </v:shape>
              <v:shape style="position:absolute;left:1643;top:8693;width:529;height:504" coordorigin="1643,8693" coordsize="529,504" path="m2112,8895l2081,8895,2082,8903,2082,8909,2078,8973,2062,9035,2033,9093,1974,9149,1935,9161,2016,9161,2024,9153,2038,9141,2051,9125,2082,9073,2103,9007,2111,8939,2112,8903,2112,8895xe" filled="t" fillcolor="#00A0E0" stroked="f">
                <v:path arrowok="t"/>
                <v:fill type="solid"/>
              </v:shape>
              <v:shape style="position:absolute;left:1643;top:8693;width:529;height:504" coordorigin="1643,8693" coordsize="529,504" path="m1699,8715l1683,8717,1682,8725,1673,8753,1643,8851,1646,8859,1661,8865,1669,8861,1673,8855,1673,8853,1673,8853,1674,8851,1674,8851,1678,8839,1682,8827,1687,8817,1696,8799,1705,8781,1709,8773,1714,8765,1720,8757,1751,8757,1751,8749,1751,8745,1752,8735,1707,8735,1705,8729,1699,8715xe" filled="t" fillcolor="#00A0E0" stroked="f">
                <v:path arrowok="t"/>
                <v:fill type="solid"/>
              </v:shape>
              <v:shape style="position:absolute;left:1643;top:8693;width:529;height:504" coordorigin="1643,8693" coordsize="529,504" path="m1749,8857l1728,8857,1731,8859,1746,8859,1749,8857xe" filled="t" fillcolor="#00A0E0" stroked="f">
                <v:path arrowok="t"/>
                <v:fill type="solid"/>
              </v:shape>
              <v:shape style="position:absolute;left:1643;top:8693;width:529;height:504" coordorigin="1643,8693" coordsize="529,504" path="m1751,8855l1725,8855,1726,8857,1749,8857,1751,8855xe" filled="t" fillcolor="#00A0E0" stroked="f">
                <v:path arrowok="t"/>
                <v:fill type="solid"/>
              </v:shape>
              <v:shape style="position:absolute;left:1643;top:8693;width:529;height:504" coordorigin="1643,8693" coordsize="529,504" path="m1751,8757l1720,8757,1716,8793,1715,8809,1715,8819,1715,8831,1716,8835,1717,8839,1718,8845,1720,8849,1721,8851,1722,8851,1724,8855,1751,8855,1755,8853,1756,8853,1762,8847,1767,8841,1777,8831,1781,8825,1785,8819,1746,8819,1747,8803,1748,8791,1751,8757xe" filled="t" fillcolor="#00A0E0" stroked="f">
                <v:path arrowok="t"/>
                <v:fill type="solid"/>
              </v:shape>
              <v:shape style="position:absolute;left:1643;top:8693;width:529;height:504" coordorigin="1643,8693" coordsize="529,504" path="m2172,8833l2154,8839,2135,8845,2116,8853,2167,8853,2172,8833xe" filled="t" fillcolor="#00A0E0" stroked="f">
                <v:path arrowok="t"/>
                <v:fill type="solid"/>
              </v:shape>
              <v:shape style="position:absolute;left:1643;top:8693;width:529;height:504" coordorigin="1643,8693" coordsize="529,504" path="m1968,8799l1940,8799,1938,8813,1938,8817,1939,8827,1945,8835,1956,8843,1975,8843,1997,8831,2017,8815,1965,8815,1967,8805,1968,8799xe" filled="t" fillcolor="#00A0E0" stroked="f">
                <v:path arrowok="t"/>
                <v:fill type="solid"/>
              </v:shape>
              <v:shape style="position:absolute;left:1643;top:8693;width:529;height:504" coordorigin="1643,8693" coordsize="529,504" path="m1849,8775l1821,8775,1821,8781,1825,8811,1829,8827,1844,8837,1861,8839,1879,8835,1897,8827,1913,8817,1920,8813,1870,8813,1853,8809,1850,8803,1850,8795,1849,8787,1849,8777,1849,8775xe" filled="t" fillcolor="#00A0E0" stroked="f">
                <v:path arrowok="t"/>
                <v:fill type="solid"/>
              </v:shape>
              <v:shape style="position:absolute;left:1643;top:8693;width:529;height:504" coordorigin="1643,8693" coordsize="529,504" path="m1837,8741l1817,8741,1816,8743,1813,8743,1808,8747,1805,8749,1802,8753,1796,8757,1792,8763,1787,8769,1774,8785,1762,8799,1753,8811,1747,8817,1746,8819,1785,8819,1797,8803,1809,8787,1813,8783,1821,8775,1849,8775,1849,8771,1849,8765,1848,8759,1847,8757,1847,8755,1845,8749,1845,8749,1843,8747,1842,8747,1842,8745,1841,8745,1839,8743,1837,8741xe" filled="t" fillcolor="#00A0E0" stroked="f">
                <v:path arrowok="t"/>
                <v:fill type="solid"/>
              </v:shape>
              <v:shape style="position:absolute;left:1643;top:8693;width:529;height:504" coordorigin="1643,8693" coordsize="529,504" path="m2098,8699l2075,8699,2072,8703,2069,8707,2059,8719,2053,8727,2042,8743,2038,8751,2032,8759,2013,8783,1998,8799,1985,8809,1965,8815,2017,8815,2064,8761,2078,8739,2106,8739,2106,8731,2103,8717,2103,8715,2102,8709,2102,8707,2101,8705,2100,8703,2099,8701,2098,8699xe" filled="t" fillcolor="#00A0E0" stroked="f">
                <v:path arrowok="t"/>
                <v:fill type="solid"/>
              </v:shape>
              <v:shape style="position:absolute;left:1643;top:8693;width:529;height:504" coordorigin="1643,8693" coordsize="529,504" path="m1982,8695l1973,8699,1970,8707,1961,8727,1931,8779,1870,8813,1920,8813,1927,8809,1936,8801,1940,8799,1968,8799,1968,8793,1970,8789,1974,8773,1978,8763,1984,8747,1987,8741,1989,8735,1997,8719,2001,8711,1997,8703,1982,8695xe" filled="t" fillcolor="#00A0E0" stroked="f">
                <v:path arrowok="t"/>
                <v:fill type="solid"/>
              </v:shape>
              <v:shape style="position:absolute;left:1643;top:8693;width:529;height:504" coordorigin="1643,8693" coordsize="529,504" path="m1831,8739l1823,8739,1821,8741,1832,8741,1831,8739xe" filled="t" fillcolor="#00A0E0" stroked="f">
                <v:path arrowok="t"/>
                <v:fill type="solid"/>
              </v:shape>
              <v:shape style="position:absolute;left:1643;top:8693;width:529;height:504" coordorigin="1643,8693" coordsize="529,504" path="m1747,8713l1720,8713,1719,8715,1716,8719,1714,8721,1711,8727,1709,8731,1707,8735,1752,8735,1751,8729,1751,8727,1751,8725,1750,8723,1750,8721,1750,8719,1748,8715,1747,8713xe" filled="t" fillcolor="#00A0E0" stroked="f">
                <v:path arrowok="t"/>
                <v:fill type="solid"/>
              </v:shape>
              <v:shape style="position:absolute;left:1643;top:8693;width:529;height:504" coordorigin="1643,8693" coordsize="529,504" path="m1740,8707l1741,8709,1724,8709,1722,8711,1721,8713,1747,8713,1745,8711,1744,8711,1740,8707xe" filled="t" fillcolor="#00A0E0" stroked="f">
                <v:path arrowok="t"/>
                <v:fill type="solid"/>
              </v:shape>
              <v:shape style="position:absolute;left:1643;top:8693;width:529;height:504" coordorigin="1643,8693" coordsize="529,504" path="m1740,8707l1728,8707,1727,8709,1741,8709,1740,8707xe" filled="t" fillcolor="#00A0E0" stroked="f">
                <v:path arrowok="t"/>
                <v:fill type="solid"/>
              </v:shape>
              <v:shape style="position:absolute;left:1643;top:8693;width:529;height:504" coordorigin="1643,8693" coordsize="529,504" path="m2088,8693l2084,8693,2082,8695,2078,8697,2076,8697,2075,8699,2097,8699,2095,8697,2093,8695,2091,8695,2088,8693xe" filled="t" fillcolor="#00A0E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2.028637pt;margin-top:203.311508pt;width:27.698164pt;height:27.8532pt;mso-position-horizontal-relative:page;mso-position-vertical-relative:page;z-index:-728" coordorigin="841,4066" coordsize="554,557">
            <v:group style="position:absolute;left:851;top:4089;width:523;height:524" coordorigin="851,4089" coordsize="523,524">
              <v:shape style="position:absolute;left:851;top:4089;width:523;height:524" coordorigin="851,4089" coordsize="523,524" path="m982,4089l978,4089,974,4090,905,4127,860,4170,851,4200,851,4208,862,4282,890,4355,921,4409,962,4462,1011,4511,1062,4549,1117,4579,1174,4600,1251,4613,1271,4613,1282,4613,1291,4606,1304,4594,1308,4590,1274,4590,1253,4589,1175,4576,1119,4554,1064,4523,1014,4483,965,4431,928,4379,901,4324,879,4248,874,4190,880,4183,926,4141,979,4113,980,4113,1021,4113,1019,4107,1003,4094,982,4089xe" filled="t" fillcolor="#FFFFFF" stroked="f">
                <v:path arrowok="t"/>
                <v:fill type="solid"/>
              </v:shape>
              <v:shape style="position:absolute;left:851;top:4089;width:523;height:524" coordorigin="851,4089" coordsize="523,524" path="m1312,4427l1217,4427,1233,4429,1255,4434,1328,4458,1352,4481,1349,4489,1320,4541,1274,4590,1308,4590,1356,4526,1374,4488,1372,4471,1362,4453,1344,4439,1327,4432,1312,4427xe" filled="t" fillcolor="#FFFFFF" stroked="f">
                <v:path arrowok="t"/>
                <v:fill type="solid"/>
              </v:shape>
              <v:shape style="position:absolute;left:851;top:4089;width:523;height:524" coordorigin="851,4089" coordsize="523,524" path="m1021,4113l988,4113,996,4116,1000,4124,1026,4200,1038,4243,1036,4253,1035,4255,993,4281,986,4286,980,4294,978,4304,978,4319,984,4336,1023,4388,1065,4432,1132,4482,1152,4486,1170,4482,1182,4470,1189,4460,1160,4460,1145,4460,1092,4423,1046,4378,1003,4325,1000,4316,1002,4306,1003,4303,1006,4301,1056,4263,1059,4244,1056,4220,1050,4200,1044,4180,1038,4160,1031,4141,1025,4124,1021,4113xe" filled="t" fillcolor="#FFFFFF" stroked="f">
                <v:path arrowok="t"/>
                <v:fill type="solid"/>
              </v:shape>
              <v:shape style="position:absolute;left:851;top:4089;width:523;height:524" coordorigin="851,4089" coordsize="523,524" path="m1197,4403l1189,4416,1160,4460,1189,4460,1208,4430,1210,4429,1217,4427,1312,4427,1309,4426,1229,4404,1227,4403,1197,4403xe" filled="t" fillcolor="#FFFFFF" stroked="f">
                <v:path arrowok="t"/>
                <v:fill type="solid"/>
              </v:shape>
            </v:group>
            <v:group style="position:absolute;left:1110;top:4076;width:275;height:275" coordorigin="1110,4076" coordsize="275,275">
              <v:shape style="position:absolute;left:1110;top:4076;width:275;height:275" coordorigin="1110,4076" coordsize="275,275" path="m1121,4076l1115,4076,1110,4081,1110,4095,1115,4100,1143,4101,1166,4104,1229,4125,1282,4162,1324,4212,1351,4272,1361,4339,1361,4346,1366,4351,1379,4351,1385,4346,1378,4280,1355,4218,1318,4164,1269,4121,1210,4092,1144,4077,1121,4076xe" filled="t" fillcolor="#FFFFFF" stroked="f">
                <v:path arrowok="t"/>
                <v:fill type="solid"/>
              </v:shape>
            </v:group>
            <v:group style="position:absolute;left:1109;top:4150;width:201;height:201" coordorigin="1109,4150" coordsize="201,201">
              <v:shape style="position:absolute;left:1109;top:4150;width:201;height:201" coordorigin="1109,4150" coordsize="201,201" path="m1121,4150l1115,4150,1109,4155,1109,4168,1115,4174,1138,4174,1160,4178,1220,4206,1263,4254,1285,4316,1287,4339,1287,4346,1292,4351,1305,4351,1311,4346,1303,4286,1274,4227,1227,4182,1167,4156,1144,4151,1121,4150xe" filled="t" fillcolor="#FFFFFF" stroked="f">
                <v:path arrowok="t"/>
                <v:fill type="solid"/>
              </v:shape>
            </v:group>
            <v:group style="position:absolute;left:1109;top:4228;width:123;height:123" coordorigin="1109,4228" coordsize="123,123">
              <v:shape style="position:absolute;left:1109;top:4228;width:123;height:123" coordorigin="1109,4228" coordsize="123,123" path="m1121,4228l1115,4228,1109,4233,1109,4246,1115,4251,1126,4252,1149,4256,1198,4296,1209,4339,1209,4346,1215,4351,1228,4351,1233,4346,1215,4278,1165,4237,1144,4230,1121,4228xe" filled="t" fillcolor="#FFFFFF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2.023418pt;margin-top:350.283325pt;width:26.817944pt;height:26.824pt;mso-position-horizontal-relative:page;mso-position-vertical-relative:page;z-index:-727" coordorigin="840,7006" coordsize="536,536">
            <v:group style="position:absolute;left:850;top:7016;width:516;height:516" coordorigin="850,7016" coordsize="516,516">
              <v:shape style="position:absolute;left:850;top:7016;width:516;height:516" coordorigin="850,7016" coordsize="516,516" path="m1098,7016l1032,7027,973,7055,923,7096,884,7149,859,7211,850,7280,852,7303,868,7368,900,7426,944,7473,999,7508,1063,7528,1109,7532,1127,7531,1191,7518,1214,7509,1104,7509,1081,7508,1019,7491,964,7459,920,7412,889,7353,875,7284,874,7259,876,7236,896,7172,932,7118,982,7076,1041,7048,1109,7038,1210,7038,1190,7031,1168,7024,1146,7020,1122,7017,1098,7016xe" filled="t" fillcolor="#FFFFFF" stroked="f">
                <v:path arrowok="t"/>
                <v:fill type="solid"/>
              </v:shape>
              <v:shape style="position:absolute;left:850;top:7016;width:516;height:516" coordorigin="850,7016" coordsize="516,516" path="m1210,7038l1109,7038,1117,7039,1139,7040,1201,7057,1255,7091,1298,7138,1328,7198,1343,7268,1343,7293,1341,7315,1320,7378,1283,7431,1233,7473,1173,7500,1104,7509,1214,7509,1266,7477,1311,7431,1344,7374,1363,7308,1366,7259,1364,7237,1346,7174,1314,7118,1268,7073,1211,7039,1210,7038xe" filled="t" fillcolor="#FFFFFF" stroked="f">
                <v:path arrowok="t"/>
                <v:fill type="solid"/>
              </v:shape>
            </v:group>
            <v:group style="position:absolute;left:954;top:7016;width:308;height:516" coordorigin="954,7016" coordsize="308,516">
              <v:shape style="position:absolute;left:954;top:7016;width:308;height:516" coordorigin="954,7016" coordsize="308,516" path="m1107,7016l1044,7039,994,7102,968,7168,955,7247,954,7275,955,7303,968,7381,994,7447,1031,7497,1092,7531,1109,7532,1111,7532,1127,7530,1143,7526,1159,7518,1172,7509,1107,7509,1092,7508,1037,7471,1006,7418,985,7346,977,7260,979,7232,995,7155,1024,7094,1077,7045,1109,7038,1171,7038,1156,7029,1141,7022,1124,7017,1107,7016xe" filled="t" fillcolor="#FFFFFF" stroked="f">
                <v:path arrowok="t"/>
                <v:fill type="solid"/>
              </v:shape>
              <v:shape style="position:absolute;left:954;top:7016;width:308;height:516" coordorigin="954,7016" coordsize="308,516" path="m1171,7038l1109,7038,1111,7038,1126,7040,1180,7077,1212,7131,1232,7203,1240,7289,1238,7317,1222,7393,1193,7454,1139,7503,1107,7509,1172,7509,1213,7464,1242,7403,1259,7327,1263,7272,1262,7244,1249,7166,1222,7100,1186,7051,1171,7038xe" filled="t" fillcolor="#FFFFFF" stroked="f">
                <v:path arrowok="t"/>
                <v:fill type="solid"/>
              </v:shape>
            </v:group>
            <v:group style="position:absolute;left:1097;top:7016;width:270;height:516" coordorigin="1097,7016" coordsize="270,516">
              <v:shape style="position:absolute;left:1097;top:7016;width:270;height:516" coordorigin="1097,7016" coordsize="270,516" path="m1109,7016l1102,7016,1097,7021,1097,7527,1102,7532,1109,7532,1120,7532,1186,7520,1214,7509,1120,7509,1120,7039,1215,7039,1197,7031,1176,7025,1154,7020,1132,7017,1109,7016xe" filled="t" fillcolor="#FFFFFF" stroked="f">
                <v:path arrowok="t"/>
                <v:fill type="solid"/>
              </v:shape>
              <v:shape style="position:absolute;left:1097;top:7016;width:270;height:516" coordorigin="1097,7016" coordsize="270,516" path="m1215,7039l1120,7039,1130,7039,1153,7042,1214,7064,1267,7100,1308,7150,1335,7211,1344,7280,1342,7303,1325,7367,1291,7422,1244,7467,1186,7496,1120,7509,1214,7509,1279,7467,1322,7418,1351,7359,1366,7292,1367,7268,1365,7245,1349,7180,1318,7122,1273,7075,1218,7040,1215,7039xe" filled="t" fillcolor="#FFFFFF" stroked="f">
                <v:path arrowok="t"/>
                <v:fill type="solid"/>
              </v:shape>
            </v:group>
            <v:group style="position:absolute;left:851;top:7176;width:516;height:197" coordorigin="851,7176" coordsize="516,197">
              <v:shape style="position:absolute;left:851;top:7176;width:516;height:197" coordorigin="851,7176" coordsize="516,197" path="m1344,7176l873,7176,869,7178,853,7242,851,7286,852,7306,867,7365,873,7372,1344,7372,1348,7369,1352,7361,1355,7350,886,7350,882,7339,878,7322,876,7303,874,7282,874,7257,876,7237,880,7218,886,7198,1355,7198,1350,7183,1348,7178,1344,7176xe" filled="t" fillcolor="#FFFFFF" stroked="f">
                <v:path arrowok="t"/>
                <v:fill type="solid"/>
              </v:shape>
              <v:shape style="position:absolute;left:851;top:7176;width:516;height:197" coordorigin="851,7176" coordsize="516,197" path="m1355,7198l886,7198,1335,7209,1339,7226,1342,7244,1343,7266,1344,7291,1341,7310,1337,7330,1331,7350,1355,7350,1366,7286,1367,7261,1365,7241,1361,7222,1357,7202,1355,7198xe" filled="t" fillcolor="#FFFFFF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6.644234pt;margin-top:393.601501pt;width:20.588165pt;height:27.6595pt;mso-position-horizontal-relative:page;mso-position-vertical-relative:page;z-index:-726" coordorigin="933,7872" coordsize="412,553">
            <v:group style="position:absolute;left:1043;top:8200;width:112;height:112" coordorigin="1043,8200" coordsize="112,112">
              <v:shape style="position:absolute;left:1043;top:8200;width:112;height:112" coordorigin="1043,8200" coordsize="112,112" path="m1107,8200l1050,8228,1043,8249,1043,8264,1084,8311,1092,8313,1103,8313,1107,8312,1111,8311,1099,8300,1099,8300,1078,8294,1062,8279,1056,8258,1056,8257,1062,8236,1076,8220,1097,8213,1099,8213,1135,8213,1134,8212,1128,8208,1114,8202,1107,8200xe" filled="t" fillcolor="#FFFFFF" stroked="f">
                <v:path arrowok="t"/>
                <v:fill type="solid"/>
              </v:shape>
              <v:shape style="position:absolute;left:1043;top:8200;width:112;height:112" coordorigin="1043,8200" coordsize="112,112" path="m1135,8213l1099,8213,1120,8219,1136,8234,1147,8259,1148,8258,1148,8257,1151,8255,1153,8253,1155,8252,1154,8246,1153,8240,1148,8228,1144,8222,1135,8213xe" filled="t" fillcolor="#FFFFFF" stroked="f">
                <v:path arrowok="t"/>
                <v:fill type="solid"/>
              </v:shape>
            </v:group>
            <v:group style="position:absolute;left:1013;top:8170;width:171;height:142" coordorigin="1013,8170" coordsize="171,142">
              <v:shape style="position:absolute;left:1013;top:8170;width:171;height:142" coordorigin="1013,8170" coordsize="171,142" path="m1111,8170l1046,8188,1013,8245,1013,8268,1015,8279,1023,8298,1028,8306,1034,8313,1052,8313,1039,8298,1030,8279,1026,8259,1029,8236,1039,8216,1053,8200,1072,8189,1093,8184,1146,8184,1143,8182,1122,8173,1111,8170xe" filled="t" fillcolor="#FFFFFF" stroked="f">
                <v:path arrowok="t"/>
                <v:fill type="solid"/>
              </v:shape>
              <v:shape style="position:absolute;left:1013;top:8170;width:171;height:142" coordorigin="1013,8170" coordsize="171,142" path="m1146,8184l1093,8184,1117,8187,1138,8195,1154,8209,1165,8226,1171,8246,1175,8247,1178,8248,1180,8249,1181,8247,1183,8245,1184,8244,1183,8237,1181,8230,1174,8213,1168,8203,1152,8188,1146,8184xe" filled="t" fillcolor="#FFFFFF" stroked="f">
                <v:path arrowok="t"/>
                <v:fill type="solid"/>
              </v:shape>
            </v:group>
            <v:group style="position:absolute;left:983;top:8141;width:229;height:171" coordorigin="983,8141" coordsize="229,171">
              <v:shape style="position:absolute;left:983;top:8141;width:229;height:171" coordorigin="983,8141" coordsize="229,171" path="m1111,8141l1044,8155,999,8199,983,8257,985,8277,990,8296,994,8305,996,8309,998,8313,1013,8313,1004,8295,998,8276,1014,8204,1059,8162,1098,8154,1152,8154,1151,8153,1130,8145,1111,8141xe" filled="t" fillcolor="#FFFFFF" stroked="f">
                <v:path arrowok="t"/>
                <v:fill type="solid"/>
              </v:shape>
              <v:shape style="position:absolute;left:983;top:8141;width:229;height:171" coordorigin="983,8141" coordsize="229,171" path="m1213,8234l1207,8234,1211,8234,1213,8235,1213,8234xe" filled="t" fillcolor="#FFFFFF" stroked="f">
                <v:path arrowok="t"/>
                <v:fill type="solid"/>
              </v:shape>
              <v:shape style="position:absolute;left:983;top:8141;width:229;height:171" coordorigin="983,8141" coordsize="229,171" path="m1152,8154l1098,8154,1121,8156,1141,8163,1160,8174,1175,8188,1188,8205,1197,8224,1202,8234,1204,8234,1213,8234,1211,8227,1167,8163,1152,8154xe" filled="t" fillcolor="#FFFFFF" stroked="f">
                <v:path arrowok="t"/>
                <v:fill type="solid"/>
              </v:shape>
            </v:group>
            <v:group style="position:absolute;left:1241;top:8251;width:2;height:2" coordorigin="1241,8251" coordsize="2,2">
              <v:shape style="position:absolute;left:1241;top:8251;width:2;height:2" coordorigin="1241,8251" coordsize="0,2" path="m1241,8252l1241,8252e" filled="f" stroked="t" strokeweight=".214pt" strokecolor="#FFFFFF">
                <v:path arrowok="t"/>
              </v:shape>
            </v:group>
            <v:group style="position:absolute;left:943;top:7882;width:298;height:477" coordorigin="943,7882" coordsize="298,477">
              <v:shape style="position:absolute;left:943;top:7882;width:298;height:477" coordorigin="943,7882" coordsize="298,477" path="m1211,7882l973,7882,952,7890,943,7910,944,8329,952,8349,971,8359,1155,8359,1148,8352,1084,8352,1079,8347,1079,8332,1084,8327,1125,8327,1119,8321,969,8321,966,8318,966,7929,966,7925,969,7922,1241,7922,1241,7912,1066,7912,1063,7909,1063,7903,1063,7901,1066,7898,1068,7898,1235,7897,1233,7892,1214,7882,1211,7882xe" filled="t" fillcolor="#FFFFFF" stroked="f">
                <v:path arrowok="t"/>
                <v:fill type="solid"/>
              </v:shape>
              <v:shape style="position:absolute;left:943;top:7882;width:298;height:477" coordorigin="943,7882" coordsize="298,477" path="m1125,8327l1101,8327,1106,8332,1106,8347,1101,8352,1084,8352,1148,8352,1125,8327xe" filled="t" fillcolor="#FFFFFF" stroked="f">
                <v:path arrowok="t"/>
                <v:fill type="solid"/>
              </v:shape>
              <v:shape style="position:absolute;left:943;top:7882;width:298;height:477" coordorigin="943,7882" coordsize="298,477" path="m1119,8321l973,8321,1119,8321,1119,8321xe" filled="t" fillcolor="#FFFFFF" stroked="f">
                <v:path arrowok="t"/>
                <v:fill type="solid"/>
              </v:shape>
              <v:shape style="position:absolute;left:943;top:7882;width:298;height:477" coordorigin="943,7882" coordsize="298,477" path="m1241,7922l1215,7922,1218,7925,1218,8232,1219,8230,1226,8224,1233,8221,1241,8220,1241,7922xe" filled="t" fillcolor="#FFFFFF" stroked="f">
                <v:path arrowok="t"/>
                <v:fill type="solid"/>
              </v:shape>
              <v:shape style="position:absolute;left:943;top:7882;width:298;height:477" coordorigin="943,7882" coordsize="298,477" path="m1235,7897l1118,7897,1121,7901,1121,7909,1118,7912,1066,7912,1241,7912,1241,7912,1235,7897xe" filled="t" fillcolor="#FFFFFF" stroked="f">
                <v:path arrowok="t"/>
                <v:fill type="solid"/>
              </v:shape>
            </v:group>
            <v:group style="position:absolute;left:1072;top:8228;width:263;height:187" coordorigin="1072,8228" coordsize="263,187">
              <v:shape style="position:absolute;left:1072;top:8228;width:263;height:187" coordorigin="1072,8228" coordsize="263,187" path="m1142,8362l1136,8365,1127,8374,1125,8379,1124,8391,1126,8396,1134,8406,1140,8408,1230,8414,1233,8415,1237,8415,1246,8414,1250,8411,1258,8404,1237,8404,1235,8403,1233,8403,1232,8403,1144,8397,1141,8396,1137,8391,1136,8388,1136,8382,1137,8380,1142,8375,1145,8374,1196,8374,1197,8371,1197,8369,1192,8365,1176,8365,1142,8362xe" filled="t" fillcolor="#FFFFFF" stroked="f">
                <v:path arrowok="t"/>
                <v:fill type="solid"/>
              </v:shape>
              <v:shape style="position:absolute;left:1072;top:8228;width:263;height:187" coordorigin="1072,8228" coordsize="263,187" path="m1264,8241l1246,8241,1249,8242,1322,8315,1322,8323,1244,8402,1241,8403,1237,8404,1258,8404,1335,8327,1335,8311,1264,8241xe" filled="t" fillcolor="#FFFFFF" stroked="f">
                <v:path arrowok="t"/>
                <v:fill type="solid"/>
              </v:shape>
              <v:shape style="position:absolute;left:1072;top:8228;width:263;height:187" coordorigin="1072,8228" coordsize="263,187" path="m1196,8374l1145,8374,1193,8377,1195,8376,1196,8374xe" filled="t" fillcolor="#FFFFFF" stroked="f">
                <v:path arrowok="t"/>
                <v:fill type="solid"/>
              </v:shape>
              <v:shape style="position:absolute;left:1072;top:8228;width:263;height:187" coordorigin="1072,8228" coordsize="263,187" path="m1104,8228l1090,8228,1072,8246,1072,8261,1176,8365,1192,8365,1085,8257,1085,8250,1094,8241,1117,8241,1104,8228xe" filled="t" fillcolor="#FFFFFF" stroked="f">
                <v:path arrowok="t"/>
                <v:fill type="solid"/>
              </v:shape>
              <v:shape style="position:absolute;left:1072;top:8228;width:263;height:187" coordorigin="1072,8228" coordsize="263,187" path="m1117,8241l1101,8241,1157,8297,1161,8297,1165,8293,1165,8289,1159,8282,1159,8275,1161,8273,1149,8273,1117,8241xe" filled="t" fillcolor="#FFFFFF" stroked="f">
                <v:path arrowok="t"/>
                <v:fill type="solid"/>
              </v:shape>
              <v:shape style="position:absolute;left:1072;top:8228;width:263;height:187" coordorigin="1072,8228" coordsize="263,187" path="m1194,8267l1174,8267,1177,8268,1193,8284,1196,8284,1201,8279,1201,8276,1194,8269,1194,8267xe" filled="t" fillcolor="#FFFFFF" stroked="f">
                <v:path arrowok="t"/>
                <v:fill type="solid"/>
              </v:shape>
              <v:shape style="position:absolute;left:1072;top:8228;width:263;height:187" coordorigin="1072,8228" coordsize="263,187" path="m1176,8255l1149,8273,1161,8273,1165,8268,1168,8267,1194,8267,1194,8262,1196,8260,1184,8260,1181,8257,1176,8255xe" filled="t" fillcolor="#FFFFFF" stroked="f">
                <v:path arrowok="t"/>
                <v:fill type="solid"/>
              </v:shape>
              <v:shape style="position:absolute;left:1072;top:8228;width:263;height:187" coordorigin="1072,8228" coordsize="263,187" path="m1230,8254l1210,8254,1213,8255,1229,8271,1233,8271,1237,8267,1237,8263,1230,8256,1230,8254xe" filled="t" fillcolor="#FFFFFF" stroked="f">
                <v:path arrowok="t"/>
                <v:fill type="solid"/>
              </v:shape>
              <v:shape style="position:absolute;left:1072;top:8228;width:263;height:187" coordorigin="1072,8228" coordsize="263,187" path="m1211,8242l1184,8260,1196,8260,1201,8255,1204,8254,1230,8254,1230,8249,1232,8247,1221,8247,1220,8246,1219,8246,1215,8243,1211,8242xe" filled="t" fillcolor="#FFFFFF" stroked="f">
                <v:path arrowok="t"/>
                <v:fill type="solid"/>
              </v:shape>
              <v:shape style="position:absolute;left:1072;top:8228;width:263;height:187" coordorigin="1072,8228" coordsize="263,187" path="m1249,8229l1221,8247,1232,8247,1237,8243,1239,8241,1241,8241,1246,8241,1264,8241,1255,8232,1249,8229xe" filled="t" fillcolor="#FFFFFF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2.035763pt;margin-top:256.784882pt;width:25.327039pt;height:27.812736pt;mso-position-horizontal-relative:page;mso-position-vertical-relative:page;z-index:-725" coordorigin="841,5136" coordsize="507,556">
            <v:group style="position:absolute;left:851;top:5146;width:487;height:536" coordorigin="851,5146" coordsize="487,536">
              <v:shape style="position:absolute;left:851;top:5146;width:487;height:536" coordorigin="851,5146" coordsize="487,536" path="m1073,5146l1006,5160,948,5190,901,5235,868,5290,852,5355,851,5378,854,5398,880,5460,925,5522,977,5581,1028,5630,1076,5672,1091,5682,1097,5682,1136,5650,1088,5650,1079,5643,1027,5595,979,5546,934,5490,897,5430,878,5370,876,5350,880,5329,904,5270,947,5221,1003,5186,1070,5169,1094,5168,1193,5168,1172,5160,1149,5154,1125,5149,1100,5147,1073,5146xe" filled="t" fillcolor="#FFFFFF" stroked="f">
                <v:path arrowok="t"/>
                <v:fill type="solid"/>
              </v:shape>
              <v:shape style="position:absolute;left:851;top:5146;width:487;height:536" coordorigin="851,5146" coordsize="487,536" path="m1193,5168l1094,5168,1105,5168,1128,5170,1191,5190,1244,5226,1284,5276,1307,5339,1311,5386,1307,5404,1278,5461,1235,5518,1184,5571,1135,5615,1088,5650,1136,5650,1187,5604,1239,5550,1287,5488,1323,5424,1337,5362,1335,5341,1318,5282,1283,5230,1234,5189,1194,5168,1193,5168xe" filled="t" fillcolor="#FFFFFF" stroked="f">
                <v:path arrowok="t"/>
                <v:fill type="solid"/>
              </v:shape>
            </v:group>
            <v:group style="position:absolute;left:983;top:5266;width:222;height:208" coordorigin="983,5266" coordsize="222,208">
              <v:shape style="position:absolute;left:983;top:5266;width:222;height:208" coordorigin="983,5266" coordsize="222,208" path="m1089,5266l1029,5286,990,5337,983,5385,988,5405,1029,5455,1094,5474,1101,5474,1123,5471,1142,5464,1160,5453,1164,5450,1077,5450,1058,5444,1017,5399,1009,5349,1018,5330,1032,5313,1050,5301,1071,5292,1094,5289,1163,5289,1157,5285,1137,5275,1114,5268,1089,5266xe" filled="t" fillcolor="#FFFFFF" stroked="f">
                <v:path arrowok="t"/>
                <v:fill type="solid"/>
              </v:shape>
              <v:shape style="position:absolute;left:983;top:5266;width:222;height:208" coordorigin="983,5266" coordsize="222,208" path="m1163,5289l1094,5289,1103,5290,1124,5294,1170,5336,1180,5383,1174,5401,1129,5441,1077,5450,1164,5450,1203,5378,1205,5352,1199,5332,1188,5314,1174,5298,1163,5289xe" filled="t" fillcolor="#FFFFFF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1.424099pt;margin-top:307.869110pt;width:26.26pt;height:19.142pt;mso-position-horizontal-relative:page;mso-position-vertical-relative:page;z-index:-724" coordorigin="828,6157" coordsize="525,383">
            <v:group style="position:absolute;left:838;top:6167;width:505;height:363" coordorigin="838,6167" coordsize="505,363">
              <v:shape style="position:absolute;left:838;top:6167;width:505;height:363" coordorigin="838,6167" coordsize="505,363" path="m1301,6167l880,6167,859,6174,844,6189,838,6211,838,6488,845,6509,860,6524,881,6530,1302,6530,1323,6524,1338,6509,1338,6507,870,6507,862,6498,862,6200,870,6191,1338,6191,1338,6188,1322,6173,1301,6167xe" filled="t" fillcolor="#FFFFFF" stroked="f">
                <v:path arrowok="t"/>
                <v:fill type="solid"/>
              </v:shape>
              <v:shape style="position:absolute;left:838;top:6167;width:505;height:363" coordorigin="838,6167" coordsize="505,363" path="m1338,6191l1312,6191,1321,6200,1321,6498,1312,6507,1338,6507,1344,6487,1344,6210,1338,6191xe" filled="t" fillcolor="#FFFFFF" stroked="f">
                <v:path arrowok="t"/>
                <v:fill type="solid"/>
              </v:shape>
            </v:group>
            <v:group style="position:absolute;left:840;top:6337;width:503;height:194" coordorigin="840,6337" coordsize="503,194">
              <v:shape style="position:absolute;left:840;top:6337;width:503;height:194" coordorigin="840,6337" coordsize="503,194" path="m1013,6338l841,6493,840,6498,846,6511,861,6525,881,6530,1301,6530,1310,6529,1329,6520,1338,6507,876,6507,871,6505,867,6501,1028,6356,1029,6348,1024,6343,1020,6339,1013,6338xe" filled="t" fillcolor="#FFFFFF" stroked="f">
                <v:path arrowok="t"/>
                <v:fill type="solid"/>
              </v:shape>
              <v:shape style="position:absolute;left:840;top:6337;width:503;height:194" coordorigin="840,6337" coordsize="503,194" path="m1167,6337l1160,6337,1156,6342,1152,6347,1152,6354,1315,6501,1312,6505,1306,6507,1338,6507,1341,6502,1343,6498,1341,6493,1167,6337xe" filled="t" fillcolor="#FFFFFF" stroked="f">
                <v:path arrowok="t"/>
                <v:fill type="solid"/>
              </v:shape>
            </v:group>
            <v:group style="position:absolute;left:840;top:6167;width:503;height:258" coordorigin="840,6167" coordsize="503,258">
              <v:shape style="position:absolute;left:840;top:6167;width:503;height:258" coordorigin="840,6167" coordsize="503,258" path="m1301,6167l872,6168,853,6178,841,6195,840,6200,841,6205,1086,6425,1088,6426,1094,6426,1097,6425,1126,6398,1091,6398,867,6197,871,6193,876,6191,1338,6191,1337,6187,1321,6173,1301,6167xe" filled="t" fillcolor="#FFFFFF" stroked="f">
                <v:path arrowok="t"/>
                <v:fill type="solid"/>
              </v:shape>
              <v:shape style="position:absolute;left:840;top:6167;width:503;height:258" coordorigin="840,6167" coordsize="503,258" path="m1338,6191l1306,6191,1312,6193,1315,6197,1091,6398,1126,6398,1341,6205,1343,6200,1338,6191xe" filled="t" fillcolor="#FFFFFF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0pt;margin-top:.000015pt;width:595.275pt;height:841.89pt;mso-position-horizontal-relative:page;mso-position-vertical-relative:page;z-index:-723" type="#_x0000_t202" filled="f" stroked="f">
            <v:textbox inset="0,0,0,0">
              <w:txbxContent>
                <w:p>
                  <w:pPr>
                    <w:spacing w:line="140" w:lineRule="exact" w:before="1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ind w:left="1637" w:right="0" w:firstLine="0"/>
                    <w:jc w:val="left"/>
                    <w:rPr>
                      <w:rFonts w:ascii="Circular ProTT Bold" w:hAnsi="Circular ProTT Bold" w:cs="Circular ProTT Bold" w:eastAsia="Circular ProTT Bold"/>
                      <w:sz w:val="36"/>
                      <w:szCs w:val="36"/>
                    </w:rPr>
                  </w:pP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0"/>
                      <w:w w:val="100"/>
                      <w:sz w:val="36"/>
                      <w:szCs w:val="36"/>
                    </w:rPr>
                    <w:t>C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3"/>
                      <w:w w:val="100"/>
                      <w:sz w:val="36"/>
                      <w:szCs w:val="36"/>
                    </w:rPr>
                    <w:t>o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4"/>
                      <w:w w:val="100"/>
                      <w:sz w:val="36"/>
                      <w:szCs w:val="36"/>
                    </w:rPr>
                    <w:t>n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3"/>
                      <w:w w:val="100"/>
                      <w:sz w:val="36"/>
                      <w:szCs w:val="36"/>
                    </w:rPr>
                    <w:t>ta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2"/>
                      <w:w w:val="100"/>
                      <w:sz w:val="36"/>
                      <w:szCs w:val="36"/>
                    </w:rPr>
                    <w:t>c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0"/>
                      <w:w w:val="100"/>
                      <w:sz w:val="36"/>
                      <w:szCs w:val="36"/>
                    </w:rPr>
                    <w:t>t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0"/>
                      <w:w w:val="100"/>
                      <w:sz w:val="36"/>
                      <w:szCs w:val="36"/>
                    </w:rPr>
                    <w:t> 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-2"/>
                      <w:w w:val="100"/>
                      <w:sz w:val="36"/>
                      <w:szCs w:val="36"/>
                    </w:rPr>
                    <w:t>u</w:t>
                  </w:r>
                  <w:r>
                    <w:rPr>
                      <w:rFonts w:ascii="Circular ProTT Bold" w:hAnsi="Circular ProTT Bold" w:cs="Circular ProTT Bold" w:eastAsia="Circular ProTT Bold"/>
                      <w:b/>
                      <w:bCs/>
                      <w:color w:val="009CDC"/>
                      <w:spacing w:val="0"/>
                      <w:w w:val="100"/>
                      <w:sz w:val="36"/>
                      <w:szCs w:val="36"/>
                    </w:rPr>
                    <w:t>s</w:t>
                  </w:r>
                  <w:r>
                    <w:rPr>
                      <w:rFonts w:ascii="Circular ProTT Bold" w:hAnsi="Circular ProTT Bold" w:cs="Circular ProTT Bold" w:eastAsia="Circular ProTT Bold"/>
                      <w:b w:val="0"/>
                      <w:bCs w:val="0"/>
                      <w:color w:val="000000"/>
                      <w:spacing w:val="0"/>
                      <w:w w:val="100"/>
                      <w:sz w:val="36"/>
                      <w:szCs w:val="36"/>
                    </w:rPr>
                  </w:r>
                </w:p>
                <w:p>
                  <w:pPr>
                    <w:pStyle w:val="BodyText"/>
                    <w:spacing w:before="61"/>
                    <w:ind w:left="1637" w:right="0"/>
                    <w:jc w:val="left"/>
                  </w:pPr>
                  <w:r>
                    <w:rPr>
                      <w:b w:val="0"/>
                      <w:bCs w:val="0"/>
                      <w:color w:val="FFFFFF"/>
                      <w:spacing w:val="2"/>
                      <w:w w:val="95"/>
                    </w:rPr>
                    <w:t>8</w:t>
                  </w:r>
                  <w:r>
                    <w:rPr>
                      <w:b w:val="0"/>
                      <w:bCs w:val="0"/>
                      <w:color w:val="FFFFFF"/>
                      <w:spacing w:val="2"/>
                      <w:w w:val="95"/>
                    </w:rPr>
                    <w:t>.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95"/>
                    </w:rPr>
                    <w:t>3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95"/>
                    </w:rPr>
                    <w:t>0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color w:val="FFFFFF"/>
                      <w:spacing w:val="-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FFFFFF"/>
                      <w:spacing w:val="-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color w:val="FFFFFF"/>
                      <w:spacing w:val="-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95"/>
                    </w:rPr>
                    <w:t>5</w:t>
                  </w:r>
                  <w:r>
                    <w:rPr>
                      <w:b w:val="0"/>
                      <w:bCs w:val="0"/>
                      <w:color w:val="FFFFFF"/>
                      <w:spacing w:val="2"/>
                      <w:w w:val="95"/>
                    </w:rPr>
                    <w:t>.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95"/>
                    </w:rPr>
                    <w:t>3</w:t>
                  </w:r>
                  <w:r>
                    <w:rPr>
                      <w:b w:val="0"/>
                      <w:bCs w:val="0"/>
                      <w:color w:val="FFFFFF"/>
                      <w:spacing w:val="4"/>
                      <w:w w:val="95"/>
                    </w:rPr>
                    <w:t>0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95"/>
                    </w:rPr>
                    <w:t>,</w:t>
                  </w:r>
                  <w:r>
                    <w:rPr>
                      <w:b w:val="0"/>
                      <w:bCs w:val="0"/>
                      <w:color w:val="FFFFFF"/>
                      <w:spacing w:val="-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color w:val="FFFFFF"/>
                      <w:spacing w:val="-3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color w:val="FFFFFF"/>
                      <w:spacing w:val="-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FFFFFF"/>
                      <w:spacing w:val="-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color w:val="FFFFFF"/>
                      <w:spacing w:val="-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FFFFFF"/>
                      <w:spacing w:val="-8"/>
                      <w:w w:val="95"/>
                    </w:rPr>
                    <w:t>F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color w:val="FFFFFF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color w:val="FFFFFF"/>
                      <w:spacing w:val="-3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line="120" w:lineRule="exact" w:before="5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line="351" w:lineRule="exact"/>
                    <w:ind w:left="1637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8"/>
                      <w:szCs w:val="28"/>
                    </w:rPr>
                    <w:t>1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1"/>
                      <w:w w:val="100"/>
                      <w:sz w:val="28"/>
                      <w:szCs w:val="28"/>
                    </w:rPr>
                    <w:t>3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2"/>
                      <w:w w:val="100"/>
                      <w:sz w:val="28"/>
                      <w:szCs w:val="28"/>
                    </w:rPr>
                    <w:t>0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8"/>
                      <w:szCs w:val="28"/>
                    </w:rPr>
                    <w:t>0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3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2"/>
                      <w:w w:val="100"/>
                      <w:sz w:val="28"/>
                      <w:szCs w:val="28"/>
                    </w:rPr>
                    <w:t>6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2"/>
                      <w:w w:val="100"/>
                      <w:sz w:val="28"/>
                      <w:szCs w:val="28"/>
                    </w:rPr>
                    <w:t>5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8"/>
                      <w:szCs w:val="28"/>
                    </w:rPr>
                    <w:t>4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2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1"/>
                      <w:w w:val="100"/>
                      <w:sz w:val="28"/>
                      <w:szCs w:val="28"/>
                    </w:rPr>
                    <w:t>3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1"/>
                      <w:w w:val="100"/>
                      <w:sz w:val="28"/>
                      <w:szCs w:val="28"/>
                    </w:rPr>
                    <w:t>2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8"/>
                      <w:szCs w:val="28"/>
                    </w:rPr>
                    <w:t>9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47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FFFFF"/>
                      <w:spacing w:val="-3"/>
                      <w:w w:val="100"/>
                      <w:sz w:val="18"/>
                      <w:szCs w:val="18"/>
                    </w:rPr>
                    <w:t>(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FFFFF"/>
                      <w:spacing w:val="2"/>
                      <w:w w:val="100"/>
                      <w:sz w:val="18"/>
                      <w:szCs w:val="18"/>
                    </w:rPr>
                    <w:t>lo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FFFFF"/>
                      <w:spacing w:val="2"/>
                      <w:w w:val="100"/>
                      <w:sz w:val="18"/>
                      <w:szCs w:val="18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FFFFF"/>
                      <w:spacing w:val="2"/>
                      <w:w w:val="100"/>
                      <w:sz w:val="18"/>
                      <w:szCs w:val="18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FFFFF"/>
                      <w:spacing w:val="0"/>
                      <w:w w:val="100"/>
                      <w:sz w:val="18"/>
                      <w:szCs w:val="18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FFFFF"/>
                      <w:spacing w:val="-28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FFFFF"/>
                      <w:spacing w:val="2"/>
                      <w:w w:val="100"/>
                      <w:sz w:val="18"/>
                      <w:szCs w:val="18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FFFFF"/>
                      <w:spacing w:val="2"/>
                      <w:w w:val="100"/>
                      <w:sz w:val="18"/>
                      <w:szCs w:val="18"/>
                    </w:rPr>
                    <w:t>al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FFFFF"/>
                      <w:spacing w:val="-2"/>
                      <w:w w:val="100"/>
                      <w:sz w:val="18"/>
                      <w:szCs w:val="18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FFFFF"/>
                      <w:spacing w:val="0"/>
                      <w:w w:val="100"/>
                      <w:sz w:val="18"/>
                      <w:szCs w:val="18"/>
                    </w:rPr>
                    <w:t>)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spacing w:line="298" w:lineRule="exact"/>
                    <w:ind w:left="1637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8"/>
                      <w:szCs w:val="28"/>
                    </w:rPr>
                    <w:t>1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1"/>
                      <w:w w:val="100"/>
                      <w:sz w:val="28"/>
                      <w:szCs w:val="28"/>
                    </w:rPr>
                    <w:t>8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2"/>
                      <w:w w:val="100"/>
                      <w:sz w:val="28"/>
                      <w:szCs w:val="28"/>
                    </w:rPr>
                    <w:t>0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8"/>
                      <w:szCs w:val="28"/>
                    </w:rPr>
                    <w:t>0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4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2"/>
                      <w:w w:val="100"/>
                      <w:sz w:val="28"/>
                      <w:szCs w:val="28"/>
                    </w:rPr>
                    <w:t>3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1"/>
                      <w:w w:val="100"/>
                      <w:sz w:val="28"/>
                      <w:szCs w:val="28"/>
                    </w:rPr>
                    <w:t>3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8"/>
                      <w:szCs w:val="28"/>
                    </w:rPr>
                    <w:t>2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3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2"/>
                      <w:w w:val="100"/>
                      <w:sz w:val="28"/>
                      <w:szCs w:val="28"/>
                    </w:rPr>
                    <w:t>5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1"/>
                      <w:w w:val="100"/>
                      <w:sz w:val="28"/>
                      <w:szCs w:val="28"/>
                    </w:rPr>
                    <w:t>5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8"/>
                      <w:szCs w:val="28"/>
                    </w:rPr>
                    <w:t>6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44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FFFFF"/>
                      <w:spacing w:val="-4"/>
                      <w:w w:val="100"/>
                      <w:sz w:val="18"/>
                      <w:szCs w:val="18"/>
                    </w:rPr>
                    <w:t>(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FFFFF"/>
                      <w:spacing w:val="-1"/>
                      <w:w w:val="100"/>
                      <w:sz w:val="18"/>
                      <w:szCs w:val="18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FFFFF"/>
                      <w:spacing w:val="2"/>
                      <w:w w:val="100"/>
                      <w:sz w:val="18"/>
                      <w:szCs w:val="18"/>
                    </w:rPr>
                    <w:t>ol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FFFFF"/>
                      <w:spacing w:val="-2"/>
                      <w:w w:val="100"/>
                      <w:sz w:val="18"/>
                      <w:szCs w:val="18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FFFFF"/>
                      <w:spacing w:val="-5"/>
                      <w:w w:val="100"/>
                      <w:sz w:val="18"/>
                      <w:szCs w:val="18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FFFFF"/>
                      <w:spacing w:val="2"/>
                      <w:w w:val="100"/>
                      <w:sz w:val="18"/>
                      <w:szCs w:val="18"/>
                    </w:rPr>
                    <w:t>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FFFFF"/>
                      <w:spacing w:val="-2"/>
                      <w:w w:val="100"/>
                      <w:sz w:val="18"/>
                      <w:szCs w:val="18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FFFFF"/>
                      <w:spacing w:val="2"/>
                      <w:w w:val="100"/>
                      <w:sz w:val="18"/>
                      <w:szCs w:val="18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FFFFF"/>
                      <w:spacing w:val="0"/>
                      <w:w w:val="100"/>
                      <w:sz w:val="18"/>
                      <w:szCs w:val="18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FFFFF"/>
                      <w:spacing w:val="-24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FFFFF"/>
                      <w:spacing w:val="1"/>
                      <w:w w:val="100"/>
                      <w:sz w:val="18"/>
                      <w:szCs w:val="18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FFFFF"/>
                      <w:spacing w:val="1"/>
                      <w:w w:val="100"/>
                      <w:sz w:val="18"/>
                      <w:szCs w:val="18"/>
                    </w:rPr>
                    <w:t>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FFFFF"/>
                      <w:spacing w:val="4"/>
                      <w:w w:val="100"/>
                      <w:sz w:val="18"/>
                      <w:szCs w:val="18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FFFFF"/>
                      <w:spacing w:val="0"/>
                      <w:w w:val="100"/>
                      <w:sz w:val="18"/>
                      <w:szCs w:val="18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FFFFF"/>
                      <w:spacing w:val="2"/>
                      <w:w w:val="100"/>
                      <w:sz w:val="18"/>
                      <w:szCs w:val="18"/>
                    </w:rPr>
                    <w:t>id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FFFFF"/>
                      <w:spacing w:val="0"/>
                      <w:w w:val="100"/>
                      <w:sz w:val="18"/>
                      <w:szCs w:val="18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FFFFF"/>
                      <w:spacing w:val="-24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FFFFF"/>
                      <w:spacing w:val="2"/>
                      <w:w w:val="100"/>
                      <w:sz w:val="18"/>
                      <w:szCs w:val="18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FFFFF"/>
                      <w:spacing w:val="2"/>
                      <w:w w:val="100"/>
                      <w:sz w:val="18"/>
                      <w:szCs w:val="18"/>
                    </w:rPr>
                    <w:t>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FFFFF"/>
                      <w:spacing w:val="0"/>
                      <w:w w:val="100"/>
                      <w:sz w:val="18"/>
                      <w:szCs w:val="18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FFFFF"/>
                      <w:spacing w:val="-24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FFFFF"/>
                      <w:spacing w:val="2"/>
                      <w:w w:val="100"/>
                      <w:sz w:val="18"/>
                      <w:szCs w:val="18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FFFFF"/>
                      <w:spacing w:val="2"/>
                      <w:w w:val="100"/>
                      <w:sz w:val="18"/>
                      <w:szCs w:val="18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FFFFF"/>
                      <w:spacing w:val="2"/>
                      <w:w w:val="100"/>
                      <w:sz w:val="18"/>
                      <w:szCs w:val="18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FFFFF"/>
                      <w:spacing w:val="2"/>
                      <w:w w:val="100"/>
                      <w:sz w:val="18"/>
                      <w:szCs w:val="18"/>
                    </w:rPr>
                    <w:t>bo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FFFFF"/>
                      <w:spacing w:val="2"/>
                      <w:w w:val="100"/>
                      <w:sz w:val="18"/>
                      <w:szCs w:val="18"/>
                    </w:rPr>
                    <w:t>ur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FFFFF"/>
                      <w:spacing w:val="2"/>
                      <w:w w:val="100"/>
                      <w:sz w:val="18"/>
                      <w:szCs w:val="18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FFFFF"/>
                      <w:spacing w:val="0"/>
                      <w:w w:val="100"/>
                      <w:sz w:val="18"/>
                      <w:szCs w:val="18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FFFFF"/>
                      <w:spacing w:val="-23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FFFFF"/>
                      <w:spacing w:val="1"/>
                      <w:w w:val="100"/>
                      <w:sz w:val="18"/>
                      <w:szCs w:val="18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FFFFF"/>
                      <w:spacing w:val="-2"/>
                      <w:w w:val="100"/>
                      <w:sz w:val="18"/>
                      <w:szCs w:val="18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FFFFF"/>
                      <w:spacing w:val="2"/>
                      <w:w w:val="100"/>
                      <w:sz w:val="18"/>
                      <w:szCs w:val="18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FFFFF"/>
                      <w:spacing w:val="-2"/>
                      <w:w w:val="100"/>
                      <w:sz w:val="18"/>
                      <w:szCs w:val="18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FFFFF"/>
                      <w:spacing w:val="1"/>
                      <w:w w:val="100"/>
                      <w:sz w:val="18"/>
                      <w:szCs w:val="18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FFFFF"/>
                      <w:spacing w:val="2"/>
                      <w:w w:val="100"/>
                      <w:sz w:val="18"/>
                      <w:szCs w:val="18"/>
                    </w:rPr>
                    <w:t>pol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FFFFF"/>
                      <w:spacing w:val="1"/>
                      <w:w w:val="100"/>
                      <w:sz w:val="18"/>
                      <w:szCs w:val="18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FFFFF"/>
                      <w:spacing w:val="3"/>
                      <w:w w:val="100"/>
                      <w:sz w:val="18"/>
                      <w:szCs w:val="18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FFFFF"/>
                      <w:spacing w:val="2"/>
                      <w:w w:val="100"/>
                      <w:sz w:val="18"/>
                      <w:szCs w:val="18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FFFFF"/>
                      <w:spacing w:val="0"/>
                      <w:w w:val="100"/>
                      <w:sz w:val="18"/>
                      <w:szCs w:val="18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FFFFF"/>
                      <w:spacing w:val="-24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FFFFF"/>
                      <w:spacing w:val="2"/>
                      <w:w w:val="100"/>
                      <w:sz w:val="18"/>
                      <w:szCs w:val="18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FFFFF"/>
                      <w:spacing w:val="-3"/>
                      <w:w w:val="100"/>
                      <w:sz w:val="18"/>
                      <w:szCs w:val="18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FFFFF"/>
                      <w:spacing w:val="0"/>
                      <w:w w:val="100"/>
                      <w:sz w:val="18"/>
                      <w:szCs w:val="18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FFFFF"/>
                      <w:spacing w:val="-4"/>
                      <w:w w:val="100"/>
                      <w:sz w:val="18"/>
                      <w:szCs w:val="18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FFFFF"/>
                      <w:spacing w:val="0"/>
                      <w:w w:val="100"/>
                      <w:sz w:val="18"/>
                      <w:szCs w:val="18"/>
                    </w:rPr>
                    <w:t>)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20" w:lineRule="exact" w:before="2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ind w:left="1637" w:right="0" w:firstLine="0"/>
                    <w:jc w:val="left"/>
                    <w:rPr>
                      <w:rFonts w:ascii="Circular Std Book" w:hAnsi="Circular Std Book" w:cs="Circular Std Book" w:eastAsia="Circular Std Book"/>
                      <w:sz w:val="28"/>
                      <w:szCs w:val="28"/>
                    </w:rPr>
                  </w:pP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8"/>
                      <w:szCs w:val="28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8"/>
                      <w:szCs w:val="28"/>
                    </w:rPr>
                    <w:t>d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4"/>
                      <w:w w:val="100"/>
                      <w:sz w:val="28"/>
                      <w:szCs w:val="28"/>
                    </w:rPr>
                    <w:t>d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8"/>
                      <w:szCs w:val="28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8"/>
                      <w:szCs w:val="28"/>
                    </w:rPr>
                    <w:t>ess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  <w:p>
                  <w:pPr>
                    <w:pStyle w:val="BodyText"/>
                    <w:spacing w:line="227" w:lineRule="exact"/>
                    <w:ind w:left="1637" w:right="0"/>
                    <w:jc w:val="left"/>
                  </w:pPr>
                  <w:r>
                    <w:rPr>
                      <w:b w:val="0"/>
                      <w:bCs w:val="0"/>
                      <w:color w:val="FFFFFF"/>
                      <w:spacing w:val="1"/>
                      <w:w w:val="95"/>
                    </w:rPr>
                    <w:t>6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95"/>
                    </w:rPr>
                    <w:t>0</w:t>
                  </w:r>
                  <w:r>
                    <w:rPr>
                      <w:b w:val="0"/>
                      <w:bCs w:val="0"/>
                      <w:color w:val="FFFFFF"/>
                      <w:spacing w:val="-1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FFFFFF"/>
                      <w:spacing w:val="3"/>
                      <w:w w:val="95"/>
                    </w:rPr>
                    <w:t>B</w:t>
                  </w:r>
                  <w:r>
                    <w:rPr>
                      <w:b w:val="0"/>
                      <w:bCs w:val="0"/>
                      <w:color w:val="FFFFFF"/>
                      <w:spacing w:val="-4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color w:val="FFFFFF"/>
                      <w:spacing w:val="2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color w:val="FFFFFF"/>
                      <w:spacing w:val="-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FFFFFF"/>
                      <w:spacing w:val="-4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color w:val="FFFFFF"/>
                      <w:spacing w:val="-3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color w:val="FFFFFF"/>
                      <w:spacing w:val="-2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color w:val="FFFFFF"/>
                      <w:spacing w:val="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95"/>
                    </w:rPr>
                    <w:t>,</w:t>
                  </w:r>
                  <w:r>
                    <w:rPr>
                      <w:b w:val="0"/>
                      <w:bCs w:val="0"/>
                      <w:color w:val="FFFFFF"/>
                      <w:spacing w:val="-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color w:val="FFFFFF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color w:val="FFFFFF"/>
                      <w:spacing w:val="-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FFFFFF"/>
                      <w:spacing w:val="2"/>
                      <w:w w:val="95"/>
                    </w:rPr>
                    <w:t>V</w:t>
                  </w:r>
                  <w:r>
                    <w:rPr>
                      <w:b w:val="0"/>
                      <w:bCs w:val="0"/>
                      <w:color w:val="FFFFFF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color w:val="FFFFFF"/>
                      <w:spacing w:val="-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FFFFFF"/>
                      <w:spacing w:val="-5"/>
                      <w:w w:val="95"/>
                    </w:rPr>
                    <w:t>3</w:t>
                  </w:r>
                  <w:r>
                    <w:rPr>
                      <w:b w:val="0"/>
                      <w:bCs w:val="0"/>
                      <w:color w:val="FFFFFF"/>
                      <w:spacing w:val="-3"/>
                      <w:w w:val="95"/>
                    </w:rPr>
                    <w:t>2</w:t>
                  </w:r>
                  <w:r>
                    <w:rPr>
                      <w:b w:val="0"/>
                      <w:bCs w:val="0"/>
                      <w:color w:val="FFFFFF"/>
                      <w:spacing w:val="-1"/>
                      <w:w w:val="95"/>
                    </w:rPr>
                    <w:t>2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95"/>
                    </w:rPr>
                    <w:t>0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40" w:lineRule="exact" w:before="1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ind w:left="1637" w:right="0" w:firstLine="0"/>
                    <w:jc w:val="left"/>
                    <w:rPr>
                      <w:rFonts w:ascii="Circular Std Book" w:hAnsi="Circular Std Book" w:cs="Circular Std Book" w:eastAsia="Circular Std Book"/>
                      <w:sz w:val="28"/>
                      <w:szCs w:val="28"/>
                    </w:rPr>
                  </w:pP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8"/>
                      <w:szCs w:val="28"/>
                    </w:rPr>
                    <w:t>M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8"/>
                      <w:szCs w:val="28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4"/>
                      <w:w w:val="100"/>
                      <w:sz w:val="28"/>
                      <w:szCs w:val="28"/>
                    </w:rPr>
                    <w:t>ili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8"/>
                      <w:szCs w:val="28"/>
                    </w:rPr>
                    <w:t>n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8"/>
                      <w:szCs w:val="28"/>
                    </w:rPr>
                    <w:t>g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27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8"/>
                      <w:szCs w:val="28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3"/>
                      <w:w w:val="100"/>
                      <w:sz w:val="28"/>
                      <w:szCs w:val="28"/>
                    </w:rPr>
                    <w:t>d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4"/>
                      <w:w w:val="100"/>
                      <w:sz w:val="28"/>
                      <w:szCs w:val="28"/>
                    </w:rPr>
                    <w:t>d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"/>
                      <w:w w:val="100"/>
                      <w:sz w:val="28"/>
                      <w:szCs w:val="28"/>
                    </w:rPr>
                    <w:t>r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8"/>
                      <w:szCs w:val="28"/>
                    </w:rPr>
                    <w:t>e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"/>
                      <w:w w:val="100"/>
                      <w:sz w:val="28"/>
                      <w:szCs w:val="28"/>
                    </w:rPr>
                    <w:t>s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8"/>
                      <w:szCs w:val="28"/>
                    </w:rPr>
                    <w:t>s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  <w:p>
                  <w:pPr>
                    <w:pStyle w:val="BodyText"/>
                    <w:spacing w:line="227" w:lineRule="exact"/>
                    <w:ind w:left="1637" w:right="0"/>
                    <w:jc w:val="left"/>
                  </w:pPr>
                  <w:r>
                    <w:rPr>
                      <w:b w:val="0"/>
                      <w:bCs w:val="0"/>
                      <w:color w:val="FFFFFF"/>
                      <w:spacing w:val="-16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color w:val="FFFFFF"/>
                      <w:spacing w:val="-4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color w:val="FFFFFF"/>
                      <w:spacing w:val="3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95"/>
                    </w:rPr>
                    <w:t>,</w:t>
                  </w:r>
                  <w:r>
                    <w:rPr>
                      <w:b w:val="0"/>
                      <w:bCs w:val="0"/>
                      <w:color w:val="FFFFFF"/>
                      <w:spacing w:val="-2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FFFFFF"/>
                      <w:spacing w:val="-3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color w:val="FFFFFF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color w:val="FFFFFF"/>
                      <w:spacing w:val="-2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FFFFFF"/>
                      <w:spacing w:val="-3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color w:val="FFFFFF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color w:val="FFFFFF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color w:val="FFFFFF"/>
                      <w:spacing w:val="-2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FFFFFF"/>
                      <w:spacing w:val="-6"/>
                      <w:w w:val="95"/>
                    </w:rPr>
                    <w:t>2</w:t>
                  </w:r>
                  <w:r>
                    <w:rPr>
                      <w:b w:val="0"/>
                      <w:bCs w:val="0"/>
                      <w:color w:val="FFFFFF"/>
                      <w:spacing w:val="-9"/>
                      <w:w w:val="95"/>
                    </w:rPr>
                    <w:t>7</w:t>
                  </w:r>
                  <w:r>
                    <w:rPr>
                      <w:b w:val="0"/>
                      <w:bCs w:val="0"/>
                      <w:color w:val="FFFFFF"/>
                      <w:spacing w:val="-11"/>
                      <w:w w:val="95"/>
                    </w:rPr>
                    <w:t>5</w:t>
                  </w:r>
                  <w:r>
                    <w:rPr>
                      <w:b w:val="0"/>
                      <w:bCs w:val="0"/>
                      <w:color w:val="FFFFFF"/>
                      <w:spacing w:val="-3"/>
                      <w:w w:val="95"/>
                    </w:rPr>
                    <w:t>1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95"/>
                    </w:rPr>
                    <w:t>,</w:t>
                  </w:r>
                  <w:r>
                    <w:rPr>
                      <w:b w:val="0"/>
                      <w:bCs w:val="0"/>
                      <w:color w:val="FFFFFF"/>
                      <w:spacing w:val="-2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FFFFFF"/>
                      <w:spacing w:val="2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color w:val="FFFFFF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95"/>
                    </w:rPr>
                    <w:t>b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color w:val="FFFFFF"/>
                      <w:spacing w:val="-2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FFFFFF"/>
                      <w:spacing w:val="2"/>
                      <w:w w:val="95"/>
                    </w:rPr>
                    <w:t>V</w:t>
                  </w:r>
                  <w:r>
                    <w:rPr>
                      <w:b w:val="0"/>
                      <w:bCs w:val="0"/>
                      <w:color w:val="FFFFFF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color w:val="FFFFFF"/>
                      <w:spacing w:val="-2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95"/>
                    </w:rPr>
                    <w:t>3</w:t>
                  </w:r>
                  <w:r>
                    <w:rPr>
                      <w:b w:val="0"/>
                      <w:bCs w:val="0"/>
                      <w:color w:val="FFFFFF"/>
                      <w:spacing w:val="5"/>
                      <w:w w:val="95"/>
                    </w:rPr>
                    <w:t>0</w:t>
                  </w:r>
                  <w:r>
                    <w:rPr>
                      <w:b w:val="0"/>
                      <w:bCs w:val="0"/>
                      <w:color w:val="FFFFFF"/>
                      <w:spacing w:val="-7"/>
                      <w:w w:val="95"/>
                    </w:rPr>
                    <w:t>0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95"/>
                    </w:rPr>
                    <w:t>1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line="190" w:lineRule="exact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577" w:lineRule="auto"/>
                    <w:ind w:left="1637" w:right="7768" w:firstLine="0"/>
                    <w:jc w:val="left"/>
                    <w:rPr>
                      <w:rFonts w:ascii="Circular Std Book" w:hAnsi="Circular Std Book" w:cs="Circular Std Book" w:eastAsia="Circular Std Book"/>
                      <w:sz w:val="28"/>
                      <w:szCs w:val="28"/>
                    </w:rPr>
                  </w:pPr>
                  <w:hyperlink r:id="rId8">
                    <w:r>
                      <w:rPr>
                        <w:rFonts w:ascii="Circular Std Book" w:hAnsi="Circular Std Book" w:cs="Circular Std Book" w:eastAsia="Circular Std Book"/>
                        <w:b w:val="0"/>
                        <w:bCs w:val="0"/>
                        <w:color w:val="FFFFFF"/>
                        <w:spacing w:val="5"/>
                        <w:w w:val="100"/>
                        <w:sz w:val="28"/>
                        <w:szCs w:val="28"/>
                      </w:rPr>
                      <w:t>w</w:t>
                    </w:r>
                    <w:r>
                      <w:rPr>
                        <w:rFonts w:ascii="Circular Std Book" w:hAnsi="Circular Std Book" w:cs="Circular Std Book" w:eastAsia="Circular Std Book"/>
                        <w:b w:val="0"/>
                        <w:bCs w:val="0"/>
                        <w:color w:val="FFFFFF"/>
                        <w:spacing w:val="5"/>
                        <w:w w:val="100"/>
                        <w:sz w:val="28"/>
                        <w:szCs w:val="28"/>
                      </w:rPr>
                      <w:t>w</w:t>
                    </w:r>
                    <w:r>
                      <w:rPr>
                        <w:rFonts w:ascii="Circular Std Book" w:hAnsi="Circular Std Book" w:cs="Circular Std Book" w:eastAsia="Circular Std Book"/>
                        <w:b w:val="0"/>
                        <w:bCs w:val="0"/>
                        <w:color w:val="FFFFFF"/>
                        <w:spacing w:val="-14"/>
                        <w:w w:val="100"/>
                        <w:sz w:val="28"/>
                        <w:szCs w:val="28"/>
                      </w:rPr>
                      <w:t>w</w:t>
                    </w:r>
                    <w:r>
                      <w:rPr>
                        <w:rFonts w:ascii="Circular Std Book" w:hAnsi="Circular Std Book" w:cs="Circular Std Book" w:eastAsia="Circular Std Book"/>
                        <w:b w:val="0"/>
                        <w:bCs w:val="0"/>
                        <w:color w:val="FFFFFF"/>
                        <w:spacing w:val="-11"/>
                        <w:w w:val="100"/>
                        <w:sz w:val="28"/>
                        <w:szCs w:val="28"/>
                      </w:rPr>
                      <w:t>.</w:t>
                    </w:r>
                    <w:r>
                      <w:rPr>
                        <w:rFonts w:ascii="Circular Std Book" w:hAnsi="Circular Std Book" w:cs="Circular Std Book" w:eastAsia="Circular Std Book"/>
                        <w:b w:val="0"/>
                        <w:bCs w:val="0"/>
                        <w:color w:val="FFFFFF"/>
                        <w:spacing w:val="-2"/>
                        <w:w w:val="100"/>
                        <w:sz w:val="28"/>
                        <w:szCs w:val="28"/>
                      </w:rPr>
                      <w:t>ta</w:t>
                    </w:r>
                    <w:r>
                      <w:rPr>
                        <w:rFonts w:ascii="Circular Std Book" w:hAnsi="Circular Std Book" w:cs="Circular Std Book" w:eastAsia="Circular Std Book"/>
                        <w:b w:val="0"/>
                        <w:bCs w:val="0"/>
                        <w:color w:val="FFFFFF"/>
                        <w:spacing w:val="-2"/>
                        <w:w w:val="100"/>
                        <w:sz w:val="28"/>
                        <w:szCs w:val="28"/>
                      </w:rPr>
                      <w:t>c</w:t>
                    </w:r>
                    <w:r>
                      <w:rPr>
                        <w:rFonts w:ascii="Circular Std Book" w:hAnsi="Circular Std Book" w:cs="Circular Std Book" w:eastAsia="Circular Std Book"/>
                        <w:b w:val="0"/>
                        <w:bCs w:val="0"/>
                        <w:color w:val="FFFFFF"/>
                        <w:spacing w:val="-18"/>
                        <w:w w:val="100"/>
                        <w:sz w:val="28"/>
                        <w:szCs w:val="28"/>
                      </w:rPr>
                      <w:t>.</w:t>
                    </w:r>
                    <w:r>
                      <w:rPr>
                        <w:rFonts w:ascii="Circular Std Book" w:hAnsi="Circular Std Book" w:cs="Circular Std Book" w:eastAsia="Circular Std Book"/>
                        <w:b w:val="0"/>
                        <w:bCs w:val="0"/>
                        <w:color w:val="FFFFFF"/>
                        <w:spacing w:val="-2"/>
                        <w:w w:val="100"/>
                        <w:sz w:val="28"/>
                        <w:szCs w:val="28"/>
                      </w:rPr>
                      <w:t>v</w:t>
                    </w:r>
                    <w:r>
                      <w:rPr>
                        <w:rFonts w:ascii="Circular Std Book" w:hAnsi="Circular Std Book" w:cs="Circular Std Book" w:eastAsia="Circular Std Book"/>
                        <w:b w:val="0"/>
                        <w:bCs w:val="0"/>
                        <w:color w:val="FFFFFF"/>
                        <w:spacing w:val="-3"/>
                        <w:w w:val="100"/>
                        <w:sz w:val="28"/>
                        <w:szCs w:val="28"/>
                      </w:rPr>
                      <w:t>i</w:t>
                    </w:r>
                    <w:r>
                      <w:rPr>
                        <w:rFonts w:ascii="Circular Std Book" w:hAnsi="Circular Std Book" w:cs="Circular Std Book" w:eastAsia="Circular Std Book"/>
                        <w:b w:val="0"/>
                        <w:bCs w:val="0"/>
                        <w:color w:val="FFFFFF"/>
                        <w:spacing w:val="-2"/>
                        <w:w w:val="100"/>
                        <w:sz w:val="28"/>
                        <w:szCs w:val="28"/>
                      </w:rPr>
                      <w:t>c</w:t>
                    </w:r>
                    <w:r>
                      <w:rPr>
                        <w:rFonts w:ascii="Circular Std Book" w:hAnsi="Circular Std Book" w:cs="Circular Std Book" w:eastAsia="Circular Std Book"/>
                        <w:b w:val="0"/>
                        <w:bCs w:val="0"/>
                        <w:color w:val="FFFFFF"/>
                        <w:spacing w:val="-8"/>
                        <w:w w:val="100"/>
                        <w:sz w:val="28"/>
                        <w:szCs w:val="28"/>
                      </w:rPr>
                      <w:t>.</w:t>
                    </w:r>
                    <w:r>
                      <w:rPr>
                        <w:rFonts w:ascii="Circular Std Book" w:hAnsi="Circular Std Book" w:cs="Circular Std Book" w:eastAsia="Circular Std Book"/>
                        <w:b w:val="0"/>
                        <w:bCs w:val="0"/>
                        <w:color w:val="FFFFFF"/>
                        <w:spacing w:val="-1"/>
                        <w:w w:val="100"/>
                        <w:sz w:val="28"/>
                        <w:szCs w:val="28"/>
                      </w:rPr>
                      <w:t>g</w:t>
                    </w:r>
                    <w:r>
                      <w:rPr>
                        <w:rFonts w:ascii="Circular Std Book" w:hAnsi="Circular Std Book" w:cs="Circular Std Book" w:eastAsia="Circular Std Book"/>
                        <w:b w:val="0"/>
                        <w:bCs w:val="0"/>
                        <w:color w:val="FFFFFF"/>
                        <w:spacing w:val="-6"/>
                        <w:w w:val="100"/>
                        <w:sz w:val="28"/>
                        <w:szCs w:val="28"/>
                      </w:rPr>
                      <w:t>o</w:t>
                    </w:r>
                    <w:r>
                      <w:rPr>
                        <w:rFonts w:ascii="Circular Std Book" w:hAnsi="Circular Std Book" w:cs="Circular Std Book" w:eastAsia="Circular Std Book"/>
                        <w:b w:val="0"/>
                        <w:bCs w:val="0"/>
                        <w:color w:val="FFFFFF"/>
                        <w:spacing w:val="-17"/>
                        <w:w w:val="100"/>
                        <w:sz w:val="28"/>
                        <w:szCs w:val="28"/>
                      </w:rPr>
                      <w:t>v</w:t>
                    </w:r>
                    <w:r>
                      <w:rPr>
                        <w:rFonts w:ascii="Circular Std Book" w:hAnsi="Circular Std Book" w:cs="Circular Std Book" w:eastAsia="Circular Std Book"/>
                        <w:b w:val="0"/>
                        <w:bCs w:val="0"/>
                        <w:color w:val="FFFFFF"/>
                        <w:spacing w:val="-2"/>
                        <w:w w:val="100"/>
                        <w:sz w:val="28"/>
                        <w:szCs w:val="28"/>
                      </w:rPr>
                      <w:t>.</w:t>
                    </w:r>
                    <w:r>
                      <w:rPr>
                        <w:rFonts w:ascii="Circular Std Book" w:hAnsi="Circular Std Book" w:cs="Circular Std Book" w:eastAsia="Circular Std Book"/>
                        <w:b w:val="0"/>
                        <w:bCs w:val="0"/>
                        <w:color w:val="FFFFFF"/>
                        <w:spacing w:val="-3"/>
                        <w:w w:val="100"/>
                        <w:sz w:val="28"/>
                        <w:szCs w:val="28"/>
                      </w:rPr>
                      <w:t>a</w:t>
                    </w:r>
                    <w:r>
                      <w:rPr>
                        <w:rFonts w:ascii="Circular Std Book" w:hAnsi="Circular Std Book" w:cs="Circular Std Book" w:eastAsia="Circular Std Book"/>
                        <w:b w:val="0"/>
                        <w:bCs w:val="0"/>
                        <w:color w:val="FFFFFF"/>
                        <w:spacing w:val="0"/>
                        <w:w w:val="100"/>
                        <w:sz w:val="28"/>
                        <w:szCs w:val="28"/>
                      </w:rPr>
                      <w:t>u</w:t>
                    </w:r>
                  </w:hyperlink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1"/>
                      <w:sz w:val="28"/>
                      <w:szCs w:val="28"/>
                    </w:rPr>
                    <w:t> 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7"/>
                      <w:w w:val="100"/>
                      <w:sz w:val="28"/>
                      <w:szCs w:val="28"/>
                    </w:rPr>
                    <w:t>m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5"/>
                      <w:w w:val="100"/>
                      <w:sz w:val="28"/>
                      <w:szCs w:val="28"/>
                    </w:rPr>
                    <w:t>y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24"/>
                      <w:w w:val="100"/>
                      <w:sz w:val="28"/>
                      <w:szCs w:val="28"/>
                    </w:rPr>
                    <w:t>T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-10"/>
                      <w:w w:val="100"/>
                      <w:sz w:val="28"/>
                      <w:szCs w:val="28"/>
                    </w:rPr>
                    <w:t>A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FFFFFF"/>
                      <w:spacing w:val="0"/>
                      <w:w w:val="100"/>
                      <w:sz w:val="28"/>
                      <w:szCs w:val="28"/>
                    </w:rPr>
                    <w:t>C</w:t>
                  </w:r>
                  <w:r>
                    <w:rPr>
                      <w:rFonts w:ascii="Circular Std Book" w:hAnsi="Circular Std Book" w:cs="Circular Std Book" w:eastAsia="Circular Std Book"/>
                      <w:b w:val="0"/>
                      <w:bCs w:val="0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  <w:p>
                  <w:pPr>
                    <w:spacing w:line="110" w:lineRule="exact" w:before="8"/>
                    <w:rPr>
                      <w:sz w:val="11"/>
                      <w:szCs w:val="11"/>
                    </w:rPr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spacing w:line="330" w:lineRule="auto"/>
                    <w:ind w:left="1637" w:right="3248"/>
                    <w:jc w:val="left"/>
                  </w:pPr>
                  <w:r>
                    <w:rPr>
                      <w:b w:val="0"/>
                      <w:bCs w:val="0"/>
                      <w:color w:val="FFFFFF"/>
                      <w:spacing w:val="1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color w:val="FFFFFF"/>
                      <w:spacing w:val="2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color w:val="FFFFFF"/>
                      <w:spacing w:val="2"/>
                      <w:w w:val="100"/>
                    </w:rPr>
                    <w:t>g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color w:val="FFFFFF"/>
                      <w:spacing w:val="-4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FFFFFF"/>
                      <w:spacing w:val="-3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color w:val="FFFFFF"/>
                      <w:spacing w:val="-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FFFFFF"/>
                      <w:spacing w:val="-16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color w:val="FFFFFF"/>
                      <w:spacing w:val="-5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color w:val="FFFFFF"/>
                      <w:spacing w:val="-4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color w:val="FFFFFF"/>
                      <w:spacing w:val="2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color w:val="FFFFFF"/>
                      <w:spacing w:val="2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color w:val="FFFFFF"/>
                      <w:spacing w:val="-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FFFFFF"/>
                      <w:spacing w:val="2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color w:val="FFFFFF"/>
                      <w:spacing w:val="-4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100"/>
                    </w:rPr>
                    <w:t>eas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color w:val="FFFFFF"/>
                      <w:spacing w:val="-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color w:val="FFFFFF"/>
                      <w:spacing w:val="2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color w:val="FFFFFF"/>
                      <w:spacing w:val="2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100"/>
                    </w:rPr>
                    <w:t>g</w:t>
                  </w:r>
                  <w:r>
                    <w:rPr>
                      <w:b w:val="0"/>
                      <w:bCs w:val="0"/>
                      <w:color w:val="FFFFFF"/>
                      <w:spacing w:val="-4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FFFFFF"/>
                      <w:spacing w:val="-2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color w:val="FFFFFF"/>
                      <w:spacing w:val="-2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color w:val="FFFFFF"/>
                      <w:spacing w:val="-16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color w:val="FFFFFF"/>
                      <w:spacing w:val="-5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color w:val="FFFFFF"/>
                      <w:spacing w:val="3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color w:val="FFFFFF"/>
                      <w:spacing w:val="-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color w:val="FFFFFF"/>
                      <w:spacing w:val="-4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FFFFFF"/>
                      <w:spacing w:val="2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color w:val="FFFFFF"/>
                      <w:spacing w:val="-2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color w:val="FFFFFF"/>
                      <w:spacing w:val="-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color w:val="FFFFFF"/>
                      <w:spacing w:val="2"/>
                      <w:w w:val="100"/>
                    </w:rPr>
                    <w:t>b</w:t>
                  </w:r>
                  <w:r>
                    <w:rPr>
                      <w:b w:val="0"/>
                      <w:bCs w:val="0"/>
                      <w:color w:val="FFFFFF"/>
                      <w:spacing w:val="2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color w:val="FFFFFF"/>
                      <w:spacing w:val="2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color w:val="FFFFFF"/>
                      <w:spacing w:val="-4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color w:val="FFFFFF"/>
                      <w:spacing w:val="-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color w:val="FFFFFF"/>
                      <w:spacing w:val="2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color w:val="FFFFFF"/>
                      <w:spacing w:val="-4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100"/>
                    </w:rPr>
                    <w:t>b</w:t>
                  </w:r>
                  <w:r>
                    <w:rPr>
                      <w:b w:val="0"/>
                      <w:bCs w:val="0"/>
                      <w:color w:val="FFFFFF"/>
                      <w:spacing w:val="-4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FFFFFF"/>
                      <w:spacing w:val="2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color w:val="FFFFFF"/>
                      <w:spacing w:val="6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color w:val="FFFFFF"/>
                      <w:spacing w:val="2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color w:val="FFFFFF"/>
                      <w:spacing w:val="2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color w:val="FFFFFF"/>
                      <w:spacing w:val="2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78"/>
                    </w:rPr>
                    <w:t> </w:t>
                  </w:r>
                  <w:r>
                    <w:rPr>
                      <w:b w:val="0"/>
                      <w:bCs w:val="0"/>
                      <w:color w:val="FFFFFF"/>
                      <w:spacing w:val="-2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color w:val="FFFFFF"/>
                      <w:spacing w:val="-3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FFFFFF"/>
                      <w:spacing w:val="-2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color w:val="FFFFFF"/>
                      <w:spacing w:val="-2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color w:val="FFFFFF"/>
                      <w:spacing w:val="-16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color w:val="FFFFFF"/>
                      <w:spacing w:val="-5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color w:val="FFFFFF"/>
                      <w:spacing w:val="-3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FFFFFF"/>
                      <w:spacing w:val="-2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color w:val="FFFFFF"/>
                      <w:spacing w:val="-3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FFFFFF"/>
                      <w:spacing w:val="-2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color w:val="FFFFFF"/>
                      <w:spacing w:val="2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100"/>
                    </w:rPr>
                    <w:t>b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color w:val="FFFFFF"/>
                      <w:spacing w:val="-3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FFFFFF"/>
                      <w:spacing w:val="-3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color w:val="FFFFFF"/>
                      <w:spacing w:val="2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color w:val="FFFFFF"/>
                      <w:spacing w:val="2"/>
                      <w:w w:val="100"/>
                    </w:rPr>
                    <w:t>b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color w:val="FFFFFF"/>
                      <w:spacing w:val="-2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color w:val="FFFFFF"/>
                      <w:spacing w:val="-3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FFFFFF"/>
                      <w:spacing w:val="-2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color w:val="FFFFFF"/>
                      <w:spacing w:val="2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color w:val="FFFFFF"/>
                      <w:spacing w:val="-3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color w:val="FFFFFF"/>
                      <w:spacing w:val="2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color w:val="FFFFFF"/>
                      <w:spacing w:val="-3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color w:val="FFFFFF"/>
                      <w:spacing w:val="-3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color w:val="FFFFFF"/>
                      <w:spacing w:val="-3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color w:val="FFFFFF"/>
                      <w:spacing w:val="2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color w:val="FFFFFF"/>
                      <w:spacing w:val="2"/>
                      <w:w w:val="100"/>
                    </w:rPr>
                    <w:t>q</w:t>
                  </w:r>
                  <w:r>
                    <w:rPr>
                      <w:b w:val="0"/>
                      <w:bCs w:val="0"/>
                      <w:color w:val="FFFFFF"/>
                      <w:spacing w:val="2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color w:val="FFFFFF"/>
                      <w:spacing w:val="2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color w:val="FFFFFF"/>
                      <w:spacing w:val="6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color w:val="FFFFFF"/>
                      <w:spacing w:val="-3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color w:val="FFFFFF"/>
                      <w:spacing w:val="2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color w:val="FFFFFF"/>
                      <w:spacing w:val="-3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FFFFFF"/>
                      <w:spacing w:val="8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color w:val="FFFFFF"/>
                      <w:spacing w:val="2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color w:val="FFFFFF"/>
                      <w:spacing w:val="2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color w:val="FFFFFF"/>
                      <w:spacing w:val="-3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color w:val="FFFFFF"/>
                      <w:spacing w:val="-3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FFFFFF"/>
                      <w:spacing w:val="2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176" w:lineRule="exact"/>
                    <w:ind w:left="1637" w:right="0"/>
                    <w:jc w:val="left"/>
                  </w:pPr>
                  <w:r>
                    <w:rPr>
                      <w:b w:val="0"/>
                      <w:bCs w:val="0"/>
                      <w:color w:val="FFFFFF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color w:val="FFFFFF"/>
                      <w:spacing w:val="7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color w:val="FFFFFF"/>
                      <w:spacing w:val="2"/>
                      <w:w w:val="95"/>
                    </w:rPr>
                    <w:t>v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color w:val="FFFFFF"/>
                      <w:spacing w:val="-2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color w:val="FFFFFF"/>
                      <w:spacing w:val="-1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FFFFFF"/>
                      <w:spacing w:val="-3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color w:val="FFFFFF"/>
                      <w:spacing w:val="-1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color w:val="FFFFFF"/>
                      <w:spacing w:val="-1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color w:val="FFFFFF"/>
                      <w:spacing w:val="-1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FFFFFF"/>
                      <w:spacing w:val="2"/>
                      <w:w w:val="95"/>
                    </w:rPr>
                    <w:t>w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color w:val="FFFFFF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color w:val="FFFFFF"/>
                      <w:spacing w:val="-1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color w:val="FFFFFF"/>
                      <w:spacing w:val="-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color w:val="FFFFFF"/>
                      <w:spacing w:val="2"/>
                      <w:w w:val="95"/>
                    </w:rPr>
                    <w:t>v</w:t>
                  </w:r>
                  <w:r>
                    <w:rPr>
                      <w:b w:val="0"/>
                      <w:bCs w:val="0"/>
                      <w:color w:val="FFFFFF"/>
                      <w:spacing w:val="2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color w:val="FFFFFF"/>
                      <w:spacing w:val="-1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FFFFFF"/>
                      <w:spacing w:val="-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color w:val="FFFFFF"/>
                      <w:spacing w:val="-1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color w:val="FFFFFF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color w:val="FFFFFF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color w:val="FFFFFF"/>
                      <w:spacing w:val="-1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color w:val="FFFFFF"/>
                      <w:spacing w:val="-1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FFFFFF"/>
                      <w:spacing w:val="-2"/>
                      <w:w w:val="95"/>
                    </w:rPr>
                    <w:t>f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color w:val="FFFFFF"/>
                      <w:spacing w:val="-1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color w:val="FFFFFF"/>
                      <w:spacing w:val="-4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color w:val="FFFFFF"/>
                      <w:spacing w:val="-2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95"/>
                    </w:rPr>
                    <w:t>v</w:t>
                  </w:r>
                  <w:r>
                    <w:rPr>
                      <w:b w:val="0"/>
                      <w:bCs w:val="0"/>
                      <w:color w:val="FFFFFF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color w:val="FFFFFF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95"/>
                    </w:rPr>
                    <w:t>.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before="86"/>
                    <w:ind w:left="1637" w:right="0"/>
                    <w:jc w:val="left"/>
                  </w:pPr>
                  <w:r>
                    <w:rPr>
                      <w:b w:val="0"/>
                      <w:bCs w:val="0"/>
                      <w:color w:val="FFFFFF"/>
                      <w:spacing w:val="1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color w:val="FFFFFF"/>
                      <w:spacing w:val="-1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color w:val="FFFFFF"/>
                      <w:spacing w:val="2"/>
                      <w:w w:val="95"/>
                    </w:rPr>
                    <w:t>w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color w:val="FFFFFF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color w:val="FFFFFF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color w:val="FFFFFF"/>
                      <w:spacing w:val="-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FFFFFF"/>
                      <w:spacing w:val="-2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color w:val="FFFFFF"/>
                      <w:spacing w:val="-19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color w:val="FFFFFF"/>
                      <w:spacing w:val="-16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color w:val="FFFFFF"/>
                      <w:spacing w:val="-4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95"/>
                    </w:rPr>
                    <w:t>C</w:t>
                  </w:r>
                  <w:r>
                    <w:rPr>
                      <w:b w:val="0"/>
                      <w:bCs w:val="0"/>
                      <w:color w:val="FFFFFF"/>
                      <w:spacing w:val="-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95"/>
                    </w:rPr>
                    <w:t>f</w:t>
                  </w:r>
                  <w:r>
                    <w:rPr>
                      <w:b w:val="0"/>
                      <w:bCs w:val="0"/>
                      <w:color w:val="FFFFFF"/>
                      <w:spacing w:val="-4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95"/>
                    </w:rPr>
                    <w:t>m</w:t>
                  </w:r>
                  <w:r>
                    <w:rPr>
                      <w:b w:val="0"/>
                      <w:bCs w:val="0"/>
                      <w:color w:val="FFFFFF"/>
                      <w:spacing w:val="-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color w:val="FFFFFF"/>
                      <w:spacing w:val="2"/>
                      <w:w w:val="95"/>
                    </w:rPr>
                    <w:t>h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color w:val="FFFFFF"/>
                      <w:spacing w:val="-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FFFFFF"/>
                      <w:spacing w:val="2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color w:val="FFFFFF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color w:val="FFFFFF"/>
                      <w:spacing w:val="-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FFFFFF"/>
                      <w:spacing w:val="3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color w:val="FFFFFF"/>
                      <w:spacing w:val="-17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color w:val="FFFFFF"/>
                      <w:spacing w:val="-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FFFFFF"/>
                      <w:spacing w:val="-4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color w:val="FFFFFF"/>
                      <w:spacing w:val="-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color w:val="FFFFFF"/>
                      <w:spacing w:val="-3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color w:val="FFFFFF"/>
                      <w:spacing w:val="-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95"/>
                    </w:rPr>
                    <w:t>,</w:t>
                  </w:r>
                  <w:r>
                    <w:rPr>
                      <w:b w:val="0"/>
                      <w:bCs w:val="0"/>
                      <w:color w:val="FFFFFF"/>
                      <w:spacing w:val="-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95"/>
                    </w:rPr>
                    <w:t>g</w:t>
                  </w:r>
                  <w:r>
                    <w:rPr>
                      <w:b w:val="0"/>
                      <w:bCs w:val="0"/>
                      <w:color w:val="FFFFFF"/>
                      <w:spacing w:val="2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color w:val="FFFFFF"/>
                      <w:spacing w:val="-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FFFFFF"/>
                      <w:spacing w:val="-2"/>
                      <w:w w:val="95"/>
                    </w:rPr>
                    <w:t>P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95"/>
                    </w:rPr>
                    <w:t>l</w:t>
                  </w:r>
                  <w:r>
                    <w:rPr>
                      <w:b w:val="0"/>
                      <w:bCs w:val="0"/>
                      <w:color w:val="FFFFFF"/>
                      <w:spacing w:val="-3"/>
                      <w:w w:val="95"/>
                    </w:rPr>
                    <w:t>a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95"/>
                    </w:rPr>
                    <w:t>y</w:t>
                  </w:r>
                  <w:r>
                    <w:rPr>
                      <w:b w:val="0"/>
                      <w:bCs w:val="0"/>
                      <w:color w:val="FFFFFF"/>
                      <w:spacing w:val="-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FFFFFF"/>
                      <w:spacing w:val="-4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color w:val="FFFFFF"/>
                      <w:spacing w:val="-2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color w:val="FFFFFF"/>
                      <w:spacing w:val="-3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color w:val="FFFFFF"/>
                      <w:spacing w:val="-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color w:val="FFFFFF"/>
                      <w:spacing w:val="-9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FFFFFF"/>
                      <w:spacing w:val="2"/>
                      <w:w w:val="95"/>
                    </w:rPr>
                    <w:t>v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95"/>
                    </w:rPr>
                    <w:t>is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color w:val="FFFFFF"/>
                      <w:spacing w:val="-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95"/>
                    </w:rPr>
                    <w:t>o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95"/>
                    </w:rPr>
                    <w:t>u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95"/>
                    </w:rPr>
                    <w:t>r</w:t>
                  </w:r>
                  <w:r>
                    <w:rPr>
                      <w:b w:val="0"/>
                      <w:bCs w:val="0"/>
                      <w:color w:val="FFFFFF"/>
                      <w:spacing w:val="-1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95"/>
                    </w:rPr>
                    <w:t>w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color w:val="FFFFFF"/>
                      <w:spacing w:val="-1"/>
                      <w:w w:val="95"/>
                    </w:rPr>
                    <w:t>b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95"/>
                    </w:rPr>
                    <w:t>s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color w:val="FFFFFF"/>
                      <w:spacing w:val="-1"/>
                      <w:w w:val="95"/>
                    </w:rPr>
                    <w:t>t</w:t>
                  </w:r>
                  <w:r>
                    <w:rPr>
                      <w:b w:val="0"/>
                      <w:bCs w:val="0"/>
                      <w:color w:val="FFFFFF"/>
                      <w:spacing w:val="-1"/>
                      <w:w w:val="95"/>
                    </w:rPr>
                    <w:t>e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95"/>
                    </w:rPr>
                    <w:t>.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line="150" w:lineRule="exact" w:before="8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ind w:left="1637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FFFFFF"/>
                      <w:spacing w:val="0"/>
                      <w:w w:val="95"/>
                      <w:position w:val="5"/>
                      <w:sz w:val="9"/>
                      <w:szCs w:val="9"/>
                    </w:rPr>
                    <w:t>©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FFFFF"/>
                      <w:spacing w:val="-5"/>
                      <w:w w:val="95"/>
                      <w:position w:val="0"/>
                      <w:sz w:val="16"/>
                      <w:szCs w:val="16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FFFFF"/>
                      <w:spacing w:val="0"/>
                      <w:w w:val="95"/>
                      <w:position w:val="0"/>
                      <w:sz w:val="16"/>
                      <w:szCs w:val="16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FFFFF"/>
                      <w:spacing w:val="-5"/>
                      <w:w w:val="95"/>
                      <w:position w:val="0"/>
                      <w:sz w:val="16"/>
                      <w:szCs w:val="16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FFFFF"/>
                      <w:spacing w:val="0"/>
                      <w:w w:val="95"/>
                      <w:position w:val="0"/>
                      <w:sz w:val="16"/>
                      <w:szCs w:val="16"/>
                    </w:rPr>
                    <w:t>yright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FFFFF"/>
                      <w:spacing w:val="6"/>
                      <w:w w:val="95"/>
                      <w:position w:val="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FFFFF"/>
                      <w:spacing w:val="-22"/>
                      <w:w w:val="95"/>
                      <w:position w:val="0"/>
                      <w:sz w:val="16"/>
                      <w:szCs w:val="16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FFFFF"/>
                      <w:spacing w:val="-5"/>
                      <w:w w:val="95"/>
                      <w:position w:val="0"/>
                      <w:sz w:val="16"/>
                      <w:szCs w:val="16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FFFFF"/>
                      <w:spacing w:val="0"/>
                      <w:w w:val="95"/>
                      <w:position w:val="0"/>
                      <w:sz w:val="16"/>
                      <w:szCs w:val="16"/>
                    </w:rPr>
                    <w:t>ansport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FFFFF"/>
                      <w:spacing w:val="6"/>
                      <w:w w:val="95"/>
                      <w:position w:val="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FFFFF"/>
                      <w:spacing w:val="-1"/>
                      <w:w w:val="95"/>
                      <w:position w:val="0"/>
                      <w:sz w:val="16"/>
                      <w:szCs w:val="16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FFFFF"/>
                      <w:spacing w:val="-5"/>
                      <w:w w:val="95"/>
                      <w:position w:val="0"/>
                      <w:sz w:val="16"/>
                      <w:szCs w:val="16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FFFFF"/>
                      <w:spacing w:val="0"/>
                      <w:w w:val="95"/>
                      <w:position w:val="0"/>
                      <w:sz w:val="16"/>
                      <w:szCs w:val="16"/>
                    </w:rPr>
                    <w:t>cident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FFFFF"/>
                      <w:spacing w:val="6"/>
                      <w:w w:val="95"/>
                      <w:position w:val="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FFFFF"/>
                      <w:spacing w:val="-5"/>
                      <w:w w:val="95"/>
                      <w:position w:val="0"/>
                      <w:sz w:val="16"/>
                      <w:szCs w:val="16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FFFFF"/>
                      <w:spacing w:val="0"/>
                      <w:w w:val="95"/>
                      <w:position w:val="0"/>
                      <w:sz w:val="16"/>
                      <w:szCs w:val="16"/>
                    </w:rPr>
                    <w:t>ommission,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FFFFF"/>
                      <w:spacing w:val="6"/>
                      <w:w w:val="95"/>
                      <w:position w:val="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FFFFF"/>
                      <w:spacing w:val="0"/>
                      <w:w w:val="95"/>
                      <w:position w:val="0"/>
                      <w:sz w:val="16"/>
                      <w:szCs w:val="16"/>
                    </w:rPr>
                    <w:t>2017.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position w:val="0"/>
                      <w:sz w:val="16"/>
                      <w:szCs w:val="16"/>
                    </w:rPr>
                  </w:r>
                </w:p>
                <w:p>
                  <w:pPr>
                    <w:spacing w:line="170" w:lineRule="exact" w:before="7"/>
                    <w:rPr>
                      <w:sz w:val="17"/>
                      <w:szCs w:val="17"/>
                    </w:rPr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ind w:left="1637" w:right="0"/>
                    <w:jc w:val="left"/>
                  </w:pPr>
                  <w:r>
                    <w:rPr>
                      <w:b w:val="0"/>
                      <w:bCs w:val="0"/>
                      <w:color w:val="FFFFFF"/>
                      <w:spacing w:val="-8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color w:val="FFFFFF"/>
                      <w:spacing w:val="-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FFFFFF"/>
                      <w:spacing w:val="2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color w:val="FFFFFF"/>
                      <w:spacing w:val="-2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color w:val="FFFFFF"/>
                      <w:spacing w:val="-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FFFFFF"/>
                      <w:spacing w:val="2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color w:val="FFFFFF"/>
                      <w:spacing w:val="2"/>
                      <w:w w:val="100"/>
                    </w:rPr>
                    <w:t>b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color w:val="FFFFFF"/>
                      <w:spacing w:val="-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color w:val="FFFFFF"/>
                      <w:spacing w:val="2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color w:val="FFFFFF"/>
                      <w:spacing w:val="-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FFFFFF"/>
                      <w:spacing w:val="-16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color w:val="FFFFFF"/>
                      <w:spacing w:val="-5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color w:val="FFFFFF"/>
                      <w:spacing w:val="-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FFFFFF"/>
                      <w:spacing w:val="2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color w:val="FFFFFF"/>
                      <w:spacing w:val="-3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FFFFFF"/>
                      <w:spacing w:val="-3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color w:val="FFFFFF"/>
                      <w:spacing w:val="-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FFFFFF"/>
                      <w:spacing w:val="-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color w:val="FFFFFF"/>
                      <w:spacing w:val="2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color w:val="FFFFFF"/>
                      <w:spacing w:val="-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color w:val="FFFFFF"/>
                      <w:spacing w:val="2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color w:val="FFFFFF"/>
                      <w:spacing w:val="2"/>
                      <w:w w:val="100"/>
                    </w:rPr>
                    <w:t>g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color w:val="FFFFFF"/>
                      <w:spacing w:val="2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color w:val="FFFFFF"/>
                      <w:spacing w:val="2"/>
                      <w:w w:val="100"/>
                    </w:rPr>
                    <w:t>g</w:t>
                  </w:r>
                  <w:r>
                    <w:rPr>
                      <w:b w:val="0"/>
                      <w:bCs w:val="0"/>
                      <w:color w:val="FFFFFF"/>
                      <w:spacing w:val="-2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color w:val="FFFFFF"/>
                      <w:spacing w:val="-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color w:val="FFFFFF"/>
                      <w:spacing w:val="2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color w:val="FFFFFF"/>
                      <w:spacing w:val="2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color w:val="FFFFFF"/>
                      <w:spacing w:val="-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color w:val="FFFFFF"/>
                      <w:spacing w:val="2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color w:val="FFFFFF"/>
                      <w:spacing w:val="-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FFFFFF"/>
                      <w:spacing w:val="-2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color w:val="FFFFFF"/>
                      <w:spacing w:val="-3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color w:val="FFFFFF"/>
                      <w:spacing w:val="2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color w:val="FFFFFF"/>
                      <w:spacing w:val="-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FFFFFF"/>
                      <w:spacing w:val="2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color w:val="FFFFFF"/>
                      <w:spacing w:val="2"/>
                      <w:w w:val="100"/>
                    </w:rPr>
                    <w:t>b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color w:val="FFFFFF"/>
                      <w:spacing w:val="-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FFFFFF"/>
                      <w:spacing w:val="2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color w:val="FFFFFF"/>
                      <w:spacing w:val="2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color w:val="FFFFFF"/>
                      <w:spacing w:val="-1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color w:val="FFFFFF"/>
                      <w:spacing w:val="-3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FFFFFF"/>
                      <w:spacing w:val="2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color w:val="FFFFFF"/>
                      <w:spacing w:val="1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color w:val="FFFFFF"/>
                      <w:spacing w:val="-3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color w:val="FFFFFF"/>
                      <w:spacing w:val="-4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color w:val="FFFFFF"/>
                      <w:spacing w:val="0"/>
                      <w:w w:val="100"/>
                    </w:rPr>
                    <w:t>: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line="280" w:lineRule="exact" w:before="19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ind w:left="1632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/>
                    <w:pict>
                      <v:shape style="width:61.812429pt;height:21.375pt;mso-position-horizontal-relative:char;mso-position-vertical-relative:line" type="#_x0000_t75">
                        <v:imagedata r:id="rId21" o:title=""/>
                      </v:shape>
                    </w:pict>
                  </w:r>
                  <w:r>
                    <w:rPr/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r>
                </w:p>
                <w:p>
                  <w:pPr>
                    <w:spacing w:line="180" w:lineRule="exact" w:before="7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ind w:left="1638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/>
                    <w:pict>
                      <v:shape style="width:61.718757pt;height:21.375pt;mso-position-horizontal-relative:char;mso-position-vertical-relative:line" type="#_x0000_t75">
                        <v:imagedata r:id="rId22" o:title=""/>
                      </v:shape>
                    </w:pict>
                  </w:r>
                  <w:r>
                    <w:rPr/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r>
                </w:p>
                <w:p>
                  <w:pPr>
                    <w:spacing w:line="180" w:lineRule="exact" w:before="9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ind w:left="1651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/>
                    <w:pict>
                      <v:shape style="width:61.342385pt;height:21.375pt;mso-position-horizontal-relative:char;mso-position-vertical-relative:line" type="#_x0000_t75">
                        <v:imagedata r:id="rId23" o:title=""/>
                      </v:shape>
                    </w:pict>
                  </w:r>
                  <w:r>
                    <w:rPr/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r>
                </w:p>
                <w:p>
                  <w:pPr>
                    <w:spacing w:line="190" w:lineRule="exact" w:before="6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</w:r>
                </w:p>
                <w:p>
                  <w:pPr>
                    <w:pStyle w:val="BodyText"/>
                    <w:ind w:left="1643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FFFFFF"/>
                      <w:spacing w:val="0"/>
                      <w:w w:val="100"/>
                    </w:rPr>
                    <w:t>Tieng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FFFFF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FFFFF"/>
                      <w:spacing w:val="0"/>
                      <w:w w:val="100"/>
                    </w:rPr>
                    <w:t>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FFFFF"/>
                      <w:spacing w:val="-5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FFFFF"/>
                      <w:spacing w:val="0"/>
                      <w:w w:val="100"/>
                    </w:rPr>
                    <w:t>et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3.463799pt;margin-top:431.577911pt;width:5.134pt;height:5.134pt;mso-position-horizontal-relative:page;mso-position-vertical-relative:page;z-index:-722" type="#_x0000_t202" filled="f" stroked="f">
            <v:textbox inset="0,0,0,0">
              <w:txbxContent>
                <w:p>
                  <w:pPr>
                    <w:spacing w:line="100" w:lineRule="exact" w:before="3"/>
                    <w:ind w:left="40"/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8.597801pt;margin-top:431.577911pt;width:5.3pt;height:5.134pt;mso-position-horizontal-relative:page;mso-position-vertical-relative:page;z-index:-721" type="#_x0000_t202" filled="f" stroked="f">
            <v:textbox inset="0,0,0,0">
              <w:txbxContent>
                <w:p>
                  <w:pPr>
                    <w:spacing w:line="100" w:lineRule="exact" w:before="3"/>
                    <w:ind w:left="40"/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3.897797pt;margin-top:431.577911pt;width:5.134pt;height:5.134pt;mso-position-horizontal-relative:page;mso-position-vertical-relative:page;z-index:-720" type="#_x0000_t202" filled="f" stroked="f">
            <v:textbox inset="0,0,0,0">
              <w:txbxContent>
                <w:p>
                  <w:pPr>
                    <w:spacing w:line="100" w:lineRule="exact" w:before="3"/>
                    <w:ind w:left="40"/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</w:p>
    <w:sectPr>
      <w:pgSz w:w="11906" w:h="16840"/>
      <w:pgMar w:top="156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ircular Std Book">
    <w:altName w:val="Circular Std Book"/>
    <w:charset w:val="0"/>
    <w:family w:val="swiss"/>
    <w:pitch w:val="variable"/>
  </w:font>
  <w:font w:name="Circular ProTT Bold">
    <w:altName w:val="Circular ProTT Bold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20"/>
    </w:pPr>
    <w:rPr>
      <w:rFonts w:ascii="Arial" w:hAnsi="Arial" w:eastAsia="Arial"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g"/><Relationship Id="rId8" Type="http://schemas.openxmlformats.org/officeDocument/2006/relationships/hyperlink" Target="http://www.tac.vic.gov.au/" TargetMode="External"/><Relationship Id="rId9" Type="http://schemas.openxmlformats.org/officeDocument/2006/relationships/image" Target="media/image4.jp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2017-08-10T13:40:49Z</dcterms:created>
  <dcterms:modified xsi:type="dcterms:W3CDTF">2017-08-10T13:40:49Z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2017-08-10T00:00:00Z</vt:filetime>
  </property>
  <property fmtid="{D5CDD505-2E9C-101B-9397-08002B2CF9AE}" pid="3" name="LastSaved">
    <vt:filetime>2017-08-10T00:00:00Z</vt:filetime>
  </property>
</Properties>
</file>