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Ctablestyle1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513"/>
      </w:tblGrid>
      <w:tr w:rsidR="00213DF9" w14:paraId="6489B9A1" w14:textId="77777777" w:rsidTr="009D3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  <w:gridSpan w:val="2"/>
          </w:tcPr>
          <w:p w14:paraId="554C208E" w14:textId="77777777" w:rsidR="00213DF9" w:rsidRDefault="00B30BFB" w:rsidP="0034251D">
            <w:pPr>
              <w:pStyle w:val="TACtablecolheadWhite"/>
            </w:pPr>
            <w:r>
              <w:t>project</w:t>
            </w:r>
            <w:r w:rsidR="007829A2">
              <w:t xml:space="preserve"> details</w:t>
            </w:r>
          </w:p>
        </w:tc>
      </w:tr>
      <w:tr w:rsidR="00B30BFB" w14:paraId="1DD195A5" w14:textId="77777777" w:rsidTr="009D3936">
        <w:tc>
          <w:tcPr>
            <w:tcW w:w="3227" w:type="dxa"/>
          </w:tcPr>
          <w:p w14:paraId="12A351B9" w14:textId="77777777" w:rsidR="00B30BFB" w:rsidRPr="00FF541A" w:rsidRDefault="00B30BFB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TAC Project No.</w:t>
            </w:r>
          </w:p>
        </w:tc>
        <w:tc>
          <w:tcPr>
            <w:tcW w:w="7513" w:type="dxa"/>
          </w:tcPr>
          <w:p w14:paraId="1E82DFD4" w14:textId="77777777" w:rsidR="00B30BFB" w:rsidRPr="00FF541A" w:rsidRDefault="00B30BFB" w:rsidP="006A160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43A26BD4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0C669550" w14:textId="77777777" w:rsidR="00B30BFB" w:rsidRPr="00FF541A" w:rsidRDefault="00933D15" w:rsidP="00B30BFB">
            <w:pPr>
              <w:spacing w:after="140" w:line="280" w:lineRule="atLeast"/>
              <w:rPr>
                <w:rFonts w:eastAsiaTheme="minorBidi" w:cs="Arial"/>
                <w:b/>
                <w:sz w:val="20"/>
                <w:szCs w:val="20"/>
              </w:rPr>
            </w:pPr>
            <w:r>
              <w:rPr>
                <w:rFonts w:eastAsiaTheme="minorBidi" w:cs="Arial"/>
                <w:b/>
                <w:sz w:val="20"/>
                <w:szCs w:val="20"/>
              </w:rPr>
              <w:t xml:space="preserve">Service Type </w:t>
            </w:r>
          </w:p>
        </w:tc>
        <w:tc>
          <w:tcPr>
            <w:tcW w:w="7513" w:type="dxa"/>
          </w:tcPr>
          <w:p w14:paraId="567AE4A5" w14:textId="77777777" w:rsidR="00B30BFB" w:rsidRPr="00FF541A" w:rsidRDefault="00AA3E7D" w:rsidP="00BB00C8">
            <w:pPr>
              <w:pStyle w:val="TACtabletext"/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Service Type"/>
                <w:tag w:val="Service Type"/>
                <w:id w:val="-1905364920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Primary" w:value="Primary"/>
                  <w:listItem w:displayText="Secondary" w:value="Secondary"/>
                </w:dropDownList>
              </w:sdtPr>
              <w:sdtEndPr/>
              <w:sdtContent>
                <w:r w:rsidR="00EB74F9" w:rsidRPr="00202D8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30BFB" w14:paraId="255E6D75" w14:textId="77777777" w:rsidTr="009D3936">
        <w:tc>
          <w:tcPr>
            <w:tcW w:w="3227" w:type="dxa"/>
          </w:tcPr>
          <w:p w14:paraId="490F6E58" w14:textId="77777777" w:rsidR="00B30BFB" w:rsidRPr="00FF541A" w:rsidRDefault="00B30BFB" w:rsidP="00B30BFB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Date</w:t>
            </w:r>
            <w:r w:rsidR="00FF541A">
              <w:rPr>
                <w:rFonts w:eastAsiaTheme="minorBidi" w:cs="Arial"/>
                <w:b/>
                <w:sz w:val="20"/>
                <w:szCs w:val="20"/>
              </w:rPr>
              <w:t xml:space="preserve"> </w:t>
            </w:r>
            <w:r w:rsidRPr="00FF541A">
              <w:rPr>
                <w:rFonts w:eastAsiaTheme="minorBidi" w:cs="Arial"/>
                <w:b/>
                <w:sz w:val="20"/>
                <w:szCs w:val="20"/>
              </w:rPr>
              <w:t xml:space="preserve"> </w:t>
            </w:r>
            <w:r w:rsidRPr="00FF541A">
              <w:rPr>
                <w:rFonts w:cs="Arial"/>
                <w:b/>
                <w:sz w:val="20"/>
                <w:szCs w:val="20"/>
              </w:rPr>
              <w:tab/>
            </w:r>
          </w:p>
        </w:tc>
        <w:tc>
          <w:tcPr>
            <w:tcW w:w="7513" w:type="dxa"/>
          </w:tcPr>
          <w:p w14:paraId="70090700" w14:textId="77777777" w:rsidR="00B30BFB" w:rsidRPr="00FF541A" w:rsidRDefault="00057E9E" w:rsidP="0066258C">
            <w:pPr>
              <w:pStyle w:val="TACtabletext"/>
              <w:rPr>
                <w:rFonts w:cs="Arial"/>
                <w:sz w:val="20"/>
              </w:rPr>
            </w:pPr>
            <w:r w:rsidRPr="00FC3698">
              <w:rPr>
                <w:rStyle w:val="PlaceholderText"/>
              </w:rPr>
              <w:t>.</w:t>
            </w:r>
          </w:p>
        </w:tc>
      </w:tr>
      <w:tr w:rsidR="00B30BFB" w14:paraId="58D706E6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3299EF0E" w14:textId="77777777" w:rsidR="00B30BFB" w:rsidRPr="00FF541A" w:rsidRDefault="00B30BFB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Project title</w:t>
            </w:r>
          </w:p>
        </w:tc>
        <w:tc>
          <w:tcPr>
            <w:tcW w:w="7513" w:type="dxa"/>
          </w:tcPr>
          <w:p w14:paraId="5674C5D9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16CB68D2" w14:textId="77777777" w:rsidTr="009D3936">
        <w:tc>
          <w:tcPr>
            <w:tcW w:w="3227" w:type="dxa"/>
          </w:tcPr>
          <w:p w14:paraId="4C308311" w14:textId="77777777" w:rsidR="00B30BFB" w:rsidRPr="00FF541A" w:rsidRDefault="00B30BFB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Short title</w:t>
            </w:r>
          </w:p>
        </w:tc>
        <w:tc>
          <w:tcPr>
            <w:tcW w:w="7513" w:type="dxa"/>
          </w:tcPr>
          <w:p w14:paraId="7C20F106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F833CF" w14:paraId="7795B3B4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1480FAA9" w14:textId="77777777" w:rsidR="00F833CF" w:rsidRPr="00FF541A" w:rsidRDefault="00F833CF" w:rsidP="000A3DF3">
            <w:pPr>
              <w:spacing w:after="140" w:line="280" w:lineRule="atLeast"/>
              <w:rPr>
                <w:rFonts w:eastAsiaTheme="minorBidi" w:cs="Arial"/>
                <w:b/>
                <w:sz w:val="20"/>
                <w:szCs w:val="20"/>
              </w:rPr>
            </w:pPr>
            <w:r>
              <w:rPr>
                <w:rFonts w:eastAsiaTheme="minorBidi" w:cs="Arial"/>
                <w:b/>
                <w:sz w:val="20"/>
                <w:szCs w:val="20"/>
              </w:rPr>
              <w:t>Organisation</w:t>
            </w:r>
          </w:p>
        </w:tc>
        <w:tc>
          <w:tcPr>
            <w:tcW w:w="7513" w:type="dxa"/>
          </w:tcPr>
          <w:p w14:paraId="331CEBFA" w14:textId="77777777" w:rsidR="00F833CF" w:rsidRDefault="00F833CF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03B99CDB" w14:textId="77777777" w:rsidTr="009D3936">
        <w:tc>
          <w:tcPr>
            <w:tcW w:w="3227" w:type="dxa"/>
          </w:tcPr>
          <w:p w14:paraId="451BF115" w14:textId="77777777" w:rsidR="00B30BFB" w:rsidRPr="00FF541A" w:rsidRDefault="00B30BFB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Anticipated Start Date</w:t>
            </w:r>
            <w:r w:rsidRPr="00FF541A">
              <w:rPr>
                <w:rFonts w:cs="Arial"/>
                <w:b/>
                <w:sz w:val="20"/>
                <w:szCs w:val="20"/>
              </w:rPr>
              <w:tab/>
            </w:r>
          </w:p>
        </w:tc>
        <w:tc>
          <w:tcPr>
            <w:tcW w:w="7513" w:type="dxa"/>
          </w:tcPr>
          <w:p w14:paraId="5BFC93A9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5D580817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02C3249A" w14:textId="77777777" w:rsidR="00B30BFB" w:rsidRPr="00FF541A" w:rsidRDefault="00B30BFB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Anticipated Completion Date</w:t>
            </w:r>
          </w:p>
        </w:tc>
        <w:tc>
          <w:tcPr>
            <w:tcW w:w="7513" w:type="dxa"/>
          </w:tcPr>
          <w:p w14:paraId="135FCD6A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2D52904D" w14:textId="77777777" w:rsidTr="009D3936">
        <w:tc>
          <w:tcPr>
            <w:tcW w:w="3227" w:type="dxa"/>
          </w:tcPr>
          <w:p w14:paraId="153B4E1F" w14:textId="77777777" w:rsidR="00B30BFB" w:rsidRPr="00FF541A" w:rsidRDefault="00852937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>
              <w:rPr>
                <w:rFonts w:eastAsiaTheme="minorBidi" w:cs="Arial"/>
                <w:b/>
                <w:sz w:val="20"/>
                <w:szCs w:val="20"/>
              </w:rPr>
              <w:t>Pr</w:t>
            </w:r>
            <w:r w:rsidR="00B30BFB" w:rsidRPr="00FF541A">
              <w:rPr>
                <w:rFonts w:eastAsiaTheme="minorBidi" w:cs="Arial"/>
                <w:b/>
                <w:sz w:val="20"/>
                <w:szCs w:val="20"/>
              </w:rPr>
              <w:t xml:space="preserve">oject Duration </w:t>
            </w:r>
          </w:p>
        </w:tc>
        <w:tc>
          <w:tcPr>
            <w:tcW w:w="7513" w:type="dxa"/>
          </w:tcPr>
          <w:p w14:paraId="1F30C717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30BFB" w14:paraId="05B26CED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27" w:type="dxa"/>
          </w:tcPr>
          <w:p w14:paraId="5376B6BC" w14:textId="77777777" w:rsidR="00B30BFB" w:rsidRPr="00FF541A" w:rsidRDefault="00852937" w:rsidP="000A3DF3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>
              <w:rPr>
                <w:rFonts w:eastAsiaTheme="minorBidi" w:cs="Arial"/>
                <w:b/>
                <w:sz w:val="20"/>
                <w:szCs w:val="20"/>
              </w:rPr>
              <w:t>T</w:t>
            </w:r>
            <w:r w:rsidR="00B30BFB" w:rsidRPr="00FF541A">
              <w:rPr>
                <w:rFonts w:eastAsiaTheme="minorBidi" w:cs="Arial"/>
                <w:b/>
                <w:sz w:val="20"/>
                <w:szCs w:val="20"/>
              </w:rPr>
              <w:t>otal Budget</w:t>
            </w:r>
          </w:p>
        </w:tc>
        <w:tc>
          <w:tcPr>
            <w:tcW w:w="7513" w:type="dxa"/>
          </w:tcPr>
          <w:p w14:paraId="0C4D1F32" w14:textId="77777777" w:rsidR="00B30BFB" w:rsidRPr="00FF541A" w:rsidRDefault="00B30BFB" w:rsidP="0066258C">
            <w:pPr>
              <w:pStyle w:val="TACtabletext"/>
              <w:rPr>
                <w:rFonts w:cs="Arial"/>
                <w:sz w:val="20"/>
              </w:rPr>
            </w:pPr>
          </w:p>
        </w:tc>
      </w:tr>
      <w:tr w:rsidR="00B85648" w14:paraId="7B905556" w14:textId="77777777" w:rsidTr="009D3936">
        <w:tc>
          <w:tcPr>
            <w:tcW w:w="3227" w:type="dxa"/>
          </w:tcPr>
          <w:p w14:paraId="29097692" w14:textId="77777777" w:rsidR="00B85648" w:rsidRDefault="00B85648" w:rsidP="000A3DF3">
            <w:pPr>
              <w:spacing w:after="140" w:line="280" w:lineRule="atLeast"/>
              <w:rPr>
                <w:rFonts w:eastAsiaTheme="minorBidi" w:cs="Arial"/>
                <w:b/>
                <w:sz w:val="20"/>
                <w:szCs w:val="20"/>
              </w:rPr>
            </w:pPr>
            <w:r w:rsidRPr="00FF541A">
              <w:rPr>
                <w:rFonts w:eastAsiaTheme="minorBidi" w:cs="Arial"/>
                <w:b/>
                <w:sz w:val="20"/>
                <w:szCs w:val="20"/>
              </w:rPr>
              <w:t>Attachments</w:t>
            </w:r>
          </w:p>
          <w:p w14:paraId="6B169AE6" w14:textId="77777777" w:rsidR="00985BF6" w:rsidRPr="00985BF6" w:rsidRDefault="00985BF6" w:rsidP="000A3DF3">
            <w:pPr>
              <w:spacing w:after="140" w:line="280" w:lineRule="atLeast"/>
              <w:rPr>
                <w:rFonts w:eastAsiaTheme="minorBidi" w:cs="Arial"/>
                <w:b/>
                <w:sz w:val="16"/>
                <w:szCs w:val="16"/>
              </w:rPr>
            </w:pPr>
          </w:p>
        </w:tc>
        <w:tc>
          <w:tcPr>
            <w:tcW w:w="7513" w:type="dxa"/>
          </w:tcPr>
          <w:p w14:paraId="5D415DEB" w14:textId="77777777" w:rsidR="00B85648" w:rsidRPr="00FF541A" w:rsidRDefault="00B85648" w:rsidP="00B85648">
            <w:pPr>
              <w:pStyle w:val="TACtabletext"/>
              <w:rPr>
                <w:rFonts w:eastAsiaTheme="minorHAnsi" w:cs="Arial"/>
                <w:sz w:val="20"/>
                <w:lang w:val="en-US"/>
              </w:rPr>
            </w:pPr>
          </w:p>
          <w:p w14:paraId="2FBCDDA8" w14:textId="77777777" w:rsidR="00B85648" w:rsidRPr="00985BF6" w:rsidRDefault="00985BF6" w:rsidP="00B30BFB">
            <w:pPr>
              <w:pStyle w:val="TACtabletext"/>
              <w:rPr>
                <w:rFonts w:cs="Arial"/>
                <w:i/>
                <w:sz w:val="16"/>
                <w:szCs w:val="16"/>
              </w:rPr>
            </w:pPr>
            <w:r w:rsidRPr="00985BF6">
              <w:rPr>
                <w:rFonts w:cs="Arial"/>
                <w:i/>
                <w:sz w:val="16"/>
                <w:szCs w:val="16"/>
              </w:rPr>
              <w:t>Existing Material, TAC Material and any conditions attached to the use.</w:t>
            </w:r>
          </w:p>
        </w:tc>
      </w:tr>
    </w:tbl>
    <w:p w14:paraId="6B26C63E" w14:textId="77777777" w:rsidR="00B85648" w:rsidRDefault="00B85648" w:rsidP="00E45BF0"/>
    <w:tbl>
      <w:tblPr>
        <w:tblStyle w:val="TACtablestyle1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959"/>
        <w:gridCol w:w="4394"/>
        <w:gridCol w:w="1083"/>
        <w:gridCol w:w="4304"/>
      </w:tblGrid>
      <w:tr w:rsidR="00B85648" w14:paraId="37F7C1B4" w14:textId="77777777" w:rsidTr="009D3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  <w:gridSpan w:val="4"/>
            <w:vAlign w:val="center"/>
          </w:tcPr>
          <w:p w14:paraId="4990180F" w14:textId="77777777" w:rsidR="00B85648" w:rsidRDefault="005C2BD5" w:rsidP="00923F75">
            <w:pPr>
              <w:pStyle w:val="TACtablecolheadWhite"/>
            </w:pPr>
            <w:r>
              <w:t xml:space="preserve">RESEARCH </w:t>
            </w:r>
            <w:r w:rsidR="00B85648" w:rsidRPr="00B85648">
              <w:t>PROJECT TEAM MEMBERS</w:t>
            </w:r>
            <w:r w:rsidR="00923F75">
              <w:t xml:space="preserve"> </w:t>
            </w:r>
            <w:r w:rsidR="00923F75">
              <w:rPr>
                <w:b w:val="0"/>
                <w:i/>
                <w:caps w:val="0"/>
                <w:sz w:val="16"/>
                <w:szCs w:val="16"/>
              </w:rPr>
              <w:t xml:space="preserve">Add </w:t>
            </w:r>
            <w:r w:rsidR="00923F75" w:rsidRPr="00923F75">
              <w:rPr>
                <w:b w:val="0"/>
                <w:i/>
                <w:caps w:val="0"/>
                <w:sz w:val="16"/>
                <w:szCs w:val="16"/>
              </w:rPr>
              <w:t xml:space="preserve">rows for </w:t>
            </w:r>
            <w:r w:rsidR="00923F75">
              <w:rPr>
                <w:b w:val="0"/>
                <w:i/>
                <w:caps w:val="0"/>
                <w:sz w:val="16"/>
                <w:szCs w:val="16"/>
              </w:rPr>
              <w:t>additional team members</w:t>
            </w:r>
          </w:p>
        </w:tc>
      </w:tr>
      <w:tr w:rsidR="0083468F" w14:paraId="62B0B1F9" w14:textId="77777777" w:rsidTr="009D3936">
        <w:tc>
          <w:tcPr>
            <w:tcW w:w="959" w:type="dxa"/>
          </w:tcPr>
          <w:p w14:paraId="36CEF075" w14:textId="77777777" w:rsidR="0083468F" w:rsidRPr="006A7161" w:rsidRDefault="0083468F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4394" w:type="dxa"/>
          </w:tcPr>
          <w:p w14:paraId="3BEB78B8" w14:textId="77777777" w:rsidR="0083468F" w:rsidRPr="00833E77" w:rsidRDefault="0083468F" w:rsidP="00852937">
            <w:pPr>
              <w:spacing w:before="40" w:after="40" w:line="280" w:lineRule="atLeast"/>
              <w:ind w:left="-9843" w:firstLine="9843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5382F7DF" w14:textId="77777777" w:rsidR="0083468F" w:rsidRPr="00833E77" w:rsidRDefault="0083468F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833E77">
              <w:rPr>
                <w:rFonts w:eastAsiaTheme="majorEastAsia" w:cs="Arial"/>
                <w:b/>
                <w:bCs/>
                <w:sz w:val="20"/>
                <w:szCs w:val="20"/>
              </w:rPr>
              <w:t>Position:</w:t>
            </w:r>
          </w:p>
        </w:tc>
        <w:tc>
          <w:tcPr>
            <w:tcW w:w="4304" w:type="dxa"/>
          </w:tcPr>
          <w:p w14:paraId="626BF55C" w14:textId="77777777" w:rsidR="0083468F" w:rsidRPr="00833E77" w:rsidRDefault="00BB00C8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>
              <w:rPr>
                <w:rFonts w:eastAsiaTheme="majorEastAsia" w:cs="Arial"/>
                <w:sz w:val="20"/>
                <w:szCs w:val="20"/>
              </w:rPr>
              <w:t xml:space="preserve">Chief Investigator </w:t>
            </w:r>
          </w:p>
        </w:tc>
      </w:tr>
      <w:tr w:rsidR="0083468F" w14:paraId="5D2BEEC8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2FA87859" w14:textId="77777777" w:rsidR="0083468F" w:rsidRPr="006A7161" w:rsidRDefault="0083468F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 xml:space="preserve">Phone:  </w:t>
            </w:r>
          </w:p>
        </w:tc>
        <w:tc>
          <w:tcPr>
            <w:tcW w:w="4394" w:type="dxa"/>
          </w:tcPr>
          <w:p w14:paraId="6D1DAE78" w14:textId="77777777" w:rsidR="0083468F" w:rsidRPr="00833E77" w:rsidRDefault="00CA26C5" w:rsidP="00852937">
            <w:pPr>
              <w:spacing w:before="40" w:after="40" w:line="280" w:lineRule="atLeast"/>
              <w:ind w:left="-9843" w:firstLine="9843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eastAsiaTheme="majorEastAsia" w:cs="Arial"/>
                <w:sz w:val="20"/>
                <w:szCs w:val="20"/>
              </w:rPr>
              <w:t xml:space="preserve"> </w:t>
            </w:r>
          </w:p>
        </w:tc>
        <w:tc>
          <w:tcPr>
            <w:tcW w:w="1083" w:type="dxa"/>
          </w:tcPr>
          <w:p w14:paraId="26BB1E04" w14:textId="77777777" w:rsidR="0083468F" w:rsidRPr="00833E77" w:rsidRDefault="0083468F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cs="Arial"/>
                <w:b/>
                <w:bCs/>
                <w:sz w:val="20"/>
                <w:szCs w:val="20"/>
              </w:rPr>
              <w:t>Email</w:t>
            </w:r>
            <w:r w:rsidRPr="00833E77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4304" w:type="dxa"/>
          </w:tcPr>
          <w:p w14:paraId="737B52FF" w14:textId="77777777" w:rsidR="0083468F" w:rsidRPr="00833E77" w:rsidRDefault="0083468F" w:rsidP="00852937">
            <w:pPr>
              <w:spacing w:before="40" w:after="40" w:line="280" w:lineRule="atLeast"/>
              <w:ind w:right="-3759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83468F" w14:paraId="5A6505FC" w14:textId="77777777" w:rsidTr="009D3936">
        <w:tc>
          <w:tcPr>
            <w:tcW w:w="959" w:type="dxa"/>
          </w:tcPr>
          <w:p w14:paraId="79744917" w14:textId="77777777" w:rsidR="0083468F" w:rsidRPr="006A7161" w:rsidRDefault="0083468F" w:rsidP="00852937">
            <w:pPr>
              <w:spacing w:before="40" w:after="40" w:line="280" w:lineRule="atLeas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7D2500C5" w14:textId="77777777" w:rsidR="0083468F" w:rsidRPr="00833E77" w:rsidRDefault="0083468F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F9B8ADE" w14:textId="77777777" w:rsidR="0083468F" w:rsidRPr="00833E77" w:rsidRDefault="0083468F" w:rsidP="00852937">
            <w:pPr>
              <w:spacing w:before="40" w:after="40" w:line="280" w:lineRule="atLeas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304" w:type="dxa"/>
          </w:tcPr>
          <w:p w14:paraId="5D2B1F84" w14:textId="77777777" w:rsidR="0083468F" w:rsidRPr="00833E77" w:rsidRDefault="0083468F" w:rsidP="00852937">
            <w:pPr>
              <w:spacing w:before="40" w:after="40" w:line="280" w:lineRule="atLeast"/>
              <w:ind w:right="-3759"/>
              <w:rPr>
                <w:rFonts w:cs="Arial"/>
                <w:sz w:val="20"/>
                <w:szCs w:val="20"/>
              </w:rPr>
            </w:pPr>
          </w:p>
        </w:tc>
      </w:tr>
      <w:tr w:rsidR="00CA26C5" w14:paraId="7AB8A07D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70A37820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4394" w:type="dxa"/>
          </w:tcPr>
          <w:p w14:paraId="4A444CD3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39441564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833E77">
              <w:rPr>
                <w:rFonts w:eastAsiaTheme="majorEastAsia" w:cs="Arial"/>
                <w:b/>
                <w:bCs/>
                <w:sz w:val="20"/>
                <w:szCs w:val="20"/>
              </w:rPr>
              <w:t>Position:</w:t>
            </w:r>
          </w:p>
        </w:tc>
        <w:tc>
          <w:tcPr>
            <w:tcW w:w="4304" w:type="dxa"/>
          </w:tcPr>
          <w:p w14:paraId="03F575E6" w14:textId="77777777" w:rsidR="00CA26C5" w:rsidRDefault="00CA26C5" w:rsidP="00852937">
            <w:pPr>
              <w:spacing w:before="40" w:after="40"/>
            </w:pPr>
          </w:p>
        </w:tc>
      </w:tr>
      <w:tr w:rsidR="00CA26C5" w14:paraId="0094D8D3" w14:textId="77777777" w:rsidTr="009D3936">
        <w:tc>
          <w:tcPr>
            <w:tcW w:w="959" w:type="dxa"/>
          </w:tcPr>
          <w:p w14:paraId="17F1D47F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 xml:space="preserve">Phone:  </w:t>
            </w:r>
          </w:p>
        </w:tc>
        <w:tc>
          <w:tcPr>
            <w:tcW w:w="4394" w:type="dxa"/>
          </w:tcPr>
          <w:p w14:paraId="3371D3FE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30DE9888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cs="Arial"/>
                <w:b/>
                <w:bCs/>
                <w:sz w:val="20"/>
                <w:szCs w:val="20"/>
              </w:rPr>
              <w:t>Email</w:t>
            </w:r>
            <w:r w:rsidRPr="00833E77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4304" w:type="dxa"/>
          </w:tcPr>
          <w:p w14:paraId="668E6A67" w14:textId="77777777" w:rsidR="00CA26C5" w:rsidRDefault="00CA26C5" w:rsidP="00852937">
            <w:pPr>
              <w:spacing w:before="40" w:after="40"/>
            </w:pPr>
          </w:p>
        </w:tc>
      </w:tr>
      <w:tr w:rsidR="00923F75" w14:paraId="2D9F3072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694EBD3D" w14:textId="77777777" w:rsidR="00923F75" w:rsidRPr="006A7161" w:rsidRDefault="00923F75" w:rsidP="00852937">
            <w:pPr>
              <w:spacing w:before="40" w:after="40" w:line="280" w:lineRule="atLeas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0CBEBBE9" w14:textId="77777777" w:rsidR="00923F75" w:rsidRPr="00833E77" w:rsidRDefault="00923F75" w:rsidP="00852937">
            <w:pPr>
              <w:spacing w:before="40" w:after="40" w:line="280" w:lineRule="atLeast"/>
              <w:ind w:left="-9843" w:firstLine="9843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C3B840F" w14:textId="77777777" w:rsidR="00923F75" w:rsidRPr="00833E77" w:rsidRDefault="00923F7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</w:tc>
        <w:tc>
          <w:tcPr>
            <w:tcW w:w="4304" w:type="dxa"/>
          </w:tcPr>
          <w:p w14:paraId="6245DF95" w14:textId="77777777" w:rsidR="00923F75" w:rsidRPr="00833E77" w:rsidRDefault="00923F7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CA26C5" w14:paraId="47769641" w14:textId="77777777" w:rsidTr="009D3936">
        <w:tc>
          <w:tcPr>
            <w:tcW w:w="959" w:type="dxa"/>
          </w:tcPr>
          <w:p w14:paraId="4F124CAC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4394" w:type="dxa"/>
          </w:tcPr>
          <w:p w14:paraId="0C14325D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7DDCBF05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833E77">
              <w:rPr>
                <w:rFonts w:eastAsiaTheme="majorEastAsia" w:cs="Arial"/>
                <w:b/>
                <w:bCs/>
                <w:sz w:val="20"/>
                <w:szCs w:val="20"/>
              </w:rPr>
              <w:t>Position:</w:t>
            </w:r>
          </w:p>
        </w:tc>
        <w:tc>
          <w:tcPr>
            <w:tcW w:w="4304" w:type="dxa"/>
          </w:tcPr>
          <w:p w14:paraId="18992D96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eastAsiaTheme="majorEastAsia" w:cs="Arial"/>
                <w:sz w:val="20"/>
                <w:szCs w:val="20"/>
              </w:rPr>
              <w:t>TAC Research Project Manager</w:t>
            </w:r>
          </w:p>
        </w:tc>
      </w:tr>
      <w:tr w:rsidR="00CA26C5" w14:paraId="77425982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2B6F0F62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 xml:space="preserve">Phone:  </w:t>
            </w:r>
          </w:p>
        </w:tc>
        <w:tc>
          <w:tcPr>
            <w:tcW w:w="4394" w:type="dxa"/>
          </w:tcPr>
          <w:p w14:paraId="5EADFF49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542787CF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cs="Arial"/>
                <w:b/>
                <w:bCs/>
                <w:sz w:val="20"/>
                <w:szCs w:val="20"/>
              </w:rPr>
              <w:t>Email</w:t>
            </w:r>
            <w:r w:rsidRPr="00833E77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4304" w:type="dxa"/>
          </w:tcPr>
          <w:p w14:paraId="0B91E672" w14:textId="77777777" w:rsidR="00CA26C5" w:rsidRPr="00833E77" w:rsidRDefault="00CA26C5" w:rsidP="00852937">
            <w:pPr>
              <w:spacing w:before="40" w:after="40" w:line="280" w:lineRule="atLeast"/>
              <w:ind w:right="-3759"/>
              <w:rPr>
                <w:rFonts w:eastAsiaTheme="majorEastAsia" w:cs="Arial"/>
                <w:sz w:val="20"/>
                <w:szCs w:val="20"/>
              </w:rPr>
            </w:pPr>
            <w:r>
              <w:t xml:space="preserve"> </w:t>
            </w:r>
            <w:hyperlink r:id="rId8" w:tgtFrame="_blank" w:history="1"/>
          </w:p>
        </w:tc>
      </w:tr>
      <w:tr w:rsidR="00923F75" w14:paraId="59D54C02" w14:textId="77777777" w:rsidTr="009D3936">
        <w:tc>
          <w:tcPr>
            <w:tcW w:w="959" w:type="dxa"/>
          </w:tcPr>
          <w:p w14:paraId="4770D5F9" w14:textId="77777777" w:rsidR="00923F75" w:rsidRPr="006A7161" w:rsidRDefault="00923F75" w:rsidP="00852937">
            <w:pPr>
              <w:spacing w:before="40" w:after="40" w:line="280" w:lineRule="atLeas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4ECD9423" w14:textId="77777777" w:rsidR="00923F75" w:rsidRPr="00833E77" w:rsidRDefault="00923F7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3FB8E505" w14:textId="77777777" w:rsidR="00923F75" w:rsidRPr="00833E77" w:rsidRDefault="00923F75" w:rsidP="00852937">
            <w:pPr>
              <w:spacing w:before="40" w:after="40" w:line="280" w:lineRule="atLeas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304" w:type="dxa"/>
          </w:tcPr>
          <w:p w14:paraId="3336D6A5" w14:textId="77777777" w:rsidR="00923F75" w:rsidRPr="00833E77" w:rsidRDefault="00923F75" w:rsidP="00852937">
            <w:pPr>
              <w:spacing w:before="40" w:after="40" w:line="280" w:lineRule="atLeast"/>
              <w:ind w:right="-3759"/>
              <w:rPr>
                <w:rFonts w:cs="Arial"/>
                <w:sz w:val="20"/>
                <w:szCs w:val="20"/>
              </w:rPr>
            </w:pPr>
          </w:p>
        </w:tc>
      </w:tr>
      <w:tr w:rsidR="00CA26C5" w14:paraId="47156B5D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66D1E149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4394" w:type="dxa"/>
          </w:tcPr>
          <w:p w14:paraId="1CBC9154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091FF4E6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833E77">
              <w:rPr>
                <w:rFonts w:eastAsiaTheme="majorEastAsia" w:cs="Arial"/>
                <w:b/>
                <w:bCs/>
                <w:sz w:val="20"/>
                <w:szCs w:val="20"/>
              </w:rPr>
              <w:t>Position:</w:t>
            </w:r>
          </w:p>
        </w:tc>
        <w:tc>
          <w:tcPr>
            <w:tcW w:w="4304" w:type="dxa"/>
          </w:tcPr>
          <w:p w14:paraId="2A02C391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eastAsiaTheme="majorEastAsia" w:cs="Arial"/>
                <w:sz w:val="20"/>
                <w:szCs w:val="20"/>
              </w:rPr>
              <w:t xml:space="preserve">TAC Business </w:t>
            </w:r>
            <w:r>
              <w:rPr>
                <w:rFonts w:eastAsiaTheme="majorEastAsia" w:cs="Arial"/>
                <w:sz w:val="20"/>
                <w:szCs w:val="20"/>
              </w:rPr>
              <w:t>Owner</w:t>
            </w:r>
            <w:hyperlink r:id="rId9" w:tgtFrame="_blank" w:history="1"/>
          </w:p>
        </w:tc>
      </w:tr>
      <w:tr w:rsidR="00CA26C5" w14:paraId="6E10E864" w14:textId="77777777" w:rsidTr="009D3936">
        <w:tc>
          <w:tcPr>
            <w:tcW w:w="959" w:type="dxa"/>
          </w:tcPr>
          <w:p w14:paraId="1BC4B8E3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 xml:space="preserve">Phone:  </w:t>
            </w:r>
          </w:p>
        </w:tc>
        <w:tc>
          <w:tcPr>
            <w:tcW w:w="4394" w:type="dxa"/>
          </w:tcPr>
          <w:p w14:paraId="64F597BB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3CCAD4C6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cs="Arial"/>
                <w:b/>
                <w:bCs/>
                <w:sz w:val="20"/>
                <w:szCs w:val="20"/>
              </w:rPr>
              <w:t>Email</w:t>
            </w:r>
            <w:r w:rsidRPr="00833E77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4304" w:type="dxa"/>
          </w:tcPr>
          <w:p w14:paraId="4C5182BA" w14:textId="77777777" w:rsidR="00CA26C5" w:rsidRPr="00833E77" w:rsidRDefault="00CA26C5" w:rsidP="00852937">
            <w:pPr>
              <w:spacing w:before="40" w:after="40" w:line="280" w:lineRule="atLeast"/>
              <w:ind w:right="-3759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923F75" w14:paraId="40C04E2B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19B047D4" w14:textId="77777777" w:rsidR="00923F75" w:rsidRPr="006A7161" w:rsidRDefault="00923F75" w:rsidP="00852937">
            <w:pPr>
              <w:spacing w:before="40" w:after="40" w:line="280" w:lineRule="atLeas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1AC06177" w14:textId="77777777" w:rsidR="00923F75" w:rsidRPr="00833E77" w:rsidRDefault="00923F7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6167D6B7" w14:textId="77777777" w:rsidR="00923F75" w:rsidRPr="00833E77" w:rsidRDefault="00923F75" w:rsidP="00852937">
            <w:pPr>
              <w:spacing w:before="40" w:after="40" w:line="280" w:lineRule="atLeas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304" w:type="dxa"/>
          </w:tcPr>
          <w:p w14:paraId="67A50511" w14:textId="77777777" w:rsidR="00923F75" w:rsidRPr="00833E77" w:rsidRDefault="00923F75" w:rsidP="00852937">
            <w:pPr>
              <w:spacing w:before="40" w:after="40" w:line="280" w:lineRule="atLeast"/>
              <w:ind w:right="-3759"/>
              <w:rPr>
                <w:rFonts w:cs="Arial"/>
                <w:sz w:val="20"/>
                <w:szCs w:val="20"/>
              </w:rPr>
            </w:pPr>
          </w:p>
        </w:tc>
      </w:tr>
      <w:tr w:rsidR="00CA26C5" w14:paraId="43DC95CC" w14:textId="77777777" w:rsidTr="009D3936">
        <w:tc>
          <w:tcPr>
            <w:tcW w:w="959" w:type="dxa"/>
          </w:tcPr>
          <w:p w14:paraId="2C839E2A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4394" w:type="dxa"/>
          </w:tcPr>
          <w:p w14:paraId="5057833B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48523D55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833E77">
              <w:rPr>
                <w:rFonts w:eastAsiaTheme="majorEastAsia" w:cs="Arial"/>
                <w:b/>
                <w:bCs/>
                <w:sz w:val="20"/>
                <w:szCs w:val="20"/>
              </w:rPr>
              <w:t>Position:</w:t>
            </w:r>
          </w:p>
        </w:tc>
        <w:tc>
          <w:tcPr>
            <w:tcW w:w="4304" w:type="dxa"/>
          </w:tcPr>
          <w:p w14:paraId="1607C9FC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eastAsiaTheme="majorEastAsia" w:cs="Arial"/>
                <w:sz w:val="20"/>
                <w:szCs w:val="20"/>
              </w:rPr>
              <w:t xml:space="preserve">TAC Business </w:t>
            </w:r>
            <w:r>
              <w:rPr>
                <w:rFonts w:eastAsiaTheme="majorEastAsia" w:cs="Arial"/>
                <w:sz w:val="20"/>
                <w:szCs w:val="20"/>
              </w:rPr>
              <w:t>Sponsor</w:t>
            </w:r>
          </w:p>
        </w:tc>
      </w:tr>
      <w:tr w:rsidR="00CA26C5" w14:paraId="38C4E297" w14:textId="77777777" w:rsidTr="009D39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59" w:type="dxa"/>
          </w:tcPr>
          <w:p w14:paraId="006B975E" w14:textId="77777777" w:rsidR="00CA26C5" w:rsidRPr="006A7161" w:rsidRDefault="00CA26C5" w:rsidP="00852937">
            <w:pPr>
              <w:spacing w:before="40" w:after="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6A7161">
              <w:rPr>
                <w:rFonts w:cs="Arial"/>
                <w:b/>
                <w:sz w:val="20"/>
                <w:szCs w:val="20"/>
              </w:rPr>
              <w:t xml:space="preserve">Phone:  </w:t>
            </w:r>
          </w:p>
        </w:tc>
        <w:tc>
          <w:tcPr>
            <w:tcW w:w="4394" w:type="dxa"/>
          </w:tcPr>
          <w:p w14:paraId="3A9AA5F9" w14:textId="77777777" w:rsidR="00CA26C5" w:rsidRDefault="00CA26C5" w:rsidP="00852937">
            <w:pPr>
              <w:spacing w:before="40" w:after="40"/>
            </w:pPr>
          </w:p>
        </w:tc>
        <w:tc>
          <w:tcPr>
            <w:tcW w:w="1083" w:type="dxa"/>
          </w:tcPr>
          <w:p w14:paraId="59DE1D78" w14:textId="77777777" w:rsidR="00CA26C5" w:rsidRPr="00833E77" w:rsidRDefault="00CA26C5" w:rsidP="00852937">
            <w:pPr>
              <w:spacing w:before="40" w:after="40" w:line="280" w:lineRule="atLeast"/>
              <w:rPr>
                <w:rFonts w:eastAsiaTheme="majorEastAsia" w:cs="Arial"/>
                <w:sz w:val="20"/>
                <w:szCs w:val="20"/>
              </w:rPr>
            </w:pPr>
            <w:r w:rsidRPr="00833E77">
              <w:rPr>
                <w:rFonts w:cs="Arial"/>
                <w:b/>
                <w:bCs/>
                <w:sz w:val="20"/>
                <w:szCs w:val="20"/>
              </w:rPr>
              <w:t>Email</w:t>
            </w:r>
            <w:r w:rsidRPr="00833E77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4304" w:type="dxa"/>
          </w:tcPr>
          <w:p w14:paraId="391D6BFF" w14:textId="77777777" w:rsidR="00CA26C5" w:rsidRPr="00833E77" w:rsidRDefault="00CA26C5" w:rsidP="00852937">
            <w:pPr>
              <w:spacing w:before="40" w:after="40" w:line="280" w:lineRule="atLeast"/>
              <w:ind w:right="-3759"/>
              <w:rPr>
                <w:rFonts w:eastAsiaTheme="majorEastAsia" w:cs="Arial"/>
                <w:sz w:val="20"/>
                <w:szCs w:val="20"/>
              </w:rPr>
            </w:pPr>
          </w:p>
        </w:tc>
      </w:tr>
    </w:tbl>
    <w:p w14:paraId="7435833C" w14:textId="77777777" w:rsidR="00923F75" w:rsidRDefault="00923F75" w:rsidP="00E45BF0"/>
    <w:tbl>
      <w:tblPr>
        <w:tblStyle w:val="TACtablestyle1"/>
        <w:tblpPr w:leftFromText="180" w:rightFromText="180" w:vertAnchor="text" w:horzAnchor="margin" w:tblpY="-22"/>
        <w:tblW w:w="0" w:type="auto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306688" w14:paraId="2F65562F" w14:textId="77777777" w:rsidTr="00306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43F88078" w14:textId="77777777" w:rsidR="00306688" w:rsidRPr="009D3936" w:rsidRDefault="00306688" w:rsidP="00306688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lastRenderedPageBreak/>
              <w:t xml:space="preserve">TAC business need  </w:t>
            </w:r>
            <w:r>
              <w:rPr>
                <w:b w:val="0"/>
                <w:i/>
                <w:caps w:val="0"/>
                <w:sz w:val="16"/>
                <w:szCs w:val="16"/>
              </w:rPr>
              <w:t>Problem or issue, including the b</w:t>
            </w:r>
            <w:r w:rsidRPr="009D3936">
              <w:rPr>
                <w:b w:val="0"/>
                <w:i/>
                <w:caps w:val="0"/>
                <w:sz w:val="16"/>
                <w:szCs w:val="16"/>
              </w:rPr>
              <w:t xml:space="preserve">ackground </w:t>
            </w:r>
            <w:r>
              <w:rPr>
                <w:b w:val="0"/>
                <w:i/>
                <w:caps w:val="0"/>
                <w:sz w:val="16"/>
                <w:szCs w:val="16"/>
              </w:rPr>
              <w:t>context and</w:t>
            </w:r>
            <w:r w:rsidRPr="009D3936">
              <w:rPr>
                <w:b w:val="0"/>
                <w:i/>
                <w:caps w:val="0"/>
                <w:sz w:val="16"/>
                <w:szCs w:val="16"/>
              </w:rPr>
              <w:t xml:space="preserve"> rationale</w:t>
            </w:r>
          </w:p>
        </w:tc>
      </w:tr>
      <w:tr w:rsidR="00306688" w14:paraId="18380C4C" w14:textId="77777777" w:rsidTr="00306688">
        <w:tc>
          <w:tcPr>
            <w:tcW w:w="10740" w:type="dxa"/>
          </w:tcPr>
          <w:p w14:paraId="5DA813B4" w14:textId="77777777" w:rsidR="00306688" w:rsidRDefault="00306688" w:rsidP="00306688">
            <w:pPr>
              <w:pStyle w:val="TACtablecolheadWhite"/>
            </w:pPr>
            <w:r>
              <w:t>? need</w:t>
            </w:r>
          </w:p>
          <w:p w14:paraId="1408B6F0" w14:textId="77777777" w:rsidR="00306688" w:rsidRDefault="00306688" w:rsidP="00306688">
            <w:pPr>
              <w:pStyle w:val="TACtablecolheadWhite"/>
            </w:pPr>
          </w:p>
          <w:p w14:paraId="2D5EC0CC" w14:textId="77777777" w:rsidR="00306688" w:rsidRDefault="00306688" w:rsidP="00306688">
            <w:pPr>
              <w:pStyle w:val="TACtablecolheadWhite"/>
            </w:pPr>
          </w:p>
          <w:p w14:paraId="27172103" w14:textId="77777777" w:rsidR="00306688" w:rsidRDefault="00306688" w:rsidP="00306688">
            <w:pPr>
              <w:pStyle w:val="TACtablecolheadWhite"/>
            </w:pPr>
          </w:p>
          <w:p w14:paraId="3D5A2DD5" w14:textId="77777777" w:rsidR="00306688" w:rsidRDefault="00306688" w:rsidP="00306688">
            <w:pPr>
              <w:pStyle w:val="TACtablecolheadWhite"/>
            </w:pPr>
          </w:p>
          <w:p w14:paraId="479D11A1" w14:textId="77777777" w:rsidR="00F87D7C" w:rsidRDefault="00F87D7C" w:rsidP="00306688">
            <w:pPr>
              <w:pStyle w:val="TACtablecolheadWhite"/>
            </w:pPr>
          </w:p>
          <w:p w14:paraId="6FBA31BD" w14:textId="77777777" w:rsidR="00F87D7C" w:rsidRDefault="00F87D7C" w:rsidP="00306688">
            <w:pPr>
              <w:pStyle w:val="TACtablecolheadWhite"/>
            </w:pPr>
          </w:p>
          <w:p w14:paraId="55132136" w14:textId="77777777" w:rsidR="00306688" w:rsidRDefault="00306688" w:rsidP="00306688">
            <w:pPr>
              <w:pStyle w:val="TACtablecolheadWhite"/>
            </w:pPr>
          </w:p>
          <w:p w14:paraId="59EDF0B4" w14:textId="77777777" w:rsidR="00306688" w:rsidRDefault="00306688" w:rsidP="00306688">
            <w:pPr>
              <w:pStyle w:val="TACtablecolheadWhite"/>
            </w:pPr>
          </w:p>
        </w:tc>
      </w:tr>
    </w:tbl>
    <w:p w14:paraId="393C9075" w14:textId="77777777" w:rsidR="00D80FB1" w:rsidRDefault="00D80FB1" w:rsidP="00E45BF0"/>
    <w:tbl>
      <w:tblPr>
        <w:tblStyle w:val="TACtablestyle1"/>
        <w:tblpPr w:leftFromText="180" w:rightFromText="180" w:vertAnchor="text" w:horzAnchor="margin" w:tblpY="116"/>
        <w:tblW w:w="0" w:type="auto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306688" w14:paraId="0E7E4C4A" w14:textId="77777777" w:rsidTr="00306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637EB1F7" w14:textId="77777777" w:rsidR="00306688" w:rsidRPr="009D3936" w:rsidRDefault="00306688" w:rsidP="00306688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t xml:space="preserve">Research team expertise  </w:t>
            </w:r>
            <w:r>
              <w:rPr>
                <w:b w:val="0"/>
                <w:i/>
                <w:caps w:val="0"/>
                <w:sz w:val="16"/>
                <w:szCs w:val="16"/>
              </w:rPr>
              <w:t xml:space="preserve">Brief overview of relevant experience and expertise to address the TAC research need </w:t>
            </w:r>
          </w:p>
        </w:tc>
      </w:tr>
      <w:tr w:rsidR="00306688" w14:paraId="1DBDCB7C" w14:textId="77777777" w:rsidTr="00306688">
        <w:tc>
          <w:tcPr>
            <w:tcW w:w="10740" w:type="dxa"/>
          </w:tcPr>
          <w:p w14:paraId="1E417A84" w14:textId="77777777" w:rsidR="00306688" w:rsidRDefault="00306688" w:rsidP="00306688">
            <w:pPr>
              <w:pStyle w:val="TACtablecolheadWhite"/>
            </w:pPr>
            <w:r>
              <w:t>? need</w:t>
            </w:r>
          </w:p>
          <w:p w14:paraId="5105E64E" w14:textId="77777777" w:rsidR="00306688" w:rsidRDefault="00306688" w:rsidP="00306688">
            <w:pPr>
              <w:pStyle w:val="TACtablecolheadWhite"/>
            </w:pPr>
          </w:p>
          <w:p w14:paraId="6A611BB2" w14:textId="77777777" w:rsidR="00306688" w:rsidRDefault="00306688" w:rsidP="00306688">
            <w:pPr>
              <w:pStyle w:val="TACtablecolheadWhite"/>
            </w:pPr>
          </w:p>
          <w:p w14:paraId="2A7061F1" w14:textId="77777777" w:rsidR="00306688" w:rsidRDefault="00306688" w:rsidP="00306688">
            <w:pPr>
              <w:pStyle w:val="TACtablecolheadWhite"/>
            </w:pPr>
          </w:p>
          <w:p w14:paraId="346A3211" w14:textId="77777777" w:rsidR="00306688" w:rsidRDefault="00306688" w:rsidP="00306688">
            <w:pPr>
              <w:pStyle w:val="TACtablecolheadWhite"/>
            </w:pPr>
          </w:p>
          <w:p w14:paraId="690F9602" w14:textId="77777777" w:rsidR="00306688" w:rsidRDefault="00306688" w:rsidP="00306688">
            <w:pPr>
              <w:pStyle w:val="TACtablecolheadWhite"/>
            </w:pPr>
          </w:p>
          <w:p w14:paraId="15FAB0C8" w14:textId="77777777" w:rsidR="00F87D7C" w:rsidRDefault="00F87D7C" w:rsidP="00306688">
            <w:pPr>
              <w:pStyle w:val="TACtablecolheadWhite"/>
            </w:pPr>
          </w:p>
          <w:p w14:paraId="4D5CAB44" w14:textId="77777777" w:rsidR="00F87D7C" w:rsidRDefault="00F87D7C" w:rsidP="00306688">
            <w:pPr>
              <w:pStyle w:val="TACtablecolheadWhite"/>
            </w:pPr>
          </w:p>
          <w:p w14:paraId="77233BE6" w14:textId="77777777" w:rsidR="00306688" w:rsidRDefault="00306688" w:rsidP="00306688">
            <w:pPr>
              <w:pStyle w:val="TACtablecolheadWhite"/>
            </w:pPr>
          </w:p>
        </w:tc>
      </w:tr>
    </w:tbl>
    <w:p w14:paraId="1534214D" w14:textId="77777777" w:rsidR="00306688" w:rsidRDefault="00306688" w:rsidP="00E45BF0"/>
    <w:p w14:paraId="0BEE44DE" w14:textId="77777777" w:rsidR="0017472B" w:rsidRPr="00DC7A61" w:rsidRDefault="0017472B" w:rsidP="00DC7A61">
      <w:pPr>
        <w:spacing w:after="0"/>
        <w:rPr>
          <w:sz w:val="2"/>
          <w:szCs w:val="2"/>
        </w:rPr>
      </w:pPr>
    </w:p>
    <w:tbl>
      <w:tblPr>
        <w:tblStyle w:val="TACtablestyle1"/>
        <w:tblW w:w="0" w:type="auto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62"/>
      </w:tblGrid>
      <w:tr w:rsidR="002E3932" w14:paraId="500FD6F8" w14:textId="77777777" w:rsidTr="000A3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3" w:type="dxa"/>
          </w:tcPr>
          <w:p w14:paraId="4ED4AD79" w14:textId="77777777" w:rsidR="002E3932" w:rsidRPr="009D3936" w:rsidRDefault="002E3932" w:rsidP="000A3DF3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t>aim &amp; objectives</w:t>
            </w:r>
          </w:p>
        </w:tc>
      </w:tr>
      <w:tr w:rsidR="002E3932" w14:paraId="58104BAF" w14:textId="77777777" w:rsidTr="000A3DF3">
        <w:tc>
          <w:tcPr>
            <w:tcW w:w="10773" w:type="dxa"/>
          </w:tcPr>
          <w:p w14:paraId="0AB6C409" w14:textId="77777777" w:rsidR="00923C63" w:rsidRDefault="00923C63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208B3BE1" w14:textId="77777777" w:rsidR="00057E9E" w:rsidRDefault="00057E9E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1884D978" w14:textId="77777777" w:rsidR="00F87D7C" w:rsidRDefault="00F87D7C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3B9782F2" w14:textId="77777777" w:rsidR="00F87D7C" w:rsidRDefault="00F87D7C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3E875A27" w14:textId="77777777" w:rsidR="00057E9E" w:rsidRDefault="00057E9E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699A54A5" w14:textId="77777777" w:rsidR="00057E9E" w:rsidRDefault="00057E9E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60AE2CE9" w14:textId="77777777" w:rsidR="00057E9E" w:rsidRDefault="00057E9E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14FDC0DC" w14:textId="77777777" w:rsidR="00057E9E" w:rsidRDefault="00057E9E" w:rsidP="00511588">
            <w:pPr>
              <w:pStyle w:val="TACtablecolheadWhite"/>
              <w:rPr>
                <w:b w:val="0"/>
                <w:caps w:val="0"/>
                <w:color w:val="auto"/>
              </w:rPr>
            </w:pPr>
          </w:p>
          <w:p w14:paraId="65DC8612" w14:textId="77777777" w:rsidR="002E3932" w:rsidRDefault="002E3932" w:rsidP="000A3DF3">
            <w:pPr>
              <w:pStyle w:val="TACtablecolheadWhite"/>
            </w:pPr>
          </w:p>
        </w:tc>
      </w:tr>
    </w:tbl>
    <w:p w14:paraId="04346F0A" w14:textId="77777777" w:rsidR="00F87D7C" w:rsidRDefault="00F87D7C" w:rsidP="002E3932"/>
    <w:p w14:paraId="6A948CC6" w14:textId="77777777" w:rsidR="00F87D7C" w:rsidRDefault="00F87D7C">
      <w:r>
        <w:br w:type="page"/>
      </w:r>
    </w:p>
    <w:p w14:paraId="5FE98655" w14:textId="77777777" w:rsidR="002E3932" w:rsidRDefault="002E3932" w:rsidP="002E3932"/>
    <w:tbl>
      <w:tblPr>
        <w:tblStyle w:val="TACtablestyle1"/>
        <w:tblW w:w="0" w:type="auto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shd w:val="clear" w:color="auto" w:fill="008FDB" w:themeFill="accent1"/>
        <w:tblLook w:val="04A0" w:firstRow="1" w:lastRow="0" w:firstColumn="1" w:lastColumn="0" w:noHBand="0" w:noVBand="1"/>
      </w:tblPr>
      <w:tblGrid>
        <w:gridCol w:w="10762"/>
      </w:tblGrid>
      <w:tr w:rsidR="00F833CF" w:rsidRPr="009D3936" w14:paraId="24F5EF66" w14:textId="77777777" w:rsidTr="00511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3" w:type="dxa"/>
            <w:tcBorders>
              <w:top w:val="single" w:sz="4" w:space="0" w:color="7E8185" w:themeColor="background1" w:themeShade="BF"/>
              <w:bottom w:val="nil"/>
            </w:tcBorders>
            <w:shd w:val="clear" w:color="auto" w:fill="008FDB" w:themeFill="accent1"/>
          </w:tcPr>
          <w:p w14:paraId="1CD35521" w14:textId="77777777" w:rsidR="00C56284" w:rsidRDefault="005A1C30" w:rsidP="00C56284">
            <w:pPr>
              <w:pStyle w:val="TACtabletext"/>
              <w:rPr>
                <w:color w:val="FFFFFF" w:themeColor="accent6"/>
              </w:rPr>
            </w:pPr>
            <w:r w:rsidRPr="00511588">
              <w:rPr>
                <w:b/>
                <w:color w:val="FFFFFF" w:themeColor="accent6"/>
                <w:sz w:val="20"/>
              </w:rPr>
              <w:t>RESEARCH DESIGN &amp; METHODOLOGY</w:t>
            </w:r>
            <w:r w:rsidRPr="00511588">
              <w:rPr>
                <w:color w:val="FFFFFF" w:themeColor="accent6"/>
              </w:rPr>
              <w:t xml:space="preserve"> </w:t>
            </w:r>
            <w:r>
              <w:rPr>
                <w:color w:val="FFFFFF" w:themeColor="accent6"/>
              </w:rPr>
              <w:t xml:space="preserve"> </w:t>
            </w:r>
          </w:p>
          <w:p w14:paraId="72759C31" w14:textId="77777777" w:rsidR="00F833CF" w:rsidRPr="00511588" w:rsidRDefault="00C159AF" w:rsidP="00A7057B">
            <w:pPr>
              <w:pStyle w:val="TACtabletext"/>
            </w:pPr>
            <w:r w:rsidRPr="00511588">
              <w:rPr>
                <w:i/>
                <w:color w:val="FFFFFF" w:themeColor="accent6"/>
                <w:sz w:val="16"/>
                <w:szCs w:val="16"/>
              </w:rPr>
              <w:t xml:space="preserve">Study design, sample size, </w:t>
            </w:r>
            <w:r w:rsidR="0061750B">
              <w:rPr>
                <w:i/>
                <w:color w:val="FFFFFF" w:themeColor="accent6"/>
                <w:sz w:val="16"/>
                <w:szCs w:val="16"/>
              </w:rPr>
              <w:t xml:space="preserve">participant recruitment, procedure, measurement tools, </w:t>
            </w:r>
            <w:r w:rsidR="00A7057B">
              <w:rPr>
                <w:i/>
                <w:color w:val="FFFFFF" w:themeColor="accent6"/>
                <w:sz w:val="16"/>
                <w:szCs w:val="16"/>
              </w:rPr>
              <w:t>d</w:t>
            </w:r>
            <w:r w:rsidR="0061750B">
              <w:rPr>
                <w:i/>
                <w:color w:val="FFFFFF" w:themeColor="accent6"/>
                <w:sz w:val="16"/>
                <w:szCs w:val="16"/>
              </w:rPr>
              <w:t>ata analysis</w:t>
            </w:r>
            <w:r w:rsidR="00A7057B">
              <w:rPr>
                <w:i/>
                <w:color w:val="FFFFFF" w:themeColor="accent6"/>
                <w:sz w:val="16"/>
                <w:szCs w:val="16"/>
              </w:rPr>
              <w:t xml:space="preserve"> and governance</w:t>
            </w:r>
            <w:r w:rsidR="00C56284">
              <w:rPr>
                <w:i/>
                <w:color w:val="FFFFFF" w:themeColor="accent6"/>
                <w:sz w:val="16"/>
                <w:szCs w:val="16"/>
              </w:rPr>
              <w:t xml:space="preserve">. </w:t>
            </w:r>
            <w:r w:rsidR="0061750B">
              <w:rPr>
                <w:i/>
                <w:color w:val="FFFFFF" w:themeColor="accent6"/>
                <w:sz w:val="16"/>
                <w:szCs w:val="16"/>
              </w:rPr>
              <w:t xml:space="preserve"> </w:t>
            </w:r>
            <w:r w:rsidR="00C56284">
              <w:rPr>
                <w:i/>
                <w:color w:val="FFFFFF" w:themeColor="accent6"/>
                <w:sz w:val="16"/>
                <w:szCs w:val="16"/>
              </w:rPr>
              <w:t>(4 pages maximum)</w:t>
            </w:r>
          </w:p>
        </w:tc>
      </w:tr>
      <w:tr w:rsidR="00F833CF" w14:paraId="3D026A47" w14:textId="77777777" w:rsidTr="00511588">
        <w:tc>
          <w:tcPr>
            <w:tcW w:w="10773" w:type="dxa"/>
            <w:tcBorders>
              <w:top w:val="nil"/>
              <w:bottom w:val="single" w:sz="4" w:space="0" w:color="7E8185" w:themeColor="background1" w:themeShade="BF"/>
            </w:tcBorders>
          </w:tcPr>
          <w:p w14:paraId="09EDEF9A" w14:textId="77777777" w:rsidR="00262898" w:rsidRDefault="00262898" w:rsidP="00511588">
            <w:pPr>
              <w:pStyle w:val="TACtablecolheadWhite"/>
              <w:ind w:left="720"/>
            </w:pPr>
          </w:p>
          <w:p w14:paraId="080DAEBB" w14:textId="77777777" w:rsidR="00262898" w:rsidRDefault="00262898" w:rsidP="00511588">
            <w:pPr>
              <w:pStyle w:val="TACtablecolheadWhite"/>
              <w:ind w:left="720"/>
            </w:pPr>
          </w:p>
          <w:p w14:paraId="0FF4EFDD" w14:textId="77777777" w:rsidR="00262898" w:rsidRDefault="00262898" w:rsidP="00511588">
            <w:pPr>
              <w:pStyle w:val="TACtablecolheadWhite"/>
              <w:ind w:left="720"/>
            </w:pPr>
          </w:p>
          <w:p w14:paraId="42A2A00A" w14:textId="77777777" w:rsidR="00262898" w:rsidRDefault="00262898" w:rsidP="00511588">
            <w:pPr>
              <w:pStyle w:val="TACtablecolheadWhite"/>
              <w:ind w:left="720"/>
            </w:pPr>
          </w:p>
          <w:p w14:paraId="73E286A8" w14:textId="77777777" w:rsidR="00772BFA" w:rsidRDefault="00772BFA" w:rsidP="00511588">
            <w:pPr>
              <w:pStyle w:val="TACtablecolheadWhite"/>
              <w:ind w:left="720"/>
            </w:pPr>
          </w:p>
          <w:p w14:paraId="5454D1DE" w14:textId="77777777" w:rsidR="00772BFA" w:rsidRDefault="00772BFA" w:rsidP="00511588">
            <w:pPr>
              <w:pStyle w:val="TACtablecolheadWhite"/>
              <w:ind w:left="720"/>
            </w:pPr>
          </w:p>
          <w:p w14:paraId="55040EC9" w14:textId="77777777" w:rsidR="00772BFA" w:rsidRDefault="00772BFA" w:rsidP="00511588">
            <w:pPr>
              <w:pStyle w:val="TACtablecolheadWhite"/>
              <w:ind w:left="720"/>
            </w:pPr>
          </w:p>
          <w:p w14:paraId="17B80665" w14:textId="77777777" w:rsidR="00772BFA" w:rsidRDefault="00772BFA" w:rsidP="00511588">
            <w:pPr>
              <w:pStyle w:val="TACtablecolheadWhite"/>
              <w:ind w:left="720"/>
            </w:pPr>
          </w:p>
          <w:p w14:paraId="09DA0E36" w14:textId="77777777" w:rsidR="00262898" w:rsidRDefault="00262898" w:rsidP="00511588">
            <w:pPr>
              <w:pStyle w:val="TACtablecolheadWhite"/>
              <w:ind w:left="720"/>
            </w:pPr>
          </w:p>
          <w:p w14:paraId="0D5FE5F7" w14:textId="77777777" w:rsidR="00262898" w:rsidRDefault="00262898" w:rsidP="00511588">
            <w:pPr>
              <w:pStyle w:val="TACtablecolheadWhite"/>
              <w:ind w:left="720"/>
            </w:pPr>
          </w:p>
          <w:p w14:paraId="3305FEFC" w14:textId="77777777" w:rsidR="00772BFA" w:rsidRDefault="00772BFA">
            <w:pPr>
              <w:pStyle w:val="TACtablecolheadWhite"/>
            </w:pPr>
          </w:p>
          <w:p w14:paraId="0813E39D" w14:textId="77777777" w:rsidR="00772BFA" w:rsidRDefault="00772BFA" w:rsidP="00511588">
            <w:pPr>
              <w:pStyle w:val="TACtablecolheadWhite"/>
              <w:ind w:left="720"/>
            </w:pPr>
          </w:p>
          <w:p w14:paraId="7E0FBE3F" w14:textId="77777777" w:rsidR="00262898" w:rsidRDefault="00262898" w:rsidP="00511588">
            <w:pPr>
              <w:pStyle w:val="TACtablecolheadWhite"/>
              <w:ind w:left="720"/>
            </w:pPr>
          </w:p>
        </w:tc>
      </w:tr>
    </w:tbl>
    <w:p w14:paraId="20B3F525" w14:textId="77777777" w:rsidR="00EB6EDB" w:rsidRDefault="00EB6EDB" w:rsidP="00576C29"/>
    <w:tbl>
      <w:tblPr>
        <w:tblStyle w:val="TACtablestyle1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5A1C30" w:rsidRPr="00833E77" w14:paraId="1631ED61" w14:textId="77777777" w:rsidTr="000A3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32D04DA1" w14:textId="77777777" w:rsidR="0098633C" w:rsidRDefault="005A1C30" w:rsidP="00435784">
            <w:pPr>
              <w:pStyle w:val="TACtablecolheadWhite"/>
              <w:rPr>
                <w:caps w:val="0"/>
              </w:rPr>
            </w:pPr>
            <w:r>
              <w:t xml:space="preserve">consumer engagement </w:t>
            </w:r>
            <w:r>
              <w:rPr>
                <w:caps w:val="0"/>
              </w:rPr>
              <w:t xml:space="preserve"> </w:t>
            </w:r>
          </w:p>
          <w:p w14:paraId="4D23062F" w14:textId="77777777" w:rsidR="001F7504" w:rsidRDefault="00306688" w:rsidP="001F7504">
            <w:pPr>
              <w:pStyle w:val="TACtablecolheadWhite"/>
              <w:spacing w:before="0" w:after="0"/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</w:pPr>
            <w:r w:rsidRPr="00306688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Describe </w:t>
            </w:r>
            <w:r w:rsidR="001F750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the involvement of consumers</w:t>
            </w:r>
            <w:r w:rsidR="00057E9E" w:rsidRPr="00511588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 in the </w:t>
            </w:r>
            <w:r w:rsidR="00C5628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planning, management</w:t>
            </w:r>
            <w:r w:rsidR="001F750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, data collection</w:t>
            </w:r>
            <w:r w:rsidR="00C5628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 and/or translation of </w:t>
            </w:r>
            <w:r w:rsidR="00057E9E" w:rsidRPr="00511588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research </w:t>
            </w:r>
          </w:p>
          <w:p w14:paraId="7C3EF45F" w14:textId="4748C10E" w:rsidR="005A1C30" w:rsidRPr="00C56284" w:rsidRDefault="00C56284" w:rsidP="00CA0D64">
            <w:pPr>
              <w:pStyle w:val="TACtablecolheadWhite"/>
              <w:spacing w:before="0" w:after="80"/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</w:pPr>
            <w:r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e.g. </w:t>
            </w:r>
            <w:r w:rsidR="001F750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Specify their roles and responsibilities in the research</w:t>
            </w:r>
            <w:r w:rsidR="00923BB8" w:rsidRPr="002A68AA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 </w:t>
            </w:r>
            <w:r w:rsidR="0043578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 </w:t>
            </w:r>
          </w:p>
        </w:tc>
      </w:tr>
      <w:tr w:rsidR="005A1C30" w:rsidRPr="00FF541A" w14:paraId="3207228F" w14:textId="77777777" w:rsidTr="000A3DF3">
        <w:tc>
          <w:tcPr>
            <w:tcW w:w="10740" w:type="dxa"/>
          </w:tcPr>
          <w:p w14:paraId="146C684D" w14:textId="77777777" w:rsidR="005A1C30" w:rsidRPr="00985BF6" w:rsidRDefault="005A1C30" w:rsidP="000A3DF3">
            <w:pPr>
              <w:pStyle w:val="TACtabletext"/>
              <w:rPr>
                <w:i/>
                <w:sz w:val="16"/>
                <w:szCs w:val="16"/>
              </w:rPr>
            </w:pPr>
          </w:p>
          <w:p w14:paraId="1DE9FF15" w14:textId="77777777" w:rsidR="00772BFA" w:rsidRDefault="00772BFA" w:rsidP="000A3DF3">
            <w:pPr>
              <w:pStyle w:val="TACtabletext"/>
            </w:pPr>
          </w:p>
          <w:p w14:paraId="34EB8971" w14:textId="77777777" w:rsidR="00772BFA" w:rsidRDefault="00772BFA" w:rsidP="000A3DF3">
            <w:pPr>
              <w:pStyle w:val="TACtabletext"/>
            </w:pPr>
          </w:p>
          <w:p w14:paraId="4B049276" w14:textId="77777777" w:rsidR="00772BFA" w:rsidRDefault="00772BFA" w:rsidP="000A3DF3">
            <w:pPr>
              <w:pStyle w:val="TACtabletext"/>
            </w:pPr>
          </w:p>
          <w:p w14:paraId="09738D9D" w14:textId="77777777" w:rsidR="00772BFA" w:rsidRDefault="00772BFA" w:rsidP="000A3DF3">
            <w:pPr>
              <w:pStyle w:val="TACtabletext"/>
            </w:pPr>
          </w:p>
          <w:p w14:paraId="48393D6C" w14:textId="5F722F59" w:rsidR="00772BFA" w:rsidRDefault="00772BFA" w:rsidP="000A3DF3">
            <w:pPr>
              <w:pStyle w:val="TACtabletext"/>
            </w:pPr>
          </w:p>
          <w:p w14:paraId="56F63359" w14:textId="77777777" w:rsidR="005A1C30" w:rsidRDefault="005A1C30" w:rsidP="000A3DF3">
            <w:pPr>
              <w:pStyle w:val="TACtabletext"/>
            </w:pPr>
          </w:p>
          <w:p w14:paraId="3E1CB260" w14:textId="77777777" w:rsidR="00FB74B0" w:rsidRDefault="00FB74B0" w:rsidP="000A3DF3">
            <w:pPr>
              <w:pStyle w:val="TACtabletext"/>
            </w:pPr>
          </w:p>
          <w:p w14:paraId="6DF3ECEE" w14:textId="77777777" w:rsidR="00FB74B0" w:rsidRDefault="00FB74B0" w:rsidP="000A3DF3">
            <w:pPr>
              <w:pStyle w:val="TACtabletext"/>
            </w:pPr>
          </w:p>
          <w:p w14:paraId="41D5616B" w14:textId="77777777" w:rsidR="005A1C30" w:rsidRPr="00FF541A" w:rsidRDefault="005A1C30" w:rsidP="000A3DF3">
            <w:pPr>
              <w:pStyle w:val="TACtabletext"/>
            </w:pPr>
          </w:p>
        </w:tc>
      </w:tr>
    </w:tbl>
    <w:p w14:paraId="56C595E0" w14:textId="13D11B4D" w:rsidR="005A1C30" w:rsidRDefault="005A1C30" w:rsidP="00576C29"/>
    <w:tbl>
      <w:tblPr>
        <w:tblStyle w:val="TACtablestyle11"/>
        <w:tblpPr w:leftFromText="180" w:rightFromText="180" w:vertAnchor="text" w:horzAnchor="margin" w:tblpY="74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26378A" w:rsidRPr="001F7504" w14:paraId="6FD60792" w14:textId="77777777" w:rsidTr="000E1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6AD35FBF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b/>
                <w:color w:val="FFFFFF" w:themeColor="accent6"/>
                <w:szCs w:val="20"/>
                <w:lang w:val="en-AU"/>
              </w:rPr>
            </w:pPr>
            <w:r>
              <w:rPr>
                <w:rFonts w:eastAsia="Times New Roman" w:cs="Times New Roman"/>
                <w:b/>
                <w:color w:val="FFFFFF" w:themeColor="accent6"/>
                <w:sz w:val="20"/>
                <w:szCs w:val="20"/>
                <w:lang w:val="en-AU"/>
              </w:rPr>
              <w:t>SPECIFIC PLAN FOR KNOWLEDGE TRANSLATION</w:t>
            </w:r>
          </w:p>
          <w:p w14:paraId="4A0D006C" w14:textId="35604398" w:rsidR="0026378A" w:rsidRPr="001F7504" w:rsidRDefault="0026378A" w:rsidP="006176ED">
            <w:pPr>
              <w:pStyle w:val="TACtabletext"/>
              <w:rPr>
                <w:i/>
                <w:sz w:val="16"/>
                <w:szCs w:val="16"/>
              </w:rPr>
            </w:pPr>
            <w:r w:rsidRPr="00CA0D64">
              <w:rPr>
                <w:i/>
                <w:color w:val="E8EBF0" w:themeColor="background2"/>
                <w:sz w:val="16"/>
                <w:szCs w:val="16"/>
              </w:rPr>
              <w:t xml:space="preserve">Outline how you will support the TAC and key stakeholders to understand the </w:t>
            </w:r>
            <w:r>
              <w:rPr>
                <w:i/>
                <w:color w:val="E8EBF0" w:themeColor="background2"/>
                <w:sz w:val="16"/>
                <w:szCs w:val="16"/>
              </w:rPr>
              <w:t xml:space="preserve">research </w:t>
            </w:r>
            <w:r w:rsidRPr="00CA0D64">
              <w:rPr>
                <w:i/>
                <w:color w:val="E8EBF0" w:themeColor="background2"/>
                <w:sz w:val="16"/>
                <w:szCs w:val="16"/>
              </w:rPr>
              <w:t>findings, and</w:t>
            </w:r>
            <w:r>
              <w:rPr>
                <w:i/>
                <w:color w:val="E8EBF0" w:themeColor="background2"/>
                <w:sz w:val="16"/>
                <w:szCs w:val="16"/>
              </w:rPr>
              <w:t xml:space="preserve"> ensure the knowl</w:t>
            </w:r>
            <w:r w:rsidR="006176ED">
              <w:rPr>
                <w:i/>
                <w:color w:val="E8EBF0" w:themeColor="background2"/>
                <w:sz w:val="16"/>
                <w:szCs w:val="16"/>
              </w:rPr>
              <w:t xml:space="preserve">edge gained from this research </w:t>
            </w:r>
            <w:proofErr w:type="gramStart"/>
            <w:r w:rsidR="006176ED">
              <w:rPr>
                <w:i/>
                <w:color w:val="E8EBF0" w:themeColor="background2"/>
                <w:sz w:val="16"/>
                <w:szCs w:val="16"/>
              </w:rPr>
              <w:t>will be</w:t>
            </w:r>
            <w:r>
              <w:rPr>
                <w:i/>
                <w:color w:val="E8EBF0" w:themeColor="background2"/>
                <w:sz w:val="16"/>
                <w:szCs w:val="16"/>
              </w:rPr>
              <w:t xml:space="preserve"> transferred</w:t>
            </w:r>
            <w:proofErr w:type="gramEnd"/>
            <w:r>
              <w:rPr>
                <w:i/>
                <w:color w:val="E8EBF0" w:themeColor="background2"/>
                <w:sz w:val="16"/>
                <w:szCs w:val="16"/>
              </w:rPr>
              <w:t xml:space="preserve"> to the next user.</w:t>
            </w:r>
            <w:r w:rsidRPr="00CA0D64">
              <w:rPr>
                <w:i/>
                <w:sz w:val="16"/>
                <w:szCs w:val="16"/>
              </w:rPr>
              <w:t xml:space="preserve">  </w:t>
            </w:r>
          </w:p>
        </w:tc>
      </w:tr>
      <w:tr w:rsidR="0026378A" w:rsidRPr="001F7504" w14:paraId="68D4F4E6" w14:textId="77777777" w:rsidTr="000E194D">
        <w:tc>
          <w:tcPr>
            <w:tcW w:w="10740" w:type="dxa"/>
          </w:tcPr>
          <w:p w14:paraId="00ED722A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sz w:val="20"/>
                <w:szCs w:val="20"/>
                <w:lang w:val="en-AU"/>
              </w:rPr>
            </w:pPr>
          </w:p>
          <w:p w14:paraId="30416E21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sz w:val="20"/>
                <w:szCs w:val="20"/>
                <w:lang w:val="en-AU"/>
              </w:rPr>
            </w:pPr>
          </w:p>
          <w:p w14:paraId="592ABCA8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szCs w:val="20"/>
                <w:lang w:val="en-AU"/>
              </w:rPr>
            </w:pPr>
          </w:p>
          <w:p w14:paraId="5794681D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szCs w:val="20"/>
                <w:lang w:val="en-AU"/>
              </w:rPr>
            </w:pPr>
          </w:p>
          <w:p w14:paraId="736AF20E" w14:textId="77777777" w:rsidR="0026378A" w:rsidRPr="001F7504" w:rsidRDefault="0026378A" w:rsidP="000E194D">
            <w:pPr>
              <w:spacing w:before="80" w:after="60" w:line="220" w:lineRule="exact"/>
              <w:rPr>
                <w:rFonts w:eastAsia="Times New Roman" w:cs="Times New Roman"/>
                <w:szCs w:val="20"/>
                <w:lang w:val="en-AU"/>
              </w:rPr>
            </w:pPr>
          </w:p>
        </w:tc>
      </w:tr>
    </w:tbl>
    <w:p w14:paraId="5811142A" w14:textId="77777777" w:rsidR="0026378A" w:rsidRDefault="0026378A" w:rsidP="00576C29"/>
    <w:p w14:paraId="316F4682" w14:textId="77777777" w:rsidR="0026378A" w:rsidRDefault="0026378A" w:rsidP="00576C29"/>
    <w:tbl>
      <w:tblPr>
        <w:tblStyle w:val="TACtablestyle1"/>
        <w:tblpPr w:leftFromText="180" w:rightFromText="180" w:vertAnchor="text" w:horzAnchor="margin" w:tblpY="74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772BFA" w14:paraId="096CF1DD" w14:textId="77777777" w:rsidTr="00772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65A9E332" w14:textId="77777777" w:rsidR="00772BFA" w:rsidRDefault="00B47949" w:rsidP="00B47949">
            <w:pPr>
              <w:pStyle w:val="TACtablesubhead"/>
              <w:rPr>
                <w:color w:val="FFFFFF" w:themeColor="accent6"/>
              </w:rPr>
            </w:pPr>
            <w:r w:rsidRPr="00B47949">
              <w:rPr>
                <w:color w:val="FFFFFF" w:themeColor="accent6"/>
                <w:sz w:val="20"/>
              </w:rPr>
              <w:t>ANTICIPATED OUTCOMES AND IMPACT OF THE RESEARCH</w:t>
            </w:r>
            <w:r w:rsidRPr="00B47949">
              <w:rPr>
                <w:color w:val="FFFFFF" w:themeColor="accent6"/>
              </w:rPr>
              <w:t xml:space="preserve"> </w:t>
            </w:r>
          </w:p>
          <w:p w14:paraId="0F5E5EC8" w14:textId="1F69672C" w:rsidR="001F7504" w:rsidRDefault="001F7504" w:rsidP="006176ED">
            <w:pPr>
              <w:pStyle w:val="TACtablecolheadWhite"/>
              <w:numPr>
                <w:ilvl w:val="0"/>
                <w:numId w:val="14"/>
              </w:numPr>
              <w:spacing w:before="0" w:after="0"/>
              <w:ind w:left="174" w:hanging="174"/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</w:pPr>
            <w:r w:rsidRPr="00306688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Describe </w:t>
            </w:r>
            <w:r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the anticipated outcomes of the research.</w:t>
            </w:r>
          </w:p>
          <w:p w14:paraId="7513889D" w14:textId="54C4804D" w:rsidR="001F7504" w:rsidRPr="00833E77" w:rsidRDefault="001F7504" w:rsidP="006176ED">
            <w:pPr>
              <w:pStyle w:val="TACtablecolheadWhite"/>
              <w:numPr>
                <w:ilvl w:val="0"/>
                <w:numId w:val="14"/>
              </w:numPr>
              <w:spacing w:before="0" w:after="80"/>
              <w:ind w:left="174" w:hanging="174"/>
              <w:rPr>
                <w:i/>
                <w:sz w:val="16"/>
                <w:szCs w:val="16"/>
              </w:rPr>
            </w:pPr>
            <w:r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Describe the expected impact of the research findings e.g., </w:t>
            </w:r>
            <w:r w:rsidR="00CA0D64"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policy change, education, behaviour change, increase in knowledge etc.</w:t>
            </w:r>
          </w:p>
        </w:tc>
      </w:tr>
      <w:tr w:rsidR="00772BFA" w14:paraId="01329654" w14:textId="77777777" w:rsidTr="00772BFA">
        <w:tc>
          <w:tcPr>
            <w:tcW w:w="10740" w:type="dxa"/>
          </w:tcPr>
          <w:p w14:paraId="33876475" w14:textId="2A30BD45" w:rsidR="00772BFA" w:rsidRDefault="00772BFA" w:rsidP="00511588">
            <w:pPr>
              <w:pStyle w:val="TACtabletext"/>
              <w:numPr>
                <w:ilvl w:val="0"/>
                <w:numId w:val="6"/>
              </w:numPr>
              <w:ind w:left="426" w:hanging="284"/>
              <w:rPr>
                <w:b/>
                <w:sz w:val="20"/>
              </w:rPr>
            </w:pPr>
            <w:r w:rsidRPr="00511588">
              <w:rPr>
                <w:b/>
                <w:sz w:val="20"/>
              </w:rPr>
              <w:t>Anticipated outcomes of the research</w:t>
            </w:r>
          </w:p>
          <w:p w14:paraId="2AD9BB1D" w14:textId="24CDB958" w:rsidR="00CA0D64" w:rsidRDefault="00CA0D64" w:rsidP="00CA0D64">
            <w:pPr>
              <w:pStyle w:val="TACtabletext"/>
              <w:rPr>
                <w:b/>
                <w:sz w:val="20"/>
              </w:rPr>
            </w:pPr>
          </w:p>
          <w:p w14:paraId="034C39B7" w14:textId="4C96E0F7" w:rsidR="00CA0D64" w:rsidRDefault="00CA0D64" w:rsidP="00CA0D64">
            <w:pPr>
              <w:pStyle w:val="TACtabletext"/>
              <w:rPr>
                <w:b/>
                <w:sz w:val="20"/>
              </w:rPr>
            </w:pPr>
          </w:p>
          <w:p w14:paraId="534146EF" w14:textId="455DE99E" w:rsidR="00CA0D64" w:rsidRDefault="00CA0D64" w:rsidP="00CA0D64">
            <w:pPr>
              <w:pStyle w:val="TACtabletext"/>
              <w:rPr>
                <w:b/>
                <w:sz w:val="20"/>
              </w:rPr>
            </w:pPr>
          </w:p>
          <w:p w14:paraId="3ED83873" w14:textId="43D0C7F5" w:rsidR="00CA0D64" w:rsidRDefault="00CA0D64" w:rsidP="00CA0D64">
            <w:pPr>
              <w:pStyle w:val="TACtabletext"/>
              <w:rPr>
                <w:b/>
                <w:sz w:val="20"/>
              </w:rPr>
            </w:pPr>
          </w:p>
          <w:p w14:paraId="3B93EB34" w14:textId="0E3A8492" w:rsidR="00477E48" w:rsidRDefault="00477E48" w:rsidP="00CA0D64">
            <w:pPr>
              <w:pStyle w:val="TACtabletext"/>
              <w:rPr>
                <w:b/>
                <w:sz w:val="20"/>
              </w:rPr>
            </w:pPr>
          </w:p>
          <w:p w14:paraId="75FC8810" w14:textId="77777777" w:rsidR="00477E48" w:rsidRDefault="00477E48" w:rsidP="00CA0D64">
            <w:pPr>
              <w:pStyle w:val="TACtabletext"/>
              <w:rPr>
                <w:b/>
                <w:sz w:val="20"/>
              </w:rPr>
            </w:pPr>
          </w:p>
          <w:p w14:paraId="2689CE82" w14:textId="77777777" w:rsidR="00CA0D64" w:rsidRDefault="00CA0D64" w:rsidP="00CA0D64">
            <w:pPr>
              <w:pStyle w:val="TACtabletext"/>
              <w:rPr>
                <w:b/>
                <w:sz w:val="20"/>
              </w:rPr>
            </w:pPr>
          </w:p>
          <w:p w14:paraId="47C11D2B" w14:textId="1A50678B" w:rsidR="00CA0D64" w:rsidRPr="000A3DF3" w:rsidRDefault="00CA0D64" w:rsidP="00511588">
            <w:pPr>
              <w:pStyle w:val="TACtabletext"/>
              <w:numPr>
                <w:ilvl w:val="0"/>
                <w:numId w:val="6"/>
              </w:numPr>
              <w:ind w:left="426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Expected impact of the research findings</w:t>
            </w:r>
          </w:p>
          <w:p w14:paraId="6C25A6AE" w14:textId="77777777" w:rsidR="00772BFA" w:rsidRPr="00511588" w:rsidRDefault="00772BFA" w:rsidP="006954F3">
            <w:pPr>
              <w:pStyle w:val="TACtabletext"/>
              <w:rPr>
                <w:sz w:val="20"/>
              </w:rPr>
            </w:pPr>
          </w:p>
          <w:p w14:paraId="7B785AAB" w14:textId="77777777" w:rsidR="00772BFA" w:rsidRPr="00511588" w:rsidRDefault="00772BFA" w:rsidP="007050E2">
            <w:pPr>
              <w:pStyle w:val="TACtabletext"/>
              <w:rPr>
                <w:sz w:val="20"/>
              </w:rPr>
            </w:pPr>
          </w:p>
          <w:p w14:paraId="56401CDD" w14:textId="77777777" w:rsidR="00772BFA" w:rsidRDefault="00772BFA" w:rsidP="00772BFA">
            <w:pPr>
              <w:pStyle w:val="TACtabletext"/>
            </w:pPr>
          </w:p>
          <w:p w14:paraId="5BEF842B" w14:textId="77777777" w:rsidR="00CA0D64" w:rsidRDefault="00CA0D64" w:rsidP="00772BFA">
            <w:pPr>
              <w:pStyle w:val="TACtabletext"/>
            </w:pPr>
          </w:p>
          <w:p w14:paraId="67332E21" w14:textId="77777777" w:rsidR="00CA0D64" w:rsidRDefault="00CA0D64" w:rsidP="00772BFA">
            <w:pPr>
              <w:pStyle w:val="TACtabletext"/>
            </w:pPr>
          </w:p>
          <w:p w14:paraId="787381F1" w14:textId="77777777" w:rsidR="00CA0D64" w:rsidRDefault="00CA0D64" w:rsidP="00772BFA">
            <w:pPr>
              <w:pStyle w:val="TACtabletext"/>
            </w:pPr>
          </w:p>
          <w:p w14:paraId="5A1C848E" w14:textId="77777777" w:rsidR="00CA0D64" w:rsidRDefault="00CA0D64" w:rsidP="00772BFA">
            <w:pPr>
              <w:pStyle w:val="TACtabletext"/>
            </w:pPr>
          </w:p>
          <w:p w14:paraId="0882137F" w14:textId="3EC3017A" w:rsidR="00CA0D64" w:rsidRPr="00FF541A" w:rsidRDefault="00CA0D64" w:rsidP="00772BFA">
            <w:pPr>
              <w:pStyle w:val="TACtabletext"/>
            </w:pPr>
          </w:p>
        </w:tc>
      </w:tr>
    </w:tbl>
    <w:p w14:paraId="0CBDC7EB" w14:textId="60A350ED" w:rsidR="005A1C30" w:rsidRDefault="005A1C30" w:rsidP="00576C29"/>
    <w:tbl>
      <w:tblPr>
        <w:tblStyle w:val="TACtablestyle1"/>
        <w:tblpPr w:leftFromText="180" w:rightFromText="180" w:vertAnchor="text" w:horzAnchor="margin" w:tblpY="74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E93356" w14:paraId="300A726D" w14:textId="77777777" w:rsidTr="000E1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</w:tcPr>
          <w:p w14:paraId="156F48EA" w14:textId="2102879C" w:rsidR="00E93356" w:rsidRDefault="00E93356" w:rsidP="000E194D">
            <w:pPr>
              <w:pStyle w:val="TACtablesubhead"/>
              <w:rPr>
                <w:color w:val="FFFFFF" w:themeColor="accent6"/>
              </w:rPr>
            </w:pPr>
            <w:r w:rsidRPr="00B47949">
              <w:rPr>
                <w:color w:val="FFFFFF" w:themeColor="accent6"/>
                <w:sz w:val="20"/>
              </w:rPr>
              <w:t xml:space="preserve">ANTICIPATED </w:t>
            </w:r>
            <w:r>
              <w:rPr>
                <w:color w:val="FFFFFF" w:themeColor="accent6"/>
                <w:sz w:val="20"/>
              </w:rPr>
              <w:t>RETURN ON INVESTMENT</w:t>
            </w:r>
            <w:r w:rsidRPr="00B47949">
              <w:rPr>
                <w:color w:val="FFFFFF" w:themeColor="accent6"/>
              </w:rPr>
              <w:t xml:space="preserve"> </w:t>
            </w:r>
          </w:p>
          <w:p w14:paraId="5090ACA9" w14:textId="77777777" w:rsidR="00E93356" w:rsidRDefault="00E93356" w:rsidP="00477E48">
            <w:pPr>
              <w:pStyle w:val="TACtablecolheadWhite"/>
              <w:numPr>
                <w:ilvl w:val="0"/>
                <w:numId w:val="17"/>
              </w:numPr>
              <w:spacing w:before="0" w:after="80"/>
              <w:ind w:left="174" w:hanging="174"/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</w:pPr>
            <w:r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 xml:space="preserve">Indicate the anticipated areas of Return on Investment from this research. </w:t>
            </w:r>
          </w:p>
          <w:p w14:paraId="484F94C0" w14:textId="2C233BE9" w:rsidR="00477E48" w:rsidRPr="00E93356" w:rsidRDefault="00477E48" w:rsidP="00477E48">
            <w:pPr>
              <w:pStyle w:val="TACtablecolheadWhite"/>
              <w:numPr>
                <w:ilvl w:val="0"/>
                <w:numId w:val="17"/>
              </w:numPr>
              <w:spacing w:before="0" w:after="80"/>
              <w:ind w:left="174" w:hanging="174"/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</w:pPr>
            <w:r>
              <w:rPr>
                <w:b w:val="0"/>
                <w:i/>
                <w:caps w:val="0"/>
                <w:color w:val="FFFFFF" w:themeColor="accent6"/>
                <w:sz w:val="16"/>
                <w:szCs w:val="16"/>
              </w:rPr>
              <w:t>Describe the Return on Investment expected from this research.</w:t>
            </w:r>
          </w:p>
        </w:tc>
      </w:tr>
      <w:tr w:rsidR="00E93356" w14:paraId="450E4C25" w14:textId="77777777" w:rsidTr="000E194D">
        <w:tc>
          <w:tcPr>
            <w:tcW w:w="10740" w:type="dxa"/>
          </w:tcPr>
          <w:p w14:paraId="4F17BBBC" w14:textId="6A518215" w:rsidR="00A9626A" w:rsidRDefault="00A9626A" w:rsidP="00A9626A">
            <w:pPr>
              <w:pStyle w:val="TACtabletext"/>
              <w:numPr>
                <w:ilvl w:val="0"/>
                <w:numId w:val="16"/>
              </w:numPr>
              <w:ind w:left="457" w:hanging="283"/>
              <w:rPr>
                <w:b/>
                <w:sz w:val="20"/>
              </w:rPr>
            </w:pPr>
            <w:r w:rsidRPr="00511588">
              <w:rPr>
                <w:b/>
                <w:sz w:val="20"/>
              </w:rPr>
              <w:t xml:space="preserve">Anticipated </w:t>
            </w:r>
            <w:r>
              <w:rPr>
                <w:b/>
                <w:sz w:val="20"/>
              </w:rPr>
              <w:t xml:space="preserve">areas of Return on Investment: </w:t>
            </w:r>
          </w:p>
          <w:p w14:paraId="44A21FC9" w14:textId="77777777" w:rsidR="00E93356" w:rsidRPr="00A9626A" w:rsidRDefault="00E93356" w:rsidP="000E194D">
            <w:pPr>
              <w:pStyle w:val="TACtabletext"/>
              <w:rPr>
                <w:sz w:val="20"/>
              </w:rPr>
            </w:pPr>
          </w:p>
          <w:p w14:paraId="1AAA2DB3" w14:textId="7C2BB854" w:rsidR="00E93356" w:rsidRPr="00A9626A" w:rsidRDefault="00AA3E7D" w:rsidP="00281FA5">
            <w:pPr>
              <w:pStyle w:val="TACtabletext"/>
              <w:tabs>
                <w:tab w:val="left" w:pos="316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-1683347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93356" w:rsidRPr="00A9626A">
              <w:rPr>
                <w:sz w:val="20"/>
              </w:rPr>
              <w:t xml:space="preserve"> Increased knowledge </w:t>
            </w:r>
            <w:r w:rsidR="00E93356" w:rsidRPr="00A9626A">
              <w:rPr>
                <w:rFonts w:cs="Arial"/>
                <w:sz w:val="20"/>
              </w:rPr>
              <w:t>󠇯</w:t>
            </w:r>
          </w:p>
          <w:p w14:paraId="0DA7F10A" w14:textId="10F38C4D" w:rsidR="00E93356" w:rsidRPr="00A9626A" w:rsidRDefault="00AA3E7D" w:rsidP="00281FA5">
            <w:pPr>
              <w:pStyle w:val="TACtabletext"/>
              <w:tabs>
                <w:tab w:val="left" w:pos="174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-1633167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Better informed decision making</w:t>
            </w:r>
          </w:p>
          <w:p w14:paraId="7ED6CB45" w14:textId="6FFA2253" w:rsidR="00E93356" w:rsidRPr="00A9626A" w:rsidRDefault="00AA3E7D" w:rsidP="00281FA5">
            <w:pPr>
              <w:pStyle w:val="TACtabletext"/>
              <w:tabs>
                <w:tab w:val="left" w:pos="174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279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Improvements in external services (vocational/ disability/ rehab services etc.)</w:t>
            </w:r>
          </w:p>
          <w:p w14:paraId="6A03C8DB" w14:textId="642E4219" w:rsidR="00281FA5" w:rsidRPr="00A9626A" w:rsidRDefault="00AA3E7D" w:rsidP="00281FA5">
            <w:pPr>
              <w:pStyle w:val="TACtabletext"/>
              <w:tabs>
                <w:tab w:val="left" w:pos="174"/>
                <w:tab w:val="left" w:pos="1090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185969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Improvements in TAC processes and/ or TAC client experiences</w:t>
            </w:r>
          </w:p>
          <w:p w14:paraId="39ECE6A2" w14:textId="546824C3" w:rsidR="00281FA5" w:rsidRPr="00A9626A" w:rsidRDefault="00AA3E7D" w:rsidP="00281FA5">
            <w:pPr>
              <w:pStyle w:val="TACtabletext"/>
              <w:tabs>
                <w:tab w:val="left" w:pos="174"/>
                <w:tab w:val="left" w:pos="1090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-139373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Improvements in physical health</w:t>
            </w:r>
            <w:r w:rsidR="00477E48">
              <w:rPr>
                <w:sz w:val="20"/>
              </w:rPr>
              <w:t xml:space="preserve"> of TAC clients</w:t>
            </w:r>
          </w:p>
          <w:p w14:paraId="2FFE3E82" w14:textId="5221255D" w:rsidR="00281FA5" w:rsidRPr="00A9626A" w:rsidRDefault="00AA3E7D" w:rsidP="00281FA5">
            <w:pPr>
              <w:pStyle w:val="TACtabletext"/>
              <w:tabs>
                <w:tab w:val="left" w:pos="174"/>
                <w:tab w:val="left" w:pos="1090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1735283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</w:t>
            </w:r>
            <w:r w:rsidR="00A9626A" w:rsidRPr="00A9626A">
              <w:rPr>
                <w:sz w:val="20"/>
              </w:rPr>
              <w:t>TAC client social impact (wellbeing/ relationships/ RTW etc.)</w:t>
            </w:r>
          </w:p>
          <w:p w14:paraId="11411094" w14:textId="57DB908C" w:rsidR="00E93356" w:rsidRPr="00A9626A" w:rsidRDefault="00AA3E7D" w:rsidP="00281FA5">
            <w:pPr>
              <w:pStyle w:val="TACtabletext"/>
              <w:tabs>
                <w:tab w:val="left" w:pos="600"/>
              </w:tabs>
              <w:rPr>
                <w:sz w:val="20"/>
              </w:rPr>
            </w:pPr>
            <w:sdt>
              <w:sdtPr>
                <w:rPr>
                  <w:sz w:val="20"/>
                </w:rPr>
                <w:id w:val="1635824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FA5" w:rsidRPr="00A9626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81FA5" w:rsidRPr="00A9626A">
              <w:rPr>
                <w:sz w:val="20"/>
              </w:rPr>
              <w:t xml:space="preserve"> Economic impact</w:t>
            </w:r>
            <w:r w:rsidR="00A9626A" w:rsidRPr="00A9626A">
              <w:rPr>
                <w:sz w:val="20"/>
              </w:rPr>
              <w:t xml:space="preserve"> for TAC</w:t>
            </w:r>
          </w:p>
          <w:p w14:paraId="28F66A3B" w14:textId="77777777" w:rsidR="00E93356" w:rsidRPr="00511588" w:rsidRDefault="00E93356" w:rsidP="000E194D">
            <w:pPr>
              <w:pStyle w:val="TACtabletext"/>
              <w:rPr>
                <w:sz w:val="20"/>
              </w:rPr>
            </w:pPr>
          </w:p>
          <w:p w14:paraId="612A0CB3" w14:textId="0CAFCD98" w:rsidR="00477E48" w:rsidRPr="00477E48" w:rsidRDefault="00477E48" w:rsidP="00477E48">
            <w:pPr>
              <w:pStyle w:val="ListParagraph"/>
              <w:numPr>
                <w:ilvl w:val="0"/>
                <w:numId w:val="16"/>
              </w:numPr>
              <w:ind w:left="457"/>
              <w:rPr>
                <w:rFonts w:eastAsia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en-AU"/>
              </w:rPr>
              <w:t xml:space="preserve">Describe the </w:t>
            </w:r>
            <w:r w:rsidRPr="00477E48">
              <w:rPr>
                <w:rFonts w:eastAsia="Times New Roman" w:cs="Times New Roman"/>
                <w:b/>
                <w:sz w:val="20"/>
                <w:szCs w:val="20"/>
                <w:lang w:val="en-AU"/>
              </w:rPr>
              <w:t>Return on Investment</w:t>
            </w:r>
            <w:r>
              <w:rPr>
                <w:rFonts w:eastAsia="Times New Roman" w:cs="Times New Roman"/>
                <w:b/>
                <w:sz w:val="20"/>
                <w:szCs w:val="20"/>
                <w:lang w:val="en-AU"/>
              </w:rPr>
              <w:t xml:space="preserve"> expected from this research</w:t>
            </w:r>
            <w:r w:rsidRPr="00477E48">
              <w:rPr>
                <w:rFonts w:eastAsia="Times New Roman" w:cs="Times New Roman"/>
                <w:b/>
                <w:sz w:val="20"/>
                <w:szCs w:val="20"/>
                <w:lang w:val="en-AU"/>
              </w:rPr>
              <w:t xml:space="preserve">: </w:t>
            </w:r>
          </w:p>
          <w:p w14:paraId="10562D6E" w14:textId="77777777" w:rsidR="00E93356" w:rsidRPr="00511588" w:rsidRDefault="00E93356" w:rsidP="00477E48">
            <w:pPr>
              <w:pStyle w:val="TACtabletext"/>
              <w:rPr>
                <w:sz w:val="20"/>
              </w:rPr>
            </w:pPr>
          </w:p>
          <w:p w14:paraId="5519A030" w14:textId="77777777" w:rsidR="00E93356" w:rsidRDefault="00E93356" w:rsidP="000E194D">
            <w:pPr>
              <w:pStyle w:val="TACtabletext"/>
            </w:pPr>
          </w:p>
          <w:p w14:paraId="5323395D" w14:textId="77777777" w:rsidR="00E93356" w:rsidRDefault="00E93356" w:rsidP="000E194D">
            <w:pPr>
              <w:pStyle w:val="TACtabletext"/>
            </w:pPr>
          </w:p>
          <w:p w14:paraId="11C40F76" w14:textId="09395D1C" w:rsidR="00477E48" w:rsidRDefault="00477E48" w:rsidP="000E194D">
            <w:pPr>
              <w:pStyle w:val="TACtabletext"/>
            </w:pPr>
          </w:p>
          <w:p w14:paraId="78B59EC2" w14:textId="5556207E" w:rsidR="00477E48" w:rsidRDefault="00477E48" w:rsidP="000E194D">
            <w:pPr>
              <w:pStyle w:val="TACtabletext"/>
            </w:pPr>
          </w:p>
          <w:p w14:paraId="642965BA" w14:textId="0A626B66" w:rsidR="00477E48" w:rsidRDefault="00477E48" w:rsidP="000E194D">
            <w:pPr>
              <w:pStyle w:val="TACtabletext"/>
            </w:pPr>
          </w:p>
          <w:p w14:paraId="7CBECC64" w14:textId="77777777" w:rsidR="00477E48" w:rsidRDefault="00477E48" w:rsidP="000E194D">
            <w:pPr>
              <w:pStyle w:val="TACtabletext"/>
            </w:pPr>
          </w:p>
          <w:p w14:paraId="5B3C721B" w14:textId="77777777" w:rsidR="00E93356" w:rsidRDefault="00E93356" w:rsidP="000E194D">
            <w:pPr>
              <w:pStyle w:val="TACtabletext"/>
            </w:pPr>
          </w:p>
          <w:p w14:paraId="38F25E09" w14:textId="77777777" w:rsidR="00E93356" w:rsidRPr="00FF541A" w:rsidRDefault="00E93356" w:rsidP="000E194D">
            <w:pPr>
              <w:pStyle w:val="TACtabletext"/>
            </w:pPr>
          </w:p>
        </w:tc>
      </w:tr>
      <w:tr w:rsidR="00281FA5" w14:paraId="4FAD4868" w14:textId="77777777" w:rsidTr="000E19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740" w:type="dxa"/>
          </w:tcPr>
          <w:p w14:paraId="69E6A0A2" w14:textId="77777777" w:rsidR="00281FA5" w:rsidRDefault="00281FA5" w:rsidP="000E194D">
            <w:pPr>
              <w:pStyle w:val="TACtabletext"/>
              <w:rPr>
                <w:b/>
                <w:sz w:val="20"/>
              </w:rPr>
            </w:pPr>
          </w:p>
        </w:tc>
      </w:tr>
    </w:tbl>
    <w:p w14:paraId="7464841D" w14:textId="4507F8E7" w:rsidR="00E93356" w:rsidRDefault="00E93356" w:rsidP="00576C29"/>
    <w:p w14:paraId="5DE4A124" w14:textId="77777777" w:rsidR="00E93356" w:rsidRDefault="00E93356" w:rsidP="00576C29"/>
    <w:tbl>
      <w:tblPr>
        <w:tblStyle w:val="TACtablestyle1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964"/>
        <w:gridCol w:w="1083"/>
        <w:gridCol w:w="2458"/>
        <w:gridCol w:w="1843"/>
      </w:tblGrid>
      <w:tr w:rsidR="00676E0D" w14:paraId="31B8BAEA" w14:textId="77777777" w:rsidTr="00676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  <w:gridSpan w:val="5"/>
            <w:vAlign w:val="center"/>
          </w:tcPr>
          <w:p w14:paraId="67AB4D13" w14:textId="77777777" w:rsidR="00676E0D" w:rsidRDefault="00676E0D" w:rsidP="009826FB">
            <w:pPr>
              <w:pStyle w:val="TACtablecolheadWhite"/>
            </w:pPr>
            <w:r>
              <w:t xml:space="preserve">key considerations </w:t>
            </w:r>
          </w:p>
        </w:tc>
      </w:tr>
      <w:tr w:rsidR="00676E0D" w14:paraId="28862AF0" w14:textId="77777777" w:rsidTr="009826FB">
        <w:tc>
          <w:tcPr>
            <w:tcW w:w="5356" w:type="dxa"/>
            <w:gridSpan w:val="2"/>
          </w:tcPr>
          <w:p w14:paraId="16E77F79" w14:textId="77777777" w:rsidR="00676E0D" w:rsidRPr="00676E0D" w:rsidRDefault="00676E0D" w:rsidP="009826FB">
            <w:pPr>
              <w:spacing w:after="140" w:line="280" w:lineRule="atLeast"/>
              <w:ind w:left="-9843" w:firstLine="9843"/>
              <w:rPr>
                <w:rFonts w:eastAsiaTheme="majorEastAsia" w:cs="Arial"/>
                <w:b/>
                <w:sz w:val="20"/>
                <w:szCs w:val="20"/>
              </w:rPr>
            </w:pPr>
            <w:r w:rsidRPr="00676E0D">
              <w:rPr>
                <w:rFonts w:eastAsiaTheme="majorEastAsia" w:cs="Arial"/>
                <w:b/>
                <w:sz w:val="20"/>
                <w:szCs w:val="20"/>
              </w:rPr>
              <w:t>Item</w:t>
            </w:r>
          </w:p>
        </w:tc>
        <w:tc>
          <w:tcPr>
            <w:tcW w:w="1083" w:type="dxa"/>
          </w:tcPr>
          <w:p w14:paraId="4A11FDFA" w14:textId="77777777" w:rsidR="00676E0D" w:rsidRPr="00833E77" w:rsidRDefault="00676E0D" w:rsidP="009826FB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</w:tc>
        <w:tc>
          <w:tcPr>
            <w:tcW w:w="4301" w:type="dxa"/>
            <w:gridSpan w:val="2"/>
          </w:tcPr>
          <w:p w14:paraId="2F49426D" w14:textId="3BE23722" w:rsidR="00676E0D" w:rsidRPr="00833E77" w:rsidRDefault="00676E0D" w:rsidP="00477E48">
            <w:pPr>
              <w:spacing w:after="140" w:line="280" w:lineRule="atLeast"/>
              <w:rPr>
                <w:rFonts w:eastAsiaTheme="majorEastAsia" w:cs="Arial"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                                                  </w:t>
            </w:r>
          </w:p>
        </w:tc>
      </w:tr>
      <w:tr w:rsidR="00676E0D" w14:paraId="2A1BCBD3" w14:textId="77777777" w:rsidTr="0098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2" w:type="dxa"/>
          </w:tcPr>
          <w:p w14:paraId="3E29FCC6" w14:textId="77777777" w:rsidR="00676E0D" w:rsidRPr="006A7161" w:rsidRDefault="00676E0D" w:rsidP="009826FB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8505" w:type="dxa"/>
            <w:gridSpan w:val="3"/>
          </w:tcPr>
          <w:p w14:paraId="6BD30B9F" w14:textId="77777777" w:rsidR="00676E0D" w:rsidRDefault="00676E0D" w:rsidP="00676E0D">
            <w:pPr>
              <w:pStyle w:val="TACtabletext"/>
              <w:rPr>
                <w:sz w:val="20"/>
              </w:rPr>
            </w:pPr>
            <w:r w:rsidRPr="001420B3">
              <w:rPr>
                <w:sz w:val="20"/>
              </w:rPr>
              <w:t xml:space="preserve">Is access to TAC data required? </w:t>
            </w:r>
          </w:p>
          <w:p w14:paraId="1A71CED8" w14:textId="77777777" w:rsidR="00676E0D" w:rsidRPr="00833E77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5678EA">
              <w:rPr>
                <w:i/>
                <w:szCs w:val="18"/>
              </w:rPr>
              <w:t xml:space="preserve">If yes, consistent with the Deed of Standing Offer applicants must provide a </w:t>
            </w:r>
            <w:r>
              <w:rPr>
                <w:i/>
                <w:szCs w:val="18"/>
              </w:rPr>
              <w:t>Data S</w:t>
            </w:r>
            <w:r w:rsidRPr="005678EA">
              <w:rPr>
                <w:i/>
                <w:szCs w:val="18"/>
              </w:rPr>
              <w:t xml:space="preserve">ecurity and </w:t>
            </w:r>
            <w:r>
              <w:rPr>
                <w:i/>
                <w:szCs w:val="18"/>
              </w:rPr>
              <w:t>R</w:t>
            </w:r>
            <w:r w:rsidRPr="005678EA">
              <w:rPr>
                <w:i/>
                <w:szCs w:val="18"/>
              </w:rPr>
              <w:t xml:space="preserve">isk </w:t>
            </w:r>
            <w:r>
              <w:rPr>
                <w:i/>
                <w:szCs w:val="18"/>
              </w:rPr>
              <w:t>M</w:t>
            </w:r>
            <w:r w:rsidRPr="005678EA">
              <w:rPr>
                <w:i/>
                <w:szCs w:val="18"/>
              </w:rPr>
              <w:t xml:space="preserve">anagement </w:t>
            </w:r>
            <w:r>
              <w:rPr>
                <w:i/>
                <w:szCs w:val="18"/>
              </w:rPr>
              <w:t>P</w:t>
            </w:r>
            <w:r w:rsidRPr="005678EA">
              <w:rPr>
                <w:i/>
                <w:szCs w:val="18"/>
              </w:rPr>
              <w:t xml:space="preserve">lan which includes, but is not limited to, the following considerations: secure data transfer, storage, access, security and data return and destruction on project completion.    </w:t>
            </w:r>
          </w:p>
        </w:tc>
        <w:tc>
          <w:tcPr>
            <w:tcW w:w="1843" w:type="dxa"/>
          </w:tcPr>
          <w:p w14:paraId="1B190685" w14:textId="6B91F905" w:rsidR="00676E0D" w:rsidRPr="00833E77" w:rsidRDefault="00477E48" w:rsidP="009826FB">
            <w:pPr>
              <w:spacing w:after="140" w:line="280" w:lineRule="atLeast"/>
              <w:rPr>
                <w:rFonts w:eastAsiaTheme="majorEastAsia" w:cs="Arial"/>
                <w:sz w:val="20"/>
                <w:szCs w:val="20"/>
              </w:rPr>
            </w:pPr>
            <w:r>
              <w:rPr>
                <w:b/>
                <w:sz w:val="20"/>
              </w:rPr>
              <w:t>Yes / No</w:t>
            </w:r>
          </w:p>
        </w:tc>
      </w:tr>
      <w:tr w:rsidR="00676E0D" w14:paraId="393709DF" w14:textId="77777777" w:rsidTr="009826FB">
        <w:tc>
          <w:tcPr>
            <w:tcW w:w="392" w:type="dxa"/>
          </w:tcPr>
          <w:p w14:paraId="07671747" w14:textId="77777777" w:rsidR="00676E0D" w:rsidRPr="006A7161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</w:t>
            </w:r>
            <w:r w:rsidRPr="006A7161">
              <w:rPr>
                <w:rFonts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8505" w:type="dxa"/>
            <w:gridSpan w:val="3"/>
          </w:tcPr>
          <w:p w14:paraId="18F4A60F" w14:textId="77777777" w:rsidR="00676E0D" w:rsidRPr="001420B3" w:rsidRDefault="00306688" w:rsidP="00676E0D">
            <w:pPr>
              <w:pStyle w:val="TACtabletext"/>
              <w:rPr>
                <w:sz w:val="20"/>
              </w:rPr>
            </w:pPr>
            <w:r>
              <w:rPr>
                <w:sz w:val="20"/>
              </w:rPr>
              <w:t>Is access to TAC employee</w:t>
            </w:r>
            <w:r w:rsidR="00676E0D">
              <w:rPr>
                <w:sz w:val="20"/>
              </w:rPr>
              <w:t xml:space="preserve">s required? </w:t>
            </w:r>
          </w:p>
        </w:tc>
        <w:tc>
          <w:tcPr>
            <w:tcW w:w="1843" w:type="dxa"/>
          </w:tcPr>
          <w:p w14:paraId="7C9347D1" w14:textId="300B06CF" w:rsidR="00676E0D" w:rsidRPr="00833E77" w:rsidRDefault="00477E48" w:rsidP="00676E0D">
            <w:pPr>
              <w:spacing w:after="140" w:line="280" w:lineRule="atLeast"/>
              <w:ind w:right="-3759"/>
              <w:rPr>
                <w:rFonts w:eastAsiaTheme="majorEastAsia" w:cs="Arial"/>
                <w:sz w:val="20"/>
                <w:szCs w:val="20"/>
              </w:rPr>
            </w:pPr>
            <w:r>
              <w:rPr>
                <w:b/>
                <w:sz w:val="20"/>
              </w:rPr>
              <w:t>Yes / No</w:t>
            </w:r>
          </w:p>
        </w:tc>
      </w:tr>
      <w:tr w:rsidR="00676E0D" w14:paraId="2ECBC837" w14:textId="77777777" w:rsidTr="0098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2" w:type="dxa"/>
          </w:tcPr>
          <w:p w14:paraId="0F828E0D" w14:textId="77777777" w:rsidR="00676E0D" w:rsidRPr="006A7161" w:rsidRDefault="00676E0D" w:rsidP="00676E0D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8505" w:type="dxa"/>
            <w:gridSpan w:val="3"/>
          </w:tcPr>
          <w:p w14:paraId="1E903AA1" w14:textId="77777777" w:rsidR="00676E0D" w:rsidRPr="00833E77" w:rsidRDefault="00676E0D" w:rsidP="00676E0D">
            <w:pPr>
              <w:spacing w:after="140" w:line="280" w:lineRule="atLeast"/>
              <w:rPr>
                <w:rFonts w:cs="Arial"/>
                <w:b/>
                <w:bCs/>
                <w:sz w:val="20"/>
                <w:szCs w:val="20"/>
              </w:rPr>
            </w:pPr>
            <w:r w:rsidRPr="001420B3">
              <w:rPr>
                <w:sz w:val="20"/>
              </w:rPr>
              <w:t>Is recruitment of</w:t>
            </w:r>
            <w:r>
              <w:rPr>
                <w:sz w:val="20"/>
              </w:rPr>
              <w:t xml:space="preserve"> TAC Staff, TAC Stakeholders, TAC </w:t>
            </w:r>
            <w:r w:rsidRPr="001420B3">
              <w:rPr>
                <w:sz w:val="20"/>
              </w:rPr>
              <w:t>clients</w:t>
            </w:r>
            <w:r>
              <w:rPr>
                <w:sz w:val="20"/>
              </w:rPr>
              <w:t>, their families, carers or significant others</w:t>
            </w:r>
            <w:r w:rsidRPr="001420B3">
              <w:rPr>
                <w:sz w:val="20"/>
              </w:rPr>
              <w:t xml:space="preserve"> required?</w:t>
            </w:r>
          </w:p>
        </w:tc>
        <w:tc>
          <w:tcPr>
            <w:tcW w:w="1843" w:type="dxa"/>
          </w:tcPr>
          <w:p w14:paraId="1E25E4EB" w14:textId="1B77069B" w:rsidR="00676E0D" w:rsidRPr="00833E77" w:rsidRDefault="00477E48" w:rsidP="00676E0D">
            <w:pPr>
              <w:spacing w:after="140" w:line="280" w:lineRule="atLeast"/>
              <w:ind w:right="-3759"/>
              <w:rPr>
                <w:rFonts w:cs="Arial"/>
                <w:sz w:val="20"/>
                <w:szCs w:val="20"/>
              </w:rPr>
            </w:pPr>
            <w:r>
              <w:rPr>
                <w:b/>
                <w:sz w:val="20"/>
              </w:rPr>
              <w:t>Yes / No</w:t>
            </w:r>
          </w:p>
        </w:tc>
      </w:tr>
      <w:tr w:rsidR="00676E0D" w14:paraId="1019AB2C" w14:textId="77777777" w:rsidTr="009826FB">
        <w:tc>
          <w:tcPr>
            <w:tcW w:w="392" w:type="dxa"/>
          </w:tcPr>
          <w:p w14:paraId="5ACCAC56" w14:textId="77777777" w:rsidR="00676E0D" w:rsidRPr="006A7161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eastAsiaTheme="majorEastAsi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5" w:type="dxa"/>
            <w:gridSpan w:val="3"/>
          </w:tcPr>
          <w:p w14:paraId="78FC4E95" w14:textId="77777777" w:rsidR="00676E0D" w:rsidRDefault="00676E0D" w:rsidP="00676E0D">
            <w:pPr>
              <w:pStyle w:val="TACtabletext"/>
              <w:rPr>
                <w:sz w:val="20"/>
              </w:rPr>
            </w:pPr>
            <w:r>
              <w:rPr>
                <w:sz w:val="20"/>
              </w:rPr>
              <w:t>Is ethics approval required?</w:t>
            </w:r>
          </w:p>
          <w:p w14:paraId="025FA730" w14:textId="77777777" w:rsidR="00676E0D" w:rsidRPr="005678EA" w:rsidRDefault="00676E0D" w:rsidP="00676E0D">
            <w:pPr>
              <w:pStyle w:val="TACtabletext"/>
              <w:rPr>
                <w:i/>
                <w:szCs w:val="18"/>
              </w:rPr>
            </w:pPr>
            <w:r w:rsidRPr="005678EA">
              <w:rPr>
                <w:i/>
                <w:szCs w:val="18"/>
              </w:rPr>
              <w:t>Provide a brief explanation of any anticipated ethical issues and mitigation strategies</w:t>
            </w:r>
          </w:p>
          <w:p w14:paraId="2A9D960F" w14:textId="01AAF4B8" w:rsidR="00676E0D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  <w:p w14:paraId="167AD6EA" w14:textId="77777777" w:rsidR="00477E48" w:rsidRDefault="00477E48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  <w:p w14:paraId="7A928B13" w14:textId="77777777" w:rsidR="00676E0D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  <w:p w14:paraId="62EE4FA3" w14:textId="77777777" w:rsidR="00676E0D" w:rsidRPr="00833E77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B72043E" w14:textId="0A367278" w:rsidR="00676E0D" w:rsidRDefault="00477E48" w:rsidP="00676E0D">
            <w:r>
              <w:rPr>
                <w:b/>
                <w:sz w:val="20"/>
              </w:rPr>
              <w:t>Yes / No</w:t>
            </w:r>
          </w:p>
        </w:tc>
      </w:tr>
      <w:tr w:rsidR="00676E0D" w14:paraId="61DC8F88" w14:textId="77777777" w:rsidTr="0098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2" w:type="dxa"/>
          </w:tcPr>
          <w:p w14:paraId="43C87925" w14:textId="77777777" w:rsidR="00676E0D" w:rsidRPr="006A7161" w:rsidRDefault="00676E0D" w:rsidP="00676E0D">
            <w:pPr>
              <w:spacing w:after="14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5</w:t>
            </w:r>
            <w:r w:rsidRPr="006A7161">
              <w:rPr>
                <w:rFonts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8505" w:type="dxa"/>
            <w:gridSpan w:val="3"/>
          </w:tcPr>
          <w:p w14:paraId="7CDC6930" w14:textId="77777777" w:rsidR="00676E0D" w:rsidRDefault="00676E0D" w:rsidP="00676E0D">
            <w:pPr>
              <w:pStyle w:val="TACtabletext"/>
              <w:rPr>
                <w:sz w:val="20"/>
              </w:rPr>
            </w:pPr>
            <w:r>
              <w:rPr>
                <w:sz w:val="20"/>
              </w:rPr>
              <w:t>Are you proposing any special conditions or restrictions on the outputs?</w:t>
            </w:r>
          </w:p>
          <w:p w14:paraId="2EBC5418" w14:textId="77777777" w:rsidR="00676E0D" w:rsidRDefault="00676E0D" w:rsidP="00676E0D">
            <w:pPr>
              <w:pStyle w:val="TACtabletext"/>
              <w:rPr>
                <w:i/>
                <w:szCs w:val="18"/>
              </w:rPr>
            </w:pPr>
            <w:r w:rsidRPr="005678EA">
              <w:rPr>
                <w:i/>
                <w:szCs w:val="18"/>
              </w:rPr>
              <w:t>Outline and justify your requirements</w:t>
            </w:r>
          </w:p>
          <w:p w14:paraId="09F2E7BA" w14:textId="77777777" w:rsidR="00676E0D" w:rsidRDefault="00676E0D" w:rsidP="00676E0D">
            <w:pPr>
              <w:spacing w:after="140" w:line="280" w:lineRule="atLeast"/>
              <w:rPr>
                <w:rFonts w:eastAsiaTheme="majorEastAsia" w:cs="Arial"/>
                <w:sz w:val="20"/>
                <w:szCs w:val="20"/>
              </w:rPr>
            </w:pPr>
          </w:p>
          <w:p w14:paraId="46B0773A" w14:textId="77777777" w:rsidR="00676E0D" w:rsidRDefault="00676E0D" w:rsidP="00676E0D">
            <w:pPr>
              <w:spacing w:after="140" w:line="280" w:lineRule="atLeast"/>
              <w:rPr>
                <w:rFonts w:eastAsiaTheme="majorEastAsia" w:cs="Arial"/>
                <w:sz w:val="20"/>
                <w:szCs w:val="20"/>
              </w:rPr>
            </w:pPr>
          </w:p>
          <w:p w14:paraId="7ADACFCC" w14:textId="77777777" w:rsidR="00676E0D" w:rsidRPr="00833E77" w:rsidRDefault="00676E0D" w:rsidP="00676E0D">
            <w:pPr>
              <w:spacing w:after="14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62BC3F" w14:textId="1247AF3A" w:rsidR="00676E0D" w:rsidRDefault="00477E48" w:rsidP="00676E0D">
            <w:r>
              <w:rPr>
                <w:b/>
                <w:sz w:val="20"/>
              </w:rPr>
              <w:t>Yes / No</w:t>
            </w:r>
          </w:p>
        </w:tc>
      </w:tr>
      <w:tr w:rsidR="00477E48" w14:paraId="42187C33" w14:textId="77777777" w:rsidTr="009826FB">
        <w:tc>
          <w:tcPr>
            <w:tcW w:w="392" w:type="dxa"/>
          </w:tcPr>
          <w:p w14:paraId="1583FE1B" w14:textId="77777777" w:rsidR="00477E48" w:rsidRDefault="00477E48" w:rsidP="00676E0D">
            <w:pPr>
              <w:spacing w:after="140" w:line="280" w:lineRule="atLeas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3"/>
          </w:tcPr>
          <w:p w14:paraId="03B81878" w14:textId="77777777" w:rsidR="00477E48" w:rsidRDefault="00477E48" w:rsidP="00676E0D">
            <w:pPr>
              <w:pStyle w:val="TACtabletext"/>
              <w:rPr>
                <w:sz w:val="20"/>
              </w:rPr>
            </w:pPr>
          </w:p>
        </w:tc>
        <w:tc>
          <w:tcPr>
            <w:tcW w:w="1843" w:type="dxa"/>
          </w:tcPr>
          <w:p w14:paraId="488F7215" w14:textId="77777777" w:rsidR="00477E48" w:rsidRDefault="00477E48" w:rsidP="00676E0D"/>
        </w:tc>
      </w:tr>
    </w:tbl>
    <w:p w14:paraId="657B3BA8" w14:textId="77777777" w:rsidR="00F87D7C" w:rsidRDefault="00F87D7C" w:rsidP="00576C29"/>
    <w:p w14:paraId="43AC8169" w14:textId="77777777" w:rsidR="00F87D7C" w:rsidRDefault="00F87D7C">
      <w:r>
        <w:br w:type="page"/>
      </w:r>
    </w:p>
    <w:p w14:paraId="4BED69C4" w14:textId="77777777" w:rsidR="00676E0D" w:rsidRDefault="00676E0D" w:rsidP="00576C29"/>
    <w:tbl>
      <w:tblPr>
        <w:tblStyle w:val="TACtablestyle1"/>
        <w:tblpPr w:leftFromText="180" w:rightFromText="180" w:vertAnchor="text" w:horzAnchor="margin" w:tblpY="213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10740"/>
      </w:tblGrid>
      <w:tr w:rsidR="00762612" w14:paraId="7B57002E" w14:textId="77777777" w:rsidTr="00762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tcW w:w="10740" w:type="dxa"/>
          </w:tcPr>
          <w:p w14:paraId="6DFF6F20" w14:textId="77777777" w:rsidR="00762612" w:rsidRPr="00833E77" w:rsidRDefault="00762612" w:rsidP="00762612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t>identify any constraints, risks or conflicts of interest and how you will mitigate these risks</w:t>
            </w:r>
          </w:p>
        </w:tc>
      </w:tr>
      <w:tr w:rsidR="00762612" w14:paraId="3586BA5F" w14:textId="77777777" w:rsidTr="00762612">
        <w:tc>
          <w:tcPr>
            <w:tcW w:w="10740" w:type="dxa"/>
          </w:tcPr>
          <w:p w14:paraId="53AED1BB" w14:textId="77777777" w:rsidR="00762612" w:rsidRDefault="00762612" w:rsidP="00762612">
            <w:pPr>
              <w:pStyle w:val="TACtabletext"/>
            </w:pPr>
          </w:p>
          <w:p w14:paraId="74B0D7DC" w14:textId="77777777" w:rsidR="00762612" w:rsidRDefault="00762612" w:rsidP="00762612">
            <w:pPr>
              <w:pStyle w:val="TACtabletext"/>
            </w:pPr>
          </w:p>
          <w:p w14:paraId="3F560676" w14:textId="77777777" w:rsidR="00762612" w:rsidRDefault="00762612" w:rsidP="00762612">
            <w:pPr>
              <w:pStyle w:val="TACtabletext"/>
            </w:pPr>
          </w:p>
          <w:p w14:paraId="6242BA4D" w14:textId="77777777" w:rsidR="00FB74B0" w:rsidRDefault="00FB74B0" w:rsidP="00762612">
            <w:pPr>
              <w:pStyle w:val="TACtabletext"/>
            </w:pPr>
          </w:p>
          <w:p w14:paraId="34F20938" w14:textId="77777777" w:rsidR="00FB74B0" w:rsidRDefault="00FB74B0" w:rsidP="00762612">
            <w:pPr>
              <w:pStyle w:val="TACtabletext"/>
            </w:pPr>
          </w:p>
          <w:p w14:paraId="44587CBD" w14:textId="77777777" w:rsidR="00FB74B0" w:rsidRDefault="00FB74B0" w:rsidP="00762612">
            <w:pPr>
              <w:pStyle w:val="TACtabletext"/>
            </w:pPr>
          </w:p>
          <w:p w14:paraId="11B63EDF" w14:textId="77777777" w:rsidR="00FB74B0" w:rsidRDefault="00FB74B0" w:rsidP="00762612">
            <w:pPr>
              <w:pStyle w:val="TACtabletext"/>
            </w:pPr>
          </w:p>
          <w:p w14:paraId="1796AD2F" w14:textId="77777777" w:rsidR="00FB74B0" w:rsidRDefault="00FB74B0" w:rsidP="00762612">
            <w:pPr>
              <w:pStyle w:val="TACtabletext"/>
            </w:pPr>
          </w:p>
          <w:p w14:paraId="0A7E9215" w14:textId="77777777" w:rsidR="00762612" w:rsidRDefault="00762612" w:rsidP="00762612">
            <w:pPr>
              <w:pStyle w:val="TACtabletext"/>
            </w:pPr>
          </w:p>
          <w:p w14:paraId="34B6F756" w14:textId="77777777" w:rsidR="00762612" w:rsidRDefault="00762612" w:rsidP="00762612">
            <w:pPr>
              <w:pStyle w:val="TACtabletext"/>
            </w:pPr>
          </w:p>
          <w:p w14:paraId="6A3B718F" w14:textId="77777777" w:rsidR="00762612" w:rsidRDefault="00762612" w:rsidP="00762612">
            <w:pPr>
              <w:pStyle w:val="TACtabletext"/>
            </w:pPr>
          </w:p>
          <w:p w14:paraId="05807A8E" w14:textId="77777777" w:rsidR="00762612" w:rsidRDefault="00762612" w:rsidP="00762612">
            <w:pPr>
              <w:pStyle w:val="TACtabletext"/>
            </w:pPr>
          </w:p>
          <w:p w14:paraId="2CEA59E0" w14:textId="77777777" w:rsidR="00762612" w:rsidRPr="00FF541A" w:rsidRDefault="00762612" w:rsidP="00762612">
            <w:pPr>
              <w:pStyle w:val="TACtabletext"/>
            </w:pPr>
          </w:p>
        </w:tc>
      </w:tr>
    </w:tbl>
    <w:p w14:paraId="0CA899BE" w14:textId="77777777" w:rsidR="00262898" w:rsidRDefault="00262898" w:rsidP="00576C29"/>
    <w:p w14:paraId="3B1ECF96" w14:textId="77777777" w:rsidR="00EB6EDB" w:rsidRDefault="00EB6EDB" w:rsidP="00576C29"/>
    <w:tbl>
      <w:tblPr>
        <w:tblStyle w:val="TACtablestyle1"/>
        <w:tblpPr w:leftFromText="180" w:rightFromText="180" w:vertAnchor="text" w:horzAnchor="margin" w:tblpY="8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693"/>
        <w:gridCol w:w="1843"/>
        <w:gridCol w:w="1701"/>
      </w:tblGrid>
      <w:tr w:rsidR="00435784" w14:paraId="6D7DE938" w14:textId="77777777" w:rsidTr="004357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39" w:type="dxa"/>
            <w:gridSpan w:val="3"/>
          </w:tcPr>
          <w:p w14:paraId="280E84DC" w14:textId="77777777" w:rsidR="00435784" w:rsidRPr="00783BB1" w:rsidRDefault="00435784" w:rsidP="00435784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t xml:space="preserve">project milestones &amp; payment schedule* </w:t>
            </w:r>
            <w:r>
              <w:rPr>
                <w:b w:val="0"/>
                <w:i/>
                <w:caps w:val="0"/>
                <w:sz w:val="16"/>
                <w:szCs w:val="16"/>
              </w:rPr>
              <w:t>Include research outputs to be delivered</w:t>
            </w:r>
          </w:p>
        </w:tc>
        <w:tc>
          <w:tcPr>
            <w:tcW w:w="1701" w:type="dxa"/>
          </w:tcPr>
          <w:p w14:paraId="500BBDD1" w14:textId="77777777" w:rsidR="00435784" w:rsidRDefault="00435784" w:rsidP="00435784">
            <w:pPr>
              <w:pStyle w:val="TACtablecolheadWhite"/>
            </w:pPr>
          </w:p>
        </w:tc>
      </w:tr>
      <w:tr w:rsidR="00435784" w14:paraId="3CAB881F" w14:textId="77777777" w:rsidTr="00435784">
        <w:tc>
          <w:tcPr>
            <w:tcW w:w="4503" w:type="dxa"/>
          </w:tcPr>
          <w:p w14:paraId="1268F192" w14:textId="77777777" w:rsidR="00435784" w:rsidRPr="00EB6EDB" w:rsidRDefault="00435784" w:rsidP="00435784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>Milestone</w:t>
            </w:r>
          </w:p>
        </w:tc>
        <w:tc>
          <w:tcPr>
            <w:tcW w:w="2693" w:type="dxa"/>
          </w:tcPr>
          <w:p w14:paraId="5F083AFD" w14:textId="77777777" w:rsidR="00435784" w:rsidRPr="00EB6EDB" w:rsidRDefault="00435784" w:rsidP="00435784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</w:p>
        </w:tc>
        <w:tc>
          <w:tcPr>
            <w:tcW w:w="1843" w:type="dxa"/>
          </w:tcPr>
          <w:p w14:paraId="59CBEAA7" w14:textId="77777777" w:rsidR="00435784" w:rsidRPr="00EB6EDB" w:rsidRDefault="00435784" w:rsidP="00435784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>Payment Milestone (Y/N)</w:t>
            </w:r>
          </w:p>
        </w:tc>
        <w:tc>
          <w:tcPr>
            <w:tcW w:w="1701" w:type="dxa"/>
          </w:tcPr>
          <w:p w14:paraId="7EF5F456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>Payment Amount ($)</w:t>
            </w:r>
          </w:p>
        </w:tc>
      </w:tr>
      <w:tr w:rsidR="00435784" w14:paraId="0CB46BB5" w14:textId="77777777" w:rsidTr="004357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03" w:type="dxa"/>
          </w:tcPr>
          <w:p w14:paraId="1B91D0ED" w14:textId="77777777" w:rsidR="00435784" w:rsidRPr="007B17DF" w:rsidRDefault="00435784" w:rsidP="00435784">
            <w:pPr>
              <w:pStyle w:val="TACtabletext"/>
              <w:rPr>
                <w:i/>
                <w:sz w:val="20"/>
              </w:rPr>
            </w:pPr>
            <w:r w:rsidRPr="007B17DF">
              <w:rPr>
                <w:i/>
                <w:sz w:val="20"/>
              </w:rPr>
              <w:t>E.g. Project initiation meeting</w:t>
            </w:r>
          </w:p>
        </w:tc>
        <w:tc>
          <w:tcPr>
            <w:tcW w:w="2693" w:type="dxa"/>
          </w:tcPr>
          <w:p w14:paraId="4408C866" w14:textId="77777777" w:rsidR="00435784" w:rsidRPr="006A7161" w:rsidRDefault="00435784" w:rsidP="00435784">
            <w:pPr>
              <w:pStyle w:val="TACtabletext"/>
              <w:rPr>
                <w:sz w:val="20"/>
              </w:rPr>
            </w:pPr>
          </w:p>
        </w:tc>
        <w:tc>
          <w:tcPr>
            <w:tcW w:w="1843" w:type="dxa"/>
          </w:tcPr>
          <w:p w14:paraId="1FFCC2A7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3EC45317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5CC4FBDD" w14:textId="77777777" w:rsidTr="00435784">
        <w:tc>
          <w:tcPr>
            <w:tcW w:w="4503" w:type="dxa"/>
          </w:tcPr>
          <w:p w14:paraId="0094A3C6" w14:textId="77777777" w:rsidR="00435784" w:rsidRPr="006A160C" w:rsidRDefault="006A160C" w:rsidP="00435784">
            <w:pPr>
              <w:pStyle w:val="TACtabletext"/>
              <w:rPr>
                <w:i/>
                <w:sz w:val="20"/>
              </w:rPr>
            </w:pPr>
            <w:r w:rsidRPr="006A160C">
              <w:rPr>
                <w:i/>
                <w:sz w:val="20"/>
              </w:rPr>
              <w:t>E.g. Confirmed project governance structure</w:t>
            </w:r>
          </w:p>
        </w:tc>
        <w:tc>
          <w:tcPr>
            <w:tcW w:w="2693" w:type="dxa"/>
          </w:tcPr>
          <w:p w14:paraId="615B8C10" w14:textId="77777777" w:rsidR="00435784" w:rsidRPr="006A7161" w:rsidRDefault="00435784" w:rsidP="00435784">
            <w:pPr>
              <w:pStyle w:val="TACtabletext"/>
              <w:rPr>
                <w:sz w:val="20"/>
              </w:rPr>
            </w:pPr>
          </w:p>
        </w:tc>
        <w:tc>
          <w:tcPr>
            <w:tcW w:w="1843" w:type="dxa"/>
          </w:tcPr>
          <w:p w14:paraId="1019374E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326B6315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3F07135D" w14:textId="77777777" w:rsidTr="004357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03" w:type="dxa"/>
          </w:tcPr>
          <w:p w14:paraId="0BFF21F5" w14:textId="77777777" w:rsidR="00435784" w:rsidRPr="006A160C" w:rsidRDefault="006A160C" w:rsidP="00435784">
            <w:pPr>
              <w:pStyle w:val="TACtabletext"/>
              <w:rPr>
                <w:i/>
                <w:sz w:val="20"/>
              </w:rPr>
            </w:pPr>
            <w:r w:rsidRPr="006A160C">
              <w:rPr>
                <w:i/>
                <w:sz w:val="20"/>
              </w:rPr>
              <w:t>E.g. Copy of ethics application and approval</w:t>
            </w:r>
          </w:p>
        </w:tc>
        <w:tc>
          <w:tcPr>
            <w:tcW w:w="2693" w:type="dxa"/>
          </w:tcPr>
          <w:p w14:paraId="55C67138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843" w:type="dxa"/>
          </w:tcPr>
          <w:p w14:paraId="38F25A8B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4488613C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05115280" w14:textId="77777777" w:rsidTr="00435784">
        <w:tc>
          <w:tcPr>
            <w:tcW w:w="4503" w:type="dxa"/>
          </w:tcPr>
          <w:p w14:paraId="0D7EA517" w14:textId="77777777" w:rsidR="00435784" w:rsidRPr="006A7161" w:rsidRDefault="00435784" w:rsidP="00435784">
            <w:pPr>
              <w:pStyle w:val="TACtabletext"/>
              <w:rPr>
                <w:sz w:val="20"/>
              </w:rPr>
            </w:pPr>
          </w:p>
        </w:tc>
        <w:tc>
          <w:tcPr>
            <w:tcW w:w="2693" w:type="dxa"/>
          </w:tcPr>
          <w:p w14:paraId="4E900FB6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843" w:type="dxa"/>
          </w:tcPr>
          <w:p w14:paraId="07B7A757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2B9B6F80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1A809197" w14:textId="77777777" w:rsidTr="004357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03" w:type="dxa"/>
          </w:tcPr>
          <w:p w14:paraId="0496B98B" w14:textId="77777777" w:rsidR="00435784" w:rsidRPr="006A7161" w:rsidRDefault="00435784" w:rsidP="00435784">
            <w:pPr>
              <w:pStyle w:val="TACtabletext"/>
              <w:rPr>
                <w:sz w:val="20"/>
              </w:rPr>
            </w:pPr>
          </w:p>
        </w:tc>
        <w:tc>
          <w:tcPr>
            <w:tcW w:w="2693" w:type="dxa"/>
          </w:tcPr>
          <w:p w14:paraId="2558B016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843" w:type="dxa"/>
          </w:tcPr>
          <w:p w14:paraId="5668045F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6F7C9C2E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45724FCC" w14:textId="77777777" w:rsidTr="00435784">
        <w:tc>
          <w:tcPr>
            <w:tcW w:w="4503" w:type="dxa"/>
          </w:tcPr>
          <w:p w14:paraId="515E1184" w14:textId="77777777" w:rsidR="00435784" w:rsidRPr="006A7161" w:rsidRDefault="00435784" w:rsidP="00435784">
            <w:pPr>
              <w:pStyle w:val="TACtabletext"/>
              <w:rPr>
                <w:sz w:val="20"/>
              </w:rPr>
            </w:pPr>
          </w:p>
        </w:tc>
        <w:tc>
          <w:tcPr>
            <w:tcW w:w="2693" w:type="dxa"/>
          </w:tcPr>
          <w:p w14:paraId="20D2CF9E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843" w:type="dxa"/>
          </w:tcPr>
          <w:p w14:paraId="5273B1FF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3B80560F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  <w:tr w:rsidR="00435784" w14:paraId="76AAF9DE" w14:textId="77777777" w:rsidTr="004357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03" w:type="dxa"/>
          </w:tcPr>
          <w:p w14:paraId="4D6C107D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  <w:r w:rsidRPr="00CA4217">
              <w:rPr>
                <w:b/>
                <w:sz w:val="20"/>
              </w:rPr>
              <w:t>Total</w:t>
            </w:r>
          </w:p>
        </w:tc>
        <w:tc>
          <w:tcPr>
            <w:tcW w:w="2693" w:type="dxa"/>
          </w:tcPr>
          <w:p w14:paraId="45C15AE9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843" w:type="dxa"/>
          </w:tcPr>
          <w:p w14:paraId="25C96BC5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701" w:type="dxa"/>
          </w:tcPr>
          <w:p w14:paraId="3B383737" w14:textId="77777777" w:rsidR="00435784" w:rsidRDefault="00435784" w:rsidP="00435784">
            <w:pPr>
              <w:pStyle w:val="TACtabletext"/>
              <w:rPr>
                <w:b/>
                <w:sz w:val="20"/>
              </w:rPr>
            </w:pPr>
          </w:p>
        </w:tc>
      </w:tr>
    </w:tbl>
    <w:p w14:paraId="18409F07" w14:textId="77777777" w:rsidR="00B47949" w:rsidRDefault="007B17DF" w:rsidP="00B47949">
      <w:pPr>
        <w:sectPr w:rsidR="00B47949" w:rsidSect="00FB74B0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2268" w:right="567" w:bottom="1985" w:left="567" w:header="454" w:footer="340" w:gutter="0"/>
          <w:cols w:space="340"/>
          <w:docGrid w:linePitch="360"/>
        </w:sectPr>
      </w:pPr>
      <w:r>
        <w:t xml:space="preserve">*Draft project plans only require the </w:t>
      </w:r>
      <w:r w:rsidR="00FB74B0" w:rsidRPr="00FB74B0">
        <w:t>mi</w:t>
      </w:r>
      <w:r w:rsidR="00B47949">
        <w:t xml:space="preserve">lestone and date columns </w:t>
      </w:r>
      <w:r>
        <w:t xml:space="preserve">completed. </w:t>
      </w:r>
    </w:p>
    <w:p w14:paraId="0221A03F" w14:textId="77777777" w:rsidR="00EC19A8" w:rsidRDefault="00EC19A8" w:rsidP="00576C29"/>
    <w:p w14:paraId="5F0D360D" w14:textId="77777777" w:rsidR="00764845" w:rsidRDefault="00764845" w:rsidP="00576C29"/>
    <w:p w14:paraId="18DF6E2A" w14:textId="77777777" w:rsidR="00764845" w:rsidRDefault="00764845" w:rsidP="00576C29"/>
    <w:p w14:paraId="4E91F8C7" w14:textId="77777777" w:rsidR="00764845" w:rsidRPr="00511588" w:rsidRDefault="00764845" w:rsidP="00511588">
      <w:pPr>
        <w:rPr>
          <w:b/>
          <w:sz w:val="24"/>
          <w:szCs w:val="24"/>
        </w:rPr>
      </w:pPr>
      <w:r w:rsidRPr="00511588">
        <w:rPr>
          <w:b/>
          <w:sz w:val="24"/>
          <w:szCs w:val="24"/>
        </w:rPr>
        <w:t>Project Timeline for Key</w:t>
      </w:r>
      <w:r w:rsidR="00B44384" w:rsidRPr="00511588">
        <w:rPr>
          <w:b/>
          <w:sz w:val="24"/>
          <w:szCs w:val="24"/>
        </w:rPr>
        <w:t xml:space="preserve"> Project</w:t>
      </w:r>
      <w:r w:rsidRPr="00511588">
        <w:rPr>
          <w:b/>
          <w:sz w:val="24"/>
          <w:szCs w:val="24"/>
        </w:rPr>
        <w:t xml:space="preserve"> Tasks </w:t>
      </w:r>
    </w:p>
    <w:p w14:paraId="5101DAFC" w14:textId="77777777" w:rsidR="00764845" w:rsidRDefault="00764845" w:rsidP="00764845">
      <w:pPr>
        <w:ind w:left="-567"/>
      </w:pPr>
    </w:p>
    <w:p w14:paraId="4F3AD694" w14:textId="77777777" w:rsidR="00764845" w:rsidRDefault="00764845" w:rsidP="00764845">
      <w:pPr>
        <w:numPr>
          <w:ilvl w:val="0"/>
          <w:numId w:val="4"/>
        </w:numPr>
        <w:spacing w:after="140" w:line="280" w:lineRule="atLeast"/>
        <w:rPr>
          <w:rFonts w:eastAsia="Times New Roman" w:cs="Arial"/>
          <w:sz w:val="22"/>
          <w:lang w:val="en-AU" w:eastAsia="en-AU"/>
        </w:rPr>
      </w:pPr>
      <w:r w:rsidRPr="0030635B">
        <w:rPr>
          <w:rFonts w:eastAsia="Times New Roman" w:cs="Arial"/>
          <w:sz w:val="22"/>
          <w:lang w:val="en-AU" w:eastAsia="en-AU"/>
        </w:rPr>
        <w:t>Please</w:t>
      </w:r>
      <w:r>
        <w:rPr>
          <w:rFonts w:eastAsia="Times New Roman" w:cs="Arial"/>
          <w:sz w:val="22"/>
          <w:lang w:val="en-AU" w:eastAsia="en-AU"/>
        </w:rPr>
        <w:t xml:space="preserve"> enter each Key Project Task </w:t>
      </w:r>
      <w:r w:rsidRPr="0030635B">
        <w:rPr>
          <w:rFonts w:eastAsia="Times New Roman" w:cs="Arial"/>
          <w:sz w:val="22"/>
          <w:lang w:val="en-AU" w:eastAsia="en-AU"/>
        </w:rPr>
        <w:t>along the left hand side of the table;</w:t>
      </w:r>
    </w:p>
    <w:p w14:paraId="1F46CE39" w14:textId="77777777" w:rsidR="00B44384" w:rsidRPr="0030635B" w:rsidRDefault="00B44384" w:rsidP="00764845">
      <w:pPr>
        <w:numPr>
          <w:ilvl w:val="0"/>
          <w:numId w:val="4"/>
        </w:numPr>
        <w:spacing w:after="140" w:line="280" w:lineRule="atLeast"/>
        <w:rPr>
          <w:rFonts w:eastAsia="Times New Roman" w:cs="Arial"/>
          <w:sz w:val="22"/>
          <w:lang w:val="en-AU" w:eastAsia="en-AU"/>
        </w:rPr>
      </w:pPr>
      <w:r>
        <w:rPr>
          <w:rFonts w:eastAsia="Times New Roman" w:cs="Arial"/>
          <w:sz w:val="22"/>
          <w:lang w:val="en-AU" w:eastAsia="en-AU"/>
        </w:rPr>
        <w:t>Insert Month and year below 1</w:t>
      </w:r>
      <w:r w:rsidRPr="00511588">
        <w:rPr>
          <w:rFonts w:eastAsia="Times New Roman" w:cs="Arial"/>
          <w:sz w:val="22"/>
          <w:vertAlign w:val="superscript"/>
          <w:lang w:val="en-AU" w:eastAsia="en-AU"/>
        </w:rPr>
        <w:t>st</w:t>
      </w:r>
      <w:r>
        <w:rPr>
          <w:rFonts w:eastAsia="Times New Roman" w:cs="Arial"/>
          <w:sz w:val="22"/>
          <w:lang w:val="en-AU" w:eastAsia="en-AU"/>
        </w:rPr>
        <w:t xml:space="preserve"> Month, 2</w:t>
      </w:r>
      <w:r w:rsidRPr="00511588">
        <w:rPr>
          <w:rFonts w:eastAsia="Times New Roman" w:cs="Arial"/>
          <w:sz w:val="22"/>
          <w:vertAlign w:val="superscript"/>
          <w:lang w:val="en-AU" w:eastAsia="en-AU"/>
        </w:rPr>
        <w:t>nd</w:t>
      </w:r>
      <w:r>
        <w:rPr>
          <w:rFonts w:eastAsia="Times New Roman" w:cs="Arial"/>
          <w:sz w:val="22"/>
          <w:lang w:val="en-AU" w:eastAsia="en-AU"/>
        </w:rPr>
        <w:t xml:space="preserve"> Month </w:t>
      </w:r>
      <w:r w:rsidR="002A68AA">
        <w:rPr>
          <w:rFonts w:eastAsia="Times New Roman" w:cs="Arial"/>
          <w:sz w:val="22"/>
          <w:lang w:val="en-AU" w:eastAsia="en-AU"/>
        </w:rPr>
        <w:t>etc.</w:t>
      </w:r>
      <w:r>
        <w:rPr>
          <w:rFonts w:eastAsia="Times New Roman" w:cs="Arial"/>
          <w:sz w:val="22"/>
          <w:lang w:val="en-AU" w:eastAsia="en-AU"/>
        </w:rPr>
        <w:t xml:space="preserve"> (see example)</w:t>
      </w:r>
    </w:p>
    <w:p w14:paraId="7A622E1B" w14:textId="77777777" w:rsidR="00764845" w:rsidRPr="005A3363" w:rsidRDefault="00764845" w:rsidP="00764845">
      <w:pPr>
        <w:numPr>
          <w:ilvl w:val="0"/>
          <w:numId w:val="4"/>
        </w:numPr>
        <w:spacing w:after="140" w:line="280" w:lineRule="atLeast"/>
        <w:rPr>
          <w:rFonts w:eastAsia="Times New Roman" w:cs="Arial"/>
          <w:b/>
          <w:sz w:val="22"/>
          <w:lang w:val="en-AU" w:eastAsia="en-AU"/>
        </w:rPr>
      </w:pPr>
      <w:r w:rsidRPr="0030635B">
        <w:rPr>
          <w:rFonts w:eastAsia="Times New Roman" w:cs="Arial"/>
          <w:sz w:val="22"/>
          <w:lang w:val="en-AU" w:eastAsia="en-AU"/>
        </w:rPr>
        <w:t>Shade the number of months each task will take from commencement to completion (see example below).</w:t>
      </w:r>
    </w:p>
    <w:p w14:paraId="238FB400" w14:textId="77777777" w:rsidR="00764845" w:rsidRPr="0030635B" w:rsidRDefault="00764845" w:rsidP="00764845">
      <w:pPr>
        <w:spacing w:after="140" w:line="280" w:lineRule="atLeast"/>
        <w:ind w:left="340"/>
        <w:rPr>
          <w:rFonts w:eastAsia="Times New Roman" w:cs="Arial"/>
          <w:b/>
          <w:sz w:val="22"/>
          <w:lang w:val="en-AU" w:eastAsia="en-AU"/>
        </w:rPr>
      </w:pPr>
    </w:p>
    <w:tbl>
      <w:tblPr>
        <w:tblW w:w="132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2"/>
        <w:gridCol w:w="1080"/>
        <w:gridCol w:w="90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64845" w:rsidRPr="0030635B" w14:paraId="7DDFBB54" w14:textId="77777777" w:rsidTr="009826FB">
        <w:trPr>
          <w:cantSplit/>
          <w:trHeight w:val="306"/>
        </w:trPr>
        <w:tc>
          <w:tcPr>
            <w:tcW w:w="3382" w:type="dxa"/>
            <w:vAlign w:val="center"/>
          </w:tcPr>
          <w:p w14:paraId="5AF936F2" w14:textId="77777777" w:rsidR="00764845" w:rsidRPr="00511588" w:rsidRDefault="00764845" w:rsidP="009826FB">
            <w:pPr>
              <w:keepNext/>
              <w:spacing w:before="60" w:after="60" w:line="280" w:lineRule="atLeast"/>
              <w:outlineLvl w:val="3"/>
              <w:rPr>
                <w:rFonts w:eastAsia="Times New Roman" w:cs="Arial"/>
                <w:b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b/>
                <w:sz w:val="20"/>
                <w:szCs w:val="20"/>
                <w:lang w:val="en-AU" w:eastAsia="en-AU"/>
              </w:rPr>
              <w:t xml:space="preserve">Key Project Task </w:t>
            </w:r>
          </w:p>
        </w:tc>
        <w:tc>
          <w:tcPr>
            <w:tcW w:w="1080" w:type="dxa"/>
          </w:tcPr>
          <w:p w14:paraId="25BDBEAD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Pre-project activities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B48C7BD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1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st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 month</w:t>
            </w:r>
          </w:p>
          <w:p w14:paraId="32239625" w14:textId="77777777" w:rsidR="00B44384" w:rsidRPr="00511588" w:rsidRDefault="00B44384" w:rsidP="009826FB">
            <w:pPr>
              <w:spacing w:after="0" w:line="280" w:lineRule="atLeast"/>
              <w:rPr>
                <w:rFonts w:eastAsia="Times New Roman" w:cs="Arial"/>
                <w:b/>
                <w:i/>
                <w:sz w:val="16"/>
                <w:szCs w:val="16"/>
                <w:lang w:val="en-AU" w:eastAsia="en-AU"/>
              </w:rPr>
            </w:pPr>
            <w:r w:rsidRPr="00511588">
              <w:rPr>
                <w:rFonts w:eastAsia="Times New Roman" w:cs="Arial"/>
                <w:b/>
                <w:i/>
                <w:sz w:val="16"/>
                <w:szCs w:val="16"/>
                <w:lang w:val="en-AU" w:eastAsia="en-AU"/>
              </w:rPr>
              <w:t xml:space="preserve">E.g. </w:t>
            </w:r>
          </w:p>
          <w:p w14:paraId="1A43E648" w14:textId="77777777" w:rsidR="00764845" w:rsidRPr="0030635B" w:rsidRDefault="00B44384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511588">
              <w:rPr>
                <w:rFonts w:eastAsia="Times New Roman" w:cs="Arial"/>
                <w:b/>
                <w:i/>
                <w:sz w:val="16"/>
                <w:szCs w:val="16"/>
                <w:lang w:val="en-AU" w:eastAsia="en-AU"/>
              </w:rPr>
              <w:t>July   2018</w:t>
            </w:r>
            <w:r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9E60DA8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2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nd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9A6B408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3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rd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1B55741F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4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38547B3D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5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1C08B2EC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6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14C4C075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7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5B180F3C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8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450D5C9E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9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2CA701DA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10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1DFEC39E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11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  <w:tc>
          <w:tcPr>
            <w:tcW w:w="720" w:type="dxa"/>
          </w:tcPr>
          <w:p w14:paraId="51A33972" w14:textId="77777777" w:rsidR="00764845" w:rsidRPr="0030635B" w:rsidRDefault="00764845" w:rsidP="009826FB">
            <w:pPr>
              <w:spacing w:after="0" w:line="280" w:lineRule="atLeast"/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</w:pP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>12</w:t>
            </w:r>
            <w:r w:rsidRPr="0030635B">
              <w:rPr>
                <w:rFonts w:eastAsia="Times New Roman" w:cs="Arial"/>
                <w:b/>
                <w:sz w:val="16"/>
                <w:szCs w:val="16"/>
                <w:vertAlign w:val="superscript"/>
                <w:lang w:val="en-AU" w:eastAsia="en-AU"/>
              </w:rPr>
              <w:t>th</w:t>
            </w:r>
            <w:r w:rsidRPr="0030635B">
              <w:rPr>
                <w:rFonts w:eastAsia="Times New Roman" w:cs="Arial"/>
                <w:b/>
                <w:sz w:val="16"/>
                <w:szCs w:val="16"/>
                <w:lang w:val="en-AU" w:eastAsia="en-AU"/>
              </w:rPr>
              <w:t xml:space="preserve"> month</w:t>
            </w:r>
          </w:p>
        </w:tc>
      </w:tr>
      <w:tr w:rsidR="00764845" w:rsidRPr="0030635B" w14:paraId="3EDA2793" w14:textId="77777777" w:rsidTr="006314E5">
        <w:trPr>
          <w:cantSplit/>
          <w:trHeight w:val="298"/>
        </w:trPr>
        <w:tc>
          <w:tcPr>
            <w:tcW w:w="3382" w:type="dxa"/>
            <w:tcBorders>
              <w:bottom w:val="single" w:sz="4" w:space="0" w:color="auto"/>
            </w:tcBorders>
          </w:tcPr>
          <w:p w14:paraId="0B227B75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e.g.: Project planning and staff recruitment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BADB0" w:themeFill="background1"/>
          </w:tcPr>
          <w:p w14:paraId="44E6E76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69477710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75AF8031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68D5E0C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01CC0E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2147DF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9CEE37F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0FA3C6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AED11C3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3CF62D1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60EEB3A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563014A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235390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  <w:tr w:rsidR="00764845" w:rsidRPr="0030635B" w14:paraId="4F471D02" w14:textId="77777777" w:rsidTr="006314E5">
        <w:trPr>
          <w:cantSplit/>
          <w:trHeight w:val="298"/>
        </w:trPr>
        <w:tc>
          <w:tcPr>
            <w:tcW w:w="3382" w:type="dxa"/>
          </w:tcPr>
          <w:p w14:paraId="522CFE4E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>e.g.: Database development</w:t>
            </w:r>
          </w:p>
        </w:tc>
        <w:tc>
          <w:tcPr>
            <w:tcW w:w="1080" w:type="dxa"/>
          </w:tcPr>
          <w:p w14:paraId="2324D041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  <w:shd w:val="clear" w:color="auto" w:fill="ABADB0" w:themeFill="background1"/>
          </w:tcPr>
          <w:p w14:paraId="5655FFE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3C46A31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7CEBC4AE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7BE535C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234DFD93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0205ACE0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2EC5B0E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711FF86A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7289E65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2F560D0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133F2176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77F363C3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  <w:tr w:rsidR="00764845" w:rsidRPr="0030635B" w14:paraId="78474260" w14:textId="77777777" w:rsidTr="006314E5">
        <w:trPr>
          <w:cantSplit/>
          <w:trHeight w:val="298"/>
        </w:trPr>
        <w:tc>
          <w:tcPr>
            <w:tcW w:w="3382" w:type="dxa"/>
          </w:tcPr>
          <w:p w14:paraId="7630C897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>e.g.: Data collection/patient recruitment</w:t>
            </w:r>
          </w:p>
        </w:tc>
        <w:tc>
          <w:tcPr>
            <w:tcW w:w="1080" w:type="dxa"/>
          </w:tcPr>
          <w:p w14:paraId="488C342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</w:tcPr>
          <w:p w14:paraId="45B99A3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7C5D952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2D2FF853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2456451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1CA490DE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70565981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3BB4A74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1C82C4C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5FC4130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01A123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3397D55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4F89E5F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  <w:tr w:rsidR="00764845" w:rsidRPr="0030635B" w14:paraId="1604DCB4" w14:textId="77777777" w:rsidTr="006314E5">
        <w:trPr>
          <w:cantSplit/>
          <w:trHeight w:val="298"/>
        </w:trPr>
        <w:tc>
          <w:tcPr>
            <w:tcW w:w="3382" w:type="dxa"/>
          </w:tcPr>
          <w:p w14:paraId="60CA561B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>e.g. Project Reports (6 monthly)</w:t>
            </w:r>
          </w:p>
        </w:tc>
        <w:tc>
          <w:tcPr>
            <w:tcW w:w="1080" w:type="dxa"/>
          </w:tcPr>
          <w:p w14:paraId="4D56461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</w:tcPr>
          <w:p w14:paraId="01CCAD7E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4285DE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BA7BB1E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CC247F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44F8EF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BADB0" w:themeFill="background1"/>
          </w:tcPr>
          <w:p w14:paraId="6B2BA6F0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4B03AE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77D0712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1292D39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25CB4435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20479A1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shd w:val="clear" w:color="auto" w:fill="ABADB0" w:themeFill="background1"/>
          </w:tcPr>
          <w:p w14:paraId="00BAB6D6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  <w:tr w:rsidR="00764845" w:rsidRPr="0030635B" w14:paraId="6E1351D9" w14:textId="77777777" w:rsidTr="009826FB">
        <w:trPr>
          <w:cantSplit/>
          <w:trHeight w:val="298"/>
        </w:trPr>
        <w:tc>
          <w:tcPr>
            <w:tcW w:w="3382" w:type="dxa"/>
          </w:tcPr>
          <w:p w14:paraId="5393AF43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>e.g. data analysis</w:t>
            </w:r>
          </w:p>
        </w:tc>
        <w:tc>
          <w:tcPr>
            <w:tcW w:w="1080" w:type="dxa"/>
          </w:tcPr>
          <w:p w14:paraId="63B78E2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</w:tcPr>
          <w:p w14:paraId="13D5B1BC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8102FEC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00B342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8DD41B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B2FF40F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9B2BBCA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8DB142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7A0882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49479F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F18CABA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5265075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9E98154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  <w:tr w:rsidR="00764845" w:rsidRPr="0030635B" w14:paraId="50837526" w14:textId="77777777" w:rsidTr="009826FB">
        <w:trPr>
          <w:cantSplit/>
          <w:trHeight w:val="298"/>
        </w:trPr>
        <w:tc>
          <w:tcPr>
            <w:tcW w:w="3382" w:type="dxa"/>
          </w:tcPr>
          <w:p w14:paraId="7637E5F8" w14:textId="77777777" w:rsidR="00764845" w:rsidRPr="00511588" w:rsidRDefault="00764845" w:rsidP="009826FB">
            <w:pPr>
              <w:spacing w:before="60" w:after="60" w:line="280" w:lineRule="atLeast"/>
              <w:rPr>
                <w:rFonts w:eastAsia="Times New Roman" w:cs="Arial"/>
                <w:sz w:val="20"/>
                <w:szCs w:val="20"/>
                <w:lang w:val="en-AU" w:eastAsia="en-AU"/>
              </w:rPr>
            </w:pPr>
            <w:r w:rsidRPr="00511588">
              <w:rPr>
                <w:rFonts w:eastAsia="Times New Roman" w:cs="Arial"/>
                <w:sz w:val="20"/>
                <w:szCs w:val="20"/>
                <w:lang w:val="en-AU" w:eastAsia="en-AU"/>
              </w:rPr>
              <w:t>e.g. final report write up</w:t>
            </w:r>
          </w:p>
        </w:tc>
        <w:tc>
          <w:tcPr>
            <w:tcW w:w="1080" w:type="dxa"/>
          </w:tcPr>
          <w:p w14:paraId="597E49E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900" w:type="dxa"/>
          </w:tcPr>
          <w:p w14:paraId="5CE6625C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D5840C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0DBA1EF0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38418E57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45FE7F70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4F6BD1BD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</w:tcPr>
          <w:p w14:paraId="765A28A2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BD5BB0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175A049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8930423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B12709B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D76C57E" w14:textId="77777777" w:rsidR="00764845" w:rsidRPr="0030635B" w:rsidRDefault="00764845" w:rsidP="009826FB">
            <w:pPr>
              <w:spacing w:before="60" w:after="60" w:line="280" w:lineRule="atLeast"/>
              <w:rPr>
                <w:rFonts w:eastAsia="Times New Roman" w:cs="Arial"/>
                <w:sz w:val="22"/>
                <w:lang w:val="en-AU" w:eastAsia="en-AU"/>
              </w:rPr>
            </w:pPr>
          </w:p>
        </w:tc>
      </w:tr>
    </w:tbl>
    <w:p w14:paraId="5E320EBD" w14:textId="77777777" w:rsidR="00764845" w:rsidRDefault="00764845" w:rsidP="00576C29"/>
    <w:p w14:paraId="416C63FE" w14:textId="77777777" w:rsidR="00B44384" w:rsidRDefault="00B44384" w:rsidP="00576C29"/>
    <w:p w14:paraId="7644E05C" w14:textId="77777777" w:rsidR="00B44384" w:rsidRDefault="00B44384" w:rsidP="00576C29"/>
    <w:p w14:paraId="4B602880" w14:textId="77777777" w:rsidR="00B44384" w:rsidRDefault="00B44384" w:rsidP="00576C29">
      <w:pPr>
        <w:sectPr w:rsidR="00B44384" w:rsidSect="00511588">
          <w:pgSz w:w="16838" w:h="11906" w:orient="landscape"/>
          <w:pgMar w:top="567" w:right="2268" w:bottom="567" w:left="1985" w:header="454" w:footer="340" w:gutter="0"/>
          <w:cols w:space="340"/>
          <w:docGrid w:linePitch="360"/>
        </w:sectPr>
      </w:pPr>
    </w:p>
    <w:tbl>
      <w:tblPr>
        <w:tblStyle w:val="TACtablestyle1"/>
        <w:tblpPr w:leftFromText="180" w:rightFromText="180" w:vertAnchor="text" w:horzAnchor="margin" w:tblpY="915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ook w:val="04A0" w:firstRow="1" w:lastRow="0" w:firstColumn="1" w:lastColumn="0" w:noHBand="0" w:noVBand="1"/>
      </w:tblPr>
      <w:tblGrid>
        <w:gridCol w:w="4219"/>
        <w:gridCol w:w="4892"/>
        <w:gridCol w:w="1629"/>
      </w:tblGrid>
      <w:tr w:rsidR="00EC19A8" w:rsidRPr="00833E77" w14:paraId="0CFA58B0" w14:textId="77777777" w:rsidTr="00511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0" w:type="dxa"/>
            <w:gridSpan w:val="3"/>
          </w:tcPr>
          <w:p w14:paraId="3B502724" w14:textId="0973F52B" w:rsidR="00EC19A8" w:rsidRPr="00833E77" w:rsidRDefault="00EC19A8" w:rsidP="009826FB">
            <w:pPr>
              <w:pStyle w:val="TACtablecolheadWhite"/>
              <w:rPr>
                <w:b w:val="0"/>
                <w:i/>
                <w:sz w:val="16"/>
                <w:szCs w:val="16"/>
              </w:rPr>
            </w:pPr>
            <w:r>
              <w:lastRenderedPageBreak/>
              <w:t xml:space="preserve">budget   </w:t>
            </w:r>
          </w:p>
        </w:tc>
      </w:tr>
      <w:tr w:rsidR="009826FB" w:rsidRPr="00EB6EDB" w14:paraId="336571D4" w14:textId="77777777" w:rsidTr="009826FB">
        <w:tc>
          <w:tcPr>
            <w:tcW w:w="10740" w:type="dxa"/>
            <w:gridSpan w:val="3"/>
          </w:tcPr>
          <w:p w14:paraId="061B900A" w14:textId="1999AE22" w:rsidR="009826FB" w:rsidRPr="00A21AF7" w:rsidRDefault="009826FB" w:rsidP="00A21AF7">
            <w:pPr>
              <w:spacing w:before="60" w:after="60"/>
              <w:rPr>
                <w:b/>
                <w:sz w:val="20"/>
                <w:szCs w:val="20"/>
              </w:rPr>
            </w:pPr>
            <w:r w:rsidRPr="00A21AF7">
              <w:rPr>
                <w:b/>
                <w:sz w:val="20"/>
                <w:szCs w:val="20"/>
              </w:rPr>
              <w:t>Instructions</w:t>
            </w:r>
          </w:p>
          <w:p w14:paraId="5D32F330" w14:textId="6735D948" w:rsidR="009E5B63" w:rsidRDefault="009E5B63" w:rsidP="009826FB">
            <w:pPr>
              <w:pStyle w:val="ListParagraph"/>
              <w:numPr>
                <w:ilvl w:val="0"/>
                <w:numId w:val="9"/>
              </w:numPr>
            </w:pPr>
            <w:r>
              <w:t xml:space="preserve">The budget must align with the cost estimation documented in the Tasking Statement. </w:t>
            </w:r>
            <w:r w:rsidR="009C03A5">
              <w:t>A</w:t>
            </w:r>
            <w:r>
              <w:t xml:space="preserve">dditional research activities </w:t>
            </w:r>
            <w:proofErr w:type="gramStart"/>
            <w:r>
              <w:t>must</w:t>
            </w:r>
            <w:r w:rsidR="009C03A5">
              <w:t xml:space="preserve"> </w:t>
            </w:r>
            <w:r>
              <w:t>be documented</w:t>
            </w:r>
            <w:proofErr w:type="gramEnd"/>
            <w:r>
              <w:t xml:space="preserve"> separately as </w:t>
            </w:r>
            <w:r w:rsidRPr="009E5B63">
              <w:rPr>
                <w:u w:val="single"/>
              </w:rPr>
              <w:t>optional activities</w:t>
            </w:r>
            <w:r>
              <w:t xml:space="preserve">.   </w:t>
            </w:r>
          </w:p>
          <w:p w14:paraId="6A718D4C" w14:textId="1647D7EA" w:rsidR="009826FB" w:rsidRDefault="009826FB" w:rsidP="009826FB">
            <w:pPr>
              <w:pStyle w:val="ListParagraph"/>
              <w:numPr>
                <w:ilvl w:val="0"/>
                <w:numId w:val="9"/>
              </w:numPr>
            </w:pPr>
            <w:r>
              <w:t xml:space="preserve">Provide line-by-line information, adding rows where required to detail item costs. </w:t>
            </w:r>
          </w:p>
          <w:p w14:paraId="21468942" w14:textId="77777777" w:rsidR="009826FB" w:rsidRDefault="009826FB" w:rsidP="009826FB">
            <w:pPr>
              <w:pStyle w:val="ListParagraph"/>
              <w:numPr>
                <w:ilvl w:val="0"/>
                <w:numId w:val="9"/>
              </w:numPr>
            </w:pPr>
            <w:r>
              <w:t xml:space="preserve">Projects with multiple phases should structure the budget to the phases. </w:t>
            </w:r>
          </w:p>
          <w:p w14:paraId="4AFF1BD6" w14:textId="76491074" w:rsidR="0097463F" w:rsidRPr="0097463F" w:rsidRDefault="009826FB" w:rsidP="005F5A82">
            <w:pPr>
              <w:pStyle w:val="ListParagraph"/>
              <w:numPr>
                <w:ilvl w:val="0"/>
                <w:numId w:val="9"/>
              </w:numPr>
            </w:pPr>
            <w:r w:rsidRPr="0097463F">
              <w:rPr>
                <w:rFonts w:cs="Arial"/>
                <w:color w:val="000000"/>
                <w:szCs w:val="18"/>
                <w:lang w:val="en-AU"/>
              </w:rPr>
              <w:t xml:space="preserve">Allowable </w:t>
            </w:r>
            <w:r w:rsidRPr="0097463F">
              <w:rPr>
                <w:rFonts w:cs="Arial"/>
                <w:color w:val="000000"/>
                <w:szCs w:val="18"/>
                <w:u w:val="single"/>
                <w:lang w:val="en-AU"/>
              </w:rPr>
              <w:t>key personnel</w:t>
            </w:r>
            <w:r w:rsidRPr="0097463F">
              <w:rPr>
                <w:rFonts w:cs="Arial"/>
                <w:color w:val="000000"/>
                <w:szCs w:val="18"/>
                <w:lang w:val="en-AU"/>
              </w:rPr>
              <w:t xml:space="preserve"> include</w:t>
            </w:r>
            <w:r w:rsidR="0097463F">
              <w:rPr>
                <w:rFonts w:cs="Arial"/>
                <w:color w:val="000000"/>
                <w:szCs w:val="18"/>
                <w:lang w:val="en-AU"/>
              </w:rPr>
              <w:t xml:space="preserve"> t</w:t>
            </w:r>
            <w:r w:rsidRPr="0097463F">
              <w:rPr>
                <w:rFonts w:cs="Arial"/>
                <w:color w:val="000000"/>
                <w:szCs w:val="18"/>
                <w:lang w:val="en-AU"/>
              </w:rPr>
              <w:t>he proposed researchers, supporting project management roles, consultants, experts and consumers.</w:t>
            </w:r>
          </w:p>
          <w:p w14:paraId="397146B9" w14:textId="0DFA00D8" w:rsidR="009826FB" w:rsidRPr="00213AC3" w:rsidRDefault="009826FB" w:rsidP="005F5A82">
            <w:pPr>
              <w:pStyle w:val="ListParagraph"/>
              <w:numPr>
                <w:ilvl w:val="0"/>
                <w:numId w:val="9"/>
              </w:numPr>
            </w:pPr>
            <w:r>
              <w:t xml:space="preserve">Key personnel rates must be consistent with </w:t>
            </w:r>
            <w:r w:rsidRPr="0097463F">
              <w:rPr>
                <w:rFonts w:cs="Arial"/>
                <w:color w:val="000000"/>
                <w:szCs w:val="18"/>
                <w:lang w:val="en-AU"/>
              </w:rPr>
              <w:t xml:space="preserve">schedule 3 of the Deed of Standing Offer and align to the duration of the role. For example, a role of 6 months duration should have the ‘monthly’ rate applied.   </w:t>
            </w:r>
          </w:p>
          <w:p w14:paraId="49B306BE" w14:textId="6D2D90A6" w:rsidR="009826FB" w:rsidRDefault="009826FB" w:rsidP="009826FB">
            <w:pPr>
              <w:pStyle w:val="ListParagraph"/>
              <w:numPr>
                <w:ilvl w:val="0"/>
                <w:numId w:val="9"/>
              </w:num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Allowable </w:t>
            </w:r>
            <w:r w:rsidRPr="0097463F">
              <w:rPr>
                <w:rFonts w:cs="Arial"/>
                <w:szCs w:val="18"/>
                <w:u w:val="single"/>
              </w:rPr>
              <w:t>equipment</w:t>
            </w:r>
            <w:r>
              <w:rPr>
                <w:rFonts w:cs="Arial"/>
                <w:szCs w:val="18"/>
              </w:rPr>
              <w:t xml:space="preserve"> items include language translation, transcribing, teleconference line, access to specialist archives / databases, specialized computer software, specialized information technology devices (e.g. live scribe p</w:t>
            </w:r>
            <w:r w:rsidR="00A21AF7">
              <w:rPr>
                <w:rFonts w:cs="Arial"/>
                <w:szCs w:val="18"/>
              </w:rPr>
              <w:t>ens), outcome measurement tools</w:t>
            </w:r>
            <w:r>
              <w:rPr>
                <w:rFonts w:cs="Arial"/>
                <w:szCs w:val="18"/>
              </w:rPr>
              <w:t xml:space="preserve"> and stationary.</w:t>
            </w:r>
          </w:p>
          <w:p w14:paraId="74167133" w14:textId="3097C315" w:rsidR="009826FB" w:rsidRPr="00E65DED" w:rsidRDefault="009826FB" w:rsidP="009826FB">
            <w:pPr>
              <w:pStyle w:val="ListParagraph"/>
              <w:numPr>
                <w:ilvl w:val="0"/>
                <w:numId w:val="9"/>
              </w:num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Allowable </w:t>
            </w:r>
            <w:r w:rsidRPr="0097463F">
              <w:rPr>
                <w:rFonts w:cs="Arial"/>
                <w:szCs w:val="18"/>
                <w:u w:val="single"/>
              </w:rPr>
              <w:t>travel</w:t>
            </w:r>
            <w:r>
              <w:rPr>
                <w:rFonts w:cs="Arial"/>
                <w:szCs w:val="18"/>
              </w:rPr>
              <w:t xml:space="preserve"> items include vehicle mileage</w:t>
            </w:r>
            <w:r w:rsidR="0097463F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 xml:space="preserve">flights </w:t>
            </w:r>
            <w:r w:rsidR="0097463F">
              <w:rPr>
                <w:rFonts w:cs="Arial"/>
                <w:szCs w:val="18"/>
              </w:rPr>
              <w:t xml:space="preserve">or </w:t>
            </w:r>
            <w:r>
              <w:rPr>
                <w:rFonts w:cs="Arial"/>
                <w:szCs w:val="18"/>
              </w:rPr>
              <w:t xml:space="preserve">train travel, transfers and accommodation for data collection.  </w:t>
            </w:r>
          </w:p>
          <w:p w14:paraId="1C01AAFD" w14:textId="08201C32" w:rsidR="009826FB" w:rsidRPr="00213AC3" w:rsidRDefault="009826FB" w:rsidP="009826FB">
            <w:pPr>
              <w:pStyle w:val="ListParagraph"/>
              <w:numPr>
                <w:ilvl w:val="0"/>
                <w:numId w:val="9"/>
              </w:num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Allowable </w:t>
            </w:r>
            <w:r w:rsidRPr="0097463F">
              <w:rPr>
                <w:rFonts w:cs="Arial"/>
                <w:szCs w:val="18"/>
                <w:u w:val="single"/>
              </w:rPr>
              <w:t>other</w:t>
            </w:r>
            <w:r>
              <w:rPr>
                <w:rFonts w:cs="Arial"/>
                <w:szCs w:val="18"/>
              </w:rPr>
              <w:t xml:space="preserve"> items include venue hire and hospitality costs for wor</w:t>
            </w:r>
            <w:r w:rsidR="00A21AF7">
              <w:rPr>
                <w:rFonts w:cs="Arial"/>
                <w:szCs w:val="18"/>
              </w:rPr>
              <w:t xml:space="preserve">kshops / focus groups, </w:t>
            </w:r>
            <w:r w:rsidR="009C03A5">
              <w:rPr>
                <w:rFonts w:cs="Arial"/>
                <w:szCs w:val="18"/>
              </w:rPr>
              <w:t xml:space="preserve">mail-out costs for recruitment, </w:t>
            </w:r>
            <w:r w:rsidR="00A21AF7">
              <w:rPr>
                <w:rFonts w:cs="Arial"/>
                <w:szCs w:val="18"/>
              </w:rPr>
              <w:t>printing</w:t>
            </w:r>
            <w:r>
              <w:rPr>
                <w:rFonts w:cs="Arial"/>
                <w:szCs w:val="18"/>
              </w:rPr>
              <w:t xml:space="preserve"> and a maximum overhead rate.  </w:t>
            </w:r>
          </w:p>
          <w:p w14:paraId="07097053" w14:textId="77777777" w:rsidR="009826FB" w:rsidRPr="00BD6B95" w:rsidRDefault="009826FB" w:rsidP="009826FB">
            <w:pPr>
              <w:pStyle w:val="ListParagraph"/>
              <w:numPr>
                <w:ilvl w:val="0"/>
                <w:numId w:val="9"/>
              </w:numPr>
              <w:rPr>
                <w:rFonts w:cs="Arial"/>
                <w:szCs w:val="18"/>
              </w:rPr>
            </w:pPr>
            <w:r w:rsidRPr="00BD6B95">
              <w:rPr>
                <w:rFonts w:cs="Arial"/>
                <w:color w:val="000000"/>
                <w:szCs w:val="18"/>
                <w:lang w:val="en-AU"/>
              </w:rPr>
              <w:t>Any proposed maximum overhead rate must be consistent with schedule 3 of the Deed of Standing Offer</w:t>
            </w:r>
            <w:r>
              <w:rPr>
                <w:rFonts w:cs="Arial"/>
                <w:color w:val="000000"/>
                <w:szCs w:val="18"/>
                <w:lang w:val="en-AU"/>
              </w:rPr>
              <w:t xml:space="preserve"> and be tailored to the specific project.</w:t>
            </w:r>
          </w:p>
          <w:p w14:paraId="1026CD6A" w14:textId="13A91C52" w:rsidR="009826FB" w:rsidRDefault="009826FB" w:rsidP="009826FB">
            <w:pPr>
              <w:pStyle w:val="ListParagraph"/>
              <w:numPr>
                <w:ilvl w:val="0"/>
                <w:numId w:val="9"/>
              </w:numPr>
            </w:pPr>
            <w:r w:rsidRPr="0097463F">
              <w:rPr>
                <w:u w:val="single"/>
              </w:rPr>
              <w:t>Prohibited</w:t>
            </w:r>
            <w:r>
              <w:t xml:space="preserve"> items include infrastructure (e.g. office space), information technology devices (e.g. computers, smart devices and mobile phones), capital works, professional membership fees, professional development courses, conference registration fees, publication fees </w:t>
            </w:r>
            <w:r w:rsidR="00A21AF7">
              <w:t>for journals, cleaning services</w:t>
            </w:r>
            <w:r>
              <w:t xml:space="preserve"> or anything not directly related to the project.</w:t>
            </w:r>
          </w:p>
          <w:p w14:paraId="7939E2D3" w14:textId="77777777" w:rsidR="00AA3E7D" w:rsidRDefault="009826FB" w:rsidP="009C03A5">
            <w:pPr>
              <w:pStyle w:val="ListParagraph"/>
              <w:numPr>
                <w:ilvl w:val="0"/>
                <w:numId w:val="9"/>
              </w:numPr>
            </w:pPr>
            <w:r>
              <w:t>All figures entered are to be exclusive of GST.</w:t>
            </w:r>
          </w:p>
          <w:p w14:paraId="2F68F856" w14:textId="05B7FC8F" w:rsidR="009C03A5" w:rsidRPr="00AA3E7D" w:rsidRDefault="00AA3E7D" w:rsidP="009C03A5">
            <w:pPr>
              <w:pStyle w:val="ListParagraph"/>
              <w:numPr>
                <w:ilvl w:val="0"/>
                <w:numId w:val="9"/>
              </w:numPr>
            </w:pPr>
            <w:r>
              <w:t xml:space="preserve">Questions? Contact the TAC Research Team by email </w:t>
            </w:r>
            <w:hyperlink r:id="rId14" w:history="1">
              <w:r w:rsidRPr="00C4435E">
                <w:rPr>
                  <w:rStyle w:val="Hyperlink"/>
                </w:rPr>
                <w:t>research@tac.vic.gov.au</w:t>
              </w:r>
            </w:hyperlink>
            <w:r>
              <w:rPr>
                <w:rStyle w:val="Hyperlink"/>
                <w:color w:val="auto"/>
                <w:u w:val="none"/>
              </w:rPr>
              <w:t xml:space="preserve"> </w:t>
            </w:r>
          </w:p>
          <w:p w14:paraId="24FDB069" w14:textId="13599785" w:rsidR="009826FB" w:rsidRDefault="009826FB" w:rsidP="009826FB">
            <w:pPr>
              <w:pStyle w:val="TACtabletext"/>
              <w:rPr>
                <w:b/>
                <w:sz w:val="20"/>
              </w:rPr>
            </w:pPr>
          </w:p>
        </w:tc>
      </w:tr>
      <w:tr w:rsidR="00EC19A8" w:rsidRPr="00EB6EDB" w14:paraId="3FC3B5A1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7B290BC9" w14:textId="77777777" w:rsidR="00EC19A8" w:rsidRPr="00EB6EDB" w:rsidRDefault="00EC19A8" w:rsidP="00764845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Expenditure Description </w:t>
            </w:r>
          </w:p>
        </w:tc>
        <w:tc>
          <w:tcPr>
            <w:tcW w:w="4892" w:type="dxa"/>
          </w:tcPr>
          <w:p w14:paraId="70B61288" w14:textId="77777777" w:rsidR="00EC19A8" w:rsidRPr="00EB6EDB" w:rsidRDefault="00EC19A8" w:rsidP="00764845">
            <w:pPr>
              <w:pStyle w:val="TACtabletex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Justification for Expenditure </w:t>
            </w:r>
          </w:p>
        </w:tc>
        <w:tc>
          <w:tcPr>
            <w:tcW w:w="1629" w:type="dxa"/>
          </w:tcPr>
          <w:p w14:paraId="13F1D6A2" w14:textId="77777777" w:rsidR="00EC19A8" w:rsidRPr="00EB6EDB" w:rsidRDefault="00EC19A8" w:rsidP="00A50721">
            <w:pPr>
              <w:pStyle w:val="TACtabletext"/>
              <w:ind w:left="-46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Budget</w:t>
            </w:r>
            <w:r w:rsidR="00A50721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 xml:space="preserve"> </w:t>
            </w:r>
            <w:r w:rsidR="00A50721">
              <w:rPr>
                <w:b/>
                <w:sz w:val="20"/>
              </w:rPr>
              <w:t>Re Reque</w:t>
            </w:r>
            <w:r w:rsidR="00256AD5">
              <w:rPr>
                <w:b/>
                <w:sz w:val="20"/>
              </w:rPr>
              <w:t>sted</w:t>
            </w:r>
            <w:r w:rsidR="002A68AA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($)</w:t>
            </w:r>
          </w:p>
        </w:tc>
        <w:bookmarkStart w:id="0" w:name="_GoBack"/>
        <w:bookmarkEnd w:id="0"/>
      </w:tr>
      <w:tr w:rsidR="0097463F" w14:paraId="14294DFF" w14:textId="77777777" w:rsidTr="009B5946">
        <w:tc>
          <w:tcPr>
            <w:tcW w:w="10740" w:type="dxa"/>
            <w:gridSpan w:val="3"/>
          </w:tcPr>
          <w:p w14:paraId="63822DF0" w14:textId="1E799B44" w:rsidR="0097463F" w:rsidRDefault="0097463F" w:rsidP="00764845">
            <w:pPr>
              <w:pStyle w:val="TACtabletext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Key</w:t>
            </w:r>
            <w:r w:rsidRPr="0088161F">
              <w:rPr>
                <w:b/>
                <w:i/>
                <w:sz w:val="20"/>
              </w:rPr>
              <w:t xml:space="preserve"> Personnel </w:t>
            </w:r>
            <w:r w:rsidRPr="0097463F">
              <w:rPr>
                <w:b/>
                <w:i/>
                <w:szCs w:val="18"/>
              </w:rPr>
              <w:t xml:space="preserve">(Itemise all personnel separately) </w:t>
            </w:r>
          </w:p>
        </w:tc>
      </w:tr>
      <w:tr w:rsidR="00EC19A8" w14:paraId="59D47493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0FA1E224" w14:textId="77777777" w:rsidR="00EC19A8" w:rsidRPr="00511588" w:rsidRDefault="00764845" w:rsidP="003B4FB9">
            <w:pPr>
              <w:pStyle w:val="TACtabletext"/>
              <w:rPr>
                <w:i/>
                <w:szCs w:val="18"/>
              </w:rPr>
            </w:pPr>
            <w:r w:rsidRPr="00511588">
              <w:rPr>
                <w:i/>
                <w:szCs w:val="18"/>
              </w:rPr>
              <w:t>E.g.</w:t>
            </w:r>
            <w:r w:rsidR="00EC19A8" w:rsidRPr="00511588">
              <w:rPr>
                <w:i/>
                <w:szCs w:val="18"/>
              </w:rPr>
              <w:t xml:space="preserve"> Project Manager (6 months @ 7.6 hours</w:t>
            </w:r>
            <w:r w:rsidR="000152BD">
              <w:rPr>
                <w:i/>
                <w:szCs w:val="18"/>
              </w:rPr>
              <w:t xml:space="preserve"> per w</w:t>
            </w:r>
            <w:r w:rsidR="003B4FB9">
              <w:rPr>
                <w:i/>
                <w:szCs w:val="18"/>
              </w:rPr>
              <w:t>ee</w:t>
            </w:r>
            <w:r w:rsidR="000152BD">
              <w:rPr>
                <w:i/>
                <w:szCs w:val="18"/>
              </w:rPr>
              <w:t>k</w:t>
            </w:r>
            <w:r w:rsidR="00170EE0">
              <w:rPr>
                <w:i/>
                <w:szCs w:val="18"/>
              </w:rPr>
              <w:t>, qualification level X</w:t>
            </w:r>
            <w:r w:rsidR="003B4FB9">
              <w:rPr>
                <w:i/>
                <w:szCs w:val="18"/>
              </w:rPr>
              <w:t>)</w:t>
            </w:r>
            <w:r w:rsidR="004C5229">
              <w:rPr>
                <w:i/>
                <w:szCs w:val="18"/>
              </w:rPr>
              <w:t xml:space="preserve">. </w:t>
            </w:r>
            <w:r w:rsidR="003B4FB9">
              <w:rPr>
                <w:i/>
                <w:szCs w:val="18"/>
              </w:rPr>
              <w:t xml:space="preserve">  </w:t>
            </w:r>
            <w:r w:rsidR="00EC19A8" w:rsidRPr="00511588">
              <w:rPr>
                <w:i/>
                <w:szCs w:val="18"/>
              </w:rPr>
              <w:t xml:space="preserve"> </w:t>
            </w:r>
          </w:p>
        </w:tc>
        <w:tc>
          <w:tcPr>
            <w:tcW w:w="4892" w:type="dxa"/>
          </w:tcPr>
          <w:p w14:paraId="506D42E3" w14:textId="77777777" w:rsidR="00EC19A8" w:rsidRPr="00511588" w:rsidRDefault="00EC19A8" w:rsidP="00764845">
            <w:pPr>
              <w:pStyle w:val="TACtabletext"/>
              <w:rPr>
                <w:i/>
                <w:szCs w:val="18"/>
              </w:rPr>
            </w:pPr>
            <w:r w:rsidRPr="00511588">
              <w:rPr>
                <w:i/>
                <w:szCs w:val="18"/>
              </w:rPr>
              <w:t xml:space="preserve">The Project Manager is responsible for coordinating all aspects of the research project </w:t>
            </w:r>
          </w:p>
        </w:tc>
        <w:tc>
          <w:tcPr>
            <w:tcW w:w="1629" w:type="dxa"/>
          </w:tcPr>
          <w:p w14:paraId="0AABE711" w14:textId="77777777" w:rsidR="00EC19A8" w:rsidRDefault="00EC19A8" w:rsidP="00764845">
            <w:pPr>
              <w:pStyle w:val="TACtabletext"/>
              <w:rPr>
                <w:i/>
                <w:szCs w:val="18"/>
              </w:rPr>
            </w:pPr>
            <w:r w:rsidRPr="00511588">
              <w:rPr>
                <w:i/>
                <w:szCs w:val="18"/>
              </w:rPr>
              <w:t>$45,000</w:t>
            </w:r>
          </w:p>
          <w:p w14:paraId="7FCC4087" w14:textId="77777777" w:rsidR="003B4FB9" w:rsidRPr="00764845" w:rsidRDefault="003B4FB9" w:rsidP="003B4FB9">
            <w:pPr>
              <w:pStyle w:val="TACtabletext"/>
              <w:rPr>
                <w:i/>
                <w:szCs w:val="18"/>
              </w:rPr>
            </w:pPr>
          </w:p>
        </w:tc>
      </w:tr>
      <w:tr w:rsidR="00A719A5" w14:paraId="1C7106B3" w14:textId="77777777" w:rsidTr="00511588">
        <w:tc>
          <w:tcPr>
            <w:tcW w:w="4219" w:type="dxa"/>
          </w:tcPr>
          <w:p w14:paraId="46891D38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1532C3D0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578ECD91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A719A5" w14:paraId="4C63E4E2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371ABE65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1806F978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5E9D1CBA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A719A5" w14:paraId="3A69F4D7" w14:textId="77777777" w:rsidTr="00511588">
        <w:tc>
          <w:tcPr>
            <w:tcW w:w="4219" w:type="dxa"/>
          </w:tcPr>
          <w:p w14:paraId="2F509FB9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430C4C15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49CF8D3B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A719A5" w14:paraId="10655AE1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0DE29EDF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49F57E6B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69FFAB8E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A719A5" w14:paraId="5FD2BBF1" w14:textId="77777777" w:rsidTr="00511588">
        <w:tc>
          <w:tcPr>
            <w:tcW w:w="4219" w:type="dxa"/>
          </w:tcPr>
          <w:p w14:paraId="1B5C199F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374F9EDC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048E3D4F" w14:textId="77777777" w:rsidR="00A719A5" w:rsidRPr="0088161F" w:rsidRDefault="00A719A5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EC19A8" w14:paraId="5D121F9B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3280E7E4" w14:textId="77777777" w:rsidR="00EC19A8" w:rsidRPr="0088161F" w:rsidRDefault="00EC19A8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4892" w:type="dxa"/>
          </w:tcPr>
          <w:p w14:paraId="164CD96B" w14:textId="77777777" w:rsidR="00EC19A8" w:rsidRPr="0088161F" w:rsidRDefault="00EC19A8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  <w:tc>
          <w:tcPr>
            <w:tcW w:w="1629" w:type="dxa"/>
          </w:tcPr>
          <w:p w14:paraId="1D3D8B35" w14:textId="77777777" w:rsidR="00EC19A8" w:rsidRPr="0088161F" w:rsidRDefault="00EC19A8" w:rsidP="00764845">
            <w:pPr>
              <w:pStyle w:val="TACtabletext"/>
              <w:rPr>
                <w:i/>
                <w:color w:val="FF0000"/>
                <w:szCs w:val="18"/>
              </w:rPr>
            </w:pPr>
          </w:p>
        </w:tc>
      </w:tr>
      <w:tr w:rsidR="0097463F" w14:paraId="58D57225" w14:textId="77777777" w:rsidTr="000E308F">
        <w:tc>
          <w:tcPr>
            <w:tcW w:w="10740" w:type="dxa"/>
            <w:gridSpan w:val="3"/>
          </w:tcPr>
          <w:p w14:paraId="552DCB19" w14:textId="2D77A002" w:rsidR="0097463F" w:rsidRDefault="0097463F" w:rsidP="00764845">
            <w:pPr>
              <w:pStyle w:val="TACtabletext"/>
              <w:rPr>
                <w:b/>
                <w:sz w:val="20"/>
              </w:rPr>
            </w:pPr>
            <w:r w:rsidRPr="0088161F">
              <w:rPr>
                <w:b/>
                <w:i/>
                <w:sz w:val="20"/>
              </w:rPr>
              <w:t>Equipment</w:t>
            </w:r>
          </w:p>
        </w:tc>
      </w:tr>
      <w:tr w:rsidR="00EC19A8" w14:paraId="20477D85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0F88DD25" w14:textId="77777777" w:rsidR="00EC19A8" w:rsidRPr="00511588" w:rsidRDefault="00EC19A8" w:rsidP="00764845">
            <w:pPr>
              <w:pStyle w:val="TACtabletext"/>
              <w:rPr>
                <w:i/>
                <w:szCs w:val="18"/>
              </w:rPr>
            </w:pPr>
            <w:r w:rsidRPr="00511588">
              <w:rPr>
                <w:i/>
                <w:szCs w:val="18"/>
              </w:rPr>
              <w:t>E</w:t>
            </w:r>
            <w:r w:rsidR="00764845" w:rsidRPr="00511588">
              <w:rPr>
                <w:i/>
                <w:szCs w:val="18"/>
              </w:rPr>
              <w:t>.</w:t>
            </w:r>
            <w:r w:rsidRPr="00511588">
              <w:rPr>
                <w:i/>
                <w:szCs w:val="18"/>
              </w:rPr>
              <w:t xml:space="preserve">g. Teleconference line </w:t>
            </w:r>
          </w:p>
        </w:tc>
        <w:tc>
          <w:tcPr>
            <w:tcW w:w="4892" w:type="dxa"/>
          </w:tcPr>
          <w:p w14:paraId="109896E8" w14:textId="77777777" w:rsidR="00EC19A8" w:rsidRPr="00A960BA" w:rsidRDefault="00EC19A8" w:rsidP="00764845">
            <w:pPr>
              <w:pStyle w:val="TACtabletext"/>
              <w:rPr>
                <w:i/>
                <w:szCs w:val="18"/>
              </w:rPr>
            </w:pPr>
            <w:r w:rsidRPr="00A960BA">
              <w:rPr>
                <w:i/>
                <w:szCs w:val="18"/>
              </w:rPr>
              <w:t xml:space="preserve">A teleconference line will be required to conduct interviews with participants </w:t>
            </w:r>
          </w:p>
        </w:tc>
        <w:tc>
          <w:tcPr>
            <w:tcW w:w="1629" w:type="dxa"/>
          </w:tcPr>
          <w:p w14:paraId="48E1FA2D" w14:textId="77777777" w:rsidR="00EC19A8" w:rsidRPr="00511588" w:rsidRDefault="00EC19A8" w:rsidP="00764845">
            <w:pPr>
              <w:pStyle w:val="TACtabletext"/>
              <w:rPr>
                <w:szCs w:val="18"/>
              </w:rPr>
            </w:pPr>
            <w:r w:rsidRPr="00511588">
              <w:rPr>
                <w:szCs w:val="18"/>
              </w:rPr>
              <w:t>$500</w:t>
            </w:r>
          </w:p>
        </w:tc>
      </w:tr>
      <w:tr w:rsidR="00A719A5" w14:paraId="42773CF5" w14:textId="77777777" w:rsidTr="00511588">
        <w:tc>
          <w:tcPr>
            <w:tcW w:w="4219" w:type="dxa"/>
          </w:tcPr>
          <w:p w14:paraId="71A723BE" w14:textId="77777777" w:rsidR="00A719A5" w:rsidRDefault="00A719A5" w:rsidP="00764845">
            <w:pPr>
              <w:pStyle w:val="TACtabletext"/>
              <w:rPr>
                <w:i/>
                <w:color w:val="FF0000"/>
                <w:sz w:val="20"/>
              </w:rPr>
            </w:pPr>
          </w:p>
        </w:tc>
        <w:tc>
          <w:tcPr>
            <w:tcW w:w="4892" w:type="dxa"/>
          </w:tcPr>
          <w:p w14:paraId="3413145A" w14:textId="77777777" w:rsidR="00A719A5" w:rsidRPr="0088161F" w:rsidRDefault="00A719A5" w:rsidP="00764845">
            <w:pPr>
              <w:pStyle w:val="TACtabletext"/>
              <w:rPr>
                <w:color w:val="FF0000"/>
                <w:sz w:val="20"/>
              </w:rPr>
            </w:pPr>
          </w:p>
        </w:tc>
        <w:tc>
          <w:tcPr>
            <w:tcW w:w="1629" w:type="dxa"/>
          </w:tcPr>
          <w:p w14:paraId="5B00A2ED" w14:textId="77777777" w:rsidR="00A719A5" w:rsidRPr="0088161F" w:rsidRDefault="00A719A5" w:rsidP="00764845">
            <w:pPr>
              <w:pStyle w:val="TACtabletext"/>
              <w:rPr>
                <w:color w:val="FF0000"/>
                <w:sz w:val="20"/>
              </w:rPr>
            </w:pPr>
          </w:p>
        </w:tc>
      </w:tr>
      <w:tr w:rsidR="00EC19A8" w14:paraId="0D42E75D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736A5B31" w14:textId="77777777" w:rsidR="00EC19A8" w:rsidRDefault="00EC19A8" w:rsidP="00764845">
            <w:pPr>
              <w:pStyle w:val="TACtabletext"/>
              <w:rPr>
                <w:i/>
                <w:color w:val="FF0000"/>
                <w:sz w:val="20"/>
              </w:rPr>
            </w:pPr>
          </w:p>
        </w:tc>
        <w:tc>
          <w:tcPr>
            <w:tcW w:w="4892" w:type="dxa"/>
          </w:tcPr>
          <w:p w14:paraId="52395EFC" w14:textId="77777777" w:rsidR="00EC19A8" w:rsidRPr="0088161F" w:rsidRDefault="00EC19A8" w:rsidP="00764845">
            <w:pPr>
              <w:pStyle w:val="TACtabletext"/>
              <w:rPr>
                <w:color w:val="FF0000"/>
                <w:sz w:val="20"/>
              </w:rPr>
            </w:pPr>
          </w:p>
        </w:tc>
        <w:tc>
          <w:tcPr>
            <w:tcW w:w="1629" w:type="dxa"/>
          </w:tcPr>
          <w:p w14:paraId="7DFDD0DF" w14:textId="77777777" w:rsidR="00EC19A8" w:rsidRPr="0088161F" w:rsidRDefault="00EC19A8" w:rsidP="00764845">
            <w:pPr>
              <w:pStyle w:val="TACtabletext"/>
              <w:rPr>
                <w:color w:val="FF0000"/>
                <w:sz w:val="20"/>
              </w:rPr>
            </w:pPr>
          </w:p>
        </w:tc>
      </w:tr>
      <w:tr w:rsidR="0097463F" w14:paraId="3B903739" w14:textId="77777777" w:rsidTr="0080229E">
        <w:tc>
          <w:tcPr>
            <w:tcW w:w="10740" w:type="dxa"/>
            <w:gridSpan w:val="3"/>
          </w:tcPr>
          <w:p w14:paraId="01A1E9BA" w14:textId="45906C6F" w:rsidR="0097463F" w:rsidRDefault="0097463F" w:rsidP="00764845">
            <w:pPr>
              <w:pStyle w:val="TACtabletext"/>
              <w:rPr>
                <w:b/>
                <w:sz w:val="20"/>
              </w:rPr>
            </w:pPr>
            <w:r w:rsidRPr="0088161F">
              <w:rPr>
                <w:b/>
                <w:i/>
                <w:sz w:val="20"/>
              </w:rPr>
              <w:t xml:space="preserve">Travel </w:t>
            </w:r>
          </w:p>
        </w:tc>
      </w:tr>
      <w:tr w:rsidR="00764845" w14:paraId="0E4AECB6" w14:textId="77777777" w:rsidTr="00764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26A35775" w14:textId="77777777" w:rsidR="00EC19A8" w:rsidRPr="00764845" w:rsidRDefault="00EC19A8" w:rsidP="00764845">
            <w:pPr>
              <w:pStyle w:val="TACtabletext"/>
              <w:rPr>
                <w:i/>
                <w:szCs w:val="18"/>
              </w:rPr>
            </w:pPr>
            <w:r w:rsidRPr="00511588">
              <w:rPr>
                <w:i/>
                <w:szCs w:val="18"/>
              </w:rPr>
              <w:lastRenderedPageBreak/>
              <w:t>E</w:t>
            </w:r>
            <w:r w:rsidR="00764845" w:rsidRPr="00511588">
              <w:rPr>
                <w:i/>
                <w:szCs w:val="18"/>
              </w:rPr>
              <w:t>.</w:t>
            </w:r>
            <w:r w:rsidRPr="00511588">
              <w:rPr>
                <w:i/>
                <w:szCs w:val="18"/>
              </w:rPr>
              <w:t xml:space="preserve">g. Travel for Project Manager </w:t>
            </w:r>
          </w:p>
        </w:tc>
        <w:tc>
          <w:tcPr>
            <w:tcW w:w="4892" w:type="dxa"/>
          </w:tcPr>
          <w:p w14:paraId="635EE8F6" w14:textId="77777777" w:rsidR="00EC19A8" w:rsidRPr="00A960BA" w:rsidRDefault="00EC19A8" w:rsidP="00764845">
            <w:pPr>
              <w:pStyle w:val="TACtabletext"/>
              <w:rPr>
                <w:i/>
                <w:szCs w:val="18"/>
              </w:rPr>
            </w:pPr>
            <w:r w:rsidRPr="00A960BA">
              <w:rPr>
                <w:i/>
                <w:szCs w:val="18"/>
              </w:rPr>
              <w:t>Travel for data collection for Project Manager. 10 trips x $500/trip (flight/train costs + hotel cost @$150/night)</w:t>
            </w:r>
          </w:p>
        </w:tc>
        <w:tc>
          <w:tcPr>
            <w:tcW w:w="1629" w:type="dxa"/>
          </w:tcPr>
          <w:p w14:paraId="4B1C0DD1" w14:textId="77777777" w:rsidR="00EC19A8" w:rsidRPr="00764845" w:rsidRDefault="00EC19A8" w:rsidP="00764845">
            <w:pPr>
              <w:pStyle w:val="TACtabletext"/>
              <w:rPr>
                <w:szCs w:val="18"/>
              </w:rPr>
            </w:pPr>
            <w:r w:rsidRPr="00511588">
              <w:rPr>
                <w:szCs w:val="18"/>
              </w:rPr>
              <w:t>$1000</w:t>
            </w:r>
          </w:p>
        </w:tc>
      </w:tr>
      <w:tr w:rsidR="00EC19A8" w14:paraId="069FFBB4" w14:textId="77777777" w:rsidTr="00511588">
        <w:tc>
          <w:tcPr>
            <w:tcW w:w="4219" w:type="dxa"/>
          </w:tcPr>
          <w:p w14:paraId="6B67B72A" w14:textId="77777777" w:rsidR="00EC19A8" w:rsidRDefault="00EC19A8" w:rsidP="00764845">
            <w:pPr>
              <w:pStyle w:val="TACtabletext"/>
              <w:rPr>
                <w:i/>
                <w:color w:val="FF0000"/>
                <w:sz w:val="20"/>
              </w:rPr>
            </w:pPr>
          </w:p>
        </w:tc>
        <w:tc>
          <w:tcPr>
            <w:tcW w:w="4892" w:type="dxa"/>
          </w:tcPr>
          <w:p w14:paraId="04EAB72E" w14:textId="77777777" w:rsidR="00EC19A8" w:rsidRPr="0088161F" w:rsidRDefault="00EC19A8" w:rsidP="00764845">
            <w:pPr>
              <w:pStyle w:val="TACtabletext"/>
              <w:rPr>
                <w:color w:val="FF0000"/>
                <w:sz w:val="20"/>
              </w:rPr>
            </w:pPr>
          </w:p>
        </w:tc>
        <w:tc>
          <w:tcPr>
            <w:tcW w:w="1629" w:type="dxa"/>
          </w:tcPr>
          <w:p w14:paraId="3B8208FF" w14:textId="77777777" w:rsidR="00EC19A8" w:rsidRPr="0088161F" w:rsidRDefault="00EC19A8" w:rsidP="00764845">
            <w:pPr>
              <w:pStyle w:val="TACtabletext"/>
              <w:rPr>
                <w:color w:val="FF0000"/>
                <w:sz w:val="20"/>
              </w:rPr>
            </w:pPr>
          </w:p>
        </w:tc>
      </w:tr>
      <w:tr w:rsidR="0097463F" w14:paraId="3F2B6D3E" w14:textId="77777777" w:rsidTr="004D0F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740" w:type="dxa"/>
            <w:gridSpan w:val="3"/>
          </w:tcPr>
          <w:p w14:paraId="03CBDEB5" w14:textId="6FFABFA5" w:rsidR="0097463F" w:rsidRDefault="0097463F" w:rsidP="00764845">
            <w:pPr>
              <w:pStyle w:val="TACtabletext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 xml:space="preserve">Other </w:t>
            </w:r>
          </w:p>
        </w:tc>
      </w:tr>
      <w:tr w:rsidR="00DA4FA3" w14:paraId="68DDDC0E" w14:textId="77777777" w:rsidTr="00511588">
        <w:tc>
          <w:tcPr>
            <w:tcW w:w="4219" w:type="dxa"/>
          </w:tcPr>
          <w:p w14:paraId="000AB2CD" w14:textId="77777777" w:rsidR="008A3F8E" w:rsidRDefault="000152BD" w:rsidP="008A3F8E">
            <w:pPr>
              <w:pStyle w:val="TACtabletext"/>
              <w:rPr>
                <w:i/>
                <w:szCs w:val="18"/>
              </w:rPr>
            </w:pPr>
            <w:r w:rsidRPr="000152BD">
              <w:rPr>
                <w:i/>
                <w:szCs w:val="18"/>
              </w:rPr>
              <w:t>E.g. Maximum overhead rate</w:t>
            </w:r>
            <w:r w:rsidR="004C5229">
              <w:rPr>
                <w:i/>
                <w:szCs w:val="18"/>
              </w:rPr>
              <w:t xml:space="preserve"> </w:t>
            </w:r>
            <w:r w:rsidR="008A3F8E">
              <w:rPr>
                <w:i/>
                <w:szCs w:val="18"/>
              </w:rPr>
              <w:t>{insert %}</w:t>
            </w:r>
          </w:p>
          <w:p w14:paraId="357A1CB1" w14:textId="77777777" w:rsidR="000152BD" w:rsidRDefault="004C5229" w:rsidP="008A3F8E">
            <w:pPr>
              <w:pStyle w:val="TACtabletext"/>
              <w:rPr>
                <w:b/>
                <w:i/>
                <w:sz w:val="20"/>
              </w:rPr>
            </w:pPr>
            <w:r>
              <w:rPr>
                <w:i/>
                <w:szCs w:val="18"/>
              </w:rPr>
              <w:t>{Insert %</w:t>
            </w:r>
            <w:r w:rsidR="008A3F8E">
              <w:rPr>
                <w:i/>
                <w:szCs w:val="18"/>
              </w:rPr>
              <w:t xml:space="preserve"> for this specific project </w:t>
            </w:r>
            <w:r>
              <w:rPr>
                <w:i/>
                <w:szCs w:val="18"/>
              </w:rPr>
              <w:t>}</w:t>
            </w:r>
          </w:p>
        </w:tc>
        <w:tc>
          <w:tcPr>
            <w:tcW w:w="4892" w:type="dxa"/>
          </w:tcPr>
          <w:p w14:paraId="28AB9150" w14:textId="77777777" w:rsidR="00DA4FA3" w:rsidRPr="000152BD" w:rsidRDefault="008A3F8E" w:rsidP="008A3F8E">
            <w:pPr>
              <w:pStyle w:val="TACtabletext"/>
              <w:rPr>
                <w:i/>
                <w:szCs w:val="18"/>
              </w:rPr>
            </w:pPr>
            <w:r>
              <w:rPr>
                <w:i/>
                <w:szCs w:val="18"/>
              </w:rPr>
              <w:t>E</w:t>
            </w:r>
            <w:r w:rsidR="004C5229">
              <w:rPr>
                <w:i/>
                <w:szCs w:val="18"/>
              </w:rPr>
              <w:t>xpenses related to</w:t>
            </w:r>
            <w:r>
              <w:rPr>
                <w:i/>
                <w:szCs w:val="18"/>
              </w:rPr>
              <w:t xml:space="preserve"> the level of</w:t>
            </w:r>
            <w:r w:rsidR="004C5229">
              <w:rPr>
                <w:i/>
                <w:szCs w:val="18"/>
              </w:rPr>
              <w:t xml:space="preserve"> internal administration and use of the facility incurred in the course of carrying out this specific project.  </w:t>
            </w:r>
          </w:p>
        </w:tc>
        <w:tc>
          <w:tcPr>
            <w:tcW w:w="1629" w:type="dxa"/>
          </w:tcPr>
          <w:p w14:paraId="58F27776" w14:textId="77777777" w:rsidR="00DA4FA3" w:rsidRDefault="00DA4FA3" w:rsidP="00764845">
            <w:pPr>
              <w:pStyle w:val="TACtabletext"/>
              <w:rPr>
                <w:b/>
                <w:sz w:val="20"/>
              </w:rPr>
            </w:pPr>
          </w:p>
        </w:tc>
      </w:tr>
      <w:tr w:rsidR="009826FB" w14:paraId="2A705378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224FFE66" w14:textId="77777777" w:rsidR="00DA4FA3" w:rsidRDefault="00DA4FA3" w:rsidP="00764845">
            <w:pPr>
              <w:pStyle w:val="TACtabletext"/>
              <w:rPr>
                <w:b/>
                <w:i/>
                <w:sz w:val="20"/>
              </w:rPr>
            </w:pPr>
          </w:p>
        </w:tc>
        <w:tc>
          <w:tcPr>
            <w:tcW w:w="4892" w:type="dxa"/>
          </w:tcPr>
          <w:p w14:paraId="71DF4573" w14:textId="77777777" w:rsidR="00DA4FA3" w:rsidRDefault="00DA4FA3" w:rsidP="00764845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1D784809" w14:textId="77777777" w:rsidR="00DA4FA3" w:rsidRDefault="00DA4FA3" w:rsidP="00764845">
            <w:pPr>
              <w:pStyle w:val="TACtabletext"/>
              <w:rPr>
                <w:b/>
                <w:sz w:val="20"/>
              </w:rPr>
            </w:pPr>
          </w:p>
        </w:tc>
      </w:tr>
      <w:tr w:rsidR="00EC19A8" w14:paraId="682124EB" w14:textId="77777777" w:rsidTr="00511588">
        <w:tc>
          <w:tcPr>
            <w:tcW w:w="4219" w:type="dxa"/>
          </w:tcPr>
          <w:p w14:paraId="323EE009" w14:textId="49B5BFE9" w:rsidR="00EC19A8" w:rsidRDefault="00EC19A8" w:rsidP="0097463F">
            <w:pPr>
              <w:pStyle w:val="TACtabletex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Total</w:t>
            </w:r>
            <w:r w:rsidR="00DA4FA3">
              <w:rPr>
                <w:b/>
                <w:i/>
                <w:sz w:val="20"/>
              </w:rPr>
              <w:t xml:space="preserve"> </w:t>
            </w:r>
            <w:r w:rsidR="00DA4FA3" w:rsidRPr="0097463F">
              <w:rPr>
                <w:b/>
                <w:i/>
                <w:szCs w:val="18"/>
              </w:rPr>
              <w:t>(excluding maximum overhead rate)</w:t>
            </w:r>
          </w:p>
        </w:tc>
        <w:tc>
          <w:tcPr>
            <w:tcW w:w="4892" w:type="dxa"/>
          </w:tcPr>
          <w:p w14:paraId="31259103" w14:textId="77777777" w:rsidR="00EC19A8" w:rsidRDefault="00EC19A8" w:rsidP="00764845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0938EE78" w14:textId="77777777" w:rsidR="00EC19A8" w:rsidRDefault="00EC19A8" w:rsidP="00764845">
            <w:pPr>
              <w:pStyle w:val="TACtabletext"/>
              <w:rPr>
                <w:b/>
                <w:sz w:val="20"/>
              </w:rPr>
            </w:pPr>
          </w:p>
        </w:tc>
      </w:tr>
      <w:tr w:rsidR="009826FB" w14:paraId="474C21A8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5A923578" w14:textId="77777777" w:rsidR="00DA4FA3" w:rsidRDefault="00DA4FA3" w:rsidP="00DA4FA3">
            <w:pPr>
              <w:pStyle w:val="TACtabletex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Total </w:t>
            </w:r>
            <w:r w:rsidRPr="0097463F">
              <w:rPr>
                <w:b/>
                <w:i/>
                <w:szCs w:val="18"/>
              </w:rPr>
              <w:t>(including maximum overhead rate)</w:t>
            </w:r>
          </w:p>
        </w:tc>
        <w:tc>
          <w:tcPr>
            <w:tcW w:w="4892" w:type="dxa"/>
          </w:tcPr>
          <w:p w14:paraId="361A1E3A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2306648C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</w:tr>
      <w:tr w:rsidR="00DA4FA3" w14:paraId="42B27926" w14:textId="77777777" w:rsidTr="00511588">
        <w:tc>
          <w:tcPr>
            <w:tcW w:w="4219" w:type="dxa"/>
          </w:tcPr>
          <w:p w14:paraId="4EB3F8DB" w14:textId="755F96C0" w:rsidR="00DA4FA3" w:rsidRDefault="00DA4FA3" w:rsidP="00DA4FA3">
            <w:pPr>
              <w:pStyle w:val="TACtabletext"/>
              <w:rPr>
                <w:b/>
                <w:i/>
                <w:sz w:val="20"/>
              </w:rPr>
            </w:pPr>
          </w:p>
        </w:tc>
        <w:tc>
          <w:tcPr>
            <w:tcW w:w="4892" w:type="dxa"/>
          </w:tcPr>
          <w:p w14:paraId="695EC6B1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73F96C09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</w:tr>
      <w:tr w:rsidR="009826FB" w14:paraId="6BB25434" w14:textId="77777777" w:rsidTr="005115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9" w:type="dxa"/>
          </w:tcPr>
          <w:p w14:paraId="53DE8597" w14:textId="77777777" w:rsidR="00DA4FA3" w:rsidRDefault="00DA4FA3" w:rsidP="00DA4FA3">
            <w:pPr>
              <w:pStyle w:val="TACtabletex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Optional activities </w:t>
            </w:r>
          </w:p>
        </w:tc>
        <w:tc>
          <w:tcPr>
            <w:tcW w:w="4892" w:type="dxa"/>
          </w:tcPr>
          <w:p w14:paraId="1AB7C315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16C3AC36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</w:tr>
      <w:tr w:rsidR="00DA4FA3" w14:paraId="6CB4A4C1" w14:textId="77777777" w:rsidTr="00511588">
        <w:tc>
          <w:tcPr>
            <w:tcW w:w="4219" w:type="dxa"/>
          </w:tcPr>
          <w:p w14:paraId="33553EC2" w14:textId="77777777" w:rsidR="00DA4FA3" w:rsidRPr="00DA4FA3" w:rsidRDefault="00DA4FA3" w:rsidP="00DA4FA3">
            <w:pPr>
              <w:pStyle w:val="TACtabletext"/>
              <w:rPr>
                <w:i/>
                <w:szCs w:val="18"/>
              </w:rPr>
            </w:pPr>
            <w:r w:rsidRPr="00DA4FA3">
              <w:rPr>
                <w:i/>
                <w:szCs w:val="18"/>
              </w:rPr>
              <w:t>E.g. Social media analysis as part of a scan</w:t>
            </w:r>
          </w:p>
        </w:tc>
        <w:tc>
          <w:tcPr>
            <w:tcW w:w="4892" w:type="dxa"/>
          </w:tcPr>
          <w:p w14:paraId="685579A8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  <w:tc>
          <w:tcPr>
            <w:tcW w:w="1629" w:type="dxa"/>
          </w:tcPr>
          <w:p w14:paraId="3229126D" w14:textId="77777777" w:rsidR="00DA4FA3" w:rsidRDefault="00DA4FA3" w:rsidP="00DA4FA3">
            <w:pPr>
              <w:pStyle w:val="TACtabletext"/>
              <w:rPr>
                <w:b/>
                <w:sz w:val="20"/>
              </w:rPr>
            </w:pPr>
          </w:p>
        </w:tc>
      </w:tr>
    </w:tbl>
    <w:p w14:paraId="28805179" w14:textId="77777777" w:rsidR="00FB74B0" w:rsidRDefault="00FB74B0" w:rsidP="00576C29"/>
    <w:tbl>
      <w:tblPr>
        <w:tblStyle w:val="TACtablestyle1"/>
        <w:tblpPr w:leftFromText="180" w:rightFromText="180" w:vertAnchor="text" w:horzAnchor="margin" w:tblpY="148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074"/>
        <w:gridCol w:w="2334"/>
        <w:gridCol w:w="1167"/>
        <w:gridCol w:w="108"/>
        <w:gridCol w:w="3539"/>
      </w:tblGrid>
      <w:tr w:rsidR="002A43EF" w14:paraId="79D7964A" w14:textId="77777777" w:rsidTr="002A4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92" w:type="dxa"/>
            <w:gridSpan w:val="2"/>
            <w:tcBorders>
              <w:top w:val="single" w:sz="4" w:space="0" w:color="7E8185" w:themeColor="background1" w:themeShade="BF"/>
              <w:bottom w:val="single" w:sz="4" w:space="0" w:color="7E8185" w:themeColor="background1" w:themeShade="BF"/>
            </w:tcBorders>
            <w:shd w:val="clear" w:color="auto" w:fill="008FDB" w:themeFill="accent1"/>
          </w:tcPr>
          <w:p w14:paraId="5DC26533" w14:textId="77777777" w:rsidR="002A43EF" w:rsidRPr="00833E77" w:rsidRDefault="002A43EF" w:rsidP="009826FB">
            <w:pPr>
              <w:pStyle w:val="TACtabletext"/>
              <w:rPr>
                <w:b/>
                <w:i/>
                <w:sz w:val="16"/>
                <w:szCs w:val="16"/>
              </w:rPr>
            </w:pPr>
            <w:r>
              <w:rPr>
                <w:b/>
                <w:color w:val="FFFFFF" w:themeColor="accent6"/>
                <w:sz w:val="20"/>
              </w:rPr>
              <w:t>SERVICE PROVIDER APPROVAL</w:t>
            </w:r>
            <w:r w:rsidRPr="00CA4217">
              <w:rPr>
                <w:color w:val="FFFFFF" w:themeColor="accent6"/>
              </w:rPr>
              <w:t xml:space="preserve">    </w:t>
            </w:r>
          </w:p>
        </w:tc>
        <w:tc>
          <w:tcPr>
            <w:tcW w:w="7148" w:type="dxa"/>
            <w:gridSpan w:val="4"/>
            <w:tcBorders>
              <w:top w:val="single" w:sz="4" w:space="0" w:color="7E8185" w:themeColor="background1" w:themeShade="BF"/>
              <w:bottom w:val="single" w:sz="4" w:space="0" w:color="7E8185" w:themeColor="background1" w:themeShade="BF"/>
            </w:tcBorders>
            <w:shd w:val="clear" w:color="auto" w:fill="008FDB" w:themeFill="accent1"/>
          </w:tcPr>
          <w:p w14:paraId="05B131FE" w14:textId="77777777" w:rsidR="002A43EF" w:rsidRPr="00FF743B" w:rsidRDefault="002A43EF" w:rsidP="009826FB">
            <w:pPr>
              <w:pStyle w:val="TACtablecolheadWhite"/>
              <w:rPr>
                <w:rFonts w:cs="Arial"/>
              </w:rPr>
            </w:pPr>
            <w:r w:rsidRPr="00985BF6">
              <w:rPr>
                <w:rFonts w:eastAsiaTheme="minorBidi" w:cs="Arial"/>
                <w:caps w:val="0"/>
                <w:color w:val="FFFFFF" w:themeColor="accent6"/>
              </w:rPr>
              <w:t xml:space="preserve">I have reviewed this document and approve submission to the TAC </w:t>
            </w:r>
          </w:p>
        </w:tc>
      </w:tr>
      <w:tr w:rsidR="002A43EF" w:rsidRPr="00DA4448" w14:paraId="458D8F88" w14:textId="77777777" w:rsidTr="009826FB">
        <w:tc>
          <w:tcPr>
            <w:tcW w:w="10740" w:type="dxa"/>
            <w:gridSpan w:val="6"/>
          </w:tcPr>
          <w:p w14:paraId="5EAD9DDA" w14:textId="77777777" w:rsidR="002A43EF" w:rsidRPr="002E3932" w:rsidRDefault="002A43EF" w:rsidP="00461C66">
            <w:pPr>
              <w:spacing w:before="120" w:after="60" w:line="280" w:lineRule="atLeast"/>
              <w:ind w:right="-3759"/>
              <w:rPr>
                <w:rFonts w:cs="Arial"/>
                <w:sz w:val="20"/>
                <w:szCs w:val="20"/>
              </w:rPr>
            </w:pPr>
            <w:r w:rsidRPr="002E3932">
              <w:rPr>
                <w:rFonts w:cs="Arial"/>
                <w:b/>
                <w:sz w:val="20"/>
                <w:szCs w:val="20"/>
              </w:rPr>
              <w:t xml:space="preserve">Role: </w:t>
            </w:r>
            <w:r w:rsidR="00112C00" w:rsidRPr="00112C00">
              <w:rPr>
                <w:rFonts w:cs="Arial"/>
                <w:sz w:val="20"/>
                <w:szCs w:val="20"/>
              </w:rPr>
              <w:t>Lead Investigator</w:t>
            </w:r>
          </w:p>
        </w:tc>
      </w:tr>
      <w:tr w:rsidR="002A43EF" w:rsidRPr="00DA4448" w14:paraId="30D24977" w14:textId="77777777" w:rsidTr="0098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62C83E5A" w14:textId="77777777" w:rsidR="002A43EF" w:rsidRPr="00DA4448" w:rsidRDefault="002A43EF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3408" w:type="dxa"/>
            <w:gridSpan w:val="2"/>
          </w:tcPr>
          <w:p w14:paraId="370CFCC1" w14:textId="77777777" w:rsidR="002A43EF" w:rsidRPr="00112C00" w:rsidRDefault="002A43EF" w:rsidP="00461C66">
            <w:pPr>
              <w:spacing w:before="120" w:after="60" w:line="280" w:lineRule="atLeast"/>
              <w:ind w:left="-108" w:right="-3759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14:paraId="08494DD6" w14:textId="77777777" w:rsidR="002A43EF" w:rsidRPr="002E3932" w:rsidRDefault="002A43EF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>Title:</w:t>
            </w:r>
            <w:r w:rsidR="00112C00">
              <w:rPr>
                <w:rFonts w:eastAsiaTheme="majorEastAs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47" w:type="dxa"/>
            <w:gridSpan w:val="2"/>
          </w:tcPr>
          <w:p w14:paraId="7F3BB66C" w14:textId="77777777" w:rsidR="002A43EF" w:rsidRPr="00112C00" w:rsidRDefault="002A43EF" w:rsidP="00461C66">
            <w:pPr>
              <w:spacing w:before="120" w:after="60" w:line="280" w:lineRule="atLeast"/>
              <w:ind w:left="137" w:right="-3759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2A43EF" w:rsidRPr="00833E77" w14:paraId="2321BA64" w14:textId="77777777" w:rsidTr="009826FB">
        <w:tc>
          <w:tcPr>
            <w:tcW w:w="2518" w:type="dxa"/>
          </w:tcPr>
          <w:p w14:paraId="0E593A5E" w14:textId="77777777" w:rsidR="002A43EF" w:rsidRPr="006A7161" w:rsidRDefault="00112C00" w:rsidP="00461C66">
            <w:pPr>
              <w:spacing w:before="120" w:after="6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eastAsiaTheme="majorEastAsia" w:cs="Arial"/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8" w:type="dxa"/>
            <w:gridSpan w:val="2"/>
          </w:tcPr>
          <w:p w14:paraId="1020DD5A" w14:textId="77777777" w:rsidR="002A43EF" w:rsidRPr="002E3932" w:rsidRDefault="002A43EF" w:rsidP="00461C66">
            <w:pPr>
              <w:spacing w:before="120" w:after="60" w:line="28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57D877D2" w14:textId="77777777" w:rsidR="002A43EF" w:rsidRPr="002E3932" w:rsidRDefault="002A43EF" w:rsidP="00461C66">
            <w:pPr>
              <w:spacing w:before="120" w:after="60" w:line="28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>Email:</w:t>
            </w:r>
          </w:p>
        </w:tc>
        <w:tc>
          <w:tcPr>
            <w:tcW w:w="3539" w:type="dxa"/>
          </w:tcPr>
          <w:p w14:paraId="2679A0FC" w14:textId="77777777" w:rsidR="002A43EF" w:rsidRPr="002E3932" w:rsidRDefault="002A43EF" w:rsidP="00461C66">
            <w:pPr>
              <w:spacing w:before="120" w:after="6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2A43EF" w:rsidRPr="00833E77" w14:paraId="36FC8966" w14:textId="77777777" w:rsidTr="009826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5FF855CF" w14:textId="77777777" w:rsidR="002A43EF" w:rsidRPr="006A7161" w:rsidRDefault="002A43EF" w:rsidP="00A50721">
            <w:pPr>
              <w:spacing w:before="120" w:after="120" w:line="32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  <w:r w:rsidRPr="006A7161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3408" w:type="dxa"/>
            <w:gridSpan w:val="2"/>
          </w:tcPr>
          <w:p w14:paraId="5500CAFA" w14:textId="77777777" w:rsidR="002A43EF" w:rsidRPr="002E3932" w:rsidRDefault="002A43EF" w:rsidP="00A50721">
            <w:pPr>
              <w:spacing w:before="120" w:after="120" w:line="32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1A77BE6D" w14:textId="77777777" w:rsidR="002A43EF" w:rsidRPr="002E3932" w:rsidRDefault="002A43EF" w:rsidP="00A50721">
            <w:pPr>
              <w:spacing w:before="120" w:after="120" w:line="32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 xml:space="preserve">Signature: </w:t>
            </w:r>
          </w:p>
        </w:tc>
        <w:tc>
          <w:tcPr>
            <w:tcW w:w="3539" w:type="dxa"/>
          </w:tcPr>
          <w:p w14:paraId="7ED11AC2" w14:textId="77777777" w:rsidR="002A43EF" w:rsidRPr="002E3932" w:rsidRDefault="002A43EF" w:rsidP="00A50721">
            <w:pPr>
              <w:spacing w:before="120" w:after="120" w:line="32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2A43EF" w14:paraId="7738FE57" w14:textId="77777777" w:rsidTr="009826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740" w:type="dxa"/>
            <w:gridSpan w:val="6"/>
            <w:tcBorders>
              <w:left w:val="single" w:sz="4" w:space="0" w:color="7E8185" w:themeColor="background1" w:themeShade="BF"/>
              <w:right w:val="single" w:sz="4" w:space="0" w:color="7E8185" w:themeColor="background1" w:themeShade="BF"/>
            </w:tcBorders>
          </w:tcPr>
          <w:p w14:paraId="112FF0E3" w14:textId="77777777" w:rsidR="002A43EF" w:rsidRPr="002E3932" w:rsidRDefault="002A43EF" w:rsidP="00461C66">
            <w:pPr>
              <w:spacing w:before="120" w:after="60" w:line="280" w:lineRule="atLeast"/>
              <w:ind w:right="-37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Role: </w:t>
            </w:r>
          </w:p>
        </w:tc>
      </w:tr>
      <w:tr w:rsidR="002A43EF" w:rsidRPr="00DA4448" w14:paraId="70EA3759" w14:textId="77777777" w:rsidTr="009826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tcBorders>
              <w:left w:val="single" w:sz="4" w:space="0" w:color="7E8185" w:themeColor="background1" w:themeShade="BF"/>
            </w:tcBorders>
          </w:tcPr>
          <w:p w14:paraId="6082538D" w14:textId="77777777" w:rsidR="002A43EF" w:rsidRPr="00DA4448" w:rsidRDefault="002A43EF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3408" w:type="dxa"/>
            <w:gridSpan w:val="2"/>
          </w:tcPr>
          <w:p w14:paraId="02CC437C" w14:textId="77777777" w:rsidR="002A43EF" w:rsidRPr="002E3932" w:rsidRDefault="002A43EF" w:rsidP="00461C66">
            <w:pPr>
              <w:spacing w:before="120" w:after="60" w:line="280" w:lineRule="atLeast"/>
              <w:ind w:left="-108" w:right="-3759"/>
              <w:rPr>
                <w:rFonts w:eastAsiaTheme="majorEastAsia" w:cs="Arial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14:paraId="714597CD" w14:textId="77777777" w:rsidR="002A43EF" w:rsidRPr="002E3932" w:rsidRDefault="002A43EF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>Title:</w:t>
            </w:r>
          </w:p>
        </w:tc>
        <w:tc>
          <w:tcPr>
            <w:tcW w:w="3647" w:type="dxa"/>
            <w:gridSpan w:val="2"/>
            <w:tcBorders>
              <w:right w:val="single" w:sz="4" w:space="0" w:color="7E8185" w:themeColor="background1" w:themeShade="BF"/>
            </w:tcBorders>
          </w:tcPr>
          <w:p w14:paraId="15DD96AD" w14:textId="77777777" w:rsidR="002A43EF" w:rsidRPr="002E3932" w:rsidRDefault="002A43EF" w:rsidP="00461C66">
            <w:pPr>
              <w:spacing w:before="120" w:after="60" w:line="280" w:lineRule="atLeast"/>
              <w:ind w:left="137" w:right="-3759"/>
              <w:rPr>
                <w:rFonts w:eastAsiaTheme="majorEastAsia" w:cs="Arial"/>
                <w:b/>
                <w:sz w:val="20"/>
                <w:szCs w:val="20"/>
              </w:rPr>
            </w:pPr>
          </w:p>
        </w:tc>
      </w:tr>
      <w:tr w:rsidR="002A43EF" w:rsidRPr="00833E77" w14:paraId="793A0655" w14:textId="77777777" w:rsidTr="009826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518" w:type="dxa"/>
            <w:tcBorders>
              <w:left w:val="single" w:sz="4" w:space="0" w:color="7E8185" w:themeColor="background1" w:themeShade="BF"/>
            </w:tcBorders>
          </w:tcPr>
          <w:p w14:paraId="645A3CA1" w14:textId="77777777" w:rsidR="002A43EF" w:rsidRPr="006A7161" w:rsidRDefault="002A43EF" w:rsidP="00461C66">
            <w:pPr>
              <w:spacing w:before="120" w:after="6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Phone</w:t>
            </w:r>
            <w:r w:rsidRPr="006A7161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3408" w:type="dxa"/>
            <w:gridSpan w:val="2"/>
          </w:tcPr>
          <w:p w14:paraId="74D4CA85" w14:textId="77777777" w:rsidR="002A43EF" w:rsidRPr="002E3932" w:rsidRDefault="002A43EF" w:rsidP="00461C66">
            <w:pPr>
              <w:spacing w:before="120" w:after="60" w:line="28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226A4EF3" w14:textId="77777777" w:rsidR="002A43EF" w:rsidRPr="002E3932" w:rsidRDefault="002A43EF" w:rsidP="00461C66">
            <w:pPr>
              <w:spacing w:before="120" w:after="60" w:line="28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>Email:</w:t>
            </w:r>
          </w:p>
        </w:tc>
        <w:tc>
          <w:tcPr>
            <w:tcW w:w="3539" w:type="dxa"/>
            <w:tcBorders>
              <w:right w:val="single" w:sz="4" w:space="0" w:color="7E8185" w:themeColor="background1" w:themeShade="BF"/>
            </w:tcBorders>
          </w:tcPr>
          <w:p w14:paraId="636372DA" w14:textId="77777777" w:rsidR="002A43EF" w:rsidRPr="002E3932" w:rsidRDefault="002A43EF" w:rsidP="00461C66">
            <w:pPr>
              <w:spacing w:before="120" w:after="6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2A43EF" w:rsidRPr="00833E77" w14:paraId="5C2E7471" w14:textId="77777777" w:rsidTr="009826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tcBorders>
              <w:left w:val="single" w:sz="4" w:space="0" w:color="7E8185" w:themeColor="background1" w:themeShade="BF"/>
              <w:bottom w:val="single" w:sz="4" w:space="0" w:color="7E8185" w:themeColor="background1" w:themeShade="BF"/>
            </w:tcBorders>
          </w:tcPr>
          <w:p w14:paraId="4211F5B9" w14:textId="77777777" w:rsidR="002A43EF" w:rsidRPr="006A7161" w:rsidRDefault="002A43EF" w:rsidP="00A50721">
            <w:pPr>
              <w:spacing w:before="120" w:after="120" w:line="32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</w:t>
            </w:r>
            <w:r w:rsidRPr="006A7161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3408" w:type="dxa"/>
            <w:gridSpan w:val="2"/>
            <w:tcBorders>
              <w:bottom w:val="single" w:sz="4" w:space="0" w:color="7E8185" w:themeColor="background1" w:themeShade="BF"/>
            </w:tcBorders>
          </w:tcPr>
          <w:p w14:paraId="460C8403" w14:textId="77777777" w:rsidR="002A43EF" w:rsidRPr="002E3932" w:rsidRDefault="002A43EF" w:rsidP="00A50721">
            <w:pPr>
              <w:spacing w:before="120" w:after="120" w:line="32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7E8185" w:themeColor="background1" w:themeShade="BF"/>
            </w:tcBorders>
          </w:tcPr>
          <w:p w14:paraId="69313DB4" w14:textId="77777777" w:rsidR="002A43EF" w:rsidRPr="002E3932" w:rsidRDefault="002A43EF" w:rsidP="00A50721">
            <w:pPr>
              <w:spacing w:before="120" w:after="120" w:line="32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2E3932">
              <w:rPr>
                <w:rFonts w:eastAsiaTheme="majorEastAsia" w:cs="Arial"/>
                <w:b/>
                <w:sz w:val="20"/>
                <w:szCs w:val="20"/>
              </w:rPr>
              <w:t xml:space="preserve">Signature: </w:t>
            </w:r>
          </w:p>
        </w:tc>
        <w:tc>
          <w:tcPr>
            <w:tcW w:w="3539" w:type="dxa"/>
            <w:tcBorders>
              <w:bottom w:val="single" w:sz="4" w:space="0" w:color="7E8185" w:themeColor="background1" w:themeShade="BF"/>
              <w:right w:val="single" w:sz="4" w:space="0" w:color="7E8185" w:themeColor="background1" w:themeShade="BF"/>
            </w:tcBorders>
          </w:tcPr>
          <w:p w14:paraId="211921B2" w14:textId="77777777" w:rsidR="002A43EF" w:rsidRPr="002E3932" w:rsidRDefault="002A43EF" w:rsidP="00A50721">
            <w:pPr>
              <w:spacing w:before="120" w:after="120" w:line="32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</w:tbl>
    <w:p w14:paraId="7D35F787" w14:textId="77777777" w:rsidR="00084258" w:rsidRDefault="00084258" w:rsidP="00576C29"/>
    <w:p w14:paraId="1A65E623" w14:textId="77777777" w:rsidR="001420B3" w:rsidRPr="00CA4217" w:rsidRDefault="001420B3" w:rsidP="001420B3">
      <w:pPr>
        <w:rPr>
          <w:b/>
        </w:rPr>
      </w:pPr>
      <w:r w:rsidRPr="00CA4217">
        <w:rPr>
          <w:b/>
        </w:rPr>
        <w:t xml:space="preserve">TAC OFFICE USE ONLY </w:t>
      </w:r>
    </w:p>
    <w:tbl>
      <w:tblPr>
        <w:tblStyle w:val="TACtablestyle1"/>
        <w:tblW w:w="10740" w:type="dxa"/>
        <w:tblBorders>
          <w:top w:val="single" w:sz="4" w:space="0" w:color="7E8185" w:themeColor="background1" w:themeShade="BF"/>
          <w:left w:val="single" w:sz="4" w:space="0" w:color="7E8185" w:themeColor="background1" w:themeShade="BF"/>
          <w:bottom w:val="single" w:sz="4" w:space="0" w:color="7E8185" w:themeColor="background1" w:themeShade="BF"/>
          <w:right w:val="single" w:sz="4" w:space="0" w:color="7E8185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3124"/>
        <w:gridCol w:w="1167"/>
        <w:gridCol w:w="108"/>
        <w:gridCol w:w="3539"/>
      </w:tblGrid>
      <w:tr w:rsidR="001420B3" w14:paraId="2761E73D" w14:textId="77777777" w:rsidTr="002A4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  <w:gridSpan w:val="2"/>
            <w:tcBorders>
              <w:top w:val="single" w:sz="4" w:space="0" w:color="7E8185" w:themeColor="background1" w:themeShade="BF"/>
              <w:bottom w:val="single" w:sz="4" w:space="0" w:color="7E8185" w:themeColor="background1" w:themeShade="BF"/>
            </w:tcBorders>
            <w:shd w:val="clear" w:color="auto" w:fill="008FDB" w:themeFill="accent1"/>
          </w:tcPr>
          <w:p w14:paraId="523A9C5D" w14:textId="77777777" w:rsidR="001420B3" w:rsidRPr="00833E77" w:rsidRDefault="001420B3" w:rsidP="001420B3">
            <w:pPr>
              <w:pStyle w:val="TACtabletext"/>
              <w:rPr>
                <w:b/>
                <w:i/>
                <w:sz w:val="16"/>
                <w:szCs w:val="16"/>
              </w:rPr>
            </w:pPr>
            <w:r>
              <w:rPr>
                <w:b/>
                <w:color w:val="FFFFFF" w:themeColor="accent6"/>
                <w:sz w:val="20"/>
              </w:rPr>
              <w:t xml:space="preserve">TAC APPROVAL </w:t>
            </w:r>
          </w:p>
        </w:tc>
        <w:tc>
          <w:tcPr>
            <w:tcW w:w="7938" w:type="dxa"/>
            <w:gridSpan w:val="4"/>
            <w:tcBorders>
              <w:top w:val="single" w:sz="4" w:space="0" w:color="7E8185" w:themeColor="background1" w:themeShade="BF"/>
              <w:bottom w:val="single" w:sz="4" w:space="0" w:color="7E8185" w:themeColor="background1" w:themeShade="BF"/>
            </w:tcBorders>
            <w:shd w:val="clear" w:color="auto" w:fill="008FDB" w:themeFill="accent1"/>
          </w:tcPr>
          <w:p w14:paraId="2D8D78D9" w14:textId="77777777" w:rsidR="001420B3" w:rsidRPr="00985BF6" w:rsidRDefault="00D70B65" w:rsidP="00985BF6">
            <w:pPr>
              <w:pStyle w:val="TACtablecolheadWhite"/>
              <w:rPr>
                <w:rFonts w:cs="Arial"/>
              </w:rPr>
            </w:pPr>
            <w:r w:rsidRPr="00985BF6">
              <w:rPr>
                <w:rFonts w:eastAsiaTheme="minorBidi" w:cs="Arial"/>
                <w:caps w:val="0"/>
                <w:color w:val="FFFFFF" w:themeColor="accent6"/>
              </w:rPr>
              <w:t>I have reviewed this document and a</w:t>
            </w:r>
            <w:r w:rsidR="00985BF6">
              <w:rPr>
                <w:rFonts w:eastAsiaTheme="minorBidi" w:cs="Arial"/>
                <w:caps w:val="0"/>
                <w:color w:val="FFFFFF" w:themeColor="accent6"/>
              </w:rPr>
              <w:t>pprove</w:t>
            </w:r>
            <w:r w:rsidRPr="00985BF6">
              <w:rPr>
                <w:rFonts w:eastAsiaTheme="minorBidi" w:cs="Arial"/>
                <w:caps w:val="0"/>
                <w:color w:val="FFFFFF" w:themeColor="accent6"/>
              </w:rPr>
              <w:t xml:space="preserve"> implementation of the documented research activity </w:t>
            </w:r>
          </w:p>
        </w:tc>
      </w:tr>
      <w:tr w:rsidR="00985BF6" w14:paraId="3E870072" w14:textId="77777777" w:rsidTr="00A32150">
        <w:tc>
          <w:tcPr>
            <w:tcW w:w="10740" w:type="dxa"/>
            <w:gridSpan w:val="6"/>
          </w:tcPr>
          <w:p w14:paraId="71F0D0CB" w14:textId="77777777" w:rsidR="00985BF6" w:rsidRPr="00112C00" w:rsidRDefault="00985BF6" w:rsidP="00461C66">
            <w:pPr>
              <w:spacing w:before="120" w:after="60" w:line="280" w:lineRule="atLeast"/>
              <w:ind w:right="-3759"/>
              <w:rPr>
                <w:rFonts w:cs="Arial"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 xml:space="preserve">Role: </w:t>
            </w:r>
            <w:r w:rsidRPr="00112C00">
              <w:rPr>
                <w:rFonts w:cs="Arial"/>
                <w:sz w:val="20"/>
                <w:szCs w:val="20"/>
              </w:rPr>
              <w:t>Business Sponsor</w:t>
            </w:r>
          </w:p>
        </w:tc>
      </w:tr>
      <w:tr w:rsidR="00985BF6" w:rsidRPr="00DA4448" w14:paraId="521C2EB9" w14:textId="77777777" w:rsidTr="00A321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5C28E343" w14:textId="77777777" w:rsidR="00985BF6" w:rsidRPr="00112C00" w:rsidRDefault="00985B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3408" w:type="dxa"/>
            <w:gridSpan w:val="2"/>
          </w:tcPr>
          <w:p w14:paraId="27A376FB" w14:textId="77777777" w:rsidR="00985BF6" w:rsidRPr="00112C00" w:rsidRDefault="00985BF6" w:rsidP="00461C66">
            <w:pPr>
              <w:spacing w:before="120" w:after="60" w:line="280" w:lineRule="atLeast"/>
              <w:ind w:left="-108" w:right="-3759"/>
              <w:rPr>
                <w:rFonts w:eastAsiaTheme="majorEastAsia" w:cs="Arial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14:paraId="45183567" w14:textId="77777777" w:rsidR="00985BF6" w:rsidRPr="00112C00" w:rsidRDefault="00985B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>Title:</w:t>
            </w:r>
          </w:p>
        </w:tc>
        <w:tc>
          <w:tcPr>
            <w:tcW w:w="3647" w:type="dxa"/>
            <w:gridSpan w:val="2"/>
          </w:tcPr>
          <w:p w14:paraId="4CC58F6D" w14:textId="77777777" w:rsidR="00985BF6" w:rsidRPr="00112C00" w:rsidRDefault="00985BF6" w:rsidP="00461C66">
            <w:pPr>
              <w:spacing w:before="120" w:after="60" w:line="280" w:lineRule="atLeast"/>
              <w:ind w:left="42" w:right="-3759" w:firstLine="95"/>
              <w:rPr>
                <w:rFonts w:eastAsiaTheme="majorEastAsia" w:cs="Arial"/>
                <w:b/>
                <w:sz w:val="20"/>
                <w:szCs w:val="20"/>
              </w:rPr>
            </w:pPr>
          </w:p>
        </w:tc>
      </w:tr>
      <w:tr w:rsidR="00112C00" w:rsidRPr="00833E77" w14:paraId="4454F359" w14:textId="77777777" w:rsidTr="00A32150">
        <w:tc>
          <w:tcPr>
            <w:tcW w:w="2518" w:type="dxa"/>
          </w:tcPr>
          <w:p w14:paraId="1E395F27" w14:textId="77777777" w:rsidR="00112C00" w:rsidRPr="00461C66" w:rsidRDefault="00112C00" w:rsidP="00461C66">
            <w:pPr>
              <w:spacing w:before="120" w:after="60" w:line="280" w:lineRule="atLeast"/>
              <w:rPr>
                <w:b/>
                <w:sz w:val="20"/>
                <w:szCs w:val="20"/>
              </w:rPr>
            </w:pPr>
            <w:r w:rsidRPr="00461C66">
              <w:rPr>
                <w:b/>
                <w:sz w:val="20"/>
                <w:szCs w:val="20"/>
              </w:rPr>
              <w:t>Phone:</w:t>
            </w:r>
          </w:p>
        </w:tc>
        <w:tc>
          <w:tcPr>
            <w:tcW w:w="3408" w:type="dxa"/>
            <w:gridSpan w:val="2"/>
          </w:tcPr>
          <w:p w14:paraId="1A041CE2" w14:textId="77777777" w:rsidR="00112C00" w:rsidRPr="00112C00" w:rsidRDefault="00112C00" w:rsidP="00461C66">
            <w:pPr>
              <w:spacing w:before="120" w:after="60" w:line="280" w:lineRule="atLeast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2AD4C90B" w14:textId="77777777" w:rsidR="00112C00" w:rsidRPr="00461C66" w:rsidRDefault="00112C00" w:rsidP="00461C66">
            <w:pPr>
              <w:spacing w:before="120" w:after="60" w:line="280" w:lineRule="atLeast"/>
              <w:rPr>
                <w:b/>
                <w:sz w:val="20"/>
                <w:szCs w:val="20"/>
              </w:rPr>
            </w:pPr>
            <w:r w:rsidRPr="00461C66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3539" w:type="dxa"/>
          </w:tcPr>
          <w:p w14:paraId="403174A7" w14:textId="77777777" w:rsidR="00112C00" w:rsidRPr="00112C00" w:rsidRDefault="00112C00" w:rsidP="00461C66">
            <w:pPr>
              <w:spacing w:before="120" w:after="60" w:line="280" w:lineRule="atLeast"/>
              <w:rPr>
                <w:sz w:val="20"/>
                <w:szCs w:val="20"/>
              </w:rPr>
            </w:pPr>
          </w:p>
        </w:tc>
      </w:tr>
      <w:tr w:rsidR="00985BF6" w:rsidRPr="00833E77" w14:paraId="5E42D6DC" w14:textId="77777777" w:rsidTr="00A321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0A087E85" w14:textId="77777777" w:rsidR="00985BF6" w:rsidRPr="00112C00" w:rsidRDefault="00985BF6" w:rsidP="00A50721">
            <w:pPr>
              <w:spacing w:before="120" w:after="120" w:line="32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Date:</w:t>
            </w:r>
          </w:p>
        </w:tc>
        <w:tc>
          <w:tcPr>
            <w:tcW w:w="3408" w:type="dxa"/>
            <w:gridSpan w:val="2"/>
          </w:tcPr>
          <w:p w14:paraId="02EA57FD" w14:textId="77777777" w:rsidR="00985BF6" w:rsidRPr="00112C00" w:rsidRDefault="00985BF6" w:rsidP="00A50721">
            <w:pPr>
              <w:spacing w:before="120" w:after="120" w:line="32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733E23B4" w14:textId="77777777" w:rsidR="00985BF6" w:rsidRPr="00112C00" w:rsidRDefault="00985BF6" w:rsidP="00A50721">
            <w:pPr>
              <w:spacing w:before="120" w:after="120" w:line="32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 xml:space="preserve">Signature: </w:t>
            </w:r>
          </w:p>
        </w:tc>
        <w:tc>
          <w:tcPr>
            <w:tcW w:w="3539" w:type="dxa"/>
          </w:tcPr>
          <w:p w14:paraId="31ECA356" w14:textId="77777777" w:rsidR="00985BF6" w:rsidRPr="00112C00" w:rsidRDefault="00985BF6" w:rsidP="00A50721">
            <w:pPr>
              <w:spacing w:before="120" w:after="120" w:line="32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8543F6" w:rsidRPr="00833E77" w14:paraId="3C136AEF" w14:textId="77777777" w:rsidTr="00A32150">
        <w:tc>
          <w:tcPr>
            <w:tcW w:w="2518" w:type="dxa"/>
          </w:tcPr>
          <w:p w14:paraId="45398DBD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cs="Arial"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lastRenderedPageBreak/>
              <w:t xml:space="preserve">Role: </w:t>
            </w:r>
            <w:r w:rsidRPr="00112C00">
              <w:rPr>
                <w:rFonts w:cs="Arial"/>
                <w:sz w:val="20"/>
                <w:szCs w:val="20"/>
              </w:rPr>
              <w:t>Business Owner</w:t>
            </w:r>
          </w:p>
        </w:tc>
        <w:tc>
          <w:tcPr>
            <w:tcW w:w="3408" w:type="dxa"/>
            <w:gridSpan w:val="2"/>
          </w:tcPr>
          <w:p w14:paraId="4BFF6101" w14:textId="77777777" w:rsidR="008543F6" w:rsidRPr="00112C00" w:rsidRDefault="008543F6" w:rsidP="00461C66">
            <w:pPr>
              <w:spacing w:before="120" w:after="60" w:line="280" w:lineRule="atLeast"/>
              <w:ind w:lef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1F3938EF" w14:textId="77777777" w:rsidR="008543F6" w:rsidRPr="00112C00" w:rsidRDefault="008543F6" w:rsidP="00461C66">
            <w:pPr>
              <w:spacing w:before="120" w:after="60" w:line="280" w:lineRule="atLeast"/>
              <w:ind w:right="-38"/>
              <w:rPr>
                <w:rFonts w:eastAsiaTheme="majorEastAsia" w:cs="Arial"/>
                <w:b/>
                <w:sz w:val="20"/>
                <w:szCs w:val="20"/>
              </w:rPr>
            </w:pPr>
          </w:p>
        </w:tc>
        <w:tc>
          <w:tcPr>
            <w:tcW w:w="3539" w:type="dxa"/>
          </w:tcPr>
          <w:p w14:paraId="7149ECEE" w14:textId="77777777" w:rsidR="008543F6" w:rsidRPr="00112C00" w:rsidRDefault="008543F6" w:rsidP="00461C66">
            <w:pPr>
              <w:spacing w:before="120" w:after="60" w:line="280" w:lineRule="atLeast"/>
              <w:rPr>
                <w:rFonts w:cs="Arial"/>
                <w:sz w:val="20"/>
                <w:szCs w:val="20"/>
              </w:rPr>
            </w:pPr>
          </w:p>
        </w:tc>
      </w:tr>
      <w:tr w:rsidR="008543F6" w:rsidRPr="00833E77" w14:paraId="4B07BE0E" w14:textId="77777777" w:rsidTr="00A321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4FFA320F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3408" w:type="dxa"/>
            <w:gridSpan w:val="2"/>
          </w:tcPr>
          <w:p w14:paraId="4C5F3E1E" w14:textId="77777777" w:rsidR="008543F6" w:rsidRPr="00112C00" w:rsidRDefault="008543F6" w:rsidP="00461C66">
            <w:pPr>
              <w:spacing w:before="120" w:after="60" w:line="280" w:lineRule="atLeast"/>
              <w:ind w:left="-108" w:right="-3759"/>
              <w:rPr>
                <w:rFonts w:eastAsiaTheme="majorEastAsia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7CDEE87A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>Title:</w:t>
            </w:r>
          </w:p>
        </w:tc>
        <w:tc>
          <w:tcPr>
            <w:tcW w:w="3539" w:type="dxa"/>
          </w:tcPr>
          <w:p w14:paraId="0E897986" w14:textId="77777777" w:rsidR="008543F6" w:rsidRPr="00112C00" w:rsidRDefault="008543F6" w:rsidP="00461C66">
            <w:pPr>
              <w:spacing w:before="120" w:after="60" w:line="280" w:lineRule="atLeast"/>
              <w:ind w:left="42" w:right="-3759" w:hanging="13"/>
              <w:rPr>
                <w:rFonts w:eastAsiaTheme="majorEastAsia" w:cs="Arial"/>
                <w:b/>
                <w:sz w:val="20"/>
                <w:szCs w:val="20"/>
              </w:rPr>
            </w:pPr>
          </w:p>
        </w:tc>
      </w:tr>
      <w:tr w:rsidR="00112C00" w:rsidRPr="00833E77" w14:paraId="23DCB233" w14:textId="77777777" w:rsidTr="00A32150">
        <w:tc>
          <w:tcPr>
            <w:tcW w:w="2518" w:type="dxa"/>
          </w:tcPr>
          <w:p w14:paraId="0312F7A8" w14:textId="77777777" w:rsidR="00112C00" w:rsidRPr="00112C00" w:rsidRDefault="00112C00" w:rsidP="00461C66">
            <w:pPr>
              <w:spacing w:before="120" w:after="60" w:line="280" w:lineRule="atLeast"/>
              <w:rPr>
                <w:rFonts w:cs="Arial"/>
                <w:b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Phone:</w:t>
            </w:r>
            <w:r w:rsidRPr="00112C00">
              <w:rPr>
                <w:rFonts w:cs="Arial"/>
                <w:b/>
                <w:sz w:val="20"/>
                <w:szCs w:val="20"/>
              </w:rPr>
              <w:tab/>
            </w:r>
          </w:p>
        </w:tc>
        <w:tc>
          <w:tcPr>
            <w:tcW w:w="3408" w:type="dxa"/>
            <w:gridSpan w:val="2"/>
          </w:tcPr>
          <w:p w14:paraId="09B38FF9" w14:textId="77777777" w:rsidR="00112C00" w:rsidRPr="00112C00" w:rsidRDefault="00112C00" w:rsidP="00461C66">
            <w:pPr>
              <w:spacing w:before="120" w:after="60" w:line="28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48A6EFD1" w14:textId="77777777" w:rsidR="00112C00" w:rsidRPr="00112C00" w:rsidRDefault="00112C00" w:rsidP="00461C66">
            <w:pPr>
              <w:spacing w:before="120" w:after="60" w:line="280" w:lineRule="atLeast"/>
              <w:ind w:right="-38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Email:</w:t>
            </w:r>
          </w:p>
        </w:tc>
        <w:tc>
          <w:tcPr>
            <w:tcW w:w="3539" w:type="dxa"/>
          </w:tcPr>
          <w:p w14:paraId="474B03C7" w14:textId="77777777" w:rsidR="00112C00" w:rsidRPr="00112C00" w:rsidRDefault="00112C00" w:rsidP="00461C66">
            <w:pPr>
              <w:spacing w:before="120" w:after="6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8543F6" w:rsidRPr="00833E77" w14:paraId="08DE82A1" w14:textId="77777777" w:rsidTr="00A321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</w:tcPr>
          <w:p w14:paraId="64AD1E40" w14:textId="77777777" w:rsidR="008543F6" w:rsidRPr="00112C00" w:rsidRDefault="008543F6" w:rsidP="00A50721">
            <w:pPr>
              <w:spacing w:before="120" w:after="120" w:line="32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Date:</w:t>
            </w:r>
          </w:p>
        </w:tc>
        <w:tc>
          <w:tcPr>
            <w:tcW w:w="3408" w:type="dxa"/>
            <w:gridSpan w:val="2"/>
          </w:tcPr>
          <w:p w14:paraId="606E6147" w14:textId="77777777" w:rsidR="008543F6" w:rsidRPr="00112C00" w:rsidRDefault="008543F6" w:rsidP="00A50721">
            <w:pPr>
              <w:spacing w:before="120" w:after="120" w:line="32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0596CD71" w14:textId="77777777" w:rsidR="008543F6" w:rsidRPr="00112C00" w:rsidRDefault="008543F6" w:rsidP="00A50721">
            <w:pPr>
              <w:spacing w:before="120" w:after="120" w:line="32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 xml:space="preserve">Signature: </w:t>
            </w:r>
          </w:p>
        </w:tc>
        <w:tc>
          <w:tcPr>
            <w:tcW w:w="3539" w:type="dxa"/>
          </w:tcPr>
          <w:p w14:paraId="05542A11" w14:textId="77777777" w:rsidR="008543F6" w:rsidRPr="00112C00" w:rsidRDefault="008543F6" w:rsidP="00A50721">
            <w:pPr>
              <w:spacing w:before="120" w:after="120" w:line="32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8543F6" w14:paraId="2A6D0493" w14:textId="77777777" w:rsidTr="00A321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740" w:type="dxa"/>
            <w:gridSpan w:val="6"/>
            <w:tcBorders>
              <w:left w:val="single" w:sz="4" w:space="0" w:color="7E8185" w:themeColor="background1" w:themeShade="BF"/>
              <w:right w:val="single" w:sz="4" w:space="0" w:color="7E8185" w:themeColor="background1" w:themeShade="BF"/>
            </w:tcBorders>
          </w:tcPr>
          <w:p w14:paraId="5B4613A8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cs="Arial"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 xml:space="preserve">Role: </w:t>
            </w:r>
            <w:r w:rsidRPr="00112C00">
              <w:rPr>
                <w:rFonts w:cs="Arial"/>
                <w:sz w:val="20"/>
                <w:szCs w:val="20"/>
              </w:rPr>
              <w:t>Research Project Manager</w:t>
            </w:r>
          </w:p>
        </w:tc>
      </w:tr>
      <w:tr w:rsidR="008543F6" w:rsidRPr="00DA4448" w14:paraId="207F211C" w14:textId="77777777" w:rsidTr="00A321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tcBorders>
              <w:left w:val="single" w:sz="4" w:space="0" w:color="7E8185" w:themeColor="background1" w:themeShade="BF"/>
            </w:tcBorders>
          </w:tcPr>
          <w:p w14:paraId="33554E80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3408" w:type="dxa"/>
            <w:gridSpan w:val="2"/>
          </w:tcPr>
          <w:p w14:paraId="6AB148D5" w14:textId="77777777" w:rsidR="008543F6" w:rsidRPr="00112C00" w:rsidRDefault="008543F6" w:rsidP="00461C66">
            <w:pPr>
              <w:spacing w:before="120" w:after="60" w:line="280" w:lineRule="atLeast"/>
              <w:ind w:left="-108" w:right="-3759"/>
              <w:rPr>
                <w:rFonts w:eastAsiaTheme="majorEastAsia" w:cs="Arial"/>
                <w:b/>
                <w:sz w:val="20"/>
                <w:szCs w:val="20"/>
              </w:rPr>
            </w:pPr>
          </w:p>
        </w:tc>
        <w:tc>
          <w:tcPr>
            <w:tcW w:w="1167" w:type="dxa"/>
          </w:tcPr>
          <w:p w14:paraId="2E440665" w14:textId="77777777" w:rsidR="008543F6" w:rsidRPr="00112C00" w:rsidRDefault="008543F6" w:rsidP="00461C66">
            <w:pPr>
              <w:spacing w:before="120" w:after="60" w:line="280" w:lineRule="atLeast"/>
              <w:ind w:right="-3759"/>
              <w:rPr>
                <w:rFonts w:eastAsiaTheme="majorEastAsia" w:cs="Arial"/>
                <w:b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>Title:</w:t>
            </w:r>
          </w:p>
        </w:tc>
        <w:tc>
          <w:tcPr>
            <w:tcW w:w="3647" w:type="dxa"/>
            <w:gridSpan w:val="2"/>
            <w:tcBorders>
              <w:right w:val="single" w:sz="4" w:space="0" w:color="7E8185" w:themeColor="background1" w:themeShade="BF"/>
            </w:tcBorders>
          </w:tcPr>
          <w:p w14:paraId="02B62391" w14:textId="77777777" w:rsidR="008543F6" w:rsidRPr="00112C00" w:rsidRDefault="008543F6" w:rsidP="00461C66">
            <w:pPr>
              <w:spacing w:before="120" w:after="60" w:line="280" w:lineRule="atLeast"/>
              <w:ind w:left="42" w:right="-3759" w:firstLine="95"/>
              <w:rPr>
                <w:rFonts w:eastAsiaTheme="majorEastAsia" w:cs="Arial"/>
                <w:b/>
                <w:sz w:val="20"/>
                <w:szCs w:val="20"/>
              </w:rPr>
            </w:pPr>
          </w:p>
        </w:tc>
      </w:tr>
      <w:tr w:rsidR="008543F6" w:rsidRPr="00833E77" w14:paraId="28D0EF49" w14:textId="77777777" w:rsidTr="00A321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518" w:type="dxa"/>
            <w:tcBorders>
              <w:left w:val="single" w:sz="4" w:space="0" w:color="7E8185" w:themeColor="background1" w:themeShade="BF"/>
            </w:tcBorders>
          </w:tcPr>
          <w:p w14:paraId="4825E1D3" w14:textId="77777777" w:rsidR="008543F6" w:rsidRPr="00112C00" w:rsidRDefault="008543F6" w:rsidP="00461C66">
            <w:pPr>
              <w:spacing w:before="120" w:after="60" w:line="28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Phone:</w:t>
            </w:r>
          </w:p>
        </w:tc>
        <w:tc>
          <w:tcPr>
            <w:tcW w:w="3408" w:type="dxa"/>
            <w:gridSpan w:val="2"/>
          </w:tcPr>
          <w:p w14:paraId="70554466" w14:textId="77777777" w:rsidR="008543F6" w:rsidRPr="00112C00" w:rsidRDefault="008543F6" w:rsidP="00461C66">
            <w:pPr>
              <w:spacing w:before="120" w:after="60" w:line="28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14:paraId="122DFAB6" w14:textId="77777777" w:rsidR="008543F6" w:rsidRPr="00112C00" w:rsidRDefault="008543F6" w:rsidP="00461C66">
            <w:pPr>
              <w:spacing w:before="120" w:after="60" w:line="28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>Email:</w:t>
            </w:r>
          </w:p>
        </w:tc>
        <w:tc>
          <w:tcPr>
            <w:tcW w:w="3539" w:type="dxa"/>
            <w:tcBorders>
              <w:right w:val="single" w:sz="4" w:space="0" w:color="7E8185" w:themeColor="background1" w:themeShade="BF"/>
            </w:tcBorders>
          </w:tcPr>
          <w:p w14:paraId="08F7E320" w14:textId="77777777" w:rsidR="008543F6" w:rsidRPr="00112C00" w:rsidRDefault="008543F6" w:rsidP="00461C66">
            <w:pPr>
              <w:spacing w:before="120" w:after="60" w:line="28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8543F6" w:rsidRPr="00833E77" w14:paraId="1B69EE5F" w14:textId="77777777" w:rsidTr="00A321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18" w:type="dxa"/>
            <w:tcBorders>
              <w:left w:val="single" w:sz="4" w:space="0" w:color="7E8185" w:themeColor="background1" w:themeShade="BF"/>
              <w:bottom w:val="single" w:sz="4" w:space="0" w:color="7E8185" w:themeColor="background1" w:themeShade="BF"/>
            </w:tcBorders>
          </w:tcPr>
          <w:p w14:paraId="727880E2" w14:textId="77777777" w:rsidR="008543F6" w:rsidRPr="00112C00" w:rsidRDefault="008543F6" w:rsidP="00A50721">
            <w:pPr>
              <w:spacing w:before="120" w:after="120" w:line="320" w:lineRule="atLeast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112C00">
              <w:rPr>
                <w:rFonts w:cs="Arial"/>
                <w:b/>
                <w:sz w:val="20"/>
                <w:szCs w:val="20"/>
              </w:rPr>
              <w:t>Date:</w:t>
            </w:r>
          </w:p>
        </w:tc>
        <w:tc>
          <w:tcPr>
            <w:tcW w:w="3408" w:type="dxa"/>
            <w:gridSpan w:val="2"/>
            <w:tcBorders>
              <w:bottom w:val="single" w:sz="4" w:space="0" w:color="7E8185" w:themeColor="background1" w:themeShade="BF"/>
            </w:tcBorders>
          </w:tcPr>
          <w:p w14:paraId="13F5553E" w14:textId="77777777" w:rsidR="008543F6" w:rsidRPr="00112C00" w:rsidRDefault="008543F6" w:rsidP="00A50721">
            <w:pPr>
              <w:spacing w:before="120" w:after="120" w:line="320" w:lineRule="atLeast"/>
              <w:ind w:left="-108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7E8185" w:themeColor="background1" w:themeShade="BF"/>
            </w:tcBorders>
          </w:tcPr>
          <w:p w14:paraId="45D3D7CE" w14:textId="77777777" w:rsidR="008543F6" w:rsidRPr="00112C00" w:rsidRDefault="008543F6" w:rsidP="00A50721">
            <w:pPr>
              <w:spacing w:before="120" w:after="120" w:line="320" w:lineRule="atLeast"/>
              <w:ind w:right="-38"/>
              <w:rPr>
                <w:rFonts w:eastAsiaTheme="majorEastAsia" w:cs="Arial"/>
                <w:sz w:val="20"/>
                <w:szCs w:val="20"/>
              </w:rPr>
            </w:pPr>
            <w:r w:rsidRPr="00112C00">
              <w:rPr>
                <w:rFonts w:eastAsiaTheme="majorEastAsia" w:cs="Arial"/>
                <w:b/>
                <w:sz w:val="20"/>
                <w:szCs w:val="20"/>
              </w:rPr>
              <w:t xml:space="preserve">Signature: </w:t>
            </w:r>
          </w:p>
        </w:tc>
        <w:tc>
          <w:tcPr>
            <w:tcW w:w="3539" w:type="dxa"/>
            <w:tcBorders>
              <w:bottom w:val="single" w:sz="4" w:space="0" w:color="7E8185" w:themeColor="background1" w:themeShade="BF"/>
              <w:right w:val="single" w:sz="4" w:space="0" w:color="7E8185" w:themeColor="background1" w:themeShade="BF"/>
            </w:tcBorders>
          </w:tcPr>
          <w:p w14:paraId="6B0AE116" w14:textId="77777777" w:rsidR="008543F6" w:rsidRPr="00112C00" w:rsidRDefault="008543F6" w:rsidP="00A50721">
            <w:pPr>
              <w:spacing w:before="120" w:after="120" w:line="320" w:lineRule="atLeast"/>
              <w:rPr>
                <w:rFonts w:eastAsiaTheme="majorEastAsia" w:cs="Arial"/>
                <w:sz w:val="20"/>
                <w:szCs w:val="20"/>
              </w:rPr>
            </w:pPr>
          </w:p>
        </w:tc>
      </w:tr>
    </w:tbl>
    <w:p w14:paraId="49EA8336" w14:textId="77777777" w:rsidR="00B321C5" w:rsidRDefault="00B321C5" w:rsidP="000342A6"/>
    <w:p w14:paraId="44B87A25" w14:textId="77777777" w:rsidR="002F1C92" w:rsidRDefault="002F1C92" w:rsidP="000342A6"/>
    <w:sectPr w:rsidR="002F1C92" w:rsidSect="004646F2">
      <w:pgSz w:w="11906" w:h="16838"/>
      <w:pgMar w:top="2268" w:right="567" w:bottom="1985" w:left="567" w:header="454" w:footer="34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16172" w14:textId="77777777" w:rsidR="009826FB" w:rsidRDefault="009826FB" w:rsidP="002117CB">
      <w:pPr>
        <w:spacing w:after="0" w:line="240" w:lineRule="auto"/>
      </w:pPr>
      <w:r>
        <w:separator/>
      </w:r>
    </w:p>
    <w:p w14:paraId="4F43F4E1" w14:textId="77777777" w:rsidR="009826FB" w:rsidRDefault="009826FB"/>
  </w:endnote>
  <w:endnote w:type="continuationSeparator" w:id="0">
    <w:p w14:paraId="5B429BB5" w14:textId="77777777" w:rsidR="009826FB" w:rsidRDefault="009826FB" w:rsidP="002117CB">
      <w:pPr>
        <w:spacing w:after="0" w:line="240" w:lineRule="auto"/>
      </w:pPr>
      <w:r>
        <w:continuationSeparator/>
      </w:r>
    </w:p>
    <w:p w14:paraId="255C5B2D" w14:textId="77777777" w:rsidR="009826FB" w:rsidRDefault="009826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BB6694-541B-4E0A-8C26-DDE311FEC37C}"/>
    <w:embedBold r:id="rId2" w:fontKey="{8370C208-9B80-4058-9774-664B42C5AFA2}"/>
    <w:embedItalic r:id="rId3" w:fontKey="{077BC78D-EC42-4520-B663-78DAAE20B96F}"/>
    <w:embedBoldItalic r:id="rId4" w:fontKey="{E7F1F107-677E-43E9-AF6D-1F8A61E481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7D99110-32A7-4A3C-A03A-6E35E8AD78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63C688E-CA74-423F-AB58-9CE52E8CA1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1A1E2BF-D9D7-49B7-B942-4CCC180A692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8568092-7DE0-4D17-832F-C4805258CB15}"/>
    <w:embedBold r:id="rId9" w:fontKey="{35E8F4B9-8EB8-4D67-A8D6-66B1719766E9}"/>
    <w:embedItalic r:id="rId10" w:fontKey="{87877481-54EF-48A3-9763-B4768612F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8F20490-38F3-4D4B-8865-7F32256B3122}"/>
    <w:embedBold r:id="rId12" w:fontKey="{62C159F6-3085-4914-B777-6FDEDA4F2141}"/>
    <w:embedItalic r:id="rId13" w:fontKey="{D080D449-563D-4C48-82CC-F4C56B578DA9}"/>
    <w:embedBoldItalic r:id="rId14" w:fontKey="{5749D601-A6B5-4F43-9469-527896706F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5CC941D6-04A8-4433-9DC9-43F2916BD264}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1DDA102-75F0-431C-846D-7B6E84B5D6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E4350327-5BC3-4D0D-AE52-FF1564F11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B49E2" w14:textId="77777777" w:rsidR="009826FB" w:rsidRPr="00FC3737" w:rsidRDefault="009826FB" w:rsidP="0034251D">
    <w:pPr>
      <w:jc w:val="right"/>
    </w:pPr>
    <w:r w:rsidRPr="0031753A">
      <w:fldChar w:fldCharType="begin"/>
    </w:r>
    <w:r w:rsidRPr="0031753A">
      <w:instrText xml:space="preserve"> PAGE </w:instrText>
    </w:r>
    <w:r w:rsidRPr="0031753A">
      <w:fldChar w:fldCharType="separate"/>
    </w:r>
    <w:r>
      <w:rPr>
        <w:noProof/>
      </w:rPr>
      <w:t>4</w:t>
    </w:r>
    <w:r w:rsidRPr="0031753A">
      <w:fldChar w:fldCharType="end"/>
    </w:r>
  </w:p>
  <w:p w14:paraId="5CBE1CCC" w14:textId="77777777" w:rsidR="009826FB" w:rsidRDefault="009826F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E000" w14:textId="36F72D75" w:rsidR="009826FB" w:rsidRDefault="009826FB" w:rsidP="00E064EF">
    <w:pPr>
      <w:pStyle w:val="TAC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47B57C4F" wp14:editId="186EB280">
          <wp:simplePos x="0" y="0"/>
          <wp:positionH relativeFrom="column">
            <wp:posOffset>-379095</wp:posOffset>
          </wp:positionH>
          <wp:positionV relativeFrom="page">
            <wp:posOffset>9867900</wp:posOffset>
          </wp:positionV>
          <wp:extent cx="7559675" cy="81343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enda 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6945">
      <w:fldChar w:fldCharType="begin"/>
    </w:r>
    <w:r w:rsidRPr="00CE6945">
      <w:instrText xml:space="preserve"> PAGE </w:instrText>
    </w:r>
    <w:r w:rsidRPr="00CE6945">
      <w:fldChar w:fldCharType="separate"/>
    </w:r>
    <w:r w:rsidR="00AA3E7D">
      <w:rPr>
        <w:noProof/>
      </w:rPr>
      <w:t>9</w:t>
    </w:r>
    <w:r w:rsidRPr="00CE694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AFE4E" w14:textId="77777777" w:rsidR="009826FB" w:rsidRDefault="009826FB" w:rsidP="002117CB">
      <w:pPr>
        <w:spacing w:after="0" w:line="240" w:lineRule="auto"/>
      </w:pPr>
      <w:r>
        <w:separator/>
      </w:r>
    </w:p>
    <w:p w14:paraId="5B2AB520" w14:textId="77777777" w:rsidR="009826FB" w:rsidRDefault="009826FB"/>
  </w:footnote>
  <w:footnote w:type="continuationSeparator" w:id="0">
    <w:p w14:paraId="376AE6AD" w14:textId="77777777" w:rsidR="009826FB" w:rsidRDefault="009826FB" w:rsidP="002117CB">
      <w:pPr>
        <w:spacing w:after="0" w:line="240" w:lineRule="auto"/>
      </w:pPr>
      <w:r>
        <w:continuationSeparator/>
      </w:r>
    </w:p>
    <w:p w14:paraId="1B205B48" w14:textId="77777777" w:rsidR="009826FB" w:rsidRDefault="009826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0591A" w14:textId="77777777" w:rsidR="009826FB" w:rsidRPr="0069374A" w:rsidRDefault="009826FB" w:rsidP="0034251D"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7AE1D20" wp14:editId="2DA033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106927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6589_TAC_WORD_TEMPS_Generic_Publication_FA NO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E718DB" w14:textId="77777777" w:rsidR="009826FB" w:rsidRDefault="009826F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B9A85" w14:textId="77777777" w:rsidR="009826FB" w:rsidRDefault="009826FB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E6D41B" wp14:editId="336403E0">
              <wp:simplePos x="0" y="0"/>
              <wp:positionH relativeFrom="column">
                <wp:posOffset>-360045</wp:posOffset>
              </wp:positionH>
              <wp:positionV relativeFrom="paragraph">
                <wp:posOffset>3521710</wp:posOffset>
              </wp:positionV>
              <wp:extent cx="7620000" cy="2540000"/>
              <wp:effectExtent l="0" t="2095500" r="0" b="21082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00000">
                        <a:off x="0" y="0"/>
                        <a:ext cx="7620000" cy="2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29D22" w14:textId="77777777" w:rsidR="009826FB" w:rsidRDefault="009826FB" w:rsidP="00A452A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6D41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28.35pt;margin-top:277.3pt;width:600pt;height:200pt;rotation:-4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" filled="f" stroked="f" strokeweight=".5pt">
              <v:textbox>
                <w:txbxContent>
                  <w:p w14:paraId="69C29D22" w14:textId="77777777" w:rsidR="009826FB" w:rsidRDefault="009826FB" w:rsidP="00A452A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A0EE5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EF569CA" wp14:editId="47E833D0">
              <wp:simplePos x="0" y="0"/>
              <wp:positionH relativeFrom="page">
                <wp:posOffset>1196340</wp:posOffset>
              </wp:positionH>
              <wp:positionV relativeFrom="page">
                <wp:posOffset>426720</wp:posOffset>
              </wp:positionV>
              <wp:extent cx="5538470" cy="708660"/>
              <wp:effectExtent l="0" t="0" r="508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847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6EBF1F" w14:textId="77777777" w:rsidR="009826FB" w:rsidRDefault="009826FB" w:rsidP="00CA4217">
                          <w:pPr>
                            <w:pStyle w:val="Heading1"/>
                          </w:pPr>
                          <w:r>
                            <w:t>TAC Research Project Plan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F569CA" id="Text Box 2" o:spid="_x0000_s1027" type="#_x0000_t202" style="position:absolute;margin-left:94.2pt;margin-top:33.6pt;width:436.1pt;height:5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" filled="f" stroked="f">
              <v:textbox inset="0,0,0,0">
                <w:txbxContent>
                  <w:p w14:paraId="776EBF1F" w14:textId="77777777" w:rsidR="009826FB" w:rsidRDefault="009826FB" w:rsidP="00CA4217">
                    <w:pPr>
                      <w:pStyle w:val="Heading1"/>
                    </w:pPr>
                    <w:r>
                      <w:t>TAC Research Project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32188CB4" wp14:editId="72DA9C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1209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da Header graphi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2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E3C565" w14:textId="77777777" w:rsidR="009826FB" w:rsidRDefault="00982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5232"/>
    <w:multiLevelType w:val="hybridMultilevel"/>
    <w:tmpl w:val="A6AA61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E3301"/>
    <w:multiLevelType w:val="hybridMultilevel"/>
    <w:tmpl w:val="BC98AE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C2814"/>
    <w:multiLevelType w:val="hybridMultilevel"/>
    <w:tmpl w:val="E650322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71E13"/>
    <w:multiLevelType w:val="hybridMultilevel"/>
    <w:tmpl w:val="0F92DA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C4E2D"/>
    <w:multiLevelType w:val="hybridMultilevel"/>
    <w:tmpl w:val="A1C46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6377A"/>
    <w:multiLevelType w:val="hybridMultilevel"/>
    <w:tmpl w:val="A6AA61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44028"/>
    <w:multiLevelType w:val="hybridMultilevel"/>
    <w:tmpl w:val="C9BA7E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C7A1E"/>
    <w:multiLevelType w:val="multilevel"/>
    <w:tmpl w:val="669247EC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A30F8"/>
    <w:multiLevelType w:val="hybridMultilevel"/>
    <w:tmpl w:val="A6AA61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46E2D"/>
    <w:multiLevelType w:val="hybridMultilevel"/>
    <w:tmpl w:val="A6AA61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933D5"/>
    <w:multiLevelType w:val="hybridMultilevel"/>
    <w:tmpl w:val="EF40EE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83AB7"/>
    <w:multiLevelType w:val="hybridMultilevel"/>
    <w:tmpl w:val="E3664F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4037B"/>
    <w:multiLevelType w:val="hybridMultilevel"/>
    <w:tmpl w:val="8B76BE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E5AC8"/>
    <w:multiLevelType w:val="hybridMultilevel"/>
    <w:tmpl w:val="0F92DA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1337A"/>
    <w:multiLevelType w:val="hybridMultilevel"/>
    <w:tmpl w:val="B080A41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AE29D8"/>
    <w:multiLevelType w:val="hybridMultilevel"/>
    <w:tmpl w:val="B080A41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B03BF3"/>
    <w:multiLevelType w:val="hybridMultilevel"/>
    <w:tmpl w:val="623ADD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7261ED"/>
    <w:multiLevelType w:val="hybridMultilevel"/>
    <w:tmpl w:val="2FBED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5"/>
  </w:num>
  <w:num w:numId="6">
    <w:abstractNumId w:val="16"/>
  </w:num>
  <w:num w:numId="7">
    <w:abstractNumId w:val="1"/>
  </w:num>
  <w:num w:numId="8">
    <w:abstractNumId w:val="17"/>
  </w:num>
  <w:num w:numId="9">
    <w:abstractNumId w:val="2"/>
  </w:num>
  <w:num w:numId="10">
    <w:abstractNumId w:val="11"/>
  </w:num>
  <w:num w:numId="11">
    <w:abstractNumId w:val="4"/>
  </w:num>
  <w:num w:numId="12">
    <w:abstractNumId w:val="3"/>
  </w:num>
  <w:num w:numId="13">
    <w:abstractNumId w:val="13"/>
  </w:num>
  <w:num w:numId="14">
    <w:abstractNumId w:val="6"/>
  </w:num>
  <w:num w:numId="15">
    <w:abstractNumId w:val="10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TrueTypeFonts/>
  <w:embedSystemFonts/>
  <w:gutterAtTop/>
  <w:proofState w:spelling="clean" w:grammar="clean"/>
  <w:attachedTemplate r:id="rId1"/>
  <w:documentProtection w:edit="forms" w:enforcement="0"/>
  <w:defaultTabStop w:val="720"/>
  <w:doNotShadeFormData/>
  <w:characterSpacingControl w:val="doNotCompress"/>
  <w:hdrShapeDefaults>
    <o:shapedefaults v:ext="edit" spidmax="8601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BFB"/>
    <w:rsid w:val="00012BA4"/>
    <w:rsid w:val="000152BD"/>
    <w:rsid w:val="0003067B"/>
    <w:rsid w:val="00030802"/>
    <w:rsid w:val="000342A6"/>
    <w:rsid w:val="00035BFA"/>
    <w:rsid w:val="000547BB"/>
    <w:rsid w:val="00057E9E"/>
    <w:rsid w:val="00061E66"/>
    <w:rsid w:val="00065CC9"/>
    <w:rsid w:val="00070A09"/>
    <w:rsid w:val="00084258"/>
    <w:rsid w:val="00090FE6"/>
    <w:rsid w:val="000A184E"/>
    <w:rsid w:val="000A3DF3"/>
    <w:rsid w:val="000A4046"/>
    <w:rsid w:val="000D0D6D"/>
    <w:rsid w:val="000D14CB"/>
    <w:rsid w:val="000D41AB"/>
    <w:rsid w:val="000D58F9"/>
    <w:rsid w:val="000E3222"/>
    <w:rsid w:val="000F3DB7"/>
    <w:rsid w:val="0010017C"/>
    <w:rsid w:val="00100476"/>
    <w:rsid w:val="00112C00"/>
    <w:rsid w:val="00112F95"/>
    <w:rsid w:val="001318AC"/>
    <w:rsid w:val="001335A5"/>
    <w:rsid w:val="00136630"/>
    <w:rsid w:val="001420B3"/>
    <w:rsid w:val="00150653"/>
    <w:rsid w:val="00164E00"/>
    <w:rsid w:val="00167ABD"/>
    <w:rsid w:val="00170EE0"/>
    <w:rsid w:val="00172611"/>
    <w:rsid w:val="0017472B"/>
    <w:rsid w:val="00175F1C"/>
    <w:rsid w:val="001843B4"/>
    <w:rsid w:val="00184C66"/>
    <w:rsid w:val="001B19AD"/>
    <w:rsid w:val="001B7F3B"/>
    <w:rsid w:val="001C7501"/>
    <w:rsid w:val="001D413B"/>
    <w:rsid w:val="001D7238"/>
    <w:rsid w:val="001E7742"/>
    <w:rsid w:val="001F4F60"/>
    <w:rsid w:val="001F7504"/>
    <w:rsid w:val="00210282"/>
    <w:rsid w:val="002117CB"/>
    <w:rsid w:val="00213AC3"/>
    <w:rsid w:val="00213DF9"/>
    <w:rsid w:val="00226DCA"/>
    <w:rsid w:val="00227AE5"/>
    <w:rsid w:val="00233076"/>
    <w:rsid w:val="00236C29"/>
    <w:rsid w:val="0024487A"/>
    <w:rsid w:val="00256AD5"/>
    <w:rsid w:val="00262898"/>
    <w:rsid w:val="0026378A"/>
    <w:rsid w:val="00271024"/>
    <w:rsid w:val="0028105B"/>
    <w:rsid w:val="00281FA5"/>
    <w:rsid w:val="002A0A43"/>
    <w:rsid w:val="002A2549"/>
    <w:rsid w:val="002A43EF"/>
    <w:rsid w:val="002A68AA"/>
    <w:rsid w:val="002C2BF3"/>
    <w:rsid w:val="002D0CFB"/>
    <w:rsid w:val="002D2545"/>
    <w:rsid w:val="002D3C1C"/>
    <w:rsid w:val="002D6470"/>
    <w:rsid w:val="002E1F08"/>
    <w:rsid w:val="002E3932"/>
    <w:rsid w:val="002E4743"/>
    <w:rsid w:val="002E7A7B"/>
    <w:rsid w:val="002F1C92"/>
    <w:rsid w:val="002F4B07"/>
    <w:rsid w:val="0030635B"/>
    <w:rsid w:val="00306688"/>
    <w:rsid w:val="0031525D"/>
    <w:rsid w:val="00323900"/>
    <w:rsid w:val="00324FEC"/>
    <w:rsid w:val="0033265B"/>
    <w:rsid w:val="00332E5F"/>
    <w:rsid w:val="0034251D"/>
    <w:rsid w:val="003453F0"/>
    <w:rsid w:val="003504B6"/>
    <w:rsid w:val="00397E01"/>
    <w:rsid w:val="003A366E"/>
    <w:rsid w:val="003A674E"/>
    <w:rsid w:val="003B4FB9"/>
    <w:rsid w:val="003C086C"/>
    <w:rsid w:val="003D0031"/>
    <w:rsid w:val="003D3954"/>
    <w:rsid w:val="003F2D33"/>
    <w:rsid w:val="003F7201"/>
    <w:rsid w:val="004175B4"/>
    <w:rsid w:val="00431495"/>
    <w:rsid w:val="00435784"/>
    <w:rsid w:val="00442761"/>
    <w:rsid w:val="00444FC1"/>
    <w:rsid w:val="00461C66"/>
    <w:rsid w:val="00462CE3"/>
    <w:rsid w:val="004646F2"/>
    <w:rsid w:val="00475F76"/>
    <w:rsid w:val="00477E48"/>
    <w:rsid w:val="004805AE"/>
    <w:rsid w:val="00483151"/>
    <w:rsid w:val="00492A74"/>
    <w:rsid w:val="00492FB3"/>
    <w:rsid w:val="004A0169"/>
    <w:rsid w:val="004A75DE"/>
    <w:rsid w:val="004B32A5"/>
    <w:rsid w:val="004B7510"/>
    <w:rsid w:val="004C5229"/>
    <w:rsid w:val="004D70F7"/>
    <w:rsid w:val="00511588"/>
    <w:rsid w:val="00511EE3"/>
    <w:rsid w:val="0051375C"/>
    <w:rsid w:val="005303F2"/>
    <w:rsid w:val="00543E0C"/>
    <w:rsid w:val="005455AB"/>
    <w:rsid w:val="00547F9F"/>
    <w:rsid w:val="00555DFD"/>
    <w:rsid w:val="005678AB"/>
    <w:rsid w:val="005678EA"/>
    <w:rsid w:val="00571C49"/>
    <w:rsid w:val="00576C29"/>
    <w:rsid w:val="00591505"/>
    <w:rsid w:val="005A1090"/>
    <w:rsid w:val="005A118D"/>
    <w:rsid w:val="005A1C30"/>
    <w:rsid w:val="005A291E"/>
    <w:rsid w:val="005B172A"/>
    <w:rsid w:val="005B4F9E"/>
    <w:rsid w:val="005C2BD5"/>
    <w:rsid w:val="005D0EEF"/>
    <w:rsid w:val="005E504E"/>
    <w:rsid w:val="00612A4C"/>
    <w:rsid w:val="0061750B"/>
    <w:rsid w:val="006176ED"/>
    <w:rsid w:val="006314E5"/>
    <w:rsid w:val="0066258C"/>
    <w:rsid w:val="00665136"/>
    <w:rsid w:val="00675B7E"/>
    <w:rsid w:val="00676E0D"/>
    <w:rsid w:val="00690DA4"/>
    <w:rsid w:val="006954F3"/>
    <w:rsid w:val="006A160C"/>
    <w:rsid w:val="006A2853"/>
    <w:rsid w:val="006A7161"/>
    <w:rsid w:val="006A77F6"/>
    <w:rsid w:val="006C2D2A"/>
    <w:rsid w:val="006C6029"/>
    <w:rsid w:val="006D3A38"/>
    <w:rsid w:val="006E02A2"/>
    <w:rsid w:val="006E3536"/>
    <w:rsid w:val="007050E2"/>
    <w:rsid w:val="0071223E"/>
    <w:rsid w:val="00724808"/>
    <w:rsid w:val="00730C28"/>
    <w:rsid w:val="00736348"/>
    <w:rsid w:val="007461C0"/>
    <w:rsid w:val="00751F6C"/>
    <w:rsid w:val="00754025"/>
    <w:rsid w:val="0075629E"/>
    <w:rsid w:val="00762612"/>
    <w:rsid w:val="00764845"/>
    <w:rsid w:val="00772BFA"/>
    <w:rsid w:val="00776FA3"/>
    <w:rsid w:val="007821E3"/>
    <w:rsid w:val="007829A2"/>
    <w:rsid w:val="00783BB1"/>
    <w:rsid w:val="00784637"/>
    <w:rsid w:val="007B17DF"/>
    <w:rsid w:val="007D44BE"/>
    <w:rsid w:val="008109C0"/>
    <w:rsid w:val="00826320"/>
    <w:rsid w:val="0083339F"/>
    <w:rsid w:val="00833E77"/>
    <w:rsid w:val="0083468F"/>
    <w:rsid w:val="00852937"/>
    <w:rsid w:val="008543F6"/>
    <w:rsid w:val="0086022F"/>
    <w:rsid w:val="008759F0"/>
    <w:rsid w:val="00885EDB"/>
    <w:rsid w:val="00890A51"/>
    <w:rsid w:val="00891BDA"/>
    <w:rsid w:val="008A1478"/>
    <w:rsid w:val="008A3F8E"/>
    <w:rsid w:val="008A7A10"/>
    <w:rsid w:val="008B44F1"/>
    <w:rsid w:val="008D7434"/>
    <w:rsid w:val="008E469A"/>
    <w:rsid w:val="008F19A7"/>
    <w:rsid w:val="008F5BE0"/>
    <w:rsid w:val="009006DB"/>
    <w:rsid w:val="00912D97"/>
    <w:rsid w:val="0091464E"/>
    <w:rsid w:val="00916A50"/>
    <w:rsid w:val="009223C9"/>
    <w:rsid w:val="00923BB8"/>
    <w:rsid w:val="00923C63"/>
    <w:rsid w:val="00923F75"/>
    <w:rsid w:val="00933D15"/>
    <w:rsid w:val="009418F0"/>
    <w:rsid w:val="009513E1"/>
    <w:rsid w:val="00960FF6"/>
    <w:rsid w:val="00970D5F"/>
    <w:rsid w:val="0097463F"/>
    <w:rsid w:val="00976876"/>
    <w:rsid w:val="009826FB"/>
    <w:rsid w:val="00985BF6"/>
    <w:rsid w:val="0098633C"/>
    <w:rsid w:val="00990A2C"/>
    <w:rsid w:val="00992D15"/>
    <w:rsid w:val="009A0EE5"/>
    <w:rsid w:val="009A24B5"/>
    <w:rsid w:val="009B02DB"/>
    <w:rsid w:val="009B368D"/>
    <w:rsid w:val="009C03A5"/>
    <w:rsid w:val="009C1D7A"/>
    <w:rsid w:val="009D3936"/>
    <w:rsid w:val="009D6C28"/>
    <w:rsid w:val="009D7B35"/>
    <w:rsid w:val="009E4734"/>
    <w:rsid w:val="009E5B63"/>
    <w:rsid w:val="00A17513"/>
    <w:rsid w:val="00A21AF7"/>
    <w:rsid w:val="00A253CE"/>
    <w:rsid w:val="00A32150"/>
    <w:rsid w:val="00A3670B"/>
    <w:rsid w:val="00A452AD"/>
    <w:rsid w:val="00A50721"/>
    <w:rsid w:val="00A544D6"/>
    <w:rsid w:val="00A61FBE"/>
    <w:rsid w:val="00A7057B"/>
    <w:rsid w:val="00A719A5"/>
    <w:rsid w:val="00A84BDE"/>
    <w:rsid w:val="00A87C1E"/>
    <w:rsid w:val="00A9235A"/>
    <w:rsid w:val="00A960BA"/>
    <w:rsid w:val="00A9626A"/>
    <w:rsid w:val="00AA0713"/>
    <w:rsid w:val="00AA3E7D"/>
    <w:rsid w:val="00AB3A54"/>
    <w:rsid w:val="00AC106B"/>
    <w:rsid w:val="00AC2F2A"/>
    <w:rsid w:val="00B06125"/>
    <w:rsid w:val="00B159EC"/>
    <w:rsid w:val="00B20C03"/>
    <w:rsid w:val="00B26503"/>
    <w:rsid w:val="00B30BFB"/>
    <w:rsid w:val="00B321C5"/>
    <w:rsid w:val="00B358CC"/>
    <w:rsid w:val="00B35AB8"/>
    <w:rsid w:val="00B36E0D"/>
    <w:rsid w:val="00B44384"/>
    <w:rsid w:val="00B47949"/>
    <w:rsid w:val="00B47A7A"/>
    <w:rsid w:val="00B5189F"/>
    <w:rsid w:val="00B558CB"/>
    <w:rsid w:val="00B61D0B"/>
    <w:rsid w:val="00B6364F"/>
    <w:rsid w:val="00B65691"/>
    <w:rsid w:val="00B65ED5"/>
    <w:rsid w:val="00B85648"/>
    <w:rsid w:val="00B85899"/>
    <w:rsid w:val="00BA37A5"/>
    <w:rsid w:val="00BB00C8"/>
    <w:rsid w:val="00BB579D"/>
    <w:rsid w:val="00BB5AE3"/>
    <w:rsid w:val="00BB7BB2"/>
    <w:rsid w:val="00BB7E7C"/>
    <w:rsid w:val="00BC17D4"/>
    <w:rsid w:val="00BC51CA"/>
    <w:rsid w:val="00BD6B95"/>
    <w:rsid w:val="00BE5379"/>
    <w:rsid w:val="00BF5E59"/>
    <w:rsid w:val="00BF7172"/>
    <w:rsid w:val="00C159AF"/>
    <w:rsid w:val="00C22AE5"/>
    <w:rsid w:val="00C34D9C"/>
    <w:rsid w:val="00C43A6D"/>
    <w:rsid w:val="00C56284"/>
    <w:rsid w:val="00C66E7B"/>
    <w:rsid w:val="00C76026"/>
    <w:rsid w:val="00C76FDB"/>
    <w:rsid w:val="00C85985"/>
    <w:rsid w:val="00CA0D64"/>
    <w:rsid w:val="00CA26C5"/>
    <w:rsid w:val="00CA4217"/>
    <w:rsid w:val="00CB15A1"/>
    <w:rsid w:val="00CB2FA9"/>
    <w:rsid w:val="00CC1706"/>
    <w:rsid w:val="00CC297D"/>
    <w:rsid w:val="00CD7F85"/>
    <w:rsid w:val="00CE5AA8"/>
    <w:rsid w:val="00CF12D8"/>
    <w:rsid w:val="00D0212C"/>
    <w:rsid w:val="00D07BEA"/>
    <w:rsid w:val="00D12392"/>
    <w:rsid w:val="00D41DEC"/>
    <w:rsid w:val="00D53E00"/>
    <w:rsid w:val="00D70B65"/>
    <w:rsid w:val="00D71BF6"/>
    <w:rsid w:val="00D74D4D"/>
    <w:rsid w:val="00D80FB1"/>
    <w:rsid w:val="00D8625E"/>
    <w:rsid w:val="00D97774"/>
    <w:rsid w:val="00DA1FBF"/>
    <w:rsid w:val="00DA4FA3"/>
    <w:rsid w:val="00DA530C"/>
    <w:rsid w:val="00DA7097"/>
    <w:rsid w:val="00DB0839"/>
    <w:rsid w:val="00DC0297"/>
    <w:rsid w:val="00DC4F01"/>
    <w:rsid w:val="00DC633B"/>
    <w:rsid w:val="00DC7A61"/>
    <w:rsid w:val="00DD212F"/>
    <w:rsid w:val="00DE1592"/>
    <w:rsid w:val="00DF0609"/>
    <w:rsid w:val="00DF13E6"/>
    <w:rsid w:val="00DF619E"/>
    <w:rsid w:val="00E01853"/>
    <w:rsid w:val="00E04451"/>
    <w:rsid w:val="00E064EF"/>
    <w:rsid w:val="00E06EF7"/>
    <w:rsid w:val="00E07DCE"/>
    <w:rsid w:val="00E1274A"/>
    <w:rsid w:val="00E1678B"/>
    <w:rsid w:val="00E175A0"/>
    <w:rsid w:val="00E217C6"/>
    <w:rsid w:val="00E31037"/>
    <w:rsid w:val="00E33E11"/>
    <w:rsid w:val="00E33E9A"/>
    <w:rsid w:val="00E40C8A"/>
    <w:rsid w:val="00E45BF0"/>
    <w:rsid w:val="00E62D88"/>
    <w:rsid w:val="00E650AE"/>
    <w:rsid w:val="00E65DED"/>
    <w:rsid w:val="00E93356"/>
    <w:rsid w:val="00E947D5"/>
    <w:rsid w:val="00EA4C44"/>
    <w:rsid w:val="00EB0D35"/>
    <w:rsid w:val="00EB6EDB"/>
    <w:rsid w:val="00EB74F9"/>
    <w:rsid w:val="00EC19A8"/>
    <w:rsid w:val="00EC2677"/>
    <w:rsid w:val="00EC3737"/>
    <w:rsid w:val="00EE16F8"/>
    <w:rsid w:val="00EE3CD7"/>
    <w:rsid w:val="00EE4717"/>
    <w:rsid w:val="00EF0608"/>
    <w:rsid w:val="00EF0A73"/>
    <w:rsid w:val="00EF1956"/>
    <w:rsid w:val="00EF7DE3"/>
    <w:rsid w:val="00F0027C"/>
    <w:rsid w:val="00F061CB"/>
    <w:rsid w:val="00F15BB2"/>
    <w:rsid w:val="00F21426"/>
    <w:rsid w:val="00F3298C"/>
    <w:rsid w:val="00F33458"/>
    <w:rsid w:val="00F34386"/>
    <w:rsid w:val="00F37122"/>
    <w:rsid w:val="00F4126B"/>
    <w:rsid w:val="00F427E3"/>
    <w:rsid w:val="00F5760F"/>
    <w:rsid w:val="00F64D66"/>
    <w:rsid w:val="00F66261"/>
    <w:rsid w:val="00F670F9"/>
    <w:rsid w:val="00F833CF"/>
    <w:rsid w:val="00F86F66"/>
    <w:rsid w:val="00F87D7C"/>
    <w:rsid w:val="00F96C51"/>
    <w:rsid w:val="00FA4A1D"/>
    <w:rsid w:val="00FA4BDA"/>
    <w:rsid w:val="00FA4C25"/>
    <w:rsid w:val="00FB5E5C"/>
    <w:rsid w:val="00FB6517"/>
    <w:rsid w:val="00FB74B0"/>
    <w:rsid w:val="00FC6999"/>
    <w:rsid w:val="00FD366E"/>
    <w:rsid w:val="00FD39AC"/>
    <w:rsid w:val="00FD4A3A"/>
    <w:rsid w:val="00FD54FD"/>
    <w:rsid w:val="00FF4EEC"/>
    <w:rsid w:val="00F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o:colormenu v:ext="edit" fillcolor="none"/>
    </o:shapedefaults>
    <o:shapelayout v:ext="edit">
      <o:idmap v:ext="edit" data="1"/>
    </o:shapelayout>
  </w:shapeDefaults>
  <w:decimalSymbol w:val="."/>
  <w:listSeparator w:val=","/>
  <w14:docId w14:val="0A4900CC"/>
  <w15:docId w15:val="{CF093187-9DEA-4978-8097-7994E6F6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1"/>
    <w:lsdException w:name="heading 2" w:semiHidden="1" w:uiPriority="1" w:unhideWhenUsed="1"/>
    <w:lsdException w:name="heading 3" w:semiHidden="1" w:uiPriority="1" w:unhideWhenUsed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4743"/>
    <w:rPr>
      <w:rFonts w:ascii="Arial" w:hAnsi="Arial"/>
      <w:sz w:val="18"/>
    </w:rPr>
  </w:style>
  <w:style w:type="paragraph" w:styleId="Heading1">
    <w:name w:val="heading 1"/>
    <w:next w:val="Normal"/>
    <w:link w:val="Heading1Char"/>
    <w:uiPriority w:val="1"/>
    <w:rsid w:val="005303F2"/>
    <w:pPr>
      <w:keepNext/>
      <w:keepLines/>
      <w:spacing w:after="0" w:line="560" w:lineRule="exact"/>
      <w:outlineLvl w:val="0"/>
    </w:pPr>
    <w:rPr>
      <w:rFonts w:ascii="Arial" w:eastAsia="Times New Roman" w:hAnsi="Arial" w:cs="Times New Roman"/>
      <w:b/>
      <w:bCs/>
      <w:color w:val="5D6E7F"/>
      <w:sz w:val="52"/>
      <w:szCs w:val="44"/>
      <w:lang w:val="en-AU"/>
    </w:rPr>
  </w:style>
  <w:style w:type="paragraph" w:styleId="Heading2">
    <w:name w:val="heading 2"/>
    <w:next w:val="Normal"/>
    <w:link w:val="Heading2Char"/>
    <w:uiPriority w:val="1"/>
    <w:rsid w:val="00213DF9"/>
    <w:pPr>
      <w:keepNext/>
      <w:keepLines/>
      <w:spacing w:before="120" w:after="120" w:line="240" w:lineRule="exact"/>
      <w:outlineLvl w:val="1"/>
    </w:pPr>
    <w:rPr>
      <w:rFonts w:ascii="Arial" w:eastAsia="Times New Roman" w:hAnsi="Arial" w:cs="Times New Roman"/>
      <w:b/>
      <w:caps/>
      <w:color w:val="008FDB"/>
      <w:sz w:val="20"/>
      <w:szCs w:val="28"/>
      <w:lang w:val="en-AU"/>
    </w:rPr>
  </w:style>
  <w:style w:type="paragraph" w:styleId="Heading3">
    <w:name w:val="heading 3"/>
    <w:next w:val="Normal"/>
    <w:link w:val="Heading3Char"/>
    <w:uiPriority w:val="1"/>
    <w:rsid w:val="00213DF9"/>
    <w:pPr>
      <w:keepNext/>
      <w:keepLines/>
      <w:spacing w:before="120" w:after="120" w:line="240" w:lineRule="exact"/>
      <w:outlineLvl w:val="2"/>
    </w:pPr>
    <w:rPr>
      <w:rFonts w:ascii="Arial" w:eastAsia="MS Gothic" w:hAnsi="Arial" w:cs="Times New Roman"/>
      <w:b/>
      <w:bCs/>
      <w:sz w:val="20"/>
      <w:szCs w:val="26"/>
      <w:lang w:val="en-AU"/>
    </w:rPr>
  </w:style>
  <w:style w:type="paragraph" w:styleId="Heading4">
    <w:name w:val="heading 4"/>
    <w:next w:val="Normal"/>
    <w:link w:val="Heading4Char"/>
    <w:uiPriority w:val="1"/>
    <w:rsid w:val="00213DF9"/>
    <w:pPr>
      <w:keepNext/>
      <w:keepLines/>
      <w:spacing w:after="40" w:line="220" w:lineRule="exact"/>
      <w:outlineLvl w:val="3"/>
    </w:pPr>
    <w:rPr>
      <w:rFonts w:ascii="Arial" w:eastAsia="MS Mincho" w:hAnsi="Arial" w:cs="Times New Roman"/>
      <w:b/>
      <w:bCs/>
      <w:i/>
      <w:color w:val="000000"/>
      <w:sz w:val="1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0A0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5303F2"/>
    <w:rPr>
      <w:rFonts w:ascii="Arial" w:eastAsia="Times New Roman" w:hAnsi="Arial" w:cs="Times New Roman"/>
      <w:b/>
      <w:bCs/>
      <w:color w:val="5D6E7F"/>
      <w:sz w:val="52"/>
      <w:szCs w:val="44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213DF9"/>
    <w:rPr>
      <w:rFonts w:ascii="Arial" w:eastAsia="Times New Roman" w:hAnsi="Arial" w:cs="Times New Roman"/>
      <w:b/>
      <w:caps/>
      <w:color w:val="008FDB"/>
      <w:sz w:val="20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1"/>
    <w:rsid w:val="00213DF9"/>
    <w:rPr>
      <w:rFonts w:ascii="Arial" w:eastAsia="MS Gothic" w:hAnsi="Arial" w:cs="Times New Roman"/>
      <w:b/>
      <w:bCs/>
      <w:sz w:val="20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1"/>
    <w:rsid w:val="00213DF9"/>
    <w:rPr>
      <w:rFonts w:ascii="Arial" w:eastAsia="MS Mincho" w:hAnsi="Arial" w:cs="Times New Roman"/>
      <w:b/>
      <w:bCs/>
      <w:i/>
      <w:color w:val="000000"/>
      <w:sz w:val="18"/>
      <w:szCs w:val="20"/>
      <w:lang w:val="en-AU"/>
    </w:rPr>
  </w:style>
  <w:style w:type="table" w:customStyle="1" w:styleId="TACtablestyle1">
    <w:name w:val="TAC table style 1"/>
    <w:basedOn w:val="TableNormal"/>
    <w:uiPriority w:val="99"/>
    <w:rsid w:val="00035BFA"/>
    <w:pPr>
      <w:spacing w:after="0" w:line="240" w:lineRule="auto"/>
    </w:pPr>
    <w:rPr>
      <w:rFonts w:ascii="Arial" w:hAnsi="Arial"/>
      <w:sz w:val="18"/>
    </w:rPr>
    <w:tblPr>
      <w:tblStyleRowBandSize w:val="1"/>
    </w:tblPr>
    <w:tcPr>
      <w:shd w:val="clear" w:color="auto" w:fill="auto"/>
    </w:tcPr>
    <w:tblStylePr w:type="firstRow">
      <w:tblPr/>
      <w:tcPr>
        <w:shd w:val="clear" w:color="auto" w:fill="008FDB" w:themeFill="text2"/>
      </w:tcPr>
    </w:tblStylePr>
    <w:tblStylePr w:type="band2Horz">
      <w:tblPr/>
      <w:tcPr>
        <w:shd w:val="clear" w:color="auto" w:fill="E8EBF0" w:themeFill="background2"/>
      </w:tcPr>
    </w:tblStylePr>
  </w:style>
  <w:style w:type="paragraph" w:customStyle="1" w:styleId="TACtabletext">
    <w:name w:val="TAC table text"/>
    <w:uiPriority w:val="3"/>
    <w:qFormat/>
    <w:rsid w:val="00213DF9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val="en-AU"/>
    </w:rPr>
  </w:style>
  <w:style w:type="paragraph" w:customStyle="1" w:styleId="TACtablecolheadWhite">
    <w:name w:val="TAC table col head White"/>
    <w:uiPriority w:val="3"/>
    <w:qFormat/>
    <w:rsid w:val="00213DF9"/>
    <w:pPr>
      <w:spacing w:before="80" w:after="60" w:line="240" w:lineRule="auto"/>
    </w:pPr>
    <w:rPr>
      <w:rFonts w:ascii="Arial" w:eastAsia="Times New Roman" w:hAnsi="Arial" w:cs="Times New Roman"/>
      <w:b/>
      <w:caps/>
      <w:color w:val="FFFFFF"/>
      <w:sz w:val="20"/>
      <w:szCs w:val="20"/>
      <w:lang w:val="en-AU"/>
    </w:rPr>
  </w:style>
  <w:style w:type="paragraph" w:customStyle="1" w:styleId="TACtablesubhead">
    <w:name w:val="TAC table sub head"/>
    <w:basedOn w:val="TACtabletext"/>
    <w:qFormat/>
    <w:rsid w:val="00C34D9C"/>
    <w:rPr>
      <w:b/>
      <w:color w:val="5D6E7F" w:themeColor="text1"/>
    </w:rPr>
  </w:style>
  <w:style w:type="paragraph" w:styleId="Header">
    <w:name w:val="header"/>
    <w:basedOn w:val="Normal"/>
    <w:link w:val="HeaderChar"/>
    <w:uiPriority w:val="99"/>
    <w:unhideWhenUsed/>
    <w:rsid w:val="003A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66E"/>
  </w:style>
  <w:style w:type="paragraph" w:styleId="Footer">
    <w:name w:val="footer"/>
    <w:basedOn w:val="Normal"/>
    <w:link w:val="FooterChar"/>
    <w:uiPriority w:val="98"/>
    <w:unhideWhenUsed/>
    <w:rsid w:val="003A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8"/>
    <w:rsid w:val="003A366E"/>
  </w:style>
  <w:style w:type="paragraph" w:customStyle="1" w:styleId="TACFooter">
    <w:name w:val="TAC Footer"/>
    <w:basedOn w:val="Normal"/>
    <w:rsid w:val="000D14CB"/>
    <w:pPr>
      <w:tabs>
        <w:tab w:val="right" w:pos="10772"/>
      </w:tabs>
    </w:pPr>
    <w:rPr>
      <w:b/>
    </w:rPr>
  </w:style>
  <w:style w:type="table" w:styleId="TableGrid">
    <w:name w:val="Table Grid"/>
    <w:basedOn w:val="TableNormal"/>
    <w:uiPriority w:val="39"/>
    <w:rsid w:val="000A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FB"/>
    <w:rPr>
      <w:rFonts w:ascii="Tahoma" w:hAnsi="Tahoma" w:cs="Tahoma"/>
      <w:sz w:val="16"/>
      <w:szCs w:val="16"/>
    </w:rPr>
  </w:style>
  <w:style w:type="character" w:styleId="Hyperlink">
    <w:name w:val="Hyperlink"/>
    <w:rsid w:val="0083468F"/>
    <w:rPr>
      <w:color w:val="0000FF"/>
      <w:u w:val="single"/>
    </w:rPr>
  </w:style>
  <w:style w:type="table" w:customStyle="1" w:styleId="GridTable1Light1">
    <w:name w:val="Grid Table 1 Light1"/>
    <w:basedOn w:val="TableNormal"/>
    <w:uiPriority w:val="46"/>
    <w:rsid w:val="006A7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  <w:tblPr>
      <w:tblStyleRowBandSize w:val="1"/>
      <w:tblStyleColBandSize w:val="1"/>
      <w:tblBorders>
        <w:top w:val="single" w:sz="4" w:space="0" w:color="BCC4CE" w:themeColor="text1" w:themeTint="66"/>
        <w:left w:val="single" w:sz="4" w:space="0" w:color="BCC4CE" w:themeColor="text1" w:themeTint="66"/>
        <w:bottom w:val="single" w:sz="4" w:space="0" w:color="BCC4CE" w:themeColor="text1" w:themeTint="66"/>
        <w:right w:val="single" w:sz="4" w:space="0" w:color="BCC4CE" w:themeColor="text1" w:themeTint="66"/>
        <w:insideH w:val="single" w:sz="4" w:space="0" w:color="BCC4CE" w:themeColor="text1" w:themeTint="66"/>
        <w:insideV w:val="single" w:sz="4" w:space="0" w:color="BCC4CE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A7B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A7B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C159AF"/>
    <w:pPr>
      <w:spacing w:after="0" w:line="240" w:lineRule="auto"/>
    </w:pPr>
    <w:rPr>
      <w:rFonts w:ascii="Arial" w:hAnsi="Arial"/>
      <w:sz w:val="18"/>
    </w:rPr>
  </w:style>
  <w:style w:type="character" w:styleId="IntenseReference">
    <w:name w:val="Intense Reference"/>
    <w:basedOn w:val="DefaultParagraphFont"/>
    <w:uiPriority w:val="32"/>
    <w:qFormat/>
    <w:rsid w:val="00C159AF"/>
    <w:rPr>
      <w:b/>
      <w:bCs/>
      <w:smallCaps/>
      <w:color w:val="5D6E7F" w:themeColor="accent2"/>
      <w:spacing w:val="5"/>
      <w:u w:val="single"/>
    </w:rPr>
  </w:style>
  <w:style w:type="paragraph" w:styleId="ListParagraph">
    <w:name w:val="List Paragraph"/>
    <w:basedOn w:val="Normal"/>
    <w:uiPriority w:val="34"/>
    <w:rsid w:val="00F15B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19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A5"/>
    <w:rPr>
      <w:rFonts w:ascii="Arial" w:hAnsi="Arial"/>
      <w:b/>
      <w:bCs/>
      <w:sz w:val="20"/>
      <w:szCs w:val="20"/>
    </w:rPr>
  </w:style>
  <w:style w:type="table" w:customStyle="1" w:styleId="TACtablestyle11">
    <w:name w:val="TAC table style 11"/>
    <w:basedOn w:val="TableNormal"/>
    <w:uiPriority w:val="99"/>
    <w:rsid w:val="001F7504"/>
    <w:pPr>
      <w:spacing w:after="0" w:line="240" w:lineRule="auto"/>
    </w:pPr>
    <w:rPr>
      <w:rFonts w:ascii="Arial" w:hAnsi="Arial"/>
      <w:sz w:val="18"/>
    </w:rPr>
    <w:tblPr>
      <w:tblStyleRowBandSize w:val="1"/>
    </w:tblPr>
    <w:tcPr>
      <w:shd w:val="clear" w:color="auto" w:fill="auto"/>
    </w:tcPr>
    <w:tblStylePr w:type="firstRow">
      <w:tblPr/>
      <w:tcPr>
        <w:shd w:val="clear" w:color="auto" w:fill="008FDB" w:themeFill="text2"/>
      </w:tcPr>
    </w:tblStylePr>
    <w:tblStylePr w:type="band2Horz">
      <w:tblPr/>
      <w:tcPr>
        <w:shd w:val="clear" w:color="auto" w:fill="E8EBF0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yaroslavsky@monash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lena.yaroslavsky@monash.edu" TargetMode="External"/><Relationship Id="rId14" Type="http://schemas.openxmlformats.org/officeDocument/2006/relationships/hyperlink" Target="mailto:research@tac.vic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ublic\templates\Word\TAC%20Agenda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51FE2-EEE6-46CC-B5C0-17ED05F86875}"/>
      </w:docPartPr>
      <w:docPartBody>
        <w:p w:rsidR="00016AB3" w:rsidRDefault="00F5593D">
          <w:r w:rsidRPr="00202D8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A6"/>
    <w:rsid w:val="00016AB3"/>
    <w:rsid w:val="00190242"/>
    <w:rsid w:val="001A7BB9"/>
    <w:rsid w:val="005A76F5"/>
    <w:rsid w:val="00613DEB"/>
    <w:rsid w:val="006B778C"/>
    <w:rsid w:val="008871BF"/>
    <w:rsid w:val="008A4A5F"/>
    <w:rsid w:val="00A93F0E"/>
    <w:rsid w:val="00AF66A6"/>
    <w:rsid w:val="00D10035"/>
    <w:rsid w:val="00D71FF5"/>
    <w:rsid w:val="00E74E57"/>
    <w:rsid w:val="00EF2C01"/>
    <w:rsid w:val="00F3390F"/>
    <w:rsid w:val="00F5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76F5"/>
    <w:rPr>
      <w:color w:val="808080"/>
    </w:rPr>
  </w:style>
  <w:style w:type="paragraph" w:customStyle="1" w:styleId="BD90A35E688244D6A01DD7C03DB7B708">
    <w:name w:val="BD90A35E688244D6A01DD7C03DB7B708"/>
  </w:style>
  <w:style w:type="paragraph" w:customStyle="1" w:styleId="A47960E4F9E645CC8071F7CC8BE8D1D6">
    <w:name w:val="A47960E4F9E645CC8071F7CC8BE8D1D6"/>
  </w:style>
  <w:style w:type="paragraph" w:customStyle="1" w:styleId="28148B62DA264B41A71FF18EED3D733A">
    <w:name w:val="28148B62DA264B41A71FF18EED3D733A"/>
  </w:style>
  <w:style w:type="paragraph" w:customStyle="1" w:styleId="1FCF206CEDF54CFFAF7D499D008702AD">
    <w:name w:val="1FCF206CEDF54CFFAF7D499D008702AD"/>
  </w:style>
  <w:style w:type="paragraph" w:customStyle="1" w:styleId="6747AE1095154C23871375979D8A7D8C">
    <w:name w:val="6747AE1095154C23871375979D8A7D8C"/>
  </w:style>
  <w:style w:type="paragraph" w:customStyle="1" w:styleId="C7F4F7FFCADD481190C909A0FC1466BF">
    <w:name w:val="C7F4F7FFCADD481190C909A0FC1466BF"/>
  </w:style>
  <w:style w:type="paragraph" w:customStyle="1" w:styleId="1F16A6C1FC6A4570ABFAE9FEF4B7D2C1">
    <w:name w:val="1F16A6C1FC6A4570ABFAE9FEF4B7D2C1"/>
  </w:style>
  <w:style w:type="paragraph" w:customStyle="1" w:styleId="518FA8F96BA64713BA9E11FAF61367F5">
    <w:name w:val="518FA8F96BA64713BA9E11FAF61367F5"/>
  </w:style>
  <w:style w:type="paragraph" w:customStyle="1" w:styleId="F8D73C7F2B0E456B9617B0B51FBD40A6">
    <w:name w:val="F8D73C7F2B0E456B9617B0B51FBD40A6"/>
  </w:style>
  <w:style w:type="paragraph" w:customStyle="1" w:styleId="80057C4824E84A0DAD71E9B38D797EF6">
    <w:name w:val="80057C4824E84A0DAD71E9B38D797EF6"/>
  </w:style>
  <w:style w:type="paragraph" w:customStyle="1" w:styleId="DE1A5481E6CF47B59283EEB8BD5D4ECE">
    <w:name w:val="DE1A5481E6CF47B59283EEB8BD5D4ECE"/>
  </w:style>
  <w:style w:type="paragraph" w:customStyle="1" w:styleId="AE5B1DCBBB054DDC8EF8829B99D6145E">
    <w:name w:val="AE5B1DCBBB054DDC8EF8829B99D6145E"/>
  </w:style>
  <w:style w:type="paragraph" w:customStyle="1" w:styleId="B8FE57FE7A914A5791CC579442A0BED6">
    <w:name w:val="B8FE57FE7A914A5791CC579442A0BED6"/>
  </w:style>
  <w:style w:type="paragraph" w:customStyle="1" w:styleId="1722B0CD07584964A2F3134006986D82">
    <w:name w:val="1722B0CD07584964A2F3134006986D82"/>
  </w:style>
  <w:style w:type="paragraph" w:customStyle="1" w:styleId="819EEC2B599B4ABCA18247ACFCF38ADD">
    <w:name w:val="819EEC2B599B4ABCA18247ACFCF38ADD"/>
  </w:style>
  <w:style w:type="paragraph" w:customStyle="1" w:styleId="890ACE21076A43D78176DCB01DA3CB5D">
    <w:name w:val="890ACE21076A43D78176DCB01DA3CB5D"/>
  </w:style>
  <w:style w:type="paragraph" w:customStyle="1" w:styleId="E433FCA8F72C4B998C120C4521AE0A0E">
    <w:name w:val="E433FCA8F72C4B998C120C4521AE0A0E"/>
  </w:style>
  <w:style w:type="paragraph" w:customStyle="1" w:styleId="FF4051E36B8940C2ACFA084388E0A1C3">
    <w:name w:val="FF4051E36B8940C2ACFA084388E0A1C3"/>
  </w:style>
  <w:style w:type="paragraph" w:customStyle="1" w:styleId="4E33447781F04EA08C008DC048D24C76">
    <w:name w:val="4E33447781F04EA08C008DC048D24C76"/>
  </w:style>
  <w:style w:type="paragraph" w:customStyle="1" w:styleId="B526335B7E034E80BD5CE9B38FAEC95A">
    <w:name w:val="B526335B7E034E80BD5CE9B38FAEC95A"/>
  </w:style>
  <w:style w:type="paragraph" w:customStyle="1" w:styleId="2CB94F924C734863823D872A125D545C">
    <w:name w:val="2CB94F924C734863823D872A125D545C"/>
  </w:style>
  <w:style w:type="paragraph" w:customStyle="1" w:styleId="A8000ECA73E24215A81C02C10AB9C3B8">
    <w:name w:val="A8000ECA73E24215A81C02C10AB9C3B8"/>
  </w:style>
  <w:style w:type="paragraph" w:customStyle="1" w:styleId="E9AC7B125FAF41698254BC05078348C9">
    <w:name w:val="E9AC7B125FAF41698254BC05078348C9"/>
  </w:style>
  <w:style w:type="paragraph" w:customStyle="1" w:styleId="E528DC874F10420FAE1AB7E84ED68B37">
    <w:name w:val="E528DC874F10420FAE1AB7E84ED68B37"/>
  </w:style>
  <w:style w:type="paragraph" w:customStyle="1" w:styleId="AE00122F0AE044A3B1CF5DD64BED7E81">
    <w:name w:val="AE00122F0AE044A3B1CF5DD64BED7E81"/>
  </w:style>
  <w:style w:type="paragraph" w:customStyle="1" w:styleId="E68EBDEC536D4505BDDA53E9F55BFFA1">
    <w:name w:val="E68EBDEC536D4505BDDA53E9F55BFFA1"/>
  </w:style>
  <w:style w:type="paragraph" w:customStyle="1" w:styleId="7190EEBF7FAD4B85BE05D89091168204">
    <w:name w:val="7190EEBF7FAD4B85BE05D89091168204"/>
  </w:style>
  <w:style w:type="paragraph" w:customStyle="1" w:styleId="17C593E1301E450DB9EBF65BD838EF52">
    <w:name w:val="17C593E1301E450DB9EBF65BD838EF52"/>
    <w:rsid w:val="00AF66A6"/>
  </w:style>
  <w:style w:type="paragraph" w:customStyle="1" w:styleId="A7603AB6BCB5468DA616788B30476656">
    <w:name w:val="A7603AB6BCB5468DA616788B30476656"/>
    <w:rsid w:val="00AF66A6"/>
  </w:style>
  <w:style w:type="paragraph" w:customStyle="1" w:styleId="508A903A9AD4414B96430F9091982B1E">
    <w:name w:val="508A903A9AD4414B96430F9091982B1E"/>
    <w:rsid w:val="00AF66A6"/>
  </w:style>
  <w:style w:type="paragraph" w:customStyle="1" w:styleId="AC698C5B0C7547AAA378528093EB0B84">
    <w:name w:val="AC698C5B0C7547AAA378528093EB0B84"/>
    <w:rsid w:val="00AF66A6"/>
  </w:style>
  <w:style w:type="paragraph" w:customStyle="1" w:styleId="4479936411E34F869A7E5A7C4E04D1BE">
    <w:name w:val="4479936411E34F869A7E5A7C4E04D1BE"/>
    <w:rsid w:val="00AF66A6"/>
  </w:style>
  <w:style w:type="paragraph" w:customStyle="1" w:styleId="5C9687E91C6E4586935762D6DAAFC055">
    <w:name w:val="5C9687E91C6E4586935762D6DAAFC055"/>
    <w:rsid w:val="00AF66A6"/>
  </w:style>
  <w:style w:type="paragraph" w:customStyle="1" w:styleId="63DBA0098BB34B34AC746F585699CC72">
    <w:name w:val="63DBA0098BB34B34AC746F585699CC72"/>
    <w:rsid w:val="00AF66A6"/>
  </w:style>
  <w:style w:type="paragraph" w:customStyle="1" w:styleId="F32C82C30669435BB18BE482F86A75B4">
    <w:name w:val="F32C82C30669435BB18BE482F86A75B4"/>
    <w:rsid w:val="00AF66A6"/>
  </w:style>
  <w:style w:type="paragraph" w:customStyle="1" w:styleId="7A7EBFFD28E54D04B008F3D8771C0862">
    <w:name w:val="7A7EBFFD28E54D04B008F3D8771C0862"/>
    <w:rsid w:val="00AF66A6"/>
  </w:style>
  <w:style w:type="paragraph" w:customStyle="1" w:styleId="99362574CD644F54ACAF3B09A6C5F922">
    <w:name w:val="99362574CD644F54ACAF3B09A6C5F922"/>
    <w:rsid w:val="00AF66A6"/>
  </w:style>
  <w:style w:type="paragraph" w:customStyle="1" w:styleId="980633EC785744E88617E1BF61473DA8">
    <w:name w:val="980633EC785744E88617E1BF61473DA8"/>
    <w:rsid w:val="00AF66A6"/>
  </w:style>
  <w:style w:type="paragraph" w:customStyle="1" w:styleId="F4473AADE6B64EC4AB57753B6D6764ED">
    <w:name w:val="F4473AADE6B64EC4AB57753B6D6764ED"/>
    <w:rsid w:val="00AF66A6"/>
  </w:style>
  <w:style w:type="paragraph" w:customStyle="1" w:styleId="CC321145C2D243268DD3AE0DE3B8FAB1">
    <w:name w:val="CC321145C2D243268DD3AE0DE3B8FAB1"/>
    <w:rsid w:val="00AF66A6"/>
  </w:style>
  <w:style w:type="paragraph" w:customStyle="1" w:styleId="60566745789C4E8680EAE482F57C3686">
    <w:name w:val="60566745789C4E8680EAE482F57C3686"/>
    <w:rsid w:val="00AF66A6"/>
  </w:style>
  <w:style w:type="paragraph" w:customStyle="1" w:styleId="151640CC7AA949099F716BAA05F9726D">
    <w:name w:val="151640CC7AA949099F716BAA05F9726D"/>
    <w:rsid w:val="00AF66A6"/>
  </w:style>
  <w:style w:type="paragraph" w:customStyle="1" w:styleId="B8A01096F3314EBCA14F3AF065BB019A">
    <w:name w:val="B8A01096F3314EBCA14F3AF065BB019A"/>
    <w:rsid w:val="00AF66A6"/>
  </w:style>
  <w:style w:type="paragraph" w:customStyle="1" w:styleId="E6C1360F60D14346A47238F3BEE97851">
    <w:name w:val="E6C1360F60D14346A47238F3BEE97851"/>
    <w:rsid w:val="00AF66A6"/>
  </w:style>
  <w:style w:type="paragraph" w:customStyle="1" w:styleId="242FC522821E492BA2FA398FCF100762">
    <w:name w:val="242FC522821E492BA2FA398FCF100762"/>
    <w:rsid w:val="008871BF"/>
  </w:style>
  <w:style w:type="paragraph" w:customStyle="1" w:styleId="DEEDFFA157814FD8B192DB065937780D">
    <w:name w:val="DEEDFFA157814FD8B192DB065937780D"/>
    <w:rsid w:val="001A7BB9"/>
  </w:style>
  <w:style w:type="paragraph" w:customStyle="1" w:styleId="7158B58E57924C2495E6ABEE4455EEEE">
    <w:name w:val="7158B58E57924C2495E6ABEE4455EEEE"/>
    <w:rsid w:val="001A7BB9"/>
  </w:style>
  <w:style w:type="paragraph" w:customStyle="1" w:styleId="91A37AD006894D02BC45125A72CF73B9">
    <w:name w:val="91A37AD006894D02BC45125A72CF73B9"/>
    <w:rsid w:val="001A7BB9"/>
  </w:style>
  <w:style w:type="paragraph" w:customStyle="1" w:styleId="AC7F2F025E304BD8A00C96CABB2568FA">
    <w:name w:val="AC7F2F025E304BD8A00C96CABB2568FA"/>
    <w:rsid w:val="001A7BB9"/>
  </w:style>
  <w:style w:type="paragraph" w:customStyle="1" w:styleId="1666B2EF2AD3405E89C50BCABFDA52A4">
    <w:name w:val="1666B2EF2AD3405E89C50BCABFDA52A4"/>
    <w:rsid w:val="001A7BB9"/>
  </w:style>
  <w:style w:type="paragraph" w:customStyle="1" w:styleId="82E06ED7CEB242B39C65EE72D9B95C91">
    <w:name w:val="82E06ED7CEB242B39C65EE72D9B95C91"/>
    <w:rsid w:val="001A7BB9"/>
  </w:style>
  <w:style w:type="paragraph" w:customStyle="1" w:styleId="5774B5EF699F467A81F69D872AE802E4">
    <w:name w:val="5774B5EF699F467A81F69D872AE802E4"/>
    <w:rsid w:val="001A7BB9"/>
  </w:style>
  <w:style w:type="paragraph" w:customStyle="1" w:styleId="0F93D6CFB9D24C72AB57BE728F53607C">
    <w:name w:val="0F93D6CFB9D24C72AB57BE728F53607C"/>
    <w:rsid w:val="001A7BB9"/>
  </w:style>
  <w:style w:type="paragraph" w:customStyle="1" w:styleId="7A73CFD9209B4DE0B9A349334A1C8CB8">
    <w:name w:val="7A73CFD9209B4DE0B9A349334A1C8CB8"/>
    <w:rsid w:val="001A7BB9"/>
  </w:style>
  <w:style w:type="paragraph" w:customStyle="1" w:styleId="A1042650AA5B4E609F64F1C49A0B9D4B">
    <w:name w:val="A1042650AA5B4E609F64F1C49A0B9D4B"/>
    <w:rsid w:val="001A7BB9"/>
  </w:style>
  <w:style w:type="paragraph" w:customStyle="1" w:styleId="63715B78EA014216A0F5D2F414117CB9">
    <w:name w:val="63715B78EA014216A0F5D2F414117CB9"/>
    <w:rsid w:val="001A7BB9"/>
  </w:style>
  <w:style w:type="paragraph" w:customStyle="1" w:styleId="9139277BEDFA42E88BC66D276722CAE5">
    <w:name w:val="9139277BEDFA42E88BC66D276722CAE5"/>
    <w:rsid w:val="001A7BB9"/>
  </w:style>
  <w:style w:type="paragraph" w:customStyle="1" w:styleId="8EDAEBF4461141B690C5E30127E02E67">
    <w:name w:val="8EDAEBF4461141B690C5E30127E02E67"/>
    <w:rsid w:val="001A7BB9"/>
  </w:style>
  <w:style w:type="paragraph" w:customStyle="1" w:styleId="67522DF7858346E5A6D7971209622E31">
    <w:name w:val="67522DF7858346E5A6D7971209622E31"/>
    <w:rsid w:val="001A7BB9"/>
  </w:style>
  <w:style w:type="paragraph" w:customStyle="1" w:styleId="FC2AA554F4414F04BDF12CBFD42EB0AE">
    <w:name w:val="FC2AA554F4414F04BDF12CBFD42EB0AE"/>
    <w:rsid w:val="001A7BB9"/>
  </w:style>
  <w:style w:type="paragraph" w:customStyle="1" w:styleId="2BCE8B707FDC46B098C37C2C1E7585CE">
    <w:name w:val="2BCE8B707FDC46B098C37C2C1E7585CE"/>
    <w:rsid w:val="001A7BB9"/>
  </w:style>
  <w:style w:type="paragraph" w:customStyle="1" w:styleId="1B3B5BEAB4CA45FBA745F3EA20F0C212">
    <w:name w:val="1B3B5BEAB4CA45FBA745F3EA20F0C212"/>
    <w:rsid w:val="001A7BB9"/>
  </w:style>
  <w:style w:type="paragraph" w:customStyle="1" w:styleId="E7D8CE6CC1BC47C08D5363E265F15C62">
    <w:name w:val="E7D8CE6CC1BC47C08D5363E265F15C62"/>
    <w:rsid w:val="001A7BB9"/>
  </w:style>
  <w:style w:type="paragraph" w:customStyle="1" w:styleId="34FBF5CB20EA457A91E7693BDB1251A1">
    <w:name w:val="34FBF5CB20EA457A91E7693BDB1251A1"/>
    <w:rsid w:val="001A7BB9"/>
  </w:style>
  <w:style w:type="paragraph" w:customStyle="1" w:styleId="826ED285109C4C8CB8ACAD114FC474CA">
    <w:name w:val="826ED285109C4C8CB8ACAD114FC474CA"/>
    <w:rsid w:val="001A7BB9"/>
  </w:style>
  <w:style w:type="paragraph" w:customStyle="1" w:styleId="92ED118058154CA78478D29E31039F92">
    <w:name w:val="92ED118058154CA78478D29E31039F92"/>
    <w:rsid w:val="001A7BB9"/>
  </w:style>
  <w:style w:type="paragraph" w:customStyle="1" w:styleId="3FEA278BC70247AD8BD704ED4B58EC7C">
    <w:name w:val="3FEA278BC70247AD8BD704ED4B58EC7C"/>
    <w:rsid w:val="001A7BB9"/>
  </w:style>
  <w:style w:type="paragraph" w:customStyle="1" w:styleId="BFB8715B25E2424E80D817689FB2DEC7">
    <w:name w:val="BFB8715B25E2424E80D817689FB2DEC7"/>
    <w:rsid w:val="001A7BB9"/>
  </w:style>
  <w:style w:type="paragraph" w:customStyle="1" w:styleId="9A02D6DCBC6A4B278C7B7B4835B80625">
    <w:name w:val="9A02D6DCBC6A4B278C7B7B4835B80625"/>
    <w:rsid w:val="001A7BB9"/>
  </w:style>
  <w:style w:type="paragraph" w:customStyle="1" w:styleId="E0DB37C99EC54E7996FADC00BEC2969C">
    <w:name w:val="E0DB37C99EC54E7996FADC00BEC2969C"/>
    <w:rsid w:val="001A7BB9"/>
  </w:style>
  <w:style w:type="paragraph" w:customStyle="1" w:styleId="FEE90A6DDF224966AF01F55F65BFDBBC">
    <w:name w:val="FEE90A6DDF224966AF01F55F65BFDBBC"/>
    <w:rsid w:val="001A7BB9"/>
  </w:style>
  <w:style w:type="paragraph" w:customStyle="1" w:styleId="55A24819C63644C7987093CAFE7A1346">
    <w:name w:val="55A24819C63644C7987093CAFE7A1346"/>
    <w:rsid w:val="001A7BB9"/>
  </w:style>
  <w:style w:type="paragraph" w:customStyle="1" w:styleId="32B48515E1344C08BBF6D35143AD3550">
    <w:name w:val="32B48515E1344C08BBF6D35143AD3550"/>
    <w:rsid w:val="001A7BB9"/>
  </w:style>
  <w:style w:type="paragraph" w:customStyle="1" w:styleId="47898C18A2A64018807F8A760AA2F1AC">
    <w:name w:val="47898C18A2A64018807F8A760AA2F1AC"/>
    <w:rsid w:val="001A7BB9"/>
  </w:style>
  <w:style w:type="paragraph" w:customStyle="1" w:styleId="BED3EB9A1B53410A826776E51FACD168">
    <w:name w:val="BED3EB9A1B53410A826776E51FACD168"/>
    <w:rsid w:val="001A7BB9"/>
  </w:style>
  <w:style w:type="paragraph" w:customStyle="1" w:styleId="8690952C15494148AD95D6D7F4EF7DEE">
    <w:name w:val="8690952C15494148AD95D6D7F4EF7DEE"/>
    <w:rsid w:val="00EF2C01"/>
  </w:style>
  <w:style w:type="paragraph" w:customStyle="1" w:styleId="7443A481B3EB4858BE80C2D452999DB4">
    <w:name w:val="7443A481B3EB4858BE80C2D452999DB4"/>
    <w:rsid w:val="00EF2C01"/>
  </w:style>
  <w:style w:type="paragraph" w:customStyle="1" w:styleId="EE624D2560A94D1CA7C8D05550040A8E">
    <w:name w:val="EE624D2560A94D1CA7C8D05550040A8E"/>
    <w:rsid w:val="00EF2C01"/>
  </w:style>
  <w:style w:type="paragraph" w:customStyle="1" w:styleId="DB0239683118429A944BB1546B958FB0">
    <w:name w:val="DB0239683118429A944BB1546B958FB0"/>
    <w:rsid w:val="00EF2C01"/>
  </w:style>
  <w:style w:type="paragraph" w:customStyle="1" w:styleId="7F34A2F88A55480DBB32C5F00BE17632">
    <w:name w:val="7F34A2F88A55480DBB32C5F00BE17632"/>
    <w:rsid w:val="00EF2C01"/>
  </w:style>
  <w:style w:type="paragraph" w:customStyle="1" w:styleId="6448C6D5A7514C8BBB6FDA54A2D5BF38">
    <w:name w:val="6448C6D5A7514C8BBB6FDA54A2D5BF38"/>
    <w:rsid w:val="00EF2C01"/>
  </w:style>
  <w:style w:type="paragraph" w:customStyle="1" w:styleId="43A3DB454BBE47FE99ABC1ED9A0B07FE">
    <w:name w:val="43A3DB454BBE47FE99ABC1ED9A0B07FE"/>
    <w:rsid w:val="00EF2C01"/>
  </w:style>
  <w:style w:type="paragraph" w:customStyle="1" w:styleId="CDD8F2F33ED947C3942561C767838A5F">
    <w:name w:val="CDD8F2F33ED947C3942561C767838A5F"/>
    <w:rsid w:val="00EF2C01"/>
  </w:style>
  <w:style w:type="paragraph" w:customStyle="1" w:styleId="3A46BD7D8AE04797A5D4EAC8CA1410F5">
    <w:name w:val="3A46BD7D8AE04797A5D4EAC8CA1410F5"/>
    <w:rsid w:val="00EF2C01"/>
  </w:style>
  <w:style w:type="paragraph" w:customStyle="1" w:styleId="338F3875BA6A4EF899AC23337B286095">
    <w:name w:val="338F3875BA6A4EF899AC23337B286095"/>
    <w:rsid w:val="00EF2C01"/>
  </w:style>
  <w:style w:type="paragraph" w:customStyle="1" w:styleId="8186D2ADC0084EABA8D4CA8EB6D0B328">
    <w:name w:val="8186D2ADC0084EABA8D4CA8EB6D0B328"/>
    <w:rsid w:val="00EF2C01"/>
  </w:style>
  <w:style w:type="paragraph" w:customStyle="1" w:styleId="7404D0707AFC42C0BC22F31503F9AF6E">
    <w:name w:val="7404D0707AFC42C0BC22F31503F9AF6E"/>
    <w:rsid w:val="00EF2C01"/>
  </w:style>
  <w:style w:type="paragraph" w:customStyle="1" w:styleId="052F81F749824B46928EC2E4A81A6528">
    <w:name w:val="052F81F749824B46928EC2E4A81A6528"/>
    <w:rsid w:val="008A4A5F"/>
  </w:style>
  <w:style w:type="paragraph" w:customStyle="1" w:styleId="724F601899C6464BA655297D38A3D938">
    <w:name w:val="724F601899C6464BA655297D38A3D938"/>
    <w:rsid w:val="008A4A5F"/>
  </w:style>
  <w:style w:type="paragraph" w:customStyle="1" w:styleId="54B86D1957E64476B6670E27075CBD50">
    <w:name w:val="54B86D1957E64476B6670E27075CBD50"/>
    <w:rsid w:val="008A4A5F"/>
  </w:style>
  <w:style w:type="paragraph" w:customStyle="1" w:styleId="2D74C49F118E45B09103EA0FD035DCE0">
    <w:name w:val="2D74C49F118E45B09103EA0FD035DCE0"/>
    <w:rsid w:val="008A4A5F"/>
  </w:style>
  <w:style w:type="paragraph" w:customStyle="1" w:styleId="5DF241351D4148F38F78C6E6631144B3">
    <w:name w:val="5DF241351D4148F38F78C6E6631144B3"/>
    <w:rsid w:val="008A4A5F"/>
  </w:style>
  <w:style w:type="paragraph" w:customStyle="1" w:styleId="7F8EC64EFF5A4F90BC5C299917EE6229">
    <w:name w:val="7F8EC64EFF5A4F90BC5C299917EE6229"/>
    <w:rsid w:val="008A4A5F"/>
  </w:style>
  <w:style w:type="paragraph" w:customStyle="1" w:styleId="ADB869BA15E547B08207399F567C5DB0">
    <w:name w:val="ADB869BA15E547B08207399F567C5DB0"/>
    <w:rsid w:val="008A4A5F"/>
  </w:style>
  <w:style w:type="paragraph" w:customStyle="1" w:styleId="5FEFA4417E86482584A7EA4F8FAA4BB0">
    <w:name w:val="5FEFA4417E86482584A7EA4F8FAA4BB0"/>
    <w:rsid w:val="008A4A5F"/>
  </w:style>
  <w:style w:type="paragraph" w:customStyle="1" w:styleId="7C616A757F174CC88B765BCD7CADAA1B">
    <w:name w:val="7C616A757F174CC88B765BCD7CADAA1B"/>
    <w:rsid w:val="008A4A5F"/>
  </w:style>
  <w:style w:type="paragraph" w:customStyle="1" w:styleId="525B142400024450BDCC50161EDE6290">
    <w:name w:val="525B142400024450BDCC50161EDE6290"/>
    <w:rsid w:val="008A4A5F"/>
  </w:style>
  <w:style w:type="paragraph" w:customStyle="1" w:styleId="C4167A99BBDA48FBAD45C48849654E3D">
    <w:name w:val="C4167A99BBDA48FBAD45C48849654E3D"/>
    <w:rsid w:val="008A4A5F"/>
  </w:style>
  <w:style w:type="paragraph" w:customStyle="1" w:styleId="371A8F9A9B304BCE97E8B02A4E71839B">
    <w:name w:val="371A8F9A9B304BCE97E8B02A4E71839B"/>
    <w:rsid w:val="008A4A5F"/>
  </w:style>
  <w:style w:type="paragraph" w:customStyle="1" w:styleId="ED645AE2B38145CAA30C2A9275E478A8">
    <w:name w:val="ED645AE2B38145CAA30C2A9275E478A8"/>
    <w:rsid w:val="008A4A5F"/>
  </w:style>
  <w:style w:type="paragraph" w:customStyle="1" w:styleId="AD832F02D22F4AF0895DCA23D32E3A2C">
    <w:name w:val="AD832F02D22F4AF0895DCA23D32E3A2C"/>
    <w:rsid w:val="008A4A5F"/>
  </w:style>
  <w:style w:type="paragraph" w:customStyle="1" w:styleId="A278EE8CABE84A5E9498ABCD2D032349">
    <w:name w:val="A278EE8CABE84A5E9498ABCD2D032349"/>
    <w:rsid w:val="008A4A5F"/>
  </w:style>
  <w:style w:type="paragraph" w:customStyle="1" w:styleId="4161FD4D2A8F4B36A9AFD142F6DE943C">
    <w:name w:val="4161FD4D2A8F4B36A9AFD142F6DE943C"/>
    <w:rsid w:val="008A4A5F"/>
  </w:style>
  <w:style w:type="paragraph" w:customStyle="1" w:styleId="3599EEC7399A44B696BA0C23330EC251">
    <w:name w:val="3599EEC7399A44B696BA0C23330EC251"/>
    <w:rsid w:val="008A4A5F"/>
  </w:style>
  <w:style w:type="paragraph" w:customStyle="1" w:styleId="E30A999321814AA09411B103A29F3548">
    <w:name w:val="E30A999321814AA09411B103A29F3548"/>
    <w:rsid w:val="008A4A5F"/>
  </w:style>
  <w:style w:type="paragraph" w:customStyle="1" w:styleId="D6F7E5B3233F4CF885D1035662197557">
    <w:name w:val="D6F7E5B3233F4CF885D1035662197557"/>
    <w:rsid w:val="008A4A5F"/>
  </w:style>
  <w:style w:type="paragraph" w:customStyle="1" w:styleId="17C593E1301E450DB9EBF65BD838EF521">
    <w:name w:val="17C593E1301E450DB9EBF65BD838EF52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2">
    <w:name w:val="17C593E1301E450DB9EBF65BD838EF52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508A903A9AD4414B96430F9091982B1E1">
    <w:name w:val="508A903A9AD4414B96430F9091982B1E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AC698C5B0C7547AAA378528093EB0B841">
    <w:name w:val="AC698C5B0C7547AAA378528093EB0B84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4479936411E34F869A7E5A7C4E04D1BE1">
    <w:name w:val="4479936411E34F869A7E5A7C4E04D1BE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F4473AADE6B64EC4AB57753B6D6764ED1">
    <w:name w:val="F4473AADE6B64EC4AB57753B6D6764ED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CC321145C2D243268DD3AE0DE3B8FAB11">
    <w:name w:val="CC321145C2D243268DD3AE0DE3B8FAB1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60566745789C4E8680EAE482F57C36861">
    <w:name w:val="60566745789C4E8680EAE482F57C3686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B8A01096F3314EBCA14F3AF065BB019A1">
    <w:name w:val="B8A01096F3314EBCA14F3AF065BB019A1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724F601899C6464BA655297D38A3D9381">
    <w:name w:val="724F601899C6464BA655297D38A3D93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4B86D1957E64476B6670E27075CBD501">
    <w:name w:val="54B86D1957E64476B6670E27075CBD5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2D74C49F118E45B09103EA0FD035DCE01">
    <w:name w:val="2D74C49F118E45B09103EA0FD035DCE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B869BA15E547B08207399F567C5DB01">
    <w:name w:val="ADB869BA15E547B08207399F567C5DB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FEFA4417E86482584A7EA4F8FAA4BB01">
    <w:name w:val="5FEFA4417E86482584A7EA4F8FAA4BB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C616A757F174CC88B765BCD7CADAA1B1">
    <w:name w:val="7C616A757F174CC88B765BCD7CADAA1B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25B142400024450BDCC50161EDE62901">
    <w:name w:val="525B142400024450BDCC50161EDE629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4167A99BBDA48FBAD45C48849654E3D1">
    <w:name w:val="C4167A99BBDA48FBAD45C48849654E3D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71A8F9A9B304BCE97E8B02A4E71839B1">
    <w:name w:val="371A8F9A9B304BCE97E8B02A4E71839B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599EEC7399A44B696BA0C23330EC2511">
    <w:name w:val="3599EEC7399A44B696BA0C23330EC251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D645AE2B38145CAA30C2A9275E478A81">
    <w:name w:val="ED645AE2B38145CAA30C2A9275E478A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832F02D22F4AF0895DCA23D32E3A2C1">
    <w:name w:val="AD832F02D22F4AF0895DCA23D32E3A2C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30A999321814AA09411B103A29F35481">
    <w:name w:val="E30A999321814AA09411B103A29F354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278EE8CABE84A5E9498ABCD2D0323491">
    <w:name w:val="A278EE8CABE84A5E9498ABCD2D032349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161FD4D2A8F4B36A9AFD142F6DE943C1">
    <w:name w:val="4161FD4D2A8F4B36A9AFD142F6DE943C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6F7E5B3233F4CF885D10356621975571">
    <w:name w:val="D6F7E5B3233F4CF885D1035662197557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EEDFFA157814FD8B192DB065937780D1">
    <w:name w:val="DEEDFFA157814FD8B192DB065937780D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158B58E57924C2495E6ABEE4455EEEE1">
    <w:name w:val="7158B58E57924C2495E6ABEE4455EEEE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A37AD006894D02BC45125A72CF73B91">
    <w:name w:val="91A37AD006894D02BC45125A72CF73B9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C7F2F025E304BD8A00C96CABB2568FA1">
    <w:name w:val="AC7F2F025E304BD8A00C96CABB2568FA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666B2EF2AD3405E89C50BCABFDA52A41">
    <w:name w:val="1666B2EF2AD3405E89C50BCABFDA52A4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E06ED7CEB242B39C65EE72D9B95C911">
    <w:name w:val="82E06ED7CEB242B39C65EE72D9B95C91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774B5EF699F467A81F69D872AE802E41">
    <w:name w:val="5774B5EF699F467A81F69D872AE802E4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0F93D6CFB9D24C72AB57BE728F53607C1">
    <w:name w:val="0F93D6CFB9D24C72AB57BE728F53607C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A73CFD9209B4DE0B9A349334A1C8CB81">
    <w:name w:val="7A73CFD9209B4DE0B9A349334A1C8CB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1042650AA5B4E609F64F1C49A0B9D4B1">
    <w:name w:val="A1042650AA5B4E609F64F1C49A0B9D4B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3715B78EA014216A0F5D2F414117CB91">
    <w:name w:val="63715B78EA014216A0F5D2F414117CB9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39277BEDFA42E88BC66D276722CAE51">
    <w:name w:val="9139277BEDFA42E88BC66D276722CAE5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4FBF5CB20EA457A91E7693BDB1251A11">
    <w:name w:val="34FBF5CB20EA457A91E7693BDB1251A1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6ED285109C4C8CB8ACAD114FC474CA1">
    <w:name w:val="826ED285109C4C8CB8ACAD114FC474CA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2ED118058154CA78478D29E31039F921">
    <w:name w:val="92ED118058154CA78478D29E31039F92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FEA278BC70247AD8BD704ED4B58EC7C1">
    <w:name w:val="3FEA278BC70247AD8BD704ED4B58EC7C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BFB8715B25E2424E80D817689FB2DEC71">
    <w:name w:val="BFB8715B25E2424E80D817689FB2DEC7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A02D6DCBC6A4B278C7B7B4835B806251">
    <w:name w:val="9A02D6DCBC6A4B278C7B7B4835B80625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690952C15494148AD95D6D7F4EF7DEE1">
    <w:name w:val="8690952C15494148AD95D6D7F4EF7DEE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43A481B3EB4858BE80C2D452999DB41">
    <w:name w:val="7443A481B3EB4858BE80C2D452999DB4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E624D2560A94D1CA7C8D05550040A8E1">
    <w:name w:val="EE624D2560A94D1CA7C8D05550040A8E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B0239683118429A944BB1546B958FB01">
    <w:name w:val="DB0239683118429A944BB1546B958FB0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F34A2F88A55480DBB32C5F00BE176321">
    <w:name w:val="7F34A2F88A55480DBB32C5F00BE17632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448C6D5A7514C8BBB6FDA54A2D5BF381">
    <w:name w:val="6448C6D5A7514C8BBB6FDA54A2D5BF3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3A3DB454BBE47FE99ABC1ED9A0B07FE1">
    <w:name w:val="43A3DB454BBE47FE99ABC1ED9A0B07FE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DD8F2F33ED947C3942561C767838A5F1">
    <w:name w:val="CDD8F2F33ED947C3942561C767838A5F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A46BD7D8AE04797A5D4EAC8CA1410F51">
    <w:name w:val="3A46BD7D8AE04797A5D4EAC8CA1410F5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38F3875BA6A4EF899AC23337B2860951">
    <w:name w:val="338F3875BA6A4EF899AC23337B286095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186D2ADC0084EABA8D4CA8EB6D0B3281">
    <w:name w:val="8186D2ADC0084EABA8D4CA8EB6D0B328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04D0707AFC42C0BC22F31503F9AF6E1">
    <w:name w:val="7404D0707AFC42C0BC22F31503F9AF6E1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7C593E1301E450DB9EBF65BD838EF523">
    <w:name w:val="17C593E1301E450DB9EBF65BD838EF52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508A903A9AD4414B96430F9091982B1E2">
    <w:name w:val="508A903A9AD4414B96430F9091982B1E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AC698C5B0C7547AAA378528093EB0B842">
    <w:name w:val="AC698C5B0C7547AAA378528093EB0B84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4479936411E34F869A7E5A7C4E04D1BE2">
    <w:name w:val="4479936411E34F869A7E5A7C4E04D1BE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F4473AADE6B64EC4AB57753B6D6764ED2">
    <w:name w:val="F4473AADE6B64EC4AB57753B6D6764ED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CC321145C2D243268DD3AE0DE3B8FAB12">
    <w:name w:val="CC321145C2D243268DD3AE0DE3B8FAB1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60566745789C4E8680EAE482F57C36862">
    <w:name w:val="60566745789C4E8680EAE482F57C3686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B8A01096F3314EBCA14F3AF065BB019A2">
    <w:name w:val="B8A01096F3314EBCA14F3AF065BB019A2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724F601899C6464BA655297D38A3D9382">
    <w:name w:val="724F601899C6464BA655297D38A3D93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4B86D1957E64476B6670E27075CBD502">
    <w:name w:val="54B86D1957E64476B6670E27075CBD5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2D74C49F118E45B09103EA0FD035DCE02">
    <w:name w:val="2D74C49F118E45B09103EA0FD035DCE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B869BA15E547B08207399F567C5DB02">
    <w:name w:val="ADB869BA15E547B08207399F567C5DB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FEFA4417E86482584A7EA4F8FAA4BB02">
    <w:name w:val="5FEFA4417E86482584A7EA4F8FAA4BB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C616A757F174CC88B765BCD7CADAA1B2">
    <w:name w:val="7C616A757F174CC88B765BCD7CADAA1B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25B142400024450BDCC50161EDE62902">
    <w:name w:val="525B142400024450BDCC50161EDE629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4167A99BBDA48FBAD45C48849654E3D2">
    <w:name w:val="C4167A99BBDA48FBAD45C48849654E3D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71A8F9A9B304BCE97E8B02A4E71839B2">
    <w:name w:val="371A8F9A9B304BCE97E8B02A4E71839B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599EEC7399A44B696BA0C23330EC2512">
    <w:name w:val="3599EEC7399A44B696BA0C23330EC251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D645AE2B38145CAA30C2A9275E478A82">
    <w:name w:val="ED645AE2B38145CAA30C2A9275E478A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832F02D22F4AF0895DCA23D32E3A2C2">
    <w:name w:val="AD832F02D22F4AF0895DCA23D32E3A2C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30A999321814AA09411B103A29F35482">
    <w:name w:val="E30A999321814AA09411B103A29F354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278EE8CABE84A5E9498ABCD2D0323492">
    <w:name w:val="A278EE8CABE84A5E9498ABCD2D032349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161FD4D2A8F4B36A9AFD142F6DE943C2">
    <w:name w:val="4161FD4D2A8F4B36A9AFD142F6DE943C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6F7E5B3233F4CF885D10356621975572">
    <w:name w:val="D6F7E5B3233F4CF885D1035662197557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EEDFFA157814FD8B192DB065937780D2">
    <w:name w:val="DEEDFFA157814FD8B192DB065937780D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158B58E57924C2495E6ABEE4455EEEE2">
    <w:name w:val="7158B58E57924C2495E6ABEE4455EEEE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A37AD006894D02BC45125A72CF73B92">
    <w:name w:val="91A37AD006894D02BC45125A72CF73B9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C7F2F025E304BD8A00C96CABB2568FA2">
    <w:name w:val="AC7F2F025E304BD8A00C96CABB2568FA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666B2EF2AD3405E89C50BCABFDA52A42">
    <w:name w:val="1666B2EF2AD3405E89C50BCABFDA52A4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E06ED7CEB242B39C65EE72D9B95C912">
    <w:name w:val="82E06ED7CEB242B39C65EE72D9B95C91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774B5EF699F467A81F69D872AE802E42">
    <w:name w:val="5774B5EF699F467A81F69D872AE802E4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0F93D6CFB9D24C72AB57BE728F53607C2">
    <w:name w:val="0F93D6CFB9D24C72AB57BE728F53607C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A73CFD9209B4DE0B9A349334A1C8CB82">
    <w:name w:val="7A73CFD9209B4DE0B9A349334A1C8CB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1042650AA5B4E609F64F1C49A0B9D4B2">
    <w:name w:val="A1042650AA5B4E609F64F1C49A0B9D4B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3715B78EA014216A0F5D2F414117CB92">
    <w:name w:val="63715B78EA014216A0F5D2F414117CB9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39277BEDFA42E88BC66D276722CAE52">
    <w:name w:val="9139277BEDFA42E88BC66D276722CAE5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4FBF5CB20EA457A91E7693BDB1251A12">
    <w:name w:val="34FBF5CB20EA457A91E7693BDB1251A1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6ED285109C4C8CB8ACAD114FC474CA2">
    <w:name w:val="826ED285109C4C8CB8ACAD114FC474CA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2ED118058154CA78478D29E31039F922">
    <w:name w:val="92ED118058154CA78478D29E31039F92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FEA278BC70247AD8BD704ED4B58EC7C2">
    <w:name w:val="3FEA278BC70247AD8BD704ED4B58EC7C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BFB8715B25E2424E80D817689FB2DEC72">
    <w:name w:val="BFB8715B25E2424E80D817689FB2DEC7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A02D6DCBC6A4B278C7B7B4835B806252">
    <w:name w:val="9A02D6DCBC6A4B278C7B7B4835B80625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690952C15494148AD95D6D7F4EF7DEE2">
    <w:name w:val="8690952C15494148AD95D6D7F4EF7DEE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43A481B3EB4858BE80C2D452999DB42">
    <w:name w:val="7443A481B3EB4858BE80C2D452999DB4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E624D2560A94D1CA7C8D05550040A8E2">
    <w:name w:val="EE624D2560A94D1CA7C8D05550040A8E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B0239683118429A944BB1546B958FB02">
    <w:name w:val="DB0239683118429A944BB1546B958FB0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F34A2F88A55480DBB32C5F00BE176322">
    <w:name w:val="7F34A2F88A55480DBB32C5F00BE17632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448C6D5A7514C8BBB6FDA54A2D5BF382">
    <w:name w:val="6448C6D5A7514C8BBB6FDA54A2D5BF3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3A3DB454BBE47FE99ABC1ED9A0B07FE2">
    <w:name w:val="43A3DB454BBE47FE99ABC1ED9A0B07FE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DD8F2F33ED947C3942561C767838A5F2">
    <w:name w:val="CDD8F2F33ED947C3942561C767838A5F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A46BD7D8AE04797A5D4EAC8CA1410F52">
    <w:name w:val="3A46BD7D8AE04797A5D4EAC8CA1410F5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38F3875BA6A4EF899AC23337B2860952">
    <w:name w:val="338F3875BA6A4EF899AC23337B286095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186D2ADC0084EABA8D4CA8EB6D0B3282">
    <w:name w:val="8186D2ADC0084EABA8D4CA8EB6D0B328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04D0707AFC42C0BC22F31503F9AF6E2">
    <w:name w:val="7404D0707AFC42C0BC22F31503F9AF6E2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7C593E1301E450DB9EBF65BD838EF524">
    <w:name w:val="17C593E1301E450DB9EBF65BD838EF52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508A903A9AD4414B96430F9091982B1E3">
    <w:name w:val="508A903A9AD4414B96430F9091982B1E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AC698C5B0C7547AAA378528093EB0B843">
    <w:name w:val="AC698C5B0C7547AAA378528093EB0B84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4479936411E34F869A7E5A7C4E04D1BE3">
    <w:name w:val="4479936411E34F869A7E5A7C4E04D1BE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F4473AADE6B64EC4AB57753B6D6764ED3">
    <w:name w:val="F4473AADE6B64EC4AB57753B6D6764ED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CC321145C2D243268DD3AE0DE3B8FAB13">
    <w:name w:val="CC321145C2D243268DD3AE0DE3B8FAB1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60566745789C4E8680EAE482F57C36863">
    <w:name w:val="60566745789C4E8680EAE482F57C3686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B8A01096F3314EBCA14F3AF065BB019A3">
    <w:name w:val="B8A01096F3314EBCA14F3AF065BB019A3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724F601899C6464BA655297D38A3D9383">
    <w:name w:val="724F601899C6464BA655297D38A3D93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4B86D1957E64476B6670E27075CBD503">
    <w:name w:val="54B86D1957E64476B6670E27075CBD5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2D74C49F118E45B09103EA0FD035DCE03">
    <w:name w:val="2D74C49F118E45B09103EA0FD035DCE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B869BA15E547B08207399F567C5DB03">
    <w:name w:val="ADB869BA15E547B08207399F567C5DB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FEFA4417E86482584A7EA4F8FAA4BB03">
    <w:name w:val="5FEFA4417E86482584A7EA4F8FAA4BB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C616A757F174CC88B765BCD7CADAA1B3">
    <w:name w:val="7C616A757F174CC88B765BCD7CADAA1B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25B142400024450BDCC50161EDE62903">
    <w:name w:val="525B142400024450BDCC50161EDE629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4167A99BBDA48FBAD45C48849654E3D3">
    <w:name w:val="C4167A99BBDA48FBAD45C48849654E3D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71A8F9A9B304BCE97E8B02A4E71839B3">
    <w:name w:val="371A8F9A9B304BCE97E8B02A4E71839B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599EEC7399A44B696BA0C23330EC2513">
    <w:name w:val="3599EEC7399A44B696BA0C23330EC251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D645AE2B38145CAA30C2A9275E478A83">
    <w:name w:val="ED645AE2B38145CAA30C2A9275E478A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832F02D22F4AF0895DCA23D32E3A2C3">
    <w:name w:val="AD832F02D22F4AF0895DCA23D32E3A2C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30A999321814AA09411B103A29F35483">
    <w:name w:val="E30A999321814AA09411B103A29F354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278EE8CABE84A5E9498ABCD2D0323493">
    <w:name w:val="A278EE8CABE84A5E9498ABCD2D032349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161FD4D2A8F4B36A9AFD142F6DE943C3">
    <w:name w:val="4161FD4D2A8F4B36A9AFD142F6DE943C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6F7E5B3233F4CF885D10356621975573">
    <w:name w:val="D6F7E5B3233F4CF885D1035662197557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EEDFFA157814FD8B192DB065937780D3">
    <w:name w:val="DEEDFFA157814FD8B192DB065937780D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158B58E57924C2495E6ABEE4455EEEE3">
    <w:name w:val="7158B58E57924C2495E6ABEE4455EEEE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A37AD006894D02BC45125A72CF73B93">
    <w:name w:val="91A37AD006894D02BC45125A72CF73B9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C7F2F025E304BD8A00C96CABB2568FA3">
    <w:name w:val="AC7F2F025E304BD8A00C96CABB2568FA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666B2EF2AD3405E89C50BCABFDA52A43">
    <w:name w:val="1666B2EF2AD3405E89C50BCABFDA52A4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E06ED7CEB242B39C65EE72D9B95C913">
    <w:name w:val="82E06ED7CEB242B39C65EE72D9B95C91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774B5EF699F467A81F69D872AE802E43">
    <w:name w:val="5774B5EF699F467A81F69D872AE802E4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0F93D6CFB9D24C72AB57BE728F53607C3">
    <w:name w:val="0F93D6CFB9D24C72AB57BE728F53607C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A73CFD9209B4DE0B9A349334A1C8CB83">
    <w:name w:val="7A73CFD9209B4DE0B9A349334A1C8CB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1042650AA5B4E609F64F1C49A0B9D4B3">
    <w:name w:val="A1042650AA5B4E609F64F1C49A0B9D4B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3715B78EA014216A0F5D2F414117CB93">
    <w:name w:val="63715B78EA014216A0F5D2F414117CB9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39277BEDFA42E88BC66D276722CAE53">
    <w:name w:val="9139277BEDFA42E88BC66D276722CAE5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4FBF5CB20EA457A91E7693BDB1251A13">
    <w:name w:val="34FBF5CB20EA457A91E7693BDB1251A1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6ED285109C4C8CB8ACAD114FC474CA3">
    <w:name w:val="826ED285109C4C8CB8ACAD114FC474CA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2ED118058154CA78478D29E31039F923">
    <w:name w:val="92ED118058154CA78478D29E31039F92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FEA278BC70247AD8BD704ED4B58EC7C3">
    <w:name w:val="3FEA278BC70247AD8BD704ED4B58EC7C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BFB8715B25E2424E80D817689FB2DEC73">
    <w:name w:val="BFB8715B25E2424E80D817689FB2DEC7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A02D6DCBC6A4B278C7B7B4835B806253">
    <w:name w:val="9A02D6DCBC6A4B278C7B7B4835B80625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690952C15494148AD95D6D7F4EF7DEE3">
    <w:name w:val="8690952C15494148AD95D6D7F4EF7DEE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43A481B3EB4858BE80C2D452999DB43">
    <w:name w:val="7443A481B3EB4858BE80C2D452999DB4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E624D2560A94D1CA7C8D05550040A8E3">
    <w:name w:val="EE624D2560A94D1CA7C8D05550040A8E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B0239683118429A944BB1546B958FB03">
    <w:name w:val="DB0239683118429A944BB1546B958FB0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F34A2F88A55480DBB32C5F00BE176323">
    <w:name w:val="7F34A2F88A55480DBB32C5F00BE17632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448C6D5A7514C8BBB6FDA54A2D5BF383">
    <w:name w:val="6448C6D5A7514C8BBB6FDA54A2D5BF3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3A3DB454BBE47FE99ABC1ED9A0B07FE3">
    <w:name w:val="43A3DB454BBE47FE99ABC1ED9A0B07FE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DD8F2F33ED947C3942561C767838A5F3">
    <w:name w:val="CDD8F2F33ED947C3942561C767838A5F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A46BD7D8AE04797A5D4EAC8CA1410F53">
    <w:name w:val="3A46BD7D8AE04797A5D4EAC8CA1410F5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38F3875BA6A4EF899AC23337B2860953">
    <w:name w:val="338F3875BA6A4EF899AC23337B286095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186D2ADC0084EABA8D4CA8EB6D0B3283">
    <w:name w:val="8186D2ADC0084EABA8D4CA8EB6D0B328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04D0707AFC42C0BC22F31503F9AF6E3">
    <w:name w:val="7404D0707AFC42C0BC22F31503F9AF6E3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7C593E1301E450DB9EBF65BD838EF525">
    <w:name w:val="17C593E1301E450DB9EBF65BD838EF525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508A903A9AD4414B96430F9091982B1E4">
    <w:name w:val="508A903A9AD4414B96430F9091982B1E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AC698C5B0C7547AAA378528093EB0B844">
    <w:name w:val="AC698C5B0C7547AAA378528093EB0B84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4479936411E34F869A7E5A7C4E04D1BE4">
    <w:name w:val="4479936411E34F869A7E5A7C4E04D1BE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F4473AADE6B64EC4AB57753B6D6764ED4">
    <w:name w:val="F4473AADE6B64EC4AB57753B6D6764ED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CC321145C2D243268DD3AE0DE3B8FAB14">
    <w:name w:val="CC321145C2D243268DD3AE0DE3B8FAB1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60566745789C4E8680EAE482F57C36864">
    <w:name w:val="60566745789C4E8680EAE482F57C3686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B8A01096F3314EBCA14F3AF065BB019A4">
    <w:name w:val="B8A01096F3314EBCA14F3AF065BB019A4"/>
    <w:rsid w:val="00190242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724F601899C6464BA655297D38A3D9384">
    <w:name w:val="724F601899C6464BA655297D38A3D93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4B86D1957E64476B6670E27075CBD504">
    <w:name w:val="54B86D1957E64476B6670E27075CBD5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2D74C49F118E45B09103EA0FD035DCE04">
    <w:name w:val="2D74C49F118E45B09103EA0FD035DCE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B869BA15E547B08207399F567C5DB04">
    <w:name w:val="ADB869BA15E547B08207399F567C5DB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FEFA4417E86482584A7EA4F8FAA4BB04">
    <w:name w:val="5FEFA4417E86482584A7EA4F8FAA4BB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C616A757F174CC88B765BCD7CADAA1B4">
    <w:name w:val="7C616A757F174CC88B765BCD7CADAA1B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25B142400024450BDCC50161EDE62904">
    <w:name w:val="525B142400024450BDCC50161EDE629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4167A99BBDA48FBAD45C48849654E3D4">
    <w:name w:val="C4167A99BBDA48FBAD45C48849654E3D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71A8F9A9B304BCE97E8B02A4E71839B4">
    <w:name w:val="371A8F9A9B304BCE97E8B02A4E71839B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599EEC7399A44B696BA0C23330EC2514">
    <w:name w:val="3599EEC7399A44B696BA0C23330EC251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D645AE2B38145CAA30C2A9275E478A84">
    <w:name w:val="ED645AE2B38145CAA30C2A9275E478A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832F02D22F4AF0895DCA23D32E3A2C4">
    <w:name w:val="AD832F02D22F4AF0895DCA23D32E3A2C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30A999321814AA09411B103A29F35484">
    <w:name w:val="E30A999321814AA09411B103A29F354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278EE8CABE84A5E9498ABCD2D0323494">
    <w:name w:val="A278EE8CABE84A5E9498ABCD2D032349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161FD4D2A8F4B36A9AFD142F6DE943C4">
    <w:name w:val="4161FD4D2A8F4B36A9AFD142F6DE943C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6F7E5B3233F4CF885D10356621975574">
    <w:name w:val="D6F7E5B3233F4CF885D1035662197557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EEDFFA157814FD8B192DB065937780D4">
    <w:name w:val="DEEDFFA157814FD8B192DB065937780D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158B58E57924C2495E6ABEE4455EEEE4">
    <w:name w:val="7158B58E57924C2495E6ABEE4455EEEE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A37AD006894D02BC45125A72CF73B94">
    <w:name w:val="91A37AD006894D02BC45125A72CF73B9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C7F2F025E304BD8A00C96CABB2568FA4">
    <w:name w:val="AC7F2F025E304BD8A00C96CABB2568FA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666B2EF2AD3405E89C50BCABFDA52A44">
    <w:name w:val="1666B2EF2AD3405E89C50BCABFDA52A4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E06ED7CEB242B39C65EE72D9B95C914">
    <w:name w:val="82E06ED7CEB242B39C65EE72D9B95C91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774B5EF699F467A81F69D872AE802E44">
    <w:name w:val="5774B5EF699F467A81F69D872AE802E4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0F93D6CFB9D24C72AB57BE728F53607C4">
    <w:name w:val="0F93D6CFB9D24C72AB57BE728F53607C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A73CFD9209B4DE0B9A349334A1C8CB84">
    <w:name w:val="7A73CFD9209B4DE0B9A349334A1C8CB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1042650AA5B4E609F64F1C49A0B9D4B4">
    <w:name w:val="A1042650AA5B4E609F64F1C49A0B9D4B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3715B78EA014216A0F5D2F414117CB94">
    <w:name w:val="63715B78EA014216A0F5D2F414117CB9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39277BEDFA42E88BC66D276722CAE54">
    <w:name w:val="9139277BEDFA42E88BC66D276722CAE5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4FBF5CB20EA457A91E7693BDB1251A14">
    <w:name w:val="34FBF5CB20EA457A91E7693BDB1251A1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6ED285109C4C8CB8ACAD114FC474CA4">
    <w:name w:val="826ED285109C4C8CB8ACAD114FC474CA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2ED118058154CA78478D29E31039F924">
    <w:name w:val="92ED118058154CA78478D29E31039F92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FEA278BC70247AD8BD704ED4B58EC7C4">
    <w:name w:val="3FEA278BC70247AD8BD704ED4B58EC7C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BFB8715B25E2424E80D817689FB2DEC74">
    <w:name w:val="BFB8715B25E2424E80D817689FB2DEC7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A02D6DCBC6A4B278C7B7B4835B806254">
    <w:name w:val="9A02D6DCBC6A4B278C7B7B4835B80625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690952C15494148AD95D6D7F4EF7DEE4">
    <w:name w:val="8690952C15494148AD95D6D7F4EF7DEE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43A481B3EB4858BE80C2D452999DB44">
    <w:name w:val="7443A481B3EB4858BE80C2D452999DB4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E624D2560A94D1CA7C8D05550040A8E4">
    <w:name w:val="EE624D2560A94D1CA7C8D05550040A8E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B0239683118429A944BB1546B958FB04">
    <w:name w:val="DB0239683118429A944BB1546B958FB0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F34A2F88A55480DBB32C5F00BE176324">
    <w:name w:val="7F34A2F88A55480DBB32C5F00BE17632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448C6D5A7514C8BBB6FDA54A2D5BF384">
    <w:name w:val="6448C6D5A7514C8BBB6FDA54A2D5BF3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3A3DB454BBE47FE99ABC1ED9A0B07FE4">
    <w:name w:val="43A3DB454BBE47FE99ABC1ED9A0B07FE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DD8F2F33ED947C3942561C767838A5F4">
    <w:name w:val="CDD8F2F33ED947C3942561C767838A5F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A46BD7D8AE04797A5D4EAC8CA1410F54">
    <w:name w:val="3A46BD7D8AE04797A5D4EAC8CA1410F5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38F3875BA6A4EF899AC23337B2860954">
    <w:name w:val="338F3875BA6A4EF899AC23337B286095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186D2ADC0084EABA8D4CA8EB6D0B3284">
    <w:name w:val="8186D2ADC0084EABA8D4CA8EB6D0B328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04D0707AFC42C0BC22F31503F9AF6E4">
    <w:name w:val="7404D0707AFC42C0BC22F31503F9AF6E4"/>
    <w:rsid w:val="00190242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7C593E1301E450DB9EBF65BD838EF526">
    <w:name w:val="17C593E1301E450DB9EBF65BD838EF526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7">
    <w:name w:val="17C593E1301E450DB9EBF65BD838EF527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8">
    <w:name w:val="17C593E1301E450DB9EBF65BD838EF528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9">
    <w:name w:val="17C593E1301E450DB9EBF65BD838EF529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10">
    <w:name w:val="17C593E1301E450DB9EBF65BD838EF5210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11">
    <w:name w:val="17C593E1301E450DB9EBF65BD838EF5211"/>
    <w:rsid w:val="00A93F0E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17C593E1301E450DB9EBF65BD838EF5212">
    <w:name w:val="17C593E1301E450DB9EBF65BD838EF5212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508A903A9AD4414B96430F9091982B1E5">
    <w:name w:val="508A903A9AD4414B96430F9091982B1E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AC698C5B0C7547AAA378528093EB0B845">
    <w:name w:val="AC698C5B0C7547AAA378528093EB0B84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4479936411E34F869A7E5A7C4E04D1BE5">
    <w:name w:val="4479936411E34F869A7E5A7C4E04D1BE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F4473AADE6B64EC4AB57753B6D6764ED5">
    <w:name w:val="F4473AADE6B64EC4AB57753B6D6764ED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CC321145C2D243268DD3AE0DE3B8FAB15">
    <w:name w:val="CC321145C2D243268DD3AE0DE3B8FAB1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60566745789C4E8680EAE482F57C36865">
    <w:name w:val="60566745789C4E8680EAE482F57C3686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B8A01096F3314EBCA14F3AF065BB019A5">
    <w:name w:val="B8A01096F3314EBCA14F3AF065BB019A5"/>
    <w:rsid w:val="006B778C"/>
    <w:pPr>
      <w:spacing w:before="80" w:after="60" w:line="220" w:lineRule="exact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724F601899C6464BA655297D38A3D9385">
    <w:name w:val="724F601899C6464BA655297D38A3D93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4B86D1957E64476B6670E27075CBD505">
    <w:name w:val="54B86D1957E64476B6670E27075CBD5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2D74C49F118E45B09103EA0FD035DCE05">
    <w:name w:val="2D74C49F118E45B09103EA0FD035DCE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B869BA15E547B08207399F567C5DB05">
    <w:name w:val="ADB869BA15E547B08207399F567C5DB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FEFA4417E86482584A7EA4F8FAA4BB05">
    <w:name w:val="5FEFA4417E86482584A7EA4F8FAA4BB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C616A757F174CC88B765BCD7CADAA1B5">
    <w:name w:val="7C616A757F174CC88B765BCD7CADAA1B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25B142400024450BDCC50161EDE62905">
    <w:name w:val="525B142400024450BDCC50161EDE629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4167A99BBDA48FBAD45C48849654E3D5">
    <w:name w:val="C4167A99BBDA48FBAD45C48849654E3D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71A8F9A9B304BCE97E8B02A4E71839B5">
    <w:name w:val="371A8F9A9B304BCE97E8B02A4E71839B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599EEC7399A44B696BA0C23330EC2515">
    <w:name w:val="3599EEC7399A44B696BA0C23330EC251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D645AE2B38145CAA30C2A9275E478A85">
    <w:name w:val="ED645AE2B38145CAA30C2A9275E478A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D832F02D22F4AF0895DCA23D32E3A2C5">
    <w:name w:val="AD832F02D22F4AF0895DCA23D32E3A2C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30A999321814AA09411B103A29F35485">
    <w:name w:val="E30A999321814AA09411B103A29F354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278EE8CABE84A5E9498ABCD2D0323495">
    <w:name w:val="A278EE8CABE84A5E9498ABCD2D032349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161FD4D2A8F4B36A9AFD142F6DE943C5">
    <w:name w:val="4161FD4D2A8F4B36A9AFD142F6DE943C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6F7E5B3233F4CF885D10356621975575">
    <w:name w:val="D6F7E5B3233F4CF885D1035662197557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EEDFFA157814FD8B192DB065937780D5">
    <w:name w:val="DEEDFFA157814FD8B192DB065937780D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158B58E57924C2495E6ABEE4455EEEE5">
    <w:name w:val="7158B58E57924C2495E6ABEE4455EEEE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A37AD006894D02BC45125A72CF73B95">
    <w:name w:val="91A37AD006894D02BC45125A72CF73B9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C7F2F025E304BD8A00C96CABB2568FA5">
    <w:name w:val="AC7F2F025E304BD8A00C96CABB2568FA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1666B2EF2AD3405E89C50BCABFDA52A45">
    <w:name w:val="1666B2EF2AD3405E89C50BCABFDA52A4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E06ED7CEB242B39C65EE72D9B95C915">
    <w:name w:val="82E06ED7CEB242B39C65EE72D9B95C91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5774B5EF699F467A81F69D872AE802E45">
    <w:name w:val="5774B5EF699F467A81F69D872AE802E4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0F93D6CFB9D24C72AB57BE728F53607C5">
    <w:name w:val="0F93D6CFB9D24C72AB57BE728F53607C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A73CFD9209B4DE0B9A349334A1C8CB85">
    <w:name w:val="7A73CFD9209B4DE0B9A349334A1C8CB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A1042650AA5B4E609F64F1C49A0B9D4B5">
    <w:name w:val="A1042650AA5B4E609F64F1C49A0B9D4B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3715B78EA014216A0F5D2F414117CB95">
    <w:name w:val="63715B78EA014216A0F5D2F414117CB9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139277BEDFA42E88BC66D276722CAE55">
    <w:name w:val="9139277BEDFA42E88BC66D276722CAE5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4FBF5CB20EA457A91E7693BDB1251A15">
    <w:name w:val="34FBF5CB20EA457A91E7693BDB1251A1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26ED285109C4C8CB8ACAD114FC474CA5">
    <w:name w:val="826ED285109C4C8CB8ACAD114FC474CA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2ED118058154CA78478D29E31039F925">
    <w:name w:val="92ED118058154CA78478D29E31039F92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FEA278BC70247AD8BD704ED4B58EC7C5">
    <w:name w:val="3FEA278BC70247AD8BD704ED4B58EC7C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BFB8715B25E2424E80D817689FB2DEC75">
    <w:name w:val="BFB8715B25E2424E80D817689FB2DEC7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9A02D6DCBC6A4B278C7B7B4835B806255">
    <w:name w:val="9A02D6DCBC6A4B278C7B7B4835B80625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690952C15494148AD95D6D7F4EF7DEE5">
    <w:name w:val="8690952C15494148AD95D6D7F4EF7DEE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43A481B3EB4858BE80C2D452999DB45">
    <w:name w:val="7443A481B3EB4858BE80C2D452999DB4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EE624D2560A94D1CA7C8D05550040A8E5">
    <w:name w:val="EE624D2560A94D1CA7C8D05550040A8E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DB0239683118429A944BB1546B958FB05">
    <w:name w:val="DB0239683118429A944BB1546B958FB0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F34A2F88A55480DBB32C5F00BE176325">
    <w:name w:val="7F34A2F88A55480DBB32C5F00BE17632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6448C6D5A7514C8BBB6FDA54A2D5BF385">
    <w:name w:val="6448C6D5A7514C8BBB6FDA54A2D5BF3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3A3DB454BBE47FE99ABC1ED9A0B07FE5">
    <w:name w:val="43A3DB454BBE47FE99ABC1ED9A0B07FE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CDD8F2F33ED947C3942561C767838A5F5">
    <w:name w:val="CDD8F2F33ED947C3942561C767838A5F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A46BD7D8AE04797A5D4EAC8CA1410F55">
    <w:name w:val="3A46BD7D8AE04797A5D4EAC8CA1410F5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338F3875BA6A4EF899AC23337B2860955">
    <w:name w:val="338F3875BA6A4EF899AC23337B286095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8186D2ADC0084EABA8D4CA8EB6D0B3285">
    <w:name w:val="8186D2ADC0084EABA8D4CA8EB6D0B328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7404D0707AFC42C0BC22F31503F9AF6E5">
    <w:name w:val="7404D0707AFC42C0BC22F31503F9AF6E5"/>
    <w:rsid w:val="006B778C"/>
    <w:pPr>
      <w:spacing w:after="160" w:line="259" w:lineRule="auto"/>
    </w:pPr>
    <w:rPr>
      <w:rFonts w:ascii="Arial" w:eastAsiaTheme="minorHAnsi" w:hAnsi="Arial"/>
      <w:sz w:val="18"/>
      <w:lang w:val="en-US" w:eastAsia="en-US"/>
    </w:rPr>
  </w:style>
  <w:style w:type="paragraph" w:customStyle="1" w:styleId="4A325739C0DC43B1AE3C54BDE2BB5227">
    <w:name w:val="4A325739C0DC43B1AE3C54BDE2BB5227"/>
    <w:rsid w:val="00613DEB"/>
  </w:style>
  <w:style w:type="paragraph" w:customStyle="1" w:styleId="DBA8A5E82B944F1B93E7BBFE44B1E218">
    <w:name w:val="DBA8A5E82B944F1B93E7BBFE44B1E218"/>
    <w:rsid w:val="00613DEB"/>
  </w:style>
  <w:style w:type="paragraph" w:customStyle="1" w:styleId="860CBAF07D5D4BA0858345EBD8B57151">
    <w:name w:val="860CBAF07D5D4BA0858345EBD8B57151"/>
    <w:rsid w:val="00613DEB"/>
  </w:style>
  <w:style w:type="paragraph" w:customStyle="1" w:styleId="6468EDF47E354FBE9D0D0307BFC5099D">
    <w:name w:val="6468EDF47E354FBE9D0D0307BFC5099D"/>
    <w:rsid w:val="00613DEB"/>
  </w:style>
  <w:style w:type="paragraph" w:customStyle="1" w:styleId="EF982172FF4843F29C21411E29122530">
    <w:name w:val="EF982172FF4843F29C21411E29122530"/>
    <w:rsid w:val="00613DEB"/>
  </w:style>
  <w:style w:type="paragraph" w:customStyle="1" w:styleId="B4F425D1BF184692B4BBED412B0CE9FF">
    <w:name w:val="B4F425D1BF184692B4BBED412B0CE9FF"/>
    <w:rsid w:val="00613DEB"/>
  </w:style>
  <w:style w:type="paragraph" w:customStyle="1" w:styleId="4223EBFFA47D4C959534D46B0D6E0A03">
    <w:name w:val="4223EBFFA47D4C959534D46B0D6E0A03"/>
    <w:rsid w:val="00613DEB"/>
  </w:style>
  <w:style w:type="paragraph" w:customStyle="1" w:styleId="64945EA69E9E433ABBB64373764ACE5F">
    <w:name w:val="64945EA69E9E433ABBB64373764ACE5F"/>
    <w:rsid w:val="00613DEB"/>
  </w:style>
  <w:style w:type="paragraph" w:customStyle="1" w:styleId="51B3218C73814280AD4751F019560CF5">
    <w:name w:val="51B3218C73814280AD4751F019560CF5"/>
    <w:rsid w:val="00613DEB"/>
  </w:style>
  <w:style w:type="paragraph" w:customStyle="1" w:styleId="81EB9C2F36DA4907ADBC5BBE8D004B03">
    <w:name w:val="81EB9C2F36DA4907ADBC5BBE8D004B03"/>
    <w:rsid w:val="00613DEB"/>
  </w:style>
  <w:style w:type="paragraph" w:customStyle="1" w:styleId="70DDD57A6B8D47BCB746E95C705957D2">
    <w:name w:val="70DDD57A6B8D47BCB746E95C705957D2"/>
    <w:rsid w:val="00613DEB"/>
  </w:style>
  <w:style w:type="paragraph" w:customStyle="1" w:styleId="21A631A1E0F14EB7AA5095C2702297A0">
    <w:name w:val="21A631A1E0F14EB7AA5095C2702297A0"/>
    <w:rsid w:val="00613DEB"/>
  </w:style>
  <w:style w:type="paragraph" w:customStyle="1" w:styleId="576C972F2F2E432F9A3F78F37F0C580E">
    <w:name w:val="576C972F2F2E432F9A3F78F37F0C580E"/>
    <w:rsid w:val="005A76F5"/>
    <w:pPr>
      <w:spacing w:after="160" w:line="259" w:lineRule="auto"/>
    </w:pPr>
  </w:style>
  <w:style w:type="paragraph" w:customStyle="1" w:styleId="8D1E8E6D2B984E589625F585C58D074F">
    <w:name w:val="8D1E8E6D2B984E589625F585C58D074F"/>
    <w:rsid w:val="005A76F5"/>
    <w:pPr>
      <w:spacing w:after="160" w:line="259" w:lineRule="auto"/>
    </w:pPr>
  </w:style>
  <w:style w:type="paragraph" w:customStyle="1" w:styleId="E8CC7DFCA0F74947B2B66E7747DB9DA2">
    <w:name w:val="E8CC7DFCA0F74947B2B66E7747DB9DA2"/>
    <w:rsid w:val="005A76F5"/>
    <w:pPr>
      <w:spacing w:after="160" w:line="259" w:lineRule="auto"/>
    </w:pPr>
  </w:style>
  <w:style w:type="paragraph" w:customStyle="1" w:styleId="55DB809D46D546059BEAB47256DD03DC">
    <w:name w:val="55DB809D46D546059BEAB47256DD03DC"/>
    <w:rsid w:val="005A76F5"/>
    <w:pPr>
      <w:spacing w:after="160" w:line="259" w:lineRule="auto"/>
    </w:pPr>
  </w:style>
  <w:style w:type="paragraph" w:customStyle="1" w:styleId="4F377DB0941D48B1B07F6733F171C72E">
    <w:name w:val="4F377DB0941D48B1B07F6733F171C72E"/>
    <w:rsid w:val="005A76F5"/>
    <w:pPr>
      <w:spacing w:after="160" w:line="259" w:lineRule="auto"/>
    </w:pPr>
  </w:style>
  <w:style w:type="paragraph" w:customStyle="1" w:styleId="B8F2CDFA054649ECB1E288FB6BC99827">
    <w:name w:val="B8F2CDFA054649ECB1E288FB6BC99827"/>
    <w:rsid w:val="005A76F5"/>
    <w:pPr>
      <w:spacing w:after="160" w:line="259" w:lineRule="auto"/>
    </w:pPr>
  </w:style>
  <w:style w:type="paragraph" w:customStyle="1" w:styleId="5BAFC99E7366448F90CFA04637F28D08">
    <w:name w:val="5BAFC99E7366448F90CFA04637F28D08"/>
    <w:rsid w:val="005A76F5"/>
    <w:pPr>
      <w:spacing w:after="160" w:line="259" w:lineRule="auto"/>
    </w:pPr>
  </w:style>
  <w:style w:type="paragraph" w:customStyle="1" w:styleId="81EF772A72404DA5AB258E03A2D20C3F">
    <w:name w:val="81EF772A72404DA5AB258E03A2D20C3F"/>
    <w:rsid w:val="005A76F5"/>
    <w:pPr>
      <w:spacing w:after="160" w:line="259" w:lineRule="auto"/>
    </w:pPr>
  </w:style>
  <w:style w:type="paragraph" w:customStyle="1" w:styleId="3F0F33476D9A4CF08C8BC76335E3F826">
    <w:name w:val="3F0F33476D9A4CF08C8BC76335E3F826"/>
    <w:rsid w:val="005A76F5"/>
    <w:pPr>
      <w:spacing w:after="160" w:line="259" w:lineRule="auto"/>
    </w:pPr>
  </w:style>
  <w:style w:type="paragraph" w:customStyle="1" w:styleId="7E02DDA497EE4C93BD4A10B2E3D77C63">
    <w:name w:val="7E02DDA497EE4C93BD4A10B2E3D77C63"/>
    <w:rsid w:val="005A76F5"/>
    <w:pPr>
      <w:spacing w:after="160" w:line="259" w:lineRule="auto"/>
    </w:pPr>
  </w:style>
  <w:style w:type="paragraph" w:customStyle="1" w:styleId="28EF6F32F3DC4085A035FAC6F25321AB">
    <w:name w:val="28EF6F32F3DC4085A035FAC6F25321AB"/>
    <w:rsid w:val="005A76F5"/>
    <w:pPr>
      <w:spacing w:after="160" w:line="259" w:lineRule="auto"/>
    </w:pPr>
  </w:style>
  <w:style w:type="paragraph" w:customStyle="1" w:styleId="B55228EA8D3546B1BFE33C530444B605">
    <w:name w:val="B55228EA8D3546B1BFE33C530444B605"/>
    <w:rsid w:val="005A76F5"/>
    <w:pPr>
      <w:spacing w:after="160" w:line="259" w:lineRule="auto"/>
    </w:pPr>
  </w:style>
  <w:style w:type="paragraph" w:customStyle="1" w:styleId="94458C4E6C714DD4B472073710A8CE5A">
    <w:name w:val="94458C4E6C714DD4B472073710A8CE5A"/>
    <w:rsid w:val="005A76F5"/>
    <w:pPr>
      <w:spacing w:after="160" w:line="259" w:lineRule="auto"/>
    </w:pPr>
  </w:style>
  <w:style w:type="paragraph" w:customStyle="1" w:styleId="B6A3211B301F4639A393BCAFCAD4346C">
    <w:name w:val="B6A3211B301F4639A393BCAFCAD4346C"/>
    <w:rsid w:val="005A76F5"/>
    <w:pPr>
      <w:spacing w:after="160" w:line="259" w:lineRule="auto"/>
    </w:pPr>
  </w:style>
  <w:style w:type="paragraph" w:customStyle="1" w:styleId="D417F0187D774465AC041A920DD51ABD">
    <w:name w:val="D417F0187D774465AC041A920DD51ABD"/>
    <w:rsid w:val="005A76F5"/>
    <w:pPr>
      <w:spacing w:after="160" w:line="259" w:lineRule="auto"/>
    </w:pPr>
  </w:style>
  <w:style w:type="paragraph" w:customStyle="1" w:styleId="754C3407EE1C427A9A0542F23BC40644">
    <w:name w:val="754C3407EE1C427A9A0542F23BC40644"/>
    <w:rsid w:val="005A76F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C Custom 1">
      <a:dk1>
        <a:srgbClr val="5D6E7F"/>
      </a:dk1>
      <a:lt1>
        <a:srgbClr val="ABADB0"/>
      </a:lt1>
      <a:dk2>
        <a:srgbClr val="008FDB"/>
      </a:dk2>
      <a:lt2>
        <a:srgbClr val="E8EBF0"/>
      </a:lt2>
      <a:accent1>
        <a:srgbClr val="008FDB"/>
      </a:accent1>
      <a:accent2>
        <a:srgbClr val="5D6E7F"/>
      </a:accent2>
      <a:accent3>
        <a:srgbClr val="A5A5A5"/>
      </a:accent3>
      <a:accent4>
        <a:srgbClr val="ABADB0"/>
      </a:accent4>
      <a:accent5>
        <a:srgbClr val="D6DCE4"/>
      </a:accent5>
      <a:accent6>
        <a:srgbClr val="FFFFFF"/>
      </a:accent6>
      <a:hlink>
        <a:srgbClr val="5B9BD5"/>
      </a:hlink>
      <a:folHlink>
        <a:srgbClr val="5D6E7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8CD15-2FFE-4E65-985E-B4858567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 Agenda Template</Template>
  <TotalTime>67</TotalTime>
  <Pages>10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TAC Agenda Template</vt:lpstr>
    </vt:vector>
  </TitlesOfParts>
  <Company>Transport Accident Commision</Company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TAC Agenda Template</dc:title>
  <dc:creator>Jade Hurst</dc:creator>
  <cp:keywords>Agenda TAC Template</cp:keywords>
  <cp:lastModifiedBy>Jade Hurst (TAC)</cp:lastModifiedBy>
  <cp:revision>5</cp:revision>
  <cp:lastPrinted>2019-12-04T01:59:00Z</cp:lastPrinted>
  <dcterms:created xsi:type="dcterms:W3CDTF">2019-12-04T22:40:00Z</dcterms:created>
  <dcterms:modified xsi:type="dcterms:W3CDTF">2019-12-16T00:47:00Z</dcterms:modified>
</cp:coreProperties>
</file>