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017BB" w14:textId="1F35BE18" w:rsidR="008E2776" w:rsidRDefault="003E2AD4" w:rsidP="6DFD1905">
      <w:pPr>
        <w:pStyle w:val="Heading2"/>
      </w:pPr>
      <w:r>
        <w:t xml:space="preserve"> </w:t>
      </w:r>
    </w:p>
    <w:p w14:paraId="6DD3A130" w14:textId="77777777" w:rsidR="008E2776" w:rsidRDefault="008E2776" w:rsidP="6DFD1905">
      <w:pPr>
        <w:pStyle w:val="Heading2"/>
      </w:pPr>
    </w:p>
    <w:p w14:paraId="067775F8" w14:textId="77777777" w:rsidR="008E2776" w:rsidRDefault="008E2776" w:rsidP="6DFD1905">
      <w:pPr>
        <w:pStyle w:val="Heading2"/>
      </w:pPr>
    </w:p>
    <w:p w14:paraId="74F484CB" w14:textId="77777777" w:rsidR="008E2776" w:rsidRDefault="008E2776" w:rsidP="6DFD1905">
      <w:pPr>
        <w:pStyle w:val="Heading2"/>
      </w:pPr>
    </w:p>
    <w:p w14:paraId="23825895" w14:textId="162D7552" w:rsidR="00D10201" w:rsidRDefault="003E14DB" w:rsidP="00732B9F">
      <w:pPr>
        <w:pStyle w:val="Heading2"/>
        <w:spacing w:line="276" w:lineRule="auto"/>
      </w:pPr>
      <w:r>
        <w:t xml:space="preserve">Stage One </w:t>
      </w:r>
      <w:r w:rsidR="00732B9F">
        <w:t xml:space="preserve">EOI </w:t>
      </w:r>
      <w:r w:rsidR="22F7F837">
        <w:t xml:space="preserve">Competition </w:t>
      </w:r>
      <w:r w:rsidR="00732B9F">
        <w:t xml:space="preserve">Entry </w:t>
      </w:r>
      <w:r w:rsidR="22F7F837">
        <w:t>Requirements</w:t>
      </w:r>
    </w:p>
    <w:p w14:paraId="67A4426F" w14:textId="376625D0" w:rsidR="00732B9F" w:rsidRPr="00732B9F" w:rsidRDefault="00732B9F" w:rsidP="00732B9F">
      <w:pPr>
        <w:spacing w:line="276" w:lineRule="auto"/>
        <w:rPr>
          <w:b/>
          <w:bCs/>
        </w:rPr>
      </w:pPr>
      <w:r w:rsidRPr="00732B9F">
        <w:rPr>
          <w:b/>
          <w:bCs/>
        </w:rPr>
        <w:t>Stage One: Submission EOI Questions</w:t>
      </w:r>
    </w:p>
    <w:p w14:paraId="3A3CA7C1" w14:textId="173EE5F3" w:rsidR="642AC001" w:rsidRPr="008E2776" w:rsidRDefault="642AC001" w:rsidP="00732B9F">
      <w:pPr>
        <w:spacing w:line="276" w:lineRule="auto"/>
        <w:rPr>
          <w:b/>
          <w:bCs/>
          <w:color w:val="000000" w:themeColor="text1"/>
          <w:lang w:val="en-AU"/>
        </w:rPr>
      </w:pPr>
      <w:r w:rsidRPr="008E2776">
        <w:rPr>
          <w:b/>
          <w:bCs/>
          <w:color w:val="000000" w:themeColor="text1"/>
          <w:lang w:val="en-AU"/>
        </w:rPr>
        <w:t xml:space="preserve">You are required to answer a series of questions. Please </w:t>
      </w:r>
      <w:r w:rsidR="008E2776" w:rsidRPr="008E2776">
        <w:rPr>
          <w:b/>
          <w:bCs/>
          <w:color w:val="000000" w:themeColor="text1"/>
          <w:lang w:val="en-AU"/>
        </w:rPr>
        <w:t xml:space="preserve">answer in the text box underneath each question then save and </w:t>
      </w:r>
      <w:r w:rsidRPr="008E2776">
        <w:rPr>
          <w:b/>
          <w:bCs/>
          <w:color w:val="000000" w:themeColor="text1"/>
          <w:lang w:val="en-AU"/>
        </w:rPr>
        <w:t xml:space="preserve">upload as a PDF as your Stage One submission. You must answer all questions for your submission to be considered. </w:t>
      </w:r>
    </w:p>
    <w:p w14:paraId="5DFE7FB3" w14:textId="77777777" w:rsidR="008E2776" w:rsidRPr="008E2776" w:rsidRDefault="008E2776" w:rsidP="642AC001">
      <w:pPr>
        <w:rPr>
          <w:b/>
          <w:bCs/>
          <w:color w:val="000000" w:themeColor="text1"/>
          <w:lang w:val="en-AU"/>
        </w:rPr>
      </w:pPr>
    </w:p>
    <w:p w14:paraId="2441D17B" w14:textId="69A7D67F" w:rsidR="009F1EDB" w:rsidRPr="00732B9F" w:rsidRDefault="642AC001" w:rsidP="642AC001">
      <w:pPr>
        <w:rPr>
          <w:b/>
          <w:bCs/>
          <w:color w:val="000000" w:themeColor="text1"/>
          <w:sz w:val="28"/>
          <w:szCs w:val="28"/>
          <w:lang w:val="en-AU"/>
        </w:rPr>
      </w:pPr>
      <w:r w:rsidRPr="00732B9F">
        <w:rPr>
          <w:b/>
          <w:bCs/>
          <w:color w:val="000000" w:themeColor="text1"/>
          <w:sz w:val="28"/>
          <w:szCs w:val="28"/>
          <w:lang w:val="en-AU"/>
        </w:rPr>
        <w:t>Topic 1 - Target User Groups</w:t>
      </w:r>
      <w:r w:rsidR="00F33570" w:rsidRPr="00732B9F">
        <w:rPr>
          <w:b/>
          <w:bCs/>
          <w:color w:val="000000" w:themeColor="text1"/>
          <w:sz w:val="28"/>
          <w:szCs w:val="28"/>
          <w:lang w:val="en-AU"/>
        </w:rPr>
        <w:t xml:space="preserve"> (2-part question)</w:t>
      </w:r>
    </w:p>
    <w:p w14:paraId="683808B9" w14:textId="2C8D7D8D" w:rsidR="00666332" w:rsidRDefault="642AC001" w:rsidP="00300EAB">
      <w:pPr>
        <w:pStyle w:val="ListParagraph"/>
        <w:numPr>
          <w:ilvl w:val="0"/>
          <w:numId w:val="3"/>
        </w:numPr>
        <w:rPr>
          <w:i/>
          <w:iCs/>
          <w:color w:val="000000" w:themeColor="text1"/>
          <w:lang w:val="en-AU"/>
        </w:rPr>
      </w:pPr>
      <w:r w:rsidRPr="00732B9F">
        <w:rPr>
          <w:i/>
          <w:iCs/>
          <w:color w:val="000000" w:themeColor="text1"/>
          <w:lang w:val="en-AU"/>
        </w:rPr>
        <w:t>Nominate the target user groups in priority order</w:t>
      </w:r>
      <w:r w:rsidR="00732B9F" w:rsidRPr="00732B9F">
        <w:rPr>
          <w:i/>
          <w:iCs/>
          <w:color w:val="000000" w:themeColor="text1"/>
          <w:lang w:val="en-AU"/>
        </w:rPr>
        <w:t xml:space="preserve"> from 1 to 4, with 1 being the highest priority. </w:t>
      </w:r>
    </w:p>
    <w:p w14:paraId="3826B6A6" w14:textId="77777777" w:rsidR="00732B9F" w:rsidRPr="00732B9F" w:rsidRDefault="00732B9F" w:rsidP="00732B9F">
      <w:pPr>
        <w:pStyle w:val="ListParagraph"/>
        <w:numPr>
          <w:ilvl w:val="0"/>
          <w:numId w:val="0"/>
        </w:numPr>
        <w:ind w:left="1080"/>
        <w:rPr>
          <w:i/>
          <w:iCs/>
          <w:color w:val="000000" w:themeColor="text1"/>
          <w:lang w:val="en-AU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374"/>
        <w:gridCol w:w="4127"/>
      </w:tblGrid>
      <w:tr w:rsidR="00732B9F" w14:paraId="4C7884EA" w14:textId="77777777" w:rsidTr="00732B9F">
        <w:trPr>
          <w:trHeight w:val="557"/>
        </w:trPr>
        <w:tc>
          <w:tcPr>
            <w:tcW w:w="1374" w:type="dxa"/>
            <w:vAlign w:val="center"/>
          </w:tcPr>
          <w:p w14:paraId="1E7332A5" w14:textId="035DA9BC" w:rsidR="00732B9F" w:rsidRDefault="00732B9F" w:rsidP="00732B9F">
            <w:pPr>
              <w:rPr>
                <w:i/>
                <w:iCs/>
                <w:color w:val="000000" w:themeColor="text1"/>
                <w:lang w:val="en-AU"/>
              </w:rPr>
            </w:pPr>
          </w:p>
        </w:tc>
        <w:tc>
          <w:tcPr>
            <w:tcW w:w="4127" w:type="dxa"/>
            <w:vAlign w:val="center"/>
          </w:tcPr>
          <w:p w14:paraId="446AB397" w14:textId="235356C3" w:rsidR="00732B9F" w:rsidRDefault="00732B9F" w:rsidP="00732B9F">
            <w:pPr>
              <w:rPr>
                <w:i/>
                <w:iCs/>
                <w:color w:val="000000" w:themeColor="text1"/>
                <w:lang w:val="en-AU"/>
              </w:rPr>
            </w:pPr>
            <w:r w:rsidRPr="00732B9F">
              <w:rPr>
                <w:color w:val="000000" w:themeColor="text1"/>
              </w:rPr>
              <w:t>Cyclists (non-powered)</w:t>
            </w:r>
          </w:p>
        </w:tc>
      </w:tr>
      <w:tr w:rsidR="00732B9F" w14:paraId="45624CCC" w14:textId="77777777" w:rsidTr="00732B9F">
        <w:trPr>
          <w:trHeight w:val="557"/>
        </w:trPr>
        <w:tc>
          <w:tcPr>
            <w:tcW w:w="1374" w:type="dxa"/>
            <w:vAlign w:val="center"/>
          </w:tcPr>
          <w:p w14:paraId="468FF5C6" w14:textId="77777777" w:rsidR="00732B9F" w:rsidRDefault="00732B9F" w:rsidP="00732B9F">
            <w:pPr>
              <w:rPr>
                <w:i/>
                <w:iCs/>
                <w:color w:val="000000" w:themeColor="text1"/>
                <w:lang w:val="en-AU"/>
              </w:rPr>
            </w:pPr>
          </w:p>
        </w:tc>
        <w:tc>
          <w:tcPr>
            <w:tcW w:w="4127" w:type="dxa"/>
            <w:vAlign w:val="center"/>
          </w:tcPr>
          <w:p w14:paraId="1BD494EF" w14:textId="5776469E" w:rsidR="00732B9F" w:rsidRDefault="00732B9F" w:rsidP="00732B9F">
            <w:pPr>
              <w:rPr>
                <w:i/>
                <w:iCs/>
                <w:color w:val="000000" w:themeColor="text1"/>
                <w:lang w:val="en-AU"/>
              </w:rPr>
            </w:pPr>
            <w:r w:rsidRPr="008E2776">
              <w:rPr>
                <w:color w:val="000000" w:themeColor="text1"/>
              </w:rPr>
              <w:t>Drivers/Passengers</w:t>
            </w:r>
          </w:p>
        </w:tc>
      </w:tr>
      <w:tr w:rsidR="00732B9F" w14:paraId="72EE9944" w14:textId="77777777" w:rsidTr="00732B9F">
        <w:trPr>
          <w:trHeight w:val="557"/>
        </w:trPr>
        <w:tc>
          <w:tcPr>
            <w:tcW w:w="1374" w:type="dxa"/>
            <w:vAlign w:val="center"/>
          </w:tcPr>
          <w:p w14:paraId="6728FBE2" w14:textId="77777777" w:rsidR="00732B9F" w:rsidRDefault="00732B9F" w:rsidP="00732B9F">
            <w:pPr>
              <w:rPr>
                <w:i/>
                <w:iCs/>
                <w:color w:val="000000" w:themeColor="text1"/>
                <w:lang w:val="en-AU"/>
              </w:rPr>
            </w:pPr>
          </w:p>
        </w:tc>
        <w:tc>
          <w:tcPr>
            <w:tcW w:w="4127" w:type="dxa"/>
            <w:vAlign w:val="center"/>
          </w:tcPr>
          <w:p w14:paraId="2A53FBC6" w14:textId="7C6DC7EF" w:rsidR="00732B9F" w:rsidRDefault="00732B9F" w:rsidP="00732B9F">
            <w:pPr>
              <w:rPr>
                <w:i/>
                <w:iCs/>
                <w:color w:val="000000" w:themeColor="text1"/>
                <w:lang w:val="en-AU"/>
              </w:rPr>
            </w:pPr>
            <w:r w:rsidRPr="008E2776">
              <w:rPr>
                <w:color w:val="000000" w:themeColor="text1"/>
              </w:rPr>
              <w:t>Powered Two Wheelers</w:t>
            </w:r>
          </w:p>
        </w:tc>
      </w:tr>
      <w:tr w:rsidR="00732B9F" w14:paraId="120B90E8" w14:textId="77777777" w:rsidTr="00732B9F">
        <w:trPr>
          <w:trHeight w:val="557"/>
        </w:trPr>
        <w:tc>
          <w:tcPr>
            <w:tcW w:w="1374" w:type="dxa"/>
            <w:vAlign w:val="center"/>
          </w:tcPr>
          <w:p w14:paraId="467ACAB3" w14:textId="77777777" w:rsidR="00732B9F" w:rsidRDefault="00732B9F" w:rsidP="00732B9F">
            <w:pPr>
              <w:rPr>
                <w:i/>
                <w:iCs/>
                <w:color w:val="000000" w:themeColor="text1"/>
                <w:lang w:val="en-AU"/>
              </w:rPr>
            </w:pPr>
          </w:p>
        </w:tc>
        <w:tc>
          <w:tcPr>
            <w:tcW w:w="4127" w:type="dxa"/>
            <w:vAlign w:val="center"/>
          </w:tcPr>
          <w:p w14:paraId="6FBF1EC0" w14:textId="7C0C3DD5" w:rsidR="00732B9F" w:rsidRDefault="00732B9F" w:rsidP="00732B9F">
            <w:pPr>
              <w:rPr>
                <w:i/>
                <w:iCs/>
                <w:color w:val="000000" w:themeColor="text1"/>
                <w:lang w:val="en-AU"/>
              </w:rPr>
            </w:pPr>
            <w:r w:rsidRPr="008E2776">
              <w:rPr>
                <w:color w:val="000000" w:themeColor="text1"/>
              </w:rPr>
              <w:t>Pedestrians</w:t>
            </w:r>
          </w:p>
        </w:tc>
      </w:tr>
    </w:tbl>
    <w:p w14:paraId="59CF5AD2" w14:textId="42DC74E2" w:rsidR="009F1EDB" w:rsidRPr="008E2776" w:rsidRDefault="009F1EDB" w:rsidP="00732B9F">
      <w:pPr>
        <w:rPr>
          <w:color w:val="000000" w:themeColor="text1"/>
        </w:rPr>
      </w:pPr>
    </w:p>
    <w:p w14:paraId="13F063BE" w14:textId="77777777" w:rsidR="006D03E8" w:rsidRPr="008E2776" w:rsidRDefault="006D03E8" w:rsidP="642AC001">
      <w:pPr>
        <w:spacing w:after="0" w:line="279" w:lineRule="auto"/>
        <w:ind w:left="360" w:hanging="360"/>
        <w:rPr>
          <w:rFonts w:ascii="Arial" w:eastAsia="Arial" w:hAnsi="Arial" w:cs="Arial"/>
          <w:color w:val="000000" w:themeColor="text1"/>
        </w:rPr>
      </w:pPr>
    </w:p>
    <w:p w14:paraId="23B3402E" w14:textId="3432B0DD" w:rsidR="009D3D6F" w:rsidRDefault="642AC001" w:rsidP="642AC001">
      <w:pPr>
        <w:spacing w:after="0" w:line="279" w:lineRule="auto"/>
        <w:ind w:left="720"/>
        <w:rPr>
          <w:rFonts w:ascii="Arial" w:eastAsia="Arial" w:hAnsi="Arial" w:cs="Arial"/>
          <w:i/>
          <w:iCs/>
          <w:color w:val="000000" w:themeColor="text1"/>
        </w:rPr>
      </w:pPr>
      <w:r w:rsidRPr="008E2776">
        <w:rPr>
          <w:rFonts w:ascii="Arial" w:eastAsia="Arial" w:hAnsi="Arial" w:cs="Arial"/>
          <w:i/>
          <w:iCs/>
          <w:color w:val="000000" w:themeColor="text1"/>
        </w:rPr>
        <w:t>2) For your highest priority road user group, provide justification for your selection including some narrative supporting the reasons for your priority order</w:t>
      </w:r>
      <w:r w:rsidR="00F33570">
        <w:rPr>
          <w:rFonts w:ascii="Arial" w:eastAsia="Arial" w:hAnsi="Arial" w:cs="Arial"/>
          <w:i/>
          <w:iCs/>
          <w:color w:val="000000" w:themeColor="text1"/>
        </w:rPr>
        <w:t>.</w:t>
      </w:r>
      <w:r w:rsidR="00F33570">
        <w:rPr>
          <w:rFonts w:ascii="Arial" w:eastAsia="Arial" w:hAnsi="Arial" w:cs="Arial"/>
          <w:i/>
          <w:iCs/>
          <w:color w:val="000000" w:themeColor="text1"/>
        </w:rPr>
        <w:br/>
      </w:r>
      <w:r w:rsidRPr="008E2776">
        <w:rPr>
          <w:rFonts w:ascii="Arial" w:eastAsia="Arial" w:hAnsi="Arial" w:cs="Arial"/>
          <w:i/>
          <w:iCs/>
          <w:color w:val="000000" w:themeColor="text1"/>
        </w:rPr>
        <w:t>(</w:t>
      </w:r>
      <w:r w:rsidR="008E2776">
        <w:rPr>
          <w:rFonts w:ascii="Arial" w:eastAsia="Arial" w:hAnsi="Arial" w:cs="Arial"/>
          <w:i/>
          <w:iCs/>
          <w:color w:val="000000" w:themeColor="text1"/>
        </w:rPr>
        <w:t>100 words or less)</w:t>
      </w:r>
    </w:p>
    <w:p w14:paraId="26F599E0" w14:textId="77777777" w:rsidR="008E2776" w:rsidRDefault="008E2776" w:rsidP="642AC001">
      <w:pPr>
        <w:spacing w:after="0" w:line="279" w:lineRule="auto"/>
        <w:ind w:left="720"/>
        <w:rPr>
          <w:rFonts w:ascii="Arial" w:eastAsia="Arial" w:hAnsi="Arial" w:cs="Arial"/>
          <w:i/>
          <w:iCs/>
          <w:color w:val="000000" w:themeColor="text1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016"/>
      </w:tblGrid>
      <w:tr w:rsidR="008E2776" w14:paraId="0DD6C53C" w14:textId="77777777" w:rsidTr="00B906D8">
        <w:trPr>
          <w:trHeight w:val="1236"/>
        </w:trPr>
        <w:tc>
          <w:tcPr>
            <w:tcW w:w="9016" w:type="dxa"/>
          </w:tcPr>
          <w:p w14:paraId="4FF1E479" w14:textId="77777777" w:rsidR="008E2776" w:rsidRDefault="008E2776" w:rsidP="642AC001">
            <w:pPr>
              <w:spacing w:after="0" w:line="279" w:lineRule="auto"/>
              <w:rPr>
                <w:rFonts w:ascii="Arial" w:eastAsia="Arial" w:hAnsi="Arial" w:cs="Arial"/>
                <w:i/>
                <w:iCs/>
                <w:color w:val="000000" w:themeColor="text1"/>
              </w:rPr>
            </w:pPr>
          </w:p>
        </w:tc>
      </w:tr>
    </w:tbl>
    <w:p w14:paraId="6E9B2FC7" w14:textId="77777777" w:rsidR="008E2776" w:rsidRPr="008E2776" w:rsidRDefault="008E2776" w:rsidP="642AC001">
      <w:pPr>
        <w:spacing w:after="0" w:line="279" w:lineRule="auto"/>
        <w:ind w:left="720"/>
        <w:rPr>
          <w:rFonts w:ascii="Arial" w:eastAsia="Arial" w:hAnsi="Arial" w:cs="Arial"/>
          <w:i/>
          <w:iCs/>
          <w:color w:val="000000" w:themeColor="text1"/>
        </w:rPr>
      </w:pPr>
    </w:p>
    <w:p w14:paraId="2375ECC0" w14:textId="4A107EE0" w:rsidR="008E2776" w:rsidRDefault="008E2776">
      <w:pPr>
        <w:spacing w:after="0"/>
        <w:rPr>
          <w:rFonts w:ascii="Arial" w:eastAsia="Arial" w:hAnsi="Arial" w:cs="Arial"/>
          <w:b/>
          <w:bCs/>
          <w:i/>
          <w:iCs/>
          <w:color w:val="000000" w:themeColor="text1"/>
        </w:rPr>
      </w:pPr>
      <w:r>
        <w:rPr>
          <w:rFonts w:ascii="Arial" w:eastAsia="Arial" w:hAnsi="Arial" w:cs="Arial"/>
          <w:b/>
          <w:bCs/>
          <w:i/>
          <w:iCs/>
          <w:color w:val="000000" w:themeColor="text1"/>
        </w:rPr>
        <w:br w:type="page"/>
      </w:r>
    </w:p>
    <w:p w14:paraId="75E03A81" w14:textId="77777777" w:rsidR="00F26E83" w:rsidRPr="008E2776" w:rsidRDefault="00F26E83" w:rsidP="642AC001">
      <w:pPr>
        <w:spacing w:after="0" w:line="279" w:lineRule="auto"/>
        <w:ind w:left="720"/>
        <w:rPr>
          <w:rFonts w:ascii="Arial" w:eastAsia="Arial" w:hAnsi="Arial" w:cs="Arial"/>
          <w:b/>
          <w:bCs/>
          <w:i/>
          <w:iCs/>
          <w:color w:val="000000" w:themeColor="text1"/>
        </w:rPr>
      </w:pPr>
    </w:p>
    <w:p w14:paraId="67D40FA1" w14:textId="77777777" w:rsidR="008E2776" w:rsidRDefault="008E2776" w:rsidP="642AC001">
      <w:pPr>
        <w:rPr>
          <w:b/>
          <w:bCs/>
          <w:color w:val="000000" w:themeColor="text1"/>
          <w:lang w:val="en-AU"/>
        </w:rPr>
      </w:pPr>
    </w:p>
    <w:p w14:paraId="020342BA" w14:textId="77777777" w:rsidR="00F33570" w:rsidRDefault="00F33570" w:rsidP="642AC001">
      <w:pPr>
        <w:rPr>
          <w:b/>
          <w:bCs/>
          <w:color w:val="000000" w:themeColor="text1"/>
          <w:lang w:val="en-AU"/>
        </w:rPr>
      </w:pPr>
    </w:p>
    <w:p w14:paraId="21C381D5" w14:textId="0020B66E" w:rsidR="00C57E9B" w:rsidRPr="00732B9F" w:rsidRDefault="642AC001" w:rsidP="642AC001">
      <w:pPr>
        <w:rPr>
          <w:b/>
          <w:bCs/>
          <w:color w:val="000000" w:themeColor="text1"/>
          <w:sz w:val="28"/>
          <w:szCs w:val="28"/>
          <w:lang w:val="en-AU"/>
        </w:rPr>
      </w:pPr>
      <w:r w:rsidRPr="00732B9F">
        <w:rPr>
          <w:b/>
          <w:bCs/>
          <w:color w:val="000000" w:themeColor="text1"/>
          <w:sz w:val="28"/>
          <w:szCs w:val="28"/>
          <w:lang w:val="en-AU"/>
        </w:rPr>
        <w:t xml:space="preserve">Topic 2 – Design Options </w:t>
      </w:r>
      <w:r w:rsidR="00F33570" w:rsidRPr="00732B9F">
        <w:rPr>
          <w:b/>
          <w:bCs/>
          <w:color w:val="000000" w:themeColor="text1"/>
          <w:sz w:val="28"/>
          <w:szCs w:val="28"/>
          <w:lang w:val="en-AU"/>
        </w:rPr>
        <w:t>(4-part question)</w:t>
      </w:r>
    </w:p>
    <w:p w14:paraId="176E547A" w14:textId="41177689" w:rsidR="00F33570" w:rsidRPr="00F33570" w:rsidRDefault="642AC001" w:rsidP="00732B9F">
      <w:pPr>
        <w:pStyle w:val="NoSpacing"/>
        <w:ind w:left="720"/>
        <w:rPr>
          <w:i/>
          <w:iCs/>
          <w:color w:val="000000" w:themeColor="text1"/>
          <w:lang w:val="en-AU"/>
        </w:rPr>
      </w:pPr>
      <w:r w:rsidRPr="008E2776">
        <w:rPr>
          <w:i/>
          <w:iCs/>
          <w:color w:val="000000" w:themeColor="text1"/>
          <w:lang w:val="en-AU"/>
        </w:rPr>
        <w:t>1) Treatment Selection – prioritise these from worst to best</w:t>
      </w:r>
    </w:p>
    <w:p w14:paraId="6BD4896E" w14:textId="1D414620" w:rsidR="00703E14" w:rsidRDefault="0067469B" w:rsidP="00732B9F">
      <w:pPr>
        <w:pStyle w:val="NoSpacing"/>
        <w:ind w:left="720"/>
        <w:rPr>
          <w:color w:val="000000" w:themeColor="text1"/>
          <w:lang w:val="en-AU"/>
        </w:rPr>
      </w:pPr>
      <w:r w:rsidRPr="008E2776">
        <w:rPr>
          <w:color w:val="000000" w:themeColor="text1"/>
          <w:lang w:val="en-AU"/>
        </w:rPr>
        <w:t xml:space="preserve">Consistent with the Project Cycle in </w:t>
      </w:r>
      <w:r w:rsidR="00863C6E" w:rsidRPr="008E2776">
        <w:rPr>
          <w:color w:val="000000" w:themeColor="text1"/>
          <w:lang w:val="en-AU"/>
        </w:rPr>
        <w:t xml:space="preserve">Figure </w:t>
      </w:r>
      <w:r w:rsidR="001B3946" w:rsidRPr="008E2776">
        <w:rPr>
          <w:color w:val="000000" w:themeColor="text1"/>
          <w:lang w:val="en-AU"/>
        </w:rPr>
        <w:t>2</w:t>
      </w:r>
      <w:r w:rsidR="00732B9F">
        <w:rPr>
          <w:color w:val="000000" w:themeColor="text1"/>
          <w:lang w:val="en-AU"/>
        </w:rPr>
        <w:t xml:space="preserve"> of the Brief,</w:t>
      </w:r>
      <w:r w:rsidR="00863C6E" w:rsidRPr="008E2776">
        <w:rPr>
          <w:color w:val="000000" w:themeColor="text1"/>
          <w:lang w:val="en-AU"/>
        </w:rPr>
        <w:t xml:space="preserve"> there is a need to select appropriate</w:t>
      </w:r>
      <w:r w:rsidR="00732B9F">
        <w:rPr>
          <w:color w:val="000000" w:themeColor="text1"/>
          <w:lang w:val="en-AU"/>
        </w:rPr>
        <w:t xml:space="preserve"> t</w:t>
      </w:r>
      <w:r w:rsidR="642AC001" w:rsidRPr="008E2776">
        <w:rPr>
          <w:color w:val="000000" w:themeColor="text1"/>
          <w:lang w:val="en-AU"/>
        </w:rPr>
        <w:t>reatments. In this case, you have been given a range of concept designs for treatments options</w:t>
      </w:r>
      <w:r w:rsidR="008E2776">
        <w:rPr>
          <w:color w:val="000000" w:themeColor="text1"/>
          <w:lang w:val="en-AU"/>
        </w:rPr>
        <w:t xml:space="preserve"> (images below</w:t>
      </w:r>
      <w:r w:rsidR="00732B9F">
        <w:rPr>
          <w:color w:val="000000" w:themeColor="text1"/>
          <w:lang w:val="en-AU"/>
        </w:rPr>
        <w:t xml:space="preserve"> that are in random order</w:t>
      </w:r>
      <w:r w:rsidR="008E2776">
        <w:rPr>
          <w:color w:val="000000" w:themeColor="text1"/>
          <w:lang w:val="en-AU"/>
        </w:rPr>
        <w:t>)</w:t>
      </w:r>
      <w:r w:rsidR="642AC001" w:rsidRPr="008E2776">
        <w:rPr>
          <w:color w:val="000000" w:themeColor="text1"/>
          <w:lang w:val="en-AU"/>
        </w:rPr>
        <w:t xml:space="preserve">, and while considering all the real-world project information, you are asked to prioritise these from worst to best. </w:t>
      </w:r>
      <w:r w:rsidR="008E2776" w:rsidRPr="008E2776">
        <w:rPr>
          <w:b/>
          <w:bCs/>
          <w:color w:val="000000" w:themeColor="text1"/>
          <w:lang w:val="en-AU"/>
        </w:rPr>
        <w:t>Using the title on each image, order from 1 – 9, 1 being the worst and 9 being the best.</w:t>
      </w:r>
      <w:r w:rsidR="008E2776">
        <w:rPr>
          <w:color w:val="000000" w:themeColor="text1"/>
          <w:lang w:val="en-AU"/>
        </w:rPr>
        <w:t xml:space="preserve"> </w:t>
      </w:r>
      <w:r w:rsidR="00732B9F">
        <w:rPr>
          <w:color w:val="000000" w:themeColor="text1"/>
          <w:lang w:val="en-AU"/>
        </w:rPr>
        <w:t>Re-ordering of the images is not required in your response (just use the text box below).</w:t>
      </w:r>
    </w:p>
    <w:p w14:paraId="5E2E5C9C" w14:textId="00ED4440" w:rsidR="00F33570" w:rsidRDefault="00F33570" w:rsidP="642AC001">
      <w:pPr>
        <w:pStyle w:val="NoSpacing"/>
        <w:ind w:left="720"/>
        <w:rPr>
          <w:color w:val="000000" w:themeColor="text1"/>
          <w:lang w:val="en-AU"/>
        </w:rPr>
      </w:pPr>
    </w:p>
    <w:p w14:paraId="09867639" w14:textId="5ECA59E0" w:rsidR="00F33570" w:rsidRPr="008E2776" w:rsidRDefault="00F33570" w:rsidP="00732B9F">
      <w:pPr>
        <w:spacing w:after="160" w:line="259" w:lineRule="auto"/>
        <w:ind w:left="720"/>
        <w:rPr>
          <w:i/>
          <w:iCs/>
          <w:color w:val="000000" w:themeColor="text1"/>
        </w:rPr>
      </w:pPr>
      <w:r w:rsidRPr="008E2776">
        <w:rPr>
          <w:i/>
          <w:iCs/>
          <w:color w:val="000000" w:themeColor="text1"/>
          <w:lang w:val="en-AU"/>
        </w:rPr>
        <w:t xml:space="preserve">2) Beside </w:t>
      </w:r>
      <w:r w:rsidRPr="008E2776">
        <w:rPr>
          <w:i/>
          <w:iCs/>
          <w:color w:val="000000" w:themeColor="text1"/>
        </w:rPr>
        <w:t>each design, provide a very brief reason for ranking these treatments</w:t>
      </w:r>
      <w:r>
        <w:rPr>
          <w:i/>
          <w:iCs/>
          <w:color w:val="000000" w:themeColor="text1"/>
        </w:rPr>
        <w:br/>
      </w:r>
      <w:r w:rsidRPr="008E2776">
        <w:rPr>
          <w:i/>
          <w:iCs/>
          <w:color w:val="000000" w:themeColor="text1"/>
        </w:rPr>
        <w:t>(</w:t>
      </w:r>
      <w:r>
        <w:rPr>
          <w:i/>
          <w:iCs/>
          <w:color w:val="000000" w:themeColor="text1"/>
        </w:rPr>
        <w:t xml:space="preserve">30 words or less per </w:t>
      </w:r>
      <w:r w:rsidR="00732B9F">
        <w:rPr>
          <w:i/>
          <w:iCs/>
          <w:color w:val="000000" w:themeColor="text1"/>
        </w:rPr>
        <w:t xml:space="preserve">concept </w:t>
      </w:r>
      <w:r>
        <w:rPr>
          <w:i/>
          <w:iCs/>
          <w:color w:val="000000" w:themeColor="text1"/>
        </w:rPr>
        <w:t>design</w:t>
      </w:r>
      <w:r w:rsidRPr="008E2776">
        <w:rPr>
          <w:i/>
          <w:iCs/>
          <w:color w:val="000000" w:themeColor="text1"/>
        </w:rPr>
        <w:t>)</w:t>
      </w:r>
    </w:p>
    <w:p w14:paraId="3711F271" w14:textId="362AC03C" w:rsidR="00F26E83" w:rsidRDefault="00F26E83" w:rsidP="00F33570">
      <w:pPr>
        <w:pStyle w:val="NoSpacing"/>
        <w:rPr>
          <w:color w:val="000000" w:themeColor="text1"/>
          <w:lang w:val="en-AU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016"/>
      </w:tblGrid>
      <w:tr w:rsidR="008E2776" w14:paraId="21F7AE79" w14:textId="77777777" w:rsidTr="00F33570">
        <w:trPr>
          <w:trHeight w:val="2512"/>
        </w:trPr>
        <w:tc>
          <w:tcPr>
            <w:tcW w:w="9016" w:type="dxa"/>
            <w:vAlign w:val="center"/>
          </w:tcPr>
          <w:p w14:paraId="28E0F91F" w14:textId="24F6CB83" w:rsidR="008E2776" w:rsidRDefault="00F33570" w:rsidP="00300EAB">
            <w:pPr>
              <w:pStyle w:val="NoSpacing"/>
              <w:numPr>
                <w:ilvl w:val="0"/>
                <w:numId w:val="2"/>
              </w:numPr>
              <w:rPr>
                <w:color w:val="000000" w:themeColor="text1"/>
                <w:lang w:val="en-AU"/>
              </w:rPr>
            </w:pPr>
            <w:r>
              <w:rPr>
                <w:color w:val="000000" w:themeColor="text1"/>
                <w:lang w:val="en-AU"/>
              </w:rPr>
              <w:t>[title + reason for ranking]</w:t>
            </w:r>
          </w:p>
          <w:p w14:paraId="548FB7F6" w14:textId="65094F62" w:rsidR="008E2776" w:rsidRDefault="008E2776" w:rsidP="00300EAB">
            <w:pPr>
              <w:pStyle w:val="NoSpacing"/>
              <w:numPr>
                <w:ilvl w:val="0"/>
                <w:numId w:val="2"/>
              </w:numPr>
              <w:rPr>
                <w:color w:val="000000" w:themeColor="text1"/>
                <w:lang w:val="en-AU"/>
              </w:rPr>
            </w:pPr>
            <w:r>
              <w:rPr>
                <w:color w:val="000000" w:themeColor="text1"/>
                <w:lang w:val="en-AU"/>
              </w:rPr>
              <w:t>–</w:t>
            </w:r>
          </w:p>
          <w:p w14:paraId="0975420C" w14:textId="556614C4" w:rsidR="008E2776" w:rsidRDefault="008E2776" w:rsidP="00300EAB">
            <w:pPr>
              <w:pStyle w:val="NoSpacing"/>
              <w:numPr>
                <w:ilvl w:val="0"/>
                <w:numId w:val="2"/>
              </w:numPr>
              <w:rPr>
                <w:color w:val="000000" w:themeColor="text1"/>
                <w:lang w:val="en-AU"/>
              </w:rPr>
            </w:pPr>
            <w:r>
              <w:rPr>
                <w:color w:val="000000" w:themeColor="text1"/>
                <w:lang w:val="en-AU"/>
              </w:rPr>
              <w:t>–</w:t>
            </w:r>
          </w:p>
          <w:p w14:paraId="7AD3D4D3" w14:textId="18B2687C" w:rsidR="008E2776" w:rsidRDefault="008E2776" w:rsidP="00300EAB">
            <w:pPr>
              <w:pStyle w:val="NoSpacing"/>
              <w:numPr>
                <w:ilvl w:val="0"/>
                <w:numId w:val="2"/>
              </w:numPr>
              <w:rPr>
                <w:color w:val="000000" w:themeColor="text1"/>
                <w:lang w:val="en-AU"/>
              </w:rPr>
            </w:pPr>
            <w:r>
              <w:rPr>
                <w:color w:val="000000" w:themeColor="text1"/>
                <w:lang w:val="en-AU"/>
              </w:rPr>
              <w:t>–</w:t>
            </w:r>
          </w:p>
          <w:p w14:paraId="31AE2F64" w14:textId="3DC69232" w:rsidR="008E2776" w:rsidRDefault="008E2776" w:rsidP="00300EAB">
            <w:pPr>
              <w:pStyle w:val="NoSpacing"/>
              <w:numPr>
                <w:ilvl w:val="0"/>
                <w:numId w:val="2"/>
              </w:numPr>
              <w:rPr>
                <w:color w:val="000000" w:themeColor="text1"/>
                <w:lang w:val="en-AU"/>
              </w:rPr>
            </w:pPr>
            <w:r>
              <w:rPr>
                <w:color w:val="000000" w:themeColor="text1"/>
                <w:lang w:val="en-AU"/>
              </w:rPr>
              <w:t>–</w:t>
            </w:r>
          </w:p>
          <w:p w14:paraId="52C0DC8B" w14:textId="79F67963" w:rsidR="008E2776" w:rsidRDefault="008E2776" w:rsidP="00300EAB">
            <w:pPr>
              <w:pStyle w:val="NoSpacing"/>
              <w:numPr>
                <w:ilvl w:val="0"/>
                <w:numId w:val="2"/>
              </w:numPr>
              <w:rPr>
                <w:color w:val="000000" w:themeColor="text1"/>
                <w:lang w:val="en-AU"/>
              </w:rPr>
            </w:pPr>
            <w:r>
              <w:rPr>
                <w:color w:val="000000" w:themeColor="text1"/>
                <w:lang w:val="en-AU"/>
              </w:rPr>
              <w:t>–</w:t>
            </w:r>
          </w:p>
          <w:p w14:paraId="3CFEEABE" w14:textId="4641EB1B" w:rsidR="008E2776" w:rsidRDefault="008E2776" w:rsidP="00300EAB">
            <w:pPr>
              <w:pStyle w:val="NoSpacing"/>
              <w:numPr>
                <w:ilvl w:val="0"/>
                <w:numId w:val="2"/>
              </w:numPr>
              <w:rPr>
                <w:color w:val="000000" w:themeColor="text1"/>
                <w:lang w:val="en-AU"/>
              </w:rPr>
            </w:pPr>
            <w:r>
              <w:rPr>
                <w:color w:val="000000" w:themeColor="text1"/>
                <w:lang w:val="en-AU"/>
              </w:rPr>
              <w:t>–</w:t>
            </w:r>
          </w:p>
          <w:p w14:paraId="04E7EB14" w14:textId="2A9D862E" w:rsidR="008E2776" w:rsidRDefault="008E2776" w:rsidP="00300EAB">
            <w:pPr>
              <w:pStyle w:val="NoSpacing"/>
              <w:numPr>
                <w:ilvl w:val="0"/>
                <w:numId w:val="2"/>
              </w:numPr>
              <w:rPr>
                <w:color w:val="000000" w:themeColor="text1"/>
                <w:lang w:val="en-AU"/>
              </w:rPr>
            </w:pPr>
            <w:r>
              <w:rPr>
                <w:color w:val="000000" w:themeColor="text1"/>
                <w:lang w:val="en-AU"/>
              </w:rPr>
              <w:t>–</w:t>
            </w:r>
          </w:p>
          <w:p w14:paraId="3AFD4974" w14:textId="3A2DFD68" w:rsidR="008E2776" w:rsidRPr="00F33570" w:rsidRDefault="008E2776" w:rsidP="00300EAB">
            <w:pPr>
              <w:pStyle w:val="NoSpacing"/>
              <w:numPr>
                <w:ilvl w:val="0"/>
                <w:numId w:val="2"/>
              </w:numPr>
              <w:rPr>
                <w:color w:val="000000" w:themeColor="text1"/>
                <w:lang w:val="en-AU"/>
              </w:rPr>
            </w:pPr>
            <w:r>
              <w:rPr>
                <w:color w:val="000000" w:themeColor="text1"/>
                <w:lang w:val="en-AU"/>
              </w:rPr>
              <w:t>–</w:t>
            </w:r>
          </w:p>
        </w:tc>
      </w:tr>
    </w:tbl>
    <w:p w14:paraId="4D5ABB76" w14:textId="3C709202" w:rsidR="008E2776" w:rsidRPr="008E2776" w:rsidRDefault="008E2776" w:rsidP="642AC001">
      <w:pPr>
        <w:pStyle w:val="NoSpacing"/>
        <w:ind w:left="720"/>
        <w:rPr>
          <w:color w:val="000000" w:themeColor="text1"/>
          <w:lang w:val="en-AU"/>
        </w:rPr>
      </w:pPr>
    </w:p>
    <w:p w14:paraId="4D116CD9" w14:textId="720432CF" w:rsidR="00703E14" w:rsidRPr="008E2776" w:rsidRDefault="00703E14" w:rsidP="642AC001">
      <w:pPr>
        <w:pStyle w:val="NoSpacing"/>
        <w:rPr>
          <w:color w:val="000000" w:themeColor="text1"/>
          <w:lang w:val="en-AU"/>
        </w:rPr>
      </w:pPr>
    </w:p>
    <w:p w14:paraId="40C343A0" w14:textId="2AEA1D95" w:rsidR="00511135" w:rsidRDefault="00CC5E5D" w:rsidP="642AC001">
      <w:pPr>
        <w:rPr>
          <w:color w:val="000000" w:themeColor="text1"/>
          <w:lang w:val="en-AU"/>
        </w:rPr>
      </w:pPr>
      <w:r w:rsidRPr="008E2776">
        <w:rPr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1EA1F2B7" wp14:editId="1149F8A8">
            <wp:simplePos x="0" y="0"/>
            <wp:positionH relativeFrom="column">
              <wp:posOffset>11430</wp:posOffset>
            </wp:positionH>
            <wp:positionV relativeFrom="paragraph">
              <wp:posOffset>380365</wp:posOffset>
            </wp:positionV>
            <wp:extent cx="6525895" cy="3985260"/>
            <wp:effectExtent l="25400" t="25400" r="27305" b="27940"/>
            <wp:wrapTight wrapText="bothSides">
              <wp:wrapPolygon edited="0">
                <wp:start x="-84" y="-138"/>
                <wp:lineTo x="-84" y="21683"/>
                <wp:lineTo x="21648" y="21683"/>
                <wp:lineTo x="21648" y="-138"/>
                <wp:lineTo x="-84" y="-138"/>
              </wp:wrapPolygon>
            </wp:wrapTight>
            <wp:docPr id="1356455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55284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398526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212CF" w14:textId="02246C84" w:rsidR="008E2776" w:rsidRDefault="008E2776" w:rsidP="642AC001">
      <w:pPr>
        <w:rPr>
          <w:color w:val="000000" w:themeColor="text1"/>
          <w:lang w:val="en-AU"/>
        </w:rPr>
      </w:pPr>
    </w:p>
    <w:p w14:paraId="04937538" w14:textId="2E8A8077" w:rsidR="008E2776" w:rsidRDefault="008E2776" w:rsidP="642AC001">
      <w:pPr>
        <w:rPr>
          <w:color w:val="000000" w:themeColor="text1"/>
          <w:lang w:val="en-AU"/>
        </w:rPr>
      </w:pPr>
    </w:p>
    <w:p w14:paraId="72343CD8" w14:textId="69ED70EA" w:rsidR="008E2776" w:rsidRDefault="008E2776" w:rsidP="00CC5E5D">
      <w:pPr>
        <w:spacing w:after="160" w:line="259" w:lineRule="auto"/>
        <w:rPr>
          <w:i/>
          <w:iCs/>
          <w:color w:val="000000" w:themeColor="text1"/>
          <w:lang w:val="en-AU"/>
        </w:rPr>
      </w:pPr>
    </w:p>
    <w:p w14:paraId="33DC91B7" w14:textId="4F7A1B37" w:rsidR="008E2776" w:rsidRDefault="00732B9F" w:rsidP="642AC001">
      <w:pPr>
        <w:spacing w:after="160" w:line="259" w:lineRule="auto"/>
        <w:ind w:left="720"/>
        <w:rPr>
          <w:i/>
          <w:iCs/>
          <w:color w:val="000000" w:themeColor="text1"/>
          <w:lang w:val="en-AU"/>
        </w:rPr>
      </w:pPr>
      <w:r w:rsidRPr="008E2776">
        <w:rPr>
          <w:noProof/>
          <w:color w:val="000000" w:themeColor="text1"/>
        </w:rPr>
        <w:drawing>
          <wp:anchor distT="0" distB="0" distL="114300" distR="114300" simplePos="0" relativeHeight="251672576" behindDoc="1" locked="0" layoutInCell="1" allowOverlap="1" wp14:anchorId="53D65917" wp14:editId="10AD4549">
            <wp:simplePos x="0" y="0"/>
            <wp:positionH relativeFrom="column">
              <wp:posOffset>3175</wp:posOffset>
            </wp:positionH>
            <wp:positionV relativeFrom="paragraph">
              <wp:posOffset>4445000</wp:posOffset>
            </wp:positionV>
            <wp:extent cx="6525260" cy="3985260"/>
            <wp:effectExtent l="25400" t="25400" r="27940" b="27940"/>
            <wp:wrapTight wrapText="bothSides">
              <wp:wrapPolygon edited="0">
                <wp:start x="-84" y="-138"/>
                <wp:lineTo x="-84" y="21683"/>
                <wp:lineTo x="21650" y="21683"/>
                <wp:lineTo x="21650" y="-138"/>
                <wp:lineTo x="-84" y="-138"/>
              </wp:wrapPolygon>
            </wp:wrapTight>
            <wp:docPr id="142809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9922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398526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E5D" w:rsidRPr="008E2776">
        <w:rPr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 wp14:anchorId="2CC13234" wp14:editId="7A35B612">
            <wp:simplePos x="0" y="0"/>
            <wp:positionH relativeFrom="column">
              <wp:posOffset>2540</wp:posOffset>
            </wp:positionH>
            <wp:positionV relativeFrom="paragraph">
              <wp:posOffset>302260</wp:posOffset>
            </wp:positionV>
            <wp:extent cx="6525260" cy="3985260"/>
            <wp:effectExtent l="25400" t="25400" r="27940" b="27940"/>
            <wp:wrapTight wrapText="bothSides">
              <wp:wrapPolygon edited="0">
                <wp:start x="-84" y="-138"/>
                <wp:lineTo x="-84" y="21683"/>
                <wp:lineTo x="21650" y="21683"/>
                <wp:lineTo x="21650" y="-138"/>
                <wp:lineTo x="-84" y="-138"/>
              </wp:wrapPolygon>
            </wp:wrapTight>
            <wp:docPr id="385514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14738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398526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B900B" w14:textId="24BFDB68" w:rsidR="008E2776" w:rsidRDefault="00B1199D" w:rsidP="642AC001">
      <w:pPr>
        <w:spacing w:after="160" w:line="259" w:lineRule="auto"/>
        <w:ind w:left="720"/>
        <w:rPr>
          <w:i/>
          <w:iCs/>
          <w:color w:val="000000" w:themeColor="text1"/>
          <w:lang w:val="en-AU"/>
        </w:rPr>
      </w:pPr>
      <w:r w:rsidRPr="008E2776">
        <w:rPr>
          <w:noProof/>
          <w:color w:val="000000" w:themeColor="text1"/>
        </w:rPr>
        <w:lastRenderedPageBreak/>
        <w:drawing>
          <wp:anchor distT="0" distB="0" distL="114300" distR="114300" simplePos="0" relativeHeight="251680768" behindDoc="1" locked="0" layoutInCell="1" allowOverlap="1" wp14:anchorId="7A2D92D2" wp14:editId="608704E5">
            <wp:simplePos x="0" y="0"/>
            <wp:positionH relativeFrom="column">
              <wp:posOffset>3175</wp:posOffset>
            </wp:positionH>
            <wp:positionV relativeFrom="paragraph">
              <wp:posOffset>424180</wp:posOffset>
            </wp:positionV>
            <wp:extent cx="6525260" cy="3985260"/>
            <wp:effectExtent l="25400" t="25400" r="27940" b="27940"/>
            <wp:wrapTight wrapText="bothSides">
              <wp:wrapPolygon edited="0">
                <wp:start x="-84" y="-138"/>
                <wp:lineTo x="-84" y="21683"/>
                <wp:lineTo x="21650" y="21683"/>
                <wp:lineTo x="21650" y="-138"/>
                <wp:lineTo x="-84" y="-138"/>
              </wp:wrapPolygon>
            </wp:wrapTight>
            <wp:docPr id="4608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960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398526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926E8" w14:textId="46CF3410" w:rsidR="008E2776" w:rsidRDefault="008E2776" w:rsidP="642AC001">
      <w:pPr>
        <w:spacing w:after="160" w:line="259" w:lineRule="auto"/>
        <w:ind w:left="720"/>
        <w:rPr>
          <w:i/>
          <w:iCs/>
          <w:color w:val="000000" w:themeColor="text1"/>
          <w:lang w:val="en-AU"/>
        </w:rPr>
      </w:pPr>
    </w:p>
    <w:p w14:paraId="1C6DFEE5" w14:textId="0746087A" w:rsidR="008E2776" w:rsidRDefault="00B1199D" w:rsidP="642AC001">
      <w:pPr>
        <w:spacing w:after="160" w:line="259" w:lineRule="auto"/>
        <w:ind w:left="720"/>
        <w:rPr>
          <w:i/>
          <w:iCs/>
          <w:color w:val="000000" w:themeColor="text1"/>
          <w:lang w:val="en-AU"/>
        </w:rPr>
      </w:pPr>
      <w:r w:rsidRPr="008E2776">
        <w:rPr>
          <w:noProof/>
          <w:color w:val="000000" w:themeColor="text1"/>
        </w:rPr>
        <w:drawing>
          <wp:anchor distT="0" distB="0" distL="114300" distR="114300" simplePos="0" relativeHeight="251670528" behindDoc="1" locked="0" layoutInCell="1" allowOverlap="1" wp14:anchorId="298308CB" wp14:editId="456D02C1">
            <wp:simplePos x="0" y="0"/>
            <wp:positionH relativeFrom="column">
              <wp:posOffset>1905</wp:posOffset>
            </wp:positionH>
            <wp:positionV relativeFrom="paragraph">
              <wp:posOffset>219710</wp:posOffset>
            </wp:positionV>
            <wp:extent cx="6525895" cy="3978275"/>
            <wp:effectExtent l="25400" t="25400" r="27305" b="22225"/>
            <wp:wrapTight wrapText="bothSides">
              <wp:wrapPolygon edited="0">
                <wp:start x="-84" y="-138"/>
                <wp:lineTo x="-84" y="21652"/>
                <wp:lineTo x="21648" y="21652"/>
                <wp:lineTo x="21648" y="-138"/>
                <wp:lineTo x="-84" y="-138"/>
              </wp:wrapPolygon>
            </wp:wrapTight>
            <wp:docPr id="1455047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47766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397827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237DD" w14:textId="0A1D1F7F" w:rsidR="008E2776" w:rsidRDefault="00B1199D" w:rsidP="642AC001">
      <w:pPr>
        <w:spacing w:after="160" w:line="259" w:lineRule="auto"/>
        <w:ind w:left="720"/>
        <w:rPr>
          <w:i/>
          <w:iCs/>
          <w:color w:val="000000" w:themeColor="text1"/>
          <w:lang w:val="en-AU"/>
        </w:rPr>
      </w:pPr>
      <w:r w:rsidRPr="008E2776">
        <w:rPr>
          <w:noProof/>
          <w:color w:val="000000" w:themeColor="text1"/>
        </w:rPr>
        <w:lastRenderedPageBreak/>
        <w:drawing>
          <wp:anchor distT="0" distB="0" distL="114300" distR="114300" simplePos="0" relativeHeight="251683840" behindDoc="1" locked="0" layoutInCell="1" allowOverlap="1" wp14:anchorId="48283D1C" wp14:editId="3B61B366">
            <wp:simplePos x="0" y="0"/>
            <wp:positionH relativeFrom="column">
              <wp:posOffset>2540</wp:posOffset>
            </wp:positionH>
            <wp:positionV relativeFrom="paragraph">
              <wp:posOffset>399415</wp:posOffset>
            </wp:positionV>
            <wp:extent cx="6525260" cy="3984625"/>
            <wp:effectExtent l="25400" t="25400" r="27940" b="28575"/>
            <wp:wrapTight wrapText="bothSides">
              <wp:wrapPolygon edited="0">
                <wp:start x="-84" y="-138"/>
                <wp:lineTo x="-84" y="21686"/>
                <wp:lineTo x="21650" y="21686"/>
                <wp:lineTo x="21650" y="-138"/>
                <wp:lineTo x="-84" y="-138"/>
              </wp:wrapPolygon>
            </wp:wrapTight>
            <wp:docPr id="1369626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26700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398462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E5D" w:rsidRPr="008E2776">
        <w:rPr>
          <w:noProof/>
          <w:color w:val="000000" w:themeColor="text1"/>
        </w:rPr>
        <w:drawing>
          <wp:anchor distT="0" distB="0" distL="114300" distR="114300" simplePos="0" relativeHeight="251674624" behindDoc="1" locked="0" layoutInCell="1" allowOverlap="1" wp14:anchorId="32E7D452" wp14:editId="32A318AC">
            <wp:simplePos x="0" y="0"/>
            <wp:positionH relativeFrom="column">
              <wp:posOffset>2540</wp:posOffset>
            </wp:positionH>
            <wp:positionV relativeFrom="paragraph">
              <wp:posOffset>4474210</wp:posOffset>
            </wp:positionV>
            <wp:extent cx="6525260" cy="3985260"/>
            <wp:effectExtent l="25400" t="25400" r="27940" b="27940"/>
            <wp:wrapTight wrapText="bothSides">
              <wp:wrapPolygon edited="0">
                <wp:start x="-84" y="-138"/>
                <wp:lineTo x="-84" y="21683"/>
                <wp:lineTo x="21650" y="21683"/>
                <wp:lineTo x="21650" y="-138"/>
                <wp:lineTo x="-84" y="-138"/>
              </wp:wrapPolygon>
            </wp:wrapTight>
            <wp:docPr id="2142995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995425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398526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0F4BC" w14:textId="12EC3CBD" w:rsidR="008E2776" w:rsidRDefault="008E2776" w:rsidP="642AC001">
      <w:pPr>
        <w:spacing w:after="160" w:line="259" w:lineRule="auto"/>
        <w:ind w:left="720"/>
        <w:rPr>
          <w:i/>
          <w:iCs/>
          <w:color w:val="000000" w:themeColor="text1"/>
          <w:lang w:val="en-AU"/>
        </w:rPr>
      </w:pPr>
    </w:p>
    <w:p w14:paraId="59AA595D" w14:textId="2B836248" w:rsidR="008E2776" w:rsidRDefault="008E2776" w:rsidP="642AC001">
      <w:pPr>
        <w:spacing w:after="160" w:line="259" w:lineRule="auto"/>
        <w:ind w:left="720"/>
        <w:rPr>
          <w:i/>
          <w:iCs/>
          <w:color w:val="000000" w:themeColor="text1"/>
          <w:lang w:val="en-AU"/>
        </w:rPr>
      </w:pPr>
    </w:p>
    <w:p w14:paraId="3B6319ED" w14:textId="3FB2E8E9" w:rsidR="008E2776" w:rsidRDefault="00CC5E5D" w:rsidP="00CC5E5D">
      <w:pPr>
        <w:spacing w:after="160" w:line="259" w:lineRule="auto"/>
        <w:rPr>
          <w:i/>
          <w:iCs/>
          <w:color w:val="000000" w:themeColor="text1"/>
          <w:lang w:val="en-AU"/>
        </w:rPr>
      </w:pPr>
      <w:r>
        <w:rPr>
          <w:i/>
          <w:iCs/>
          <w:color w:val="000000" w:themeColor="text1"/>
          <w:lang w:val="en-AU"/>
        </w:rPr>
        <w:lastRenderedPageBreak/>
        <w:br/>
      </w:r>
    </w:p>
    <w:p w14:paraId="1ABD33E6" w14:textId="58956588" w:rsidR="008E2776" w:rsidRDefault="008E2776" w:rsidP="642AC001">
      <w:pPr>
        <w:spacing w:after="160" w:line="259" w:lineRule="auto"/>
        <w:ind w:left="720"/>
        <w:rPr>
          <w:i/>
          <w:iCs/>
          <w:color w:val="000000" w:themeColor="text1"/>
          <w:lang w:val="en-AU"/>
        </w:rPr>
      </w:pPr>
    </w:p>
    <w:p w14:paraId="1E73CE8C" w14:textId="7DB79365" w:rsidR="008E2776" w:rsidRDefault="00B1199D" w:rsidP="00AD280D">
      <w:pPr>
        <w:spacing w:after="160" w:line="259" w:lineRule="auto"/>
        <w:ind w:left="720"/>
        <w:rPr>
          <w:i/>
          <w:iCs/>
          <w:color w:val="000000" w:themeColor="text1"/>
          <w:lang w:val="en-AU"/>
        </w:rPr>
      </w:pPr>
      <w:r w:rsidRPr="008E2776">
        <w:rPr>
          <w:noProof/>
          <w:color w:val="000000" w:themeColor="text1"/>
        </w:rPr>
        <w:drawing>
          <wp:anchor distT="0" distB="0" distL="114300" distR="114300" simplePos="0" relativeHeight="251676672" behindDoc="1" locked="0" layoutInCell="1" allowOverlap="1" wp14:anchorId="3CCD1135" wp14:editId="057F741C">
            <wp:simplePos x="0" y="0"/>
            <wp:positionH relativeFrom="column">
              <wp:posOffset>-8890</wp:posOffset>
            </wp:positionH>
            <wp:positionV relativeFrom="paragraph">
              <wp:posOffset>4335780</wp:posOffset>
            </wp:positionV>
            <wp:extent cx="6525260" cy="3985260"/>
            <wp:effectExtent l="25400" t="25400" r="27940" b="27940"/>
            <wp:wrapTight wrapText="bothSides">
              <wp:wrapPolygon edited="0">
                <wp:start x="-84" y="-138"/>
                <wp:lineTo x="-84" y="21683"/>
                <wp:lineTo x="21650" y="21683"/>
                <wp:lineTo x="21650" y="-138"/>
                <wp:lineTo x="-84" y="-138"/>
              </wp:wrapPolygon>
            </wp:wrapTight>
            <wp:docPr id="654880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80570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398526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776">
        <w:rPr>
          <w:noProof/>
          <w:color w:val="000000" w:themeColor="text1"/>
        </w:rPr>
        <w:drawing>
          <wp:anchor distT="0" distB="0" distL="114300" distR="114300" simplePos="0" relativeHeight="251682816" behindDoc="1" locked="0" layoutInCell="1" allowOverlap="1" wp14:anchorId="5F480DFF" wp14:editId="75C9BD14">
            <wp:simplePos x="0" y="0"/>
            <wp:positionH relativeFrom="column">
              <wp:posOffset>3175</wp:posOffset>
            </wp:positionH>
            <wp:positionV relativeFrom="paragraph">
              <wp:posOffset>202565</wp:posOffset>
            </wp:positionV>
            <wp:extent cx="6525260" cy="3984625"/>
            <wp:effectExtent l="25400" t="25400" r="27940" b="28575"/>
            <wp:wrapTight wrapText="bothSides">
              <wp:wrapPolygon edited="0">
                <wp:start x="-84" y="-138"/>
                <wp:lineTo x="-84" y="21686"/>
                <wp:lineTo x="21650" y="21686"/>
                <wp:lineTo x="21650" y="-138"/>
                <wp:lineTo x="-84" y="-138"/>
              </wp:wrapPolygon>
            </wp:wrapTight>
            <wp:docPr id="1961781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781095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398462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776">
        <w:rPr>
          <w:i/>
          <w:iCs/>
          <w:color w:val="000000" w:themeColor="text1"/>
          <w:lang w:val="en-AU"/>
        </w:rPr>
        <w:br w:type="page"/>
      </w:r>
    </w:p>
    <w:p w14:paraId="62348F56" w14:textId="5A3C0F07" w:rsidR="008E2776" w:rsidRDefault="008E2776" w:rsidP="642AC001">
      <w:pPr>
        <w:spacing w:after="160" w:line="259" w:lineRule="auto"/>
        <w:ind w:left="720"/>
        <w:rPr>
          <w:i/>
          <w:iCs/>
          <w:color w:val="000000" w:themeColor="text1"/>
          <w:lang w:val="en-AU"/>
        </w:rPr>
      </w:pPr>
    </w:p>
    <w:p w14:paraId="03CC10B9" w14:textId="0BCC3FFA" w:rsidR="00B1199D" w:rsidRDefault="00F33570">
      <w:pPr>
        <w:spacing w:after="0"/>
        <w:rPr>
          <w:i/>
          <w:iCs/>
          <w:color w:val="000000" w:themeColor="text1"/>
        </w:rPr>
      </w:pPr>
      <w:r>
        <w:rPr>
          <w:rFonts w:ascii="Arial" w:hAnsi="Arial" w:cs="Arial"/>
          <w:color w:val="00B050"/>
          <w:szCs w:val="22"/>
          <w:shd w:val="clear" w:color="auto" w:fill="FFFFFF"/>
        </w:rPr>
        <w:br/>
      </w:r>
      <w:r>
        <w:rPr>
          <w:rFonts w:ascii="Arial" w:hAnsi="Arial" w:cs="Arial"/>
          <w:color w:val="00B050"/>
          <w:szCs w:val="22"/>
          <w:shd w:val="clear" w:color="auto" w:fill="FFFFFF"/>
        </w:rPr>
        <w:br/>
      </w:r>
    </w:p>
    <w:p w14:paraId="7FEEF170" w14:textId="77777777" w:rsidR="00B1199D" w:rsidRDefault="00B1199D">
      <w:pPr>
        <w:spacing w:after="0"/>
        <w:rPr>
          <w:i/>
          <w:iCs/>
          <w:color w:val="000000" w:themeColor="text1"/>
        </w:rPr>
      </w:pPr>
    </w:p>
    <w:p w14:paraId="3F65E506" w14:textId="77777777" w:rsidR="00F33570" w:rsidRDefault="00F33570" w:rsidP="00F33570">
      <w:pPr>
        <w:spacing w:after="0"/>
        <w:rPr>
          <w:i/>
          <w:iCs/>
          <w:color w:val="000000" w:themeColor="text1"/>
        </w:rPr>
      </w:pPr>
    </w:p>
    <w:p w14:paraId="1F66E12C" w14:textId="77777777" w:rsidR="00F33570" w:rsidRDefault="642AC001" w:rsidP="00732B9F">
      <w:pPr>
        <w:spacing w:after="0"/>
        <w:ind w:left="720"/>
        <w:rPr>
          <w:i/>
          <w:iCs/>
          <w:color w:val="000000" w:themeColor="text1"/>
        </w:rPr>
      </w:pPr>
      <w:r w:rsidRPr="008E2776">
        <w:rPr>
          <w:i/>
          <w:iCs/>
          <w:color w:val="000000" w:themeColor="text1"/>
        </w:rPr>
        <w:t>3)</w:t>
      </w:r>
      <w:r w:rsidRPr="008E2776">
        <w:rPr>
          <w:i/>
          <w:iCs/>
          <w:color w:val="000000" w:themeColor="text1"/>
          <w:lang w:val="en-AU"/>
        </w:rPr>
        <w:t xml:space="preserve"> </w:t>
      </w:r>
      <w:r w:rsidRPr="008E2776">
        <w:rPr>
          <w:i/>
          <w:iCs/>
          <w:color w:val="000000" w:themeColor="text1"/>
        </w:rPr>
        <w:t>Nominate your preferred concept design. Briefly describe the technical benefits of this design solution</w:t>
      </w:r>
      <w:r w:rsidR="00F33570">
        <w:rPr>
          <w:i/>
          <w:iCs/>
          <w:color w:val="000000" w:themeColor="text1"/>
        </w:rPr>
        <w:t>.</w:t>
      </w:r>
    </w:p>
    <w:p w14:paraId="4F858982" w14:textId="48D9120D" w:rsidR="00564A9D" w:rsidRDefault="642AC001" w:rsidP="00732B9F">
      <w:pPr>
        <w:spacing w:after="0"/>
        <w:ind w:left="720"/>
        <w:rPr>
          <w:i/>
          <w:iCs/>
          <w:color w:val="000000" w:themeColor="text1"/>
        </w:rPr>
      </w:pPr>
      <w:r w:rsidRPr="008E2776">
        <w:rPr>
          <w:i/>
          <w:iCs/>
          <w:color w:val="000000" w:themeColor="text1"/>
        </w:rPr>
        <w:t>(</w:t>
      </w:r>
      <w:r w:rsidR="00F33570">
        <w:rPr>
          <w:i/>
          <w:iCs/>
          <w:color w:val="000000" w:themeColor="text1"/>
        </w:rPr>
        <w:t>100 words or less</w:t>
      </w:r>
      <w:r w:rsidRPr="008E2776">
        <w:rPr>
          <w:i/>
          <w:iCs/>
          <w:color w:val="000000" w:themeColor="text1"/>
        </w:rPr>
        <w:t>)</w:t>
      </w:r>
    </w:p>
    <w:p w14:paraId="003EE671" w14:textId="77777777" w:rsidR="00F33570" w:rsidRDefault="00F33570" w:rsidP="00F33570">
      <w:pPr>
        <w:spacing w:after="0"/>
        <w:rPr>
          <w:i/>
          <w:iCs/>
          <w:color w:val="000000" w:themeColor="text1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9014"/>
      </w:tblGrid>
      <w:tr w:rsidR="00F33570" w14:paraId="7CFD3E13" w14:textId="77777777" w:rsidTr="00B1199D">
        <w:trPr>
          <w:trHeight w:val="1242"/>
        </w:trPr>
        <w:tc>
          <w:tcPr>
            <w:tcW w:w="9014" w:type="dxa"/>
          </w:tcPr>
          <w:p w14:paraId="2D99B68E" w14:textId="77777777" w:rsidR="00F33570" w:rsidRDefault="00F33570" w:rsidP="00F33570">
            <w:pPr>
              <w:spacing w:after="0"/>
              <w:rPr>
                <w:i/>
                <w:iCs/>
                <w:color w:val="000000" w:themeColor="text1"/>
              </w:rPr>
            </w:pPr>
          </w:p>
        </w:tc>
      </w:tr>
    </w:tbl>
    <w:p w14:paraId="498FCF84" w14:textId="77777777" w:rsidR="00F33570" w:rsidRPr="008E2776" w:rsidRDefault="00F33570" w:rsidP="00F33570">
      <w:pPr>
        <w:spacing w:after="0"/>
        <w:rPr>
          <w:i/>
          <w:iCs/>
          <w:color w:val="000000" w:themeColor="text1"/>
        </w:rPr>
      </w:pPr>
    </w:p>
    <w:p w14:paraId="132E00FC" w14:textId="77777777" w:rsidR="00F33570" w:rsidRDefault="00F33570" w:rsidP="00F33570">
      <w:pPr>
        <w:spacing w:after="160" w:line="259" w:lineRule="auto"/>
        <w:rPr>
          <w:i/>
          <w:iCs/>
          <w:color w:val="000000" w:themeColor="text1"/>
        </w:rPr>
      </w:pPr>
    </w:p>
    <w:p w14:paraId="63031DA9" w14:textId="460DA548" w:rsidR="00806574" w:rsidRPr="00F33570" w:rsidRDefault="642AC001" w:rsidP="00732B9F">
      <w:pPr>
        <w:spacing w:after="160" w:line="259" w:lineRule="auto"/>
        <w:ind w:left="720"/>
        <w:rPr>
          <w:i/>
          <w:iCs/>
          <w:color w:val="000000" w:themeColor="text1"/>
        </w:rPr>
      </w:pPr>
      <w:r w:rsidRPr="008E2776">
        <w:rPr>
          <w:i/>
          <w:iCs/>
          <w:color w:val="000000" w:themeColor="text1"/>
        </w:rPr>
        <w:t>4) Briefly describe the benefits for the community in simple terms</w:t>
      </w:r>
      <w:r w:rsidR="00F33570">
        <w:rPr>
          <w:i/>
          <w:iCs/>
          <w:color w:val="000000" w:themeColor="text1"/>
        </w:rPr>
        <w:t xml:space="preserve">. </w:t>
      </w:r>
      <w:r w:rsidR="00F33570">
        <w:rPr>
          <w:i/>
          <w:iCs/>
          <w:color w:val="000000" w:themeColor="text1"/>
        </w:rPr>
        <w:br/>
        <w:t>(100 words or less)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9014"/>
      </w:tblGrid>
      <w:tr w:rsidR="00F33570" w14:paraId="6DA8E29E" w14:textId="77777777" w:rsidTr="00B1199D">
        <w:trPr>
          <w:trHeight w:val="1236"/>
        </w:trPr>
        <w:tc>
          <w:tcPr>
            <w:tcW w:w="9014" w:type="dxa"/>
          </w:tcPr>
          <w:p w14:paraId="3C463D42" w14:textId="77777777" w:rsidR="00F33570" w:rsidRDefault="00F33570" w:rsidP="00F33570">
            <w:pPr>
              <w:spacing w:after="160" w:line="259" w:lineRule="auto"/>
              <w:rPr>
                <w:rFonts w:ascii="Arial" w:eastAsia="Arial" w:hAnsi="Arial" w:cs="Arial"/>
                <w:i/>
                <w:iCs/>
                <w:color w:val="000000" w:themeColor="text1"/>
              </w:rPr>
            </w:pPr>
          </w:p>
        </w:tc>
      </w:tr>
    </w:tbl>
    <w:p w14:paraId="40CA6B0B" w14:textId="77777777" w:rsidR="00F33570" w:rsidRPr="008E2776" w:rsidRDefault="00F33570" w:rsidP="00F33570">
      <w:pPr>
        <w:spacing w:after="160" w:line="259" w:lineRule="auto"/>
        <w:rPr>
          <w:rFonts w:ascii="Arial" w:eastAsia="Arial" w:hAnsi="Arial" w:cs="Arial"/>
          <w:i/>
          <w:iCs/>
          <w:color w:val="000000" w:themeColor="text1"/>
        </w:rPr>
      </w:pPr>
    </w:p>
    <w:p w14:paraId="79F81E6D" w14:textId="77777777" w:rsidR="0005064D" w:rsidRPr="008E2776" w:rsidRDefault="0005064D" w:rsidP="642AC001">
      <w:pPr>
        <w:spacing w:after="160" w:line="259" w:lineRule="auto"/>
        <w:rPr>
          <w:b/>
          <w:bCs/>
          <w:color w:val="000000" w:themeColor="text1"/>
          <w:lang w:val="en-AU"/>
        </w:rPr>
      </w:pPr>
    </w:p>
    <w:p w14:paraId="20DD3AFC" w14:textId="4F43E013" w:rsidR="006A07BB" w:rsidRPr="00732B9F" w:rsidRDefault="642AC001" w:rsidP="642AC001">
      <w:pPr>
        <w:spacing w:after="160" w:line="259" w:lineRule="auto"/>
        <w:rPr>
          <w:b/>
          <w:bCs/>
          <w:color w:val="000000" w:themeColor="text1"/>
          <w:sz w:val="28"/>
          <w:szCs w:val="28"/>
          <w:lang w:val="en-AU"/>
        </w:rPr>
      </w:pPr>
      <w:r w:rsidRPr="00732B9F">
        <w:rPr>
          <w:b/>
          <w:bCs/>
          <w:color w:val="000000" w:themeColor="text1"/>
          <w:sz w:val="28"/>
          <w:szCs w:val="28"/>
          <w:lang w:val="en-AU"/>
        </w:rPr>
        <w:t xml:space="preserve">Topic 3 – Safe System Alignment </w:t>
      </w:r>
    </w:p>
    <w:p w14:paraId="254FE4B1" w14:textId="4C2F4BA8" w:rsidR="00902C37" w:rsidRDefault="642AC001" w:rsidP="00732B9F">
      <w:pPr>
        <w:spacing w:after="160" w:line="259" w:lineRule="auto"/>
        <w:ind w:left="720"/>
        <w:rPr>
          <w:rFonts w:ascii="Arial" w:eastAsia="Arial" w:hAnsi="Arial" w:cs="Arial"/>
          <w:i/>
          <w:iCs/>
          <w:color w:val="000000" w:themeColor="text1"/>
        </w:rPr>
      </w:pPr>
      <w:r w:rsidRPr="008E2776">
        <w:rPr>
          <w:i/>
          <w:iCs/>
          <w:color w:val="000000" w:themeColor="text1"/>
        </w:rPr>
        <w:t xml:space="preserve">How will your preferred concept design virtually eliminate the potential for serious injury for the target road user groups? </w:t>
      </w:r>
      <w:r w:rsidR="00F33570">
        <w:rPr>
          <w:i/>
          <w:iCs/>
          <w:color w:val="000000" w:themeColor="text1"/>
        </w:rPr>
        <w:br/>
      </w:r>
      <w:r w:rsidRPr="008E2776">
        <w:rPr>
          <w:rFonts w:ascii="Arial" w:eastAsia="Arial" w:hAnsi="Arial" w:cs="Arial"/>
          <w:i/>
          <w:iCs/>
          <w:color w:val="000000" w:themeColor="text1"/>
        </w:rPr>
        <w:t>(</w:t>
      </w:r>
      <w:r w:rsidR="00F33570">
        <w:rPr>
          <w:rFonts w:ascii="Arial" w:eastAsia="Arial" w:hAnsi="Arial" w:cs="Arial"/>
          <w:i/>
          <w:iCs/>
          <w:color w:val="000000" w:themeColor="text1"/>
        </w:rPr>
        <w:t>400 words or less, g</w:t>
      </w:r>
      <w:r w:rsidRPr="008E2776">
        <w:rPr>
          <w:rFonts w:ascii="Arial" w:eastAsia="Arial" w:hAnsi="Arial" w:cs="Arial"/>
          <w:i/>
          <w:iCs/>
          <w:color w:val="000000" w:themeColor="text1"/>
        </w:rPr>
        <w:t xml:space="preserve">raphics </w:t>
      </w:r>
      <w:r w:rsidR="00732B9F">
        <w:rPr>
          <w:rFonts w:ascii="Arial" w:eastAsia="Arial" w:hAnsi="Arial" w:cs="Arial"/>
          <w:i/>
          <w:iCs/>
          <w:color w:val="000000" w:themeColor="text1"/>
        </w:rPr>
        <w:t>and/</w:t>
      </w:r>
      <w:r w:rsidRPr="008E2776">
        <w:rPr>
          <w:rFonts w:ascii="Arial" w:eastAsia="Arial" w:hAnsi="Arial" w:cs="Arial"/>
          <w:i/>
          <w:iCs/>
          <w:color w:val="000000" w:themeColor="text1"/>
        </w:rPr>
        <w:t>or tables are permitted</w:t>
      </w:r>
      <w:r w:rsidR="00F33570">
        <w:rPr>
          <w:rFonts w:ascii="Arial" w:eastAsia="Arial" w:hAnsi="Arial" w:cs="Arial"/>
          <w:i/>
          <w:iCs/>
          <w:color w:val="000000" w:themeColor="text1"/>
        </w:rPr>
        <w:t>)</w:t>
      </w:r>
      <w:r w:rsidRPr="008E2776">
        <w:rPr>
          <w:rFonts w:ascii="Arial" w:eastAsia="Arial" w:hAnsi="Arial" w:cs="Arial"/>
          <w:i/>
          <w:iCs/>
          <w:color w:val="000000" w:themeColor="text1"/>
        </w:rPr>
        <w:t xml:space="preserve"> </w:t>
      </w:r>
    </w:p>
    <w:tbl>
      <w:tblPr>
        <w:tblStyle w:val="TableGrid"/>
        <w:tblW w:w="4310" w:type="pct"/>
        <w:tblInd w:w="704" w:type="dxa"/>
        <w:tblLook w:val="04A0" w:firstRow="1" w:lastRow="0" w:firstColumn="1" w:lastColumn="0" w:noHBand="0" w:noVBand="1"/>
      </w:tblPr>
      <w:tblGrid>
        <w:gridCol w:w="9013"/>
      </w:tblGrid>
      <w:tr w:rsidR="00F33570" w14:paraId="35CA9B3E" w14:textId="77777777" w:rsidTr="00B1199D">
        <w:trPr>
          <w:trHeight w:val="1236"/>
        </w:trPr>
        <w:tc>
          <w:tcPr>
            <w:tcW w:w="5000" w:type="pct"/>
          </w:tcPr>
          <w:p w14:paraId="5B9D1F67" w14:textId="77777777" w:rsidR="00F33570" w:rsidRDefault="00F33570" w:rsidP="642AC001">
            <w:pPr>
              <w:spacing w:after="160" w:line="259" w:lineRule="auto"/>
              <w:rPr>
                <w:rFonts w:ascii="Arial" w:eastAsia="Arial" w:hAnsi="Arial" w:cs="Arial"/>
                <w:i/>
                <w:iCs/>
                <w:color w:val="000000" w:themeColor="text1"/>
              </w:rPr>
            </w:pPr>
          </w:p>
        </w:tc>
      </w:tr>
    </w:tbl>
    <w:p w14:paraId="319643A9" w14:textId="77777777" w:rsidR="00F33570" w:rsidRPr="008E2776" w:rsidRDefault="00F33570" w:rsidP="642AC001">
      <w:pPr>
        <w:spacing w:after="160" w:line="259" w:lineRule="auto"/>
        <w:ind w:left="360"/>
        <w:rPr>
          <w:rFonts w:ascii="Arial" w:eastAsia="Arial" w:hAnsi="Arial" w:cs="Arial"/>
          <w:i/>
          <w:iCs/>
          <w:color w:val="000000" w:themeColor="text1"/>
        </w:rPr>
      </w:pPr>
    </w:p>
    <w:p w14:paraId="17A0D911" w14:textId="77777777" w:rsidR="0041766C" w:rsidRDefault="0041766C" w:rsidP="642AC001">
      <w:pPr>
        <w:rPr>
          <w:color w:val="00B050"/>
        </w:rPr>
      </w:pPr>
    </w:p>
    <w:p w14:paraId="5BFA4433" w14:textId="6677A610" w:rsidR="642AC001" w:rsidRDefault="642AC001" w:rsidP="642AC001">
      <w:pPr>
        <w:rPr>
          <w:lang w:val="en-AU"/>
        </w:rPr>
      </w:pPr>
    </w:p>
    <w:sectPr w:rsidR="642AC001" w:rsidSect="008E2776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37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24734" w14:textId="77777777" w:rsidR="006F6205" w:rsidRDefault="006F6205" w:rsidP="004A5423">
      <w:r>
        <w:separator/>
      </w:r>
    </w:p>
  </w:endnote>
  <w:endnote w:type="continuationSeparator" w:id="0">
    <w:p w14:paraId="00212679" w14:textId="77777777" w:rsidR="006F6205" w:rsidRDefault="006F6205" w:rsidP="004A5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3940767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9B63D03" w14:textId="77777777" w:rsidR="004A5423" w:rsidRDefault="004A5423" w:rsidP="002977A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4F904D" w14:textId="77777777" w:rsidR="004A5423" w:rsidRDefault="004A5423" w:rsidP="004A542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6289365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AF5421" w14:textId="77777777" w:rsidR="004A5423" w:rsidRDefault="004A5423" w:rsidP="004A5423">
        <w:pPr>
          <w:pStyle w:val="Footer"/>
          <w:framePr w:w="161" w:wrap="none" w:vAnchor="text" w:hAnchor="page" w:x="10381" w:y="25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93B2A84" w14:textId="77777777" w:rsidR="004A5423" w:rsidRDefault="004A5423" w:rsidP="004A5423">
    <w:pPr>
      <w:pStyle w:val="Footer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91C0BAB" wp14:editId="03F86EB3">
          <wp:simplePos x="0" y="0"/>
          <wp:positionH relativeFrom="column">
            <wp:posOffset>5499100</wp:posOffset>
          </wp:positionH>
          <wp:positionV relativeFrom="paragraph">
            <wp:posOffset>158750</wp:posOffset>
          </wp:positionV>
          <wp:extent cx="87745" cy="152400"/>
          <wp:effectExtent l="0" t="0" r="1270" b="0"/>
          <wp:wrapNone/>
          <wp:docPr id="562029129" name="Graphic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1988349" name="Graphic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45" cy="1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BD103" w14:textId="64C21D05" w:rsidR="0089226A" w:rsidRDefault="00685C30" w:rsidP="00685C30">
    <w:pPr>
      <w:pStyle w:val="Footer"/>
      <w:tabs>
        <w:tab w:val="clear" w:pos="451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DC7F2" w14:textId="77777777" w:rsidR="006F6205" w:rsidRDefault="006F6205" w:rsidP="004A5423">
      <w:r>
        <w:separator/>
      </w:r>
    </w:p>
  </w:footnote>
  <w:footnote w:type="continuationSeparator" w:id="0">
    <w:p w14:paraId="47CF499C" w14:textId="77777777" w:rsidR="006F6205" w:rsidRDefault="006F6205" w:rsidP="004A5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3ADB4" w14:textId="70475713" w:rsidR="004A5423" w:rsidRDefault="004953F1">
    <w:pPr>
      <w:pStyle w:val="Head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6E92F844" wp14:editId="7BE45515">
          <wp:simplePos x="0" y="0"/>
          <wp:positionH relativeFrom="column">
            <wp:posOffset>0</wp:posOffset>
          </wp:positionH>
          <wp:positionV relativeFrom="paragraph">
            <wp:posOffset>-79912</wp:posOffset>
          </wp:positionV>
          <wp:extent cx="1750695" cy="467360"/>
          <wp:effectExtent l="0" t="0" r="1905" b="2540"/>
          <wp:wrapNone/>
          <wp:docPr id="538315842" name="Graphic 3" descr="Transport Accident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8315842" name="Graphic 3" descr="Transport Accident Commiss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0695" cy="46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1454">
      <w:rPr>
        <w:noProof/>
      </w:rPr>
      <w:drawing>
        <wp:anchor distT="0" distB="0" distL="114300" distR="114300" simplePos="0" relativeHeight="251658240" behindDoc="1" locked="0" layoutInCell="1" allowOverlap="1" wp14:anchorId="3A4C0443" wp14:editId="114C59C1">
          <wp:simplePos x="0" y="0"/>
          <wp:positionH relativeFrom="column">
            <wp:posOffset>5586730</wp:posOffset>
          </wp:positionH>
          <wp:positionV relativeFrom="paragraph">
            <wp:posOffset>-365760</wp:posOffset>
          </wp:positionV>
          <wp:extent cx="1500505" cy="1520788"/>
          <wp:effectExtent l="0" t="0" r="0" b="3810"/>
          <wp:wrapNone/>
          <wp:docPr id="139309200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586302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0505" cy="1520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C0C7" w14:textId="6721DFF9" w:rsidR="005F1454" w:rsidRDefault="00685C3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1B5AA82" wp14:editId="476A8564">
              <wp:simplePos x="0" y="0"/>
              <wp:positionH relativeFrom="column">
                <wp:posOffset>-127111</wp:posOffset>
              </wp:positionH>
              <wp:positionV relativeFrom="paragraph">
                <wp:posOffset>902970</wp:posOffset>
              </wp:positionV>
              <wp:extent cx="5588000" cy="469900"/>
              <wp:effectExtent l="0" t="0" r="0" b="0"/>
              <wp:wrapNone/>
              <wp:docPr id="154941086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8800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3F9D8C" w14:textId="6B04F5AB" w:rsidR="005F1454" w:rsidRPr="00685C30" w:rsidRDefault="00685C30" w:rsidP="004953F1">
                          <w:pPr>
                            <w:pStyle w:val="Tit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TAC Future Road Competition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B5AA8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0pt;margin-top:71.1pt;width:440pt;height:3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" filled="f" stroked="f" strokeweight=".5pt">
              <v:textbox>
                <w:txbxContent>
                  <w:p w14:paraId="5B3F9D8C" w14:textId="6B04F5AB" w:rsidR="005F1454" w:rsidRPr="00685C30" w:rsidRDefault="00685C30" w:rsidP="004953F1">
                    <w:pPr>
                      <w:pStyle w:val="Tit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TAC Future Road Competition 2025</w:t>
                    </w:r>
                  </w:p>
                </w:txbxContent>
              </v:textbox>
            </v:shape>
          </w:pict>
        </mc:Fallback>
      </mc:AlternateContent>
    </w:r>
    <w:r w:rsidR="004953F1">
      <w:rPr>
        <w:noProof/>
      </w:rPr>
      <w:drawing>
        <wp:anchor distT="0" distB="0" distL="114300" distR="114300" simplePos="0" relativeHeight="251658244" behindDoc="1" locked="0" layoutInCell="1" allowOverlap="1" wp14:anchorId="7F72DC9F" wp14:editId="572FCDB6">
          <wp:simplePos x="0" y="0"/>
          <wp:positionH relativeFrom="column">
            <wp:posOffset>0</wp:posOffset>
          </wp:positionH>
          <wp:positionV relativeFrom="paragraph">
            <wp:posOffset>-67847</wp:posOffset>
          </wp:positionV>
          <wp:extent cx="1750695" cy="467360"/>
          <wp:effectExtent l="0" t="0" r="1905" b="2540"/>
          <wp:wrapNone/>
          <wp:docPr id="1006429914" name="Graphic 3" descr="Transport Accident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1384868" name="Graphic 3" descr="Transport Accident Commiss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0695" cy="46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1454">
      <w:rPr>
        <w:noProof/>
      </w:rPr>
      <w:drawing>
        <wp:anchor distT="0" distB="0" distL="114300" distR="114300" simplePos="0" relativeHeight="251658242" behindDoc="1" locked="0" layoutInCell="1" allowOverlap="1" wp14:anchorId="01D8132A" wp14:editId="5963DE2A">
          <wp:simplePos x="0" y="0"/>
          <wp:positionH relativeFrom="column">
            <wp:posOffset>5245100</wp:posOffset>
          </wp:positionH>
          <wp:positionV relativeFrom="paragraph">
            <wp:posOffset>-381000</wp:posOffset>
          </wp:positionV>
          <wp:extent cx="2300605" cy="2331720"/>
          <wp:effectExtent l="0" t="0" r="0" b="5080"/>
          <wp:wrapNone/>
          <wp:docPr id="461627386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21470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0605" cy="2331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91294"/>
    <w:multiLevelType w:val="hybridMultilevel"/>
    <w:tmpl w:val="3CBA2136"/>
    <w:lvl w:ilvl="0" w:tplc="FFFFFFFF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0091DA" w:themeColor="accen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256024"/>
    <w:multiLevelType w:val="hybridMultilevel"/>
    <w:tmpl w:val="CC988A54"/>
    <w:lvl w:ilvl="0" w:tplc="AE3805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F77275"/>
    <w:multiLevelType w:val="hybridMultilevel"/>
    <w:tmpl w:val="3ABE1E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1028224">
    <w:abstractNumId w:val="0"/>
  </w:num>
  <w:num w:numId="2" w16cid:durableId="1808548114">
    <w:abstractNumId w:val="2"/>
  </w:num>
  <w:num w:numId="3" w16cid:durableId="71978723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C30"/>
    <w:rsid w:val="00001311"/>
    <w:rsid w:val="00003059"/>
    <w:rsid w:val="00017E70"/>
    <w:rsid w:val="00020BA3"/>
    <w:rsid w:val="00022CB3"/>
    <w:rsid w:val="0002684B"/>
    <w:rsid w:val="00034B18"/>
    <w:rsid w:val="00037930"/>
    <w:rsid w:val="00043906"/>
    <w:rsid w:val="00046E46"/>
    <w:rsid w:val="0005064D"/>
    <w:rsid w:val="000519A4"/>
    <w:rsid w:val="0005393A"/>
    <w:rsid w:val="00053A4D"/>
    <w:rsid w:val="000570C7"/>
    <w:rsid w:val="0005774B"/>
    <w:rsid w:val="00060998"/>
    <w:rsid w:val="00065343"/>
    <w:rsid w:val="00075AD2"/>
    <w:rsid w:val="000816EE"/>
    <w:rsid w:val="00082CA0"/>
    <w:rsid w:val="00083498"/>
    <w:rsid w:val="00083519"/>
    <w:rsid w:val="00086548"/>
    <w:rsid w:val="000948AC"/>
    <w:rsid w:val="00095234"/>
    <w:rsid w:val="000A190C"/>
    <w:rsid w:val="000A60F4"/>
    <w:rsid w:val="000B1FAC"/>
    <w:rsid w:val="000B248B"/>
    <w:rsid w:val="000B3702"/>
    <w:rsid w:val="000B6927"/>
    <w:rsid w:val="000C11DB"/>
    <w:rsid w:val="000C303C"/>
    <w:rsid w:val="000C3904"/>
    <w:rsid w:val="000C561F"/>
    <w:rsid w:val="000C5644"/>
    <w:rsid w:val="000C641E"/>
    <w:rsid w:val="000C7A68"/>
    <w:rsid w:val="000D1478"/>
    <w:rsid w:val="000D25B2"/>
    <w:rsid w:val="000D3258"/>
    <w:rsid w:val="000E08EB"/>
    <w:rsid w:val="000E0ECA"/>
    <w:rsid w:val="000E4E6F"/>
    <w:rsid w:val="000F03E5"/>
    <w:rsid w:val="000F0C38"/>
    <w:rsid w:val="000F4C37"/>
    <w:rsid w:val="000F53EE"/>
    <w:rsid w:val="00103A3B"/>
    <w:rsid w:val="001040CF"/>
    <w:rsid w:val="001048D1"/>
    <w:rsid w:val="00105E37"/>
    <w:rsid w:val="00111329"/>
    <w:rsid w:val="00114A93"/>
    <w:rsid w:val="0011592E"/>
    <w:rsid w:val="00115DC3"/>
    <w:rsid w:val="00116D97"/>
    <w:rsid w:val="00117679"/>
    <w:rsid w:val="00122A1C"/>
    <w:rsid w:val="0012449B"/>
    <w:rsid w:val="00125C11"/>
    <w:rsid w:val="00126772"/>
    <w:rsid w:val="0013294A"/>
    <w:rsid w:val="001348AD"/>
    <w:rsid w:val="00137827"/>
    <w:rsid w:val="00145808"/>
    <w:rsid w:val="0014590E"/>
    <w:rsid w:val="00147EBE"/>
    <w:rsid w:val="001507EB"/>
    <w:rsid w:val="00150E26"/>
    <w:rsid w:val="00155022"/>
    <w:rsid w:val="00156B9C"/>
    <w:rsid w:val="00160CC8"/>
    <w:rsid w:val="00162CE5"/>
    <w:rsid w:val="00165AA2"/>
    <w:rsid w:val="00165F59"/>
    <w:rsid w:val="00167DC4"/>
    <w:rsid w:val="0017507B"/>
    <w:rsid w:val="00175601"/>
    <w:rsid w:val="00180A5A"/>
    <w:rsid w:val="001813CA"/>
    <w:rsid w:val="0018142B"/>
    <w:rsid w:val="0018162F"/>
    <w:rsid w:val="0018285D"/>
    <w:rsid w:val="00184044"/>
    <w:rsid w:val="00184354"/>
    <w:rsid w:val="00185144"/>
    <w:rsid w:val="00185E31"/>
    <w:rsid w:val="00192D21"/>
    <w:rsid w:val="00195486"/>
    <w:rsid w:val="0019663E"/>
    <w:rsid w:val="001A0F97"/>
    <w:rsid w:val="001A7148"/>
    <w:rsid w:val="001B3946"/>
    <w:rsid w:val="001C43B2"/>
    <w:rsid w:val="001C55D4"/>
    <w:rsid w:val="001C5E4A"/>
    <w:rsid w:val="001C608B"/>
    <w:rsid w:val="001C6325"/>
    <w:rsid w:val="001D3ABB"/>
    <w:rsid w:val="001D4E2A"/>
    <w:rsid w:val="001D4F87"/>
    <w:rsid w:val="001E2AC3"/>
    <w:rsid w:val="001E5EA1"/>
    <w:rsid w:val="001E6CFB"/>
    <w:rsid w:val="001F3654"/>
    <w:rsid w:val="001F3985"/>
    <w:rsid w:val="002008F8"/>
    <w:rsid w:val="00201D7A"/>
    <w:rsid w:val="002032C9"/>
    <w:rsid w:val="00206C6B"/>
    <w:rsid w:val="00207F61"/>
    <w:rsid w:val="00211C25"/>
    <w:rsid w:val="002148B9"/>
    <w:rsid w:val="002206C5"/>
    <w:rsid w:val="00225043"/>
    <w:rsid w:val="00225372"/>
    <w:rsid w:val="00226C34"/>
    <w:rsid w:val="00230329"/>
    <w:rsid w:val="0023213C"/>
    <w:rsid w:val="00235AB8"/>
    <w:rsid w:val="00240083"/>
    <w:rsid w:val="00240F8E"/>
    <w:rsid w:val="00242F56"/>
    <w:rsid w:val="002447ED"/>
    <w:rsid w:val="0025177F"/>
    <w:rsid w:val="00252697"/>
    <w:rsid w:val="002617C0"/>
    <w:rsid w:val="00262D02"/>
    <w:rsid w:val="00263523"/>
    <w:rsid w:val="0026543A"/>
    <w:rsid w:val="00265F21"/>
    <w:rsid w:val="0026721E"/>
    <w:rsid w:val="00273C06"/>
    <w:rsid w:val="002802FF"/>
    <w:rsid w:val="00280EAF"/>
    <w:rsid w:val="00281F63"/>
    <w:rsid w:val="002830D9"/>
    <w:rsid w:val="00286B3A"/>
    <w:rsid w:val="0029394A"/>
    <w:rsid w:val="002977AD"/>
    <w:rsid w:val="002A197B"/>
    <w:rsid w:val="002A383E"/>
    <w:rsid w:val="002B123D"/>
    <w:rsid w:val="002B2D6B"/>
    <w:rsid w:val="002C0DCD"/>
    <w:rsid w:val="002C4FA7"/>
    <w:rsid w:val="002C5B68"/>
    <w:rsid w:val="002C7D5E"/>
    <w:rsid w:val="002D65A3"/>
    <w:rsid w:val="002E4185"/>
    <w:rsid w:val="002F1B59"/>
    <w:rsid w:val="002F36ED"/>
    <w:rsid w:val="002F4D8C"/>
    <w:rsid w:val="002F71F3"/>
    <w:rsid w:val="002F7506"/>
    <w:rsid w:val="00300EAB"/>
    <w:rsid w:val="0030734A"/>
    <w:rsid w:val="00314D35"/>
    <w:rsid w:val="00321307"/>
    <w:rsid w:val="00321DF8"/>
    <w:rsid w:val="00323F1A"/>
    <w:rsid w:val="00327A09"/>
    <w:rsid w:val="0033149E"/>
    <w:rsid w:val="00334D0F"/>
    <w:rsid w:val="00337AB9"/>
    <w:rsid w:val="00340489"/>
    <w:rsid w:val="00340D98"/>
    <w:rsid w:val="00343153"/>
    <w:rsid w:val="003466EE"/>
    <w:rsid w:val="00347DEA"/>
    <w:rsid w:val="0035520F"/>
    <w:rsid w:val="003572FF"/>
    <w:rsid w:val="00361F90"/>
    <w:rsid w:val="00366BF5"/>
    <w:rsid w:val="00367469"/>
    <w:rsid w:val="003676CE"/>
    <w:rsid w:val="00367984"/>
    <w:rsid w:val="00370299"/>
    <w:rsid w:val="00373AE8"/>
    <w:rsid w:val="00375094"/>
    <w:rsid w:val="003750A3"/>
    <w:rsid w:val="003777D4"/>
    <w:rsid w:val="00380E6A"/>
    <w:rsid w:val="00380F29"/>
    <w:rsid w:val="00382457"/>
    <w:rsid w:val="00390123"/>
    <w:rsid w:val="003917C4"/>
    <w:rsid w:val="00395494"/>
    <w:rsid w:val="00395D48"/>
    <w:rsid w:val="0039752D"/>
    <w:rsid w:val="00397A0B"/>
    <w:rsid w:val="003C3E7E"/>
    <w:rsid w:val="003C5423"/>
    <w:rsid w:val="003C5791"/>
    <w:rsid w:val="003D767A"/>
    <w:rsid w:val="003E0912"/>
    <w:rsid w:val="003E14DB"/>
    <w:rsid w:val="003E227A"/>
    <w:rsid w:val="003E2AD4"/>
    <w:rsid w:val="003E626D"/>
    <w:rsid w:val="003E7455"/>
    <w:rsid w:val="003F0CBA"/>
    <w:rsid w:val="003F31CE"/>
    <w:rsid w:val="003F6D7E"/>
    <w:rsid w:val="0040120C"/>
    <w:rsid w:val="00402F0E"/>
    <w:rsid w:val="0041033F"/>
    <w:rsid w:val="0041235B"/>
    <w:rsid w:val="00413B2C"/>
    <w:rsid w:val="004161DF"/>
    <w:rsid w:val="0041766C"/>
    <w:rsid w:val="00423151"/>
    <w:rsid w:val="004275F6"/>
    <w:rsid w:val="00435D29"/>
    <w:rsid w:val="00436783"/>
    <w:rsid w:val="00440AB1"/>
    <w:rsid w:val="004476EB"/>
    <w:rsid w:val="00447ACC"/>
    <w:rsid w:val="004512BF"/>
    <w:rsid w:val="00453126"/>
    <w:rsid w:val="00454236"/>
    <w:rsid w:val="00456A75"/>
    <w:rsid w:val="00457F79"/>
    <w:rsid w:val="00464D3F"/>
    <w:rsid w:val="004743F7"/>
    <w:rsid w:val="004746AD"/>
    <w:rsid w:val="00476F26"/>
    <w:rsid w:val="00482177"/>
    <w:rsid w:val="00486E87"/>
    <w:rsid w:val="004941DE"/>
    <w:rsid w:val="004953F1"/>
    <w:rsid w:val="004A111F"/>
    <w:rsid w:val="004A291A"/>
    <w:rsid w:val="004A5423"/>
    <w:rsid w:val="004B3645"/>
    <w:rsid w:val="004B3D9C"/>
    <w:rsid w:val="004B7419"/>
    <w:rsid w:val="004C1FD5"/>
    <w:rsid w:val="004C3200"/>
    <w:rsid w:val="004C32D5"/>
    <w:rsid w:val="004D3249"/>
    <w:rsid w:val="004D4396"/>
    <w:rsid w:val="004D4A47"/>
    <w:rsid w:val="004F01DE"/>
    <w:rsid w:val="004F2DF6"/>
    <w:rsid w:val="004F5DDB"/>
    <w:rsid w:val="004F7D2D"/>
    <w:rsid w:val="00500A03"/>
    <w:rsid w:val="00501B6E"/>
    <w:rsid w:val="005030A3"/>
    <w:rsid w:val="00504936"/>
    <w:rsid w:val="00505AE3"/>
    <w:rsid w:val="005065AB"/>
    <w:rsid w:val="0050761C"/>
    <w:rsid w:val="005076CC"/>
    <w:rsid w:val="00510488"/>
    <w:rsid w:val="005106F1"/>
    <w:rsid w:val="00511135"/>
    <w:rsid w:val="00511239"/>
    <w:rsid w:val="005139F3"/>
    <w:rsid w:val="0051543A"/>
    <w:rsid w:val="005270A1"/>
    <w:rsid w:val="00527D53"/>
    <w:rsid w:val="005306DF"/>
    <w:rsid w:val="005310D2"/>
    <w:rsid w:val="00531710"/>
    <w:rsid w:val="00534A95"/>
    <w:rsid w:val="00541453"/>
    <w:rsid w:val="00545733"/>
    <w:rsid w:val="005477D0"/>
    <w:rsid w:val="005633E8"/>
    <w:rsid w:val="00564A9D"/>
    <w:rsid w:val="005675DF"/>
    <w:rsid w:val="00570B74"/>
    <w:rsid w:val="00576136"/>
    <w:rsid w:val="005772B1"/>
    <w:rsid w:val="005833C4"/>
    <w:rsid w:val="00583B6D"/>
    <w:rsid w:val="00585E70"/>
    <w:rsid w:val="005875A4"/>
    <w:rsid w:val="005A2A37"/>
    <w:rsid w:val="005B0BD0"/>
    <w:rsid w:val="005B101D"/>
    <w:rsid w:val="005B440F"/>
    <w:rsid w:val="005B4C9A"/>
    <w:rsid w:val="005B56F3"/>
    <w:rsid w:val="005B6260"/>
    <w:rsid w:val="005B62D2"/>
    <w:rsid w:val="005C4BCA"/>
    <w:rsid w:val="005C6760"/>
    <w:rsid w:val="005C7CBE"/>
    <w:rsid w:val="005D0A9B"/>
    <w:rsid w:val="005D2BC3"/>
    <w:rsid w:val="005D2C34"/>
    <w:rsid w:val="005D6ECC"/>
    <w:rsid w:val="005E2099"/>
    <w:rsid w:val="005E37D1"/>
    <w:rsid w:val="005E3CA4"/>
    <w:rsid w:val="005E68CF"/>
    <w:rsid w:val="005E6CD9"/>
    <w:rsid w:val="005F0FCF"/>
    <w:rsid w:val="005F1351"/>
    <w:rsid w:val="005F1454"/>
    <w:rsid w:val="005F4207"/>
    <w:rsid w:val="005F42DD"/>
    <w:rsid w:val="005F7ADE"/>
    <w:rsid w:val="006016F6"/>
    <w:rsid w:val="006074B9"/>
    <w:rsid w:val="0062171D"/>
    <w:rsid w:val="006219A5"/>
    <w:rsid w:val="00622620"/>
    <w:rsid w:val="00625050"/>
    <w:rsid w:val="00625A20"/>
    <w:rsid w:val="00626B8A"/>
    <w:rsid w:val="006348C2"/>
    <w:rsid w:val="006374F7"/>
    <w:rsid w:val="00637CE2"/>
    <w:rsid w:val="0064052C"/>
    <w:rsid w:val="00650A2E"/>
    <w:rsid w:val="006521E2"/>
    <w:rsid w:val="006545F2"/>
    <w:rsid w:val="00655044"/>
    <w:rsid w:val="00655846"/>
    <w:rsid w:val="00656EEF"/>
    <w:rsid w:val="00657A40"/>
    <w:rsid w:val="00662925"/>
    <w:rsid w:val="00664055"/>
    <w:rsid w:val="00666332"/>
    <w:rsid w:val="006714FD"/>
    <w:rsid w:val="0067469B"/>
    <w:rsid w:val="0068364A"/>
    <w:rsid w:val="00683BBF"/>
    <w:rsid w:val="00685C30"/>
    <w:rsid w:val="00685D4D"/>
    <w:rsid w:val="00686B54"/>
    <w:rsid w:val="0069584F"/>
    <w:rsid w:val="006A07BB"/>
    <w:rsid w:val="006A2806"/>
    <w:rsid w:val="006A538A"/>
    <w:rsid w:val="006A5671"/>
    <w:rsid w:val="006B0A93"/>
    <w:rsid w:val="006B1337"/>
    <w:rsid w:val="006B4637"/>
    <w:rsid w:val="006C1777"/>
    <w:rsid w:val="006C1C87"/>
    <w:rsid w:val="006C4258"/>
    <w:rsid w:val="006D03E8"/>
    <w:rsid w:val="006D1322"/>
    <w:rsid w:val="006D19C0"/>
    <w:rsid w:val="006D32A4"/>
    <w:rsid w:val="006D72E9"/>
    <w:rsid w:val="006D7FAD"/>
    <w:rsid w:val="006E0564"/>
    <w:rsid w:val="006E0CD5"/>
    <w:rsid w:val="006E1DA1"/>
    <w:rsid w:val="006E35E0"/>
    <w:rsid w:val="006E547F"/>
    <w:rsid w:val="006F029D"/>
    <w:rsid w:val="006F0587"/>
    <w:rsid w:val="006F16F2"/>
    <w:rsid w:val="006F24DB"/>
    <w:rsid w:val="006F6205"/>
    <w:rsid w:val="006F72FE"/>
    <w:rsid w:val="00702AC1"/>
    <w:rsid w:val="00703E14"/>
    <w:rsid w:val="00704DD6"/>
    <w:rsid w:val="00720B5F"/>
    <w:rsid w:val="00721744"/>
    <w:rsid w:val="00724C22"/>
    <w:rsid w:val="00724E76"/>
    <w:rsid w:val="007254D6"/>
    <w:rsid w:val="00725FB5"/>
    <w:rsid w:val="00726022"/>
    <w:rsid w:val="007263A1"/>
    <w:rsid w:val="007278FF"/>
    <w:rsid w:val="00727EC8"/>
    <w:rsid w:val="00732B9F"/>
    <w:rsid w:val="00736B68"/>
    <w:rsid w:val="00740EA0"/>
    <w:rsid w:val="00742EAC"/>
    <w:rsid w:val="00743D7B"/>
    <w:rsid w:val="00750165"/>
    <w:rsid w:val="00752B40"/>
    <w:rsid w:val="00752C87"/>
    <w:rsid w:val="00754274"/>
    <w:rsid w:val="00756817"/>
    <w:rsid w:val="00757971"/>
    <w:rsid w:val="00762DA4"/>
    <w:rsid w:val="00764E0C"/>
    <w:rsid w:val="00766455"/>
    <w:rsid w:val="00780943"/>
    <w:rsid w:val="00782DD9"/>
    <w:rsid w:val="00784358"/>
    <w:rsid w:val="0078621A"/>
    <w:rsid w:val="007926BD"/>
    <w:rsid w:val="00792B5B"/>
    <w:rsid w:val="00792E65"/>
    <w:rsid w:val="007A154D"/>
    <w:rsid w:val="007A1C5B"/>
    <w:rsid w:val="007A1C62"/>
    <w:rsid w:val="007A56E4"/>
    <w:rsid w:val="007A6C25"/>
    <w:rsid w:val="007A72CB"/>
    <w:rsid w:val="007A72D4"/>
    <w:rsid w:val="007A7445"/>
    <w:rsid w:val="007B13FC"/>
    <w:rsid w:val="007B1D78"/>
    <w:rsid w:val="007B243D"/>
    <w:rsid w:val="007B2F4E"/>
    <w:rsid w:val="007B6013"/>
    <w:rsid w:val="007B63BF"/>
    <w:rsid w:val="007C00CC"/>
    <w:rsid w:val="007C1E5F"/>
    <w:rsid w:val="007D0A9E"/>
    <w:rsid w:val="007D5E08"/>
    <w:rsid w:val="007D64BE"/>
    <w:rsid w:val="007E0E37"/>
    <w:rsid w:val="007E5E3A"/>
    <w:rsid w:val="007E61FD"/>
    <w:rsid w:val="007E6EE9"/>
    <w:rsid w:val="007E76D5"/>
    <w:rsid w:val="007F0018"/>
    <w:rsid w:val="007F3397"/>
    <w:rsid w:val="00800106"/>
    <w:rsid w:val="00801D9A"/>
    <w:rsid w:val="00803071"/>
    <w:rsid w:val="00806574"/>
    <w:rsid w:val="008115ED"/>
    <w:rsid w:val="00811B15"/>
    <w:rsid w:val="00815FAD"/>
    <w:rsid w:val="008170A9"/>
    <w:rsid w:val="008219AC"/>
    <w:rsid w:val="008234AB"/>
    <w:rsid w:val="00825D15"/>
    <w:rsid w:val="00827E43"/>
    <w:rsid w:val="00832EE0"/>
    <w:rsid w:val="00833465"/>
    <w:rsid w:val="008410BD"/>
    <w:rsid w:val="00853E45"/>
    <w:rsid w:val="00854D3A"/>
    <w:rsid w:val="008600A2"/>
    <w:rsid w:val="0086140D"/>
    <w:rsid w:val="008623D5"/>
    <w:rsid w:val="008638B9"/>
    <w:rsid w:val="00863B99"/>
    <w:rsid w:val="00863C6E"/>
    <w:rsid w:val="00864787"/>
    <w:rsid w:val="00865EF2"/>
    <w:rsid w:val="0087075C"/>
    <w:rsid w:val="008727D0"/>
    <w:rsid w:val="00874B1A"/>
    <w:rsid w:val="00876C52"/>
    <w:rsid w:val="00881FA6"/>
    <w:rsid w:val="00883DCB"/>
    <w:rsid w:val="00884A83"/>
    <w:rsid w:val="0089150A"/>
    <w:rsid w:val="0089226A"/>
    <w:rsid w:val="00892992"/>
    <w:rsid w:val="00894664"/>
    <w:rsid w:val="00895A49"/>
    <w:rsid w:val="008A572E"/>
    <w:rsid w:val="008A69FA"/>
    <w:rsid w:val="008B15E4"/>
    <w:rsid w:val="008B7EC5"/>
    <w:rsid w:val="008C2B25"/>
    <w:rsid w:val="008C36D8"/>
    <w:rsid w:val="008C7CC7"/>
    <w:rsid w:val="008D0CE0"/>
    <w:rsid w:val="008D14A6"/>
    <w:rsid w:val="008D6AA9"/>
    <w:rsid w:val="008D7116"/>
    <w:rsid w:val="008D7C70"/>
    <w:rsid w:val="008E085C"/>
    <w:rsid w:val="008E1DC8"/>
    <w:rsid w:val="008E2776"/>
    <w:rsid w:val="008E4A4D"/>
    <w:rsid w:val="008E5ACA"/>
    <w:rsid w:val="008E60C5"/>
    <w:rsid w:val="008E74AA"/>
    <w:rsid w:val="008F10CA"/>
    <w:rsid w:val="008F434E"/>
    <w:rsid w:val="008F453E"/>
    <w:rsid w:val="008F679F"/>
    <w:rsid w:val="008F67AF"/>
    <w:rsid w:val="008F7129"/>
    <w:rsid w:val="00902C37"/>
    <w:rsid w:val="00903354"/>
    <w:rsid w:val="00904A8A"/>
    <w:rsid w:val="009057AE"/>
    <w:rsid w:val="00907455"/>
    <w:rsid w:val="00910F5C"/>
    <w:rsid w:val="0091314A"/>
    <w:rsid w:val="00913558"/>
    <w:rsid w:val="00917C6D"/>
    <w:rsid w:val="00920977"/>
    <w:rsid w:val="009229BF"/>
    <w:rsid w:val="00925BAD"/>
    <w:rsid w:val="00931700"/>
    <w:rsid w:val="00931AF7"/>
    <w:rsid w:val="00934F24"/>
    <w:rsid w:val="00935482"/>
    <w:rsid w:val="00937BC9"/>
    <w:rsid w:val="00940863"/>
    <w:rsid w:val="009433AE"/>
    <w:rsid w:val="009504A5"/>
    <w:rsid w:val="00954387"/>
    <w:rsid w:val="0095445B"/>
    <w:rsid w:val="0095457E"/>
    <w:rsid w:val="00962A6C"/>
    <w:rsid w:val="00966DB6"/>
    <w:rsid w:val="00970DB6"/>
    <w:rsid w:val="009718AA"/>
    <w:rsid w:val="009730D9"/>
    <w:rsid w:val="009760F0"/>
    <w:rsid w:val="009765A5"/>
    <w:rsid w:val="00981BA8"/>
    <w:rsid w:val="00985542"/>
    <w:rsid w:val="00987FED"/>
    <w:rsid w:val="009909B9"/>
    <w:rsid w:val="009916D7"/>
    <w:rsid w:val="009A3755"/>
    <w:rsid w:val="009A6F02"/>
    <w:rsid w:val="009A7D74"/>
    <w:rsid w:val="009B1969"/>
    <w:rsid w:val="009B5D16"/>
    <w:rsid w:val="009C07EE"/>
    <w:rsid w:val="009C2F11"/>
    <w:rsid w:val="009C51DE"/>
    <w:rsid w:val="009C5E89"/>
    <w:rsid w:val="009C67C6"/>
    <w:rsid w:val="009D014B"/>
    <w:rsid w:val="009D3D6F"/>
    <w:rsid w:val="009D423F"/>
    <w:rsid w:val="009D4A20"/>
    <w:rsid w:val="009D7005"/>
    <w:rsid w:val="009D7521"/>
    <w:rsid w:val="009E5E04"/>
    <w:rsid w:val="009F1EDB"/>
    <w:rsid w:val="009F4903"/>
    <w:rsid w:val="009F6521"/>
    <w:rsid w:val="009F69C6"/>
    <w:rsid w:val="00A00645"/>
    <w:rsid w:val="00A016C7"/>
    <w:rsid w:val="00A027BC"/>
    <w:rsid w:val="00A034E2"/>
    <w:rsid w:val="00A0465E"/>
    <w:rsid w:val="00A07177"/>
    <w:rsid w:val="00A11700"/>
    <w:rsid w:val="00A13CB2"/>
    <w:rsid w:val="00A144C5"/>
    <w:rsid w:val="00A1502B"/>
    <w:rsid w:val="00A16017"/>
    <w:rsid w:val="00A20E9F"/>
    <w:rsid w:val="00A23040"/>
    <w:rsid w:val="00A24711"/>
    <w:rsid w:val="00A249CE"/>
    <w:rsid w:val="00A250BB"/>
    <w:rsid w:val="00A25335"/>
    <w:rsid w:val="00A26E35"/>
    <w:rsid w:val="00A30FAD"/>
    <w:rsid w:val="00A32297"/>
    <w:rsid w:val="00A33A1D"/>
    <w:rsid w:val="00A33DC6"/>
    <w:rsid w:val="00A46010"/>
    <w:rsid w:val="00A503FC"/>
    <w:rsid w:val="00A50A95"/>
    <w:rsid w:val="00A521CC"/>
    <w:rsid w:val="00A5390F"/>
    <w:rsid w:val="00A576F6"/>
    <w:rsid w:val="00A62EC1"/>
    <w:rsid w:val="00A64C4C"/>
    <w:rsid w:val="00A653FB"/>
    <w:rsid w:val="00A75191"/>
    <w:rsid w:val="00A8633D"/>
    <w:rsid w:val="00A86A38"/>
    <w:rsid w:val="00A87173"/>
    <w:rsid w:val="00A907AB"/>
    <w:rsid w:val="00A93A48"/>
    <w:rsid w:val="00A942F0"/>
    <w:rsid w:val="00A964B2"/>
    <w:rsid w:val="00A96645"/>
    <w:rsid w:val="00AA5CB1"/>
    <w:rsid w:val="00AA7F10"/>
    <w:rsid w:val="00AA7F7C"/>
    <w:rsid w:val="00AB6134"/>
    <w:rsid w:val="00AC0174"/>
    <w:rsid w:val="00AC30CA"/>
    <w:rsid w:val="00AC493E"/>
    <w:rsid w:val="00AD1D32"/>
    <w:rsid w:val="00AD280D"/>
    <w:rsid w:val="00AD3210"/>
    <w:rsid w:val="00AD5488"/>
    <w:rsid w:val="00AD7527"/>
    <w:rsid w:val="00AE0A55"/>
    <w:rsid w:val="00AE160E"/>
    <w:rsid w:val="00AE3081"/>
    <w:rsid w:val="00AE583C"/>
    <w:rsid w:val="00AE616A"/>
    <w:rsid w:val="00AF4558"/>
    <w:rsid w:val="00AF7FB6"/>
    <w:rsid w:val="00B00055"/>
    <w:rsid w:val="00B011E1"/>
    <w:rsid w:val="00B043D2"/>
    <w:rsid w:val="00B04455"/>
    <w:rsid w:val="00B055E6"/>
    <w:rsid w:val="00B070D9"/>
    <w:rsid w:val="00B077CF"/>
    <w:rsid w:val="00B10448"/>
    <w:rsid w:val="00B1199D"/>
    <w:rsid w:val="00B12561"/>
    <w:rsid w:val="00B21CFB"/>
    <w:rsid w:val="00B223CF"/>
    <w:rsid w:val="00B25EB8"/>
    <w:rsid w:val="00B37357"/>
    <w:rsid w:val="00B400E5"/>
    <w:rsid w:val="00B4094B"/>
    <w:rsid w:val="00B410A9"/>
    <w:rsid w:val="00B50742"/>
    <w:rsid w:val="00B53355"/>
    <w:rsid w:val="00B5651D"/>
    <w:rsid w:val="00B6249D"/>
    <w:rsid w:val="00B70360"/>
    <w:rsid w:val="00B72FB9"/>
    <w:rsid w:val="00B7313D"/>
    <w:rsid w:val="00B82CB6"/>
    <w:rsid w:val="00B8368F"/>
    <w:rsid w:val="00B83BBD"/>
    <w:rsid w:val="00B85371"/>
    <w:rsid w:val="00B85C6E"/>
    <w:rsid w:val="00B86C07"/>
    <w:rsid w:val="00B8717F"/>
    <w:rsid w:val="00B906D8"/>
    <w:rsid w:val="00B95555"/>
    <w:rsid w:val="00BA4C22"/>
    <w:rsid w:val="00BB0116"/>
    <w:rsid w:val="00BB2861"/>
    <w:rsid w:val="00BC209B"/>
    <w:rsid w:val="00BC26A2"/>
    <w:rsid w:val="00BC2BA6"/>
    <w:rsid w:val="00BE23A3"/>
    <w:rsid w:val="00BE3334"/>
    <w:rsid w:val="00BE5923"/>
    <w:rsid w:val="00BE5A6D"/>
    <w:rsid w:val="00BE6D1C"/>
    <w:rsid w:val="00BE7776"/>
    <w:rsid w:val="00BE7C15"/>
    <w:rsid w:val="00BF286C"/>
    <w:rsid w:val="00BF52C7"/>
    <w:rsid w:val="00BF7631"/>
    <w:rsid w:val="00C03046"/>
    <w:rsid w:val="00C03900"/>
    <w:rsid w:val="00C06780"/>
    <w:rsid w:val="00C1029A"/>
    <w:rsid w:val="00C143B4"/>
    <w:rsid w:val="00C17F70"/>
    <w:rsid w:val="00C26ECB"/>
    <w:rsid w:val="00C271B5"/>
    <w:rsid w:val="00C3011A"/>
    <w:rsid w:val="00C32B05"/>
    <w:rsid w:val="00C331C8"/>
    <w:rsid w:val="00C37ADB"/>
    <w:rsid w:val="00C404DF"/>
    <w:rsid w:val="00C56563"/>
    <w:rsid w:val="00C57E9B"/>
    <w:rsid w:val="00C60C8E"/>
    <w:rsid w:val="00C61508"/>
    <w:rsid w:val="00C61B11"/>
    <w:rsid w:val="00C61CA8"/>
    <w:rsid w:val="00C625A2"/>
    <w:rsid w:val="00C62F5F"/>
    <w:rsid w:val="00C6645A"/>
    <w:rsid w:val="00C7225F"/>
    <w:rsid w:val="00C7421F"/>
    <w:rsid w:val="00C74AE4"/>
    <w:rsid w:val="00C8224A"/>
    <w:rsid w:val="00C84529"/>
    <w:rsid w:val="00C852AA"/>
    <w:rsid w:val="00C867F9"/>
    <w:rsid w:val="00C87D91"/>
    <w:rsid w:val="00C92A5C"/>
    <w:rsid w:val="00C93004"/>
    <w:rsid w:val="00C950C3"/>
    <w:rsid w:val="00C96D2C"/>
    <w:rsid w:val="00CA21C2"/>
    <w:rsid w:val="00CA36FC"/>
    <w:rsid w:val="00CB01AF"/>
    <w:rsid w:val="00CB41CD"/>
    <w:rsid w:val="00CB74C1"/>
    <w:rsid w:val="00CB7D7A"/>
    <w:rsid w:val="00CC27C8"/>
    <w:rsid w:val="00CC5E5D"/>
    <w:rsid w:val="00CD0318"/>
    <w:rsid w:val="00CD1328"/>
    <w:rsid w:val="00CD32FD"/>
    <w:rsid w:val="00CD3B6D"/>
    <w:rsid w:val="00CE7B58"/>
    <w:rsid w:val="00CF247C"/>
    <w:rsid w:val="00CF27A9"/>
    <w:rsid w:val="00CF27EC"/>
    <w:rsid w:val="00D05284"/>
    <w:rsid w:val="00D05FC5"/>
    <w:rsid w:val="00D10201"/>
    <w:rsid w:val="00D1034E"/>
    <w:rsid w:val="00D11C4F"/>
    <w:rsid w:val="00D13071"/>
    <w:rsid w:val="00D13179"/>
    <w:rsid w:val="00D17546"/>
    <w:rsid w:val="00D23039"/>
    <w:rsid w:val="00D2356F"/>
    <w:rsid w:val="00D235A1"/>
    <w:rsid w:val="00D3085B"/>
    <w:rsid w:val="00D31D85"/>
    <w:rsid w:val="00D361B2"/>
    <w:rsid w:val="00D41550"/>
    <w:rsid w:val="00D421E9"/>
    <w:rsid w:val="00D44FC0"/>
    <w:rsid w:val="00D45170"/>
    <w:rsid w:val="00D47C79"/>
    <w:rsid w:val="00D568D2"/>
    <w:rsid w:val="00D57B4D"/>
    <w:rsid w:val="00D6196D"/>
    <w:rsid w:val="00D65BA6"/>
    <w:rsid w:val="00D71B4A"/>
    <w:rsid w:val="00D73964"/>
    <w:rsid w:val="00D807B8"/>
    <w:rsid w:val="00D80FB7"/>
    <w:rsid w:val="00D87815"/>
    <w:rsid w:val="00D912A6"/>
    <w:rsid w:val="00D91861"/>
    <w:rsid w:val="00D91A27"/>
    <w:rsid w:val="00D92509"/>
    <w:rsid w:val="00D93278"/>
    <w:rsid w:val="00D93F1A"/>
    <w:rsid w:val="00D949F8"/>
    <w:rsid w:val="00DA6F5C"/>
    <w:rsid w:val="00DC0777"/>
    <w:rsid w:val="00DC1A70"/>
    <w:rsid w:val="00DC41E5"/>
    <w:rsid w:val="00DD2090"/>
    <w:rsid w:val="00DD51FE"/>
    <w:rsid w:val="00DE3766"/>
    <w:rsid w:val="00DE75CD"/>
    <w:rsid w:val="00DE785C"/>
    <w:rsid w:val="00DF5A38"/>
    <w:rsid w:val="00DF68CD"/>
    <w:rsid w:val="00E02753"/>
    <w:rsid w:val="00E07513"/>
    <w:rsid w:val="00E0786F"/>
    <w:rsid w:val="00E132DD"/>
    <w:rsid w:val="00E14453"/>
    <w:rsid w:val="00E1734E"/>
    <w:rsid w:val="00E1742D"/>
    <w:rsid w:val="00E204C6"/>
    <w:rsid w:val="00E255D0"/>
    <w:rsid w:val="00E26DC4"/>
    <w:rsid w:val="00E31A0E"/>
    <w:rsid w:val="00E340C4"/>
    <w:rsid w:val="00E34BB7"/>
    <w:rsid w:val="00E409A4"/>
    <w:rsid w:val="00E40E0C"/>
    <w:rsid w:val="00E41E23"/>
    <w:rsid w:val="00E424AA"/>
    <w:rsid w:val="00E44068"/>
    <w:rsid w:val="00E4561F"/>
    <w:rsid w:val="00E50889"/>
    <w:rsid w:val="00E50E02"/>
    <w:rsid w:val="00E50F1C"/>
    <w:rsid w:val="00E512A0"/>
    <w:rsid w:val="00E5249C"/>
    <w:rsid w:val="00E52B30"/>
    <w:rsid w:val="00E52F50"/>
    <w:rsid w:val="00E54D6E"/>
    <w:rsid w:val="00E62D46"/>
    <w:rsid w:val="00E63D75"/>
    <w:rsid w:val="00E65C04"/>
    <w:rsid w:val="00E66F03"/>
    <w:rsid w:val="00E7459A"/>
    <w:rsid w:val="00E758E9"/>
    <w:rsid w:val="00E7613F"/>
    <w:rsid w:val="00E77F0A"/>
    <w:rsid w:val="00E827CB"/>
    <w:rsid w:val="00E83D6B"/>
    <w:rsid w:val="00E91230"/>
    <w:rsid w:val="00E91516"/>
    <w:rsid w:val="00E9189B"/>
    <w:rsid w:val="00E94AC4"/>
    <w:rsid w:val="00E94E6D"/>
    <w:rsid w:val="00E957D6"/>
    <w:rsid w:val="00EB0F5C"/>
    <w:rsid w:val="00EB198B"/>
    <w:rsid w:val="00EB3DD6"/>
    <w:rsid w:val="00EB46B5"/>
    <w:rsid w:val="00EB4840"/>
    <w:rsid w:val="00EB4B03"/>
    <w:rsid w:val="00EB5D42"/>
    <w:rsid w:val="00EC0361"/>
    <w:rsid w:val="00EC15CF"/>
    <w:rsid w:val="00EC2DB2"/>
    <w:rsid w:val="00EC58FA"/>
    <w:rsid w:val="00EC6B7C"/>
    <w:rsid w:val="00ED5560"/>
    <w:rsid w:val="00ED5CA1"/>
    <w:rsid w:val="00ED5DDD"/>
    <w:rsid w:val="00ED7A23"/>
    <w:rsid w:val="00ED7A77"/>
    <w:rsid w:val="00EE04A2"/>
    <w:rsid w:val="00EE3447"/>
    <w:rsid w:val="00EE5168"/>
    <w:rsid w:val="00EF2193"/>
    <w:rsid w:val="00EF345C"/>
    <w:rsid w:val="00EF47E1"/>
    <w:rsid w:val="00EF58D8"/>
    <w:rsid w:val="00EF5BEE"/>
    <w:rsid w:val="00F00760"/>
    <w:rsid w:val="00F01D11"/>
    <w:rsid w:val="00F033D3"/>
    <w:rsid w:val="00F1026F"/>
    <w:rsid w:val="00F10A1B"/>
    <w:rsid w:val="00F1521E"/>
    <w:rsid w:val="00F233F4"/>
    <w:rsid w:val="00F267EE"/>
    <w:rsid w:val="00F26E83"/>
    <w:rsid w:val="00F3034F"/>
    <w:rsid w:val="00F31133"/>
    <w:rsid w:val="00F32B72"/>
    <w:rsid w:val="00F33570"/>
    <w:rsid w:val="00F41F08"/>
    <w:rsid w:val="00F44963"/>
    <w:rsid w:val="00F47C60"/>
    <w:rsid w:val="00F47F9D"/>
    <w:rsid w:val="00F54475"/>
    <w:rsid w:val="00F55FE2"/>
    <w:rsid w:val="00F570FF"/>
    <w:rsid w:val="00F57BA5"/>
    <w:rsid w:val="00F63A9A"/>
    <w:rsid w:val="00F6435E"/>
    <w:rsid w:val="00F6697F"/>
    <w:rsid w:val="00F67CCB"/>
    <w:rsid w:val="00F71571"/>
    <w:rsid w:val="00F738FD"/>
    <w:rsid w:val="00F73ACF"/>
    <w:rsid w:val="00F761CB"/>
    <w:rsid w:val="00F77805"/>
    <w:rsid w:val="00F77930"/>
    <w:rsid w:val="00F806C4"/>
    <w:rsid w:val="00F823E6"/>
    <w:rsid w:val="00F82449"/>
    <w:rsid w:val="00F96EBE"/>
    <w:rsid w:val="00FA2819"/>
    <w:rsid w:val="00FA2D78"/>
    <w:rsid w:val="00FA3B26"/>
    <w:rsid w:val="00FA6175"/>
    <w:rsid w:val="00FB1C71"/>
    <w:rsid w:val="00FB20E3"/>
    <w:rsid w:val="00FB2C11"/>
    <w:rsid w:val="00FB3013"/>
    <w:rsid w:val="00FB4ADF"/>
    <w:rsid w:val="00FC457E"/>
    <w:rsid w:val="00FC5064"/>
    <w:rsid w:val="00FC53F3"/>
    <w:rsid w:val="00FD5C71"/>
    <w:rsid w:val="00FD6213"/>
    <w:rsid w:val="00FD6A8B"/>
    <w:rsid w:val="00FD78A0"/>
    <w:rsid w:val="00FE1D1C"/>
    <w:rsid w:val="00FE2E5C"/>
    <w:rsid w:val="00FE31A0"/>
    <w:rsid w:val="00FE6444"/>
    <w:rsid w:val="00FE69A4"/>
    <w:rsid w:val="00FF0C3B"/>
    <w:rsid w:val="00FF22B6"/>
    <w:rsid w:val="00FF6EEC"/>
    <w:rsid w:val="00FF700E"/>
    <w:rsid w:val="01230D30"/>
    <w:rsid w:val="012A12D1"/>
    <w:rsid w:val="013DAEEC"/>
    <w:rsid w:val="0147C970"/>
    <w:rsid w:val="015F4551"/>
    <w:rsid w:val="016EAB42"/>
    <w:rsid w:val="01778BDD"/>
    <w:rsid w:val="017F94FA"/>
    <w:rsid w:val="01D47961"/>
    <w:rsid w:val="025310BE"/>
    <w:rsid w:val="02859F1C"/>
    <w:rsid w:val="02E15404"/>
    <w:rsid w:val="0331910B"/>
    <w:rsid w:val="03653EFD"/>
    <w:rsid w:val="0399DCE1"/>
    <w:rsid w:val="03E5EEB7"/>
    <w:rsid w:val="03FC9FF2"/>
    <w:rsid w:val="040F7239"/>
    <w:rsid w:val="05224A53"/>
    <w:rsid w:val="057800D1"/>
    <w:rsid w:val="061AA314"/>
    <w:rsid w:val="063246C0"/>
    <w:rsid w:val="06A04E72"/>
    <w:rsid w:val="06AE7DE5"/>
    <w:rsid w:val="073CC0FE"/>
    <w:rsid w:val="07D5D6C8"/>
    <w:rsid w:val="080BF479"/>
    <w:rsid w:val="0816CA7D"/>
    <w:rsid w:val="082C4372"/>
    <w:rsid w:val="0845376E"/>
    <w:rsid w:val="08BC0870"/>
    <w:rsid w:val="091F9DAC"/>
    <w:rsid w:val="09231508"/>
    <w:rsid w:val="0927A6D7"/>
    <w:rsid w:val="0953C7AD"/>
    <w:rsid w:val="095695F5"/>
    <w:rsid w:val="09E4574A"/>
    <w:rsid w:val="0A15CF2E"/>
    <w:rsid w:val="0A92FD62"/>
    <w:rsid w:val="0A99B07D"/>
    <w:rsid w:val="0B1B4853"/>
    <w:rsid w:val="0B240E1E"/>
    <w:rsid w:val="0B323199"/>
    <w:rsid w:val="0B34E1C2"/>
    <w:rsid w:val="0B4F3ADD"/>
    <w:rsid w:val="0BB2750D"/>
    <w:rsid w:val="0C2B7E13"/>
    <w:rsid w:val="0C3A86A3"/>
    <w:rsid w:val="0CE236E5"/>
    <w:rsid w:val="0D2E0FA8"/>
    <w:rsid w:val="0D92543B"/>
    <w:rsid w:val="0E062373"/>
    <w:rsid w:val="0E0D516A"/>
    <w:rsid w:val="0EC7D7EC"/>
    <w:rsid w:val="0F4DAC7C"/>
    <w:rsid w:val="10151C0F"/>
    <w:rsid w:val="1061CFA4"/>
    <w:rsid w:val="1064439F"/>
    <w:rsid w:val="107AC163"/>
    <w:rsid w:val="113476A4"/>
    <w:rsid w:val="11FA3FC0"/>
    <w:rsid w:val="121E87EC"/>
    <w:rsid w:val="1287567B"/>
    <w:rsid w:val="12CC8826"/>
    <w:rsid w:val="12D8F41E"/>
    <w:rsid w:val="12DEFF38"/>
    <w:rsid w:val="13264707"/>
    <w:rsid w:val="13AEA5FA"/>
    <w:rsid w:val="13BA71F5"/>
    <w:rsid w:val="140ED3B2"/>
    <w:rsid w:val="1429B31C"/>
    <w:rsid w:val="148723C5"/>
    <w:rsid w:val="156D2824"/>
    <w:rsid w:val="1584AB2B"/>
    <w:rsid w:val="15BBCA89"/>
    <w:rsid w:val="15BDB858"/>
    <w:rsid w:val="15DC14FD"/>
    <w:rsid w:val="163AC7BB"/>
    <w:rsid w:val="16406C3A"/>
    <w:rsid w:val="1641295A"/>
    <w:rsid w:val="166D696A"/>
    <w:rsid w:val="1682A2DB"/>
    <w:rsid w:val="16C1EDCC"/>
    <w:rsid w:val="16FC242D"/>
    <w:rsid w:val="1728C982"/>
    <w:rsid w:val="174AE037"/>
    <w:rsid w:val="176BEA8B"/>
    <w:rsid w:val="1770EC35"/>
    <w:rsid w:val="1780C9BA"/>
    <w:rsid w:val="178BE56A"/>
    <w:rsid w:val="18117392"/>
    <w:rsid w:val="184EEA83"/>
    <w:rsid w:val="1863BE5B"/>
    <w:rsid w:val="18D5F995"/>
    <w:rsid w:val="1920FBEE"/>
    <w:rsid w:val="1923277B"/>
    <w:rsid w:val="197A2451"/>
    <w:rsid w:val="19C6A355"/>
    <w:rsid w:val="19E419EB"/>
    <w:rsid w:val="1A08B2C9"/>
    <w:rsid w:val="1B0F4206"/>
    <w:rsid w:val="1B3DC41B"/>
    <w:rsid w:val="1B62576E"/>
    <w:rsid w:val="1BC3744F"/>
    <w:rsid w:val="1BF5E103"/>
    <w:rsid w:val="1BFFBDE6"/>
    <w:rsid w:val="1C096667"/>
    <w:rsid w:val="1C4B2EF2"/>
    <w:rsid w:val="1C6136AF"/>
    <w:rsid w:val="1D0DCB81"/>
    <w:rsid w:val="1DC9FD27"/>
    <w:rsid w:val="1DE92EF0"/>
    <w:rsid w:val="1E8A14AF"/>
    <w:rsid w:val="1EB0A6D9"/>
    <w:rsid w:val="1EB40C1E"/>
    <w:rsid w:val="1ED38427"/>
    <w:rsid w:val="1EEA2175"/>
    <w:rsid w:val="1EFA53B5"/>
    <w:rsid w:val="1F8A88B3"/>
    <w:rsid w:val="1FA63433"/>
    <w:rsid w:val="201B5761"/>
    <w:rsid w:val="203F62A0"/>
    <w:rsid w:val="206270D2"/>
    <w:rsid w:val="20704900"/>
    <w:rsid w:val="20FA0123"/>
    <w:rsid w:val="21088570"/>
    <w:rsid w:val="211DDCB7"/>
    <w:rsid w:val="2166E373"/>
    <w:rsid w:val="22501940"/>
    <w:rsid w:val="22849369"/>
    <w:rsid w:val="228B8992"/>
    <w:rsid w:val="22921240"/>
    <w:rsid w:val="22C097AA"/>
    <w:rsid w:val="22F7F837"/>
    <w:rsid w:val="2316EA69"/>
    <w:rsid w:val="237E2FC5"/>
    <w:rsid w:val="237E678E"/>
    <w:rsid w:val="239699D6"/>
    <w:rsid w:val="2405D725"/>
    <w:rsid w:val="24E929BE"/>
    <w:rsid w:val="254F14DE"/>
    <w:rsid w:val="258BA4E8"/>
    <w:rsid w:val="25BFB7BE"/>
    <w:rsid w:val="25D5BE31"/>
    <w:rsid w:val="265F4587"/>
    <w:rsid w:val="26BC4E89"/>
    <w:rsid w:val="278A9B1A"/>
    <w:rsid w:val="27E55747"/>
    <w:rsid w:val="27F845CF"/>
    <w:rsid w:val="280B8E74"/>
    <w:rsid w:val="285C47E8"/>
    <w:rsid w:val="28654A33"/>
    <w:rsid w:val="286EEA71"/>
    <w:rsid w:val="28BF0ABD"/>
    <w:rsid w:val="28DA294D"/>
    <w:rsid w:val="293C0638"/>
    <w:rsid w:val="2AA9C8B3"/>
    <w:rsid w:val="2AB87B15"/>
    <w:rsid w:val="2AEED4B7"/>
    <w:rsid w:val="2B45C783"/>
    <w:rsid w:val="2B463C45"/>
    <w:rsid w:val="2B94F648"/>
    <w:rsid w:val="2B9774C7"/>
    <w:rsid w:val="2BF7F243"/>
    <w:rsid w:val="2C40C0DD"/>
    <w:rsid w:val="2CC55685"/>
    <w:rsid w:val="2D0EDB5B"/>
    <w:rsid w:val="2D2571A9"/>
    <w:rsid w:val="2D31535A"/>
    <w:rsid w:val="2D546009"/>
    <w:rsid w:val="2E28E195"/>
    <w:rsid w:val="2E4E6077"/>
    <w:rsid w:val="2E6DEEEF"/>
    <w:rsid w:val="2E785D86"/>
    <w:rsid w:val="2E9AF923"/>
    <w:rsid w:val="2EFE04C9"/>
    <w:rsid w:val="2F21B3A3"/>
    <w:rsid w:val="2F97D71D"/>
    <w:rsid w:val="2FC7663C"/>
    <w:rsid w:val="30015750"/>
    <w:rsid w:val="302C3721"/>
    <w:rsid w:val="308AF1D8"/>
    <w:rsid w:val="30916059"/>
    <w:rsid w:val="30AB866C"/>
    <w:rsid w:val="30DE5678"/>
    <w:rsid w:val="31A9FB30"/>
    <w:rsid w:val="31E2B752"/>
    <w:rsid w:val="31E7E055"/>
    <w:rsid w:val="31E8CFE2"/>
    <w:rsid w:val="320AA6DC"/>
    <w:rsid w:val="32366CD7"/>
    <w:rsid w:val="326D0FFB"/>
    <w:rsid w:val="32C79561"/>
    <w:rsid w:val="32E0694D"/>
    <w:rsid w:val="32EE3D35"/>
    <w:rsid w:val="3316F3DD"/>
    <w:rsid w:val="3347FDC7"/>
    <w:rsid w:val="334BAB02"/>
    <w:rsid w:val="336BADFE"/>
    <w:rsid w:val="3373AC30"/>
    <w:rsid w:val="33A5D9C3"/>
    <w:rsid w:val="33A961A3"/>
    <w:rsid w:val="34622E7D"/>
    <w:rsid w:val="34AD0497"/>
    <w:rsid w:val="3508EB17"/>
    <w:rsid w:val="354D293F"/>
    <w:rsid w:val="358124A9"/>
    <w:rsid w:val="35A0F738"/>
    <w:rsid w:val="35B50F89"/>
    <w:rsid w:val="35BEB852"/>
    <w:rsid w:val="36097B29"/>
    <w:rsid w:val="36B6A14A"/>
    <w:rsid w:val="36BC0A0E"/>
    <w:rsid w:val="36D8BA2F"/>
    <w:rsid w:val="371D9EFB"/>
    <w:rsid w:val="371F0431"/>
    <w:rsid w:val="3748CD3F"/>
    <w:rsid w:val="3775B742"/>
    <w:rsid w:val="37E4E6DD"/>
    <w:rsid w:val="38143E57"/>
    <w:rsid w:val="38AB277D"/>
    <w:rsid w:val="38BECBD0"/>
    <w:rsid w:val="38D5BADC"/>
    <w:rsid w:val="38E9CEB1"/>
    <w:rsid w:val="392EF46A"/>
    <w:rsid w:val="39400733"/>
    <w:rsid w:val="39810736"/>
    <w:rsid w:val="3987EC2B"/>
    <w:rsid w:val="399BCD63"/>
    <w:rsid w:val="39AD53C5"/>
    <w:rsid w:val="39C5315A"/>
    <w:rsid w:val="3A17A1A5"/>
    <w:rsid w:val="3B831732"/>
    <w:rsid w:val="3B89002F"/>
    <w:rsid w:val="3BBC2092"/>
    <w:rsid w:val="3BD1BA2B"/>
    <w:rsid w:val="3C513EF8"/>
    <w:rsid w:val="3CA86F57"/>
    <w:rsid w:val="3CDE9C20"/>
    <w:rsid w:val="3D5E15A8"/>
    <w:rsid w:val="3DD3F992"/>
    <w:rsid w:val="3E009D6A"/>
    <w:rsid w:val="3E311A03"/>
    <w:rsid w:val="3E77277D"/>
    <w:rsid w:val="3EDAA124"/>
    <w:rsid w:val="3EE036CE"/>
    <w:rsid w:val="3F6F4050"/>
    <w:rsid w:val="3F90A1FD"/>
    <w:rsid w:val="3FA5DEF4"/>
    <w:rsid w:val="3FC8CBDE"/>
    <w:rsid w:val="3FCBBA8D"/>
    <w:rsid w:val="402DC7A3"/>
    <w:rsid w:val="404D7D15"/>
    <w:rsid w:val="405B98C2"/>
    <w:rsid w:val="40B9F5CA"/>
    <w:rsid w:val="40F2B057"/>
    <w:rsid w:val="42296932"/>
    <w:rsid w:val="424CC715"/>
    <w:rsid w:val="425FA40F"/>
    <w:rsid w:val="42AB592D"/>
    <w:rsid w:val="431E266B"/>
    <w:rsid w:val="4395E552"/>
    <w:rsid w:val="43A2DFBE"/>
    <w:rsid w:val="43D267E9"/>
    <w:rsid w:val="43E9B498"/>
    <w:rsid w:val="4419B288"/>
    <w:rsid w:val="4497CA63"/>
    <w:rsid w:val="44A3D2A3"/>
    <w:rsid w:val="44A86CFF"/>
    <w:rsid w:val="44FAC444"/>
    <w:rsid w:val="45020C58"/>
    <w:rsid w:val="454514BB"/>
    <w:rsid w:val="4578FC20"/>
    <w:rsid w:val="45FA5F05"/>
    <w:rsid w:val="45FB35ED"/>
    <w:rsid w:val="461360E7"/>
    <w:rsid w:val="4624B93F"/>
    <w:rsid w:val="462C09B0"/>
    <w:rsid w:val="465AF338"/>
    <w:rsid w:val="4688CE2C"/>
    <w:rsid w:val="4693B016"/>
    <w:rsid w:val="46B66400"/>
    <w:rsid w:val="471726D5"/>
    <w:rsid w:val="471916B5"/>
    <w:rsid w:val="474BFD6D"/>
    <w:rsid w:val="474D1C25"/>
    <w:rsid w:val="4777A0AD"/>
    <w:rsid w:val="47D1CAEF"/>
    <w:rsid w:val="4808AC78"/>
    <w:rsid w:val="4814115B"/>
    <w:rsid w:val="487D5280"/>
    <w:rsid w:val="487F38AB"/>
    <w:rsid w:val="48CAD6C5"/>
    <w:rsid w:val="48D0219C"/>
    <w:rsid w:val="490A9101"/>
    <w:rsid w:val="497338E1"/>
    <w:rsid w:val="498F1936"/>
    <w:rsid w:val="4A460EEE"/>
    <w:rsid w:val="4A5FB9D4"/>
    <w:rsid w:val="4AA4154D"/>
    <w:rsid w:val="4AA814BC"/>
    <w:rsid w:val="4B3E3A89"/>
    <w:rsid w:val="4B8F0DD5"/>
    <w:rsid w:val="4BA09F64"/>
    <w:rsid w:val="4BAECE97"/>
    <w:rsid w:val="4BB73338"/>
    <w:rsid w:val="4BFA19DD"/>
    <w:rsid w:val="4C0D10BE"/>
    <w:rsid w:val="4C5A07BD"/>
    <w:rsid w:val="4CE225AC"/>
    <w:rsid w:val="4D4545E1"/>
    <w:rsid w:val="4DC4D6C0"/>
    <w:rsid w:val="4DE33FBA"/>
    <w:rsid w:val="4E45F31A"/>
    <w:rsid w:val="4E57E2F0"/>
    <w:rsid w:val="4ED1C61D"/>
    <w:rsid w:val="4F374B08"/>
    <w:rsid w:val="4F60664B"/>
    <w:rsid w:val="4F7AD45A"/>
    <w:rsid w:val="4FB77022"/>
    <w:rsid w:val="4FCAADC2"/>
    <w:rsid w:val="4FD6E5CE"/>
    <w:rsid w:val="50290787"/>
    <w:rsid w:val="505619AC"/>
    <w:rsid w:val="5069A909"/>
    <w:rsid w:val="509C8A89"/>
    <w:rsid w:val="510DF721"/>
    <w:rsid w:val="5153C5C3"/>
    <w:rsid w:val="5199DAEE"/>
    <w:rsid w:val="51CE4577"/>
    <w:rsid w:val="51E1C8ED"/>
    <w:rsid w:val="521D6550"/>
    <w:rsid w:val="5231E1BF"/>
    <w:rsid w:val="5273B598"/>
    <w:rsid w:val="527D9C31"/>
    <w:rsid w:val="52F4C49E"/>
    <w:rsid w:val="52FFD556"/>
    <w:rsid w:val="53A87204"/>
    <w:rsid w:val="5416F6C0"/>
    <w:rsid w:val="541C39AC"/>
    <w:rsid w:val="552A0078"/>
    <w:rsid w:val="555D26E7"/>
    <w:rsid w:val="5605E600"/>
    <w:rsid w:val="563579FC"/>
    <w:rsid w:val="564EA2BC"/>
    <w:rsid w:val="5668FE0F"/>
    <w:rsid w:val="56811CD6"/>
    <w:rsid w:val="56F2B346"/>
    <w:rsid w:val="5704707D"/>
    <w:rsid w:val="5733BE59"/>
    <w:rsid w:val="57774FE0"/>
    <w:rsid w:val="5798C150"/>
    <w:rsid w:val="57A265D7"/>
    <w:rsid w:val="57DF725C"/>
    <w:rsid w:val="57EF345C"/>
    <w:rsid w:val="57EF7909"/>
    <w:rsid w:val="580F05E8"/>
    <w:rsid w:val="582AAF80"/>
    <w:rsid w:val="59522F96"/>
    <w:rsid w:val="59DABD54"/>
    <w:rsid w:val="59F9A87F"/>
    <w:rsid w:val="59FE5B3A"/>
    <w:rsid w:val="5A662366"/>
    <w:rsid w:val="5AAB6319"/>
    <w:rsid w:val="5AF7ABB2"/>
    <w:rsid w:val="5B4BE5CA"/>
    <w:rsid w:val="5B7E50BE"/>
    <w:rsid w:val="5BF4C4F6"/>
    <w:rsid w:val="5C021BD0"/>
    <w:rsid w:val="5CA6A784"/>
    <w:rsid w:val="5CADB2C7"/>
    <w:rsid w:val="5CD5F69F"/>
    <w:rsid w:val="5CF0FC5D"/>
    <w:rsid w:val="5D8E716E"/>
    <w:rsid w:val="5D99F77A"/>
    <w:rsid w:val="5DB52F03"/>
    <w:rsid w:val="5E0E3D7F"/>
    <w:rsid w:val="5E76611B"/>
    <w:rsid w:val="5F00B2C7"/>
    <w:rsid w:val="5F561E51"/>
    <w:rsid w:val="5F8B3AE1"/>
    <w:rsid w:val="5FC624C8"/>
    <w:rsid w:val="6004CEF3"/>
    <w:rsid w:val="600A2BCC"/>
    <w:rsid w:val="60492208"/>
    <w:rsid w:val="6099E561"/>
    <w:rsid w:val="60AD1FEF"/>
    <w:rsid w:val="60C29087"/>
    <w:rsid w:val="6120638C"/>
    <w:rsid w:val="612F3417"/>
    <w:rsid w:val="615DC4B5"/>
    <w:rsid w:val="61817BBA"/>
    <w:rsid w:val="618F7F41"/>
    <w:rsid w:val="61FB999F"/>
    <w:rsid w:val="620E50B7"/>
    <w:rsid w:val="62500DE1"/>
    <w:rsid w:val="62DA4D46"/>
    <w:rsid w:val="636D9871"/>
    <w:rsid w:val="637601D0"/>
    <w:rsid w:val="637F186D"/>
    <w:rsid w:val="638DAF17"/>
    <w:rsid w:val="63D816B6"/>
    <w:rsid w:val="6418CE9B"/>
    <w:rsid w:val="642AC001"/>
    <w:rsid w:val="64E2D3C4"/>
    <w:rsid w:val="6523B901"/>
    <w:rsid w:val="6563F60A"/>
    <w:rsid w:val="6582A4B6"/>
    <w:rsid w:val="6667502F"/>
    <w:rsid w:val="67C3ACD7"/>
    <w:rsid w:val="67C9B602"/>
    <w:rsid w:val="684C53A0"/>
    <w:rsid w:val="68992944"/>
    <w:rsid w:val="690DF936"/>
    <w:rsid w:val="69917C21"/>
    <w:rsid w:val="6A0B9AA1"/>
    <w:rsid w:val="6A4A228F"/>
    <w:rsid w:val="6A610BF4"/>
    <w:rsid w:val="6A6ADF31"/>
    <w:rsid w:val="6A88B6C2"/>
    <w:rsid w:val="6A8B3E97"/>
    <w:rsid w:val="6ADD9795"/>
    <w:rsid w:val="6AE88786"/>
    <w:rsid w:val="6B0FA0E3"/>
    <w:rsid w:val="6B257CE0"/>
    <w:rsid w:val="6B515181"/>
    <w:rsid w:val="6B699985"/>
    <w:rsid w:val="6C1F57EF"/>
    <w:rsid w:val="6C56C621"/>
    <w:rsid w:val="6C5FDC58"/>
    <w:rsid w:val="6DFD1905"/>
    <w:rsid w:val="6E4C0A8D"/>
    <w:rsid w:val="6E652403"/>
    <w:rsid w:val="6E73513E"/>
    <w:rsid w:val="6E9E6A61"/>
    <w:rsid w:val="6EB8D2AD"/>
    <w:rsid w:val="6EDC4F4A"/>
    <w:rsid w:val="6EEB58DD"/>
    <w:rsid w:val="6F14A06C"/>
    <w:rsid w:val="6F1E3855"/>
    <w:rsid w:val="6F57B80F"/>
    <w:rsid w:val="6F5D9D02"/>
    <w:rsid w:val="6F8DFF51"/>
    <w:rsid w:val="6FD09B93"/>
    <w:rsid w:val="705135BA"/>
    <w:rsid w:val="7058DF90"/>
    <w:rsid w:val="7070F03E"/>
    <w:rsid w:val="708B7415"/>
    <w:rsid w:val="71580380"/>
    <w:rsid w:val="71CEB308"/>
    <w:rsid w:val="71F7162B"/>
    <w:rsid w:val="724AB24F"/>
    <w:rsid w:val="728C959C"/>
    <w:rsid w:val="729052DE"/>
    <w:rsid w:val="72E14C97"/>
    <w:rsid w:val="72F66721"/>
    <w:rsid w:val="735100C9"/>
    <w:rsid w:val="735F7170"/>
    <w:rsid w:val="736D8355"/>
    <w:rsid w:val="73C52F90"/>
    <w:rsid w:val="73CFBDB5"/>
    <w:rsid w:val="74AE4DE0"/>
    <w:rsid w:val="7525D40C"/>
    <w:rsid w:val="75A541AB"/>
    <w:rsid w:val="76623C3B"/>
    <w:rsid w:val="76945DA7"/>
    <w:rsid w:val="7696DF48"/>
    <w:rsid w:val="77621647"/>
    <w:rsid w:val="77787665"/>
    <w:rsid w:val="78240FA1"/>
    <w:rsid w:val="78738DC4"/>
    <w:rsid w:val="78925E5C"/>
    <w:rsid w:val="78931F4B"/>
    <w:rsid w:val="78B97E7D"/>
    <w:rsid w:val="78CCE8C0"/>
    <w:rsid w:val="794D5058"/>
    <w:rsid w:val="79C28CAB"/>
    <w:rsid w:val="7A6ADAA5"/>
    <w:rsid w:val="7A77D623"/>
    <w:rsid w:val="7A7E07AD"/>
    <w:rsid w:val="7A81D0D0"/>
    <w:rsid w:val="7A88A7CE"/>
    <w:rsid w:val="7ADAB8A4"/>
    <w:rsid w:val="7AF8DE11"/>
    <w:rsid w:val="7B544A3A"/>
    <w:rsid w:val="7B551B1C"/>
    <w:rsid w:val="7C0D3CFD"/>
    <w:rsid w:val="7C0F581A"/>
    <w:rsid w:val="7C26F727"/>
    <w:rsid w:val="7CA0C209"/>
    <w:rsid w:val="7CA150C6"/>
    <w:rsid w:val="7CA3B8A1"/>
    <w:rsid w:val="7CEB4AE8"/>
    <w:rsid w:val="7D187612"/>
    <w:rsid w:val="7D378231"/>
    <w:rsid w:val="7D675D27"/>
    <w:rsid w:val="7E87617C"/>
    <w:rsid w:val="7E945846"/>
    <w:rsid w:val="7EA30C56"/>
    <w:rsid w:val="7F4103DD"/>
    <w:rsid w:val="7F5F32F7"/>
    <w:rsid w:val="7F863627"/>
    <w:rsid w:val="7F8EDE5E"/>
    <w:rsid w:val="7FA1FC71"/>
    <w:rsid w:val="7FE096C7"/>
    <w:rsid w:val="7FE7C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9BCE0"/>
  <w15:chartTrackingRefBased/>
  <w15:docId w15:val="{9930A142-12D3-4EA1-B28E-1874A7D68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F1A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53F1"/>
    <w:pPr>
      <w:keepNext/>
      <w:keepLines/>
      <w:spacing w:after="8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54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bCs/>
      <w:color w:val="0091DA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4903"/>
    <w:pPr>
      <w:keepNext/>
      <w:keepLines/>
      <w:spacing w:before="160" w:after="80"/>
      <w:outlineLvl w:val="2"/>
    </w:pPr>
    <w:rPr>
      <w:rFonts w:eastAsiaTheme="majorEastAsia" w:cstheme="majorBidi"/>
      <w:color w:val="1E2850" w:themeColor="text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74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6CA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74B9"/>
    <w:pPr>
      <w:keepNext/>
      <w:keepLines/>
      <w:spacing w:before="80" w:after="40"/>
      <w:outlineLvl w:val="4"/>
    </w:pPr>
    <w:rPr>
      <w:rFonts w:eastAsiaTheme="majorEastAsia" w:cstheme="majorBidi"/>
      <w:color w:val="006CA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74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74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74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74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53F1"/>
    <w:rPr>
      <w:rFonts w:asciiTheme="majorHAnsi" w:eastAsiaTheme="majorEastAsia" w:hAnsiTheme="majorHAnsi" w:cstheme="majorBidi"/>
      <w:b/>
      <w:bCs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A5423"/>
    <w:rPr>
      <w:rFonts w:asciiTheme="majorHAnsi" w:eastAsiaTheme="majorEastAsia" w:hAnsiTheme="majorHAnsi" w:cstheme="majorBidi"/>
      <w:b/>
      <w:bCs/>
      <w:color w:val="0091DA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4903"/>
    <w:rPr>
      <w:rFonts w:eastAsiaTheme="majorEastAsia" w:cstheme="majorBidi"/>
      <w:color w:val="1E2850" w:themeColor="tex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74B9"/>
    <w:rPr>
      <w:rFonts w:eastAsiaTheme="majorEastAsia" w:cstheme="majorBidi"/>
      <w:i/>
      <w:iCs/>
      <w:color w:val="006CA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74B9"/>
    <w:rPr>
      <w:rFonts w:eastAsiaTheme="majorEastAsia" w:cstheme="majorBidi"/>
      <w:color w:val="006CA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74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74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74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74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5423"/>
    <w:pPr>
      <w:spacing w:after="80"/>
      <w:contextualSpacing/>
    </w:pPr>
    <w:rPr>
      <w:rFonts w:asciiTheme="majorHAnsi" w:eastAsiaTheme="majorEastAsia" w:hAnsiTheme="majorHAnsi" w:cstheme="majorBidi"/>
      <w:b/>
      <w:bCs/>
      <w:spacing w:val="-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5423"/>
    <w:rPr>
      <w:rFonts w:asciiTheme="majorHAnsi" w:eastAsiaTheme="majorEastAsia" w:hAnsiTheme="majorHAnsi" w:cstheme="majorBidi"/>
      <w:b/>
      <w:bCs/>
      <w:spacing w:val="-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3F1A"/>
    <w:pPr>
      <w:numPr>
        <w:ilvl w:val="1"/>
      </w:numPr>
      <w:spacing w:after="160"/>
    </w:pPr>
    <w:rPr>
      <w:rFonts w:eastAsiaTheme="majorEastAsia" w:cstheme="majorBidi"/>
      <w:color w:val="1E2850" w:themeColor="text2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3F1A"/>
    <w:rPr>
      <w:rFonts w:eastAsiaTheme="majorEastAsia" w:cstheme="majorBidi"/>
      <w:color w:val="1E2850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74B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74B9"/>
    <w:rPr>
      <w:i/>
      <w:iCs/>
      <w:color w:val="404040" w:themeColor="text1" w:themeTint="BF"/>
    </w:rPr>
  </w:style>
  <w:style w:type="paragraph" w:styleId="ListParagraph">
    <w:name w:val="List Paragraph"/>
    <w:aliases w:val="Bullet List Paragraph"/>
    <w:basedOn w:val="Normal"/>
    <w:uiPriority w:val="34"/>
    <w:qFormat/>
    <w:rsid w:val="00541453"/>
    <w:pPr>
      <w:numPr>
        <w:numId w:val="1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4A5423"/>
    <w:rPr>
      <w:b/>
      <w:i/>
      <w:iCs/>
      <w:color w:val="0091DA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5423"/>
    <w:pPr>
      <w:pBdr>
        <w:top w:val="single" w:sz="4" w:space="10" w:color="006CA3" w:themeColor="accent1" w:themeShade="BF"/>
        <w:bottom w:val="single" w:sz="4" w:space="10" w:color="006CA3" w:themeColor="accent1" w:themeShade="BF"/>
      </w:pBdr>
      <w:spacing w:before="360" w:after="360"/>
      <w:ind w:left="864" w:right="864"/>
      <w:jc w:val="center"/>
    </w:pPr>
    <w:rPr>
      <w:i/>
      <w:iCs/>
      <w:color w:val="0091D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5423"/>
    <w:rPr>
      <w:i/>
      <w:iCs/>
      <w:color w:val="0091DA" w:themeColor="accent1"/>
    </w:rPr>
  </w:style>
  <w:style w:type="character" w:styleId="IntenseReference">
    <w:name w:val="Intense Reference"/>
    <w:basedOn w:val="DefaultParagraphFont"/>
    <w:uiPriority w:val="32"/>
    <w:qFormat/>
    <w:rsid w:val="004A5423"/>
    <w:rPr>
      <w:b/>
      <w:bCs/>
      <w:smallCaps/>
      <w:color w:val="0091DA" w:themeColor="accent1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A54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423"/>
  </w:style>
  <w:style w:type="paragraph" w:styleId="Footer">
    <w:name w:val="footer"/>
    <w:basedOn w:val="Normal"/>
    <w:link w:val="FooterChar"/>
    <w:uiPriority w:val="99"/>
    <w:unhideWhenUsed/>
    <w:rsid w:val="004A54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5423"/>
  </w:style>
  <w:style w:type="character" w:styleId="Emphasis">
    <w:name w:val="Emphasis"/>
    <w:basedOn w:val="DefaultParagraphFont"/>
    <w:uiPriority w:val="20"/>
    <w:qFormat/>
    <w:rsid w:val="004A5423"/>
    <w:rPr>
      <w:i/>
      <w:iCs/>
    </w:rPr>
  </w:style>
  <w:style w:type="paragraph" w:customStyle="1" w:styleId="Hyperlink1">
    <w:name w:val="Hyperlink1"/>
    <w:basedOn w:val="Normal"/>
    <w:qFormat/>
    <w:rsid w:val="004953F1"/>
    <w:rPr>
      <w:color w:val="006CA3" w:themeColor="accent1" w:themeShade="BF"/>
      <w:u w:val="single"/>
    </w:rPr>
  </w:style>
  <w:style w:type="character" w:styleId="Strong">
    <w:name w:val="Strong"/>
    <w:basedOn w:val="DefaultParagraphFont"/>
    <w:uiPriority w:val="22"/>
    <w:qFormat/>
    <w:rsid w:val="004A5423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4A5423"/>
  </w:style>
  <w:style w:type="table" w:styleId="TableGrid">
    <w:name w:val="Table Grid"/>
    <w:basedOn w:val="TableNormal"/>
    <w:uiPriority w:val="39"/>
    <w:rsid w:val="007E5E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1">
    <w:name w:val="List Table 4 Accent 1"/>
    <w:aliases w:val="TAC-Table Style-01"/>
    <w:basedOn w:val="TableNormal"/>
    <w:uiPriority w:val="49"/>
    <w:rsid w:val="00C7421F"/>
    <w:tblPr>
      <w:tblStyleRowBandSize w:val="1"/>
      <w:tblStyleColBandSize w:val="1"/>
      <w:tblCellMar>
        <w:top w:w="170" w:type="dxa"/>
        <w:bottom w:w="170" w:type="dxa"/>
      </w:tblCellMar>
    </w:tblPr>
    <w:tcPr>
      <w:vAlign w:val="center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91DA" w:themeFill="accent1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1E2850" w:themeFill="text2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rPr>
        <w:rFonts w:asciiTheme="minorHAnsi" w:hAnsiTheme="minorHAnsi"/>
      </w:rPr>
      <w:tblPr/>
      <w:tcPr>
        <w:shd w:val="clear" w:color="auto" w:fill="FFFFFF" w:themeFill="background1"/>
      </w:tcPr>
    </w:tblStylePr>
  </w:style>
  <w:style w:type="table" w:styleId="ListTable4">
    <w:name w:val="List Table 4"/>
    <w:basedOn w:val="TableNormal"/>
    <w:uiPriority w:val="49"/>
    <w:rsid w:val="007E5E3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7E5E3A"/>
    <w:tblPr>
      <w:tblStyleRowBandSize w:val="1"/>
      <w:tblStyleColBandSize w:val="1"/>
      <w:tblBorders>
        <w:top w:val="single" w:sz="4" w:space="0" w:color="5066BD" w:themeColor="accent6" w:themeTint="99"/>
        <w:left w:val="single" w:sz="4" w:space="0" w:color="5066BD" w:themeColor="accent6" w:themeTint="99"/>
        <w:bottom w:val="single" w:sz="4" w:space="0" w:color="5066BD" w:themeColor="accent6" w:themeTint="99"/>
        <w:right w:val="single" w:sz="4" w:space="0" w:color="5066BD" w:themeColor="accent6" w:themeTint="99"/>
        <w:insideH w:val="single" w:sz="4" w:space="0" w:color="5066B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2850" w:themeColor="accent6"/>
          <w:left w:val="single" w:sz="4" w:space="0" w:color="1E2850" w:themeColor="accent6"/>
          <w:bottom w:val="single" w:sz="4" w:space="0" w:color="1E2850" w:themeColor="accent6"/>
          <w:right w:val="single" w:sz="4" w:space="0" w:color="1E2850" w:themeColor="accent6"/>
          <w:insideH w:val="nil"/>
        </w:tcBorders>
        <w:shd w:val="clear" w:color="auto" w:fill="1E2850" w:themeFill="accent6"/>
      </w:tcPr>
    </w:tblStylePr>
    <w:tblStylePr w:type="lastRow">
      <w:rPr>
        <w:b/>
        <w:bCs/>
      </w:rPr>
      <w:tblPr/>
      <w:tcPr>
        <w:tcBorders>
          <w:top w:val="double" w:sz="4" w:space="0" w:color="5066B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CCE9" w:themeFill="accent6" w:themeFillTint="33"/>
      </w:tcPr>
    </w:tblStylePr>
    <w:tblStylePr w:type="band1Horz">
      <w:tblPr/>
      <w:tcPr>
        <w:shd w:val="clear" w:color="auto" w:fill="C4CCE9" w:themeFill="accent6" w:themeFillTint="33"/>
      </w:tcPr>
    </w:tblStylePr>
  </w:style>
  <w:style w:type="paragraph" w:styleId="Revision">
    <w:name w:val="Revision"/>
    <w:hidden/>
    <w:uiPriority w:val="99"/>
    <w:semiHidden/>
    <w:rsid w:val="006545F2"/>
  </w:style>
  <w:style w:type="character" w:styleId="CommentReference">
    <w:name w:val="annotation reference"/>
    <w:basedOn w:val="DefaultParagraphFont"/>
    <w:uiPriority w:val="99"/>
    <w:semiHidden/>
    <w:unhideWhenUsed/>
    <w:rsid w:val="006545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45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45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45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45F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41453"/>
    <w:rPr>
      <w:color w:val="0091D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5C3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D13179"/>
    <w:pPr>
      <w:spacing w:after="200"/>
    </w:pPr>
    <w:rPr>
      <w:i/>
      <w:iCs/>
      <w:color w:val="1E2850" w:themeColor="text2"/>
      <w:sz w:val="18"/>
      <w:szCs w:val="18"/>
    </w:rPr>
  </w:style>
  <w:style w:type="paragraph" w:styleId="NoSpacing">
    <w:name w:val="No Spacing"/>
    <w:uiPriority w:val="1"/>
    <w:qFormat/>
    <w:rsid w:val="002E4185"/>
    <w:rPr>
      <w:sz w:val="22"/>
    </w:rPr>
  </w:style>
  <w:style w:type="character" w:styleId="Mention">
    <w:name w:val="Mention"/>
    <w:basedOn w:val="DefaultParagraphFont"/>
    <w:uiPriority w:val="99"/>
    <w:unhideWhenUsed/>
    <w:rsid w:val="002977AD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6A38"/>
    <w:rPr>
      <w:color w:val="1E2850" w:themeColor="followedHyperlink"/>
      <w:u w:val="single"/>
    </w:rPr>
  </w:style>
  <w:style w:type="character" w:customStyle="1" w:styleId="wacimagecontainer">
    <w:name w:val="wacimagecontainer"/>
    <w:basedOn w:val="DefaultParagraphFont"/>
    <w:rsid w:val="00F33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8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0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251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99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9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7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16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8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6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76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20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58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6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14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5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0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4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9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34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1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1151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61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86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2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57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0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73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43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14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6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0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04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3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8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27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05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90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89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5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9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1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2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sv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ublic\templates\Word\TAC_External%20document_template.dotx" TargetMode="External"/></Relationships>
</file>

<file path=word/theme/theme1.xml><?xml version="1.0" encoding="utf-8"?>
<a:theme xmlns:a="http://schemas.openxmlformats.org/drawingml/2006/main" name="Office Theme">
  <a:themeElements>
    <a:clrScheme name="TAC">
      <a:dk1>
        <a:srgbClr val="000000"/>
      </a:dk1>
      <a:lt1>
        <a:srgbClr val="FFFFFF"/>
      </a:lt1>
      <a:dk2>
        <a:srgbClr val="1E2850"/>
      </a:dk2>
      <a:lt2>
        <a:srgbClr val="E9E9E9"/>
      </a:lt2>
      <a:accent1>
        <a:srgbClr val="0091DA"/>
      </a:accent1>
      <a:accent2>
        <a:srgbClr val="1D2850"/>
      </a:accent2>
      <a:accent3>
        <a:srgbClr val="E2573C"/>
      </a:accent3>
      <a:accent4>
        <a:srgbClr val="F0DA74"/>
      </a:accent4>
      <a:accent5>
        <a:srgbClr val="1BDEC2"/>
      </a:accent5>
      <a:accent6>
        <a:srgbClr val="1E2850"/>
      </a:accent6>
      <a:hlink>
        <a:srgbClr val="0091DA"/>
      </a:hlink>
      <a:folHlink>
        <a:srgbClr val="1E285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C8F920783E2943B1A499FF06AEC355" ma:contentTypeVersion="3" ma:contentTypeDescription="Create a new document." ma:contentTypeScope="" ma:versionID="b7afbfe1377b840d00ca33c5f902c9b5">
  <xsd:schema xmlns:xsd="http://www.w3.org/2001/XMLSchema" xmlns:xs="http://www.w3.org/2001/XMLSchema" xmlns:p="http://schemas.microsoft.com/office/2006/metadata/properties" xmlns:ns2="6e765b54-5882-416b-ba29-78f9f52971ba" targetNamespace="http://schemas.microsoft.com/office/2006/metadata/properties" ma:root="true" ma:fieldsID="7c761d1458ca45a16fa8e725a6a2b98e" ns2:_="">
    <xsd:import namespace="6e765b54-5882-416b-ba29-78f9f52971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765b54-5882-416b-ba29-78f9f52971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BD13C3-0E24-412A-B2D1-A9F64D8186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39D31A-9824-438D-AF9B-61BA198012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4C0006-8EBC-4A0F-8678-285446B246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765b54-5882-416b-ba29-78f9f52971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89B834-7803-411B-88EC-453E0E62291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TAC_External document_template.dotx</Template>
  <TotalTime>1</TotalTime>
  <Pages>7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Ferguson</dc:creator>
  <cp:keywords/>
  <dc:description/>
  <cp:lastModifiedBy>Anna Ferguson (TAC)</cp:lastModifiedBy>
  <cp:revision>3</cp:revision>
  <dcterms:created xsi:type="dcterms:W3CDTF">2025-07-14T02:21:00Z</dcterms:created>
  <dcterms:modified xsi:type="dcterms:W3CDTF">2025-07-14T02:21:00Z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0x01010075C8F920783E2943B1A499FF06AEC355</vt:lpwstr>
  </property>
</Properties>
</file>