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7BE06ED" w14:textId="136EA013" w:rsidR="001C6241" w:rsidRDefault="009D0450" w:rsidP="001C6241">
      <w:pPr>
        <w:pStyle w:val="FrontCoverTitle"/>
        <w:spacing w:before="960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51C6E7A4" wp14:editId="56B159C4">
            <wp:simplePos x="0" y="0"/>
            <wp:positionH relativeFrom="column">
              <wp:posOffset>858960</wp:posOffset>
            </wp:positionH>
            <wp:positionV relativeFrom="paragraph">
              <wp:posOffset>-190451</wp:posOffset>
            </wp:positionV>
            <wp:extent cx="9095349" cy="9217918"/>
            <wp:effectExtent l="0" t="0" r="0" b="0"/>
            <wp:wrapNone/>
            <wp:docPr id="188671426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71426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95349" cy="92179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763">
        <w:t>Road Safety Statistics</w:t>
      </w:r>
    </w:p>
    <w:p w14:paraId="401C8139" w14:textId="03DCDA54" w:rsidR="001C6241" w:rsidRDefault="00D44763" w:rsidP="001C6241">
      <w:pPr>
        <w:pStyle w:val="Heading1"/>
      </w:pPr>
      <w:bookmarkStart w:id="0" w:name="_Toc172119833"/>
      <w:bookmarkStart w:id="1" w:name="_Toc177659722"/>
      <w:bookmarkStart w:id="2" w:name="_Toc177659756"/>
      <w:bookmarkStart w:id="3" w:name="_Toc177667394"/>
      <w:r>
        <w:t>June 2024</w:t>
      </w:r>
      <w:bookmarkEnd w:id="0"/>
      <w:bookmarkEnd w:id="1"/>
      <w:bookmarkEnd w:id="2"/>
      <w:bookmarkEnd w:id="3"/>
      <w:r w:rsidR="001C6241">
        <w:t xml:space="preserve"> </w:t>
      </w:r>
    </w:p>
    <w:p w14:paraId="20963A5B" w14:textId="3C1FED89" w:rsidR="00F464E8" w:rsidRPr="001C6241" w:rsidRDefault="00F464E8" w:rsidP="001C6241">
      <w:pPr>
        <w:pStyle w:val="Subtitle"/>
      </w:pPr>
      <w:r w:rsidRPr="001C6241">
        <w:br w:type="page"/>
      </w:r>
    </w:p>
    <w:p w14:paraId="3E4975F2" w14:textId="77777777" w:rsidR="00C7421F" w:rsidRDefault="00C7421F" w:rsidP="004A5423"/>
    <w:p w14:paraId="233EAA4B" w14:textId="77777777" w:rsidR="004A5423" w:rsidRDefault="009C12CB" w:rsidP="009C12CB">
      <w:pPr>
        <w:pStyle w:val="Heading2"/>
      </w:pPr>
      <w:bookmarkStart w:id="4" w:name="_Toc172119834"/>
      <w:bookmarkStart w:id="5" w:name="_Toc177659427"/>
      <w:bookmarkStart w:id="6" w:name="_Toc177659723"/>
      <w:bookmarkStart w:id="7" w:name="_Toc177659757"/>
      <w:bookmarkStart w:id="8" w:name="_Toc177667395"/>
      <w:r>
        <w:t xml:space="preserve">Table of </w:t>
      </w:r>
      <w:r w:rsidR="009D0450">
        <w:t>c</w:t>
      </w:r>
      <w:r>
        <w:t>ontents</w:t>
      </w:r>
      <w:bookmarkEnd w:id="4"/>
      <w:bookmarkEnd w:id="5"/>
      <w:bookmarkEnd w:id="6"/>
      <w:bookmarkEnd w:id="7"/>
      <w:bookmarkEnd w:id="8"/>
    </w:p>
    <w:p w14:paraId="13CB8D27" w14:textId="3379E2FB" w:rsidR="00AE5051" w:rsidRPr="00FE5E24" w:rsidRDefault="00AE5051" w:rsidP="00FE5E24"/>
    <w:p w14:paraId="577C9C24" w14:textId="77777777" w:rsidR="009408F8" w:rsidRDefault="009408F8" w:rsidP="00AE5051">
      <w:pPr>
        <w:rPr>
          <w:rFonts w:ascii="Arial" w:hAnsi="Arial" w:cs="Arial"/>
          <w:szCs w:val="22"/>
          <w:shd w:val="clear" w:color="auto" w:fill="FFFFFF"/>
        </w:rPr>
      </w:pPr>
    </w:p>
    <w:sdt>
      <w:sdtPr>
        <w:id w:val="773512794"/>
        <w:docPartObj>
          <w:docPartGallery w:val="Table of Contents"/>
          <w:docPartUnique/>
        </w:docPartObj>
      </w:sdtPr>
      <w:sdtEndPr>
        <w:rPr>
          <w:b w:val="0"/>
          <w:bCs/>
        </w:rPr>
      </w:sdtEndPr>
      <w:sdtContent>
        <w:p w14:paraId="24BD036A" w14:textId="008C4220" w:rsidR="0047370B" w:rsidRDefault="0047370B" w:rsidP="0047370B">
          <w:pPr>
            <w:pStyle w:val="TOC1"/>
            <w:tabs>
              <w:tab w:val="right" w:leader="dot" w:pos="10082"/>
            </w:tabs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r>
            <w:rPr>
              <w:rFonts w:asciiTheme="majorHAnsi" w:eastAsiaTheme="majorEastAsia" w:hAnsiTheme="majorHAnsi" w:cstheme="majorBidi"/>
              <w:b w:val="0"/>
              <w:color w:val="006CA3" w:themeColor="accent1" w:themeShade="BF"/>
              <w:kern w:val="0"/>
              <w:sz w:val="32"/>
              <w:szCs w:val="32"/>
              <w:lang w:val="en-AU" w:eastAsia="en-AU"/>
              <w14:ligatures w14:val="none"/>
            </w:rPr>
            <w:fldChar w:fldCharType="begin"/>
          </w:r>
          <w:r>
            <w:rPr>
              <w:rFonts w:asciiTheme="majorHAnsi" w:eastAsiaTheme="majorEastAsia" w:hAnsiTheme="majorHAnsi" w:cstheme="majorBidi"/>
              <w:b w:val="0"/>
              <w:color w:val="006CA3" w:themeColor="accent1" w:themeShade="BF"/>
              <w:kern w:val="0"/>
              <w:sz w:val="32"/>
              <w:szCs w:val="32"/>
              <w:lang w:val="en-AU" w:eastAsia="en-AU"/>
              <w14:ligatures w14:val="none"/>
            </w:rPr>
            <w:instrText xml:space="preserve"> TOC \o "1-3" \h \z \u </w:instrText>
          </w:r>
          <w:r>
            <w:rPr>
              <w:rFonts w:asciiTheme="majorHAnsi" w:eastAsiaTheme="majorEastAsia" w:hAnsiTheme="majorHAnsi" w:cstheme="majorBidi"/>
              <w:b w:val="0"/>
              <w:color w:val="006CA3" w:themeColor="accent1" w:themeShade="BF"/>
              <w:kern w:val="0"/>
              <w:sz w:val="32"/>
              <w:szCs w:val="32"/>
              <w:lang w:val="en-AU" w:eastAsia="en-AU"/>
              <w14:ligatures w14:val="none"/>
            </w:rPr>
            <w:fldChar w:fldCharType="separate"/>
          </w:r>
        </w:p>
        <w:p w14:paraId="0238BFCB" w14:textId="1E446CC9" w:rsidR="0047370B" w:rsidRDefault="00CB1C6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396" w:history="1">
            <w:r w:rsidR="0047370B" w:rsidRPr="007E6563">
              <w:rPr>
                <w:rStyle w:val="Hyperlink"/>
                <w:noProof/>
              </w:rPr>
              <w:t>Notes about the data in this report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_Toc177667396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3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562290C2" w14:textId="5D6BCD86" w:rsidR="0047370B" w:rsidRDefault="00CB1C6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397" w:history="1">
            <w:r w:rsidR="0047370B" w:rsidRPr="007E6563">
              <w:rPr>
                <w:rStyle w:val="Hyperlink"/>
                <w:noProof/>
              </w:rPr>
              <w:t>1.</w:t>
            </w:r>
            <w:r w:rsidR="0047370B"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="0047370B" w:rsidRPr="007E6563">
              <w:rPr>
                <w:rStyle w:val="Hyperlink"/>
                <w:noProof/>
              </w:rPr>
              <w:t>Status Report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_Toc177667397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4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07183D4C" w14:textId="41F53BF2" w:rsidR="0047370B" w:rsidRDefault="00CB1C6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398" w:history="1">
            <w:r w:rsidR="0047370B" w:rsidRPr="007E6563">
              <w:rPr>
                <w:rStyle w:val="Hyperlink"/>
                <w:noProof/>
              </w:rPr>
              <w:t>1.1 Lives lost on Victorian Roads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_Toc177667398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4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47F4366B" w14:textId="5333B993" w:rsidR="0047370B" w:rsidRDefault="00CB1C6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399" w:history="1">
            <w:r w:rsidR="0047370B" w:rsidRPr="007E6563">
              <w:rPr>
                <w:rStyle w:val="Hyperlink"/>
                <w:noProof/>
              </w:rPr>
              <w:t>1.2 Injured claimants who were admitted to hospital within 7 days of accident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_Toc177667399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5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7ED88E58" w14:textId="54D3F949" w:rsidR="0047370B" w:rsidRDefault="00CB1C6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400" w:history="1">
            <w:r w:rsidR="0047370B" w:rsidRPr="007E6563">
              <w:rPr>
                <w:rStyle w:val="Hyperlink"/>
                <w:noProof/>
              </w:rPr>
              <w:t>2.</w:t>
            </w:r>
            <w:r w:rsidR="0047370B"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="0047370B" w:rsidRPr="007E6563">
              <w:rPr>
                <w:rStyle w:val="Hyperlink"/>
                <w:noProof/>
              </w:rPr>
              <w:t>Lives Lost: Rolling 12 months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_Toc177667400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6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54D9C040" w14:textId="4674CE2A" w:rsidR="0047370B" w:rsidRDefault="00CB1C6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401" w:history="1">
            <w:r w:rsidR="0047370B" w:rsidRPr="007E6563">
              <w:rPr>
                <w:rStyle w:val="Hyperlink"/>
                <w:noProof/>
              </w:rPr>
              <w:t>2.1 Lives Lost: 12 months to 30</w:t>
            </w:r>
            <w:r w:rsidR="0047370B" w:rsidRPr="007E6563">
              <w:rPr>
                <w:rStyle w:val="Hyperlink"/>
                <w:noProof/>
                <w:vertAlign w:val="superscript"/>
              </w:rPr>
              <w:t>th</w:t>
            </w:r>
            <w:r w:rsidR="0047370B" w:rsidRPr="007E6563">
              <w:rPr>
                <w:rStyle w:val="Hyperlink"/>
                <w:noProof/>
              </w:rPr>
              <w:t xml:space="preserve"> June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_Toc177667401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7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40B141E0" w14:textId="210469B0" w:rsidR="0047370B" w:rsidRDefault="00CB1C6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402" w:history="1">
            <w:r w:rsidR="0047370B" w:rsidRPr="007E6563">
              <w:rPr>
                <w:rStyle w:val="Hyperlink"/>
                <w:noProof/>
              </w:rPr>
              <w:t>3.</w:t>
            </w:r>
            <w:r w:rsidR="0047370B"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="0047370B" w:rsidRPr="007E6563">
              <w:rPr>
                <w:rStyle w:val="Hyperlink"/>
                <w:noProof/>
              </w:rPr>
              <w:t>Injured claimants admitted to hospital within 7 days of the accident with a hospital stay of more than 14 days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_Toc177667402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8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6B38F40E" w14:textId="1A8BD303" w:rsidR="0047370B" w:rsidRDefault="00CB1C6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403" w:history="1">
            <w:r w:rsidR="0047370B" w:rsidRPr="007E6563">
              <w:rPr>
                <w:rStyle w:val="Hyperlink"/>
                <w:noProof/>
              </w:rPr>
              <w:t>3.1 By local government area.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_Toc177667403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9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02F7BA72" w14:textId="25F06022" w:rsidR="0047370B" w:rsidRDefault="00CB1C6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404" w:history="1">
            <w:r w:rsidR="0047370B" w:rsidRPr="007E6563">
              <w:rPr>
                <w:rStyle w:val="Hyperlink"/>
                <w:noProof/>
              </w:rPr>
              <w:t>4.</w:t>
            </w:r>
            <w:r w:rsidR="0047370B"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="0047370B" w:rsidRPr="007E6563">
              <w:rPr>
                <w:rStyle w:val="Hyperlink"/>
                <w:noProof/>
              </w:rPr>
              <w:t>Injured claimants admitted to hospital within 7 days of accident.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_Toc177667404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10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74B8568B" w14:textId="335D0396" w:rsidR="0047370B" w:rsidRDefault="00CB1C6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405" w:history="1">
            <w:r w:rsidR="0047370B" w:rsidRPr="007E6563">
              <w:rPr>
                <w:rStyle w:val="Hyperlink"/>
                <w:noProof/>
              </w:rPr>
              <w:t>4.1 By local government area.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_Toc177667405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11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5EDCF600" w14:textId="00737EB4" w:rsidR="0047370B" w:rsidRDefault="00CB1C6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406" w:history="1">
            <w:r w:rsidR="0047370B" w:rsidRPr="007E6563">
              <w:rPr>
                <w:rStyle w:val="Hyperlink"/>
                <w:noProof/>
              </w:rPr>
              <w:t>5.</w:t>
            </w:r>
            <w:r w:rsidR="0047370B"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="0047370B" w:rsidRPr="007E6563">
              <w:rPr>
                <w:rStyle w:val="Hyperlink"/>
                <w:noProof/>
              </w:rPr>
              <w:t>Lives Lost by Week (2019 to 2024).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_Toc177667406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12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5DD6574F" w14:textId="627122F6" w:rsidR="0047370B" w:rsidRDefault="00CB1C6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407" w:history="1">
            <w:r w:rsidR="0047370B" w:rsidRPr="007E6563">
              <w:rPr>
                <w:rStyle w:val="Hyperlink"/>
                <w:noProof/>
              </w:rPr>
              <w:t>6.</w:t>
            </w:r>
            <w:r w:rsidR="0047370B"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="0047370B" w:rsidRPr="007E6563">
              <w:rPr>
                <w:rStyle w:val="Hyperlink"/>
                <w:noProof/>
              </w:rPr>
              <w:t>Mobile Safety Camera Data.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_Toc177667407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14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02E04E77" w14:textId="15A5227F" w:rsidR="0047370B" w:rsidRDefault="00CB1C6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408" w:history="1">
            <w:r w:rsidR="0047370B" w:rsidRPr="007E6563">
              <w:rPr>
                <w:rStyle w:val="Hyperlink"/>
                <w:noProof/>
              </w:rPr>
              <w:t>6.1 Speed Infringements Issued from Mobile Cameras (monthly totals)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_Toc177667408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14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722ED9C2" w14:textId="6DC1432B" w:rsidR="0047370B" w:rsidRDefault="00CB1C6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409" w:history="1">
            <w:r w:rsidR="0047370B" w:rsidRPr="007E6563">
              <w:rPr>
                <w:rStyle w:val="Hyperlink"/>
                <w:noProof/>
              </w:rPr>
              <w:t>6.2 Excessive Speed Infringements (ESI) Issued from Mobile Cameras (monthly totals)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_Toc177667409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14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0A64DFF8" w14:textId="6AC6CED7" w:rsidR="0047370B" w:rsidRDefault="00CB1C6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410" w:history="1">
            <w:r w:rsidR="0047370B" w:rsidRPr="007E6563">
              <w:rPr>
                <w:rStyle w:val="Hyperlink"/>
                <w:noProof/>
              </w:rPr>
              <w:t>7.</w:t>
            </w:r>
            <w:r w:rsidR="0047370B"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="0047370B" w:rsidRPr="007E6563">
              <w:rPr>
                <w:rStyle w:val="Hyperlink"/>
                <w:noProof/>
              </w:rPr>
              <w:t>The National Picture – Interstate Comparison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_Toc177667410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15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5AF0D448" w14:textId="4C0551EC" w:rsidR="0047370B" w:rsidRDefault="00CB1C6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411" w:history="1">
            <w:r w:rsidR="0047370B" w:rsidRPr="007E6563">
              <w:rPr>
                <w:rStyle w:val="Hyperlink"/>
                <w:noProof/>
              </w:rPr>
              <w:t>7.1 Lives lost (12 months to June)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_Toc177667411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15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640CA7EB" w14:textId="1F60AD0C" w:rsidR="0047370B" w:rsidRDefault="00CB1C6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412" w:history="1">
            <w:r w:rsidR="0047370B" w:rsidRPr="007E6563">
              <w:rPr>
                <w:rStyle w:val="Hyperlink"/>
                <w:noProof/>
              </w:rPr>
              <w:t>7.2 Lives lost per 10,000 registered vehicles and per 100,000 population (12 months to June).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_Toc177667412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15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5492D370" w14:textId="161B1307" w:rsidR="0047370B" w:rsidRDefault="00CB1C6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413" w:history="1">
            <w:r w:rsidR="0047370B" w:rsidRPr="007E6563">
              <w:rPr>
                <w:rStyle w:val="Hyperlink"/>
                <w:noProof/>
              </w:rPr>
              <w:t>8.</w:t>
            </w:r>
            <w:r w:rsidR="0047370B"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="0047370B" w:rsidRPr="007E6563">
              <w:rPr>
                <w:rStyle w:val="Hyperlink"/>
                <w:noProof/>
              </w:rPr>
              <w:t>International Road Safety Comparison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_Toc177667413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16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1FC64D33" w14:textId="23E12C63" w:rsidR="0047370B" w:rsidRDefault="00CB1C6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414" w:history="1">
            <w:r w:rsidR="0047370B" w:rsidRPr="007E6563">
              <w:rPr>
                <w:rStyle w:val="Hyperlink"/>
                <w:noProof/>
              </w:rPr>
              <w:t>8.1 Lives lost rate per 100,000 population selected OECD Countries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_Toc177667414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16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158C6B61" w14:textId="4D32109A" w:rsidR="0047370B" w:rsidRDefault="00CB1C6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415" w:history="1">
            <w:r w:rsidR="0047370B" w:rsidRPr="007E6563">
              <w:rPr>
                <w:rStyle w:val="Hyperlink"/>
                <w:noProof/>
              </w:rPr>
              <w:t>8.2 Lives lost rate per 100 million vehicle kilometres travelled (VKT)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_Toc177667415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16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47003783" w14:textId="0AEA6337" w:rsidR="0047370B" w:rsidRDefault="00CB1C6B">
          <w:pPr>
            <w:pStyle w:val="TOC3"/>
            <w:tabs>
              <w:tab w:val="right" w:leader="dot" w:pos="10082"/>
            </w:tabs>
            <w:rPr>
              <w:rFonts w:eastAsiaTheme="minorEastAsia"/>
              <w:noProof/>
              <w:sz w:val="24"/>
              <w:lang w:val="en-AU" w:eastAsia="en-AU"/>
            </w:rPr>
          </w:pPr>
          <w:hyperlink w:anchor="_Toc177667416" w:history="1">
            <w:r w:rsidR="0047370B" w:rsidRPr="007E6563">
              <w:rPr>
                <w:rStyle w:val="Hyperlink"/>
                <w:noProof/>
              </w:rPr>
              <w:t>8.3 Lives lost rate per 10,000 registered vehicles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_Toc177667416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16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6E5E7D2B" w14:textId="40B1B543" w:rsidR="0047370B" w:rsidRDefault="00CB1C6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417" w:history="1">
            <w:r w:rsidR="0047370B" w:rsidRPr="007E6563">
              <w:rPr>
                <w:rStyle w:val="Hyperlink"/>
                <w:noProof/>
              </w:rPr>
              <w:t>9.</w:t>
            </w:r>
            <w:r w:rsidR="0047370B"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="0047370B" w:rsidRPr="007E6563">
              <w:rPr>
                <w:rStyle w:val="Hyperlink"/>
                <w:noProof/>
              </w:rPr>
              <w:t>Lives lost rate per 100,000 population - OECD countries, 2022.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_Toc177667417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17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39F4DFFF" w14:textId="6B31F8AE" w:rsidR="0047370B" w:rsidRDefault="00CB1C6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418" w:history="1">
            <w:r w:rsidR="0047370B" w:rsidRPr="007E6563">
              <w:rPr>
                <w:rStyle w:val="Hyperlink"/>
                <w:noProof/>
              </w:rPr>
              <w:t>10.</w:t>
            </w:r>
            <w:r w:rsidR="0047370B"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="0047370B" w:rsidRPr="007E6563">
              <w:rPr>
                <w:rStyle w:val="Hyperlink"/>
                <w:noProof/>
              </w:rPr>
              <w:t>Useful websites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_Toc177667418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18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0241F968" w14:textId="3E9D86FE" w:rsidR="0047370B" w:rsidRDefault="00CB1C6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419" w:history="1">
            <w:r w:rsidR="0047370B" w:rsidRPr="007E6563">
              <w:rPr>
                <w:rStyle w:val="Hyperlink"/>
                <w:noProof/>
              </w:rPr>
              <w:t>11.</w:t>
            </w:r>
            <w:r w:rsidR="0047370B"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="0047370B" w:rsidRPr="007E6563">
              <w:rPr>
                <w:rStyle w:val="Hyperlink"/>
                <w:noProof/>
              </w:rPr>
              <w:t>Graphs of Lives Lost and Hospitalised Claims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_Toc177667419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19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3809AE00" w14:textId="6F464090" w:rsidR="0047370B" w:rsidRDefault="00CB1C6B">
          <w:pPr>
            <w:pStyle w:val="TOC2"/>
            <w:rPr>
              <w:rFonts w:eastAsiaTheme="minorEastAsia"/>
              <w:b w:val="0"/>
              <w:noProof/>
              <w:sz w:val="24"/>
              <w:lang w:val="en-AU" w:eastAsia="en-AU"/>
            </w:rPr>
          </w:pPr>
          <w:hyperlink w:anchor="_Toc177667420" w:history="1">
            <w:r w:rsidR="0047370B" w:rsidRPr="007E6563">
              <w:rPr>
                <w:rStyle w:val="Hyperlink"/>
                <w:noProof/>
              </w:rPr>
              <w:t>12.</w:t>
            </w:r>
            <w:r w:rsidR="0047370B">
              <w:rPr>
                <w:rFonts w:eastAsiaTheme="minorEastAsia"/>
                <w:b w:val="0"/>
                <w:noProof/>
                <w:sz w:val="24"/>
                <w:lang w:val="en-AU" w:eastAsia="en-AU"/>
              </w:rPr>
              <w:tab/>
            </w:r>
            <w:r w:rsidR="0047370B" w:rsidRPr="007E6563">
              <w:rPr>
                <w:rStyle w:val="Hyperlink"/>
                <w:noProof/>
              </w:rPr>
              <w:t>Victorian monthly lives lost since 1951</w:t>
            </w:r>
            <w:r w:rsidR="0047370B">
              <w:rPr>
                <w:noProof/>
                <w:webHidden/>
              </w:rPr>
              <w:tab/>
            </w:r>
            <w:r w:rsidR="0047370B">
              <w:rPr>
                <w:noProof/>
                <w:webHidden/>
              </w:rPr>
              <w:fldChar w:fldCharType="begin"/>
            </w:r>
            <w:r w:rsidR="0047370B">
              <w:rPr>
                <w:noProof/>
                <w:webHidden/>
              </w:rPr>
              <w:instrText xml:space="preserve"> PAGEREF _Toc177667420 \h </w:instrText>
            </w:r>
            <w:r w:rsidR="0047370B">
              <w:rPr>
                <w:noProof/>
                <w:webHidden/>
              </w:rPr>
            </w:r>
            <w:r w:rsidR="0047370B">
              <w:rPr>
                <w:noProof/>
                <w:webHidden/>
              </w:rPr>
              <w:fldChar w:fldCharType="separate"/>
            </w:r>
            <w:r w:rsidR="0047370B">
              <w:rPr>
                <w:noProof/>
                <w:webHidden/>
              </w:rPr>
              <w:t>21</w:t>
            </w:r>
            <w:r w:rsidR="0047370B">
              <w:rPr>
                <w:noProof/>
                <w:webHidden/>
              </w:rPr>
              <w:fldChar w:fldCharType="end"/>
            </w:r>
          </w:hyperlink>
        </w:p>
        <w:p w14:paraId="019EF60C" w14:textId="6664F7B6" w:rsidR="00311F3F" w:rsidRDefault="0047370B" w:rsidP="0047370B">
          <w:pPr>
            <w:pStyle w:val="TOC1"/>
            <w:tabs>
              <w:tab w:val="right" w:leader="dot" w:pos="10082"/>
            </w:tabs>
          </w:pPr>
          <w:r>
            <w:rPr>
              <w:rFonts w:asciiTheme="majorHAnsi" w:eastAsiaTheme="majorEastAsia" w:hAnsiTheme="majorHAnsi" w:cstheme="majorBidi"/>
              <w:b w:val="0"/>
              <w:color w:val="006CA3" w:themeColor="accent1" w:themeShade="BF"/>
              <w:kern w:val="0"/>
              <w:sz w:val="32"/>
              <w:szCs w:val="32"/>
              <w:lang w:val="en-AU" w:eastAsia="en-AU"/>
              <w14:ligatures w14:val="none"/>
            </w:rPr>
            <w:fldChar w:fldCharType="end"/>
          </w:r>
        </w:p>
      </w:sdtContent>
    </w:sdt>
    <w:p w14:paraId="02F2C2D9" w14:textId="77777777" w:rsidR="00AE5051" w:rsidRDefault="00AE5051" w:rsidP="009C12CB">
      <w:pPr>
        <w:ind w:left="360"/>
      </w:pPr>
    </w:p>
    <w:p w14:paraId="07171AFB" w14:textId="3F79E515" w:rsidR="00281D5E" w:rsidRDefault="00281D5E">
      <w:pPr>
        <w:rPr>
          <w:rFonts w:asciiTheme="majorHAnsi" w:eastAsiaTheme="majorEastAsia" w:hAnsiTheme="majorHAnsi" w:cstheme="majorBidi"/>
          <w:b/>
          <w:bCs/>
          <w:color w:val="0091DA" w:themeColor="accent1"/>
          <w:sz w:val="32"/>
          <w:szCs w:val="32"/>
        </w:rPr>
      </w:pPr>
      <w:r>
        <w:br w:type="page"/>
      </w:r>
    </w:p>
    <w:p w14:paraId="71630CA3" w14:textId="366CCE31" w:rsidR="00311F3F" w:rsidRPr="0049296B" w:rsidRDefault="00311F3F" w:rsidP="002B2924">
      <w:pPr>
        <w:pStyle w:val="Heading2"/>
        <w:rPr>
          <w:szCs w:val="22"/>
        </w:rPr>
      </w:pPr>
      <w:bookmarkStart w:id="9" w:name="_Toc177667396"/>
      <w:r w:rsidRPr="0049296B">
        <w:rPr>
          <w:szCs w:val="22"/>
        </w:rPr>
        <w:lastRenderedPageBreak/>
        <w:t>Notes about the data in this report</w:t>
      </w:r>
      <w:bookmarkEnd w:id="9"/>
    </w:p>
    <w:p w14:paraId="59B4BD41" w14:textId="77777777" w:rsidR="00311F3F" w:rsidRPr="0049296B" w:rsidRDefault="00311F3F" w:rsidP="00311F3F">
      <w:pPr>
        <w:rPr>
          <w:szCs w:val="22"/>
        </w:rPr>
      </w:pPr>
    </w:p>
    <w:p w14:paraId="7FE8AC57" w14:textId="2D5C30E8" w:rsidR="00311F3F" w:rsidRPr="0049296B" w:rsidRDefault="00311F3F" w:rsidP="00A149B1">
      <w:pPr>
        <w:pStyle w:val="ListParagraph"/>
        <w:spacing w:after="120"/>
        <w:ind w:left="357" w:hanging="357"/>
        <w:contextualSpacing w:val="0"/>
      </w:pPr>
      <w:r w:rsidRPr="0049296B">
        <w:t xml:space="preserve">All data provided in this report is the data most recently available at time of production. Fatality data updated to the end of report month. A 6-month lag applies to </w:t>
      </w:r>
      <w:r w:rsidR="002B2924">
        <w:t xml:space="preserve">hospitalised </w:t>
      </w:r>
      <w:r w:rsidRPr="0049296B">
        <w:t>TAC claims data.</w:t>
      </w:r>
    </w:p>
    <w:p w14:paraId="65C6F640" w14:textId="17053956" w:rsidR="003A3476" w:rsidRDefault="003A3476" w:rsidP="00A149B1">
      <w:pPr>
        <w:pStyle w:val="ListParagraph"/>
        <w:spacing w:after="120"/>
        <w:ind w:left="357" w:hanging="357"/>
        <w:contextualSpacing w:val="0"/>
      </w:pPr>
      <w:r>
        <w:t xml:space="preserve">Reporting of the hospitalised claims data is </w:t>
      </w:r>
      <w:r w:rsidR="00DA1E84" w:rsidRPr="00DA1E84">
        <w:t>based on the claim acceptance date</w:t>
      </w:r>
      <w:r w:rsidR="00DA1E84">
        <w:t xml:space="preserve"> and </w:t>
      </w:r>
      <w:r w:rsidR="00DA1E84" w:rsidRPr="00DA1E84">
        <w:t>exclud</w:t>
      </w:r>
      <w:r w:rsidR="00DA1E84">
        <w:t>es</w:t>
      </w:r>
      <w:r w:rsidR="00DA1E84" w:rsidRPr="00DA1E84">
        <w:t xml:space="preserve"> rejected claims and those involving interstate crashes</w:t>
      </w:r>
      <w:r w:rsidRPr="003A3476">
        <w:t>.</w:t>
      </w:r>
    </w:p>
    <w:p w14:paraId="41E6C617" w14:textId="77777777" w:rsidR="003A3476" w:rsidRPr="0049296B" w:rsidRDefault="003A3476" w:rsidP="00A149B1">
      <w:pPr>
        <w:pStyle w:val="ListParagraph"/>
        <w:spacing w:after="120"/>
        <w:ind w:left="357" w:hanging="357"/>
        <w:contextualSpacing w:val="0"/>
      </w:pPr>
      <w:r w:rsidRPr="0049296B">
        <w:t xml:space="preserve">Reported data will have one extra day of exposure for leap years. </w:t>
      </w:r>
    </w:p>
    <w:p w14:paraId="4D4A31F4" w14:textId="77777777" w:rsidR="003A3476" w:rsidRDefault="003A3476" w:rsidP="00A149B1">
      <w:pPr>
        <w:pStyle w:val="ListParagraph"/>
        <w:spacing w:after="120"/>
        <w:ind w:left="357" w:hanging="357"/>
        <w:contextualSpacing w:val="0"/>
      </w:pPr>
      <w:r w:rsidRPr="0049296B">
        <w:t>Data is subject to revision as additional information about known accidents/claims is received, and as new accident/claim reports are received and processed.</w:t>
      </w:r>
    </w:p>
    <w:p w14:paraId="624657BD" w14:textId="3926E3C6" w:rsidR="002475D3" w:rsidRPr="00860B2A" w:rsidRDefault="002475D3" w:rsidP="00A149B1">
      <w:pPr>
        <w:pStyle w:val="ListParagraph"/>
        <w:spacing w:after="120"/>
        <w:ind w:left="357" w:hanging="357"/>
        <w:contextualSpacing w:val="0"/>
      </w:pPr>
      <w:r w:rsidRPr="00860B2A">
        <w:t>Crash locations for acute hospitalised claims are assigned to L</w:t>
      </w:r>
      <w:r w:rsidR="00720BB1">
        <w:t xml:space="preserve">ocal Government Areas </w:t>
      </w:r>
      <w:r w:rsidRPr="00860B2A">
        <w:t xml:space="preserve">based on the crash postcode recorded by Victoria Police. Crash locations for fatal crashes are coded exactly to a </w:t>
      </w:r>
      <w:r>
        <w:t xml:space="preserve">Local Government Area assigned by </w:t>
      </w:r>
      <w:r w:rsidRPr="00860B2A">
        <w:t>Victoria Police.</w:t>
      </w:r>
    </w:p>
    <w:p w14:paraId="3FA0D6A3" w14:textId="1055BA88" w:rsidR="002475D3" w:rsidRPr="00860B2A" w:rsidRDefault="002475D3" w:rsidP="00A149B1">
      <w:pPr>
        <w:pStyle w:val="ListParagraph"/>
        <w:spacing w:after="120"/>
        <w:ind w:left="357" w:hanging="357"/>
        <w:contextualSpacing w:val="0"/>
      </w:pPr>
      <w:r w:rsidRPr="002475D3">
        <w:t>Claimants</w:t>
      </w:r>
      <w:r w:rsidR="00720BB1">
        <w:t xml:space="preserve"> r</w:t>
      </w:r>
      <w:r w:rsidRPr="00860B2A">
        <w:t>efers to people injured in transport accidents who have an accepted claim with the TAC.</w:t>
      </w:r>
    </w:p>
    <w:p w14:paraId="1856F10D" w14:textId="49CE25BE" w:rsidR="002475D3" w:rsidRPr="00860B2A" w:rsidRDefault="002475D3" w:rsidP="00A149B1">
      <w:pPr>
        <w:pStyle w:val="ListParagraph"/>
        <w:spacing w:after="120"/>
        <w:ind w:left="357" w:hanging="357"/>
        <w:contextualSpacing w:val="0"/>
      </w:pPr>
      <w:r w:rsidRPr="002475D3">
        <w:t>Hospitalisation</w:t>
      </w:r>
      <w:r w:rsidRPr="00860B2A">
        <w:t xml:space="preserve"> refers to all hospital admission that occurred within 7 days of accident. </w:t>
      </w:r>
    </w:p>
    <w:p w14:paraId="4800869B" w14:textId="77777777" w:rsidR="00C466C6" w:rsidRDefault="00C466C6" w:rsidP="00C466C6"/>
    <w:p w14:paraId="3FEAF52B" w14:textId="77777777" w:rsidR="00C466C6" w:rsidRDefault="00C466C6" w:rsidP="00150236">
      <w:pPr>
        <w:pStyle w:val="Subtitle"/>
      </w:pPr>
      <w:bookmarkStart w:id="10" w:name="_Toc177659429"/>
      <w:r>
        <w:t>Report prepared by:</w:t>
      </w:r>
      <w:bookmarkEnd w:id="10"/>
    </w:p>
    <w:p w14:paraId="64DB5743" w14:textId="6677E0A6" w:rsidR="00C466C6" w:rsidRDefault="002B2924" w:rsidP="00707037">
      <w:pPr>
        <w:ind w:left="360" w:hanging="360"/>
      </w:pPr>
      <w:r>
        <w:t xml:space="preserve">Road Safety </w:t>
      </w:r>
      <w:r w:rsidR="00707037">
        <w:t xml:space="preserve">Division, Transport Accident Commission. </w:t>
      </w:r>
    </w:p>
    <w:p w14:paraId="1158B103" w14:textId="77777777" w:rsidR="00231F0A" w:rsidRDefault="00231F0A" w:rsidP="00707037">
      <w:pPr>
        <w:ind w:left="360" w:hanging="360"/>
      </w:pPr>
    </w:p>
    <w:p w14:paraId="0C96781E" w14:textId="77777777" w:rsidR="00231F0A" w:rsidRDefault="00231F0A" w:rsidP="00707037">
      <w:pPr>
        <w:ind w:left="360" w:hanging="360"/>
      </w:pPr>
    </w:p>
    <w:p w14:paraId="7A97FF72" w14:textId="77777777" w:rsidR="00231F0A" w:rsidRDefault="00231F0A" w:rsidP="00707037">
      <w:pPr>
        <w:ind w:left="360" w:hanging="360"/>
      </w:pPr>
    </w:p>
    <w:p w14:paraId="4D033105" w14:textId="77777777" w:rsidR="00231F0A" w:rsidRDefault="00231F0A" w:rsidP="00707037">
      <w:pPr>
        <w:ind w:left="360" w:hanging="360"/>
      </w:pPr>
    </w:p>
    <w:p w14:paraId="7F21F7DA" w14:textId="77777777" w:rsidR="00231F0A" w:rsidRDefault="00231F0A" w:rsidP="00707037">
      <w:pPr>
        <w:ind w:left="360" w:hanging="360"/>
      </w:pPr>
    </w:p>
    <w:p w14:paraId="67041A5F" w14:textId="77777777" w:rsidR="00231F0A" w:rsidRDefault="00231F0A" w:rsidP="00707037">
      <w:pPr>
        <w:ind w:left="360" w:hanging="360"/>
      </w:pPr>
    </w:p>
    <w:p w14:paraId="73D99030" w14:textId="77777777" w:rsidR="00231F0A" w:rsidRDefault="00231F0A" w:rsidP="00707037">
      <w:pPr>
        <w:ind w:left="360" w:hanging="360"/>
      </w:pPr>
    </w:p>
    <w:p w14:paraId="1835B910" w14:textId="77777777" w:rsidR="00231F0A" w:rsidRDefault="00231F0A" w:rsidP="00707037">
      <w:pPr>
        <w:ind w:left="360" w:hanging="360"/>
      </w:pPr>
    </w:p>
    <w:p w14:paraId="41DE3845" w14:textId="77777777" w:rsidR="00231F0A" w:rsidRDefault="00231F0A" w:rsidP="00707037">
      <w:pPr>
        <w:ind w:left="360" w:hanging="360"/>
      </w:pPr>
    </w:p>
    <w:p w14:paraId="4DE802D8" w14:textId="77777777" w:rsidR="00231F0A" w:rsidRDefault="00231F0A" w:rsidP="00707037">
      <w:pPr>
        <w:ind w:left="360" w:hanging="360"/>
      </w:pPr>
    </w:p>
    <w:p w14:paraId="09039217" w14:textId="77777777" w:rsidR="00231F0A" w:rsidRDefault="00231F0A" w:rsidP="00707037">
      <w:pPr>
        <w:ind w:left="360" w:hanging="360"/>
      </w:pPr>
    </w:p>
    <w:p w14:paraId="5647C153" w14:textId="77777777" w:rsidR="00231F0A" w:rsidRDefault="00231F0A" w:rsidP="00707037">
      <w:pPr>
        <w:ind w:left="360" w:hanging="360"/>
      </w:pPr>
    </w:p>
    <w:p w14:paraId="03FECA47" w14:textId="77777777" w:rsidR="00231F0A" w:rsidRDefault="00231F0A" w:rsidP="00707037">
      <w:pPr>
        <w:ind w:left="360" w:hanging="360"/>
      </w:pPr>
    </w:p>
    <w:p w14:paraId="5492509B" w14:textId="77777777" w:rsidR="00231F0A" w:rsidRDefault="00231F0A" w:rsidP="00707037">
      <w:pPr>
        <w:ind w:left="360" w:hanging="360"/>
      </w:pPr>
    </w:p>
    <w:p w14:paraId="7CBBFDBA" w14:textId="77777777" w:rsidR="00231F0A" w:rsidRDefault="00231F0A" w:rsidP="00707037">
      <w:pPr>
        <w:ind w:left="360" w:hanging="360"/>
      </w:pPr>
    </w:p>
    <w:p w14:paraId="34A06DE6" w14:textId="77777777" w:rsidR="00231F0A" w:rsidRDefault="00231F0A" w:rsidP="00707037">
      <w:pPr>
        <w:ind w:left="360" w:hanging="360"/>
      </w:pPr>
    </w:p>
    <w:p w14:paraId="3840FB53" w14:textId="77777777" w:rsidR="00231F0A" w:rsidRDefault="00231F0A" w:rsidP="00707037">
      <w:pPr>
        <w:ind w:left="360" w:hanging="360"/>
      </w:pPr>
    </w:p>
    <w:p w14:paraId="075680D7" w14:textId="77777777" w:rsidR="00231F0A" w:rsidRDefault="00231F0A" w:rsidP="00707037">
      <w:pPr>
        <w:ind w:left="360" w:hanging="360"/>
      </w:pPr>
    </w:p>
    <w:p w14:paraId="3CE576C0" w14:textId="77777777" w:rsidR="00231F0A" w:rsidRDefault="00231F0A" w:rsidP="00707037">
      <w:pPr>
        <w:ind w:left="360" w:hanging="360"/>
      </w:pPr>
    </w:p>
    <w:p w14:paraId="1CD1FCCA" w14:textId="77777777" w:rsidR="00231F0A" w:rsidRDefault="00231F0A" w:rsidP="00707037">
      <w:pPr>
        <w:ind w:left="360" w:hanging="360"/>
      </w:pPr>
    </w:p>
    <w:p w14:paraId="551DF7A3" w14:textId="77777777" w:rsidR="00231F0A" w:rsidRDefault="00231F0A" w:rsidP="00707037">
      <w:pPr>
        <w:ind w:left="360" w:hanging="360"/>
      </w:pPr>
    </w:p>
    <w:p w14:paraId="22E939B3" w14:textId="77777777" w:rsidR="00231F0A" w:rsidRDefault="00231F0A" w:rsidP="00707037">
      <w:pPr>
        <w:ind w:left="360" w:hanging="360"/>
      </w:pPr>
    </w:p>
    <w:p w14:paraId="379DB337" w14:textId="77777777" w:rsidR="00231F0A" w:rsidRDefault="00231F0A" w:rsidP="00707037">
      <w:pPr>
        <w:ind w:left="360" w:hanging="360"/>
      </w:pPr>
    </w:p>
    <w:p w14:paraId="16D8541C" w14:textId="77777777" w:rsidR="00231F0A" w:rsidRDefault="00231F0A" w:rsidP="00707037">
      <w:pPr>
        <w:ind w:left="360" w:hanging="360"/>
      </w:pPr>
    </w:p>
    <w:p w14:paraId="43192FBF" w14:textId="77777777" w:rsidR="00231F0A" w:rsidRDefault="00231F0A" w:rsidP="00707037">
      <w:pPr>
        <w:ind w:left="360" w:hanging="360"/>
      </w:pPr>
    </w:p>
    <w:p w14:paraId="6FEB24CC" w14:textId="77777777" w:rsidR="00231F0A" w:rsidRDefault="00231F0A" w:rsidP="00707037">
      <w:pPr>
        <w:ind w:left="360" w:hanging="360"/>
      </w:pPr>
    </w:p>
    <w:p w14:paraId="0F638CF6" w14:textId="52FBEF82" w:rsidR="009C12CB" w:rsidRPr="00AE191A" w:rsidRDefault="00311F3F" w:rsidP="0047370B">
      <w:pPr>
        <w:pStyle w:val="Heading2"/>
        <w:numPr>
          <w:ilvl w:val="0"/>
          <w:numId w:val="6"/>
        </w:numPr>
        <w:ind w:left="357" w:hanging="357"/>
      </w:pPr>
      <w:bookmarkStart w:id="11" w:name="_Toc53606123"/>
      <w:bookmarkStart w:id="12" w:name="_Toc53606611"/>
      <w:bookmarkStart w:id="13" w:name="_Toc177667397"/>
      <w:r>
        <w:lastRenderedPageBreak/>
        <w:t>Status Report</w:t>
      </w:r>
      <w:bookmarkEnd w:id="11"/>
      <w:bookmarkEnd w:id="12"/>
      <w:bookmarkEnd w:id="13"/>
    </w:p>
    <w:p w14:paraId="792383EB" w14:textId="3E916AD9" w:rsidR="009C12CB" w:rsidRDefault="009C12CB" w:rsidP="009C12CB">
      <w:r>
        <w:t>In</w:t>
      </w:r>
      <w:r w:rsidR="0075464F">
        <w:t xml:space="preserve"> </w:t>
      </w:r>
      <w:r w:rsidR="00214DE6">
        <w:t>the</w:t>
      </w:r>
      <w:r w:rsidR="0075464F">
        <w:t xml:space="preserve"> 12-month period from 1</w:t>
      </w:r>
      <w:r w:rsidR="0075464F" w:rsidRPr="00593342">
        <w:rPr>
          <w:vertAlign w:val="superscript"/>
        </w:rPr>
        <w:t>st</w:t>
      </w:r>
      <w:r w:rsidR="0075464F">
        <w:t xml:space="preserve"> July 2023 to</w:t>
      </w:r>
      <w:r w:rsidR="00214DE6">
        <w:t xml:space="preserve"> 30</w:t>
      </w:r>
      <w:r w:rsidR="00214DE6" w:rsidRPr="00A64765">
        <w:rPr>
          <w:vertAlign w:val="superscript"/>
        </w:rPr>
        <w:t>th</w:t>
      </w:r>
      <w:r w:rsidR="0075464F">
        <w:t xml:space="preserve"> June 2024, 289 people lost their lives</w:t>
      </w:r>
      <w:r w:rsidR="00214DE6">
        <w:t>,</w:t>
      </w:r>
      <w:r w:rsidR="0075464F">
        <w:t xml:space="preserve"> compared to 266 lives lost during the previous 12-month period from July</w:t>
      </w:r>
      <w:r w:rsidR="00214DE6">
        <w:t xml:space="preserve"> 2022</w:t>
      </w:r>
      <w:r w:rsidR="0075464F">
        <w:t xml:space="preserve"> to the end of June</w:t>
      </w:r>
      <w:r w:rsidR="00593342">
        <w:t xml:space="preserve"> 2023. This represents 23 more lives lost. </w:t>
      </w:r>
    </w:p>
    <w:p w14:paraId="6288C44E" w14:textId="77777777" w:rsidR="009C12CB" w:rsidRDefault="009C12CB" w:rsidP="009C12CB"/>
    <w:p w14:paraId="33DFE0F1" w14:textId="00F760D0" w:rsidR="009C12CB" w:rsidRDefault="0021426D" w:rsidP="00DF63E3">
      <w:pPr>
        <w:pStyle w:val="Heading3"/>
      </w:pPr>
      <w:bookmarkStart w:id="14" w:name="_Toc53606124"/>
      <w:bookmarkStart w:id="15" w:name="_Toc53606612"/>
      <w:bookmarkStart w:id="16" w:name="_Toc177667398"/>
      <w:r>
        <w:t>1</w:t>
      </w:r>
      <w:r w:rsidR="003875DA">
        <w:t xml:space="preserve">.1 </w:t>
      </w:r>
      <w:r w:rsidR="00744265">
        <w:t xml:space="preserve">Lives lost on Victorian </w:t>
      </w:r>
      <w:r w:rsidR="00744265" w:rsidRPr="00DF63E3">
        <w:t>Roads</w:t>
      </w:r>
      <w:bookmarkEnd w:id="14"/>
      <w:bookmarkEnd w:id="15"/>
      <w:bookmarkEnd w:id="16"/>
    </w:p>
    <w:p w14:paraId="544EAAF4" w14:textId="77777777" w:rsidR="00895E86" w:rsidRDefault="00895E86" w:rsidP="009C12CB"/>
    <w:tbl>
      <w:tblPr>
        <w:tblStyle w:val="ListTable4-Accent1"/>
        <w:tblW w:w="5000" w:type="pct"/>
        <w:tblLook w:val="04A0" w:firstRow="1" w:lastRow="0" w:firstColumn="1" w:lastColumn="0" w:noHBand="0" w:noVBand="1"/>
      </w:tblPr>
      <w:tblGrid>
        <w:gridCol w:w="2559"/>
        <w:gridCol w:w="1197"/>
        <w:gridCol w:w="1197"/>
        <w:gridCol w:w="1197"/>
        <w:gridCol w:w="1310"/>
        <w:gridCol w:w="1310"/>
        <w:gridCol w:w="1322"/>
      </w:tblGrid>
      <w:tr w:rsidR="002E2DAD" w14:paraId="3CD2C40A" w14:textId="77777777" w:rsidTr="007C7E7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pct"/>
            <w:tcMar>
              <w:top w:w="57" w:type="dxa"/>
              <w:bottom w:w="57" w:type="dxa"/>
            </w:tcMar>
            <w:vAlign w:val="top"/>
          </w:tcPr>
          <w:p w14:paraId="12D45249" w14:textId="1F832ED2" w:rsidR="00853868" w:rsidRPr="002823B6" w:rsidRDefault="00853868" w:rsidP="002823B6">
            <w:pPr>
              <w:spacing w:before="20" w:after="2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Category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76658871" w14:textId="4BBBB651" w:rsidR="00853868" w:rsidRPr="002823B6" w:rsidRDefault="00853868" w:rsidP="002823B6">
            <w:pPr>
              <w:spacing w:before="20" w:after="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202</w:t>
            </w:r>
            <w:r w:rsidR="001345A7">
              <w:rPr>
                <w:sz w:val="18"/>
                <w:szCs w:val="18"/>
              </w:rPr>
              <w:t>4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303053A8" w14:textId="0141B14E" w:rsidR="00853868" w:rsidRPr="002823B6" w:rsidRDefault="00853868" w:rsidP="002823B6">
            <w:pPr>
              <w:spacing w:before="20" w:after="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202</w:t>
            </w:r>
            <w:r w:rsidR="001345A7">
              <w:rPr>
                <w:sz w:val="18"/>
                <w:szCs w:val="18"/>
              </w:rPr>
              <w:t>3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49063091" w14:textId="1F0055F6" w:rsidR="00853868" w:rsidRPr="002823B6" w:rsidRDefault="00853868" w:rsidP="002823B6">
            <w:pPr>
              <w:spacing w:before="20" w:after="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202</w:t>
            </w:r>
            <w:r w:rsidR="001345A7">
              <w:rPr>
                <w:sz w:val="18"/>
                <w:szCs w:val="18"/>
              </w:rPr>
              <w:t>2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0D821108" w14:textId="585D3F9F" w:rsidR="00853868" w:rsidRPr="002823B6" w:rsidRDefault="00853868" w:rsidP="002823B6">
            <w:pPr>
              <w:spacing w:before="20" w:after="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202</w:t>
            </w:r>
            <w:r w:rsidR="001345A7">
              <w:rPr>
                <w:sz w:val="18"/>
                <w:szCs w:val="18"/>
              </w:rPr>
              <w:t>4</w:t>
            </w:r>
            <w:r w:rsidRPr="002823B6">
              <w:rPr>
                <w:sz w:val="18"/>
                <w:szCs w:val="18"/>
              </w:rPr>
              <w:t xml:space="preserve"> v 202</w:t>
            </w:r>
            <w:r w:rsidR="001345A7">
              <w:rPr>
                <w:sz w:val="18"/>
                <w:szCs w:val="18"/>
              </w:rPr>
              <w:t>3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51D41807" w14:textId="2C7F8BF4" w:rsidR="00853868" w:rsidRPr="002823B6" w:rsidRDefault="00853868" w:rsidP="002823B6">
            <w:pPr>
              <w:spacing w:before="20" w:after="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202</w:t>
            </w:r>
            <w:r w:rsidR="001345A7">
              <w:rPr>
                <w:sz w:val="18"/>
                <w:szCs w:val="18"/>
              </w:rPr>
              <w:t>4</w:t>
            </w:r>
            <w:r w:rsidRPr="002823B6">
              <w:rPr>
                <w:sz w:val="18"/>
                <w:szCs w:val="18"/>
              </w:rPr>
              <w:t xml:space="preserve"> v 202</w:t>
            </w:r>
            <w:r w:rsidR="001345A7">
              <w:rPr>
                <w:sz w:val="18"/>
                <w:szCs w:val="18"/>
              </w:rPr>
              <w:t>2</w:t>
            </w:r>
          </w:p>
        </w:tc>
        <w:tc>
          <w:tcPr>
            <w:tcW w:w="655" w:type="pct"/>
            <w:tcMar>
              <w:top w:w="57" w:type="dxa"/>
              <w:bottom w:w="57" w:type="dxa"/>
            </w:tcMar>
            <w:vAlign w:val="top"/>
          </w:tcPr>
          <w:p w14:paraId="50AAA041" w14:textId="3A793B38" w:rsidR="00853868" w:rsidRPr="002823B6" w:rsidRDefault="00853868" w:rsidP="002823B6">
            <w:pPr>
              <w:spacing w:before="20" w:after="2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5 Year Average</w:t>
            </w:r>
          </w:p>
        </w:tc>
      </w:tr>
      <w:tr w:rsidR="00853868" w14:paraId="00518AAE" w14:textId="77777777" w:rsidTr="002823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tcMar>
              <w:top w:w="57" w:type="dxa"/>
              <w:bottom w:w="57" w:type="dxa"/>
            </w:tcMar>
            <w:vAlign w:val="top"/>
          </w:tcPr>
          <w:p w14:paraId="74C3383E" w14:textId="5BB8E3D2" w:rsidR="00853868" w:rsidRPr="002823B6" w:rsidRDefault="00853868" w:rsidP="002823B6">
            <w:pPr>
              <w:spacing w:before="20" w:after="2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Lives Lost (Rolling 12 Month Total)</w:t>
            </w:r>
          </w:p>
        </w:tc>
      </w:tr>
      <w:tr w:rsidR="007C7E7C" w14:paraId="0F92DBEE" w14:textId="77777777" w:rsidTr="007C7E7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pct"/>
            <w:tcMar>
              <w:top w:w="57" w:type="dxa"/>
              <w:bottom w:w="57" w:type="dxa"/>
            </w:tcMar>
            <w:vAlign w:val="top"/>
          </w:tcPr>
          <w:p w14:paraId="4BC89E03" w14:textId="0101F3C9" w:rsidR="007C7E7C" w:rsidRPr="002823B6" w:rsidRDefault="007C7E7C" w:rsidP="007C7E7C">
            <w:pPr>
              <w:spacing w:before="20" w:after="20"/>
              <w:rPr>
                <w:b w:val="0"/>
                <w:bCs w:val="0"/>
                <w:sz w:val="18"/>
                <w:szCs w:val="18"/>
              </w:rPr>
            </w:pPr>
            <w:r w:rsidRPr="002823B6">
              <w:rPr>
                <w:b w:val="0"/>
                <w:bCs w:val="0"/>
                <w:sz w:val="18"/>
                <w:szCs w:val="18"/>
              </w:rPr>
              <w:t>Lives Lost (to June)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6A62B03B" w14:textId="238AFC1D" w:rsidR="007C7E7C" w:rsidRPr="007C7E7C" w:rsidRDefault="007C7E7C" w:rsidP="007C7E7C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7C7E7C">
              <w:rPr>
                <w:sz w:val="18"/>
                <w:szCs w:val="18"/>
              </w:rPr>
              <w:t>289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670FAAC9" w14:textId="032C3A7F" w:rsidR="007C7E7C" w:rsidRPr="007C7E7C" w:rsidRDefault="007C7E7C" w:rsidP="007C7E7C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7C7E7C">
              <w:rPr>
                <w:sz w:val="18"/>
                <w:szCs w:val="18"/>
              </w:rPr>
              <w:t>266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5F17DBAD" w14:textId="13389166" w:rsidR="007C7E7C" w:rsidRPr="007C7E7C" w:rsidRDefault="007C7E7C" w:rsidP="007C7E7C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7C7E7C">
              <w:rPr>
                <w:sz w:val="18"/>
                <w:szCs w:val="18"/>
              </w:rPr>
              <w:t>246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315362F3" w14:textId="24A09E4A" w:rsidR="007C7E7C" w:rsidRPr="007C7E7C" w:rsidRDefault="007C7E7C" w:rsidP="007C7E7C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7C7E7C">
              <w:rPr>
                <w:sz w:val="18"/>
                <w:szCs w:val="18"/>
              </w:rPr>
              <w:t>+23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6707DBB7" w14:textId="34578144" w:rsidR="007C7E7C" w:rsidRPr="007C7E7C" w:rsidRDefault="007C7E7C" w:rsidP="007C7E7C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7C7E7C">
              <w:rPr>
                <w:sz w:val="18"/>
                <w:szCs w:val="18"/>
              </w:rPr>
              <w:t>+43</w:t>
            </w:r>
          </w:p>
        </w:tc>
        <w:tc>
          <w:tcPr>
            <w:tcW w:w="655" w:type="pct"/>
            <w:tcMar>
              <w:top w:w="57" w:type="dxa"/>
              <w:bottom w:w="57" w:type="dxa"/>
            </w:tcMar>
            <w:vAlign w:val="top"/>
          </w:tcPr>
          <w:p w14:paraId="3384FAB6" w14:textId="4EEADCCF" w:rsidR="007C7E7C" w:rsidRPr="007C7E7C" w:rsidRDefault="007C7E7C" w:rsidP="007C7E7C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7C7E7C">
              <w:rPr>
                <w:sz w:val="18"/>
                <w:szCs w:val="18"/>
              </w:rPr>
              <w:t>247</w:t>
            </w:r>
          </w:p>
        </w:tc>
      </w:tr>
      <w:tr w:rsidR="00704BB9" w14:paraId="0418BEF3" w14:textId="77777777" w:rsidTr="007C7E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pct"/>
            <w:tcMar>
              <w:top w:w="57" w:type="dxa"/>
              <w:bottom w:w="57" w:type="dxa"/>
            </w:tcMar>
            <w:vAlign w:val="top"/>
          </w:tcPr>
          <w:p w14:paraId="100BFBB3" w14:textId="15CBF2B8" w:rsidR="00704BB9" w:rsidRPr="002823B6" w:rsidRDefault="00704BB9" w:rsidP="00704BB9">
            <w:pPr>
              <w:spacing w:before="20" w:after="20"/>
              <w:rPr>
                <w:b w:val="0"/>
                <w:bCs w:val="0"/>
                <w:sz w:val="18"/>
                <w:szCs w:val="18"/>
              </w:rPr>
            </w:pPr>
            <w:r w:rsidRPr="002823B6">
              <w:rPr>
                <w:b w:val="0"/>
                <w:bCs w:val="0"/>
                <w:sz w:val="18"/>
                <w:szCs w:val="18"/>
              </w:rPr>
              <w:t>per 10,000 vehicles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36C3CB62" w14:textId="4BAA5EF8" w:rsidR="00704BB9" w:rsidRPr="002823B6" w:rsidRDefault="00704BB9" w:rsidP="00704BB9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0.5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105E41C6" w14:textId="2E2CEAF6" w:rsidR="00704BB9" w:rsidRPr="002823B6" w:rsidRDefault="00704BB9" w:rsidP="00704BB9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0.50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0B0E143C" w14:textId="0C3EBDEE" w:rsidR="00704BB9" w:rsidRPr="002823B6" w:rsidRDefault="00704BB9" w:rsidP="00704BB9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0.47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362B0A54" w14:textId="3C188B3C" w:rsidR="00704BB9" w:rsidRPr="00704BB9" w:rsidRDefault="00704BB9" w:rsidP="00704BB9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704BB9">
              <w:rPr>
                <w:sz w:val="18"/>
                <w:szCs w:val="18"/>
              </w:rPr>
              <w:t>+0.03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2C380BC3" w14:textId="33865584" w:rsidR="00704BB9" w:rsidRPr="00704BB9" w:rsidRDefault="00704BB9" w:rsidP="00704BB9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704BB9">
              <w:rPr>
                <w:sz w:val="18"/>
                <w:szCs w:val="18"/>
              </w:rPr>
              <w:t>+0.06</w:t>
            </w:r>
          </w:p>
        </w:tc>
        <w:tc>
          <w:tcPr>
            <w:tcW w:w="655" w:type="pct"/>
            <w:tcMar>
              <w:top w:w="57" w:type="dxa"/>
              <w:bottom w:w="57" w:type="dxa"/>
            </w:tcMar>
            <w:vAlign w:val="top"/>
          </w:tcPr>
          <w:p w14:paraId="7D280A1C" w14:textId="068EFE6A" w:rsidR="00704BB9" w:rsidRPr="002823B6" w:rsidRDefault="00704BB9" w:rsidP="00704BB9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0.47</w:t>
            </w:r>
          </w:p>
        </w:tc>
      </w:tr>
      <w:tr w:rsidR="00704BB9" w14:paraId="720475CA" w14:textId="77777777" w:rsidTr="007C7E7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pct"/>
            <w:tcMar>
              <w:top w:w="57" w:type="dxa"/>
              <w:bottom w:w="57" w:type="dxa"/>
            </w:tcMar>
            <w:vAlign w:val="top"/>
          </w:tcPr>
          <w:p w14:paraId="44621D9C" w14:textId="1C35DD43" w:rsidR="00704BB9" w:rsidRPr="002823B6" w:rsidRDefault="00704BB9" w:rsidP="00704BB9">
            <w:pPr>
              <w:spacing w:before="20" w:after="20"/>
              <w:rPr>
                <w:b w:val="0"/>
                <w:bCs w:val="0"/>
                <w:sz w:val="18"/>
                <w:szCs w:val="18"/>
              </w:rPr>
            </w:pPr>
            <w:r w:rsidRPr="002823B6">
              <w:rPr>
                <w:b w:val="0"/>
                <w:bCs w:val="0"/>
                <w:sz w:val="18"/>
                <w:szCs w:val="18"/>
              </w:rPr>
              <w:t>per 100,000 population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0316BF65" w14:textId="494A6B8C" w:rsidR="00704BB9" w:rsidRPr="002823B6" w:rsidRDefault="00704BB9" w:rsidP="00704BB9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4.</w:t>
            </w:r>
            <w:r>
              <w:rPr>
                <w:sz w:val="18"/>
                <w:szCs w:val="18"/>
              </w:rPr>
              <w:t>18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1AB93161" w14:textId="13127828" w:rsidR="00704BB9" w:rsidRPr="002823B6" w:rsidRDefault="00704BB9" w:rsidP="00704BB9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3.96</w:t>
            </w:r>
          </w:p>
        </w:tc>
        <w:tc>
          <w:tcPr>
            <w:tcW w:w="593" w:type="pct"/>
            <w:tcMar>
              <w:top w:w="57" w:type="dxa"/>
              <w:bottom w:w="57" w:type="dxa"/>
            </w:tcMar>
            <w:vAlign w:val="top"/>
          </w:tcPr>
          <w:p w14:paraId="4DA805BF" w14:textId="469847E9" w:rsidR="00704BB9" w:rsidRPr="002823B6" w:rsidRDefault="00704BB9" w:rsidP="00704BB9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3.74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41F14103" w14:textId="595F2057" w:rsidR="00704BB9" w:rsidRPr="00704BB9" w:rsidRDefault="00704BB9" w:rsidP="00704BB9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704BB9">
              <w:rPr>
                <w:sz w:val="18"/>
                <w:szCs w:val="18"/>
              </w:rPr>
              <w:t>+0.22</w:t>
            </w:r>
          </w:p>
        </w:tc>
        <w:tc>
          <w:tcPr>
            <w:tcW w:w="649" w:type="pct"/>
            <w:tcMar>
              <w:top w:w="57" w:type="dxa"/>
              <w:bottom w:w="57" w:type="dxa"/>
            </w:tcMar>
            <w:vAlign w:val="top"/>
          </w:tcPr>
          <w:p w14:paraId="5F57D4A6" w14:textId="13D4C394" w:rsidR="00704BB9" w:rsidRPr="00704BB9" w:rsidRDefault="00704BB9" w:rsidP="00704BB9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704BB9">
              <w:rPr>
                <w:sz w:val="18"/>
                <w:szCs w:val="18"/>
              </w:rPr>
              <w:t>+0.44</w:t>
            </w:r>
          </w:p>
        </w:tc>
        <w:tc>
          <w:tcPr>
            <w:tcW w:w="655" w:type="pct"/>
            <w:tcMar>
              <w:top w:w="57" w:type="dxa"/>
              <w:bottom w:w="57" w:type="dxa"/>
            </w:tcMar>
            <w:vAlign w:val="top"/>
          </w:tcPr>
          <w:p w14:paraId="4785C5DC" w14:textId="6C4577F6" w:rsidR="00704BB9" w:rsidRPr="002823B6" w:rsidRDefault="00704BB9" w:rsidP="00704BB9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3.71</w:t>
            </w:r>
          </w:p>
        </w:tc>
      </w:tr>
      <w:tr w:rsidR="002E2DAD" w14:paraId="3F748297" w14:textId="77777777" w:rsidTr="002823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</w:tcPr>
          <w:p w14:paraId="61BD8A6E" w14:textId="0B4A691F" w:rsidR="002E2DAD" w:rsidRPr="002823B6" w:rsidRDefault="002E2DAD" w:rsidP="002823B6">
            <w:pPr>
              <w:spacing w:before="20" w:after="20"/>
              <w:rPr>
                <w:sz w:val="18"/>
                <w:szCs w:val="18"/>
              </w:rPr>
            </w:pPr>
            <w:r w:rsidRPr="002823B6">
              <w:rPr>
                <w:sz w:val="18"/>
                <w:szCs w:val="18"/>
              </w:rPr>
              <w:t>Crashes (Rolling 12 Month Total)</w:t>
            </w:r>
          </w:p>
        </w:tc>
      </w:tr>
      <w:tr w:rsidR="00704BB9" w14:paraId="114B9A26" w14:textId="77777777" w:rsidTr="00704BB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73C2B285" w14:textId="21778B40" w:rsidR="00704BB9" w:rsidRPr="002823B6" w:rsidRDefault="00704BB9" w:rsidP="00704BB9">
            <w:pPr>
              <w:spacing w:before="20" w:after="20"/>
              <w:rPr>
                <w:b w:val="0"/>
                <w:bCs w:val="0"/>
                <w:sz w:val="18"/>
                <w:szCs w:val="18"/>
              </w:rPr>
            </w:pPr>
            <w:r w:rsidRPr="002823B6">
              <w:rPr>
                <w:rFonts w:ascii="Arial" w:hAnsi="Arial" w:cs="Arial"/>
                <w:b w:val="0"/>
                <w:bCs w:val="0"/>
                <w:sz w:val="18"/>
                <w:szCs w:val="18"/>
              </w:rPr>
              <w:t>Fatal crashes (to June)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0F478617" w14:textId="26DFB326" w:rsidR="00704BB9" w:rsidRPr="00704BB9" w:rsidRDefault="00704BB9" w:rsidP="00704BB9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704BB9">
              <w:rPr>
                <w:sz w:val="18"/>
                <w:szCs w:val="18"/>
              </w:rPr>
              <w:t>267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45EFD7E1" w14:textId="6EE880A9" w:rsidR="00704BB9" w:rsidRPr="00704BB9" w:rsidRDefault="00704BB9" w:rsidP="00704BB9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704BB9">
              <w:rPr>
                <w:sz w:val="18"/>
                <w:szCs w:val="18"/>
              </w:rPr>
              <w:t>247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1D399D12" w14:textId="689CB4A6" w:rsidR="00704BB9" w:rsidRPr="00704BB9" w:rsidRDefault="00704BB9" w:rsidP="00704BB9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704BB9">
              <w:rPr>
                <w:sz w:val="18"/>
                <w:szCs w:val="18"/>
              </w:rPr>
              <w:t>229</w:t>
            </w:r>
          </w:p>
        </w:tc>
        <w:tc>
          <w:tcPr>
            <w:tcW w:w="649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464B7635" w14:textId="35C28FE7" w:rsidR="00704BB9" w:rsidRPr="00704BB9" w:rsidRDefault="00704BB9" w:rsidP="00704BB9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704BB9">
              <w:rPr>
                <w:sz w:val="18"/>
                <w:szCs w:val="18"/>
              </w:rPr>
              <w:t>+20</w:t>
            </w:r>
          </w:p>
        </w:tc>
        <w:tc>
          <w:tcPr>
            <w:tcW w:w="649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5802B1B5" w14:textId="0E3CCA9F" w:rsidR="00704BB9" w:rsidRPr="00704BB9" w:rsidRDefault="00704BB9" w:rsidP="00704BB9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704BB9">
              <w:rPr>
                <w:sz w:val="18"/>
                <w:szCs w:val="18"/>
              </w:rPr>
              <w:t>+38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7A686084" w14:textId="29DF8836" w:rsidR="00704BB9" w:rsidRPr="00704BB9" w:rsidRDefault="00704BB9" w:rsidP="00704BB9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704BB9">
              <w:rPr>
                <w:sz w:val="18"/>
                <w:szCs w:val="18"/>
              </w:rPr>
              <w:t>230</w:t>
            </w:r>
          </w:p>
        </w:tc>
      </w:tr>
      <w:tr w:rsidR="00704BB9" w14:paraId="2D2E4F20" w14:textId="77777777" w:rsidTr="00704B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</w:tcPr>
          <w:p w14:paraId="1C655064" w14:textId="15AB9B3A" w:rsidR="00704BB9" w:rsidRPr="002823B6" w:rsidRDefault="00704BB9" w:rsidP="00704BB9">
            <w:pPr>
              <w:spacing w:before="20" w:after="20"/>
              <w:rPr>
                <w:b w:val="0"/>
                <w:bCs w:val="0"/>
                <w:sz w:val="18"/>
                <w:szCs w:val="18"/>
              </w:rPr>
            </w:pPr>
            <w:r w:rsidRPr="002823B6">
              <w:rPr>
                <w:rFonts w:ascii="Arial" w:hAnsi="Arial" w:cs="Arial"/>
                <w:b w:val="0"/>
                <w:bCs w:val="0"/>
                <w:sz w:val="18"/>
                <w:szCs w:val="18"/>
              </w:rPr>
              <w:t>per 10,000 vehicles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75C9C2B9" w14:textId="6AA68EFD" w:rsidR="00704BB9" w:rsidRPr="00704BB9" w:rsidRDefault="00704BB9" w:rsidP="00704BB9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704BB9">
              <w:rPr>
                <w:sz w:val="18"/>
                <w:szCs w:val="18"/>
              </w:rPr>
              <w:t>0.49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58402E77" w14:textId="12C869A3" w:rsidR="00704BB9" w:rsidRPr="00704BB9" w:rsidRDefault="00704BB9" w:rsidP="00704BB9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704BB9">
              <w:rPr>
                <w:sz w:val="18"/>
                <w:szCs w:val="18"/>
              </w:rPr>
              <w:t>0.46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31435D6E" w14:textId="2D895102" w:rsidR="00704BB9" w:rsidRPr="00704BB9" w:rsidRDefault="00704BB9" w:rsidP="00704BB9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704BB9">
              <w:rPr>
                <w:sz w:val="18"/>
                <w:szCs w:val="18"/>
              </w:rPr>
              <w:t>0.43</w:t>
            </w:r>
          </w:p>
        </w:tc>
        <w:tc>
          <w:tcPr>
            <w:tcW w:w="6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00640268" w14:textId="6EA76756" w:rsidR="00704BB9" w:rsidRPr="00704BB9" w:rsidRDefault="00704BB9" w:rsidP="00704BB9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704BB9">
              <w:rPr>
                <w:sz w:val="18"/>
                <w:szCs w:val="18"/>
              </w:rPr>
              <w:t>+0.03</w:t>
            </w:r>
          </w:p>
        </w:tc>
        <w:tc>
          <w:tcPr>
            <w:tcW w:w="6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17BD0129" w14:textId="17EF73FF" w:rsidR="00704BB9" w:rsidRPr="00704BB9" w:rsidRDefault="00704BB9" w:rsidP="00704BB9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704BB9">
              <w:rPr>
                <w:sz w:val="18"/>
                <w:szCs w:val="18"/>
              </w:rPr>
              <w:t>+0.06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48E25045" w14:textId="6F5367BE" w:rsidR="00704BB9" w:rsidRPr="00704BB9" w:rsidRDefault="00704BB9" w:rsidP="00704BB9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704BB9">
              <w:rPr>
                <w:sz w:val="18"/>
                <w:szCs w:val="18"/>
              </w:rPr>
              <w:t>0.44</w:t>
            </w:r>
          </w:p>
        </w:tc>
      </w:tr>
      <w:tr w:rsidR="00704BB9" w14:paraId="492C95B3" w14:textId="77777777" w:rsidTr="00704BB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649E456E" w14:textId="232CC9A3" w:rsidR="00704BB9" w:rsidRPr="002823B6" w:rsidRDefault="00704BB9" w:rsidP="00704BB9">
            <w:pPr>
              <w:spacing w:before="20" w:after="20"/>
              <w:rPr>
                <w:b w:val="0"/>
                <w:bCs w:val="0"/>
                <w:sz w:val="18"/>
                <w:szCs w:val="18"/>
              </w:rPr>
            </w:pPr>
            <w:r w:rsidRPr="002823B6">
              <w:rPr>
                <w:rFonts w:ascii="Arial" w:hAnsi="Arial" w:cs="Arial"/>
                <w:b w:val="0"/>
                <w:bCs w:val="0"/>
                <w:sz w:val="18"/>
                <w:szCs w:val="18"/>
              </w:rPr>
              <w:t>per 100,000 population</w:t>
            </w:r>
          </w:p>
        </w:tc>
        <w:tc>
          <w:tcPr>
            <w:tcW w:w="59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26DA7FC1" w14:textId="73225394" w:rsidR="00704BB9" w:rsidRPr="00704BB9" w:rsidRDefault="00704BB9" w:rsidP="00704BB9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704BB9">
              <w:rPr>
                <w:sz w:val="18"/>
                <w:szCs w:val="18"/>
              </w:rPr>
              <w:t>3.86</w:t>
            </w:r>
          </w:p>
        </w:tc>
        <w:tc>
          <w:tcPr>
            <w:tcW w:w="59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2763CD15" w14:textId="06ED52E0" w:rsidR="00704BB9" w:rsidRPr="00704BB9" w:rsidRDefault="00704BB9" w:rsidP="00704BB9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704BB9">
              <w:rPr>
                <w:sz w:val="18"/>
                <w:szCs w:val="18"/>
              </w:rPr>
              <w:t>3.68</w:t>
            </w:r>
          </w:p>
        </w:tc>
        <w:tc>
          <w:tcPr>
            <w:tcW w:w="593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3ABF5A6C" w14:textId="59910376" w:rsidR="00704BB9" w:rsidRPr="00704BB9" w:rsidRDefault="00704BB9" w:rsidP="00704BB9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704BB9">
              <w:rPr>
                <w:sz w:val="18"/>
                <w:szCs w:val="18"/>
              </w:rPr>
              <w:t>3.48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59FCB920" w14:textId="1D8748A9" w:rsidR="00704BB9" w:rsidRPr="00704BB9" w:rsidRDefault="00704BB9" w:rsidP="00704BB9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704BB9">
              <w:rPr>
                <w:sz w:val="18"/>
                <w:szCs w:val="18"/>
              </w:rPr>
              <w:t>+0.18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4F56DCF0" w14:textId="657B4496" w:rsidR="00704BB9" w:rsidRPr="00704BB9" w:rsidRDefault="00704BB9" w:rsidP="00704BB9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704BB9">
              <w:rPr>
                <w:sz w:val="18"/>
                <w:szCs w:val="18"/>
              </w:rPr>
              <w:t>+0.38</w:t>
            </w:r>
          </w:p>
        </w:tc>
        <w:tc>
          <w:tcPr>
            <w:tcW w:w="655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5266B4A2" w14:textId="21FE840F" w:rsidR="00704BB9" w:rsidRPr="00704BB9" w:rsidRDefault="00704BB9" w:rsidP="00704BB9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704BB9">
              <w:rPr>
                <w:sz w:val="18"/>
                <w:szCs w:val="18"/>
              </w:rPr>
              <w:t>3.45</w:t>
            </w:r>
          </w:p>
        </w:tc>
      </w:tr>
    </w:tbl>
    <w:p w14:paraId="0035BFB1" w14:textId="77777777" w:rsidR="00744265" w:rsidRDefault="00744265" w:rsidP="009C12CB"/>
    <w:p w14:paraId="0B340DEE" w14:textId="3450CDB7" w:rsidR="009C752C" w:rsidRDefault="009C752C" w:rsidP="009C12CB">
      <w:r>
        <w:rPr>
          <w:noProof/>
        </w:rPr>
        <w:drawing>
          <wp:inline distT="0" distB="0" distL="0" distR="0" wp14:anchorId="1AF0BB20" wp14:editId="0C3E1D2A">
            <wp:extent cx="6407972" cy="3784925"/>
            <wp:effectExtent l="0" t="0" r="0" b="6350"/>
            <wp:docPr id="588222420" name="Picture 1" descr="A map of a count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222420" name="Picture 1" descr="A map of a country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26741" cy="37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1C0BB" w14:textId="77777777" w:rsidR="00D47104" w:rsidRDefault="00D47104" w:rsidP="009C12CB">
      <w:r>
        <w:t xml:space="preserve">                                             </w:t>
      </w:r>
    </w:p>
    <w:p w14:paraId="2F7B8588" w14:textId="21017211" w:rsidR="007C7E7C" w:rsidRDefault="00D47104" w:rsidP="00D47104">
      <w:pPr>
        <w:jc w:val="center"/>
      </w:pPr>
      <w:r>
        <w:t>Victoria – Lives Lost, 12 months to June 2024</w:t>
      </w:r>
    </w:p>
    <w:p w14:paraId="12A5CBDC" w14:textId="663550CB" w:rsidR="00DB484D" w:rsidRDefault="00DB484D" w:rsidP="00DB484D">
      <w:pPr>
        <w:pStyle w:val="Heading3"/>
      </w:pPr>
      <w:bookmarkStart w:id="17" w:name="_Toc177667399"/>
      <w:bookmarkStart w:id="18" w:name="_Toc53606125"/>
      <w:bookmarkStart w:id="19" w:name="_Toc53606613"/>
      <w:r>
        <w:lastRenderedPageBreak/>
        <w:t xml:space="preserve">1.2 </w:t>
      </w:r>
      <w:r w:rsidRPr="00DB484D">
        <w:t xml:space="preserve">Injured claimants who were admitted to hospital within 7 days of </w:t>
      </w:r>
      <w:bookmarkEnd w:id="17"/>
      <w:r w:rsidR="00CB1C6B" w:rsidRPr="00DB484D">
        <w:t>accident.</w:t>
      </w:r>
    </w:p>
    <w:bookmarkEnd w:id="18"/>
    <w:bookmarkEnd w:id="19"/>
    <w:p w14:paraId="12892920" w14:textId="1291DFC1" w:rsidR="009C12CB" w:rsidRDefault="00D47104" w:rsidP="009C12CB">
      <w:r>
        <w:t>Rolling 12 months to 31</w:t>
      </w:r>
      <w:r w:rsidRPr="00D47104">
        <w:rPr>
          <w:vertAlign w:val="superscript"/>
        </w:rPr>
        <w:t>st</w:t>
      </w:r>
      <w:r>
        <w:t xml:space="preserve"> December (claim acceptance date)</w:t>
      </w:r>
    </w:p>
    <w:p w14:paraId="46BE1704" w14:textId="77777777" w:rsidR="00D47104" w:rsidRDefault="00D47104" w:rsidP="009C12CB"/>
    <w:tbl>
      <w:tblPr>
        <w:tblStyle w:val="ListTable4-Accent1"/>
        <w:tblW w:w="5197" w:type="pct"/>
        <w:tblLayout w:type="fixed"/>
        <w:tblCellMar>
          <w:top w:w="28" w:type="dxa"/>
          <w:bottom w:w="28" w:type="dxa"/>
        </w:tblCellMar>
        <w:tblLook w:val="04A0" w:firstRow="1" w:lastRow="0" w:firstColumn="1" w:lastColumn="0" w:noHBand="0" w:noVBand="1"/>
      </w:tblPr>
      <w:tblGrid>
        <w:gridCol w:w="2261"/>
        <w:gridCol w:w="944"/>
        <w:gridCol w:w="946"/>
        <w:gridCol w:w="948"/>
        <w:gridCol w:w="1041"/>
        <w:gridCol w:w="1041"/>
        <w:gridCol w:w="1062"/>
        <w:gridCol w:w="1049"/>
        <w:gridCol w:w="1198"/>
      </w:tblGrid>
      <w:tr w:rsidR="00382038" w14:paraId="1C921B60" w14:textId="526CD44E" w:rsidTr="0077787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8" w:type="pct"/>
            <w:tcMar>
              <w:top w:w="57" w:type="dxa"/>
              <w:bottom w:w="57" w:type="dxa"/>
            </w:tcMar>
            <w:vAlign w:val="top"/>
          </w:tcPr>
          <w:p w14:paraId="361CA5AF" w14:textId="74929D1D" w:rsidR="00382038" w:rsidRPr="00777876" w:rsidRDefault="00382038" w:rsidP="00777876">
            <w:pPr>
              <w:rPr>
                <w:sz w:val="18"/>
                <w:szCs w:val="18"/>
              </w:rPr>
            </w:pPr>
            <w:r w:rsidRPr="00777876">
              <w:rPr>
                <w:sz w:val="18"/>
                <w:szCs w:val="18"/>
              </w:rPr>
              <w:t>Category</w:t>
            </w:r>
          </w:p>
        </w:tc>
        <w:tc>
          <w:tcPr>
            <w:tcW w:w="450" w:type="pct"/>
            <w:tcMar>
              <w:top w:w="57" w:type="dxa"/>
              <w:bottom w:w="57" w:type="dxa"/>
            </w:tcMar>
            <w:vAlign w:val="top"/>
          </w:tcPr>
          <w:p w14:paraId="040D0877" w14:textId="77777777" w:rsidR="00382038" w:rsidRPr="00777876" w:rsidRDefault="00382038" w:rsidP="007778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777876">
              <w:rPr>
                <w:sz w:val="18"/>
                <w:szCs w:val="18"/>
              </w:rPr>
              <w:t>2023</w:t>
            </w:r>
          </w:p>
        </w:tc>
        <w:tc>
          <w:tcPr>
            <w:tcW w:w="451" w:type="pct"/>
            <w:tcMar>
              <w:top w:w="57" w:type="dxa"/>
              <w:bottom w:w="57" w:type="dxa"/>
            </w:tcMar>
            <w:vAlign w:val="top"/>
          </w:tcPr>
          <w:p w14:paraId="030A6133" w14:textId="77777777" w:rsidR="00382038" w:rsidRPr="00777876" w:rsidRDefault="00382038" w:rsidP="007778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777876">
              <w:rPr>
                <w:sz w:val="18"/>
                <w:szCs w:val="18"/>
              </w:rPr>
              <w:t>2022</w:t>
            </w:r>
          </w:p>
        </w:tc>
        <w:tc>
          <w:tcPr>
            <w:tcW w:w="452" w:type="pct"/>
            <w:tcMar>
              <w:top w:w="57" w:type="dxa"/>
              <w:bottom w:w="57" w:type="dxa"/>
            </w:tcMar>
            <w:vAlign w:val="top"/>
          </w:tcPr>
          <w:p w14:paraId="403F9C32" w14:textId="77777777" w:rsidR="00382038" w:rsidRPr="00777876" w:rsidRDefault="00382038" w:rsidP="007778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777876">
              <w:rPr>
                <w:sz w:val="18"/>
                <w:szCs w:val="18"/>
              </w:rPr>
              <w:t>2021</w:t>
            </w:r>
          </w:p>
        </w:tc>
        <w:tc>
          <w:tcPr>
            <w:tcW w:w="991" w:type="pct"/>
            <w:gridSpan w:val="2"/>
            <w:tcMar>
              <w:top w:w="57" w:type="dxa"/>
              <w:bottom w:w="57" w:type="dxa"/>
            </w:tcMar>
            <w:vAlign w:val="top"/>
          </w:tcPr>
          <w:p w14:paraId="43E9142A" w14:textId="48650486" w:rsidR="00777876" w:rsidRPr="00777876" w:rsidRDefault="00382038" w:rsidP="007778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z w:val="18"/>
                <w:szCs w:val="18"/>
              </w:rPr>
            </w:pPr>
            <w:r w:rsidRPr="00777876">
              <w:rPr>
                <w:sz w:val="18"/>
                <w:szCs w:val="18"/>
              </w:rPr>
              <w:t>2023 v 202</w:t>
            </w:r>
            <w:r w:rsidR="00777876">
              <w:rPr>
                <w:sz w:val="18"/>
                <w:szCs w:val="18"/>
              </w:rPr>
              <w:t>2</w:t>
            </w:r>
          </w:p>
        </w:tc>
        <w:tc>
          <w:tcPr>
            <w:tcW w:w="1005" w:type="pct"/>
            <w:gridSpan w:val="2"/>
            <w:tcMar>
              <w:top w:w="57" w:type="dxa"/>
              <w:bottom w:w="57" w:type="dxa"/>
            </w:tcMar>
            <w:vAlign w:val="top"/>
          </w:tcPr>
          <w:p w14:paraId="26DB4F6C" w14:textId="483725A0" w:rsidR="00777876" w:rsidRPr="00777876" w:rsidRDefault="00382038" w:rsidP="007778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z w:val="18"/>
                <w:szCs w:val="18"/>
              </w:rPr>
            </w:pPr>
            <w:r w:rsidRPr="00777876">
              <w:rPr>
                <w:sz w:val="18"/>
                <w:szCs w:val="18"/>
              </w:rPr>
              <w:t>2023 v 202</w:t>
            </w:r>
            <w:r w:rsidR="00777876">
              <w:rPr>
                <w:sz w:val="18"/>
                <w:szCs w:val="18"/>
              </w:rPr>
              <w:t>2</w:t>
            </w:r>
          </w:p>
        </w:tc>
        <w:tc>
          <w:tcPr>
            <w:tcW w:w="571" w:type="pct"/>
          </w:tcPr>
          <w:p w14:paraId="34199C90" w14:textId="5B0F4F5F" w:rsidR="00DA1E84" w:rsidRPr="00777876" w:rsidRDefault="00382038" w:rsidP="00777876">
            <w:pPr>
              <w:contextualSpacing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777876">
              <w:rPr>
                <w:sz w:val="18"/>
                <w:szCs w:val="18"/>
              </w:rPr>
              <w:t>5 Year Average</w:t>
            </w:r>
          </w:p>
        </w:tc>
      </w:tr>
      <w:tr w:rsidR="001345A7" w14:paraId="6B48BA73" w14:textId="55980D30" w:rsidTr="007778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29" w:type="pct"/>
            <w:gridSpan w:val="7"/>
            <w:tcMar>
              <w:top w:w="57" w:type="dxa"/>
              <w:bottom w:w="57" w:type="dxa"/>
            </w:tcMar>
            <w:vAlign w:val="top"/>
          </w:tcPr>
          <w:p w14:paraId="2C30E833" w14:textId="053531E7" w:rsidR="001345A7" w:rsidRPr="00382038" w:rsidRDefault="001345A7" w:rsidP="00B9761A">
            <w:pPr>
              <w:spacing w:before="20" w:after="2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Claims involving an acute hospitalisation over 14 days (Rolling 12 Month Total)</w:t>
            </w:r>
          </w:p>
        </w:tc>
        <w:tc>
          <w:tcPr>
            <w:tcW w:w="500" w:type="pct"/>
          </w:tcPr>
          <w:p w14:paraId="1ED24975" w14:textId="77777777" w:rsidR="001345A7" w:rsidRPr="00382038" w:rsidRDefault="001345A7" w:rsidP="00B9761A">
            <w:pPr>
              <w:spacing w:before="20" w:after="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571" w:type="pct"/>
          </w:tcPr>
          <w:p w14:paraId="453ED237" w14:textId="77777777" w:rsidR="001345A7" w:rsidRPr="00382038" w:rsidRDefault="001345A7" w:rsidP="00B9761A">
            <w:pPr>
              <w:spacing w:before="20" w:after="2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777876" w14:paraId="003EDBD8" w14:textId="1613516A" w:rsidTr="0077787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8" w:type="pct"/>
            <w:tcMar>
              <w:top w:w="57" w:type="dxa"/>
              <w:bottom w:w="57" w:type="dxa"/>
            </w:tcMar>
            <w:vAlign w:val="top"/>
          </w:tcPr>
          <w:p w14:paraId="6025CA62" w14:textId="311BF0B4" w:rsidR="00382038" w:rsidRPr="00382038" w:rsidRDefault="00382038" w:rsidP="00382038">
            <w:pPr>
              <w:spacing w:before="20" w:after="2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382038">
              <w:rPr>
                <w:rFonts w:cstheme="minorHAnsi"/>
                <w:b w:val="0"/>
                <w:bCs w:val="0"/>
                <w:sz w:val="18"/>
                <w:szCs w:val="18"/>
              </w:rPr>
              <w:t>Claims (to December)</w:t>
            </w:r>
          </w:p>
        </w:tc>
        <w:tc>
          <w:tcPr>
            <w:tcW w:w="450" w:type="pct"/>
            <w:tcMar>
              <w:top w:w="57" w:type="dxa"/>
              <w:bottom w:w="57" w:type="dxa"/>
            </w:tcMar>
            <w:vAlign w:val="top"/>
          </w:tcPr>
          <w:p w14:paraId="24D1EE24" w14:textId="4F7C89C0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655</w:t>
            </w:r>
          </w:p>
        </w:tc>
        <w:tc>
          <w:tcPr>
            <w:tcW w:w="451" w:type="pct"/>
            <w:tcMar>
              <w:top w:w="57" w:type="dxa"/>
              <w:bottom w:w="57" w:type="dxa"/>
            </w:tcMar>
            <w:vAlign w:val="top"/>
          </w:tcPr>
          <w:p w14:paraId="24A99B12" w14:textId="77BD5D05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605</w:t>
            </w:r>
          </w:p>
        </w:tc>
        <w:tc>
          <w:tcPr>
            <w:tcW w:w="452" w:type="pct"/>
            <w:tcMar>
              <w:top w:w="57" w:type="dxa"/>
              <w:bottom w:w="57" w:type="dxa"/>
            </w:tcMar>
            <w:vAlign w:val="top"/>
          </w:tcPr>
          <w:p w14:paraId="19AEB9AA" w14:textId="36A67397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644</w:t>
            </w:r>
          </w:p>
        </w:tc>
        <w:tc>
          <w:tcPr>
            <w:tcW w:w="496" w:type="pct"/>
            <w:tcMar>
              <w:top w:w="57" w:type="dxa"/>
              <w:bottom w:w="57" w:type="dxa"/>
            </w:tcMar>
            <w:vAlign w:val="top"/>
          </w:tcPr>
          <w:p w14:paraId="5F15641B" w14:textId="2AAD3B8D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+50</w:t>
            </w:r>
          </w:p>
        </w:tc>
        <w:tc>
          <w:tcPr>
            <w:tcW w:w="496" w:type="pct"/>
            <w:tcMar>
              <w:top w:w="57" w:type="dxa"/>
              <w:bottom w:w="57" w:type="dxa"/>
            </w:tcMar>
            <w:vAlign w:val="top"/>
          </w:tcPr>
          <w:p w14:paraId="52AE463C" w14:textId="52D265F1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(+8%)</w:t>
            </w:r>
          </w:p>
        </w:tc>
        <w:tc>
          <w:tcPr>
            <w:tcW w:w="506" w:type="pct"/>
            <w:tcMar>
              <w:top w:w="57" w:type="dxa"/>
              <w:bottom w:w="57" w:type="dxa"/>
            </w:tcMar>
            <w:vAlign w:val="top"/>
          </w:tcPr>
          <w:p w14:paraId="02C95141" w14:textId="6C9DA098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+11</w:t>
            </w:r>
          </w:p>
        </w:tc>
        <w:tc>
          <w:tcPr>
            <w:tcW w:w="500" w:type="pct"/>
            <w:vAlign w:val="top"/>
          </w:tcPr>
          <w:p w14:paraId="5FCD025E" w14:textId="7626E372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(+2%)</w:t>
            </w:r>
          </w:p>
        </w:tc>
        <w:tc>
          <w:tcPr>
            <w:tcW w:w="571" w:type="pct"/>
            <w:vAlign w:val="top"/>
          </w:tcPr>
          <w:p w14:paraId="7E270348" w14:textId="4CF092E9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680</w:t>
            </w:r>
          </w:p>
        </w:tc>
      </w:tr>
      <w:tr w:rsidR="00777876" w14:paraId="3DA0A91F" w14:textId="39B5CEB4" w:rsidTr="007778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8" w:type="pct"/>
            <w:tcMar>
              <w:top w:w="57" w:type="dxa"/>
              <w:bottom w:w="57" w:type="dxa"/>
            </w:tcMar>
            <w:vAlign w:val="top"/>
          </w:tcPr>
          <w:p w14:paraId="0684ADEA" w14:textId="77777777" w:rsidR="00382038" w:rsidRPr="00382038" w:rsidRDefault="00382038" w:rsidP="00382038">
            <w:pPr>
              <w:spacing w:before="20" w:after="2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382038">
              <w:rPr>
                <w:rFonts w:cstheme="minorHAnsi"/>
                <w:b w:val="0"/>
                <w:bCs w:val="0"/>
                <w:sz w:val="18"/>
                <w:szCs w:val="18"/>
              </w:rPr>
              <w:t>per 10,000 vehicles</w:t>
            </w:r>
          </w:p>
        </w:tc>
        <w:tc>
          <w:tcPr>
            <w:tcW w:w="450" w:type="pct"/>
            <w:tcMar>
              <w:top w:w="57" w:type="dxa"/>
              <w:bottom w:w="57" w:type="dxa"/>
            </w:tcMar>
            <w:vAlign w:val="top"/>
          </w:tcPr>
          <w:p w14:paraId="2B109636" w14:textId="4440D048" w:rsidR="00382038" w:rsidRPr="00382038" w:rsidRDefault="00382038" w:rsidP="0038203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1.21</w:t>
            </w:r>
          </w:p>
        </w:tc>
        <w:tc>
          <w:tcPr>
            <w:tcW w:w="451" w:type="pct"/>
            <w:tcMar>
              <w:top w:w="57" w:type="dxa"/>
              <w:bottom w:w="57" w:type="dxa"/>
            </w:tcMar>
            <w:vAlign w:val="top"/>
          </w:tcPr>
          <w:p w14:paraId="365F65A7" w14:textId="0583399E" w:rsidR="00382038" w:rsidRPr="00382038" w:rsidRDefault="00382038" w:rsidP="0038203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1.14</w:t>
            </w:r>
          </w:p>
        </w:tc>
        <w:tc>
          <w:tcPr>
            <w:tcW w:w="452" w:type="pct"/>
            <w:tcMar>
              <w:top w:w="57" w:type="dxa"/>
              <w:bottom w:w="57" w:type="dxa"/>
            </w:tcMar>
            <w:vAlign w:val="top"/>
          </w:tcPr>
          <w:p w14:paraId="04CB7A19" w14:textId="1646259D" w:rsidR="00382038" w:rsidRPr="00382038" w:rsidRDefault="00382038" w:rsidP="0038203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1.23</w:t>
            </w:r>
          </w:p>
        </w:tc>
        <w:tc>
          <w:tcPr>
            <w:tcW w:w="496" w:type="pct"/>
            <w:tcMar>
              <w:top w:w="57" w:type="dxa"/>
              <w:bottom w:w="57" w:type="dxa"/>
            </w:tcMar>
            <w:vAlign w:val="top"/>
          </w:tcPr>
          <w:p w14:paraId="0D17B25B" w14:textId="1C1DA8E4" w:rsidR="00382038" w:rsidRPr="00382038" w:rsidRDefault="00382038" w:rsidP="0038203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+0.07</w:t>
            </w:r>
          </w:p>
        </w:tc>
        <w:tc>
          <w:tcPr>
            <w:tcW w:w="496" w:type="pct"/>
            <w:tcMar>
              <w:top w:w="57" w:type="dxa"/>
              <w:bottom w:w="57" w:type="dxa"/>
            </w:tcMar>
            <w:vAlign w:val="top"/>
          </w:tcPr>
          <w:p w14:paraId="6121F30C" w14:textId="38E4F6CA" w:rsidR="00382038" w:rsidRPr="00382038" w:rsidRDefault="00382038" w:rsidP="0038203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(+6%)</w:t>
            </w:r>
          </w:p>
        </w:tc>
        <w:tc>
          <w:tcPr>
            <w:tcW w:w="506" w:type="pct"/>
            <w:tcMar>
              <w:top w:w="57" w:type="dxa"/>
              <w:bottom w:w="57" w:type="dxa"/>
            </w:tcMar>
            <w:vAlign w:val="top"/>
          </w:tcPr>
          <w:p w14:paraId="6E75F0B8" w14:textId="42DC738E" w:rsidR="00382038" w:rsidRPr="00382038" w:rsidRDefault="00382038" w:rsidP="0038203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0.0</w:t>
            </w:r>
          </w:p>
        </w:tc>
        <w:tc>
          <w:tcPr>
            <w:tcW w:w="500" w:type="pct"/>
            <w:vAlign w:val="top"/>
          </w:tcPr>
          <w:p w14:paraId="0419DE42" w14:textId="1E49F610" w:rsidR="00382038" w:rsidRPr="00382038" w:rsidRDefault="00382038" w:rsidP="0038203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(-2%)</w:t>
            </w:r>
          </w:p>
        </w:tc>
        <w:tc>
          <w:tcPr>
            <w:tcW w:w="571" w:type="pct"/>
            <w:vAlign w:val="top"/>
          </w:tcPr>
          <w:p w14:paraId="0EC79873" w14:textId="167197BC" w:rsidR="00382038" w:rsidRPr="00382038" w:rsidRDefault="00382038" w:rsidP="0038203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1.36</w:t>
            </w:r>
          </w:p>
        </w:tc>
      </w:tr>
      <w:tr w:rsidR="00777876" w14:paraId="7BFD463F" w14:textId="1A302B14" w:rsidTr="0077787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8" w:type="pct"/>
            <w:tcMar>
              <w:top w:w="57" w:type="dxa"/>
              <w:bottom w:w="57" w:type="dxa"/>
            </w:tcMar>
            <w:vAlign w:val="top"/>
          </w:tcPr>
          <w:p w14:paraId="5784E1DA" w14:textId="77777777" w:rsidR="00382038" w:rsidRPr="00382038" w:rsidRDefault="00382038" w:rsidP="00382038">
            <w:pPr>
              <w:spacing w:before="20" w:after="2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382038">
              <w:rPr>
                <w:rFonts w:cstheme="minorHAnsi"/>
                <w:b w:val="0"/>
                <w:bCs w:val="0"/>
                <w:sz w:val="18"/>
                <w:szCs w:val="18"/>
              </w:rPr>
              <w:t>per 100,000 population</w:t>
            </w:r>
          </w:p>
        </w:tc>
        <w:tc>
          <w:tcPr>
            <w:tcW w:w="450" w:type="pct"/>
            <w:tcMar>
              <w:top w:w="57" w:type="dxa"/>
              <w:bottom w:w="57" w:type="dxa"/>
            </w:tcMar>
            <w:vAlign w:val="top"/>
          </w:tcPr>
          <w:p w14:paraId="1FD94F00" w14:textId="1ED6CB8F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9.61</w:t>
            </w:r>
          </w:p>
        </w:tc>
        <w:tc>
          <w:tcPr>
            <w:tcW w:w="451" w:type="pct"/>
            <w:tcMar>
              <w:top w:w="57" w:type="dxa"/>
              <w:bottom w:w="57" w:type="dxa"/>
            </w:tcMar>
            <w:vAlign w:val="top"/>
          </w:tcPr>
          <w:p w14:paraId="6EB86E91" w14:textId="314BF2A2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9.14</w:t>
            </w:r>
          </w:p>
        </w:tc>
        <w:tc>
          <w:tcPr>
            <w:tcW w:w="452" w:type="pct"/>
            <w:tcMar>
              <w:top w:w="57" w:type="dxa"/>
              <w:bottom w:w="57" w:type="dxa"/>
            </w:tcMar>
            <w:vAlign w:val="top"/>
          </w:tcPr>
          <w:p w14:paraId="34769A07" w14:textId="49A807D8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9.84</w:t>
            </w:r>
          </w:p>
        </w:tc>
        <w:tc>
          <w:tcPr>
            <w:tcW w:w="496" w:type="pct"/>
            <w:tcMar>
              <w:top w:w="57" w:type="dxa"/>
              <w:bottom w:w="57" w:type="dxa"/>
            </w:tcMar>
            <w:vAlign w:val="top"/>
          </w:tcPr>
          <w:p w14:paraId="44FFC101" w14:textId="4E41BEE3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+0.47</w:t>
            </w:r>
          </w:p>
        </w:tc>
        <w:tc>
          <w:tcPr>
            <w:tcW w:w="496" w:type="pct"/>
            <w:tcMar>
              <w:top w:w="57" w:type="dxa"/>
              <w:bottom w:w="57" w:type="dxa"/>
            </w:tcMar>
            <w:vAlign w:val="top"/>
          </w:tcPr>
          <w:p w14:paraId="229C21A0" w14:textId="4B44E700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(+5%)</w:t>
            </w:r>
          </w:p>
        </w:tc>
        <w:tc>
          <w:tcPr>
            <w:tcW w:w="506" w:type="pct"/>
            <w:tcMar>
              <w:top w:w="57" w:type="dxa"/>
              <w:bottom w:w="57" w:type="dxa"/>
            </w:tcMar>
            <w:vAlign w:val="top"/>
          </w:tcPr>
          <w:p w14:paraId="5AC2BDEE" w14:textId="2D5ED15A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-0.2</w:t>
            </w:r>
          </w:p>
        </w:tc>
        <w:tc>
          <w:tcPr>
            <w:tcW w:w="500" w:type="pct"/>
            <w:vAlign w:val="top"/>
          </w:tcPr>
          <w:p w14:paraId="4042D931" w14:textId="2992482E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(-2%)</w:t>
            </w:r>
          </w:p>
        </w:tc>
        <w:tc>
          <w:tcPr>
            <w:tcW w:w="571" w:type="pct"/>
            <w:vAlign w:val="top"/>
          </w:tcPr>
          <w:p w14:paraId="44F153B1" w14:textId="6BE7E86C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10.67</w:t>
            </w:r>
          </w:p>
        </w:tc>
      </w:tr>
      <w:tr w:rsidR="001345A7" w14:paraId="5919B4FF" w14:textId="79247454" w:rsidTr="007778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</w:tcPr>
          <w:p w14:paraId="068FC237" w14:textId="27EFA076" w:rsidR="001345A7" w:rsidRPr="00382038" w:rsidRDefault="001345A7" w:rsidP="00B9761A">
            <w:pPr>
              <w:spacing w:before="20" w:after="2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All claims involving an acute hospitalisation (Rolling 12 Month Total)</w:t>
            </w:r>
          </w:p>
        </w:tc>
      </w:tr>
      <w:tr w:rsidR="00777876" w14:paraId="13CD1B90" w14:textId="541A69A8" w:rsidTr="0077787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8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4A41797F" w14:textId="7393DF6D" w:rsidR="00382038" w:rsidRPr="00382038" w:rsidRDefault="00382038" w:rsidP="00382038">
            <w:pPr>
              <w:spacing w:before="20" w:after="2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382038">
              <w:rPr>
                <w:rFonts w:cstheme="minorHAnsi"/>
                <w:b w:val="0"/>
                <w:bCs w:val="0"/>
                <w:sz w:val="18"/>
                <w:szCs w:val="18"/>
              </w:rPr>
              <w:t>Claims (to December)</w:t>
            </w: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4CDED554" w14:textId="7FDFD299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5,473</w:t>
            </w:r>
          </w:p>
        </w:tc>
        <w:tc>
          <w:tcPr>
            <w:tcW w:w="45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1BAAC957" w14:textId="489F4618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5,289</w:t>
            </w:r>
          </w:p>
        </w:tc>
        <w:tc>
          <w:tcPr>
            <w:tcW w:w="452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01FACF93" w14:textId="2150F324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5,792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0DF9DA07" w14:textId="398C7F8D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+184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452DE4AF" w14:textId="5E060509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(+3%)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0CAAE984" w14:textId="27FC08AE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-319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vAlign w:val="top"/>
          </w:tcPr>
          <w:p w14:paraId="2005FB2F" w14:textId="0AE5CFF5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(-6%)</w:t>
            </w:r>
          </w:p>
        </w:tc>
        <w:tc>
          <w:tcPr>
            <w:tcW w:w="571" w:type="pct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vAlign w:val="top"/>
          </w:tcPr>
          <w:p w14:paraId="14543C48" w14:textId="2D67AE31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6,010</w:t>
            </w:r>
          </w:p>
        </w:tc>
      </w:tr>
      <w:tr w:rsidR="00382038" w14:paraId="5E10A0BE" w14:textId="7E995F5C" w:rsidTr="007778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</w:tcPr>
          <w:p w14:paraId="3EA7160A" w14:textId="77777777" w:rsidR="00382038" w:rsidRPr="00382038" w:rsidRDefault="00382038" w:rsidP="00382038">
            <w:pPr>
              <w:spacing w:before="20" w:after="2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382038">
              <w:rPr>
                <w:rFonts w:cstheme="minorHAnsi"/>
                <w:b w:val="0"/>
                <w:bCs w:val="0"/>
                <w:sz w:val="18"/>
                <w:szCs w:val="18"/>
              </w:rPr>
              <w:t>per 10,000 vehicles</w:t>
            </w: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2B055659" w14:textId="7D924C83" w:rsidR="00382038" w:rsidRPr="00382038" w:rsidRDefault="00382038" w:rsidP="0038203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10.13</w:t>
            </w:r>
          </w:p>
        </w:tc>
        <w:tc>
          <w:tcPr>
            <w:tcW w:w="4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06CE7093" w14:textId="708E3F10" w:rsidR="00382038" w:rsidRPr="00382038" w:rsidRDefault="00382038" w:rsidP="0038203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9.96</w:t>
            </w:r>
          </w:p>
        </w:tc>
        <w:tc>
          <w:tcPr>
            <w:tcW w:w="4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38C15B85" w14:textId="1C164439" w:rsidR="00382038" w:rsidRPr="00382038" w:rsidRDefault="00382038" w:rsidP="0038203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11.10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6CE0C5EB" w14:textId="1D43F87B" w:rsidR="00382038" w:rsidRPr="00382038" w:rsidRDefault="00382038" w:rsidP="0038203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+0.17</w:t>
            </w:r>
          </w:p>
        </w:tc>
        <w:tc>
          <w:tcPr>
            <w:tcW w:w="49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0615C8F4" w14:textId="53A03BE2" w:rsidR="00382038" w:rsidRPr="00382038" w:rsidRDefault="00382038" w:rsidP="0038203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(+2%)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bottom w:w="57" w:type="dxa"/>
            </w:tcMar>
            <w:vAlign w:val="top"/>
          </w:tcPr>
          <w:p w14:paraId="0CCAE06E" w14:textId="45262598" w:rsidR="00382038" w:rsidRPr="00382038" w:rsidRDefault="00382038" w:rsidP="0038203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-1.0</w:t>
            </w:r>
          </w:p>
        </w:tc>
        <w:tc>
          <w:tcPr>
            <w:tcW w:w="5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top"/>
          </w:tcPr>
          <w:p w14:paraId="359F7395" w14:textId="637CFF8C" w:rsidR="00382038" w:rsidRPr="00382038" w:rsidRDefault="00382038" w:rsidP="0038203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(-9%)</w:t>
            </w:r>
          </w:p>
        </w:tc>
        <w:tc>
          <w:tcPr>
            <w:tcW w:w="5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top"/>
          </w:tcPr>
          <w:p w14:paraId="5CEC3804" w14:textId="4D649B10" w:rsidR="00382038" w:rsidRPr="00382038" w:rsidRDefault="00382038" w:rsidP="00382038">
            <w:pPr>
              <w:spacing w:before="20" w:after="2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12.12</w:t>
            </w:r>
          </w:p>
        </w:tc>
      </w:tr>
      <w:tr w:rsidR="00777876" w14:paraId="793ED528" w14:textId="6D2DEB5C" w:rsidTr="0077787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8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</w:tcPr>
          <w:p w14:paraId="3EF38F7C" w14:textId="77777777" w:rsidR="00382038" w:rsidRPr="00382038" w:rsidRDefault="00382038" w:rsidP="00382038">
            <w:pPr>
              <w:spacing w:before="20" w:after="2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382038">
              <w:rPr>
                <w:rFonts w:cstheme="minorHAnsi"/>
                <w:b w:val="0"/>
                <w:bCs w:val="0"/>
                <w:sz w:val="18"/>
                <w:szCs w:val="18"/>
              </w:rPr>
              <w:t>per 100,000 population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20D4688F" w14:textId="279DA2A9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80.34</w:t>
            </w:r>
          </w:p>
        </w:tc>
        <w:tc>
          <w:tcPr>
            <w:tcW w:w="45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0FBBE7A1" w14:textId="6575EBCF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79.93</w:t>
            </w:r>
          </w:p>
        </w:tc>
        <w:tc>
          <w:tcPr>
            <w:tcW w:w="452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36B1CF60" w14:textId="77E449CD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88.45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5E6D5F14" w14:textId="0BF02301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+0.41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24E56DDD" w14:textId="167B95A3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(+1%)</w:t>
            </w:r>
          </w:p>
        </w:tc>
        <w:tc>
          <w:tcPr>
            <w:tcW w:w="506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tcMar>
              <w:top w:w="57" w:type="dxa"/>
              <w:bottom w:w="57" w:type="dxa"/>
            </w:tcMar>
            <w:vAlign w:val="top"/>
          </w:tcPr>
          <w:p w14:paraId="10B48AD5" w14:textId="1E285181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-8.1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vAlign w:val="top"/>
          </w:tcPr>
          <w:p w14:paraId="4D8EED79" w14:textId="0BCB79B0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(-9%)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1E2850"/>
              <w:right w:val="nil"/>
            </w:tcBorders>
            <w:shd w:val="clear" w:color="000000" w:fill="F2F2F2"/>
            <w:vAlign w:val="top"/>
          </w:tcPr>
          <w:p w14:paraId="15AB1692" w14:textId="180814C7" w:rsidR="00382038" w:rsidRPr="00382038" w:rsidRDefault="00382038" w:rsidP="00382038">
            <w:pPr>
              <w:spacing w:before="20" w:after="2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82038">
              <w:rPr>
                <w:rFonts w:cstheme="minorHAnsi"/>
                <w:sz w:val="18"/>
                <w:szCs w:val="18"/>
              </w:rPr>
              <w:t>94.69</w:t>
            </w:r>
          </w:p>
        </w:tc>
      </w:tr>
    </w:tbl>
    <w:p w14:paraId="7795D871" w14:textId="77777777" w:rsidR="00D47104" w:rsidRDefault="00D47104" w:rsidP="009C12CB"/>
    <w:p w14:paraId="25A2AFC5" w14:textId="6AA18978" w:rsidR="00DB484D" w:rsidRDefault="00DB484D" w:rsidP="009C12CB">
      <w:r>
        <w:rPr>
          <w:noProof/>
        </w:rPr>
        <w:drawing>
          <wp:inline distT="0" distB="0" distL="0" distR="0" wp14:anchorId="5223BCD3" wp14:editId="512D21C5">
            <wp:extent cx="6654800" cy="2196000"/>
            <wp:effectExtent l="0" t="0" r="12700" b="13970"/>
            <wp:docPr id="541041969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55C15F1C" w14:textId="77777777" w:rsidR="00DB484D" w:rsidRDefault="00DB484D" w:rsidP="009C12CB"/>
    <w:p w14:paraId="32FB5C9C" w14:textId="26406153" w:rsidR="009C12CB" w:rsidRDefault="00AF1F33" w:rsidP="009C12CB">
      <w:r>
        <w:rPr>
          <w:noProof/>
        </w:rPr>
        <w:drawing>
          <wp:inline distT="0" distB="0" distL="0" distR="0" wp14:anchorId="0EE263EE" wp14:editId="727A192D">
            <wp:extent cx="6656400" cy="2196000"/>
            <wp:effectExtent l="0" t="0" r="11430" b="13970"/>
            <wp:docPr id="1633897822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1779AAFC" w14:textId="2238FBB1" w:rsidR="00DB484D" w:rsidRPr="00AE191A" w:rsidRDefault="00AF2029" w:rsidP="00DB484D">
      <w:pPr>
        <w:pStyle w:val="Heading2"/>
        <w:numPr>
          <w:ilvl w:val="0"/>
          <w:numId w:val="6"/>
        </w:numPr>
      </w:pPr>
      <w:bookmarkStart w:id="20" w:name="_Toc177667400"/>
      <w:r>
        <w:lastRenderedPageBreak/>
        <w:t xml:space="preserve">Lives Lost: Rolling 12 </w:t>
      </w:r>
      <w:bookmarkEnd w:id="20"/>
      <w:r w:rsidR="00CB1C6B">
        <w:t>months.</w:t>
      </w:r>
    </w:p>
    <w:p w14:paraId="2958599B" w14:textId="5F87FF37" w:rsidR="00AF2029" w:rsidRDefault="00AF2029" w:rsidP="0021426D">
      <w:r>
        <w:t>12 months to 30</w:t>
      </w:r>
      <w:r w:rsidR="00A64765" w:rsidRPr="00A64765">
        <w:rPr>
          <w:vertAlign w:val="superscript"/>
        </w:rPr>
        <w:t>th</w:t>
      </w:r>
      <w:r>
        <w:t xml:space="preserve"> June</w:t>
      </w:r>
    </w:p>
    <w:p w14:paraId="03F06953" w14:textId="77777777" w:rsidR="009F6D74" w:rsidRDefault="009F6D74" w:rsidP="0021426D"/>
    <w:tbl>
      <w:tblPr>
        <w:tblStyle w:val="ListTable4-Accent1"/>
        <w:tblW w:w="5055" w:type="pct"/>
        <w:tblLayout w:type="fixed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2046"/>
        <w:gridCol w:w="1882"/>
        <w:gridCol w:w="677"/>
        <w:gridCol w:w="690"/>
        <w:gridCol w:w="690"/>
        <w:gridCol w:w="1565"/>
        <w:gridCol w:w="1567"/>
        <w:gridCol w:w="1086"/>
      </w:tblGrid>
      <w:tr w:rsidR="009F6D74" w14:paraId="5735858E" w14:textId="77777777" w:rsidTr="009F6D7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Align w:val="top"/>
          </w:tcPr>
          <w:p w14:paraId="747DA4D6" w14:textId="41F835D3" w:rsidR="00E16E0C" w:rsidRPr="009C7C06" w:rsidRDefault="00E16E0C" w:rsidP="002C753C">
            <w:pPr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Category</w:t>
            </w:r>
          </w:p>
        </w:tc>
        <w:tc>
          <w:tcPr>
            <w:tcW w:w="922" w:type="pct"/>
          </w:tcPr>
          <w:p w14:paraId="58A561FF" w14:textId="77777777" w:rsidR="00E16E0C" w:rsidRPr="009C7C06" w:rsidRDefault="00E16E0C" w:rsidP="002C753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2" w:type="pct"/>
            <w:vAlign w:val="top"/>
          </w:tcPr>
          <w:p w14:paraId="13299AA2" w14:textId="1C2BD55F" w:rsidR="00E16E0C" w:rsidRPr="009C7C06" w:rsidRDefault="00E16E0C" w:rsidP="002C753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2024</w:t>
            </w:r>
          </w:p>
        </w:tc>
        <w:tc>
          <w:tcPr>
            <w:tcW w:w="338" w:type="pct"/>
            <w:vAlign w:val="top"/>
          </w:tcPr>
          <w:p w14:paraId="3E1DFA1D" w14:textId="4D9DF7E1" w:rsidR="00E16E0C" w:rsidRPr="009C7C06" w:rsidRDefault="00E16E0C" w:rsidP="002C753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2023</w:t>
            </w:r>
          </w:p>
        </w:tc>
        <w:tc>
          <w:tcPr>
            <w:tcW w:w="338" w:type="pct"/>
            <w:vAlign w:val="top"/>
          </w:tcPr>
          <w:p w14:paraId="1F110C65" w14:textId="3BE1D35D" w:rsidR="00E16E0C" w:rsidRPr="009C7C06" w:rsidRDefault="00E16E0C" w:rsidP="002C753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2012</w:t>
            </w:r>
          </w:p>
        </w:tc>
        <w:tc>
          <w:tcPr>
            <w:tcW w:w="767" w:type="pct"/>
            <w:vAlign w:val="top"/>
          </w:tcPr>
          <w:p w14:paraId="6C153AB5" w14:textId="2F303054" w:rsidR="00E16E0C" w:rsidRPr="009C7C06" w:rsidRDefault="00E16E0C" w:rsidP="002C753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2024 v 2023</w:t>
            </w:r>
          </w:p>
        </w:tc>
        <w:tc>
          <w:tcPr>
            <w:tcW w:w="768" w:type="pct"/>
            <w:vAlign w:val="top"/>
          </w:tcPr>
          <w:p w14:paraId="057A1E8E" w14:textId="6E6ADD67" w:rsidR="00E16E0C" w:rsidRPr="009C7C06" w:rsidRDefault="00E16E0C" w:rsidP="002C753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2024 v 2022</w:t>
            </w:r>
          </w:p>
        </w:tc>
        <w:tc>
          <w:tcPr>
            <w:tcW w:w="532" w:type="pct"/>
            <w:vAlign w:val="top"/>
          </w:tcPr>
          <w:p w14:paraId="38F2D72C" w14:textId="777F85E2" w:rsidR="00E16E0C" w:rsidRPr="009C7C06" w:rsidRDefault="00E16E0C" w:rsidP="002C753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5 Year Average</w:t>
            </w:r>
          </w:p>
        </w:tc>
      </w:tr>
      <w:tr w:rsidR="009F6D74" w14:paraId="462E0DE4" w14:textId="77777777" w:rsidTr="009F6D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 w:val="restart"/>
            <w:vAlign w:val="top"/>
          </w:tcPr>
          <w:p w14:paraId="1EE9E597" w14:textId="1A72C483" w:rsidR="00E16E0C" w:rsidRPr="00135FFB" w:rsidRDefault="00E16E0C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Overview</w:t>
            </w:r>
          </w:p>
        </w:tc>
        <w:tc>
          <w:tcPr>
            <w:tcW w:w="922" w:type="pct"/>
            <w:vAlign w:val="top"/>
          </w:tcPr>
          <w:p w14:paraId="39A03103" w14:textId="5F32BF52" w:rsidR="00E16E0C" w:rsidRPr="00135FFB" w:rsidRDefault="00E16E0C" w:rsidP="00B003E5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Lives Lost</w:t>
            </w:r>
          </w:p>
        </w:tc>
        <w:tc>
          <w:tcPr>
            <w:tcW w:w="332" w:type="pct"/>
            <w:vAlign w:val="top"/>
          </w:tcPr>
          <w:p w14:paraId="0E199CCA" w14:textId="41DF9692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289</w:t>
            </w:r>
          </w:p>
        </w:tc>
        <w:tc>
          <w:tcPr>
            <w:tcW w:w="338" w:type="pct"/>
            <w:vAlign w:val="top"/>
          </w:tcPr>
          <w:p w14:paraId="07A09713" w14:textId="4070BF66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266</w:t>
            </w:r>
          </w:p>
        </w:tc>
        <w:tc>
          <w:tcPr>
            <w:tcW w:w="338" w:type="pct"/>
            <w:vAlign w:val="top"/>
          </w:tcPr>
          <w:p w14:paraId="36D07564" w14:textId="406B7782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246</w:t>
            </w:r>
          </w:p>
        </w:tc>
        <w:tc>
          <w:tcPr>
            <w:tcW w:w="767" w:type="pct"/>
            <w:vAlign w:val="top"/>
          </w:tcPr>
          <w:p w14:paraId="76344DB9" w14:textId="75D48CB1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+23</w:t>
            </w:r>
          </w:p>
        </w:tc>
        <w:tc>
          <w:tcPr>
            <w:tcW w:w="768" w:type="pct"/>
            <w:vAlign w:val="top"/>
          </w:tcPr>
          <w:p w14:paraId="4F96AE96" w14:textId="762653AA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+43</w:t>
            </w:r>
          </w:p>
        </w:tc>
        <w:tc>
          <w:tcPr>
            <w:tcW w:w="532" w:type="pct"/>
            <w:vAlign w:val="top"/>
          </w:tcPr>
          <w:p w14:paraId="62B49E69" w14:textId="37649A38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247</w:t>
            </w:r>
          </w:p>
        </w:tc>
      </w:tr>
      <w:tr w:rsidR="009F6D74" w14:paraId="3AE96797" w14:textId="77777777" w:rsidTr="009F6D7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vAlign w:val="top"/>
          </w:tcPr>
          <w:p w14:paraId="6FD7C54F" w14:textId="3FE99966" w:rsidR="00E16E0C" w:rsidRPr="00135FFB" w:rsidRDefault="00E16E0C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789CE403" w14:textId="38E29BAF" w:rsidR="00E16E0C" w:rsidRPr="00135FFB" w:rsidRDefault="00E16E0C" w:rsidP="00B003E5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Fatal Crashes</w:t>
            </w:r>
          </w:p>
        </w:tc>
        <w:tc>
          <w:tcPr>
            <w:tcW w:w="332" w:type="pct"/>
            <w:vAlign w:val="top"/>
          </w:tcPr>
          <w:p w14:paraId="43B94D9A" w14:textId="51850EFD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267</w:t>
            </w:r>
          </w:p>
        </w:tc>
        <w:tc>
          <w:tcPr>
            <w:tcW w:w="338" w:type="pct"/>
            <w:vAlign w:val="top"/>
          </w:tcPr>
          <w:p w14:paraId="36E2E7FC" w14:textId="0118C80D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247</w:t>
            </w:r>
          </w:p>
        </w:tc>
        <w:tc>
          <w:tcPr>
            <w:tcW w:w="338" w:type="pct"/>
            <w:vAlign w:val="top"/>
          </w:tcPr>
          <w:p w14:paraId="39EA7C9F" w14:textId="2EBF4A87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229</w:t>
            </w:r>
          </w:p>
        </w:tc>
        <w:tc>
          <w:tcPr>
            <w:tcW w:w="767" w:type="pct"/>
            <w:vAlign w:val="top"/>
          </w:tcPr>
          <w:p w14:paraId="73BBC3F0" w14:textId="7B9AF289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+20</w:t>
            </w:r>
          </w:p>
        </w:tc>
        <w:tc>
          <w:tcPr>
            <w:tcW w:w="768" w:type="pct"/>
            <w:vAlign w:val="top"/>
          </w:tcPr>
          <w:p w14:paraId="0558C8C6" w14:textId="025760C8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+38</w:t>
            </w:r>
          </w:p>
        </w:tc>
        <w:tc>
          <w:tcPr>
            <w:tcW w:w="532" w:type="pct"/>
            <w:vAlign w:val="top"/>
          </w:tcPr>
          <w:p w14:paraId="3A1B0DB3" w14:textId="6D287CD8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230</w:t>
            </w:r>
          </w:p>
        </w:tc>
      </w:tr>
      <w:tr w:rsidR="009F6D74" w14:paraId="169E82D3" w14:textId="77777777" w:rsidTr="009F6D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 w:val="restart"/>
            <w:shd w:val="clear" w:color="auto" w:fill="FFFFFF" w:themeFill="background1"/>
            <w:vAlign w:val="top"/>
          </w:tcPr>
          <w:p w14:paraId="019ECF9F" w14:textId="59023BA1" w:rsidR="00E16E0C" w:rsidRPr="00135FFB" w:rsidRDefault="00E16E0C" w:rsidP="00B003E5">
            <w:pPr>
              <w:spacing w:line="20" w:lineRule="atLeast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Sex</w:t>
            </w:r>
          </w:p>
        </w:tc>
        <w:tc>
          <w:tcPr>
            <w:tcW w:w="922" w:type="pct"/>
            <w:vAlign w:val="top"/>
          </w:tcPr>
          <w:p w14:paraId="4657FFE4" w14:textId="5F7E598F" w:rsidR="00E16E0C" w:rsidRPr="00135FFB" w:rsidRDefault="00E16E0C" w:rsidP="00B003E5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Female</w:t>
            </w:r>
          </w:p>
        </w:tc>
        <w:tc>
          <w:tcPr>
            <w:tcW w:w="332" w:type="pct"/>
            <w:vAlign w:val="top"/>
          </w:tcPr>
          <w:p w14:paraId="448FBBBC" w14:textId="787547FF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38" w:type="pct"/>
            <w:vAlign w:val="top"/>
          </w:tcPr>
          <w:p w14:paraId="5922053F" w14:textId="7C13BA76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79</w:t>
            </w:r>
          </w:p>
        </w:tc>
        <w:tc>
          <w:tcPr>
            <w:tcW w:w="338" w:type="pct"/>
            <w:vAlign w:val="top"/>
          </w:tcPr>
          <w:p w14:paraId="0930210D" w14:textId="1BE53695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767" w:type="pct"/>
            <w:vAlign w:val="top"/>
          </w:tcPr>
          <w:p w14:paraId="16709710" w14:textId="436BB364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+1</w:t>
            </w:r>
          </w:p>
        </w:tc>
        <w:tc>
          <w:tcPr>
            <w:tcW w:w="768" w:type="pct"/>
            <w:vAlign w:val="top"/>
          </w:tcPr>
          <w:p w14:paraId="78600226" w14:textId="15CDE530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+12</w:t>
            </w:r>
          </w:p>
        </w:tc>
        <w:tc>
          <w:tcPr>
            <w:tcW w:w="532" w:type="pct"/>
            <w:vAlign w:val="top"/>
          </w:tcPr>
          <w:p w14:paraId="163F54A2" w14:textId="16DE1E75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68</w:t>
            </w:r>
          </w:p>
        </w:tc>
      </w:tr>
      <w:tr w:rsidR="009F6D74" w14:paraId="32954353" w14:textId="77777777" w:rsidTr="009F6D7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vAlign w:val="top"/>
          </w:tcPr>
          <w:p w14:paraId="5A0DA66D" w14:textId="6FC99661" w:rsidR="00E16E0C" w:rsidRPr="00135FFB" w:rsidRDefault="00E16E0C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698ED865" w14:textId="0D3EADBA" w:rsidR="00E16E0C" w:rsidRPr="00135FFB" w:rsidRDefault="00E16E0C" w:rsidP="00B003E5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Male</w:t>
            </w:r>
          </w:p>
        </w:tc>
        <w:tc>
          <w:tcPr>
            <w:tcW w:w="332" w:type="pct"/>
            <w:vAlign w:val="top"/>
          </w:tcPr>
          <w:p w14:paraId="58B69244" w14:textId="3900AA37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208</w:t>
            </w:r>
          </w:p>
        </w:tc>
        <w:tc>
          <w:tcPr>
            <w:tcW w:w="338" w:type="pct"/>
            <w:vAlign w:val="top"/>
          </w:tcPr>
          <w:p w14:paraId="6F161F67" w14:textId="497C3049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186</w:t>
            </w:r>
          </w:p>
        </w:tc>
        <w:tc>
          <w:tcPr>
            <w:tcW w:w="338" w:type="pct"/>
            <w:vAlign w:val="top"/>
          </w:tcPr>
          <w:p w14:paraId="3EBFB76B" w14:textId="3C5540CE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178</w:t>
            </w:r>
          </w:p>
        </w:tc>
        <w:tc>
          <w:tcPr>
            <w:tcW w:w="767" w:type="pct"/>
            <w:vAlign w:val="top"/>
          </w:tcPr>
          <w:p w14:paraId="5BEC473B" w14:textId="2DA3E1F9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+22</w:t>
            </w:r>
          </w:p>
        </w:tc>
        <w:tc>
          <w:tcPr>
            <w:tcW w:w="768" w:type="pct"/>
            <w:vAlign w:val="top"/>
          </w:tcPr>
          <w:p w14:paraId="12758797" w14:textId="0320DDB6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+30</w:t>
            </w:r>
          </w:p>
        </w:tc>
        <w:tc>
          <w:tcPr>
            <w:tcW w:w="532" w:type="pct"/>
            <w:vAlign w:val="top"/>
          </w:tcPr>
          <w:p w14:paraId="41DF6793" w14:textId="1EE630D6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179</w:t>
            </w:r>
          </w:p>
        </w:tc>
      </w:tr>
      <w:tr w:rsidR="009F6D74" w14:paraId="437411E2" w14:textId="77777777" w:rsidTr="009F6D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 w:val="restart"/>
            <w:vAlign w:val="top"/>
          </w:tcPr>
          <w:p w14:paraId="1E475261" w14:textId="345D0684" w:rsidR="00E16E0C" w:rsidRPr="00135FFB" w:rsidRDefault="00E16E0C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Road user</w:t>
            </w:r>
          </w:p>
        </w:tc>
        <w:tc>
          <w:tcPr>
            <w:tcW w:w="922" w:type="pct"/>
            <w:vAlign w:val="top"/>
          </w:tcPr>
          <w:p w14:paraId="1CE7A522" w14:textId="3C9E44C4" w:rsidR="00E16E0C" w:rsidRPr="00135FFB" w:rsidRDefault="00E16E0C" w:rsidP="00B003E5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Bicyclist</w:t>
            </w:r>
          </w:p>
        </w:tc>
        <w:tc>
          <w:tcPr>
            <w:tcW w:w="332" w:type="pct"/>
            <w:vAlign w:val="top"/>
          </w:tcPr>
          <w:p w14:paraId="31300A89" w14:textId="218F98DA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338" w:type="pct"/>
            <w:vAlign w:val="top"/>
          </w:tcPr>
          <w:p w14:paraId="1B11058F" w14:textId="675A6B13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338" w:type="pct"/>
            <w:vAlign w:val="top"/>
          </w:tcPr>
          <w:p w14:paraId="770F05FA" w14:textId="12CAAA65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14</w:t>
            </w:r>
          </w:p>
        </w:tc>
        <w:tc>
          <w:tcPr>
            <w:tcW w:w="767" w:type="pct"/>
            <w:vAlign w:val="top"/>
          </w:tcPr>
          <w:p w14:paraId="16654F85" w14:textId="03F7AD27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-3</w:t>
            </w:r>
          </w:p>
        </w:tc>
        <w:tc>
          <w:tcPr>
            <w:tcW w:w="768" w:type="pct"/>
            <w:vAlign w:val="top"/>
          </w:tcPr>
          <w:p w14:paraId="47A852FE" w14:textId="4FBA5715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-6</w:t>
            </w:r>
          </w:p>
        </w:tc>
        <w:tc>
          <w:tcPr>
            <w:tcW w:w="532" w:type="pct"/>
            <w:vAlign w:val="top"/>
          </w:tcPr>
          <w:p w14:paraId="1F84C486" w14:textId="3AAB9706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11</w:t>
            </w:r>
          </w:p>
        </w:tc>
      </w:tr>
      <w:tr w:rsidR="009F6D74" w14:paraId="51E26AF3" w14:textId="77777777" w:rsidTr="009F6D7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vAlign w:val="top"/>
          </w:tcPr>
          <w:p w14:paraId="56DEF6B3" w14:textId="5F8E4BE4" w:rsidR="00E16E0C" w:rsidRPr="00135FFB" w:rsidRDefault="00E16E0C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6B50AAD1" w14:textId="1EC0E95F" w:rsidR="00E16E0C" w:rsidRPr="00135FFB" w:rsidRDefault="00E16E0C" w:rsidP="00B003E5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Driver</w:t>
            </w:r>
          </w:p>
        </w:tc>
        <w:tc>
          <w:tcPr>
            <w:tcW w:w="332" w:type="pct"/>
            <w:vAlign w:val="top"/>
          </w:tcPr>
          <w:p w14:paraId="42AB0493" w14:textId="7DB6DD31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117</w:t>
            </w:r>
          </w:p>
        </w:tc>
        <w:tc>
          <w:tcPr>
            <w:tcW w:w="338" w:type="pct"/>
            <w:vAlign w:val="top"/>
          </w:tcPr>
          <w:p w14:paraId="35DB432F" w14:textId="6566969D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117</w:t>
            </w:r>
          </w:p>
        </w:tc>
        <w:tc>
          <w:tcPr>
            <w:tcW w:w="338" w:type="pct"/>
            <w:vAlign w:val="top"/>
          </w:tcPr>
          <w:p w14:paraId="37AD3C5D" w14:textId="2BACFFB2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106</w:t>
            </w:r>
          </w:p>
        </w:tc>
        <w:tc>
          <w:tcPr>
            <w:tcW w:w="767" w:type="pct"/>
            <w:vAlign w:val="top"/>
          </w:tcPr>
          <w:p w14:paraId="0BF190E8" w14:textId="148ECC2B" w:rsidR="00E16E0C" w:rsidRPr="006A3D40" w:rsidRDefault="007E1C02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6A3D40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768" w:type="pct"/>
            <w:vAlign w:val="top"/>
          </w:tcPr>
          <w:p w14:paraId="4D50D4F2" w14:textId="26DA1067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+11</w:t>
            </w:r>
          </w:p>
        </w:tc>
        <w:tc>
          <w:tcPr>
            <w:tcW w:w="532" w:type="pct"/>
            <w:vAlign w:val="top"/>
          </w:tcPr>
          <w:p w14:paraId="31061863" w14:textId="16B416DD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111</w:t>
            </w:r>
          </w:p>
        </w:tc>
      </w:tr>
      <w:tr w:rsidR="009F6D74" w14:paraId="4545D365" w14:textId="77777777" w:rsidTr="009F6D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vAlign w:val="top"/>
          </w:tcPr>
          <w:p w14:paraId="762DD613" w14:textId="71024AC8" w:rsidR="00E16E0C" w:rsidRPr="00135FFB" w:rsidRDefault="00E16E0C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31CDA327" w14:textId="69C5B701" w:rsidR="00E16E0C" w:rsidRPr="00135FFB" w:rsidRDefault="00E16E0C" w:rsidP="00B003E5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Motorcyclist</w:t>
            </w:r>
          </w:p>
        </w:tc>
        <w:tc>
          <w:tcPr>
            <w:tcW w:w="332" w:type="pct"/>
            <w:vAlign w:val="top"/>
          </w:tcPr>
          <w:p w14:paraId="577A8306" w14:textId="10B6043F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38" w:type="pct"/>
            <w:vAlign w:val="top"/>
          </w:tcPr>
          <w:p w14:paraId="12015B38" w14:textId="7B494366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338" w:type="pct"/>
            <w:vAlign w:val="top"/>
          </w:tcPr>
          <w:p w14:paraId="5915253F" w14:textId="44AB8FC6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45</w:t>
            </w:r>
          </w:p>
        </w:tc>
        <w:tc>
          <w:tcPr>
            <w:tcW w:w="767" w:type="pct"/>
            <w:vAlign w:val="top"/>
          </w:tcPr>
          <w:p w14:paraId="1B42BAAE" w14:textId="04B7722E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+15</w:t>
            </w:r>
          </w:p>
        </w:tc>
        <w:tc>
          <w:tcPr>
            <w:tcW w:w="768" w:type="pct"/>
            <w:vAlign w:val="top"/>
          </w:tcPr>
          <w:p w14:paraId="6A00620D" w14:textId="0CA3FA9F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+22</w:t>
            </w:r>
          </w:p>
        </w:tc>
        <w:tc>
          <w:tcPr>
            <w:tcW w:w="532" w:type="pct"/>
            <w:vAlign w:val="top"/>
          </w:tcPr>
          <w:p w14:paraId="2BBE7972" w14:textId="09D26A2D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47</w:t>
            </w:r>
          </w:p>
        </w:tc>
      </w:tr>
      <w:tr w:rsidR="009F6D74" w14:paraId="4E2A0829" w14:textId="77777777" w:rsidTr="009F6D7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vAlign w:val="top"/>
          </w:tcPr>
          <w:p w14:paraId="22CBA063" w14:textId="7FFBDC81" w:rsidR="00E16E0C" w:rsidRPr="00135FFB" w:rsidRDefault="00E16E0C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3FBC6726" w14:textId="610A84DE" w:rsidR="00E16E0C" w:rsidRPr="00135FFB" w:rsidRDefault="00E16E0C" w:rsidP="00B003E5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Passenger</w:t>
            </w:r>
          </w:p>
        </w:tc>
        <w:tc>
          <w:tcPr>
            <w:tcW w:w="332" w:type="pct"/>
            <w:vAlign w:val="top"/>
          </w:tcPr>
          <w:p w14:paraId="78D4AF82" w14:textId="38F8E6D6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338" w:type="pct"/>
            <w:vAlign w:val="top"/>
          </w:tcPr>
          <w:p w14:paraId="125DFB40" w14:textId="2FA66F9E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51</w:t>
            </w:r>
          </w:p>
        </w:tc>
        <w:tc>
          <w:tcPr>
            <w:tcW w:w="338" w:type="pct"/>
            <w:vAlign w:val="top"/>
          </w:tcPr>
          <w:p w14:paraId="3A7C84D1" w14:textId="1F14D60B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42</w:t>
            </w:r>
          </w:p>
        </w:tc>
        <w:tc>
          <w:tcPr>
            <w:tcW w:w="767" w:type="pct"/>
            <w:vAlign w:val="top"/>
          </w:tcPr>
          <w:p w14:paraId="5600131A" w14:textId="7D642F12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-10</w:t>
            </w:r>
          </w:p>
        </w:tc>
        <w:tc>
          <w:tcPr>
            <w:tcW w:w="768" w:type="pct"/>
            <w:vAlign w:val="top"/>
          </w:tcPr>
          <w:p w14:paraId="5BE9A9BB" w14:textId="076EC5E5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-1</w:t>
            </w:r>
          </w:p>
        </w:tc>
        <w:tc>
          <w:tcPr>
            <w:tcW w:w="532" w:type="pct"/>
            <w:vAlign w:val="top"/>
          </w:tcPr>
          <w:p w14:paraId="2E214A3E" w14:textId="3FAA9B83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39</w:t>
            </w:r>
          </w:p>
        </w:tc>
      </w:tr>
      <w:tr w:rsidR="009F6D74" w14:paraId="4DE1C80F" w14:textId="77777777" w:rsidTr="009F6D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vAlign w:val="top"/>
          </w:tcPr>
          <w:p w14:paraId="3D87EC5B" w14:textId="7C4738D2" w:rsidR="00E16E0C" w:rsidRPr="00135FFB" w:rsidRDefault="00E16E0C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2E1442C3" w14:textId="6B981AE1" w:rsidR="00E16E0C" w:rsidRPr="00135FFB" w:rsidRDefault="00E16E0C" w:rsidP="00B003E5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Pedestrian</w:t>
            </w:r>
          </w:p>
        </w:tc>
        <w:tc>
          <w:tcPr>
            <w:tcW w:w="332" w:type="pct"/>
            <w:vAlign w:val="top"/>
          </w:tcPr>
          <w:p w14:paraId="22832245" w14:textId="39CDFA9E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56</w:t>
            </w:r>
          </w:p>
        </w:tc>
        <w:tc>
          <w:tcPr>
            <w:tcW w:w="338" w:type="pct"/>
            <w:vAlign w:val="top"/>
          </w:tcPr>
          <w:p w14:paraId="1BC68849" w14:textId="3AA12FC2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35</w:t>
            </w:r>
          </w:p>
        </w:tc>
        <w:tc>
          <w:tcPr>
            <w:tcW w:w="338" w:type="pct"/>
            <w:vAlign w:val="top"/>
          </w:tcPr>
          <w:p w14:paraId="2A671C7B" w14:textId="54B1EB16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37</w:t>
            </w:r>
          </w:p>
        </w:tc>
        <w:tc>
          <w:tcPr>
            <w:tcW w:w="767" w:type="pct"/>
            <w:vAlign w:val="top"/>
          </w:tcPr>
          <w:p w14:paraId="50BC6ADB" w14:textId="48947B04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+21</w:t>
            </w:r>
          </w:p>
        </w:tc>
        <w:tc>
          <w:tcPr>
            <w:tcW w:w="768" w:type="pct"/>
            <w:vAlign w:val="top"/>
          </w:tcPr>
          <w:p w14:paraId="675C3B08" w14:textId="034021FF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+19</w:t>
            </w:r>
          </w:p>
        </w:tc>
        <w:tc>
          <w:tcPr>
            <w:tcW w:w="532" w:type="pct"/>
            <w:vAlign w:val="top"/>
          </w:tcPr>
          <w:p w14:paraId="58519C30" w14:textId="4E64E96F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39</w:t>
            </w:r>
          </w:p>
        </w:tc>
      </w:tr>
      <w:tr w:rsidR="009F6D74" w14:paraId="2F41E2AB" w14:textId="77777777" w:rsidTr="009F6D7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 w:val="restart"/>
            <w:vAlign w:val="top"/>
          </w:tcPr>
          <w:p w14:paraId="4567BC34" w14:textId="2667E5C2" w:rsidR="00E16E0C" w:rsidRPr="00135FFB" w:rsidRDefault="00E16E0C" w:rsidP="00B003E5">
            <w:pPr>
              <w:spacing w:line="20" w:lineRule="atLeast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Location</w:t>
            </w:r>
          </w:p>
        </w:tc>
        <w:tc>
          <w:tcPr>
            <w:tcW w:w="922" w:type="pct"/>
            <w:vAlign w:val="top"/>
          </w:tcPr>
          <w:p w14:paraId="287C51CD" w14:textId="10F2ADED" w:rsidR="00E16E0C" w:rsidRPr="00135FFB" w:rsidRDefault="00E16E0C" w:rsidP="00B003E5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Melbourne</w:t>
            </w:r>
          </w:p>
        </w:tc>
        <w:tc>
          <w:tcPr>
            <w:tcW w:w="332" w:type="pct"/>
            <w:vAlign w:val="top"/>
          </w:tcPr>
          <w:p w14:paraId="37AC003E" w14:textId="2E23A4F7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125</w:t>
            </w:r>
          </w:p>
        </w:tc>
        <w:tc>
          <w:tcPr>
            <w:tcW w:w="338" w:type="pct"/>
            <w:vAlign w:val="top"/>
          </w:tcPr>
          <w:p w14:paraId="5C92184C" w14:textId="6A226170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120</w:t>
            </w:r>
          </w:p>
        </w:tc>
        <w:tc>
          <w:tcPr>
            <w:tcW w:w="338" w:type="pct"/>
            <w:vAlign w:val="top"/>
          </w:tcPr>
          <w:p w14:paraId="6BBB0A47" w14:textId="4400FB2D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112</w:t>
            </w:r>
          </w:p>
        </w:tc>
        <w:tc>
          <w:tcPr>
            <w:tcW w:w="767" w:type="pct"/>
            <w:vAlign w:val="top"/>
          </w:tcPr>
          <w:p w14:paraId="01862A80" w14:textId="74B0BFFE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+5</w:t>
            </w:r>
          </w:p>
        </w:tc>
        <w:tc>
          <w:tcPr>
            <w:tcW w:w="768" w:type="pct"/>
            <w:vAlign w:val="top"/>
          </w:tcPr>
          <w:p w14:paraId="131928C6" w14:textId="3BC25A86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+13</w:t>
            </w:r>
          </w:p>
        </w:tc>
        <w:tc>
          <w:tcPr>
            <w:tcW w:w="532" w:type="pct"/>
            <w:vAlign w:val="top"/>
          </w:tcPr>
          <w:p w14:paraId="473DF737" w14:textId="2A17AC36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110</w:t>
            </w:r>
          </w:p>
        </w:tc>
      </w:tr>
      <w:tr w:rsidR="009F6D74" w14:paraId="72E78B79" w14:textId="77777777" w:rsidTr="009F6D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vAlign w:val="top"/>
          </w:tcPr>
          <w:p w14:paraId="0DA188A6" w14:textId="7AE60E8D" w:rsidR="00E16E0C" w:rsidRPr="00135FFB" w:rsidRDefault="00E16E0C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70B120DD" w14:textId="4907167E" w:rsidR="00E16E0C" w:rsidRPr="00135FFB" w:rsidRDefault="00E16E0C" w:rsidP="00B003E5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Rural Victoria</w:t>
            </w:r>
          </w:p>
        </w:tc>
        <w:tc>
          <w:tcPr>
            <w:tcW w:w="332" w:type="pct"/>
            <w:vAlign w:val="top"/>
          </w:tcPr>
          <w:p w14:paraId="09040992" w14:textId="445AF68C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164</w:t>
            </w:r>
          </w:p>
        </w:tc>
        <w:tc>
          <w:tcPr>
            <w:tcW w:w="338" w:type="pct"/>
            <w:vAlign w:val="top"/>
          </w:tcPr>
          <w:p w14:paraId="7AEFE187" w14:textId="2A2B25D5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146</w:t>
            </w:r>
          </w:p>
        </w:tc>
        <w:tc>
          <w:tcPr>
            <w:tcW w:w="338" w:type="pct"/>
            <w:vAlign w:val="top"/>
          </w:tcPr>
          <w:p w14:paraId="5FAC00C9" w14:textId="54571BD8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134</w:t>
            </w:r>
          </w:p>
        </w:tc>
        <w:tc>
          <w:tcPr>
            <w:tcW w:w="767" w:type="pct"/>
            <w:vAlign w:val="top"/>
          </w:tcPr>
          <w:p w14:paraId="64A70BE3" w14:textId="2CD4018A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+18</w:t>
            </w:r>
          </w:p>
        </w:tc>
        <w:tc>
          <w:tcPr>
            <w:tcW w:w="768" w:type="pct"/>
            <w:vAlign w:val="top"/>
          </w:tcPr>
          <w:p w14:paraId="778000BE" w14:textId="5C4BDD54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+30</w:t>
            </w:r>
          </w:p>
        </w:tc>
        <w:tc>
          <w:tcPr>
            <w:tcW w:w="532" w:type="pct"/>
            <w:vAlign w:val="top"/>
          </w:tcPr>
          <w:p w14:paraId="04A96DD7" w14:textId="6576C351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137</w:t>
            </w:r>
          </w:p>
        </w:tc>
      </w:tr>
      <w:tr w:rsidR="009F6D74" w14:paraId="5BC1FD0A" w14:textId="77777777" w:rsidTr="009F6D7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 w:val="restart"/>
            <w:shd w:val="clear" w:color="auto" w:fill="F2F2F2" w:themeFill="background1" w:themeFillShade="F2"/>
            <w:vAlign w:val="top"/>
          </w:tcPr>
          <w:p w14:paraId="18F2E4E7" w14:textId="56AF1AC0" w:rsidR="00E16E0C" w:rsidRPr="00135FFB" w:rsidRDefault="00E16E0C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Age group</w:t>
            </w:r>
          </w:p>
        </w:tc>
        <w:tc>
          <w:tcPr>
            <w:tcW w:w="922" w:type="pct"/>
            <w:vAlign w:val="top"/>
          </w:tcPr>
          <w:p w14:paraId="3ABC7E2A" w14:textId="2804C4A8" w:rsidR="00E16E0C" w:rsidRPr="00135FFB" w:rsidRDefault="00E16E0C" w:rsidP="00B003E5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0-4</w:t>
            </w:r>
          </w:p>
        </w:tc>
        <w:tc>
          <w:tcPr>
            <w:tcW w:w="332" w:type="pct"/>
            <w:vAlign w:val="top"/>
          </w:tcPr>
          <w:p w14:paraId="3944435E" w14:textId="15D580D7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338" w:type="pct"/>
            <w:vAlign w:val="top"/>
          </w:tcPr>
          <w:p w14:paraId="0AD931A3" w14:textId="5004E055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338" w:type="pct"/>
            <w:vAlign w:val="top"/>
          </w:tcPr>
          <w:p w14:paraId="4951EE71" w14:textId="661EEE2D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767" w:type="pct"/>
            <w:vAlign w:val="top"/>
          </w:tcPr>
          <w:p w14:paraId="67352FAD" w14:textId="342D3151" w:rsidR="00E16E0C" w:rsidRPr="00135FFB" w:rsidRDefault="007E1C02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768" w:type="pct"/>
            <w:vAlign w:val="top"/>
          </w:tcPr>
          <w:p w14:paraId="7E72FCC0" w14:textId="4BA41142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532" w:type="pct"/>
            <w:vAlign w:val="top"/>
          </w:tcPr>
          <w:p w14:paraId="1C574A16" w14:textId="7036F3CE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9F6D74" w14:paraId="297C065E" w14:textId="77777777" w:rsidTr="009F6D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vAlign w:val="top"/>
          </w:tcPr>
          <w:p w14:paraId="3C155AAD" w14:textId="691F98F6" w:rsidR="00E16E0C" w:rsidRPr="00135FFB" w:rsidRDefault="00E16E0C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10939AC0" w14:textId="59F9267D" w:rsidR="00E16E0C" w:rsidRPr="00135FFB" w:rsidRDefault="00E16E0C" w:rsidP="00B003E5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5-15</w:t>
            </w:r>
          </w:p>
        </w:tc>
        <w:tc>
          <w:tcPr>
            <w:tcW w:w="332" w:type="pct"/>
            <w:vAlign w:val="top"/>
          </w:tcPr>
          <w:p w14:paraId="1A4463DC" w14:textId="6C40E4BA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338" w:type="pct"/>
            <w:vAlign w:val="top"/>
          </w:tcPr>
          <w:p w14:paraId="4CB7AD90" w14:textId="50C171C1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338" w:type="pct"/>
            <w:vAlign w:val="top"/>
          </w:tcPr>
          <w:p w14:paraId="3D8A4175" w14:textId="2835E28A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767" w:type="pct"/>
            <w:vAlign w:val="top"/>
          </w:tcPr>
          <w:p w14:paraId="7BFDFEAA" w14:textId="3640916A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+4</w:t>
            </w:r>
          </w:p>
        </w:tc>
        <w:tc>
          <w:tcPr>
            <w:tcW w:w="768" w:type="pct"/>
            <w:vAlign w:val="top"/>
          </w:tcPr>
          <w:p w14:paraId="5A1FC5CE" w14:textId="66175BB5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+4</w:t>
            </w:r>
          </w:p>
        </w:tc>
        <w:tc>
          <w:tcPr>
            <w:tcW w:w="532" w:type="pct"/>
            <w:vAlign w:val="top"/>
          </w:tcPr>
          <w:p w14:paraId="0FF44808" w14:textId="2926248B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</w:t>
            </w:r>
          </w:p>
        </w:tc>
      </w:tr>
      <w:tr w:rsidR="009F6D74" w14:paraId="607073B0" w14:textId="77777777" w:rsidTr="009F6D7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shd w:val="clear" w:color="auto" w:fill="F2F2F2" w:themeFill="background1" w:themeFillShade="F2"/>
            <w:vAlign w:val="top"/>
          </w:tcPr>
          <w:p w14:paraId="160D051D" w14:textId="7C3C0D06" w:rsidR="00E16E0C" w:rsidRPr="00135FFB" w:rsidRDefault="00E16E0C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046499BA" w14:textId="464671DC" w:rsidR="00E16E0C" w:rsidRPr="00135FFB" w:rsidRDefault="00E16E0C" w:rsidP="00B003E5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16-17</w:t>
            </w:r>
          </w:p>
        </w:tc>
        <w:tc>
          <w:tcPr>
            <w:tcW w:w="332" w:type="pct"/>
            <w:vAlign w:val="top"/>
          </w:tcPr>
          <w:p w14:paraId="0C89EF86" w14:textId="09A46FE0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338" w:type="pct"/>
            <w:vAlign w:val="top"/>
          </w:tcPr>
          <w:p w14:paraId="22B68DD2" w14:textId="5E1B0233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338" w:type="pct"/>
            <w:vAlign w:val="top"/>
          </w:tcPr>
          <w:p w14:paraId="506B7639" w14:textId="4D30476D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767" w:type="pct"/>
            <w:vAlign w:val="top"/>
          </w:tcPr>
          <w:p w14:paraId="45A346BE" w14:textId="503105D3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+1</w:t>
            </w:r>
          </w:p>
        </w:tc>
        <w:tc>
          <w:tcPr>
            <w:tcW w:w="768" w:type="pct"/>
            <w:vAlign w:val="top"/>
          </w:tcPr>
          <w:p w14:paraId="23DDBF4A" w14:textId="03B958B5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-4</w:t>
            </w:r>
          </w:p>
        </w:tc>
        <w:tc>
          <w:tcPr>
            <w:tcW w:w="532" w:type="pct"/>
            <w:vAlign w:val="top"/>
          </w:tcPr>
          <w:p w14:paraId="0D0052AD" w14:textId="788CBE30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</w:t>
            </w:r>
          </w:p>
        </w:tc>
      </w:tr>
      <w:tr w:rsidR="009F6D74" w14:paraId="57AADF5A" w14:textId="77777777" w:rsidTr="009F6D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vAlign w:val="top"/>
          </w:tcPr>
          <w:p w14:paraId="551313A8" w14:textId="26CCA275" w:rsidR="00E16E0C" w:rsidRPr="00135FFB" w:rsidRDefault="00E16E0C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5F72104E" w14:textId="178AE6B5" w:rsidR="00E16E0C" w:rsidRPr="00135FFB" w:rsidRDefault="00E16E0C" w:rsidP="00B003E5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18-20</w:t>
            </w:r>
          </w:p>
        </w:tc>
        <w:tc>
          <w:tcPr>
            <w:tcW w:w="332" w:type="pct"/>
            <w:vAlign w:val="top"/>
          </w:tcPr>
          <w:p w14:paraId="57E60360" w14:textId="226A34A3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22</w:t>
            </w:r>
          </w:p>
        </w:tc>
        <w:tc>
          <w:tcPr>
            <w:tcW w:w="338" w:type="pct"/>
            <w:vAlign w:val="top"/>
          </w:tcPr>
          <w:p w14:paraId="2E1C5092" w14:textId="3775C879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21</w:t>
            </w:r>
          </w:p>
        </w:tc>
        <w:tc>
          <w:tcPr>
            <w:tcW w:w="338" w:type="pct"/>
            <w:vAlign w:val="top"/>
          </w:tcPr>
          <w:p w14:paraId="0F4BAA96" w14:textId="3C9894A9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23</w:t>
            </w:r>
          </w:p>
        </w:tc>
        <w:tc>
          <w:tcPr>
            <w:tcW w:w="767" w:type="pct"/>
            <w:vAlign w:val="top"/>
          </w:tcPr>
          <w:p w14:paraId="64DC0326" w14:textId="448BF4E8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+1</w:t>
            </w:r>
          </w:p>
        </w:tc>
        <w:tc>
          <w:tcPr>
            <w:tcW w:w="768" w:type="pct"/>
            <w:vAlign w:val="top"/>
          </w:tcPr>
          <w:p w14:paraId="6771ADA8" w14:textId="483F3622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-1</w:t>
            </w:r>
          </w:p>
        </w:tc>
        <w:tc>
          <w:tcPr>
            <w:tcW w:w="532" w:type="pct"/>
            <w:vAlign w:val="top"/>
          </w:tcPr>
          <w:p w14:paraId="0F1FF29B" w14:textId="3C0C85A0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18</w:t>
            </w:r>
          </w:p>
        </w:tc>
      </w:tr>
      <w:tr w:rsidR="009F6D74" w14:paraId="2F15BB6B" w14:textId="77777777" w:rsidTr="009F6D7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shd w:val="clear" w:color="auto" w:fill="F2F2F2" w:themeFill="background1" w:themeFillShade="F2"/>
            <w:vAlign w:val="top"/>
          </w:tcPr>
          <w:p w14:paraId="51475EA1" w14:textId="13811EF9" w:rsidR="00E16E0C" w:rsidRPr="00135FFB" w:rsidRDefault="00E16E0C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2D8205E7" w14:textId="46C162CE" w:rsidR="00E16E0C" w:rsidRPr="00135FFB" w:rsidRDefault="00E16E0C" w:rsidP="00B003E5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21-25</w:t>
            </w:r>
          </w:p>
        </w:tc>
        <w:tc>
          <w:tcPr>
            <w:tcW w:w="332" w:type="pct"/>
            <w:vAlign w:val="top"/>
          </w:tcPr>
          <w:p w14:paraId="3A0625A6" w14:textId="35E857EE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18</w:t>
            </w:r>
          </w:p>
        </w:tc>
        <w:tc>
          <w:tcPr>
            <w:tcW w:w="338" w:type="pct"/>
            <w:vAlign w:val="top"/>
          </w:tcPr>
          <w:p w14:paraId="18DF1F02" w14:textId="266D27F8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29</w:t>
            </w:r>
          </w:p>
        </w:tc>
        <w:tc>
          <w:tcPr>
            <w:tcW w:w="338" w:type="pct"/>
            <w:vAlign w:val="top"/>
          </w:tcPr>
          <w:p w14:paraId="42B55110" w14:textId="44A31EAC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18</w:t>
            </w:r>
          </w:p>
        </w:tc>
        <w:tc>
          <w:tcPr>
            <w:tcW w:w="767" w:type="pct"/>
            <w:vAlign w:val="top"/>
          </w:tcPr>
          <w:p w14:paraId="40F3BBA3" w14:textId="40DC948F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-11</w:t>
            </w:r>
          </w:p>
        </w:tc>
        <w:tc>
          <w:tcPr>
            <w:tcW w:w="768" w:type="pct"/>
            <w:vAlign w:val="top"/>
          </w:tcPr>
          <w:p w14:paraId="61723A79" w14:textId="693C1740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532" w:type="pct"/>
            <w:vAlign w:val="top"/>
          </w:tcPr>
          <w:p w14:paraId="763A2120" w14:textId="4154E245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23</w:t>
            </w:r>
          </w:p>
        </w:tc>
      </w:tr>
      <w:tr w:rsidR="009F6D74" w14:paraId="78556A28" w14:textId="77777777" w:rsidTr="009F6D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vAlign w:val="top"/>
          </w:tcPr>
          <w:p w14:paraId="6FC3B5D6" w14:textId="5B8E0056" w:rsidR="00E16E0C" w:rsidRPr="00135FFB" w:rsidRDefault="00E16E0C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764FC065" w14:textId="03F84365" w:rsidR="00E16E0C" w:rsidRPr="00135FFB" w:rsidRDefault="00E16E0C" w:rsidP="00B003E5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26-29</w:t>
            </w:r>
          </w:p>
        </w:tc>
        <w:tc>
          <w:tcPr>
            <w:tcW w:w="332" w:type="pct"/>
            <w:vAlign w:val="top"/>
          </w:tcPr>
          <w:p w14:paraId="4223B4E6" w14:textId="70292A7C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20</w:t>
            </w:r>
          </w:p>
        </w:tc>
        <w:tc>
          <w:tcPr>
            <w:tcW w:w="338" w:type="pct"/>
            <w:vAlign w:val="top"/>
          </w:tcPr>
          <w:p w14:paraId="6EDFB398" w14:textId="7778EC24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24</w:t>
            </w:r>
          </w:p>
        </w:tc>
        <w:tc>
          <w:tcPr>
            <w:tcW w:w="338" w:type="pct"/>
            <w:vAlign w:val="top"/>
          </w:tcPr>
          <w:p w14:paraId="16F9B878" w14:textId="750813A4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18</w:t>
            </w:r>
          </w:p>
        </w:tc>
        <w:tc>
          <w:tcPr>
            <w:tcW w:w="767" w:type="pct"/>
            <w:vAlign w:val="top"/>
          </w:tcPr>
          <w:p w14:paraId="05269CF4" w14:textId="51E67071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-4</w:t>
            </w:r>
          </w:p>
        </w:tc>
        <w:tc>
          <w:tcPr>
            <w:tcW w:w="768" w:type="pct"/>
            <w:vAlign w:val="top"/>
          </w:tcPr>
          <w:p w14:paraId="355FE973" w14:textId="10746E41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+2</w:t>
            </w:r>
          </w:p>
        </w:tc>
        <w:tc>
          <w:tcPr>
            <w:tcW w:w="532" w:type="pct"/>
            <w:vAlign w:val="top"/>
          </w:tcPr>
          <w:p w14:paraId="3B8BAC15" w14:textId="5DB666DD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21</w:t>
            </w:r>
          </w:p>
        </w:tc>
      </w:tr>
      <w:tr w:rsidR="009F6D74" w14:paraId="785A52A7" w14:textId="77777777" w:rsidTr="009F6D7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shd w:val="clear" w:color="auto" w:fill="F2F2F2" w:themeFill="background1" w:themeFillShade="F2"/>
            <w:vAlign w:val="top"/>
          </w:tcPr>
          <w:p w14:paraId="7FD67A23" w14:textId="71AFC0D3" w:rsidR="00E16E0C" w:rsidRPr="00135FFB" w:rsidRDefault="00E16E0C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2350654A" w14:textId="663E22E6" w:rsidR="00E16E0C" w:rsidRPr="00135FFB" w:rsidRDefault="00E16E0C" w:rsidP="00B003E5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30-39</w:t>
            </w:r>
          </w:p>
        </w:tc>
        <w:tc>
          <w:tcPr>
            <w:tcW w:w="332" w:type="pct"/>
            <w:vAlign w:val="top"/>
          </w:tcPr>
          <w:p w14:paraId="6218896C" w14:textId="6C94CB84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42</w:t>
            </w:r>
          </w:p>
        </w:tc>
        <w:tc>
          <w:tcPr>
            <w:tcW w:w="338" w:type="pct"/>
            <w:vAlign w:val="top"/>
          </w:tcPr>
          <w:p w14:paraId="625CE60C" w14:textId="2D574671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338" w:type="pct"/>
            <w:vAlign w:val="top"/>
          </w:tcPr>
          <w:p w14:paraId="20F25731" w14:textId="0836335F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29</w:t>
            </w:r>
          </w:p>
        </w:tc>
        <w:tc>
          <w:tcPr>
            <w:tcW w:w="767" w:type="pct"/>
            <w:vAlign w:val="top"/>
          </w:tcPr>
          <w:p w14:paraId="0C07BDCF" w14:textId="225D8095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+1</w:t>
            </w:r>
          </w:p>
        </w:tc>
        <w:tc>
          <w:tcPr>
            <w:tcW w:w="768" w:type="pct"/>
            <w:vAlign w:val="top"/>
          </w:tcPr>
          <w:p w14:paraId="20095ADC" w14:textId="781A8906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+13</w:t>
            </w:r>
          </w:p>
        </w:tc>
        <w:tc>
          <w:tcPr>
            <w:tcW w:w="532" w:type="pct"/>
            <w:vAlign w:val="top"/>
          </w:tcPr>
          <w:p w14:paraId="21EF674A" w14:textId="2D07B486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37</w:t>
            </w:r>
          </w:p>
        </w:tc>
      </w:tr>
      <w:tr w:rsidR="009F6D74" w14:paraId="210BFE98" w14:textId="77777777" w:rsidTr="009F6D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vAlign w:val="top"/>
          </w:tcPr>
          <w:p w14:paraId="3C21C987" w14:textId="7E8559D5" w:rsidR="00E16E0C" w:rsidRPr="00135FFB" w:rsidRDefault="00E16E0C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6E5F1C92" w14:textId="78CDCE02" w:rsidR="00E16E0C" w:rsidRPr="00135FFB" w:rsidRDefault="00E16E0C" w:rsidP="00B003E5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40-49</w:t>
            </w:r>
          </w:p>
        </w:tc>
        <w:tc>
          <w:tcPr>
            <w:tcW w:w="332" w:type="pct"/>
            <w:vAlign w:val="top"/>
          </w:tcPr>
          <w:p w14:paraId="773D196E" w14:textId="5E4A95BB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338" w:type="pct"/>
            <w:vAlign w:val="top"/>
          </w:tcPr>
          <w:p w14:paraId="7E05858C" w14:textId="0FA2C725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338" w:type="pct"/>
            <w:vAlign w:val="top"/>
          </w:tcPr>
          <w:p w14:paraId="34E13DFA" w14:textId="72BE9AEC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767" w:type="pct"/>
            <w:vAlign w:val="top"/>
          </w:tcPr>
          <w:p w14:paraId="40136BDF" w14:textId="154A50B0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+6</w:t>
            </w:r>
          </w:p>
        </w:tc>
        <w:tc>
          <w:tcPr>
            <w:tcW w:w="768" w:type="pct"/>
            <w:vAlign w:val="top"/>
          </w:tcPr>
          <w:p w14:paraId="441E31DD" w14:textId="5F063AA4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+6</w:t>
            </w:r>
          </w:p>
        </w:tc>
        <w:tc>
          <w:tcPr>
            <w:tcW w:w="532" w:type="pct"/>
            <w:vAlign w:val="top"/>
          </w:tcPr>
          <w:p w14:paraId="556BBBAF" w14:textId="0D048318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29</w:t>
            </w:r>
          </w:p>
        </w:tc>
      </w:tr>
      <w:tr w:rsidR="009F6D74" w14:paraId="2AF9F167" w14:textId="77777777" w:rsidTr="009F6D7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shd w:val="clear" w:color="auto" w:fill="F2F2F2" w:themeFill="background1" w:themeFillShade="F2"/>
            <w:vAlign w:val="top"/>
          </w:tcPr>
          <w:p w14:paraId="6432D4C6" w14:textId="5CD431E5" w:rsidR="00E16E0C" w:rsidRPr="00135FFB" w:rsidRDefault="00E16E0C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63C3CBD8" w14:textId="0A65179E" w:rsidR="00E16E0C" w:rsidRPr="00135FFB" w:rsidRDefault="00E16E0C" w:rsidP="00B003E5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50-59</w:t>
            </w:r>
          </w:p>
        </w:tc>
        <w:tc>
          <w:tcPr>
            <w:tcW w:w="332" w:type="pct"/>
            <w:vAlign w:val="top"/>
          </w:tcPr>
          <w:p w14:paraId="0D199BAE" w14:textId="51D7ED9F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338" w:type="pct"/>
            <w:vAlign w:val="top"/>
          </w:tcPr>
          <w:p w14:paraId="2A761D55" w14:textId="459BAAA0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31</w:t>
            </w:r>
          </w:p>
        </w:tc>
        <w:tc>
          <w:tcPr>
            <w:tcW w:w="338" w:type="pct"/>
            <w:vAlign w:val="top"/>
          </w:tcPr>
          <w:p w14:paraId="1050056C" w14:textId="7FEDA6A2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27</w:t>
            </w:r>
          </w:p>
        </w:tc>
        <w:tc>
          <w:tcPr>
            <w:tcW w:w="767" w:type="pct"/>
            <w:vAlign w:val="top"/>
          </w:tcPr>
          <w:p w14:paraId="68ECB4E8" w14:textId="5B1E8997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+10</w:t>
            </w:r>
          </w:p>
        </w:tc>
        <w:tc>
          <w:tcPr>
            <w:tcW w:w="768" w:type="pct"/>
            <w:vAlign w:val="top"/>
          </w:tcPr>
          <w:p w14:paraId="5BE51CB8" w14:textId="3D913FB2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+14</w:t>
            </w:r>
          </w:p>
        </w:tc>
        <w:tc>
          <w:tcPr>
            <w:tcW w:w="532" w:type="pct"/>
            <w:vAlign w:val="top"/>
          </w:tcPr>
          <w:p w14:paraId="7F8BA305" w14:textId="08456157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29</w:t>
            </w:r>
          </w:p>
        </w:tc>
      </w:tr>
      <w:tr w:rsidR="009F6D74" w14:paraId="363103BC" w14:textId="77777777" w:rsidTr="009F6D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vAlign w:val="top"/>
          </w:tcPr>
          <w:p w14:paraId="51AEB630" w14:textId="538AFF39" w:rsidR="00E16E0C" w:rsidRPr="00135FFB" w:rsidRDefault="00E16E0C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0A522223" w14:textId="6347C9A9" w:rsidR="00E16E0C" w:rsidRPr="00135FFB" w:rsidRDefault="00E16E0C" w:rsidP="00B003E5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60-69</w:t>
            </w:r>
          </w:p>
        </w:tc>
        <w:tc>
          <w:tcPr>
            <w:tcW w:w="332" w:type="pct"/>
            <w:vAlign w:val="top"/>
          </w:tcPr>
          <w:p w14:paraId="36902B00" w14:textId="69700A90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338" w:type="pct"/>
            <w:vAlign w:val="top"/>
          </w:tcPr>
          <w:p w14:paraId="53CE777D" w14:textId="53C9ED04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27</w:t>
            </w:r>
          </w:p>
        </w:tc>
        <w:tc>
          <w:tcPr>
            <w:tcW w:w="338" w:type="pct"/>
            <w:vAlign w:val="top"/>
          </w:tcPr>
          <w:p w14:paraId="32CAE41B" w14:textId="0496A4CC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37</w:t>
            </w:r>
          </w:p>
        </w:tc>
        <w:tc>
          <w:tcPr>
            <w:tcW w:w="767" w:type="pct"/>
            <w:vAlign w:val="top"/>
          </w:tcPr>
          <w:p w14:paraId="2C9DB6A7" w14:textId="223CE0A1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+5</w:t>
            </w:r>
          </w:p>
        </w:tc>
        <w:tc>
          <w:tcPr>
            <w:tcW w:w="768" w:type="pct"/>
            <w:vAlign w:val="top"/>
          </w:tcPr>
          <w:p w14:paraId="3974EC26" w14:textId="14825503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-5</w:t>
            </w:r>
          </w:p>
        </w:tc>
        <w:tc>
          <w:tcPr>
            <w:tcW w:w="532" w:type="pct"/>
            <w:vAlign w:val="top"/>
          </w:tcPr>
          <w:p w14:paraId="55945295" w14:textId="6704035E" w:rsidR="00E16E0C" w:rsidRPr="00135FFB" w:rsidRDefault="00E16E0C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30</w:t>
            </w:r>
          </w:p>
        </w:tc>
      </w:tr>
      <w:tr w:rsidR="009F6D74" w14:paraId="0240E5A8" w14:textId="77777777" w:rsidTr="009F6D7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shd w:val="clear" w:color="auto" w:fill="F2F2F2" w:themeFill="background1" w:themeFillShade="F2"/>
            <w:vAlign w:val="top"/>
          </w:tcPr>
          <w:p w14:paraId="11690277" w14:textId="166E102A" w:rsidR="00E16E0C" w:rsidRPr="00135FFB" w:rsidRDefault="00E16E0C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384C4C41" w14:textId="54103A40" w:rsidR="00E16E0C" w:rsidRPr="00135FFB" w:rsidRDefault="00E16E0C" w:rsidP="00B003E5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70+</w:t>
            </w:r>
          </w:p>
        </w:tc>
        <w:tc>
          <w:tcPr>
            <w:tcW w:w="332" w:type="pct"/>
            <w:vAlign w:val="top"/>
          </w:tcPr>
          <w:p w14:paraId="0490476E" w14:textId="0BF45ACE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60</w:t>
            </w:r>
          </w:p>
        </w:tc>
        <w:tc>
          <w:tcPr>
            <w:tcW w:w="338" w:type="pct"/>
            <w:vAlign w:val="top"/>
          </w:tcPr>
          <w:p w14:paraId="2E110348" w14:textId="4EFC1E14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338" w:type="pct"/>
            <w:vAlign w:val="top"/>
          </w:tcPr>
          <w:p w14:paraId="5DB79D19" w14:textId="391AB66A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767" w:type="pct"/>
            <w:vAlign w:val="top"/>
          </w:tcPr>
          <w:p w14:paraId="6812ADE8" w14:textId="50D4CF7B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768" w:type="pct"/>
            <w:vAlign w:val="top"/>
          </w:tcPr>
          <w:p w14:paraId="2FA697B7" w14:textId="0F288CC2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16</w:t>
            </w:r>
          </w:p>
        </w:tc>
        <w:tc>
          <w:tcPr>
            <w:tcW w:w="532" w:type="pct"/>
            <w:vAlign w:val="top"/>
          </w:tcPr>
          <w:p w14:paraId="251719AE" w14:textId="21ACB79C" w:rsidR="00E16E0C" w:rsidRPr="00135FFB" w:rsidRDefault="00E16E0C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46</w:t>
            </w:r>
          </w:p>
        </w:tc>
      </w:tr>
      <w:tr w:rsidR="009F6D74" w14:paraId="7A139499" w14:textId="77777777" w:rsidTr="009F6D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 w:val="restart"/>
            <w:shd w:val="clear" w:color="auto" w:fill="FFFFFF" w:themeFill="background1"/>
            <w:vAlign w:val="top"/>
          </w:tcPr>
          <w:p w14:paraId="0A461969" w14:textId="6394BC6B" w:rsidR="00135FFB" w:rsidRPr="00B003E5" w:rsidRDefault="00B003E5" w:rsidP="009F6D74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Accident Type</w:t>
            </w:r>
            <w:r w:rsidR="009F6D74">
              <w:rPr>
                <w:rFonts w:cstheme="minorHAnsi"/>
                <w:sz w:val="18"/>
                <w:szCs w:val="18"/>
              </w:rPr>
              <w:t xml:space="preserve"> -</w:t>
            </w:r>
            <w:r w:rsidR="00135FFB" w:rsidRPr="00B003E5">
              <w:rPr>
                <w:rFonts w:cstheme="minorHAnsi"/>
                <w:sz w:val="18"/>
                <w:szCs w:val="18"/>
              </w:rPr>
              <w:t>Intersection</w:t>
            </w:r>
          </w:p>
        </w:tc>
        <w:tc>
          <w:tcPr>
            <w:tcW w:w="922" w:type="pct"/>
            <w:vAlign w:val="top"/>
          </w:tcPr>
          <w:p w14:paraId="56F1244D" w14:textId="3A169C78" w:rsidR="00135FFB" w:rsidRPr="00135FFB" w:rsidRDefault="00135FFB" w:rsidP="00B003E5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Adjacent direction</w:t>
            </w:r>
          </w:p>
        </w:tc>
        <w:tc>
          <w:tcPr>
            <w:tcW w:w="332" w:type="pct"/>
            <w:vAlign w:val="top"/>
          </w:tcPr>
          <w:p w14:paraId="3E4988F7" w14:textId="36D9A73A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37</w:t>
            </w:r>
          </w:p>
        </w:tc>
        <w:tc>
          <w:tcPr>
            <w:tcW w:w="338" w:type="pct"/>
            <w:vAlign w:val="top"/>
          </w:tcPr>
          <w:p w14:paraId="261851EF" w14:textId="1639637C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42</w:t>
            </w:r>
          </w:p>
        </w:tc>
        <w:tc>
          <w:tcPr>
            <w:tcW w:w="338" w:type="pct"/>
            <w:vAlign w:val="top"/>
          </w:tcPr>
          <w:p w14:paraId="0E0C0E60" w14:textId="32AA4452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23</w:t>
            </w:r>
          </w:p>
        </w:tc>
        <w:tc>
          <w:tcPr>
            <w:tcW w:w="767" w:type="pct"/>
            <w:vAlign w:val="top"/>
          </w:tcPr>
          <w:p w14:paraId="7F903676" w14:textId="490BC113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-5</w:t>
            </w:r>
          </w:p>
        </w:tc>
        <w:tc>
          <w:tcPr>
            <w:tcW w:w="768" w:type="pct"/>
            <w:vAlign w:val="top"/>
          </w:tcPr>
          <w:p w14:paraId="5A8658E8" w14:textId="62FAD416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+14</w:t>
            </w:r>
          </w:p>
        </w:tc>
        <w:tc>
          <w:tcPr>
            <w:tcW w:w="532" w:type="pct"/>
            <w:vAlign w:val="top"/>
          </w:tcPr>
          <w:p w14:paraId="6F0DA8DA" w14:textId="4BA73632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30</w:t>
            </w:r>
          </w:p>
        </w:tc>
      </w:tr>
      <w:tr w:rsidR="009F6D74" w14:paraId="6D7EC906" w14:textId="77777777" w:rsidTr="009F6D7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vAlign w:val="top"/>
          </w:tcPr>
          <w:p w14:paraId="5C38B6E1" w14:textId="0EA96900" w:rsidR="00135FFB" w:rsidRPr="00135FFB" w:rsidRDefault="00135FFB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3938B183" w14:textId="107D7A2B" w:rsidR="00135FFB" w:rsidRPr="00135FFB" w:rsidRDefault="00135FFB" w:rsidP="00B003E5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Opposing direction</w:t>
            </w:r>
          </w:p>
        </w:tc>
        <w:tc>
          <w:tcPr>
            <w:tcW w:w="332" w:type="pct"/>
            <w:vAlign w:val="top"/>
          </w:tcPr>
          <w:p w14:paraId="06CCB4FA" w14:textId="7C0A7BB4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15</w:t>
            </w:r>
          </w:p>
        </w:tc>
        <w:tc>
          <w:tcPr>
            <w:tcW w:w="338" w:type="pct"/>
            <w:vAlign w:val="top"/>
          </w:tcPr>
          <w:p w14:paraId="7647891F" w14:textId="7FDE2637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338" w:type="pct"/>
            <w:vAlign w:val="top"/>
          </w:tcPr>
          <w:p w14:paraId="31647435" w14:textId="086CF87B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767" w:type="pct"/>
            <w:vAlign w:val="top"/>
          </w:tcPr>
          <w:p w14:paraId="75CAD829" w14:textId="57853AC2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+4</w:t>
            </w:r>
          </w:p>
        </w:tc>
        <w:tc>
          <w:tcPr>
            <w:tcW w:w="768" w:type="pct"/>
            <w:vAlign w:val="top"/>
          </w:tcPr>
          <w:p w14:paraId="01D3A4F8" w14:textId="2D2C0789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+6</w:t>
            </w:r>
          </w:p>
        </w:tc>
        <w:tc>
          <w:tcPr>
            <w:tcW w:w="532" w:type="pct"/>
            <w:vAlign w:val="top"/>
          </w:tcPr>
          <w:p w14:paraId="2F6C6C2D" w14:textId="0D29CB32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11</w:t>
            </w:r>
          </w:p>
        </w:tc>
      </w:tr>
      <w:tr w:rsidR="009F6D74" w14:paraId="213509D8" w14:textId="77777777" w:rsidTr="009F6D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 w:val="restart"/>
            <w:vAlign w:val="top"/>
          </w:tcPr>
          <w:p w14:paraId="51AEF88A" w14:textId="7EC38B04" w:rsidR="00B003E5" w:rsidRPr="00B003E5" w:rsidRDefault="00B003E5" w:rsidP="00B003E5">
            <w:pPr>
              <w:spacing w:line="20" w:lineRule="atLeast"/>
              <w:rPr>
                <w:rFonts w:cstheme="minorHAnsi"/>
                <w:sz w:val="18"/>
                <w:szCs w:val="18"/>
              </w:rPr>
            </w:pPr>
            <w:r w:rsidRPr="00B003E5">
              <w:rPr>
                <w:rFonts w:cstheme="minorHAnsi"/>
                <w:sz w:val="18"/>
                <w:szCs w:val="18"/>
              </w:rPr>
              <w:t>Accident Type</w:t>
            </w:r>
            <w:r w:rsidR="009F6D74">
              <w:rPr>
                <w:rFonts w:cstheme="minorHAnsi"/>
                <w:sz w:val="18"/>
                <w:szCs w:val="18"/>
              </w:rPr>
              <w:t xml:space="preserve"> -</w:t>
            </w:r>
          </w:p>
          <w:p w14:paraId="3D920136" w14:textId="67019435" w:rsidR="00135FFB" w:rsidRPr="009F6D74" w:rsidRDefault="00B003E5" w:rsidP="009F6D74">
            <w:pPr>
              <w:spacing w:line="20" w:lineRule="atLeast"/>
              <w:ind w:left="360" w:hanging="360"/>
              <w:rPr>
                <w:rFonts w:cstheme="minorHAnsi"/>
                <w:sz w:val="18"/>
                <w:szCs w:val="18"/>
              </w:rPr>
            </w:pPr>
            <w:r w:rsidRPr="009F6D74">
              <w:rPr>
                <w:rFonts w:cstheme="minorHAnsi"/>
                <w:sz w:val="18"/>
                <w:szCs w:val="18"/>
              </w:rPr>
              <w:t>Mid-block</w:t>
            </w:r>
            <w:r w:rsidR="00135FFB" w:rsidRPr="009F6D74">
              <w:rPr>
                <w:rFonts w:cstheme="minorHAnsi"/>
                <w:sz w:val="18"/>
                <w:szCs w:val="18"/>
              </w:rPr>
              <w:t>/other</w:t>
            </w:r>
          </w:p>
        </w:tc>
        <w:tc>
          <w:tcPr>
            <w:tcW w:w="922" w:type="pct"/>
            <w:vAlign w:val="top"/>
          </w:tcPr>
          <w:p w14:paraId="5DC7D81B" w14:textId="651100A1" w:rsidR="00135FFB" w:rsidRPr="00135FFB" w:rsidRDefault="00135FFB" w:rsidP="00B003E5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Head on</w:t>
            </w:r>
          </w:p>
        </w:tc>
        <w:tc>
          <w:tcPr>
            <w:tcW w:w="332" w:type="pct"/>
            <w:vAlign w:val="top"/>
          </w:tcPr>
          <w:p w14:paraId="25454A90" w14:textId="324D627B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35</w:t>
            </w:r>
          </w:p>
        </w:tc>
        <w:tc>
          <w:tcPr>
            <w:tcW w:w="338" w:type="pct"/>
            <w:vAlign w:val="top"/>
          </w:tcPr>
          <w:p w14:paraId="6E4A36E6" w14:textId="330A077C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338" w:type="pct"/>
            <w:vAlign w:val="top"/>
          </w:tcPr>
          <w:p w14:paraId="3029056D" w14:textId="22CE013B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29</w:t>
            </w:r>
          </w:p>
        </w:tc>
        <w:tc>
          <w:tcPr>
            <w:tcW w:w="767" w:type="pct"/>
            <w:vAlign w:val="top"/>
          </w:tcPr>
          <w:p w14:paraId="30C1E16B" w14:textId="5411FE76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+3</w:t>
            </w:r>
          </w:p>
        </w:tc>
        <w:tc>
          <w:tcPr>
            <w:tcW w:w="768" w:type="pct"/>
            <w:vAlign w:val="top"/>
          </w:tcPr>
          <w:p w14:paraId="18F18FE7" w14:textId="515BE063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+6</w:t>
            </w:r>
          </w:p>
        </w:tc>
        <w:tc>
          <w:tcPr>
            <w:tcW w:w="532" w:type="pct"/>
            <w:vAlign w:val="top"/>
          </w:tcPr>
          <w:p w14:paraId="062A5615" w14:textId="4CBC28E8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29</w:t>
            </w:r>
          </w:p>
        </w:tc>
      </w:tr>
      <w:tr w:rsidR="009F6D74" w14:paraId="05F43CA4" w14:textId="77777777" w:rsidTr="009F6D7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vAlign w:val="top"/>
          </w:tcPr>
          <w:p w14:paraId="0AC76F60" w14:textId="6010A405" w:rsidR="00135FFB" w:rsidRPr="00135FFB" w:rsidRDefault="00135FFB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49C0D748" w14:textId="58521719" w:rsidR="00135FFB" w:rsidRPr="00135FFB" w:rsidRDefault="00135FFB" w:rsidP="00B003E5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Same direction</w:t>
            </w:r>
          </w:p>
        </w:tc>
        <w:tc>
          <w:tcPr>
            <w:tcW w:w="332" w:type="pct"/>
            <w:vAlign w:val="top"/>
          </w:tcPr>
          <w:p w14:paraId="2008696E" w14:textId="56BA7254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19</w:t>
            </w:r>
          </w:p>
        </w:tc>
        <w:tc>
          <w:tcPr>
            <w:tcW w:w="338" w:type="pct"/>
            <w:vAlign w:val="top"/>
          </w:tcPr>
          <w:p w14:paraId="7DC1533C" w14:textId="41D96E8D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21</w:t>
            </w:r>
          </w:p>
        </w:tc>
        <w:tc>
          <w:tcPr>
            <w:tcW w:w="338" w:type="pct"/>
            <w:vAlign w:val="top"/>
          </w:tcPr>
          <w:p w14:paraId="7CA3206D" w14:textId="4D72EC7E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29</w:t>
            </w:r>
          </w:p>
        </w:tc>
        <w:tc>
          <w:tcPr>
            <w:tcW w:w="767" w:type="pct"/>
            <w:vAlign w:val="top"/>
          </w:tcPr>
          <w:p w14:paraId="191FEAB7" w14:textId="4CE76C5F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-2</w:t>
            </w:r>
          </w:p>
        </w:tc>
        <w:tc>
          <w:tcPr>
            <w:tcW w:w="768" w:type="pct"/>
            <w:vAlign w:val="top"/>
          </w:tcPr>
          <w:p w14:paraId="787C1E5B" w14:textId="6535671B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-10</w:t>
            </w:r>
          </w:p>
        </w:tc>
        <w:tc>
          <w:tcPr>
            <w:tcW w:w="532" w:type="pct"/>
            <w:vAlign w:val="top"/>
          </w:tcPr>
          <w:p w14:paraId="4CA58BE2" w14:textId="4CC1548B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22</w:t>
            </w:r>
          </w:p>
        </w:tc>
      </w:tr>
      <w:tr w:rsidR="009F6D74" w14:paraId="3F59E2A0" w14:textId="77777777" w:rsidTr="009F6D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vAlign w:val="top"/>
          </w:tcPr>
          <w:p w14:paraId="05C70366" w14:textId="79712F60" w:rsidR="00135FFB" w:rsidRPr="00135FFB" w:rsidRDefault="00135FFB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271337CF" w14:textId="604D0886" w:rsidR="00135FFB" w:rsidRPr="00135FFB" w:rsidRDefault="00135FFB" w:rsidP="00B003E5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Manoeuvre/o'taking</w:t>
            </w:r>
          </w:p>
        </w:tc>
        <w:tc>
          <w:tcPr>
            <w:tcW w:w="332" w:type="pct"/>
            <w:vAlign w:val="top"/>
          </w:tcPr>
          <w:p w14:paraId="3EDA0CCA" w14:textId="060FCC09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13</w:t>
            </w:r>
          </w:p>
        </w:tc>
        <w:tc>
          <w:tcPr>
            <w:tcW w:w="338" w:type="pct"/>
            <w:vAlign w:val="top"/>
          </w:tcPr>
          <w:p w14:paraId="4E2965B8" w14:textId="4947C963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13</w:t>
            </w:r>
          </w:p>
        </w:tc>
        <w:tc>
          <w:tcPr>
            <w:tcW w:w="338" w:type="pct"/>
            <w:vAlign w:val="top"/>
          </w:tcPr>
          <w:p w14:paraId="2530107F" w14:textId="6205AF68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767" w:type="pct"/>
            <w:vAlign w:val="top"/>
          </w:tcPr>
          <w:p w14:paraId="3FF5AB02" w14:textId="0F271DD3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768" w:type="pct"/>
            <w:vAlign w:val="top"/>
          </w:tcPr>
          <w:p w14:paraId="4EAE4185" w14:textId="6AAFD07C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+3</w:t>
            </w:r>
          </w:p>
        </w:tc>
        <w:tc>
          <w:tcPr>
            <w:tcW w:w="532" w:type="pct"/>
            <w:vAlign w:val="top"/>
          </w:tcPr>
          <w:p w14:paraId="0E146456" w14:textId="75DE2505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12</w:t>
            </w:r>
          </w:p>
        </w:tc>
      </w:tr>
      <w:tr w:rsidR="009F6D74" w14:paraId="06CFF2E3" w14:textId="77777777" w:rsidTr="009F6D7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vAlign w:val="top"/>
          </w:tcPr>
          <w:p w14:paraId="7657F47B" w14:textId="063374BC" w:rsidR="00135FFB" w:rsidRPr="00135FFB" w:rsidRDefault="00135FFB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5FBEB1DC" w14:textId="064CF2D8" w:rsidR="00135FFB" w:rsidRPr="00135FFB" w:rsidRDefault="00135FFB" w:rsidP="00B003E5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On path</w:t>
            </w:r>
          </w:p>
        </w:tc>
        <w:tc>
          <w:tcPr>
            <w:tcW w:w="332" w:type="pct"/>
            <w:vAlign w:val="top"/>
          </w:tcPr>
          <w:p w14:paraId="274B0327" w14:textId="2750BF11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338" w:type="pct"/>
            <w:vAlign w:val="top"/>
          </w:tcPr>
          <w:p w14:paraId="03C4BB60" w14:textId="5A7BE51C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338" w:type="pct"/>
            <w:vAlign w:val="top"/>
          </w:tcPr>
          <w:p w14:paraId="2D54FAF0" w14:textId="5E115BBB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767" w:type="pct"/>
            <w:vAlign w:val="top"/>
          </w:tcPr>
          <w:p w14:paraId="302B9158" w14:textId="5AF8F8BD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-5</w:t>
            </w:r>
          </w:p>
        </w:tc>
        <w:tc>
          <w:tcPr>
            <w:tcW w:w="768" w:type="pct"/>
            <w:vAlign w:val="top"/>
          </w:tcPr>
          <w:p w14:paraId="1273B3BD" w14:textId="1C6B4267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-1</w:t>
            </w:r>
          </w:p>
        </w:tc>
        <w:tc>
          <w:tcPr>
            <w:tcW w:w="532" w:type="pct"/>
            <w:vAlign w:val="top"/>
          </w:tcPr>
          <w:p w14:paraId="7BC31A2C" w14:textId="59DF37CB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</w:t>
            </w:r>
          </w:p>
        </w:tc>
      </w:tr>
      <w:tr w:rsidR="009F6D74" w14:paraId="121B074E" w14:textId="77777777" w:rsidTr="009F6D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vAlign w:val="top"/>
          </w:tcPr>
          <w:p w14:paraId="72A5AD54" w14:textId="7F11F156" w:rsidR="00135FFB" w:rsidRPr="00135FFB" w:rsidRDefault="00135FFB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500684CD" w14:textId="510D0D1A" w:rsidR="00135FFB" w:rsidRPr="00135FFB" w:rsidRDefault="00135FFB" w:rsidP="00B003E5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Single vehicle</w:t>
            </w:r>
          </w:p>
        </w:tc>
        <w:tc>
          <w:tcPr>
            <w:tcW w:w="332" w:type="pct"/>
            <w:vAlign w:val="top"/>
          </w:tcPr>
          <w:p w14:paraId="58F75890" w14:textId="31BA3816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112</w:t>
            </w:r>
          </w:p>
        </w:tc>
        <w:tc>
          <w:tcPr>
            <w:tcW w:w="338" w:type="pct"/>
            <w:vAlign w:val="top"/>
          </w:tcPr>
          <w:p w14:paraId="240D7FA1" w14:textId="12DF2CDE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102</w:t>
            </w:r>
          </w:p>
        </w:tc>
        <w:tc>
          <w:tcPr>
            <w:tcW w:w="338" w:type="pct"/>
            <w:vAlign w:val="top"/>
          </w:tcPr>
          <w:p w14:paraId="34E60BDF" w14:textId="16C90E21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100</w:t>
            </w:r>
          </w:p>
        </w:tc>
        <w:tc>
          <w:tcPr>
            <w:tcW w:w="767" w:type="pct"/>
            <w:vAlign w:val="top"/>
          </w:tcPr>
          <w:p w14:paraId="78622F51" w14:textId="3A2FB46C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+10</w:t>
            </w:r>
          </w:p>
        </w:tc>
        <w:tc>
          <w:tcPr>
            <w:tcW w:w="768" w:type="pct"/>
            <w:vAlign w:val="top"/>
          </w:tcPr>
          <w:p w14:paraId="69BE374D" w14:textId="5329620F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+12</w:t>
            </w:r>
          </w:p>
        </w:tc>
        <w:tc>
          <w:tcPr>
            <w:tcW w:w="532" w:type="pct"/>
            <w:vAlign w:val="top"/>
          </w:tcPr>
          <w:p w14:paraId="415C6EFF" w14:textId="75A3B695" w:rsidR="00135FFB" w:rsidRPr="00135FFB" w:rsidRDefault="00135FFB" w:rsidP="00B003E5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96</w:t>
            </w:r>
          </w:p>
        </w:tc>
      </w:tr>
      <w:tr w:rsidR="009F6D74" w14:paraId="56C64C51" w14:textId="77777777" w:rsidTr="009F6D7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pct"/>
            <w:vMerge/>
            <w:vAlign w:val="top"/>
          </w:tcPr>
          <w:p w14:paraId="31F3E692" w14:textId="6E64746A" w:rsidR="00135FFB" w:rsidRPr="00135FFB" w:rsidRDefault="00135FFB" w:rsidP="00B003E5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922" w:type="pct"/>
            <w:vAlign w:val="top"/>
          </w:tcPr>
          <w:p w14:paraId="105311F2" w14:textId="7CBC86F8" w:rsidR="00135FFB" w:rsidRPr="00135FFB" w:rsidRDefault="00135FFB" w:rsidP="00B003E5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Other (incl peds)</w:t>
            </w:r>
          </w:p>
        </w:tc>
        <w:tc>
          <w:tcPr>
            <w:tcW w:w="332" w:type="pct"/>
            <w:vAlign w:val="top"/>
          </w:tcPr>
          <w:p w14:paraId="74E14175" w14:textId="25217A07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338" w:type="pct"/>
            <w:vAlign w:val="top"/>
          </w:tcPr>
          <w:p w14:paraId="00991E38" w14:textId="559314B5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37</w:t>
            </w:r>
          </w:p>
        </w:tc>
        <w:tc>
          <w:tcPr>
            <w:tcW w:w="338" w:type="pct"/>
            <w:vAlign w:val="top"/>
          </w:tcPr>
          <w:p w14:paraId="0D28EF70" w14:textId="068E4C22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42</w:t>
            </w:r>
          </w:p>
        </w:tc>
        <w:tc>
          <w:tcPr>
            <w:tcW w:w="767" w:type="pct"/>
            <w:vAlign w:val="top"/>
          </w:tcPr>
          <w:p w14:paraId="76764BCA" w14:textId="1C0B68CE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+18</w:t>
            </w:r>
          </w:p>
        </w:tc>
        <w:tc>
          <w:tcPr>
            <w:tcW w:w="768" w:type="pct"/>
            <w:vAlign w:val="top"/>
          </w:tcPr>
          <w:p w14:paraId="33468140" w14:textId="7CC06001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+13</w:t>
            </w:r>
          </w:p>
        </w:tc>
        <w:tc>
          <w:tcPr>
            <w:tcW w:w="532" w:type="pct"/>
            <w:vAlign w:val="top"/>
          </w:tcPr>
          <w:p w14:paraId="32D95608" w14:textId="7B2FF6E7" w:rsidR="00135FFB" w:rsidRPr="00135FFB" w:rsidRDefault="00135FFB" w:rsidP="00B003E5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42</w:t>
            </w:r>
          </w:p>
        </w:tc>
      </w:tr>
    </w:tbl>
    <w:p w14:paraId="1401FA39" w14:textId="592631FB" w:rsidR="0021426D" w:rsidRDefault="0021426D" w:rsidP="0021426D">
      <w:r>
        <w:t xml:space="preserve"> </w:t>
      </w:r>
    </w:p>
    <w:p w14:paraId="2AE92BE8" w14:textId="77777777" w:rsidR="0021426D" w:rsidRDefault="0021426D" w:rsidP="0021426D"/>
    <w:p w14:paraId="18FFAE56" w14:textId="77777777" w:rsidR="009F6D74" w:rsidRDefault="009F6D74" w:rsidP="0021426D"/>
    <w:p w14:paraId="4AA773CB" w14:textId="77777777" w:rsidR="00490910" w:rsidRDefault="00490910" w:rsidP="0021426D"/>
    <w:p w14:paraId="4E463CE5" w14:textId="12A746BC" w:rsidR="0021426D" w:rsidRDefault="00DF63E3" w:rsidP="00DF63E3">
      <w:pPr>
        <w:pStyle w:val="Heading3"/>
      </w:pPr>
      <w:bookmarkStart w:id="21" w:name="_Toc177667401"/>
      <w:r>
        <w:lastRenderedPageBreak/>
        <w:t xml:space="preserve">2.1 </w:t>
      </w:r>
      <w:r w:rsidR="00490910" w:rsidRPr="00490910">
        <w:t>L</w:t>
      </w:r>
      <w:r w:rsidR="00490910">
        <w:t>ives Lost</w:t>
      </w:r>
      <w:r w:rsidR="00490910" w:rsidRPr="00490910">
        <w:t xml:space="preserve">: 12 </w:t>
      </w:r>
      <w:r w:rsidR="00490910">
        <w:t>months to 30</w:t>
      </w:r>
      <w:r w:rsidR="00A64765" w:rsidRPr="00A64765">
        <w:rPr>
          <w:vertAlign w:val="superscript"/>
        </w:rPr>
        <w:t>th</w:t>
      </w:r>
      <w:r w:rsidR="00A64765">
        <w:t xml:space="preserve"> </w:t>
      </w:r>
      <w:r w:rsidR="00490910">
        <w:t>June</w:t>
      </w:r>
      <w:bookmarkEnd w:id="21"/>
    </w:p>
    <w:p w14:paraId="779B0052" w14:textId="0E0FD7B2" w:rsidR="0021426D" w:rsidRDefault="0021426D" w:rsidP="0021426D"/>
    <w:tbl>
      <w:tblPr>
        <w:tblStyle w:val="ListTable4-Accent1"/>
        <w:tblW w:w="5268" w:type="pct"/>
        <w:tblLayout w:type="fixed"/>
        <w:tblCellMar>
          <w:top w:w="57" w:type="dxa"/>
          <w:bottom w:w="0" w:type="dxa"/>
        </w:tblCellMar>
        <w:tblLook w:val="04A0" w:firstRow="1" w:lastRow="0" w:firstColumn="1" w:lastColumn="0" w:noHBand="0" w:noVBand="1"/>
      </w:tblPr>
      <w:tblGrid>
        <w:gridCol w:w="2428"/>
        <w:gridCol w:w="618"/>
        <w:gridCol w:w="619"/>
        <w:gridCol w:w="619"/>
        <w:gridCol w:w="921"/>
        <w:gridCol w:w="2586"/>
        <w:gridCol w:w="619"/>
        <w:gridCol w:w="619"/>
        <w:gridCol w:w="619"/>
        <w:gridCol w:w="985"/>
      </w:tblGrid>
      <w:tr w:rsidR="00334178" w:rsidRPr="00CE3141" w14:paraId="3824E800" w14:textId="77777777" w:rsidTr="006A3D4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44FFE6B" w14:textId="297865F7" w:rsidR="00334178" w:rsidRPr="00CE3141" w:rsidRDefault="00334178" w:rsidP="00334178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Category</w:t>
            </w:r>
          </w:p>
        </w:tc>
        <w:tc>
          <w:tcPr>
            <w:tcW w:w="291" w:type="pct"/>
            <w:vAlign w:val="top"/>
          </w:tcPr>
          <w:p w14:paraId="7BE01381" w14:textId="06498B64" w:rsidR="00334178" w:rsidRPr="00CE3141" w:rsidRDefault="006A3D40" w:rsidP="0033417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2024</w:t>
            </w:r>
          </w:p>
        </w:tc>
        <w:tc>
          <w:tcPr>
            <w:tcW w:w="291" w:type="pct"/>
            <w:vAlign w:val="top"/>
          </w:tcPr>
          <w:p w14:paraId="5E592463" w14:textId="1A7B9A83" w:rsidR="00334178" w:rsidRPr="00CE3141" w:rsidRDefault="006A3D40" w:rsidP="0033417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2023</w:t>
            </w:r>
          </w:p>
        </w:tc>
        <w:tc>
          <w:tcPr>
            <w:tcW w:w="291" w:type="pct"/>
            <w:vAlign w:val="top"/>
          </w:tcPr>
          <w:p w14:paraId="1CD5D2CB" w14:textId="1F1A1E95" w:rsidR="00334178" w:rsidRPr="00CE3141" w:rsidRDefault="006A3D40" w:rsidP="0033417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2022</w:t>
            </w:r>
          </w:p>
        </w:tc>
        <w:tc>
          <w:tcPr>
            <w:tcW w:w="433" w:type="pct"/>
            <w:vAlign w:val="top"/>
          </w:tcPr>
          <w:p w14:paraId="52046DA4" w14:textId="74B9090F" w:rsidR="00334178" w:rsidRPr="00CE3141" w:rsidRDefault="00334178" w:rsidP="0033417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5 Year Average</w:t>
            </w:r>
          </w:p>
        </w:tc>
        <w:tc>
          <w:tcPr>
            <w:tcW w:w="1216" w:type="pct"/>
            <w:vAlign w:val="top"/>
          </w:tcPr>
          <w:p w14:paraId="0EEF19C1" w14:textId="799D68ED" w:rsidR="00334178" w:rsidRPr="00CE3141" w:rsidRDefault="00334178" w:rsidP="0033417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Category</w:t>
            </w:r>
          </w:p>
        </w:tc>
        <w:tc>
          <w:tcPr>
            <w:tcW w:w="291" w:type="pct"/>
            <w:vAlign w:val="top"/>
          </w:tcPr>
          <w:p w14:paraId="05BBA72E" w14:textId="6CC16244" w:rsidR="00334178" w:rsidRPr="00CE3141" w:rsidRDefault="00334178" w:rsidP="0033417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202</w:t>
            </w:r>
            <w:r w:rsidR="006A3D40" w:rsidRPr="00CE3141">
              <w:rPr>
                <w:rFonts w:asciiTheme="minorHAnsi" w:hAnsiTheme="minorHAnsi"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0B094DAE" w14:textId="51E3C715" w:rsidR="00334178" w:rsidRPr="00CE3141" w:rsidRDefault="00334178" w:rsidP="0033417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202</w:t>
            </w:r>
            <w:r w:rsidR="006A3D40" w:rsidRPr="00CE3141">
              <w:rPr>
                <w:rFonts w:asciiTheme="minorHAnsi" w:hAnsiTheme="minorHAnsi"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7EF5C800" w14:textId="2A595E8D" w:rsidR="00334178" w:rsidRPr="00CE3141" w:rsidRDefault="00334178" w:rsidP="0033417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202</w:t>
            </w:r>
            <w:r w:rsidR="006A3D40" w:rsidRPr="00CE3141">
              <w:rPr>
                <w:rFonts w:asciiTheme="minorHAnsi" w:hAnsiTheme="minorHAnsi"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3606A641" w14:textId="37C83F9B" w:rsidR="00334178" w:rsidRPr="00CE3141" w:rsidRDefault="00334178" w:rsidP="0033417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CE3141">
              <w:rPr>
                <w:rFonts w:asciiTheme="minorHAnsi" w:hAnsiTheme="minorHAnsi" w:cstheme="minorHAnsi"/>
                <w:sz w:val="18"/>
                <w:szCs w:val="18"/>
              </w:rPr>
              <w:t>5 Year Average</w:t>
            </w:r>
          </w:p>
        </w:tc>
      </w:tr>
      <w:tr w:rsidR="00334178" w:rsidRPr="00CE3141" w14:paraId="0458CE9D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8" w:type="pct"/>
            <w:gridSpan w:val="5"/>
            <w:vAlign w:val="top"/>
          </w:tcPr>
          <w:p w14:paraId="64B8DE1A" w14:textId="7592E50A" w:rsidR="00334178" w:rsidRPr="00CE3141" w:rsidRDefault="00334178" w:rsidP="00334178">
            <w:pPr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 xml:space="preserve">Local Government Area  </w:t>
            </w:r>
          </w:p>
        </w:tc>
        <w:tc>
          <w:tcPr>
            <w:tcW w:w="2552" w:type="pct"/>
            <w:gridSpan w:val="5"/>
            <w:vAlign w:val="top"/>
          </w:tcPr>
          <w:p w14:paraId="18F4D9EB" w14:textId="4540A1D7" w:rsidR="00334178" w:rsidRPr="00CE3141" w:rsidRDefault="00334178" w:rsidP="0033417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sz w:val="18"/>
                <w:szCs w:val="18"/>
              </w:rPr>
            </w:pPr>
            <w:r w:rsidRPr="00CE3141">
              <w:rPr>
                <w:rFonts w:cstheme="minorHAnsi"/>
                <w:b/>
                <w:bCs/>
                <w:sz w:val="18"/>
                <w:szCs w:val="18"/>
              </w:rPr>
              <w:t>Local Government Area</w:t>
            </w:r>
          </w:p>
        </w:tc>
      </w:tr>
      <w:tr w:rsidR="00CE3141" w:rsidRPr="00CE3141" w14:paraId="6D154560" w14:textId="77777777" w:rsidTr="006A3D4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DFB0006" w14:textId="4E225D2C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ALPINE</w:t>
            </w:r>
          </w:p>
        </w:tc>
        <w:tc>
          <w:tcPr>
            <w:tcW w:w="291" w:type="pct"/>
            <w:vAlign w:val="top"/>
          </w:tcPr>
          <w:p w14:paraId="013CDFB8" w14:textId="0789AE96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175F3AC9" w14:textId="47FB6504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3B5EF98D" w14:textId="125F30F5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vAlign w:val="top"/>
          </w:tcPr>
          <w:p w14:paraId="459874F8" w14:textId="68E5ED0F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04CC2F0E" w14:textId="47E24F6A" w:rsidR="00CE3141" w:rsidRPr="00CE3141" w:rsidRDefault="00CE3141" w:rsidP="00CE314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MANSFIELD</w:t>
            </w:r>
          </w:p>
        </w:tc>
        <w:tc>
          <w:tcPr>
            <w:tcW w:w="291" w:type="pct"/>
            <w:vAlign w:val="top"/>
          </w:tcPr>
          <w:p w14:paraId="2835E136" w14:textId="57C45248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360DA624" w14:textId="21957B56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44AB7E88" w14:textId="7EA94A49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vAlign w:val="top"/>
          </w:tcPr>
          <w:p w14:paraId="0221FDE1" w14:textId="3F93CDA1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CE3141" w:rsidRPr="00CE3141" w14:paraId="4CDE41E8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64136D42" w14:textId="3223F91D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ARARAT</w:t>
            </w:r>
          </w:p>
        </w:tc>
        <w:tc>
          <w:tcPr>
            <w:tcW w:w="291" w:type="pct"/>
            <w:vAlign w:val="top"/>
          </w:tcPr>
          <w:p w14:paraId="585377C8" w14:textId="24445DC0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152728B2" w14:textId="6DCD546E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1A5103DE" w14:textId="792CFD50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3" w:type="pct"/>
            <w:vAlign w:val="top"/>
          </w:tcPr>
          <w:p w14:paraId="310E0EE7" w14:textId="4DFEE1EB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035E70B0" w14:textId="481A59C2" w:rsidR="00CE3141" w:rsidRPr="00CE3141" w:rsidRDefault="00CE3141" w:rsidP="00CE3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MARIBYRNONG</w:t>
            </w:r>
          </w:p>
        </w:tc>
        <w:tc>
          <w:tcPr>
            <w:tcW w:w="291" w:type="pct"/>
            <w:vAlign w:val="top"/>
          </w:tcPr>
          <w:p w14:paraId="5915CF53" w14:textId="462DD7F3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34BF969E" w14:textId="67C26E79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350201B8" w14:textId="2915190F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63" w:type="pct"/>
            <w:vAlign w:val="top"/>
          </w:tcPr>
          <w:p w14:paraId="2908ACE9" w14:textId="296F2D04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CE3141" w:rsidRPr="00CE3141" w14:paraId="2AB5E698" w14:textId="77777777" w:rsidTr="006A3D4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5934444" w14:textId="7F22517F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BALLARAT</w:t>
            </w:r>
          </w:p>
        </w:tc>
        <w:tc>
          <w:tcPr>
            <w:tcW w:w="291" w:type="pct"/>
            <w:vAlign w:val="top"/>
          </w:tcPr>
          <w:p w14:paraId="7DAE9627" w14:textId="291EC0C1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2DC351E0" w14:textId="1BD57ED6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3928D405" w14:textId="686F9F99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3" w:type="pct"/>
            <w:vAlign w:val="top"/>
          </w:tcPr>
          <w:p w14:paraId="6E5A8EE4" w14:textId="1D4A91D7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2328C12F" w14:textId="351C8916" w:rsidR="00CE3141" w:rsidRPr="00CE3141" w:rsidRDefault="00CE3141" w:rsidP="00CE314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MAROONDAH</w:t>
            </w:r>
          </w:p>
        </w:tc>
        <w:tc>
          <w:tcPr>
            <w:tcW w:w="291" w:type="pct"/>
            <w:vAlign w:val="top"/>
          </w:tcPr>
          <w:p w14:paraId="6D87E164" w14:textId="50C9B61A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10DEB7CF" w14:textId="655BEAD8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4B3E4B0D" w14:textId="124D53C9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2FD21D2C" w14:textId="3B940E67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CE3141" w:rsidRPr="00CE3141" w14:paraId="2C60DD1F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F5C253F" w14:textId="54498CA1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BANYULE</w:t>
            </w:r>
          </w:p>
        </w:tc>
        <w:tc>
          <w:tcPr>
            <w:tcW w:w="291" w:type="pct"/>
            <w:vAlign w:val="top"/>
          </w:tcPr>
          <w:p w14:paraId="2D0D9510" w14:textId="39F94ABA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7D1C62F9" w14:textId="2BB49C16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450DD455" w14:textId="4AD4BBA7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vAlign w:val="top"/>
          </w:tcPr>
          <w:p w14:paraId="3E978DAE" w14:textId="5E2FD054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57232D04" w14:textId="56E75219" w:rsidR="00CE3141" w:rsidRPr="00CE3141" w:rsidRDefault="00CE3141" w:rsidP="00CE3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MELBOURNE</w:t>
            </w:r>
          </w:p>
        </w:tc>
        <w:tc>
          <w:tcPr>
            <w:tcW w:w="291" w:type="pct"/>
            <w:vAlign w:val="top"/>
          </w:tcPr>
          <w:p w14:paraId="7B82E65D" w14:textId="6B581E79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67CC7DE9" w14:textId="2E9600BE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2B0744DD" w14:textId="4BA74B5F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63" w:type="pct"/>
            <w:vAlign w:val="top"/>
          </w:tcPr>
          <w:p w14:paraId="50E9975E" w14:textId="6C0346E3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CE3141" w:rsidRPr="00CE3141" w14:paraId="47367FB3" w14:textId="77777777" w:rsidTr="006A3D4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B0FBE4A" w14:textId="0BD7A70B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BASS COAST</w:t>
            </w:r>
          </w:p>
        </w:tc>
        <w:tc>
          <w:tcPr>
            <w:tcW w:w="291" w:type="pct"/>
            <w:vAlign w:val="top"/>
          </w:tcPr>
          <w:p w14:paraId="4603D00F" w14:textId="54C36853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1B51AB9D" w14:textId="67862DB6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2731698C" w14:textId="21949F19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33" w:type="pct"/>
            <w:vAlign w:val="top"/>
          </w:tcPr>
          <w:p w14:paraId="2DAAEC96" w14:textId="5DA83ED9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11431056" w14:textId="662C5AB4" w:rsidR="00CE3141" w:rsidRPr="00CE3141" w:rsidRDefault="00CE3141" w:rsidP="00CE314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MELTON</w:t>
            </w:r>
          </w:p>
        </w:tc>
        <w:tc>
          <w:tcPr>
            <w:tcW w:w="291" w:type="pct"/>
            <w:vAlign w:val="top"/>
          </w:tcPr>
          <w:p w14:paraId="54D65E8D" w14:textId="1A7FF096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3EF6209D" w14:textId="393D7798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034DF544" w14:textId="0621D88A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63" w:type="pct"/>
            <w:vAlign w:val="top"/>
          </w:tcPr>
          <w:p w14:paraId="60C6D717" w14:textId="5B7CE333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CE3141" w:rsidRPr="00CE3141" w14:paraId="306DDD76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0CDC78D" w14:textId="53140DBE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BAW BAW</w:t>
            </w:r>
          </w:p>
        </w:tc>
        <w:tc>
          <w:tcPr>
            <w:tcW w:w="291" w:type="pct"/>
            <w:vAlign w:val="top"/>
          </w:tcPr>
          <w:p w14:paraId="416D37AD" w14:textId="6124F6CA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15FDBE51" w14:textId="621C865D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427AF46E" w14:textId="7B5B7599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3" w:type="pct"/>
            <w:vAlign w:val="top"/>
          </w:tcPr>
          <w:p w14:paraId="01FFF2FC" w14:textId="7EBB6A49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53196AEA" w14:textId="7441FC31" w:rsidR="00CE3141" w:rsidRPr="00CE3141" w:rsidRDefault="00CE3141" w:rsidP="00CE3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MERRI-BEK</w:t>
            </w:r>
          </w:p>
        </w:tc>
        <w:tc>
          <w:tcPr>
            <w:tcW w:w="291" w:type="pct"/>
            <w:vAlign w:val="top"/>
          </w:tcPr>
          <w:p w14:paraId="112763C9" w14:textId="2274EB33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2F2BD928" w14:textId="7A6FBFB1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4036A3C8" w14:textId="2C19E409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63" w:type="pct"/>
            <w:vAlign w:val="top"/>
          </w:tcPr>
          <w:p w14:paraId="0B35F7BE" w14:textId="784DF51F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CE3141" w:rsidRPr="00CE3141" w14:paraId="72F5C4BA" w14:textId="77777777" w:rsidTr="006A3D4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1D5BC81" w14:textId="1BE14A81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BAYSIDE</w:t>
            </w:r>
          </w:p>
        </w:tc>
        <w:tc>
          <w:tcPr>
            <w:tcW w:w="291" w:type="pct"/>
            <w:vAlign w:val="top"/>
          </w:tcPr>
          <w:p w14:paraId="7FAD6305" w14:textId="61C1ADE1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39BCC5EF" w14:textId="5E38883F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1A0229D5" w14:textId="39CFCE3A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33" w:type="pct"/>
            <w:vAlign w:val="top"/>
          </w:tcPr>
          <w:p w14:paraId="600B9935" w14:textId="74274BC7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1216" w:type="pct"/>
            <w:vAlign w:val="top"/>
          </w:tcPr>
          <w:p w14:paraId="38017560" w14:textId="229300CA" w:rsidR="00CE3141" w:rsidRPr="00CE3141" w:rsidRDefault="00CE3141" w:rsidP="00CE314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MILDURA</w:t>
            </w:r>
          </w:p>
        </w:tc>
        <w:tc>
          <w:tcPr>
            <w:tcW w:w="291" w:type="pct"/>
            <w:vAlign w:val="top"/>
          </w:tcPr>
          <w:p w14:paraId="2B00A5AA" w14:textId="7C9203A5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52E030AA" w14:textId="08A2CEF9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7DB7D5A7" w14:textId="68EAEE03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63" w:type="pct"/>
            <w:vAlign w:val="top"/>
          </w:tcPr>
          <w:p w14:paraId="108C5717" w14:textId="17B9D4D7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CE3141" w:rsidRPr="00CE3141" w14:paraId="197B1253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988F653" w14:textId="33FC2B28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BENALLA</w:t>
            </w:r>
          </w:p>
        </w:tc>
        <w:tc>
          <w:tcPr>
            <w:tcW w:w="291" w:type="pct"/>
            <w:vAlign w:val="top"/>
          </w:tcPr>
          <w:p w14:paraId="765EB793" w14:textId="4F26F739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2AB5720C" w14:textId="24E72B9D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0DE502B7" w14:textId="5380DAB5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vAlign w:val="top"/>
          </w:tcPr>
          <w:p w14:paraId="25A5DD7B" w14:textId="11534632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672E7798" w14:textId="42B8A9FB" w:rsidR="00CE3141" w:rsidRPr="00CE3141" w:rsidRDefault="00CE3141" w:rsidP="00CE3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MITCHELL</w:t>
            </w:r>
          </w:p>
        </w:tc>
        <w:tc>
          <w:tcPr>
            <w:tcW w:w="291" w:type="pct"/>
            <w:vAlign w:val="top"/>
          </w:tcPr>
          <w:p w14:paraId="7CAF0018" w14:textId="415DD667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60A39EEA" w14:textId="47F70D8D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00145D24" w14:textId="6BCFB5C8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63" w:type="pct"/>
            <w:vAlign w:val="top"/>
          </w:tcPr>
          <w:p w14:paraId="2845D14C" w14:textId="1A7DB883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</w:tr>
      <w:tr w:rsidR="00CE3141" w:rsidRPr="00CE3141" w14:paraId="058DCDEF" w14:textId="77777777" w:rsidTr="006A3D4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217AC6BB" w14:textId="3CF85108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BOROONDARA</w:t>
            </w:r>
          </w:p>
        </w:tc>
        <w:tc>
          <w:tcPr>
            <w:tcW w:w="291" w:type="pct"/>
            <w:vAlign w:val="top"/>
          </w:tcPr>
          <w:p w14:paraId="7E26BFD5" w14:textId="641C40FF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2F9A4EA8" w14:textId="2AF65473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4DC85BAC" w14:textId="47128323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33" w:type="pct"/>
            <w:vAlign w:val="top"/>
          </w:tcPr>
          <w:p w14:paraId="1A71AAC1" w14:textId="2C3DBADF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15B07CB7" w14:textId="5736B8BA" w:rsidR="00CE3141" w:rsidRPr="00CE3141" w:rsidRDefault="00CE3141" w:rsidP="00CE314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MOIRA</w:t>
            </w:r>
          </w:p>
        </w:tc>
        <w:tc>
          <w:tcPr>
            <w:tcW w:w="291" w:type="pct"/>
            <w:vAlign w:val="top"/>
          </w:tcPr>
          <w:p w14:paraId="2EAD40B6" w14:textId="6959AEDB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479863DA" w14:textId="3095E7FE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13</w:t>
            </w:r>
          </w:p>
        </w:tc>
        <w:tc>
          <w:tcPr>
            <w:tcW w:w="291" w:type="pct"/>
            <w:vAlign w:val="top"/>
          </w:tcPr>
          <w:p w14:paraId="3C3B84F4" w14:textId="01F1CC5A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63" w:type="pct"/>
            <w:vAlign w:val="top"/>
          </w:tcPr>
          <w:p w14:paraId="5268478D" w14:textId="34393A57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</w:tr>
      <w:tr w:rsidR="00CE3141" w:rsidRPr="00CE3141" w14:paraId="0E19C080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2C21F7E8" w14:textId="446A90B5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BRIMBANK</w:t>
            </w:r>
          </w:p>
        </w:tc>
        <w:tc>
          <w:tcPr>
            <w:tcW w:w="291" w:type="pct"/>
            <w:vAlign w:val="top"/>
          </w:tcPr>
          <w:p w14:paraId="2E304DF5" w14:textId="127FE471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0E2B7F35" w14:textId="4F6B7C72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291" w:type="pct"/>
            <w:vAlign w:val="top"/>
          </w:tcPr>
          <w:p w14:paraId="35BBC781" w14:textId="6992007F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33" w:type="pct"/>
            <w:vAlign w:val="top"/>
          </w:tcPr>
          <w:p w14:paraId="7FE182FD" w14:textId="2129F53C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1216" w:type="pct"/>
            <w:vAlign w:val="top"/>
          </w:tcPr>
          <w:p w14:paraId="096B3008" w14:textId="61B1C441" w:rsidR="00CE3141" w:rsidRPr="00CE3141" w:rsidRDefault="00CE3141" w:rsidP="00CE3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MONASH</w:t>
            </w:r>
          </w:p>
        </w:tc>
        <w:tc>
          <w:tcPr>
            <w:tcW w:w="291" w:type="pct"/>
            <w:vAlign w:val="top"/>
          </w:tcPr>
          <w:p w14:paraId="701E49CB" w14:textId="7BC2DA0F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5501D500" w14:textId="7D347997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1" w:type="pct"/>
            <w:vAlign w:val="top"/>
          </w:tcPr>
          <w:p w14:paraId="42553C56" w14:textId="612997B4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5AF89931" w14:textId="13ADCC5B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</w:tr>
      <w:tr w:rsidR="00CE3141" w:rsidRPr="00CE3141" w14:paraId="15E9C5A2" w14:textId="77777777" w:rsidTr="006A3D4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CFA9DDC" w14:textId="0349DE6E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BULOKE</w:t>
            </w:r>
          </w:p>
        </w:tc>
        <w:tc>
          <w:tcPr>
            <w:tcW w:w="291" w:type="pct"/>
            <w:vAlign w:val="top"/>
          </w:tcPr>
          <w:p w14:paraId="0586AC9C" w14:textId="0D856B1F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1A988C2E" w14:textId="526B303E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69467A54" w14:textId="7526AC43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3" w:type="pct"/>
            <w:vAlign w:val="top"/>
          </w:tcPr>
          <w:p w14:paraId="4FCFDC81" w14:textId="67AB7C33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744B2198" w14:textId="38C8A617" w:rsidR="00CE3141" w:rsidRPr="00CE3141" w:rsidRDefault="00CE3141" w:rsidP="00CE314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MOONEE VALLEY</w:t>
            </w:r>
          </w:p>
        </w:tc>
        <w:tc>
          <w:tcPr>
            <w:tcW w:w="291" w:type="pct"/>
            <w:vAlign w:val="top"/>
          </w:tcPr>
          <w:p w14:paraId="0154B12B" w14:textId="049899F9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291D764B" w14:textId="6D57A239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6A4FF383" w14:textId="55F74A75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183DCCE2" w14:textId="0AF05E1F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CE3141" w:rsidRPr="00CE3141" w14:paraId="0204DC97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44F8EED" w14:textId="565F2B3F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CAMPASPE</w:t>
            </w:r>
          </w:p>
        </w:tc>
        <w:tc>
          <w:tcPr>
            <w:tcW w:w="291" w:type="pct"/>
            <w:vAlign w:val="top"/>
          </w:tcPr>
          <w:p w14:paraId="3B2AE0FB" w14:textId="42578927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7705D093" w14:textId="3335785B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1" w:type="pct"/>
            <w:vAlign w:val="top"/>
          </w:tcPr>
          <w:p w14:paraId="351F9DF9" w14:textId="25571713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33" w:type="pct"/>
            <w:vAlign w:val="top"/>
          </w:tcPr>
          <w:p w14:paraId="18FC3BFE" w14:textId="191CE97B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1F962D48" w14:textId="0535C24B" w:rsidR="00CE3141" w:rsidRPr="00CE3141" w:rsidRDefault="00CE3141" w:rsidP="00CE3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MOORABOOL</w:t>
            </w:r>
          </w:p>
        </w:tc>
        <w:tc>
          <w:tcPr>
            <w:tcW w:w="291" w:type="pct"/>
            <w:vAlign w:val="top"/>
          </w:tcPr>
          <w:p w14:paraId="5F53EADC" w14:textId="7A6B69F8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3165F39B" w14:textId="05CD4E2D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2F3F5A8D" w14:textId="303CCA39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2C819383" w14:textId="134E750C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CE3141" w:rsidRPr="00CE3141" w14:paraId="09382470" w14:textId="77777777" w:rsidTr="006A3D4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F8F31B9" w14:textId="15AB9CE8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CARDINIA</w:t>
            </w:r>
          </w:p>
        </w:tc>
        <w:tc>
          <w:tcPr>
            <w:tcW w:w="291" w:type="pct"/>
            <w:vAlign w:val="top"/>
          </w:tcPr>
          <w:p w14:paraId="037347C7" w14:textId="43ED0136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78953EEF" w14:textId="765442C4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109C4605" w14:textId="1992445A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33" w:type="pct"/>
            <w:vAlign w:val="top"/>
          </w:tcPr>
          <w:p w14:paraId="5636F692" w14:textId="1B5500F2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1216" w:type="pct"/>
            <w:vAlign w:val="top"/>
          </w:tcPr>
          <w:p w14:paraId="159E2731" w14:textId="6A4CEB10" w:rsidR="00CE3141" w:rsidRPr="00CE3141" w:rsidRDefault="00CE3141" w:rsidP="00CE314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MORNINGTON PENINSULA</w:t>
            </w:r>
          </w:p>
        </w:tc>
        <w:tc>
          <w:tcPr>
            <w:tcW w:w="291" w:type="pct"/>
            <w:vAlign w:val="top"/>
          </w:tcPr>
          <w:p w14:paraId="6F5248B5" w14:textId="27120BFF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42BC33A7" w14:textId="7A63056F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491656B9" w14:textId="43D45E52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63" w:type="pct"/>
            <w:vAlign w:val="top"/>
          </w:tcPr>
          <w:p w14:paraId="7909D4DD" w14:textId="45335850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7</w:t>
            </w:r>
          </w:p>
        </w:tc>
      </w:tr>
      <w:tr w:rsidR="00CE3141" w:rsidRPr="00CE3141" w14:paraId="55134930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9DAA3CB" w14:textId="24955FEC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CASEY</w:t>
            </w:r>
          </w:p>
        </w:tc>
        <w:tc>
          <w:tcPr>
            <w:tcW w:w="291" w:type="pct"/>
            <w:vAlign w:val="top"/>
          </w:tcPr>
          <w:p w14:paraId="63CA8B0B" w14:textId="5DCFDDD0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13</w:t>
            </w:r>
          </w:p>
        </w:tc>
        <w:tc>
          <w:tcPr>
            <w:tcW w:w="291" w:type="pct"/>
            <w:vAlign w:val="top"/>
          </w:tcPr>
          <w:p w14:paraId="6C451F34" w14:textId="0A7D4BDC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14</w:t>
            </w:r>
          </w:p>
        </w:tc>
        <w:tc>
          <w:tcPr>
            <w:tcW w:w="291" w:type="pct"/>
            <w:vAlign w:val="top"/>
          </w:tcPr>
          <w:p w14:paraId="32CAF18C" w14:textId="03D3DB7E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433" w:type="pct"/>
            <w:vAlign w:val="top"/>
          </w:tcPr>
          <w:p w14:paraId="2EA151D1" w14:textId="71981676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1216" w:type="pct"/>
            <w:vAlign w:val="top"/>
          </w:tcPr>
          <w:p w14:paraId="7DCC7D1D" w14:textId="5C092AEA" w:rsidR="00CE3141" w:rsidRPr="00CE3141" w:rsidRDefault="00CE3141" w:rsidP="00CE3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MOUNT ALEXANDER</w:t>
            </w:r>
          </w:p>
        </w:tc>
        <w:tc>
          <w:tcPr>
            <w:tcW w:w="291" w:type="pct"/>
            <w:vAlign w:val="top"/>
          </w:tcPr>
          <w:p w14:paraId="28E8B899" w14:textId="72A294B7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02FE9130" w14:textId="62302764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7B149C7A" w14:textId="6C640B5B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vAlign w:val="top"/>
          </w:tcPr>
          <w:p w14:paraId="60C3DD72" w14:textId="55148EB4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CE3141" w:rsidRPr="00CE3141" w14:paraId="03B70174" w14:textId="77777777" w:rsidTr="006A3D4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FEB8A0E" w14:textId="7E651C35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CENTRAL GOLDFIELDS</w:t>
            </w:r>
          </w:p>
        </w:tc>
        <w:tc>
          <w:tcPr>
            <w:tcW w:w="291" w:type="pct"/>
            <w:vAlign w:val="top"/>
          </w:tcPr>
          <w:p w14:paraId="6A1C3032" w14:textId="10B377EB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5671EAB2" w14:textId="500C34C2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6B458428" w14:textId="7F50CDC4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33" w:type="pct"/>
            <w:vAlign w:val="top"/>
          </w:tcPr>
          <w:p w14:paraId="64EBD609" w14:textId="59F2C97E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467EF980" w14:textId="53D6BD82" w:rsidR="00CE3141" w:rsidRPr="00CE3141" w:rsidRDefault="00CE3141" w:rsidP="00CE314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MOYNE</w:t>
            </w:r>
          </w:p>
        </w:tc>
        <w:tc>
          <w:tcPr>
            <w:tcW w:w="291" w:type="pct"/>
            <w:vAlign w:val="top"/>
          </w:tcPr>
          <w:p w14:paraId="1036825D" w14:textId="5228D930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1633DB9E" w14:textId="0420EE4B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5E7CE7DB" w14:textId="7E625D47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63" w:type="pct"/>
            <w:vAlign w:val="top"/>
          </w:tcPr>
          <w:p w14:paraId="78D7A3E2" w14:textId="1EA1692D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CE3141" w:rsidRPr="00CE3141" w14:paraId="3F7AF66E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EBF656E" w14:textId="4F357998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COLAC-OTWAY</w:t>
            </w:r>
          </w:p>
        </w:tc>
        <w:tc>
          <w:tcPr>
            <w:tcW w:w="291" w:type="pct"/>
            <w:vAlign w:val="top"/>
          </w:tcPr>
          <w:p w14:paraId="2FA2FFD5" w14:textId="314CAAE8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1B3D642D" w14:textId="65454BAA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1D38C500" w14:textId="2E749A3E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3" w:type="pct"/>
            <w:vAlign w:val="top"/>
          </w:tcPr>
          <w:p w14:paraId="25EA62C0" w14:textId="4A4DFC10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2BDB19BF" w14:textId="56A2E764" w:rsidR="00CE3141" w:rsidRPr="00CE3141" w:rsidRDefault="00CE3141" w:rsidP="00CE3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MURRINDINDI</w:t>
            </w:r>
          </w:p>
        </w:tc>
        <w:tc>
          <w:tcPr>
            <w:tcW w:w="291" w:type="pct"/>
            <w:vAlign w:val="top"/>
          </w:tcPr>
          <w:p w14:paraId="0F777E7E" w14:textId="2CCBCCDA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763C73E6" w14:textId="217E9546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08372D61" w14:textId="10315C40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63" w:type="pct"/>
            <w:vAlign w:val="top"/>
          </w:tcPr>
          <w:p w14:paraId="47D4883A" w14:textId="50ACB11B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CE3141" w:rsidRPr="00CE3141" w14:paraId="3778DC62" w14:textId="77777777" w:rsidTr="006A3D4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6B4CC03C" w14:textId="316EE69C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CORANGAMITE</w:t>
            </w:r>
          </w:p>
        </w:tc>
        <w:tc>
          <w:tcPr>
            <w:tcW w:w="291" w:type="pct"/>
            <w:vAlign w:val="top"/>
          </w:tcPr>
          <w:p w14:paraId="7A77BBAC" w14:textId="0C1338F2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5E67BBAE" w14:textId="587C511D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4C97E856" w14:textId="34409E07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3" w:type="pct"/>
            <w:vAlign w:val="top"/>
          </w:tcPr>
          <w:p w14:paraId="7AB91B2F" w14:textId="2DFB39E0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2A54C227" w14:textId="6AA6D5D1" w:rsidR="00CE3141" w:rsidRPr="00CE3141" w:rsidRDefault="00CE3141" w:rsidP="00CE314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NILLUMBIK</w:t>
            </w:r>
          </w:p>
        </w:tc>
        <w:tc>
          <w:tcPr>
            <w:tcW w:w="291" w:type="pct"/>
            <w:vAlign w:val="top"/>
          </w:tcPr>
          <w:p w14:paraId="10A91130" w14:textId="19E81D38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410508B3" w14:textId="78B5B4D2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792B7F95" w14:textId="6DE6E76E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14CA7F0D" w14:textId="4E494CA3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CE3141" w:rsidRPr="00CE3141" w14:paraId="050A9E29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2AB5A18" w14:textId="5974A686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DAREBIN</w:t>
            </w:r>
          </w:p>
        </w:tc>
        <w:tc>
          <w:tcPr>
            <w:tcW w:w="291" w:type="pct"/>
            <w:vAlign w:val="top"/>
          </w:tcPr>
          <w:p w14:paraId="72AC10EC" w14:textId="6D0DF5C9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4E123581" w14:textId="4B9B016D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2B9B74CD" w14:textId="14929189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3" w:type="pct"/>
            <w:vAlign w:val="top"/>
          </w:tcPr>
          <w:p w14:paraId="05DC9546" w14:textId="55E5ED90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7A5745C4" w14:textId="64912349" w:rsidR="00CE3141" w:rsidRPr="00CE3141" w:rsidRDefault="00CE3141" w:rsidP="00CE3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NORTHERN GRAMPIANS</w:t>
            </w:r>
          </w:p>
        </w:tc>
        <w:tc>
          <w:tcPr>
            <w:tcW w:w="291" w:type="pct"/>
            <w:vAlign w:val="top"/>
          </w:tcPr>
          <w:p w14:paraId="011C57E8" w14:textId="70D7A160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376521BE" w14:textId="1B56C794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3DCC5449" w14:textId="6B333B3A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63" w:type="pct"/>
            <w:vAlign w:val="top"/>
          </w:tcPr>
          <w:p w14:paraId="62CA46CA" w14:textId="2773FE55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</w:tr>
      <w:tr w:rsidR="00CE3141" w:rsidRPr="00CE3141" w14:paraId="3CE5484C" w14:textId="77777777" w:rsidTr="006A3D4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3623828" w14:textId="0B538DD7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EAST GIPPSLAND</w:t>
            </w:r>
          </w:p>
        </w:tc>
        <w:tc>
          <w:tcPr>
            <w:tcW w:w="291" w:type="pct"/>
            <w:vAlign w:val="top"/>
          </w:tcPr>
          <w:p w14:paraId="6A10FEEA" w14:textId="27F0C9D6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2910538A" w14:textId="5B7BF11B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7261AAA0" w14:textId="3CDD74E5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vAlign w:val="top"/>
          </w:tcPr>
          <w:p w14:paraId="27DB9FA2" w14:textId="16DA5819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2F87C5B8" w14:textId="07A99D81" w:rsidR="00CE3141" w:rsidRPr="00CE3141" w:rsidRDefault="00CE3141" w:rsidP="00CE314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PORT PHILLIP</w:t>
            </w:r>
          </w:p>
        </w:tc>
        <w:tc>
          <w:tcPr>
            <w:tcW w:w="291" w:type="pct"/>
            <w:vAlign w:val="top"/>
          </w:tcPr>
          <w:p w14:paraId="06B902B5" w14:textId="517287EE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02A98B96" w14:textId="31D58EED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3D5CA4F3" w14:textId="68D8EF4A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63" w:type="pct"/>
            <w:vAlign w:val="top"/>
          </w:tcPr>
          <w:p w14:paraId="2630E59C" w14:textId="6560D7E0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CE3141" w:rsidRPr="00CE3141" w14:paraId="3665EA71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3134F0C" w14:textId="090F12C5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FRANKSTON</w:t>
            </w:r>
          </w:p>
        </w:tc>
        <w:tc>
          <w:tcPr>
            <w:tcW w:w="291" w:type="pct"/>
            <w:vAlign w:val="top"/>
          </w:tcPr>
          <w:p w14:paraId="56CC451E" w14:textId="4F469F17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75846DDB" w14:textId="635212B7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74776237" w14:textId="5EA4DCC2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vAlign w:val="top"/>
          </w:tcPr>
          <w:p w14:paraId="22FFDB55" w14:textId="75B5D5FD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4C8E0F64" w14:textId="33AB404C" w:rsidR="00CE3141" w:rsidRPr="00CE3141" w:rsidRDefault="00CE3141" w:rsidP="00CE3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PYRENEES</w:t>
            </w:r>
          </w:p>
        </w:tc>
        <w:tc>
          <w:tcPr>
            <w:tcW w:w="291" w:type="pct"/>
            <w:vAlign w:val="top"/>
          </w:tcPr>
          <w:p w14:paraId="00F13C0F" w14:textId="5BDF511B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4199BEED" w14:textId="21375EF0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423E5BC5" w14:textId="6441E6C4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63" w:type="pct"/>
            <w:vAlign w:val="top"/>
          </w:tcPr>
          <w:p w14:paraId="6D53796B" w14:textId="4F3ED547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CE3141" w:rsidRPr="00CE3141" w14:paraId="2BFDD20F" w14:textId="77777777" w:rsidTr="006A3D4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EDFD287" w14:textId="41A12737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GANNAWARRA</w:t>
            </w:r>
          </w:p>
        </w:tc>
        <w:tc>
          <w:tcPr>
            <w:tcW w:w="291" w:type="pct"/>
            <w:vAlign w:val="top"/>
          </w:tcPr>
          <w:p w14:paraId="6B9C914E" w14:textId="3888EA19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707F5EBC" w14:textId="77898ABC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616246CF" w14:textId="729C3D56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33" w:type="pct"/>
            <w:vAlign w:val="top"/>
          </w:tcPr>
          <w:p w14:paraId="12435E6D" w14:textId="6EEA13EF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3D8A2C4D" w14:textId="3DC3115A" w:rsidR="00CE3141" w:rsidRPr="00CE3141" w:rsidRDefault="00CE3141" w:rsidP="00CE314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QUEENSCLIFFE</w:t>
            </w:r>
          </w:p>
        </w:tc>
        <w:tc>
          <w:tcPr>
            <w:tcW w:w="291" w:type="pct"/>
            <w:vAlign w:val="top"/>
          </w:tcPr>
          <w:p w14:paraId="78D2625B" w14:textId="250BB63B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3A143BD7" w14:textId="4D5AB965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35486778" w14:textId="2C8727DE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63" w:type="pct"/>
            <w:vAlign w:val="top"/>
          </w:tcPr>
          <w:p w14:paraId="35B6418F" w14:textId="581130C3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</w:tr>
      <w:tr w:rsidR="00CE3141" w:rsidRPr="00CE3141" w14:paraId="34EF593B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3704B63" w14:textId="27BFF1E5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GLEN EIRA</w:t>
            </w:r>
          </w:p>
        </w:tc>
        <w:tc>
          <w:tcPr>
            <w:tcW w:w="291" w:type="pct"/>
            <w:vAlign w:val="top"/>
          </w:tcPr>
          <w:p w14:paraId="4608E8CF" w14:textId="26887CC3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5ED830DA" w14:textId="5D270919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26D70B5D" w14:textId="3D94F021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3" w:type="pct"/>
            <w:vAlign w:val="top"/>
          </w:tcPr>
          <w:p w14:paraId="22DBC568" w14:textId="15CCF8FC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6430D95B" w14:textId="7C90C83A" w:rsidR="00CE3141" w:rsidRPr="00CE3141" w:rsidRDefault="00CE3141" w:rsidP="00CE3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SOUTH GIPPSLAND</w:t>
            </w:r>
          </w:p>
        </w:tc>
        <w:tc>
          <w:tcPr>
            <w:tcW w:w="291" w:type="pct"/>
            <w:vAlign w:val="top"/>
          </w:tcPr>
          <w:p w14:paraId="410F6933" w14:textId="73788A99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0743AE03" w14:textId="726A127B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4A774C75" w14:textId="6A53DF1C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63" w:type="pct"/>
            <w:vAlign w:val="top"/>
          </w:tcPr>
          <w:p w14:paraId="5DBCF427" w14:textId="2EA31AB3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</w:tr>
      <w:tr w:rsidR="00CE3141" w:rsidRPr="00CE3141" w14:paraId="033C8411" w14:textId="77777777" w:rsidTr="006A3D4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D3EF6D6" w14:textId="0226CBF4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GLENELG</w:t>
            </w:r>
          </w:p>
        </w:tc>
        <w:tc>
          <w:tcPr>
            <w:tcW w:w="291" w:type="pct"/>
            <w:vAlign w:val="top"/>
          </w:tcPr>
          <w:p w14:paraId="539057BE" w14:textId="42442396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6382F25B" w14:textId="4B16142C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31988133" w14:textId="2910BE4B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3" w:type="pct"/>
            <w:vAlign w:val="top"/>
          </w:tcPr>
          <w:p w14:paraId="42A149D5" w14:textId="026102B7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409A5515" w14:textId="0F5D3DB5" w:rsidR="00CE3141" w:rsidRPr="00CE3141" w:rsidRDefault="00CE3141" w:rsidP="00CE314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SOUTHERN GRAMPIANS</w:t>
            </w:r>
          </w:p>
        </w:tc>
        <w:tc>
          <w:tcPr>
            <w:tcW w:w="291" w:type="pct"/>
            <w:vAlign w:val="top"/>
          </w:tcPr>
          <w:p w14:paraId="7BBEE543" w14:textId="5EB1D42F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656E24FD" w14:textId="672607A2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4D8DDC3F" w14:textId="38FFCCA9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vAlign w:val="top"/>
          </w:tcPr>
          <w:p w14:paraId="56472AA9" w14:textId="485B3E12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CE3141" w:rsidRPr="00CE3141" w14:paraId="27D3EB37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3A33E84" w14:textId="2C1634B1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GOLDEN PLAINS</w:t>
            </w:r>
          </w:p>
        </w:tc>
        <w:tc>
          <w:tcPr>
            <w:tcW w:w="291" w:type="pct"/>
            <w:vAlign w:val="top"/>
          </w:tcPr>
          <w:p w14:paraId="68A22C96" w14:textId="6F6907BC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30957725" w14:textId="2B5AB747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71089B8F" w14:textId="5235DB8F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vAlign w:val="top"/>
          </w:tcPr>
          <w:p w14:paraId="7244A3F9" w14:textId="7734E2B3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4E537E5E" w14:textId="1F9429CC" w:rsidR="00CE3141" w:rsidRPr="00CE3141" w:rsidRDefault="00CE3141" w:rsidP="00CE3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STONNINGTON</w:t>
            </w:r>
          </w:p>
        </w:tc>
        <w:tc>
          <w:tcPr>
            <w:tcW w:w="291" w:type="pct"/>
            <w:vAlign w:val="top"/>
          </w:tcPr>
          <w:p w14:paraId="7423C02D" w14:textId="42E9E07E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1A906AFF" w14:textId="2156182B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31657ACD" w14:textId="7EE9EDA7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vAlign w:val="top"/>
          </w:tcPr>
          <w:p w14:paraId="1D24CCDD" w14:textId="6F4F1D2C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CE3141" w:rsidRPr="00CE3141" w14:paraId="6B0E2CBF" w14:textId="77777777" w:rsidTr="006A3D4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7F367EA" w14:textId="708A9744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GREATER BENDIGO</w:t>
            </w:r>
          </w:p>
        </w:tc>
        <w:tc>
          <w:tcPr>
            <w:tcW w:w="291" w:type="pct"/>
            <w:vAlign w:val="top"/>
          </w:tcPr>
          <w:p w14:paraId="1FE621B3" w14:textId="491F046A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5AA79183" w14:textId="45F931D8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69864559" w14:textId="03FA156C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33" w:type="pct"/>
            <w:vAlign w:val="top"/>
          </w:tcPr>
          <w:p w14:paraId="5F1F63B6" w14:textId="2C147D91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1216" w:type="pct"/>
            <w:vAlign w:val="top"/>
          </w:tcPr>
          <w:p w14:paraId="52412B09" w14:textId="782E9F59" w:rsidR="00CE3141" w:rsidRPr="00CE3141" w:rsidRDefault="00CE3141" w:rsidP="00CE314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STRATHBOGIE</w:t>
            </w:r>
          </w:p>
        </w:tc>
        <w:tc>
          <w:tcPr>
            <w:tcW w:w="291" w:type="pct"/>
            <w:vAlign w:val="top"/>
          </w:tcPr>
          <w:p w14:paraId="291CE405" w14:textId="2921F965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54644EEF" w14:textId="176969BE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27350CBB" w14:textId="420A4D87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63" w:type="pct"/>
            <w:vAlign w:val="top"/>
          </w:tcPr>
          <w:p w14:paraId="3936169C" w14:textId="204D1407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CE3141" w:rsidRPr="00CE3141" w14:paraId="53B4AD3F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9D77F92" w14:textId="3C89CF17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GREATER DANDENONG</w:t>
            </w:r>
          </w:p>
        </w:tc>
        <w:tc>
          <w:tcPr>
            <w:tcW w:w="291" w:type="pct"/>
            <w:vAlign w:val="top"/>
          </w:tcPr>
          <w:p w14:paraId="7B45B1F8" w14:textId="48061E2B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291" w:type="pct"/>
            <w:vAlign w:val="top"/>
          </w:tcPr>
          <w:p w14:paraId="3BC95E32" w14:textId="2DC0385B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372F7B9B" w14:textId="423EC1A4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3" w:type="pct"/>
            <w:vAlign w:val="top"/>
          </w:tcPr>
          <w:p w14:paraId="33A5C22D" w14:textId="7C978E76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7916FC28" w14:textId="1D3437D0" w:rsidR="00CE3141" w:rsidRPr="00CE3141" w:rsidRDefault="00CE3141" w:rsidP="00CE3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SURF COAST</w:t>
            </w:r>
          </w:p>
        </w:tc>
        <w:tc>
          <w:tcPr>
            <w:tcW w:w="291" w:type="pct"/>
            <w:vAlign w:val="top"/>
          </w:tcPr>
          <w:p w14:paraId="01D47323" w14:textId="5D41358F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4E51A8B5" w14:textId="29B08FFC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2DC1FAEE" w14:textId="759072A3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vAlign w:val="top"/>
          </w:tcPr>
          <w:p w14:paraId="05C43868" w14:textId="418ACAFB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CE3141" w:rsidRPr="00CE3141" w14:paraId="2CD8BAA7" w14:textId="77777777" w:rsidTr="006A3D4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5671DF5" w14:textId="1CEB1B3B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GREATER GEELONG</w:t>
            </w:r>
          </w:p>
        </w:tc>
        <w:tc>
          <w:tcPr>
            <w:tcW w:w="291" w:type="pct"/>
            <w:vAlign w:val="top"/>
          </w:tcPr>
          <w:p w14:paraId="6FF51233" w14:textId="0499CB17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27C81255" w14:textId="1B10E4E9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291" w:type="pct"/>
            <w:vAlign w:val="top"/>
          </w:tcPr>
          <w:p w14:paraId="41741E9F" w14:textId="722A70EB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433" w:type="pct"/>
            <w:vAlign w:val="top"/>
          </w:tcPr>
          <w:p w14:paraId="1EC78824" w14:textId="613AE300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1216" w:type="pct"/>
            <w:vAlign w:val="top"/>
          </w:tcPr>
          <w:p w14:paraId="67BE8067" w14:textId="1C248785" w:rsidR="00CE3141" w:rsidRPr="00CE3141" w:rsidRDefault="00CE3141" w:rsidP="00CE314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SWAN HILL</w:t>
            </w:r>
          </w:p>
        </w:tc>
        <w:tc>
          <w:tcPr>
            <w:tcW w:w="291" w:type="pct"/>
            <w:vAlign w:val="top"/>
          </w:tcPr>
          <w:p w14:paraId="1250D985" w14:textId="2B236C1D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42B57E96" w14:textId="08F76AB5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47C60DF8" w14:textId="16C550E3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63" w:type="pct"/>
            <w:vAlign w:val="top"/>
          </w:tcPr>
          <w:p w14:paraId="1412B5E4" w14:textId="2ABCD19C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CE3141" w:rsidRPr="00CE3141" w14:paraId="481844A1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17D75CF" w14:textId="52EBD913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GREATER SHEPPARTON</w:t>
            </w:r>
          </w:p>
        </w:tc>
        <w:tc>
          <w:tcPr>
            <w:tcW w:w="291" w:type="pct"/>
            <w:vAlign w:val="top"/>
          </w:tcPr>
          <w:p w14:paraId="151D3136" w14:textId="28C2098B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291" w:type="pct"/>
            <w:vAlign w:val="top"/>
          </w:tcPr>
          <w:p w14:paraId="1BF5A223" w14:textId="36F4D1FE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291" w:type="pct"/>
            <w:vAlign w:val="top"/>
          </w:tcPr>
          <w:p w14:paraId="3959D110" w14:textId="6928D576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vAlign w:val="top"/>
          </w:tcPr>
          <w:p w14:paraId="45B61D11" w14:textId="5E92080D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1216" w:type="pct"/>
            <w:vAlign w:val="top"/>
          </w:tcPr>
          <w:p w14:paraId="7685EF3D" w14:textId="1E1AE153" w:rsidR="00CE3141" w:rsidRPr="00CE3141" w:rsidRDefault="00CE3141" w:rsidP="00CE3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TOWONG</w:t>
            </w:r>
          </w:p>
        </w:tc>
        <w:tc>
          <w:tcPr>
            <w:tcW w:w="291" w:type="pct"/>
            <w:vAlign w:val="top"/>
          </w:tcPr>
          <w:p w14:paraId="0B37DDBE" w14:textId="234BC20D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794268C2" w14:textId="2C6032B5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03B9D729" w14:textId="01861643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0B7FFCF7" w14:textId="1010A6EA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CE3141" w:rsidRPr="00CE3141" w14:paraId="7111F209" w14:textId="77777777" w:rsidTr="006A3D4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660DB777" w14:textId="7C579A48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HEPBURN</w:t>
            </w:r>
          </w:p>
        </w:tc>
        <w:tc>
          <w:tcPr>
            <w:tcW w:w="291" w:type="pct"/>
            <w:vAlign w:val="top"/>
          </w:tcPr>
          <w:p w14:paraId="37444E69" w14:textId="69E016AE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291" w:type="pct"/>
            <w:vAlign w:val="top"/>
          </w:tcPr>
          <w:p w14:paraId="5280E77D" w14:textId="54D2F4FA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363D7BFB" w14:textId="3C0D0239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3" w:type="pct"/>
            <w:vAlign w:val="top"/>
          </w:tcPr>
          <w:p w14:paraId="6FCA104A" w14:textId="5A1B11A8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35DFEB5B" w14:textId="3D101CFC" w:rsidR="00CE3141" w:rsidRPr="00CE3141" w:rsidRDefault="00CE3141" w:rsidP="00CE314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WANGARATTA</w:t>
            </w:r>
          </w:p>
        </w:tc>
        <w:tc>
          <w:tcPr>
            <w:tcW w:w="291" w:type="pct"/>
            <w:vAlign w:val="top"/>
          </w:tcPr>
          <w:p w14:paraId="6A54E14A" w14:textId="5B8148C6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5553CEEA" w14:textId="09D1BF9B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0B35CA97" w14:textId="4EB05175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63" w:type="pct"/>
            <w:vAlign w:val="top"/>
          </w:tcPr>
          <w:p w14:paraId="29A9C5B1" w14:textId="5D31DF87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CE3141" w:rsidRPr="00CE3141" w14:paraId="32088250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87F4232" w14:textId="1CCE916B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HINDMARSH</w:t>
            </w:r>
          </w:p>
        </w:tc>
        <w:tc>
          <w:tcPr>
            <w:tcW w:w="291" w:type="pct"/>
            <w:vAlign w:val="top"/>
          </w:tcPr>
          <w:p w14:paraId="251B6CFB" w14:textId="5D5918B4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2830937B" w14:textId="3E15A95A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6A96954C" w14:textId="600EB41D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33" w:type="pct"/>
            <w:vAlign w:val="top"/>
          </w:tcPr>
          <w:p w14:paraId="2DEA669E" w14:textId="2F20B53F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1216" w:type="pct"/>
            <w:vAlign w:val="top"/>
          </w:tcPr>
          <w:p w14:paraId="146F855B" w14:textId="665D78EB" w:rsidR="00CE3141" w:rsidRPr="00CE3141" w:rsidRDefault="00CE3141" w:rsidP="00CE3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WARRNAMBOOL</w:t>
            </w:r>
          </w:p>
        </w:tc>
        <w:tc>
          <w:tcPr>
            <w:tcW w:w="291" w:type="pct"/>
            <w:vAlign w:val="top"/>
          </w:tcPr>
          <w:p w14:paraId="155BB241" w14:textId="14D5FD44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79D211F2" w14:textId="7061E933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0B0762CF" w14:textId="773C3F03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35665646" w14:textId="5D4A4F19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CE3141" w:rsidRPr="00CE3141" w14:paraId="58C5E855" w14:textId="77777777" w:rsidTr="006A3D4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B7C0A76" w14:textId="24103F0D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HOBSONS BAY</w:t>
            </w:r>
          </w:p>
        </w:tc>
        <w:tc>
          <w:tcPr>
            <w:tcW w:w="291" w:type="pct"/>
            <w:vAlign w:val="top"/>
          </w:tcPr>
          <w:p w14:paraId="30AA0AB7" w14:textId="06C95969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0669CAA7" w14:textId="7577D720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239016AD" w14:textId="1184D97E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3" w:type="pct"/>
            <w:vAlign w:val="top"/>
          </w:tcPr>
          <w:p w14:paraId="69C2B28D" w14:textId="30987BC9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6D48C4E7" w14:textId="62792C92" w:rsidR="00CE3141" w:rsidRPr="00CE3141" w:rsidRDefault="00CE3141" w:rsidP="00CE314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WELLINGTON</w:t>
            </w:r>
          </w:p>
        </w:tc>
        <w:tc>
          <w:tcPr>
            <w:tcW w:w="291" w:type="pct"/>
            <w:vAlign w:val="top"/>
          </w:tcPr>
          <w:p w14:paraId="1BB6D186" w14:textId="64D18CA8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4F90C20B" w14:textId="560E038A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7F70FAF5" w14:textId="72AA9E4B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63" w:type="pct"/>
            <w:vAlign w:val="top"/>
          </w:tcPr>
          <w:p w14:paraId="2C58767A" w14:textId="1687A94C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</w:tr>
      <w:tr w:rsidR="00CE3141" w:rsidRPr="00CE3141" w14:paraId="3D60D163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B6EDFB1" w14:textId="36311C66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HORSHAM</w:t>
            </w:r>
          </w:p>
        </w:tc>
        <w:tc>
          <w:tcPr>
            <w:tcW w:w="291" w:type="pct"/>
            <w:vAlign w:val="top"/>
          </w:tcPr>
          <w:p w14:paraId="278868D6" w14:textId="6D767A6F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372AA3EC" w14:textId="7543EC82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79DF67D4" w14:textId="49D51E8D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3" w:type="pct"/>
            <w:vAlign w:val="top"/>
          </w:tcPr>
          <w:p w14:paraId="0A9F1AB8" w14:textId="1001F3A6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14D0AB23" w14:textId="0489B1C8" w:rsidR="00CE3141" w:rsidRPr="00CE3141" w:rsidRDefault="00CE3141" w:rsidP="00CE3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WEST WIMMERA</w:t>
            </w:r>
          </w:p>
        </w:tc>
        <w:tc>
          <w:tcPr>
            <w:tcW w:w="291" w:type="pct"/>
            <w:vAlign w:val="top"/>
          </w:tcPr>
          <w:p w14:paraId="24420A39" w14:textId="35ECD46A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148F0281" w14:textId="599DA752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4D5FC184" w14:textId="1028D334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63" w:type="pct"/>
            <w:vAlign w:val="top"/>
          </w:tcPr>
          <w:p w14:paraId="6D8FB6B3" w14:textId="093B2046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CE3141" w:rsidRPr="00CE3141" w14:paraId="48FD1D53" w14:textId="77777777" w:rsidTr="006A3D4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64D8D38" w14:textId="10A74D18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HUME</w:t>
            </w:r>
          </w:p>
        </w:tc>
        <w:tc>
          <w:tcPr>
            <w:tcW w:w="291" w:type="pct"/>
            <w:vAlign w:val="top"/>
          </w:tcPr>
          <w:p w14:paraId="282F7769" w14:textId="3C51E19D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4004B75C" w14:textId="2C49291D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0FFB1174" w14:textId="0DBB18A7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33" w:type="pct"/>
            <w:vAlign w:val="top"/>
          </w:tcPr>
          <w:p w14:paraId="2DD93821" w14:textId="5DAD6D59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1216" w:type="pct"/>
            <w:vAlign w:val="top"/>
          </w:tcPr>
          <w:p w14:paraId="014B0B2E" w14:textId="510F6068" w:rsidR="00CE3141" w:rsidRPr="00CE3141" w:rsidRDefault="00CE3141" w:rsidP="00CE314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WHITEHORSE</w:t>
            </w:r>
          </w:p>
        </w:tc>
        <w:tc>
          <w:tcPr>
            <w:tcW w:w="291" w:type="pct"/>
            <w:vAlign w:val="top"/>
          </w:tcPr>
          <w:p w14:paraId="36F8983D" w14:textId="6148CF63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79F51C4C" w14:textId="414903EC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4B4B877F" w14:textId="29285159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2B99DE97" w14:textId="0AC58A4B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CE3141" w:rsidRPr="00CE3141" w14:paraId="722692AE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15AC428" w14:textId="017F890B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INDIGO</w:t>
            </w:r>
          </w:p>
        </w:tc>
        <w:tc>
          <w:tcPr>
            <w:tcW w:w="291" w:type="pct"/>
            <w:vAlign w:val="top"/>
          </w:tcPr>
          <w:p w14:paraId="0224058E" w14:textId="5757133F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1" w:type="pct"/>
            <w:vAlign w:val="top"/>
          </w:tcPr>
          <w:p w14:paraId="3AF5D5F4" w14:textId="428A33F9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041DC26B" w14:textId="4AF8BA5D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vAlign w:val="top"/>
          </w:tcPr>
          <w:p w14:paraId="04B84603" w14:textId="431252A2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2C628AFA" w14:textId="42594EBD" w:rsidR="00CE3141" w:rsidRPr="00CE3141" w:rsidRDefault="00CE3141" w:rsidP="00CE3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WHITTLESEA</w:t>
            </w:r>
          </w:p>
        </w:tc>
        <w:tc>
          <w:tcPr>
            <w:tcW w:w="291" w:type="pct"/>
            <w:vAlign w:val="top"/>
          </w:tcPr>
          <w:p w14:paraId="5B7A60E6" w14:textId="30F8EA51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00E44DB9" w14:textId="5841FA9E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5186507A" w14:textId="76386D64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63" w:type="pct"/>
            <w:vAlign w:val="top"/>
          </w:tcPr>
          <w:p w14:paraId="28CA40D9" w14:textId="6DC9880A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</w:tr>
      <w:tr w:rsidR="00CE3141" w:rsidRPr="00CE3141" w14:paraId="0BC08C67" w14:textId="77777777" w:rsidTr="006A3D4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CD612D9" w14:textId="125244F6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KINGSTON</w:t>
            </w:r>
          </w:p>
        </w:tc>
        <w:tc>
          <w:tcPr>
            <w:tcW w:w="291" w:type="pct"/>
            <w:vAlign w:val="top"/>
          </w:tcPr>
          <w:p w14:paraId="4B9DEF90" w14:textId="6774EB6E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04FC5443" w14:textId="0B78C849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5F3945DC" w14:textId="33A84C85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vAlign w:val="top"/>
          </w:tcPr>
          <w:p w14:paraId="3339F99D" w14:textId="5A8C6667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5229DD11" w14:textId="73F2647F" w:rsidR="00CE3141" w:rsidRPr="00CE3141" w:rsidRDefault="00CE3141" w:rsidP="00CE314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WODONGA</w:t>
            </w:r>
          </w:p>
        </w:tc>
        <w:tc>
          <w:tcPr>
            <w:tcW w:w="291" w:type="pct"/>
            <w:vAlign w:val="top"/>
          </w:tcPr>
          <w:p w14:paraId="2B12B7A2" w14:textId="57416052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081B8F42" w14:textId="02192101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24537C71" w14:textId="1913D678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31D9CDFF" w14:textId="2917686E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CE3141" w:rsidRPr="00CE3141" w14:paraId="05D65A2D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4D6F9F2" w14:textId="2E0B768A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KNOX</w:t>
            </w:r>
          </w:p>
        </w:tc>
        <w:tc>
          <w:tcPr>
            <w:tcW w:w="291" w:type="pct"/>
            <w:vAlign w:val="top"/>
          </w:tcPr>
          <w:p w14:paraId="763FB165" w14:textId="020DFC3C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048572E5" w14:textId="6D924D14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0E9570C5" w14:textId="20A3FCD1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3" w:type="pct"/>
            <w:vAlign w:val="top"/>
          </w:tcPr>
          <w:p w14:paraId="1613E42D" w14:textId="4E26B4C4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14254514" w14:textId="07C3A58F" w:rsidR="00CE3141" w:rsidRPr="00CE3141" w:rsidRDefault="00CE3141" w:rsidP="00CE3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WYNDHAM</w:t>
            </w:r>
          </w:p>
        </w:tc>
        <w:tc>
          <w:tcPr>
            <w:tcW w:w="291" w:type="pct"/>
            <w:vAlign w:val="top"/>
          </w:tcPr>
          <w:p w14:paraId="74D7C29D" w14:textId="3DF1B10C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291" w:type="pct"/>
            <w:vAlign w:val="top"/>
          </w:tcPr>
          <w:p w14:paraId="145203A3" w14:textId="7C21FE22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291" w:type="pct"/>
            <w:vAlign w:val="top"/>
          </w:tcPr>
          <w:p w14:paraId="29624EC5" w14:textId="3F1F6A51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63" w:type="pct"/>
            <w:vAlign w:val="top"/>
          </w:tcPr>
          <w:p w14:paraId="3B74AB24" w14:textId="333E8AF4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6</w:t>
            </w:r>
          </w:p>
        </w:tc>
      </w:tr>
      <w:tr w:rsidR="00CE3141" w:rsidRPr="00CE3141" w14:paraId="1B8ECFC0" w14:textId="77777777" w:rsidTr="006A3D4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B4E1883" w14:textId="2D5ACB72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LATROBE</w:t>
            </w:r>
          </w:p>
        </w:tc>
        <w:tc>
          <w:tcPr>
            <w:tcW w:w="291" w:type="pct"/>
            <w:vAlign w:val="top"/>
          </w:tcPr>
          <w:p w14:paraId="4E0F1ADA" w14:textId="01659134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1" w:type="pct"/>
            <w:vAlign w:val="top"/>
          </w:tcPr>
          <w:p w14:paraId="3485FF0D" w14:textId="30803436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1396781B" w14:textId="415FB790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3" w:type="pct"/>
            <w:vAlign w:val="top"/>
          </w:tcPr>
          <w:p w14:paraId="0E8A6A3F" w14:textId="1011DA48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6F1A9C78" w14:textId="2C8CC895" w:rsidR="00CE3141" w:rsidRPr="00CE3141" w:rsidRDefault="00CE3141" w:rsidP="00CE314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YARRA</w:t>
            </w:r>
          </w:p>
        </w:tc>
        <w:tc>
          <w:tcPr>
            <w:tcW w:w="291" w:type="pct"/>
            <w:vAlign w:val="top"/>
          </w:tcPr>
          <w:p w14:paraId="6AF1A087" w14:textId="17EFB88D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52A83B7A" w14:textId="6287BC22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1AFE8878" w14:textId="0C494610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63" w:type="pct"/>
            <w:vAlign w:val="top"/>
          </w:tcPr>
          <w:p w14:paraId="31C63292" w14:textId="721181E4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CE3141" w:rsidRPr="00CE3141" w14:paraId="1476E14B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0C4C1E1" w14:textId="0E9DC074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LODDON</w:t>
            </w:r>
          </w:p>
        </w:tc>
        <w:tc>
          <w:tcPr>
            <w:tcW w:w="291" w:type="pct"/>
            <w:vAlign w:val="top"/>
          </w:tcPr>
          <w:p w14:paraId="274EB95E" w14:textId="24B0FCDE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122A22D1" w14:textId="34E1A000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75867354" w14:textId="4EC3E130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3" w:type="pct"/>
            <w:vAlign w:val="top"/>
          </w:tcPr>
          <w:p w14:paraId="420361B0" w14:textId="4BA2C953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16C786AA" w14:textId="0F22D585" w:rsidR="00CE3141" w:rsidRPr="00CE3141" w:rsidRDefault="00CE3141" w:rsidP="00CE3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YARRA RANGES</w:t>
            </w:r>
          </w:p>
        </w:tc>
        <w:tc>
          <w:tcPr>
            <w:tcW w:w="291" w:type="pct"/>
            <w:vAlign w:val="top"/>
          </w:tcPr>
          <w:p w14:paraId="7F85E68B" w14:textId="3F125BA8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4EEA6AF1" w14:textId="3E530217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291" w:type="pct"/>
            <w:vAlign w:val="top"/>
          </w:tcPr>
          <w:p w14:paraId="1215708D" w14:textId="1183FFD4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63" w:type="pct"/>
            <w:vAlign w:val="top"/>
          </w:tcPr>
          <w:p w14:paraId="5B8B9242" w14:textId="0FFA28D5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7</w:t>
            </w:r>
          </w:p>
        </w:tc>
      </w:tr>
      <w:tr w:rsidR="00CE3141" w:rsidRPr="00CE3141" w14:paraId="4CA970B3" w14:textId="77777777" w:rsidTr="006A3D4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2FADC2A1" w14:textId="6FBC4B67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MACEDON RANGES</w:t>
            </w:r>
          </w:p>
        </w:tc>
        <w:tc>
          <w:tcPr>
            <w:tcW w:w="291" w:type="pct"/>
            <w:vAlign w:val="top"/>
          </w:tcPr>
          <w:p w14:paraId="38105FCC" w14:textId="0AFD2B6E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6737EF9F" w14:textId="2D77C958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67F090C8" w14:textId="6773F927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3" w:type="pct"/>
            <w:vAlign w:val="top"/>
          </w:tcPr>
          <w:p w14:paraId="12EF49B0" w14:textId="672A323F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00EA902D" w14:textId="36EEDFBB" w:rsidR="00CE3141" w:rsidRPr="00CE3141" w:rsidRDefault="00CE3141" w:rsidP="00CE314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YARRIAMBIACK</w:t>
            </w:r>
          </w:p>
        </w:tc>
        <w:tc>
          <w:tcPr>
            <w:tcW w:w="291" w:type="pct"/>
            <w:vAlign w:val="top"/>
          </w:tcPr>
          <w:p w14:paraId="41A9BA68" w14:textId="58D67600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2760FA21" w14:textId="3679B30B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4E689AD4" w14:textId="75D68D0D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63" w:type="pct"/>
            <w:vAlign w:val="top"/>
          </w:tcPr>
          <w:p w14:paraId="1E08A4DD" w14:textId="42EE26AE" w:rsidR="00CE3141" w:rsidRPr="00CE3141" w:rsidRDefault="00CE3141" w:rsidP="00CE314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</w:tr>
      <w:tr w:rsidR="00CE3141" w:rsidRPr="00CE3141" w14:paraId="7A1AB1DA" w14:textId="77777777" w:rsidTr="006A3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B5568A2" w14:textId="4F3EF832" w:rsidR="00CE3141" w:rsidRPr="00CE3141" w:rsidRDefault="00CE3141" w:rsidP="00CE314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CE3141">
              <w:rPr>
                <w:rFonts w:cstheme="minorHAnsi"/>
                <w:b w:val="0"/>
                <w:bCs w:val="0"/>
                <w:sz w:val="18"/>
                <w:szCs w:val="18"/>
              </w:rPr>
              <w:t>MANNINGHAM</w:t>
            </w:r>
          </w:p>
        </w:tc>
        <w:tc>
          <w:tcPr>
            <w:tcW w:w="291" w:type="pct"/>
            <w:vAlign w:val="top"/>
          </w:tcPr>
          <w:p w14:paraId="369BCE04" w14:textId="454EBDE6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123B4E04" w14:textId="78D7EE7A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082CABC6" w14:textId="0EE4BAEE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3" w:type="pct"/>
            <w:vAlign w:val="top"/>
          </w:tcPr>
          <w:p w14:paraId="34C686E0" w14:textId="77E3F2A2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3F30FED7" w14:textId="0C53E2B4" w:rsidR="00CE3141" w:rsidRPr="00CE3141" w:rsidRDefault="00CE3141" w:rsidP="00CE31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 xml:space="preserve"> </w:t>
            </w:r>
          </w:p>
        </w:tc>
        <w:tc>
          <w:tcPr>
            <w:tcW w:w="291" w:type="pct"/>
            <w:vAlign w:val="top"/>
          </w:tcPr>
          <w:p w14:paraId="55AD522D" w14:textId="092CCCB7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 xml:space="preserve"> </w:t>
            </w:r>
          </w:p>
        </w:tc>
        <w:tc>
          <w:tcPr>
            <w:tcW w:w="291" w:type="pct"/>
            <w:vAlign w:val="top"/>
          </w:tcPr>
          <w:p w14:paraId="75365A8B" w14:textId="16B63A3C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 xml:space="preserve"> </w:t>
            </w:r>
          </w:p>
        </w:tc>
        <w:tc>
          <w:tcPr>
            <w:tcW w:w="291" w:type="pct"/>
            <w:vAlign w:val="top"/>
          </w:tcPr>
          <w:p w14:paraId="413C6A4D" w14:textId="67E4DAA6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 xml:space="preserve"> </w:t>
            </w:r>
          </w:p>
        </w:tc>
        <w:tc>
          <w:tcPr>
            <w:tcW w:w="463" w:type="pct"/>
            <w:vAlign w:val="top"/>
          </w:tcPr>
          <w:p w14:paraId="45C6E3B7" w14:textId="51A4FDC0" w:rsidR="00CE3141" w:rsidRPr="00CE3141" w:rsidRDefault="00CE3141" w:rsidP="00CE314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CE3141">
              <w:rPr>
                <w:rFonts w:cstheme="minorHAnsi"/>
                <w:sz w:val="18"/>
                <w:szCs w:val="18"/>
              </w:rPr>
              <w:t xml:space="preserve"> </w:t>
            </w:r>
          </w:p>
        </w:tc>
      </w:tr>
    </w:tbl>
    <w:p w14:paraId="28B3A8BA" w14:textId="77777777" w:rsidR="009F6D74" w:rsidRPr="0021426D" w:rsidRDefault="009F6D74" w:rsidP="0021426D"/>
    <w:p w14:paraId="10682F8C" w14:textId="77777777" w:rsidR="009C12CB" w:rsidRDefault="009C12CB" w:rsidP="009C12CB"/>
    <w:p w14:paraId="4E962461" w14:textId="7BCBA5B6" w:rsidR="0098691B" w:rsidRPr="00AE191A" w:rsidRDefault="0098691B" w:rsidP="005B5167">
      <w:pPr>
        <w:pStyle w:val="Heading2"/>
        <w:numPr>
          <w:ilvl w:val="0"/>
          <w:numId w:val="6"/>
        </w:numPr>
      </w:pPr>
      <w:bookmarkStart w:id="22" w:name="_Toc177667402"/>
      <w:r w:rsidRPr="0098691B">
        <w:lastRenderedPageBreak/>
        <w:t>Injured claimants admitted to hospital within 7 days of the accident</w:t>
      </w:r>
      <w:r w:rsidR="00DF63E3">
        <w:t xml:space="preserve"> with a h</w:t>
      </w:r>
      <w:r w:rsidRPr="0098691B">
        <w:t xml:space="preserve">ospital stay of more than 14 </w:t>
      </w:r>
      <w:bookmarkStart w:id="23" w:name="_Hlk175923511"/>
      <w:bookmarkEnd w:id="22"/>
      <w:r w:rsidR="00CB1C6B" w:rsidRPr="0098691B">
        <w:t>days.</w:t>
      </w:r>
    </w:p>
    <w:p w14:paraId="70FE8B01" w14:textId="2B6CBFB7" w:rsidR="0098691B" w:rsidRDefault="0098691B" w:rsidP="0098691B">
      <w:pPr>
        <w:rPr>
          <w:sz w:val="20"/>
          <w:szCs w:val="20"/>
        </w:rPr>
      </w:pPr>
      <w:r w:rsidRPr="00A64765">
        <w:rPr>
          <w:sz w:val="20"/>
          <w:szCs w:val="20"/>
        </w:rPr>
        <w:t>12 months to 31</w:t>
      </w:r>
      <w:r w:rsidRPr="00A64765">
        <w:rPr>
          <w:sz w:val="20"/>
          <w:szCs w:val="20"/>
          <w:vertAlign w:val="superscript"/>
        </w:rPr>
        <w:t>st</w:t>
      </w:r>
      <w:r w:rsidRPr="00A64765">
        <w:rPr>
          <w:sz w:val="20"/>
          <w:szCs w:val="20"/>
        </w:rPr>
        <w:t xml:space="preserve"> December </w:t>
      </w:r>
    </w:p>
    <w:p w14:paraId="084BCD8C" w14:textId="77777777" w:rsidR="00A64765" w:rsidRPr="00A64765" w:rsidRDefault="00A64765" w:rsidP="0098691B">
      <w:pPr>
        <w:rPr>
          <w:sz w:val="20"/>
          <w:szCs w:val="20"/>
        </w:rPr>
      </w:pPr>
    </w:p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1457"/>
        <w:gridCol w:w="1787"/>
        <w:gridCol w:w="617"/>
        <w:gridCol w:w="617"/>
        <w:gridCol w:w="837"/>
        <w:gridCol w:w="784"/>
        <w:gridCol w:w="1119"/>
        <w:gridCol w:w="748"/>
        <w:gridCol w:w="1206"/>
        <w:gridCol w:w="920"/>
      </w:tblGrid>
      <w:tr w:rsidR="005D5262" w14:paraId="702AC2EF" w14:textId="77777777" w:rsidTr="005D526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Align w:val="top"/>
          </w:tcPr>
          <w:bookmarkEnd w:id="23"/>
          <w:p w14:paraId="376E2202" w14:textId="77777777" w:rsidR="00814391" w:rsidRPr="009C7C06" w:rsidRDefault="00814391" w:rsidP="00B9761A">
            <w:pPr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Category</w:t>
            </w:r>
          </w:p>
        </w:tc>
        <w:tc>
          <w:tcPr>
            <w:tcW w:w="883" w:type="pct"/>
          </w:tcPr>
          <w:p w14:paraId="171B74E1" w14:textId="77777777" w:rsidR="00814391" w:rsidRPr="00885D73" w:rsidRDefault="00814391" w:rsidP="00B9761A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bCs w:val="0"/>
                <w:color w:val="auto"/>
                <w:sz w:val="18"/>
                <w:szCs w:val="18"/>
              </w:rPr>
            </w:pPr>
          </w:p>
        </w:tc>
        <w:tc>
          <w:tcPr>
            <w:tcW w:w="306" w:type="pct"/>
            <w:vAlign w:val="top"/>
          </w:tcPr>
          <w:p w14:paraId="135FA087" w14:textId="6B313D43" w:rsidR="00814391" w:rsidRPr="005D5262" w:rsidRDefault="00814391" w:rsidP="00B9761A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5D5262">
              <w:rPr>
                <w:rFonts w:cstheme="minorHAnsi"/>
                <w:sz w:val="18"/>
                <w:szCs w:val="18"/>
              </w:rPr>
              <w:t>202</w:t>
            </w:r>
            <w:r w:rsidR="00CE3141" w:rsidRPr="005D5262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306" w:type="pct"/>
            <w:vAlign w:val="top"/>
          </w:tcPr>
          <w:p w14:paraId="569E04C7" w14:textId="5B081113" w:rsidR="00814391" w:rsidRPr="005D5262" w:rsidRDefault="00814391" w:rsidP="00B9761A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5D5262">
              <w:rPr>
                <w:rFonts w:cstheme="minorHAnsi"/>
                <w:sz w:val="18"/>
                <w:szCs w:val="18"/>
              </w:rPr>
              <w:t>202</w:t>
            </w:r>
            <w:r w:rsidR="005D5262" w:rsidRPr="005D5262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16" w:type="pct"/>
            <w:vAlign w:val="top"/>
          </w:tcPr>
          <w:p w14:paraId="072A26CE" w14:textId="5F83E8BB" w:rsidR="00814391" w:rsidRPr="005D5262" w:rsidRDefault="005D5262" w:rsidP="00B9761A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5D5262">
              <w:rPr>
                <w:rFonts w:cstheme="minorHAnsi"/>
                <w:sz w:val="18"/>
                <w:szCs w:val="18"/>
              </w:rPr>
              <w:t>2021</w:t>
            </w:r>
          </w:p>
        </w:tc>
        <w:tc>
          <w:tcPr>
            <w:tcW w:w="944" w:type="pct"/>
            <w:gridSpan w:val="2"/>
            <w:vAlign w:val="top"/>
          </w:tcPr>
          <w:p w14:paraId="6BBC4A4E" w14:textId="77777777" w:rsidR="005D3762" w:rsidRDefault="00814391" w:rsidP="005D3762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202</w:t>
            </w:r>
            <w:r w:rsidR="005D5262">
              <w:rPr>
                <w:rFonts w:cstheme="minorHAnsi"/>
                <w:sz w:val="18"/>
                <w:szCs w:val="18"/>
              </w:rPr>
              <w:t>3</w:t>
            </w:r>
            <w:r w:rsidRPr="003B0EDB">
              <w:rPr>
                <w:rFonts w:cstheme="minorHAnsi"/>
                <w:sz w:val="18"/>
                <w:szCs w:val="18"/>
              </w:rPr>
              <w:t xml:space="preserve"> v 202</w:t>
            </w:r>
            <w:r w:rsidR="005D5262">
              <w:rPr>
                <w:rFonts w:cstheme="minorHAnsi"/>
                <w:sz w:val="18"/>
                <w:szCs w:val="18"/>
              </w:rPr>
              <w:t>2</w:t>
            </w:r>
          </w:p>
          <w:p w14:paraId="771F5E83" w14:textId="029D6870" w:rsidR="00D11A7F" w:rsidRPr="0049296B" w:rsidRDefault="00D11A7F" w:rsidP="005D3762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Number   Per</w:t>
            </w:r>
            <w:r w:rsidR="005D5262">
              <w:rPr>
                <w:rFonts w:cstheme="minorHAnsi"/>
                <w:sz w:val="18"/>
                <w:szCs w:val="18"/>
              </w:rPr>
              <w:t xml:space="preserve"> </w:t>
            </w:r>
            <w:r w:rsidRPr="003B0EDB">
              <w:rPr>
                <w:rFonts w:cstheme="minorHAnsi"/>
                <w:sz w:val="18"/>
                <w:szCs w:val="18"/>
              </w:rPr>
              <w:t>cent</w:t>
            </w:r>
          </w:p>
        </w:tc>
        <w:tc>
          <w:tcPr>
            <w:tcW w:w="969" w:type="pct"/>
            <w:gridSpan w:val="2"/>
            <w:vAlign w:val="top"/>
          </w:tcPr>
          <w:p w14:paraId="473EF357" w14:textId="77777777" w:rsidR="005D5262" w:rsidRDefault="00814391" w:rsidP="005D3762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202</w:t>
            </w:r>
            <w:r w:rsidR="005D5262">
              <w:rPr>
                <w:rFonts w:cstheme="minorHAnsi"/>
                <w:sz w:val="18"/>
                <w:szCs w:val="18"/>
              </w:rPr>
              <w:t>3</w:t>
            </w:r>
            <w:r w:rsidRPr="003B0EDB">
              <w:rPr>
                <w:rFonts w:cstheme="minorHAnsi"/>
                <w:sz w:val="18"/>
                <w:szCs w:val="18"/>
              </w:rPr>
              <w:t xml:space="preserve"> v </w:t>
            </w:r>
            <w:r w:rsidR="005D5262" w:rsidRPr="005D5262">
              <w:rPr>
                <w:rFonts w:cstheme="minorHAnsi"/>
                <w:sz w:val="18"/>
                <w:szCs w:val="18"/>
              </w:rPr>
              <w:t>2021</w:t>
            </w:r>
          </w:p>
          <w:p w14:paraId="1CA84E76" w14:textId="1CAE61BE" w:rsidR="00814391" w:rsidRPr="0049296B" w:rsidRDefault="00D11A7F" w:rsidP="005D5262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Number</w:t>
            </w:r>
            <w:r w:rsidR="005D5262">
              <w:rPr>
                <w:rFonts w:cstheme="minorHAnsi"/>
                <w:sz w:val="18"/>
                <w:szCs w:val="18"/>
              </w:rPr>
              <w:t xml:space="preserve">    </w:t>
            </w:r>
            <w:r w:rsidRPr="003B0EDB">
              <w:rPr>
                <w:rFonts w:cstheme="minorHAnsi"/>
                <w:sz w:val="18"/>
                <w:szCs w:val="18"/>
              </w:rPr>
              <w:t xml:space="preserve">  Per</w:t>
            </w:r>
            <w:r w:rsidR="005D5262">
              <w:rPr>
                <w:rFonts w:cstheme="minorHAnsi"/>
                <w:sz w:val="18"/>
                <w:szCs w:val="18"/>
              </w:rPr>
              <w:t xml:space="preserve"> </w:t>
            </w:r>
            <w:r w:rsidRPr="003B0EDB">
              <w:rPr>
                <w:rFonts w:cstheme="minorHAnsi"/>
                <w:sz w:val="18"/>
                <w:szCs w:val="18"/>
              </w:rPr>
              <w:t>cent</w:t>
            </w:r>
          </w:p>
        </w:tc>
        <w:tc>
          <w:tcPr>
            <w:tcW w:w="454" w:type="pct"/>
          </w:tcPr>
          <w:p w14:paraId="7FD6D809" w14:textId="77777777" w:rsidR="00814391" w:rsidRPr="0049296B" w:rsidRDefault="00814391" w:rsidP="00B9761A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5 Year Average</w:t>
            </w:r>
          </w:p>
        </w:tc>
      </w:tr>
      <w:tr w:rsidR="005D5262" w14:paraId="04096225" w14:textId="77777777" w:rsidTr="005D52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Align w:val="top"/>
          </w:tcPr>
          <w:p w14:paraId="338539CB" w14:textId="77777777" w:rsidR="00814391" w:rsidRPr="00D11A7F" w:rsidRDefault="00814391" w:rsidP="00814391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Overview</w:t>
            </w:r>
          </w:p>
        </w:tc>
        <w:tc>
          <w:tcPr>
            <w:tcW w:w="883" w:type="pct"/>
            <w:vAlign w:val="top"/>
          </w:tcPr>
          <w:p w14:paraId="1906FB0A" w14:textId="77777777" w:rsidR="00814391" w:rsidRPr="00135FFB" w:rsidRDefault="00814391" w:rsidP="00814391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Claims</w:t>
            </w:r>
          </w:p>
        </w:tc>
        <w:tc>
          <w:tcPr>
            <w:tcW w:w="306" w:type="pct"/>
            <w:vAlign w:val="top"/>
          </w:tcPr>
          <w:p w14:paraId="3BD95D63" w14:textId="397C4DD9" w:rsidR="00814391" w:rsidRPr="00D11A7F" w:rsidRDefault="00814391" w:rsidP="00814391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655</w:t>
            </w:r>
          </w:p>
        </w:tc>
        <w:tc>
          <w:tcPr>
            <w:tcW w:w="306" w:type="pct"/>
            <w:vAlign w:val="top"/>
          </w:tcPr>
          <w:p w14:paraId="1CE085FE" w14:textId="12CD5EBA" w:rsidR="00814391" w:rsidRPr="00D11A7F" w:rsidRDefault="00814391" w:rsidP="00814391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605</w:t>
            </w:r>
          </w:p>
        </w:tc>
        <w:tc>
          <w:tcPr>
            <w:tcW w:w="416" w:type="pct"/>
            <w:vAlign w:val="top"/>
          </w:tcPr>
          <w:p w14:paraId="6C8131BE" w14:textId="0259D200" w:rsidR="00814391" w:rsidRPr="00D11A7F" w:rsidRDefault="00814391" w:rsidP="00814391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644</w:t>
            </w:r>
          </w:p>
        </w:tc>
        <w:tc>
          <w:tcPr>
            <w:tcW w:w="389" w:type="pct"/>
            <w:vAlign w:val="top"/>
          </w:tcPr>
          <w:p w14:paraId="335E4960" w14:textId="28A17A34" w:rsidR="00814391" w:rsidRPr="00D11A7F" w:rsidRDefault="00814391" w:rsidP="00814391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+50</w:t>
            </w:r>
          </w:p>
        </w:tc>
        <w:tc>
          <w:tcPr>
            <w:tcW w:w="555" w:type="pct"/>
            <w:vAlign w:val="top"/>
          </w:tcPr>
          <w:p w14:paraId="4331AB63" w14:textId="55D9DB3B" w:rsidR="00814391" w:rsidRPr="00D11A7F" w:rsidRDefault="00814391" w:rsidP="00814391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8%</w:t>
            </w:r>
          </w:p>
        </w:tc>
        <w:tc>
          <w:tcPr>
            <w:tcW w:w="371" w:type="pct"/>
            <w:vAlign w:val="top"/>
          </w:tcPr>
          <w:p w14:paraId="6388C1B1" w14:textId="4EB286D3" w:rsidR="00814391" w:rsidRPr="00D11A7F" w:rsidRDefault="00814391" w:rsidP="00814391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598" w:type="pct"/>
            <w:vAlign w:val="top"/>
          </w:tcPr>
          <w:p w14:paraId="107B7D25" w14:textId="25D739F2" w:rsidR="00814391" w:rsidRPr="00D11A7F" w:rsidRDefault="00814391" w:rsidP="00814391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2%</w:t>
            </w:r>
          </w:p>
        </w:tc>
        <w:tc>
          <w:tcPr>
            <w:tcW w:w="454" w:type="pct"/>
            <w:vAlign w:val="top"/>
          </w:tcPr>
          <w:p w14:paraId="6C7C9FBF" w14:textId="4CD6C976" w:rsidR="00814391" w:rsidRPr="00D11A7F" w:rsidRDefault="00814391" w:rsidP="00814391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680</w:t>
            </w:r>
          </w:p>
        </w:tc>
      </w:tr>
      <w:tr w:rsidR="005D5262" w14:paraId="58274996" w14:textId="77777777" w:rsidTr="005D52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 w:val="restart"/>
            <w:vAlign w:val="top"/>
          </w:tcPr>
          <w:p w14:paraId="7706CD60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Sex</w:t>
            </w:r>
          </w:p>
        </w:tc>
        <w:tc>
          <w:tcPr>
            <w:tcW w:w="883" w:type="pct"/>
            <w:vAlign w:val="top"/>
          </w:tcPr>
          <w:p w14:paraId="5B01D4F5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Female</w:t>
            </w:r>
          </w:p>
        </w:tc>
        <w:tc>
          <w:tcPr>
            <w:tcW w:w="306" w:type="pct"/>
            <w:vAlign w:val="top"/>
          </w:tcPr>
          <w:p w14:paraId="7053A939" w14:textId="3288D446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254</w:t>
            </w:r>
          </w:p>
        </w:tc>
        <w:tc>
          <w:tcPr>
            <w:tcW w:w="306" w:type="pct"/>
            <w:vAlign w:val="top"/>
          </w:tcPr>
          <w:p w14:paraId="548FD0F7" w14:textId="45F5A8AE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214</w:t>
            </w:r>
          </w:p>
        </w:tc>
        <w:tc>
          <w:tcPr>
            <w:tcW w:w="416" w:type="pct"/>
            <w:vAlign w:val="top"/>
          </w:tcPr>
          <w:p w14:paraId="2C5064E1" w14:textId="62A2E162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237</w:t>
            </w:r>
          </w:p>
        </w:tc>
        <w:tc>
          <w:tcPr>
            <w:tcW w:w="389" w:type="pct"/>
            <w:vAlign w:val="top"/>
          </w:tcPr>
          <w:p w14:paraId="233ADAB7" w14:textId="1F3FC303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+40</w:t>
            </w:r>
          </w:p>
        </w:tc>
        <w:tc>
          <w:tcPr>
            <w:tcW w:w="555" w:type="pct"/>
            <w:vAlign w:val="top"/>
          </w:tcPr>
          <w:p w14:paraId="23E56331" w14:textId="6C2917A3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19%</w:t>
            </w:r>
          </w:p>
        </w:tc>
        <w:tc>
          <w:tcPr>
            <w:tcW w:w="371" w:type="pct"/>
            <w:vAlign w:val="top"/>
          </w:tcPr>
          <w:p w14:paraId="321B17EF" w14:textId="711EA2D2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17</w:t>
            </w:r>
          </w:p>
        </w:tc>
        <w:tc>
          <w:tcPr>
            <w:tcW w:w="598" w:type="pct"/>
            <w:vAlign w:val="top"/>
          </w:tcPr>
          <w:p w14:paraId="5471EA17" w14:textId="5DA52136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7%</w:t>
            </w:r>
          </w:p>
        </w:tc>
        <w:tc>
          <w:tcPr>
            <w:tcW w:w="454" w:type="pct"/>
            <w:vAlign w:val="top"/>
          </w:tcPr>
          <w:p w14:paraId="312E4C06" w14:textId="22F80DDA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256</w:t>
            </w:r>
          </w:p>
        </w:tc>
      </w:tr>
      <w:tr w:rsidR="005D5262" w14:paraId="64B9449A" w14:textId="77777777" w:rsidTr="005D52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vAlign w:val="top"/>
          </w:tcPr>
          <w:p w14:paraId="763EDD4D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64BCBCB2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Male</w:t>
            </w:r>
          </w:p>
        </w:tc>
        <w:tc>
          <w:tcPr>
            <w:tcW w:w="306" w:type="pct"/>
            <w:vAlign w:val="top"/>
          </w:tcPr>
          <w:p w14:paraId="379FDDE5" w14:textId="051577EE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398</w:t>
            </w:r>
          </w:p>
        </w:tc>
        <w:tc>
          <w:tcPr>
            <w:tcW w:w="306" w:type="pct"/>
            <w:vAlign w:val="top"/>
          </w:tcPr>
          <w:p w14:paraId="0B105CE2" w14:textId="480F8ED4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390</w:t>
            </w:r>
          </w:p>
        </w:tc>
        <w:tc>
          <w:tcPr>
            <w:tcW w:w="416" w:type="pct"/>
            <w:vAlign w:val="top"/>
          </w:tcPr>
          <w:p w14:paraId="0DC7F08B" w14:textId="1987E264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407</w:t>
            </w:r>
          </w:p>
        </w:tc>
        <w:tc>
          <w:tcPr>
            <w:tcW w:w="389" w:type="pct"/>
            <w:vAlign w:val="top"/>
          </w:tcPr>
          <w:p w14:paraId="4A63BEF1" w14:textId="0EE3914D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+8</w:t>
            </w:r>
          </w:p>
        </w:tc>
        <w:tc>
          <w:tcPr>
            <w:tcW w:w="555" w:type="pct"/>
            <w:vAlign w:val="top"/>
          </w:tcPr>
          <w:p w14:paraId="6FA0F119" w14:textId="4B49E700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2%</w:t>
            </w:r>
          </w:p>
        </w:tc>
        <w:tc>
          <w:tcPr>
            <w:tcW w:w="371" w:type="pct"/>
            <w:vAlign w:val="top"/>
          </w:tcPr>
          <w:p w14:paraId="0C4E4C37" w14:textId="5F1A8132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-9</w:t>
            </w:r>
          </w:p>
        </w:tc>
        <w:tc>
          <w:tcPr>
            <w:tcW w:w="598" w:type="pct"/>
            <w:vAlign w:val="top"/>
          </w:tcPr>
          <w:p w14:paraId="32CE7E79" w14:textId="73FD287B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-2%</w:t>
            </w:r>
          </w:p>
        </w:tc>
        <w:tc>
          <w:tcPr>
            <w:tcW w:w="454" w:type="pct"/>
            <w:vAlign w:val="top"/>
          </w:tcPr>
          <w:p w14:paraId="36D6AD0B" w14:textId="5206D9AA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423</w:t>
            </w:r>
          </w:p>
        </w:tc>
      </w:tr>
      <w:tr w:rsidR="005D5262" w14:paraId="58048906" w14:textId="77777777" w:rsidTr="005D52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 w:val="restart"/>
            <w:shd w:val="clear" w:color="auto" w:fill="F2F2F2" w:themeFill="background1" w:themeFillShade="F2"/>
            <w:vAlign w:val="top"/>
          </w:tcPr>
          <w:p w14:paraId="3289BE55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Road user</w:t>
            </w:r>
          </w:p>
        </w:tc>
        <w:tc>
          <w:tcPr>
            <w:tcW w:w="883" w:type="pct"/>
            <w:vAlign w:val="top"/>
          </w:tcPr>
          <w:p w14:paraId="69579C6B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Bicyclist</w:t>
            </w:r>
          </w:p>
        </w:tc>
        <w:tc>
          <w:tcPr>
            <w:tcW w:w="306" w:type="pct"/>
            <w:vAlign w:val="top"/>
          </w:tcPr>
          <w:p w14:paraId="61189108" w14:textId="47532261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28</w:t>
            </w:r>
          </w:p>
        </w:tc>
        <w:tc>
          <w:tcPr>
            <w:tcW w:w="306" w:type="pct"/>
            <w:vAlign w:val="top"/>
          </w:tcPr>
          <w:p w14:paraId="0680C9C9" w14:textId="405FB91B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416" w:type="pct"/>
            <w:vAlign w:val="top"/>
          </w:tcPr>
          <w:p w14:paraId="15C9CA63" w14:textId="2F4F0C20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389" w:type="pct"/>
            <w:vAlign w:val="top"/>
          </w:tcPr>
          <w:p w14:paraId="7965EB70" w14:textId="028AB412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-4</w:t>
            </w:r>
          </w:p>
        </w:tc>
        <w:tc>
          <w:tcPr>
            <w:tcW w:w="555" w:type="pct"/>
            <w:vAlign w:val="top"/>
          </w:tcPr>
          <w:p w14:paraId="56061FB9" w14:textId="1E2AD9FA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-13%</w:t>
            </w:r>
          </w:p>
        </w:tc>
        <w:tc>
          <w:tcPr>
            <w:tcW w:w="371" w:type="pct"/>
            <w:vAlign w:val="top"/>
          </w:tcPr>
          <w:p w14:paraId="43FBD5BF" w14:textId="2A244FBB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-4</w:t>
            </w:r>
          </w:p>
        </w:tc>
        <w:tc>
          <w:tcPr>
            <w:tcW w:w="598" w:type="pct"/>
            <w:vAlign w:val="top"/>
          </w:tcPr>
          <w:p w14:paraId="2F43DC8D" w14:textId="5D51E5DD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-13%</w:t>
            </w:r>
          </w:p>
        </w:tc>
        <w:tc>
          <w:tcPr>
            <w:tcW w:w="454" w:type="pct"/>
            <w:vAlign w:val="top"/>
          </w:tcPr>
          <w:p w14:paraId="5970D0BB" w14:textId="29EC2DEC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31</w:t>
            </w:r>
          </w:p>
        </w:tc>
      </w:tr>
      <w:tr w:rsidR="005D5262" w14:paraId="20C978C3" w14:textId="77777777" w:rsidTr="005D52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vAlign w:val="top"/>
          </w:tcPr>
          <w:p w14:paraId="41098505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2540E27D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Driver</w:t>
            </w:r>
          </w:p>
        </w:tc>
        <w:tc>
          <w:tcPr>
            <w:tcW w:w="306" w:type="pct"/>
            <w:vAlign w:val="top"/>
          </w:tcPr>
          <w:p w14:paraId="453DAECD" w14:textId="7B17EFFF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234</w:t>
            </w:r>
          </w:p>
        </w:tc>
        <w:tc>
          <w:tcPr>
            <w:tcW w:w="306" w:type="pct"/>
            <w:vAlign w:val="top"/>
          </w:tcPr>
          <w:p w14:paraId="6A67BCB2" w14:textId="3AE39970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228</w:t>
            </w:r>
          </w:p>
        </w:tc>
        <w:tc>
          <w:tcPr>
            <w:tcW w:w="416" w:type="pct"/>
            <w:vAlign w:val="top"/>
          </w:tcPr>
          <w:p w14:paraId="28BEEAC8" w14:textId="481D1641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243</w:t>
            </w:r>
          </w:p>
        </w:tc>
        <w:tc>
          <w:tcPr>
            <w:tcW w:w="389" w:type="pct"/>
            <w:vAlign w:val="top"/>
          </w:tcPr>
          <w:p w14:paraId="3F41C6A2" w14:textId="519D149C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+6</w:t>
            </w:r>
          </w:p>
        </w:tc>
        <w:tc>
          <w:tcPr>
            <w:tcW w:w="555" w:type="pct"/>
            <w:vAlign w:val="top"/>
          </w:tcPr>
          <w:p w14:paraId="596E15BC" w14:textId="122C87BB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3%</w:t>
            </w:r>
          </w:p>
        </w:tc>
        <w:tc>
          <w:tcPr>
            <w:tcW w:w="371" w:type="pct"/>
            <w:vAlign w:val="top"/>
          </w:tcPr>
          <w:p w14:paraId="6F44A1D0" w14:textId="62BC7947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-9</w:t>
            </w:r>
          </w:p>
        </w:tc>
        <w:tc>
          <w:tcPr>
            <w:tcW w:w="598" w:type="pct"/>
            <w:vAlign w:val="top"/>
          </w:tcPr>
          <w:p w14:paraId="3700A492" w14:textId="66B5C708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-4%</w:t>
            </w:r>
          </w:p>
        </w:tc>
        <w:tc>
          <w:tcPr>
            <w:tcW w:w="454" w:type="pct"/>
            <w:vAlign w:val="top"/>
          </w:tcPr>
          <w:p w14:paraId="2EB64032" w14:textId="66A16DEC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260</w:t>
            </w:r>
          </w:p>
        </w:tc>
      </w:tr>
      <w:tr w:rsidR="005D5262" w14:paraId="681941DF" w14:textId="77777777" w:rsidTr="005D52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shd w:val="clear" w:color="auto" w:fill="F2F2F2" w:themeFill="background1" w:themeFillShade="F2"/>
            <w:vAlign w:val="top"/>
          </w:tcPr>
          <w:p w14:paraId="6C2A85F6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36622641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Motorcyclist</w:t>
            </w:r>
          </w:p>
        </w:tc>
        <w:tc>
          <w:tcPr>
            <w:tcW w:w="306" w:type="pct"/>
            <w:vAlign w:val="top"/>
          </w:tcPr>
          <w:p w14:paraId="6E625710" w14:textId="3C35E47A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155</w:t>
            </w:r>
          </w:p>
        </w:tc>
        <w:tc>
          <w:tcPr>
            <w:tcW w:w="306" w:type="pct"/>
            <w:vAlign w:val="top"/>
          </w:tcPr>
          <w:p w14:paraId="4DB2FDA4" w14:textId="3DB3CFDB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124</w:t>
            </w:r>
          </w:p>
        </w:tc>
        <w:tc>
          <w:tcPr>
            <w:tcW w:w="416" w:type="pct"/>
            <w:vAlign w:val="top"/>
          </w:tcPr>
          <w:p w14:paraId="66B96E18" w14:textId="631BD77C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133</w:t>
            </w:r>
          </w:p>
        </w:tc>
        <w:tc>
          <w:tcPr>
            <w:tcW w:w="389" w:type="pct"/>
            <w:vAlign w:val="top"/>
          </w:tcPr>
          <w:p w14:paraId="72C16FAC" w14:textId="6CA91FE7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+31</w:t>
            </w:r>
          </w:p>
        </w:tc>
        <w:tc>
          <w:tcPr>
            <w:tcW w:w="555" w:type="pct"/>
            <w:vAlign w:val="top"/>
          </w:tcPr>
          <w:p w14:paraId="01E61B57" w14:textId="2F39D908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25%</w:t>
            </w:r>
          </w:p>
        </w:tc>
        <w:tc>
          <w:tcPr>
            <w:tcW w:w="371" w:type="pct"/>
            <w:vAlign w:val="top"/>
          </w:tcPr>
          <w:p w14:paraId="73B383D6" w14:textId="30E964E5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22</w:t>
            </w:r>
          </w:p>
        </w:tc>
        <w:tc>
          <w:tcPr>
            <w:tcW w:w="598" w:type="pct"/>
            <w:vAlign w:val="top"/>
          </w:tcPr>
          <w:p w14:paraId="48D5A187" w14:textId="4AFA065B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17%</w:t>
            </w:r>
          </w:p>
        </w:tc>
        <w:tc>
          <w:tcPr>
            <w:tcW w:w="454" w:type="pct"/>
            <w:vAlign w:val="top"/>
          </w:tcPr>
          <w:p w14:paraId="46A2A178" w14:textId="74D2C02D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145</w:t>
            </w:r>
          </w:p>
        </w:tc>
      </w:tr>
      <w:tr w:rsidR="005D5262" w14:paraId="54964546" w14:textId="77777777" w:rsidTr="005D52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vAlign w:val="top"/>
          </w:tcPr>
          <w:p w14:paraId="2C00FA94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3C99CF31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Passenger</w:t>
            </w:r>
          </w:p>
        </w:tc>
        <w:tc>
          <w:tcPr>
            <w:tcW w:w="306" w:type="pct"/>
            <w:vAlign w:val="top"/>
          </w:tcPr>
          <w:p w14:paraId="73AE52F4" w14:textId="6D20028E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06" w:type="pct"/>
            <w:vAlign w:val="top"/>
          </w:tcPr>
          <w:p w14:paraId="01B157C6" w14:textId="59D01F32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65</w:t>
            </w:r>
          </w:p>
        </w:tc>
        <w:tc>
          <w:tcPr>
            <w:tcW w:w="416" w:type="pct"/>
            <w:vAlign w:val="top"/>
          </w:tcPr>
          <w:p w14:paraId="0B810799" w14:textId="459254BB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91</w:t>
            </w:r>
          </w:p>
        </w:tc>
        <w:tc>
          <w:tcPr>
            <w:tcW w:w="389" w:type="pct"/>
            <w:vAlign w:val="top"/>
          </w:tcPr>
          <w:p w14:paraId="700D22B1" w14:textId="5B39B4CD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+2</w:t>
            </w:r>
          </w:p>
        </w:tc>
        <w:tc>
          <w:tcPr>
            <w:tcW w:w="555" w:type="pct"/>
            <w:vAlign w:val="top"/>
          </w:tcPr>
          <w:p w14:paraId="42F8D448" w14:textId="4FDA128F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3%</w:t>
            </w:r>
          </w:p>
        </w:tc>
        <w:tc>
          <w:tcPr>
            <w:tcW w:w="371" w:type="pct"/>
            <w:vAlign w:val="top"/>
          </w:tcPr>
          <w:p w14:paraId="5EF49FC0" w14:textId="2E31F278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-24</w:t>
            </w:r>
          </w:p>
        </w:tc>
        <w:tc>
          <w:tcPr>
            <w:tcW w:w="598" w:type="pct"/>
            <w:vAlign w:val="top"/>
          </w:tcPr>
          <w:p w14:paraId="69A18188" w14:textId="38437FDD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-26%</w:t>
            </w:r>
          </w:p>
        </w:tc>
        <w:tc>
          <w:tcPr>
            <w:tcW w:w="454" w:type="pct"/>
            <w:vAlign w:val="top"/>
          </w:tcPr>
          <w:p w14:paraId="73F3371D" w14:textId="108D1894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84</w:t>
            </w:r>
          </w:p>
        </w:tc>
      </w:tr>
      <w:tr w:rsidR="005D5262" w14:paraId="5F844763" w14:textId="77777777" w:rsidTr="005D52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shd w:val="clear" w:color="auto" w:fill="F2F2F2" w:themeFill="background1" w:themeFillShade="F2"/>
            <w:vAlign w:val="top"/>
          </w:tcPr>
          <w:p w14:paraId="23EC8472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43A1C01D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Pedestrian</w:t>
            </w:r>
          </w:p>
        </w:tc>
        <w:tc>
          <w:tcPr>
            <w:tcW w:w="306" w:type="pct"/>
            <w:vAlign w:val="top"/>
          </w:tcPr>
          <w:p w14:paraId="2F53E2F1" w14:textId="392B68B8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151</w:t>
            </w:r>
          </w:p>
        </w:tc>
        <w:tc>
          <w:tcPr>
            <w:tcW w:w="306" w:type="pct"/>
            <w:vAlign w:val="top"/>
          </w:tcPr>
          <w:p w14:paraId="4035F930" w14:textId="7C14B946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145</w:t>
            </w:r>
          </w:p>
        </w:tc>
        <w:tc>
          <w:tcPr>
            <w:tcW w:w="416" w:type="pct"/>
            <w:vAlign w:val="top"/>
          </w:tcPr>
          <w:p w14:paraId="71A584C5" w14:textId="2E83291F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131</w:t>
            </w:r>
          </w:p>
        </w:tc>
        <w:tc>
          <w:tcPr>
            <w:tcW w:w="389" w:type="pct"/>
            <w:vAlign w:val="top"/>
          </w:tcPr>
          <w:p w14:paraId="75E36DB4" w14:textId="77754E6C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+6</w:t>
            </w:r>
          </w:p>
        </w:tc>
        <w:tc>
          <w:tcPr>
            <w:tcW w:w="555" w:type="pct"/>
            <w:vAlign w:val="top"/>
          </w:tcPr>
          <w:p w14:paraId="30F48136" w14:textId="6A4E6B36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4%</w:t>
            </w:r>
          </w:p>
        </w:tc>
        <w:tc>
          <w:tcPr>
            <w:tcW w:w="371" w:type="pct"/>
            <w:vAlign w:val="top"/>
          </w:tcPr>
          <w:p w14:paraId="2F0DC0F8" w14:textId="404D1BF3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20</w:t>
            </w:r>
          </w:p>
        </w:tc>
        <w:tc>
          <w:tcPr>
            <w:tcW w:w="598" w:type="pct"/>
            <w:vAlign w:val="top"/>
          </w:tcPr>
          <w:p w14:paraId="3DB0C774" w14:textId="5B852C30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15%</w:t>
            </w:r>
          </w:p>
        </w:tc>
        <w:tc>
          <w:tcPr>
            <w:tcW w:w="454" w:type="pct"/>
            <w:vAlign w:val="top"/>
          </w:tcPr>
          <w:p w14:paraId="41E0936B" w14:textId="1EFD1BCF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144</w:t>
            </w:r>
          </w:p>
        </w:tc>
      </w:tr>
      <w:tr w:rsidR="005D5262" w14:paraId="0A5D9FEF" w14:textId="77777777" w:rsidTr="005D52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vAlign w:val="top"/>
          </w:tcPr>
          <w:p w14:paraId="70B380CC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3160F82A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Train/Tram</w:t>
            </w:r>
          </w:p>
        </w:tc>
        <w:tc>
          <w:tcPr>
            <w:tcW w:w="306" w:type="pct"/>
            <w:vAlign w:val="top"/>
          </w:tcPr>
          <w:p w14:paraId="701D2604" w14:textId="513504A9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306" w:type="pct"/>
            <w:vAlign w:val="top"/>
          </w:tcPr>
          <w:p w14:paraId="29486197" w14:textId="075E33A4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16" w:type="pct"/>
            <w:vAlign w:val="top"/>
          </w:tcPr>
          <w:p w14:paraId="58D49454" w14:textId="63DD2871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389" w:type="pct"/>
            <w:vAlign w:val="top"/>
          </w:tcPr>
          <w:p w14:paraId="6E4B3660" w14:textId="6C6C17FE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-2</w:t>
            </w:r>
          </w:p>
        </w:tc>
        <w:tc>
          <w:tcPr>
            <w:tcW w:w="555" w:type="pct"/>
            <w:vAlign w:val="top"/>
          </w:tcPr>
          <w:p w14:paraId="5671F53D" w14:textId="09E15381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-40%</w:t>
            </w:r>
          </w:p>
        </w:tc>
        <w:tc>
          <w:tcPr>
            <w:tcW w:w="371" w:type="pct"/>
            <w:vAlign w:val="top"/>
          </w:tcPr>
          <w:p w14:paraId="6CDA0272" w14:textId="3E2F8486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-5</w:t>
            </w:r>
          </w:p>
        </w:tc>
        <w:tc>
          <w:tcPr>
            <w:tcW w:w="598" w:type="pct"/>
            <w:vAlign w:val="top"/>
          </w:tcPr>
          <w:p w14:paraId="029CAEBA" w14:textId="3A1A3D6D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-63%</w:t>
            </w:r>
          </w:p>
        </w:tc>
        <w:tc>
          <w:tcPr>
            <w:tcW w:w="454" w:type="pct"/>
            <w:vAlign w:val="top"/>
          </w:tcPr>
          <w:p w14:paraId="4FE7CAD8" w14:textId="1BB34243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5</w:t>
            </w:r>
          </w:p>
        </w:tc>
      </w:tr>
      <w:tr w:rsidR="005D5262" w14:paraId="0282C758" w14:textId="77777777" w:rsidTr="005D52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 w:val="restart"/>
            <w:vAlign w:val="top"/>
          </w:tcPr>
          <w:p w14:paraId="44CD47AD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Location</w:t>
            </w:r>
          </w:p>
        </w:tc>
        <w:tc>
          <w:tcPr>
            <w:tcW w:w="883" w:type="pct"/>
            <w:vAlign w:val="top"/>
          </w:tcPr>
          <w:p w14:paraId="12438600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Melbourne</w:t>
            </w:r>
          </w:p>
        </w:tc>
        <w:tc>
          <w:tcPr>
            <w:tcW w:w="306" w:type="pct"/>
            <w:vAlign w:val="top"/>
          </w:tcPr>
          <w:p w14:paraId="437872C9" w14:textId="36F056B1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399</w:t>
            </w:r>
          </w:p>
        </w:tc>
        <w:tc>
          <w:tcPr>
            <w:tcW w:w="306" w:type="pct"/>
            <w:vAlign w:val="top"/>
          </w:tcPr>
          <w:p w14:paraId="7ED8591D" w14:textId="0B0B7130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371</w:t>
            </w:r>
          </w:p>
        </w:tc>
        <w:tc>
          <w:tcPr>
            <w:tcW w:w="416" w:type="pct"/>
            <w:vAlign w:val="top"/>
          </w:tcPr>
          <w:p w14:paraId="4CDFB468" w14:textId="5270F244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368</w:t>
            </w:r>
          </w:p>
        </w:tc>
        <w:tc>
          <w:tcPr>
            <w:tcW w:w="389" w:type="pct"/>
            <w:vAlign w:val="top"/>
          </w:tcPr>
          <w:p w14:paraId="3D18D1D3" w14:textId="0A1D811E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+28</w:t>
            </w:r>
          </w:p>
        </w:tc>
        <w:tc>
          <w:tcPr>
            <w:tcW w:w="555" w:type="pct"/>
            <w:vAlign w:val="top"/>
          </w:tcPr>
          <w:p w14:paraId="7C364F89" w14:textId="28EF215C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8%</w:t>
            </w:r>
          </w:p>
        </w:tc>
        <w:tc>
          <w:tcPr>
            <w:tcW w:w="371" w:type="pct"/>
            <w:vAlign w:val="top"/>
          </w:tcPr>
          <w:p w14:paraId="4A962A56" w14:textId="3284C502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31</w:t>
            </w:r>
          </w:p>
        </w:tc>
        <w:tc>
          <w:tcPr>
            <w:tcW w:w="598" w:type="pct"/>
            <w:vAlign w:val="top"/>
          </w:tcPr>
          <w:p w14:paraId="7DE310E9" w14:textId="0D7C4482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8%</w:t>
            </w:r>
          </w:p>
        </w:tc>
        <w:tc>
          <w:tcPr>
            <w:tcW w:w="454" w:type="pct"/>
            <w:vAlign w:val="top"/>
          </w:tcPr>
          <w:p w14:paraId="0B0CBB86" w14:textId="735CD450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404</w:t>
            </w:r>
          </w:p>
        </w:tc>
      </w:tr>
      <w:tr w:rsidR="005D5262" w14:paraId="43FB44CC" w14:textId="77777777" w:rsidTr="005D52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vAlign w:val="top"/>
          </w:tcPr>
          <w:p w14:paraId="6E262F44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49F03BAA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Rural Victoria</w:t>
            </w:r>
          </w:p>
        </w:tc>
        <w:tc>
          <w:tcPr>
            <w:tcW w:w="306" w:type="pct"/>
            <w:vAlign w:val="top"/>
          </w:tcPr>
          <w:p w14:paraId="202DD22F" w14:textId="709E0558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238</w:t>
            </w:r>
          </w:p>
        </w:tc>
        <w:tc>
          <w:tcPr>
            <w:tcW w:w="306" w:type="pct"/>
            <w:vAlign w:val="top"/>
          </w:tcPr>
          <w:p w14:paraId="18E51E5B" w14:textId="22CB1CBD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210</w:t>
            </w:r>
          </w:p>
        </w:tc>
        <w:tc>
          <w:tcPr>
            <w:tcW w:w="416" w:type="pct"/>
            <w:vAlign w:val="top"/>
          </w:tcPr>
          <w:p w14:paraId="28CA5543" w14:textId="39DCB08F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246</w:t>
            </w:r>
          </w:p>
        </w:tc>
        <w:tc>
          <w:tcPr>
            <w:tcW w:w="389" w:type="pct"/>
            <w:vAlign w:val="top"/>
          </w:tcPr>
          <w:p w14:paraId="7535BAC3" w14:textId="385C5DB2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+28</w:t>
            </w:r>
          </w:p>
        </w:tc>
        <w:tc>
          <w:tcPr>
            <w:tcW w:w="555" w:type="pct"/>
            <w:vAlign w:val="top"/>
          </w:tcPr>
          <w:p w14:paraId="294AB95C" w14:textId="4A834251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13%</w:t>
            </w:r>
          </w:p>
        </w:tc>
        <w:tc>
          <w:tcPr>
            <w:tcW w:w="371" w:type="pct"/>
            <w:vAlign w:val="top"/>
          </w:tcPr>
          <w:p w14:paraId="32B5D544" w14:textId="4E766967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-8</w:t>
            </w:r>
          </w:p>
        </w:tc>
        <w:tc>
          <w:tcPr>
            <w:tcW w:w="598" w:type="pct"/>
            <w:vAlign w:val="top"/>
          </w:tcPr>
          <w:p w14:paraId="04C35930" w14:textId="04910D13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-3%</w:t>
            </w:r>
          </w:p>
        </w:tc>
        <w:tc>
          <w:tcPr>
            <w:tcW w:w="454" w:type="pct"/>
            <w:vAlign w:val="top"/>
          </w:tcPr>
          <w:p w14:paraId="554144DA" w14:textId="4BAF4BE5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248</w:t>
            </w:r>
          </w:p>
        </w:tc>
      </w:tr>
      <w:tr w:rsidR="005D5262" w14:paraId="76996276" w14:textId="77777777" w:rsidTr="005D52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 w:val="restart"/>
            <w:shd w:val="clear" w:color="auto" w:fill="F2F2F2" w:themeFill="background1" w:themeFillShade="F2"/>
            <w:vAlign w:val="top"/>
          </w:tcPr>
          <w:p w14:paraId="198B2BA4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Age group</w:t>
            </w:r>
          </w:p>
        </w:tc>
        <w:tc>
          <w:tcPr>
            <w:tcW w:w="883" w:type="pct"/>
            <w:vAlign w:val="top"/>
          </w:tcPr>
          <w:p w14:paraId="0B15EAC7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0-4</w:t>
            </w:r>
          </w:p>
        </w:tc>
        <w:tc>
          <w:tcPr>
            <w:tcW w:w="306" w:type="pct"/>
            <w:vAlign w:val="top"/>
          </w:tcPr>
          <w:p w14:paraId="62DC909C" w14:textId="3325258C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306" w:type="pct"/>
            <w:vAlign w:val="top"/>
          </w:tcPr>
          <w:p w14:paraId="42A492FA" w14:textId="2BC9512D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16" w:type="pct"/>
            <w:vAlign w:val="top"/>
          </w:tcPr>
          <w:p w14:paraId="3EA766A6" w14:textId="46306731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389" w:type="pct"/>
            <w:vAlign w:val="top"/>
          </w:tcPr>
          <w:p w14:paraId="3719C260" w14:textId="24371572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-1</w:t>
            </w:r>
          </w:p>
        </w:tc>
        <w:tc>
          <w:tcPr>
            <w:tcW w:w="555" w:type="pct"/>
            <w:vAlign w:val="top"/>
          </w:tcPr>
          <w:p w14:paraId="7242AF12" w14:textId="703E8C21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-100%</w:t>
            </w:r>
          </w:p>
        </w:tc>
        <w:tc>
          <w:tcPr>
            <w:tcW w:w="371" w:type="pct"/>
            <w:vAlign w:val="top"/>
          </w:tcPr>
          <w:p w14:paraId="03432959" w14:textId="5BD20CFF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-3</w:t>
            </w:r>
          </w:p>
        </w:tc>
        <w:tc>
          <w:tcPr>
            <w:tcW w:w="598" w:type="pct"/>
            <w:vAlign w:val="top"/>
          </w:tcPr>
          <w:p w14:paraId="4295ECB6" w14:textId="31CA5F5C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-100%</w:t>
            </w:r>
          </w:p>
        </w:tc>
        <w:tc>
          <w:tcPr>
            <w:tcW w:w="454" w:type="pct"/>
            <w:vAlign w:val="top"/>
          </w:tcPr>
          <w:p w14:paraId="0CA6D07F" w14:textId="3BB92D88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</w:t>
            </w:r>
          </w:p>
        </w:tc>
      </w:tr>
      <w:tr w:rsidR="005D5262" w14:paraId="4CBE9ED1" w14:textId="77777777" w:rsidTr="005D52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vAlign w:val="top"/>
          </w:tcPr>
          <w:p w14:paraId="75635042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7E0AFCDE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5-15</w:t>
            </w:r>
          </w:p>
        </w:tc>
        <w:tc>
          <w:tcPr>
            <w:tcW w:w="306" w:type="pct"/>
            <w:vAlign w:val="top"/>
          </w:tcPr>
          <w:p w14:paraId="0693CB76" w14:textId="0F1E2DE0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13</w:t>
            </w:r>
          </w:p>
        </w:tc>
        <w:tc>
          <w:tcPr>
            <w:tcW w:w="306" w:type="pct"/>
            <w:vAlign w:val="top"/>
          </w:tcPr>
          <w:p w14:paraId="6EF11640" w14:textId="15B31B31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16" w:type="pct"/>
            <w:vAlign w:val="top"/>
          </w:tcPr>
          <w:p w14:paraId="31EF91C8" w14:textId="57AA03C5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389" w:type="pct"/>
            <w:vAlign w:val="top"/>
          </w:tcPr>
          <w:p w14:paraId="4EB87B4C" w14:textId="5B426EF3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+4</w:t>
            </w:r>
          </w:p>
        </w:tc>
        <w:tc>
          <w:tcPr>
            <w:tcW w:w="555" w:type="pct"/>
            <w:vAlign w:val="top"/>
          </w:tcPr>
          <w:p w14:paraId="165F040E" w14:textId="1EA74582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44%</w:t>
            </w:r>
          </w:p>
        </w:tc>
        <w:tc>
          <w:tcPr>
            <w:tcW w:w="371" w:type="pct"/>
            <w:vAlign w:val="top"/>
          </w:tcPr>
          <w:p w14:paraId="562B40B6" w14:textId="493A33CF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598" w:type="pct"/>
            <w:vAlign w:val="top"/>
          </w:tcPr>
          <w:p w14:paraId="545E65BA" w14:textId="017CB348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30%</w:t>
            </w:r>
          </w:p>
        </w:tc>
        <w:tc>
          <w:tcPr>
            <w:tcW w:w="454" w:type="pct"/>
            <w:vAlign w:val="top"/>
          </w:tcPr>
          <w:p w14:paraId="447161B8" w14:textId="27F6848F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11</w:t>
            </w:r>
          </w:p>
        </w:tc>
      </w:tr>
      <w:tr w:rsidR="005D5262" w14:paraId="68AAE826" w14:textId="77777777" w:rsidTr="005D52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shd w:val="clear" w:color="auto" w:fill="F2F2F2" w:themeFill="background1" w:themeFillShade="F2"/>
            <w:vAlign w:val="top"/>
          </w:tcPr>
          <w:p w14:paraId="47DFA300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697D0021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16-17</w:t>
            </w:r>
          </w:p>
        </w:tc>
        <w:tc>
          <w:tcPr>
            <w:tcW w:w="306" w:type="pct"/>
            <w:vAlign w:val="top"/>
          </w:tcPr>
          <w:p w14:paraId="7B7AD69D" w14:textId="66E5EBAE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306" w:type="pct"/>
            <w:vAlign w:val="top"/>
          </w:tcPr>
          <w:p w14:paraId="32884311" w14:textId="1DC9FBDF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416" w:type="pct"/>
            <w:vAlign w:val="top"/>
          </w:tcPr>
          <w:p w14:paraId="3081AABC" w14:textId="1B89D6F4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14</w:t>
            </w:r>
          </w:p>
        </w:tc>
        <w:tc>
          <w:tcPr>
            <w:tcW w:w="389" w:type="pct"/>
            <w:vAlign w:val="top"/>
          </w:tcPr>
          <w:p w14:paraId="797FB3AD" w14:textId="5AB00EC4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-2</w:t>
            </w:r>
          </w:p>
        </w:tc>
        <w:tc>
          <w:tcPr>
            <w:tcW w:w="555" w:type="pct"/>
            <w:vAlign w:val="top"/>
          </w:tcPr>
          <w:p w14:paraId="331CFBB2" w14:textId="2F334AEC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-18%</w:t>
            </w:r>
          </w:p>
        </w:tc>
        <w:tc>
          <w:tcPr>
            <w:tcW w:w="371" w:type="pct"/>
            <w:vAlign w:val="top"/>
          </w:tcPr>
          <w:p w14:paraId="79F09B46" w14:textId="458CFB86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-5</w:t>
            </w:r>
          </w:p>
        </w:tc>
        <w:tc>
          <w:tcPr>
            <w:tcW w:w="598" w:type="pct"/>
            <w:vAlign w:val="top"/>
          </w:tcPr>
          <w:p w14:paraId="1E81D4CD" w14:textId="5056FE62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-36%</w:t>
            </w:r>
          </w:p>
        </w:tc>
        <w:tc>
          <w:tcPr>
            <w:tcW w:w="454" w:type="pct"/>
            <w:vAlign w:val="top"/>
          </w:tcPr>
          <w:p w14:paraId="75CD866D" w14:textId="3469D656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12</w:t>
            </w:r>
          </w:p>
        </w:tc>
      </w:tr>
      <w:tr w:rsidR="005D5262" w14:paraId="5FF0117F" w14:textId="77777777" w:rsidTr="005D52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vAlign w:val="top"/>
          </w:tcPr>
          <w:p w14:paraId="7F98F103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2962FFEB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18-20</w:t>
            </w:r>
          </w:p>
        </w:tc>
        <w:tc>
          <w:tcPr>
            <w:tcW w:w="306" w:type="pct"/>
            <w:vAlign w:val="top"/>
          </w:tcPr>
          <w:p w14:paraId="5600AFB7" w14:textId="36ABE78A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34</w:t>
            </w:r>
          </w:p>
        </w:tc>
        <w:tc>
          <w:tcPr>
            <w:tcW w:w="306" w:type="pct"/>
            <w:vAlign w:val="top"/>
          </w:tcPr>
          <w:p w14:paraId="7361D50C" w14:textId="1D9A86E7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25</w:t>
            </w:r>
          </w:p>
        </w:tc>
        <w:tc>
          <w:tcPr>
            <w:tcW w:w="416" w:type="pct"/>
            <w:vAlign w:val="top"/>
          </w:tcPr>
          <w:p w14:paraId="0B3717D6" w14:textId="4FE1085C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35</w:t>
            </w:r>
          </w:p>
        </w:tc>
        <w:tc>
          <w:tcPr>
            <w:tcW w:w="389" w:type="pct"/>
            <w:vAlign w:val="top"/>
          </w:tcPr>
          <w:p w14:paraId="5B9A2490" w14:textId="3D957818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+9</w:t>
            </w:r>
          </w:p>
        </w:tc>
        <w:tc>
          <w:tcPr>
            <w:tcW w:w="555" w:type="pct"/>
            <w:vAlign w:val="top"/>
          </w:tcPr>
          <w:p w14:paraId="43798E84" w14:textId="2A2D09F6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36%</w:t>
            </w:r>
          </w:p>
        </w:tc>
        <w:tc>
          <w:tcPr>
            <w:tcW w:w="371" w:type="pct"/>
            <w:vAlign w:val="top"/>
          </w:tcPr>
          <w:p w14:paraId="295D2E81" w14:textId="6D7B1B06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-1</w:t>
            </w:r>
          </w:p>
        </w:tc>
        <w:tc>
          <w:tcPr>
            <w:tcW w:w="598" w:type="pct"/>
            <w:vAlign w:val="top"/>
          </w:tcPr>
          <w:p w14:paraId="76CDC874" w14:textId="7AB2BB7D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-3%</w:t>
            </w:r>
          </w:p>
        </w:tc>
        <w:tc>
          <w:tcPr>
            <w:tcW w:w="454" w:type="pct"/>
            <w:vAlign w:val="top"/>
          </w:tcPr>
          <w:p w14:paraId="4F8FEFD1" w14:textId="35CFA824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34</w:t>
            </w:r>
          </w:p>
        </w:tc>
      </w:tr>
      <w:tr w:rsidR="005D5262" w14:paraId="2FEE34D8" w14:textId="77777777" w:rsidTr="005D52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shd w:val="clear" w:color="auto" w:fill="F2F2F2" w:themeFill="background1" w:themeFillShade="F2"/>
            <w:vAlign w:val="top"/>
          </w:tcPr>
          <w:p w14:paraId="17DC168C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7159B16D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21-25</w:t>
            </w:r>
          </w:p>
        </w:tc>
        <w:tc>
          <w:tcPr>
            <w:tcW w:w="306" w:type="pct"/>
            <w:vAlign w:val="top"/>
          </w:tcPr>
          <w:p w14:paraId="18F8A81F" w14:textId="0BEC847F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306" w:type="pct"/>
            <w:vAlign w:val="top"/>
          </w:tcPr>
          <w:p w14:paraId="16567B1D" w14:textId="228660D9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43</w:t>
            </w:r>
          </w:p>
        </w:tc>
        <w:tc>
          <w:tcPr>
            <w:tcW w:w="416" w:type="pct"/>
            <w:vAlign w:val="top"/>
          </w:tcPr>
          <w:p w14:paraId="0EBDD6D0" w14:textId="2103A2B3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389" w:type="pct"/>
            <w:vAlign w:val="top"/>
          </w:tcPr>
          <w:p w14:paraId="23E6A3C9" w14:textId="5420C97E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+11</w:t>
            </w:r>
          </w:p>
        </w:tc>
        <w:tc>
          <w:tcPr>
            <w:tcW w:w="555" w:type="pct"/>
            <w:vAlign w:val="top"/>
          </w:tcPr>
          <w:p w14:paraId="62260EAA" w14:textId="08DECB8E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26%</w:t>
            </w:r>
          </w:p>
        </w:tc>
        <w:tc>
          <w:tcPr>
            <w:tcW w:w="371" w:type="pct"/>
            <w:vAlign w:val="top"/>
          </w:tcPr>
          <w:p w14:paraId="690D75E2" w14:textId="6B39152E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598" w:type="pct"/>
            <w:vAlign w:val="top"/>
          </w:tcPr>
          <w:p w14:paraId="44704F0B" w14:textId="5F898DE5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4%</w:t>
            </w:r>
          </w:p>
        </w:tc>
        <w:tc>
          <w:tcPr>
            <w:tcW w:w="454" w:type="pct"/>
            <w:vAlign w:val="top"/>
          </w:tcPr>
          <w:p w14:paraId="23954113" w14:textId="3B157A6F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54</w:t>
            </w:r>
          </w:p>
        </w:tc>
      </w:tr>
      <w:tr w:rsidR="005D5262" w14:paraId="31CB7AE6" w14:textId="77777777" w:rsidTr="005D52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vAlign w:val="top"/>
          </w:tcPr>
          <w:p w14:paraId="606E0C1F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78D3F04D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26-29</w:t>
            </w:r>
          </w:p>
        </w:tc>
        <w:tc>
          <w:tcPr>
            <w:tcW w:w="306" w:type="pct"/>
            <w:vAlign w:val="top"/>
          </w:tcPr>
          <w:p w14:paraId="75B6C184" w14:textId="1AAFAC77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37</w:t>
            </w:r>
          </w:p>
        </w:tc>
        <w:tc>
          <w:tcPr>
            <w:tcW w:w="306" w:type="pct"/>
            <w:vAlign w:val="top"/>
          </w:tcPr>
          <w:p w14:paraId="7F2AD56B" w14:textId="7AE5BC8E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416" w:type="pct"/>
            <w:vAlign w:val="top"/>
          </w:tcPr>
          <w:p w14:paraId="294A5C70" w14:textId="6B94BB48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47</w:t>
            </w:r>
          </w:p>
        </w:tc>
        <w:tc>
          <w:tcPr>
            <w:tcW w:w="389" w:type="pct"/>
            <w:vAlign w:val="top"/>
          </w:tcPr>
          <w:p w14:paraId="24C90430" w14:textId="44743CE6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+7</w:t>
            </w:r>
          </w:p>
        </w:tc>
        <w:tc>
          <w:tcPr>
            <w:tcW w:w="555" w:type="pct"/>
            <w:vAlign w:val="top"/>
          </w:tcPr>
          <w:p w14:paraId="4EB27490" w14:textId="3A510EEF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23%</w:t>
            </w:r>
          </w:p>
        </w:tc>
        <w:tc>
          <w:tcPr>
            <w:tcW w:w="371" w:type="pct"/>
            <w:vAlign w:val="top"/>
          </w:tcPr>
          <w:p w14:paraId="2F2E8AF6" w14:textId="467D5D47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-10</w:t>
            </w:r>
          </w:p>
        </w:tc>
        <w:tc>
          <w:tcPr>
            <w:tcW w:w="598" w:type="pct"/>
            <w:vAlign w:val="top"/>
          </w:tcPr>
          <w:p w14:paraId="2795C042" w14:textId="373E92F1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-21%</w:t>
            </w:r>
          </w:p>
        </w:tc>
        <w:tc>
          <w:tcPr>
            <w:tcW w:w="454" w:type="pct"/>
            <w:vAlign w:val="top"/>
          </w:tcPr>
          <w:p w14:paraId="36FD62FE" w14:textId="7697E690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40</w:t>
            </w:r>
          </w:p>
        </w:tc>
      </w:tr>
      <w:tr w:rsidR="005D5262" w14:paraId="14F5DB87" w14:textId="77777777" w:rsidTr="005D52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shd w:val="clear" w:color="auto" w:fill="F2F2F2" w:themeFill="background1" w:themeFillShade="F2"/>
            <w:vAlign w:val="top"/>
          </w:tcPr>
          <w:p w14:paraId="66368E1D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55F6D017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30-39</w:t>
            </w:r>
          </w:p>
        </w:tc>
        <w:tc>
          <w:tcPr>
            <w:tcW w:w="306" w:type="pct"/>
            <w:vAlign w:val="top"/>
          </w:tcPr>
          <w:p w14:paraId="7899EF39" w14:textId="73586387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72</w:t>
            </w:r>
          </w:p>
        </w:tc>
        <w:tc>
          <w:tcPr>
            <w:tcW w:w="306" w:type="pct"/>
            <w:vAlign w:val="top"/>
          </w:tcPr>
          <w:p w14:paraId="447B5AFD" w14:textId="148F7F64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91</w:t>
            </w:r>
          </w:p>
        </w:tc>
        <w:tc>
          <w:tcPr>
            <w:tcW w:w="416" w:type="pct"/>
            <w:vAlign w:val="top"/>
          </w:tcPr>
          <w:p w14:paraId="4B5E6A5C" w14:textId="6848877F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389" w:type="pct"/>
            <w:vAlign w:val="top"/>
          </w:tcPr>
          <w:p w14:paraId="00232C15" w14:textId="57EC576E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-19</w:t>
            </w:r>
          </w:p>
        </w:tc>
        <w:tc>
          <w:tcPr>
            <w:tcW w:w="555" w:type="pct"/>
            <w:vAlign w:val="top"/>
          </w:tcPr>
          <w:p w14:paraId="605EE13E" w14:textId="20E2F61F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-21%</w:t>
            </w:r>
          </w:p>
        </w:tc>
        <w:tc>
          <w:tcPr>
            <w:tcW w:w="371" w:type="pct"/>
            <w:vAlign w:val="top"/>
          </w:tcPr>
          <w:p w14:paraId="32F3E988" w14:textId="73455511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-11</w:t>
            </w:r>
          </w:p>
        </w:tc>
        <w:tc>
          <w:tcPr>
            <w:tcW w:w="598" w:type="pct"/>
            <w:vAlign w:val="top"/>
          </w:tcPr>
          <w:p w14:paraId="5252DEBF" w14:textId="57391C55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-13%</w:t>
            </w:r>
          </w:p>
        </w:tc>
        <w:tc>
          <w:tcPr>
            <w:tcW w:w="454" w:type="pct"/>
            <w:vAlign w:val="top"/>
          </w:tcPr>
          <w:p w14:paraId="50382525" w14:textId="4500DD05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86</w:t>
            </w:r>
          </w:p>
        </w:tc>
      </w:tr>
      <w:tr w:rsidR="005D5262" w14:paraId="7B2B5FF6" w14:textId="77777777" w:rsidTr="005D52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vAlign w:val="top"/>
          </w:tcPr>
          <w:p w14:paraId="36F390C7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3905E7C1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40-49</w:t>
            </w:r>
          </w:p>
        </w:tc>
        <w:tc>
          <w:tcPr>
            <w:tcW w:w="306" w:type="pct"/>
            <w:vAlign w:val="top"/>
          </w:tcPr>
          <w:p w14:paraId="32989934" w14:textId="250276F8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81</w:t>
            </w:r>
          </w:p>
        </w:tc>
        <w:tc>
          <w:tcPr>
            <w:tcW w:w="306" w:type="pct"/>
            <w:vAlign w:val="top"/>
          </w:tcPr>
          <w:p w14:paraId="233A1B50" w14:textId="4DD2996F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416" w:type="pct"/>
            <w:vAlign w:val="top"/>
          </w:tcPr>
          <w:p w14:paraId="0736811E" w14:textId="1227026F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64</w:t>
            </w:r>
          </w:p>
        </w:tc>
        <w:tc>
          <w:tcPr>
            <w:tcW w:w="389" w:type="pct"/>
            <w:vAlign w:val="top"/>
          </w:tcPr>
          <w:p w14:paraId="51040017" w14:textId="59278D2E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+6</w:t>
            </w:r>
          </w:p>
        </w:tc>
        <w:tc>
          <w:tcPr>
            <w:tcW w:w="555" w:type="pct"/>
            <w:vAlign w:val="top"/>
          </w:tcPr>
          <w:p w14:paraId="218441EE" w14:textId="5D600389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8%</w:t>
            </w:r>
          </w:p>
        </w:tc>
        <w:tc>
          <w:tcPr>
            <w:tcW w:w="371" w:type="pct"/>
            <w:vAlign w:val="top"/>
          </w:tcPr>
          <w:p w14:paraId="69E21D8D" w14:textId="5F263216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17</w:t>
            </w:r>
          </w:p>
        </w:tc>
        <w:tc>
          <w:tcPr>
            <w:tcW w:w="598" w:type="pct"/>
            <w:vAlign w:val="top"/>
          </w:tcPr>
          <w:p w14:paraId="22949F1D" w14:textId="0CEDBEDB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27%</w:t>
            </w:r>
          </w:p>
        </w:tc>
        <w:tc>
          <w:tcPr>
            <w:tcW w:w="454" w:type="pct"/>
            <w:vAlign w:val="top"/>
          </w:tcPr>
          <w:p w14:paraId="3AA8DCCC" w14:textId="17BF7F93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78</w:t>
            </w:r>
          </w:p>
        </w:tc>
      </w:tr>
      <w:tr w:rsidR="005D5262" w14:paraId="42D4C344" w14:textId="77777777" w:rsidTr="005D52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shd w:val="clear" w:color="auto" w:fill="F2F2F2" w:themeFill="background1" w:themeFillShade="F2"/>
            <w:vAlign w:val="top"/>
          </w:tcPr>
          <w:p w14:paraId="4A0D691C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7F86440A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50-59</w:t>
            </w:r>
          </w:p>
        </w:tc>
        <w:tc>
          <w:tcPr>
            <w:tcW w:w="306" w:type="pct"/>
            <w:vAlign w:val="top"/>
          </w:tcPr>
          <w:p w14:paraId="5CED30E9" w14:textId="658012AB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97</w:t>
            </w:r>
          </w:p>
        </w:tc>
        <w:tc>
          <w:tcPr>
            <w:tcW w:w="306" w:type="pct"/>
            <w:vAlign w:val="top"/>
          </w:tcPr>
          <w:p w14:paraId="127A4F76" w14:textId="5C24B896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416" w:type="pct"/>
            <w:vAlign w:val="top"/>
          </w:tcPr>
          <w:p w14:paraId="79471C29" w14:textId="76CAD43B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84</w:t>
            </w:r>
          </w:p>
        </w:tc>
        <w:tc>
          <w:tcPr>
            <w:tcW w:w="389" w:type="pct"/>
            <w:vAlign w:val="top"/>
          </w:tcPr>
          <w:p w14:paraId="381036DF" w14:textId="5F05167F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+27</w:t>
            </w:r>
          </w:p>
        </w:tc>
        <w:tc>
          <w:tcPr>
            <w:tcW w:w="555" w:type="pct"/>
            <w:vAlign w:val="top"/>
          </w:tcPr>
          <w:p w14:paraId="6115EB17" w14:textId="613CE9F1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39%</w:t>
            </w:r>
          </w:p>
        </w:tc>
        <w:tc>
          <w:tcPr>
            <w:tcW w:w="371" w:type="pct"/>
            <w:vAlign w:val="top"/>
          </w:tcPr>
          <w:p w14:paraId="20E8C8A5" w14:textId="6816FD9E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13</w:t>
            </w:r>
          </w:p>
        </w:tc>
        <w:tc>
          <w:tcPr>
            <w:tcW w:w="598" w:type="pct"/>
            <w:vAlign w:val="top"/>
          </w:tcPr>
          <w:p w14:paraId="1D661C03" w14:textId="5EFA639E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15%</w:t>
            </w:r>
          </w:p>
        </w:tc>
        <w:tc>
          <w:tcPr>
            <w:tcW w:w="454" w:type="pct"/>
            <w:vAlign w:val="top"/>
          </w:tcPr>
          <w:p w14:paraId="714D7029" w14:textId="46CC7DCA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87</w:t>
            </w:r>
          </w:p>
        </w:tc>
      </w:tr>
      <w:tr w:rsidR="005D5262" w14:paraId="19552A77" w14:textId="77777777" w:rsidTr="005D52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vAlign w:val="top"/>
          </w:tcPr>
          <w:p w14:paraId="7753D09B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6576C065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60-69</w:t>
            </w:r>
          </w:p>
        </w:tc>
        <w:tc>
          <w:tcPr>
            <w:tcW w:w="306" w:type="pct"/>
            <w:vAlign w:val="top"/>
          </w:tcPr>
          <w:p w14:paraId="17BFC6B9" w14:textId="3073386D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74</w:t>
            </w:r>
          </w:p>
        </w:tc>
        <w:tc>
          <w:tcPr>
            <w:tcW w:w="306" w:type="pct"/>
            <w:vAlign w:val="top"/>
          </w:tcPr>
          <w:p w14:paraId="33376D7E" w14:textId="2A6CDD49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74</w:t>
            </w:r>
          </w:p>
        </w:tc>
        <w:tc>
          <w:tcPr>
            <w:tcW w:w="416" w:type="pct"/>
            <w:vAlign w:val="top"/>
          </w:tcPr>
          <w:p w14:paraId="70703CC8" w14:textId="0B916B48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91</w:t>
            </w:r>
          </w:p>
        </w:tc>
        <w:tc>
          <w:tcPr>
            <w:tcW w:w="389" w:type="pct"/>
            <w:vAlign w:val="top"/>
          </w:tcPr>
          <w:p w14:paraId="1CD8C5D6" w14:textId="3FFFA5B2" w:rsidR="00D11A7F" w:rsidRPr="00D11A7F" w:rsidRDefault="00E30895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555" w:type="pct"/>
            <w:vAlign w:val="top"/>
          </w:tcPr>
          <w:p w14:paraId="432A5BEA" w14:textId="33313E00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0%</w:t>
            </w:r>
          </w:p>
        </w:tc>
        <w:tc>
          <w:tcPr>
            <w:tcW w:w="371" w:type="pct"/>
            <w:vAlign w:val="top"/>
          </w:tcPr>
          <w:p w14:paraId="4B14EA30" w14:textId="265AE2D2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-17</w:t>
            </w:r>
          </w:p>
        </w:tc>
        <w:tc>
          <w:tcPr>
            <w:tcW w:w="598" w:type="pct"/>
            <w:vAlign w:val="top"/>
          </w:tcPr>
          <w:p w14:paraId="7C690688" w14:textId="60EC496A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-19%</w:t>
            </w:r>
          </w:p>
        </w:tc>
        <w:tc>
          <w:tcPr>
            <w:tcW w:w="454" w:type="pct"/>
            <w:vAlign w:val="top"/>
          </w:tcPr>
          <w:p w14:paraId="642C7A1A" w14:textId="63C94DEF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90</w:t>
            </w:r>
          </w:p>
        </w:tc>
      </w:tr>
      <w:tr w:rsidR="005D5262" w14:paraId="41341E81" w14:textId="77777777" w:rsidTr="005D52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shd w:val="clear" w:color="auto" w:fill="F2F2F2" w:themeFill="background1" w:themeFillShade="F2"/>
            <w:vAlign w:val="top"/>
          </w:tcPr>
          <w:p w14:paraId="734AC3BC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1643FF75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70+</w:t>
            </w:r>
          </w:p>
        </w:tc>
        <w:tc>
          <w:tcPr>
            <w:tcW w:w="306" w:type="pct"/>
            <w:vAlign w:val="top"/>
          </w:tcPr>
          <w:p w14:paraId="49ABDE3B" w14:textId="20B40E63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184</w:t>
            </w:r>
          </w:p>
        </w:tc>
        <w:tc>
          <w:tcPr>
            <w:tcW w:w="306" w:type="pct"/>
            <w:vAlign w:val="top"/>
          </w:tcPr>
          <w:p w14:paraId="61795626" w14:textId="1A1ACD5A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176</w:t>
            </w:r>
          </w:p>
        </w:tc>
        <w:tc>
          <w:tcPr>
            <w:tcW w:w="416" w:type="pct"/>
            <w:vAlign w:val="top"/>
          </w:tcPr>
          <w:p w14:paraId="06EACC0C" w14:textId="146DD3E4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161</w:t>
            </w:r>
          </w:p>
        </w:tc>
        <w:tc>
          <w:tcPr>
            <w:tcW w:w="389" w:type="pct"/>
            <w:vAlign w:val="top"/>
          </w:tcPr>
          <w:p w14:paraId="78A28C79" w14:textId="7AA7C36E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+8</w:t>
            </w:r>
          </w:p>
        </w:tc>
        <w:tc>
          <w:tcPr>
            <w:tcW w:w="555" w:type="pct"/>
            <w:vAlign w:val="top"/>
          </w:tcPr>
          <w:p w14:paraId="0EF3ECEE" w14:textId="11014501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5%</w:t>
            </w:r>
          </w:p>
        </w:tc>
        <w:tc>
          <w:tcPr>
            <w:tcW w:w="371" w:type="pct"/>
            <w:vAlign w:val="top"/>
          </w:tcPr>
          <w:p w14:paraId="3ED51A63" w14:textId="1EA46D42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23</w:t>
            </w:r>
          </w:p>
        </w:tc>
        <w:tc>
          <w:tcPr>
            <w:tcW w:w="598" w:type="pct"/>
            <w:vAlign w:val="top"/>
          </w:tcPr>
          <w:p w14:paraId="10621D16" w14:textId="16FE7965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14%</w:t>
            </w:r>
          </w:p>
        </w:tc>
        <w:tc>
          <w:tcPr>
            <w:tcW w:w="454" w:type="pct"/>
            <w:vAlign w:val="top"/>
          </w:tcPr>
          <w:p w14:paraId="1F0295A8" w14:textId="3B83E817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186</w:t>
            </w:r>
          </w:p>
        </w:tc>
      </w:tr>
      <w:tr w:rsidR="005D5262" w14:paraId="0BC081D5" w14:textId="77777777" w:rsidTr="005D52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 w:val="restart"/>
            <w:shd w:val="clear" w:color="auto" w:fill="FFFFFF" w:themeFill="background1"/>
            <w:vAlign w:val="top"/>
          </w:tcPr>
          <w:p w14:paraId="078317DA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Accident Type -Intersection</w:t>
            </w:r>
          </w:p>
        </w:tc>
        <w:tc>
          <w:tcPr>
            <w:tcW w:w="883" w:type="pct"/>
            <w:vAlign w:val="top"/>
          </w:tcPr>
          <w:p w14:paraId="4B36C9A1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Adjacent direction</w:t>
            </w:r>
          </w:p>
        </w:tc>
        <w:tc>
          <w:tcPr>
            <w:tcW w:w="306" w:type="pct"/>
            <w:vAlign w:val="top"/>
          </w:tcPr>
          <w:p w14:paraId="0FE2119D" w14:textId="593FD6F6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96</w:t>
            </w:r>
          </w:p>
        </w:tc>
        <w:tc>
          <w:tcPr>
            <w:tcW w:w="306" w:type="pct"/>
            <w:vAlign w:val="top"/>
          </w:tcPr>
          <w:p w14:paraId="6ECA6BA1" w14:textId="3CFDB1D2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416" w:type="pct"/>
            <w:vAlign w:val="top"/>
          </w:tcPr>
          <w:p w14:paraId="668FF726" w14:textId="4BE9D57C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89" w:type="pct"/>
            <w:vAlign w:val="top"/>
          </w:tcPr>
          <w:p w14:paraId="3C0949CB" w14:textId="4B14231D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+34</w:t>
            </w:r>
          </w:p>
        </w:tc>
        <w:tc>
          <w:tcPr>
            <w:tcW w:w="555" w:type="pct"/>
            <w:vAlign w:val="top"/>
          </w:tcPr>
          <w:p w14:paraId="4B60B42E" w14:textId="5E93F8F5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55%</w:t>
            </w:r>
          </w:p>
        </w:tc>
        <w:tc>
          <w:tcPr>
            <w:tcW w:w="371" w:type="pct"/>
            <w:vAlign w:val="top"/>
          </w:tcPr>
          <w:p w14:paraId="57ED34D5" w14:textId="6318B281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28</w:t>
            </w:r>
          </w:p>
        </w:tc>
        <w:tc>
          <w:tcPr>
            <w:tcW w:w="598" w:type="pct"/>
            <w:vAlign w:val="top"/>
          </w:tcPr>
          <w:p w14:paraId="4210AD57" w14:textId="18AD52B3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41%</w:t>
            </w:r>
          </w:p>
        </w:tc>
        <w:tc>
          <w:tcPr>
            <w:tcW w:w="454" w:type="pct"/>
            <w:vAlign w:val="top"/>
          </w:tcPr>
          <w:p w14:paraId="14D6B3E8" w14:textId="4C4A494F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72</w:t>
            </w:r>
          </w:p>
        </w:tc>
      </w:tr>
      <w:tr w:rsidR="005D5262" w14:paraId="72E37CFE" w14:textId="77777777" w:rsidTr="005D52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vAlign w:val="top"/>
          </w:tcPr>
          <w:p w14:paraId="734184D8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339242B6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Opposing direction</w:t>
            </w:r>
          </w:p>
        </w:tc>
        <w:tc>
          <w:tcPr>
            <w:tcW w:w="306" w:type="pct"/>
            <w:vAlign w:val="top"/>
          </w:tcPr>
          <w:p w14:paraId="0D161DDB" w14:textId="547449A8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31</w:t>
            </w:r>
          </w:p>
        </w:tc>
        <w:tc>
          <w:tcPr>
            <w:tcW w:w="306" w:type="pct"/>
            <w:vAlign w:val="top"/>
          </w:tcPr>
          <w:p w14:paraId="248416F4" w14:textId="3BB32B97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416" w:type="pct"/>
            <w:vAlign w:val="top"/>
          </w:tcPr>
          <w:p w14:paraId="7A71518C" w14:textId="77BAA603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45</w:t>
            </w:r>
          </w:p>
        </w:tc>
        <w:tc>
          <w:tcPr>
            <w:tcW w:w="389" w:type="pct"/>
            <w:vAlign w:val="top"/>
          </w:tcPr>
          <w:p w14:paraId="68526FED" w14:textId="15B710F7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-17</w:t>
            </w:r>
          </w:p>
        </w:tc>
        <w:tc>
          <w:tcPr>
            <w:tcW w:w="555" w:type="pct"/>
            <w:vAlign w:val="top"/>
          </w:tcPr>
          <w:p w14:paraId="3D9CD1E8" w14:textId="2B128E07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-35%</w:t>
            </w:r>
          </w:p>
        </w:tc>
        <w:tc>
          <w:tcPr>
            <w:tcW w:w="371" w:type="pct"/>
            <w:vAlign w:val="top"/>
          </w:tcPr>
          <w:p w14:paraId="442D7FF5" w14:textId="71C57A89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-14</w:t>
            </w:r>
          </w:p>
        </w:tc>
        <w:tc>
          <w:tcPr>
            <w:tcW w:w="598" w:type="pct"/>
            <w:vAlign w:val="top"/>
          </w:tcPr>
          <w:p w14:paraId="2092A935" w14:textId="1327A98D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-31%</w:t>
            </w:r>
          </w:p>
        </w:tc>
        <w:tc>
          <w:tcPr>
            <w:tcW w:w="454" w:type="pct"/>
            <w:vAlign w:val="top"/>
          </w:tcPr>
          <w:p w14:paraId="35720981" w14:textId="73A04DDA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41</w:t>
            </w:r>
          </w:p>
        </w:tc>
      </w:tr>
      <w:tr w:rsidR="005D5262" w14:paraId="7BA4B026" w14:textId="77777777" w:rsidTr="005D52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 w:val="restart"/>
            <w:vAlign w:val="top"/>
          </w:tcPr>
          <w:p w14:paraId="1C3F0207" w14:textId="313B5764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 xml:space="preserve">Accident Type </w:t>
            </w:r>
            <w:r w:rsidR="00DF63E3">
              <w:rPr>
                <w:rFonts w:cstheme="minorHAnsi"/>
                <w:b w:val="0"/>
                <w:bCs w:val="0"/>
                <w:sz w:val="18"/>
                <w:szCs w:val="18"/>
              </w:rPr>
              <w:t>–</w:t>
            </w:r>
          </w:p>
          <w:p w14:paraId="383D93CB" w14:textId="77777777" w:rsidR="00D11A7F" w:rsidRPr="00D11A7F" w:rsidRDefault="00D11A7F" w:rsidP="00D11A7F">
            <w:pPr>
              <w:spacing w:line="20" w:lineRule="atLeast"/>
              <w:ind w:left="360" w:hanging="36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Mid-block/other</w:t>
            </w:r>
          </w:p>
        </w:tc>
        <w:tc>
          <w:tcPr>
            <w:tcW w:w="883" w:type="pct"/>
            <w:vAlign w:val="top"/>
          </w:tcPr>
          <w:p w14:paraId="2D5BB700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Head on</w:t>
            </w:r>
          </w:p>
        </w:tc>
        <w:tc>
          <w:tcPr>
            <w:tcW w:w="306" w:type="pct"/>
            <w:vAlign w:val="top"/>
          </w:tcPr>
          <w:p w14:paraId="32885630" w14:textId="49DE422A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06" w:type="pct"/>
            <w:vAlign w:val="top"/>
          </w:tcPr>
          <w:p w14:paraId="335F4B73" w14:textId="1C011C4B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416" w:type="pct"/>
            <w:vAlign w:val="top"/>
          </w:tcPr>
          <w:p w14:paraId="69DE56B6" w14:textId="3378B1B5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35</w:t>
            </w:r>
          </w:p>
        </w:tc>
        <w:tc>
          <w:tcPr>
            <w:tcW w:w="389" w:type="pct"/>
            <w:vAlign w:val="top"/>
          </w:tcPr>
          <w:p w14:paraId="11B17F74" w14:textId="794E9B10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+13</w:t>
            </w:r>
          </w:p>
        </w:tc>
        <w:tc>
          <w:tcPr>
            <w:tcW w:w="555" w:type="pct"/>
            <w:vAlign w:val="top"/>
          </w:tcPr>
          <w:p w14:paraId="617337DE" w14:textId="579FAB46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27%</w:t>
            </w:r>
          </w:p>
        </w:tc>
        <w:tc>
          <w:tcPr>
            <w:tcW w:w="371" w:type="pct"/>
            <w:vAlign w:val="top"/>
          </w:tcPr>
          <w:p w14:paraId="1C33185E" w14:textId="2D1ABB1A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26</w:t>
            </w:r>
          </w:p>
        </w:tc>
        <w:tc>
          <w:tcPr>
            <w:tcW w:w="598" w:type="pct"/>
            <w:vAlign w:val="top"/>
          </w:tcPr>
          <w:p w14:paraId="6F3A8405" w14:textId="13AAA533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74%</w:t>
            </w:r>
          </w:p>
        </w:tc>
        <w:tc>
          <w:tcPr>
            <w:tcW w:w="454" w:type="pct"/>
            <w:vAlign w:val="top"/>
          </w:tcPr>
          <w:p w14:paraId="32E7A4A9" w14:textId="14905764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52</w:t>
            </w:r>
          </w:p>
        </w:tc>
      </w:tr>
      <w:tr w:rsidR="005D5262" w14:paraId="3B05876F" w14:textId="77777777" w:rsidTr="005D52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vAlign w:val="top"/>
          </w:tcPr>
          <w:p w14:paraId="780689F4" w14:textId="77777777" w:rsidR="00D11A7F" w:rsidRPr="00135FFB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2DE74210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Same direction</w:t>
            </w:r>
          </w:p>
        </w:tc>
        <w:tc>
          <w:tcPr>
            <w:tcW w:w="306" w:type="pct"/>
            <w:vAlign w:val="top"/>
          </w:tcPr>
          <w:p w14:paraId="1BDE335C" w14:textId="329206AB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06" w:type="pct"/>
            <w:vAlign w:val="top"/>
          </w:tcPr>
          <w:p w14:paraId="36651834" w14:textId="28C0E1DD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45</w:t>
            </w:r>
          </w:p>
        </w:tc>
        <w:tc>
          <w:tcPr>
            <w:tcW w:w="416" w:type="pct"/>
            <w:vAlign w:val="top"/>
          </w:tcPr>
          <w:p w14:paraId="5F5E5D2D" w14:textId="11889538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389" w:type="pct"/>
            <w:vAlign w:val="top"/>
          </w:tcPr>
          <w:p w14:paraId="422982D4" w14:textId="59D80260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+16</w:t>
            </w:r>
          </w:p>
        </w:tc>
        <w:tc>
          <w:tcPr>
            <w:tcW w:w="555" w:type="pct"/>
            <w:vAlign w:val="top"/>
          </w:tcPr>
          <w:p w14:paraId="4D8CE60B" w14:textId="4EE00B9E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36%</w:t>
            </w:r>
          </w:p>
        </w:tc>
        <w:tc>
          <w:tcPr>
            <w:tcW w:w="371" w:type="pct"/>
            <w:vAlign w:val="top"/>
          </w:tcPr>
          <w:p w14:paraId="31620478" w14:textId="7118C50D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13</w:t>
            </w:r>
          </w:p>
        </w:tc>
        <w:tc>
          <w:tcPr>
            <w:tcW w:w="598" w:type="pct"/>
            <w:vAlign w:val="top"/>
          </w:tcPr>
          <w:p w14:paraId="18524C95" w14:textId="351B1320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27%</w:t>
            </w:r>
          </w:p>
        </w:tc>
        <w:tc>
          <w:tcPr>
            <w:tcW w:w="454" w:type="pct"/>
            <w:vAlign w:val="top"/>
          </w:tcPr>
          <w:p w14:paraId="2850B391" w14:textId="6AB98B30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55</w:t>
            </w:r>
          </w:p>
        </w:tc>
      </w:tr>
      <w:tr w:rsidR="005D5262" w14:paraId="19F0B87A" w14:textId="77777777" w:rsidTr="005D52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vAlign w:val="top"/>
          </w:tcPr>
          <w:p w14:paraId="5E298B48" w14:textId="77777777" w:rsidR="00D11A7F" w:rsidRPr="00135FFB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7AD140D0" w14:textId="73FD44DA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Manoeuvre/o</w:t>
            </w:r>
            <w:r w:rsidR="00DF63E3">
              <w:rPr>
                <w:rFonts w:cstheme="minorHAnsi"/>
                <w:sz w:val="18"/>
                <w:szCs w:val="18"/>
              </w:rPr>
              <w:t>’</w:t>
            </w:r>
            <w:r w:rsidRPr="00135FFB">
              <w:rPr>
                <w:rFonts w:cstheme="minorHAnsi"/>
                <w:sz w:val="18"/>
                <w:szCs w:val="18"/>
              </w:rPr>
              <w:t>taking</w:t>
            </w:r>
          </w:p>
        </w:tc>
        <w:tc>
          <w:tcPr>
            <w:tcW w:w="306" w:type="pct"/>
            <w:vAlign w:val="top"/>
          </w:tcPr>
          <w:p w14:paraId="48B06ED6" w14:textId="6B53A92A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306" w:type="pct"/>
            <w:vAlign w:val="top"/>
          </w:tcPr>
          <w:p w14:paraId="3398EA93" w14:textId="6B058FA6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416" w:type="pct"/>
            <w:vAlign w:val="top"/>
          </w:tcPr>
          <w:p w14:paraId="0C6BD349" w14:textId="69CB1747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40</w:t>
            </w:r>
          </w:p>
        </w:tc>
        <w:tc>
          <w:tcPr>
            <w:tcW w:w="389" w:type="pct"/>
            <w:vAlign w:val="top"/>
          </w:tcPr>
          <w:p w14:paraId="1F954EBE" w14:textId="1EA1EBDB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-5</w:t>
            </w:r>
          </w:p>
        </w:tc>
        <w:tc>
          <w:tcPr>
            <w:tcW w:w="555" w:type="pct"/>
            <w:vAlign w:val="top"/>
          </w:tcPr>
          <w:p w14:paraId="3DFAA3D8" w14:textId="44E1E203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-12%</w:t>
            </w:r>
          </w:p>
        </w:tc>
        <w:tc>
          <w:tcPr>
            <w:tcW w:w="371" w:type="pct"/>
            <w:vAlign w:val="top"/>
          </w:tcPr>
          <w:p w14:paraId="536C609F" w14:textId="5ED511E4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-4</w:t>
            </w:r>
          </w:p>
        </w:tc>
        <w:tc>
          <w:tcPr>
            <w:tcW w:w="598" w:type="pct"/>
            <w:vAlign w:val="top"/>
          </w:tcPr>
          <w:p w14:paraId="7FC394B7" w14:textId="6A286215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-10%</w:t>
            </w:r>
          </w:p>
        </w:tc>
        <w:tc>
          <w:tcPr>
            <w:tcW w:w="454" w:type="pct"/>
            <w:vAlign w:val="top"/>
          </w:tcPr>
          <w:p w14:paraId="0D2D3256" w14:textId="2A479EDD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40</w:t>
            </w:r>
          </w:p>
        </w:tc>
      </w:tr>
      <w:tr w:rsidR="005D5262" w14:paraId="0B787F0D" w14:textId="77777777" w:rsidTr="005D52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vAlign w:val="top"/>
          </w:tcPr>
          <w:p w14:paraId="42E1F2BE" w14:textId="77777777" w:rsidR="00D11A7F" w:rsidRPr="00135FFB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712A355E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On path</w:t>
            </w:r>
          </w:p>
        </w:tc>
        <w:tc>
          <w:tcPr>
            <w:tcW w:w="306" w:type="pct"/>
            <w:vAlign w:val="top"/>
          </w:tcPr>
          <w:p w14:paraId="7B4E48E3" w14:textId="40AF6C38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21</w:t>
            </w:r>
          </w:p>
        </w:tc>
        <w:tc>
          <w:tcPr>
            <w:tcW w:w="306" w:type="pct"/>
            <w:vAlign w:val="top"/>
          </w:tcPr>
          <w:p w14:paraId="054F227B" w14:textId="7BC4743B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26</w:t>
            </w:r>
          </w:p>
        </w:tc>
        <w:tc>
          <w:tcPr>
            <w:tcW w:w="416" w:type="pct"/>
            <w:vAlign w:val="top"/>
          </w:tcPr>
          <w:p w14:paraId="47EA7F75" w14:textId="72B0903B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31</w:t>
            </w:r>
          </w:p>
        </w:tc>
        <w:tc>
          <w:tcPr>
            <w:tcW w:w="389" w:type="pct"/>
            <w:vAlign w:val="top"/>
          </w:tcPr>
          <w:p w14:paraId="0A287CE1" w14:textId="07F4FE46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-5</w:t>
            </w:r>
          </w:p>
        </w:tc>
        <w:tc>
          <w:tcPr>
            <w:tcW w:w="555" w:type="pct"/>
            <w:vAlign w:val="top"/>
          </w:tcPr>
          <w:p w14:paraId="4E4B8141" w14:textId="5CCB66B8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-19%</w:t>
            </w:r>
          </w:p>
        </w:tc>
        <w:tc>
          <w:tcPr>
            <w:tcW w:w="371" w:type="pct"/>
            <w:vAlign w:val="top"/>
          </w:tcPr>
          <w:p w14:paraId="41AA7953" w14:textId="1C0CD8A6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-10</w:t>
            </w:r>
          </w:p>
        </w:tc>
        <w:tc>
          <w:tcPr>
            <w:tcW w:w="598" w:type="pct"/>
            <w:vAlign w:val="top"/>
          </w:tcPr>
          <w:p w14:paraId="43FD2F68" w14:textId="38921968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-32%</w:t>
            </w:r>
          </w:p>
        </w:tc>
        <w:tc>
          <w:tcPr>
            <w:tcW w:w="454" w:type="pct"/>
            <w:vAlign w:val="top"/>
          </w:tcPr>
          <w:p w14:paraId="631082D8" w14:textId="57E56E4A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27</w:t>
            </w:r>
          </w:p>
        </w:tc>
      </w:tr>
      <w:tr w:rsidR="005D5262" w14:paraId="314AC5B5" w14:textId="77777777" w:rsidTr="005D52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vAlign w:val="top"/>
          </w:tcPr>
          <w:p w14:paraId="28AEBC63" w14:textId="77777777" w:rsidR="00D11A7F" w:rsidRPr="00135FFB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527DF150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Single vehicle</w:t>
            </w:r>
          </w:p>
        </w:tc>
        <w:tc>
          <w:tcPr>
            <w:tcW w:w="306" w:type="pct"/>
            <w:vAlign w:val="top"/>
          </w:tcPr>
          <w:p w14:paraId="449F719D" w14:textId="7B9CCD4B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155</w:t>
            </w:r>
          </w:p>
        </w:tc>
        <w:tc>
          <w:tcPr>
            <w:tcW w:w="306" w:type="pct"/>
            <w:vAlign w:val="top"/>
          </w:tcPr>
          <w:p w14:paraId="33D66EED" w14:textId="4F36D9B2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146</w:t>
            </w:r>
          </w:p>
        </w:tc>
        <w:tc>
          <w:tcPr>
            <w:tcW w:w="416" w:type="pct"/>
            <w:vAlign w:val="top"/>
          </w:tcPr>
          <w:p w14:paraId="446A3A3D" w14:textId="6DFE5186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195</w:t>
            </w:r>
          </w:p>
        </w:tc>
        <w:tc>
          <w:tcPr>
            <w:tcW w:w="389" w:type="pct"/>
            <w:vAlign w:val="top"/>
          </w:tcPr>
          <w:p w14:paraId="3A48FC38" w14:textId="6AAE8367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+9</w:t>
            </w:r>
          </w:p>
        </w:tc>
        <w:tc>
          <w:tcPr>
            <w:tcW w:w="555" w:type="pct"/>
            <w:vAlign w:val="top"/>
          </w:tcPr>
          <w:p w14:paraId="1D00C3D1" w14:textId="43F3FE74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6%</w:t>
            </w:r>
          </w:p>
        </w:tc>
        <w:tc>
          <w:tcPr>
            <w:tcW w:w="371" w:type="pct"/>
            <w:vAlign w:val="top"/>
          </w:tcPr>
          <w:p w14:paraId="4164E9BD" w14:textId="70F70CA1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-40</w:t>
            </w:r>
          </w:p>
        </w:tc>
        <w:tc>
          <w:tcPr>
            <w:tcW w:w="598" w:type="pct"/>
            <w:vAlign w:val="top"/>
          </w:tcPr>
          <w:p w14:paraId="5767D612" w14:textId="021C134B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-21%</w:t>
            </w:r>
          </w:p>
        </w:tc>
        <w:tc>
          <w:tcPr>
            <w:tcW w:w="454" w:type="pct"/>
            <w:vAlign w:val="top"/>
          </w:tcPr>
          <w:p w14:paraId="458C4548" w14:textId="0A1CD5B4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188</w:t>
            </w:r>
          </w:p>
        </w:tc>
      </w:tr>
      <w:tr w:rsidR="005D5262" w14:paraId="57B86ED4" w14:textId="77777777" w:rsidTr="005D52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2" w:type="pct"/>
            <w:vMerge/>
            <w:vAlign w:val="top"/>
          </w:tcPr>
          <w:p w14:paraId="1C8F6F79" w14:textId="77777777" w:rsidR="00D11A7F" w:rsidRPr="00135FFB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45B429B5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Other (incl peds)</w:t>
            </w:r>
          </w:p>
        </w:tc>
        <w:tc>
          <w:tcPr>
            <w:tcW w:w="306" w:type="pct"/>
            <w:vAlign w:val="top"/>
          </w:tcPr>
          <w:p w14:paraId="2BB0D9CD" w14:textId="00576E14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194</w:t>
            </w:r>
          </w:p>
        </w:tc>
        <w:tc>
          <w:tcPr>
            <w:tcW w:w="306" w:type="pct"/>
            <w:vAlign w:val="top"/>
          </w:tcPr>
          <w:p w14:paraId="3AA0472B" w14:textId="25FDAFF4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189</w:t>
            </w:r>
          </w:p>
        </w:tc>
        <w:tc>
          <w:tcPr>
            <w:tcW w:w="416" w:type="pct"/>
            <w:vAlign w:val="top"/>
          </w:tcPr>
          <w:p w14:paraId="31D71137" w14:textId="0076C1B3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182</w:t>
            </w:r>
          </w:p>
        </w:tc>
        <w:tc>
          <w:tcPr>
            <w:tcW w:w="389" w:type="pct"/>
            <w:vAlign w:val="top"/>
          </w:tcPr>
          <w:p w14:paraId="22BC4798" w14:textId="618011EC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+5</w:t>
            </w:r>
          </w:p>
        </w:tc>
        <w:tc>
          <w:tcPr>
            <w:tcW w:w="555" w:type="pct"/>
            <w:vAlign w:val="top"/>
          </w:tcPr>
          <w:p w14:paraId="2C13592D" w14:textId="093C8552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3%</w:t>
            </w:r>
          </w:p>
        </w:tc>
        <w:tc>
          <w:tcPr>
            <w:tcW w:w="371" w:type="pct"/>
            <w:vAlign w:val="top"/>
          </w:tcPr>
          <w:p w14:paraId="7D50EDB5" w14:textId="535FCD83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598" w:type="pct"/>
            <w:vAlign w:val="top"/>
          </w:tcPr>
          <w:p w14:paraId="24BC3B35" w14:textId="6B8EF3B3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7%</w:t>
            </w:r>
          </w:p>
        </w:tc>
        <w:tc>
          <w:tcPr>
            <w:tcW w:w="454" w:type="pct"/>
            <w:vAlign w:val="top"/>
          </w:tcPr>
          <w:p w14:paraId="64381CDE" w14:textId="66280EFD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205</w:t>
            </w:r>
          </w:p>
        </w:tc>
      </w:tr>
    </w:tbl>
    <w:p w14:paraId="193A8F3D" w14:textId="77777777" w:rsidR="00814391" w:rsidRDefault="00814391" w:rsidP="0098691B"/>
    <w:p w14:paraId="6B550357" w14:textId="77777777" w:rsidR="00814391" w:rsidRDefault="00814391" w:rsidP="0098691B"/>
    <w:p w14:paraId="7027A989" w14:textId="77777777" w:rsidR="0098691B" w:rsidRDefault="0098691B" w:rsidP="0098691B"/>
    <w:p w14:paraId="22E0D58C" w14:textId="53C5C1DF" w:rsidR="0098691B" w:rsidRDefault="0098691B" w:rsidP="0098691B"/>
    <w:p w14:paraId="4D26B9BE" w14:textId="580F02E6" w:rsidR="004E01EC" w:rsidRPr="00DA1E84" w:rsidRDefault="00DF63E3" w:rsidP="00DF63E3">
      <w:pPr>
        <w:pStyle w:val="Heading3"/>
      </w:pPr>
      <w:bookmarkStart w:id="24" w:name="_Toc177667403"/>
      <w:r>
        <w:lastRenderedPageBreak/>
        <w:t>3.1 B</w:t>
      </w:r>
      <w:r w:rsidR="004E01EC" w:rsidRPr="00DA1E84">
        <w:t>y local government area.</w:t>
      </w:r>
      <w:bookmarkEnd w:id="24"/>
      <w:r w:rsidR="004E01EC" w:rsidRPr="00DA1E84">
        <w:t xml:space="preserve"> </w:t>
      </w:r>
    </w:p>
    <w:p w14:paraId="744499DD" w14:textId="3F5E9720" w:rsidR="004E01EC" w:rsidRDefault="004E01EC" w:rsidP="004E01EC">
      <w:pPr>
        <w:rPr>
          <w:bCs/>
          <w:szCs w:val="22"/>
        </w:rPr>
      </w:pPr>
      <w:r w:rsidRPr="00DA1E84">
        <w:rPr>
          <w:bCs/>
          <w:szCs w:val="22"/>
        </w:rPr>
        <w:t>12 months to 31</w:t>
      </w:r>
      <w:r w:rsidR="00D06B0D" w:rsidRPr="00D06B0D">
        <w:rPr>
          <w:bCs/>
          <w:szCs w:val="22"/>
          <w:vertAlign w:val="superscript"/>
        </w:rPr>
        <w:t>st</w:t>
      </w:r>
      <w:r w:rsidR="00D06B0D">
        <w:rPr>
          <w:bCs/>
          <w:szCs w:val="22"/>
        </w:rPr>
        <w:t xml:space="preserve"> </w:t>
      </w:r>
      <w:r w:rsidRPr="00DA1E84">
        <w:rPr>
          <w:bCs/>
          <w:szCs w:val="22"/>
        </w:rPr>
        <w:t xml:space="preserve">December </w:t>
      </w:r>
    </w:p>
    <w:p w14:paraId="5E4669EF" w14:textId="77777777" w:rsidR="00133C1C" w:rsidRPr="00DA1E84" w:rsidRDefault="00133C1C" w:rsidP="004E01EC">
      <w:pPr>
        <w:rPr>
          <w:szCs w:val="22"/>
        </w:rPr>
      </w:pPr>
    </w:p>
    <w:tbl>
      <w:tblPr>
        <w:tblStyle w:val="ListTable4-Accent1"/>
        <w:tblW w:w="5268" w:type="pct"/>
        <w:tblLayout w:type="fixed"/>
        <w:tblCellMar>
          <w:top w:w="57" w:type="dxa"/>
          <w:bottom w:w="0" w:type="dxa"/>
        </w:tblCellMar>
        <w:tblLook w:val="04A0" w:firstRow="1" w:lastRow="0" w:firstColumn="1" w:lastColumn="0" w:noHBand="0" w:noVBand="1"/>
      </w:tblPr>
      <w:tblGrid>
        <w:gridCol w:w="2428"/>
        <w:gridCol w:w="618"/>
        <w:gridCol w:w="619"/>
        <w:gridCol w:w="619"/>
        <w:gridCol w:w="921"/>
        <w:gridCol w:w="2586"/>
        <w:gridCol w:w="619"/>
        <w:gridCol w:w="619"/>
        <w:gridCol w:w="619"/>
        <w:gridCol w:w="985"/>
      </w:tblGrid>
      <w:tr w:rsidR="0098691B" w14:paraId="4619D9E3" w14:textId="77777777" w:rsidTr="00885D7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8ADEED6" w14:textId="77777777" w:rsidR="0098691B" w:rsidRPr="00860B2A" w:rsidRDefault="0098691B" w:rsidP="00B9761A">
            <w:pPr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Category</w:t>
            </w:r>
          </w:p>
        </w:tc>
        <w:tc>
          <w:tcPr>
            <w:tcW w:w="291" w:type="pct"/>
            <w:vAlign w:val="top"/>
          </w:tcPr>
          <w:p w14:paraId="53B05584" w14:textId="77777777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2023</w:t>
            </w:r>
          </w:p>
        </w:tc>
        <w:tc>
          <w:tcPr>
            <w:tcW w:w="291" w:type="pct"/>
            <w:vAlign w:val="top"/>
          </w:tcPr>
          <w:p w14:paraId="2ECD97A0" w14:textId="77777777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2022</w:t>
            </w:r>
          </w:p>
        </w:tc>
        <w:tc>
          <w:tcPr>
            <w:tcW w:w="291" w:type="pct"/>
            <w:vAlign w:val="top"/>
          </w:tcPr>
          <w:p w14:paraId="203E9378" w14:textId="77777777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2021</w:t>
            </w:r>
          </w:p>
        </w:tc>
        <w:tc>
          <w:tcPr>
            <w:tcW w:w="433" w:type="pct"/>
            <w:vAlign w:val="top"/>
          </w:tcPr>
          <w:p w14:paraId="1BAC1ADE" w14:textId="77777777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5 Year Average</w:t>
            </w:r>
          </w:p>
        </w:tc>
        <w:tc>
          <w:tcPr>
            <w:tcW w:w="1216" w:type="pct"/>
            <w:vAlign w:val="top"/>
          </w:tcPr>
          <w:p w14:paraId="348F79EF" w14:textId="77777777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Category</w:t>
            </w:r>
          </w:p>
        </w:tc>
        <w:tc>
          <w:tcPr>
            <w:tcW w:w="291" w:type="pct"/>
            <w:vAlign w:val="top"/>
          </w:tcPr>
          <w:p w14:paraId="7F45A401" w14:textId="77777777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2023</w:t>
            </w:r>
          </w:p>
        </w:tc>
        <w:tc>
          <w:tcPr>
            <w:tcW w:w="291" w:type="pct"/>
            <w:vAlign w:val="top"/>
          </w:tcPr>
          <w:p w14:paraId="2DB1C6EE" w14:textId="77777777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2022</w:t>
            </w:r>
          </w:p>
        </w:tc>
        <w:tc>
          <w:tcPr>
            <w:tcW w:w="291" w:type="pct"/>
            <w:vAlign w:val="top"/>
          </w:tcPr>
          <w:p w14:paraId="18296903" w14:textId="77777777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2021</w:t>
            </w:r>
          </w:p>
        </w:tc>
        <w:tc>
          <w:tcPr>
            <w:tcW w:w="463" w:type="pct"/>
            <w:vAlign w:val="top"/>
          </w:tcPr>
          <w:p w14:paraId="07AE55AF" w14:textId="77777777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5 Year Average</w:t>
            </w:r>
          </w:p>
        </w:tc>
      </w:tr>
      <w:tr w:rsidR="0098691B" w14:paraId="5778E9E4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8" w:type="pct"/>
            <w:gridSpan w:val="5"/>
            <w:vAlign w:val="top"/>
          </w:tcPr>
          <w:p w14:paraId="68C8C5F5" w14:textId="77777777" w:rsidR="0098691B" w:rsidRPr="00334178" w:rsidRDefault="0098691B" w:rsidP="00B9761A">
            <w:pPr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 xml:space="preserve">Local Government Area  </w:t>
            </w:r>
          </w:p>
        </w:tc>
        <w:tc>
          <w:tcPr>
            <w:tcW w:w="2552" w:type="pct"/>
            <w:gridSpan w:val="5"/>
            <w:vAlign w:val="top"/>
          </w:tcPr>
          <w:p w14:paraId="795F48CD" w14:textId="77777777" w:rsidR="0098691B" w:rsidRPr="00334178" w:rsidRDefault="0098691B" w:rsidP="00B976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18"/>
                <w:szCs w:val="18"/>
              </w:rPr>
            </w:pPr>
            <w:r w:rsidRPr="00334178">
              <w:rPr>
                <w:b/>
                <w:bCs/>
                <w:sz w:val="18"/>
                <w:szCs w:val="18"/>
              </w:rPr>
              <w:t>Local Government Area</w:t>
            </w:r>
          </w:p>
        </w:tc>
      </w:tr>
      <w:tr w:rsidR="00D06B0D" w14:paraId="21BAD765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4B1AEC3" w14:textId="77777777" w:rsidR="00D06B0D" w:rsidRPr="00334178" w:rsidRDefault="00D06B0D" w:rsidP="00D06B0D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ALPINE</w:t>
            </w:r>
          </w:p>
        </w:tc>
        <w:tc>
          <w:tcPr>
            <w:tcW w:w="291" w:type="pct"/>
            <w:vAlign w:val="top"/>
          </w:tcPr>
          <w:p w14:paraId="3F8A4E00" w14:textId="6FAD3F9F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37DF23B4" w14:textId="040F6EB2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066971BB" w14:textId="74F6ABA3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6</w:t>
            </w:r>
          </w:p>
        </w:tc>
        <w:tc>
          <w:tcPr>
            <w:tcW w:w="433" w:type="pct"/>
            <w:vAlign w:val="top"/>
          </w:tcPr>
          <w:p w14:paraId="163CD566" w14:textId="0CD1966B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5</w:t>
            </w:r>
          </w:p>
        </w:tc>
        <w:tc>
          <w:tcPr>
            <w:tcW w:w="1216" w:type="pct"/>
            <w:vAlign w:val="top"/>
          </w:tcPr>
          <w:p w14:paraId="36D361F4" w14:textId="77777777" w:rsidR="00D06B0D" w:rsidRPr="00334178" w:rsidRDefault="00D06B0D" w:rsidP="00D06B0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MANSFIELD</w:t>
            </w:r>
          </w:p>
        </w:tc>
        <w:tc>
          <w:tcPr>
            <w:tcW w:w="291" w:type="pct"/>
            <w:vAlign w:val="top"/>
          </w:tcPr>
          <w:p w14:paraId="66619472" w14:textId="4AA5C801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4888CC34" w14:textId="54F6A727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430ECB38" w14:textId="15776660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</w:t>
            </w:r>
          </w:p>
        </w:tc>
        <w:tc>
          <w:tcPr>
            <w:tcW w:w="463" w:type="pct"/>
            <w:vAlign w:val="top"/>
          </w:tcPr>
          <w:p w14:paraId="29970580" w14:textId="209F373C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</w:t>
            </w:r>
          </w:p>
        </w:tc>
      </w:tr>
      <w:tr w:rsidR="00D06B0D" w14:paraId="002A9945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7E5F3A4" w14:textId="77777777" w:rsidR="00D06B0D" w:rsidRPr="00334178" w:rsidRDefault="00D06B0D" w:rsidP="00D06B0D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ARARAT</w:t>
            </w:r>
          </w:p>
        </w:tc>
        <w:tc>
          <w:tcPr>
            <w:tcW w:w="291" w:type="pct"/>
            <w:vAlign w:val="top"/>
          </w:tcPr>
          <w:p w14:paraId="6BC0AC06" w14:textId="6E0FE1E4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59944D07" w14:textId="7B83CAF7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295BE048" w14:textId="66C2440D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0</w:t>
            </w:r>
          </w:p>
        </w:tc>
        <w:tc>
          <w:tcPr>
            <w:tcW w:w="433" w:type="pct"/>
            <w:vAlign w:val="top"/>
          </w:tcPr>
          <w:p w14:paraId="44B802B9" w14:textId="7A20F37D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624D4181" w14:textId="77777777" w:rsidR="00D06B0D" w:rsidRPr="00334178" w:rsidRDefault="00D06B0D" w:rsidP="00D06B0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MARIBYRNONG</w:t>
            </w:r>
          </w:p>
        </w:tc>
        <w:tc>
          <w:tcPr>
            <w:tcW w:w="291" w:type="pct"/>
            <w:vAlign w:val="top"/>
          </w:tcPr>
          <w:p w14:paraId="48D6EAF2" w14:textId="1716C1C8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78003421" w14:textId="5F14C5FC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11</w:t>
            </w:r>
          </w:p>
        </w:tc>
        <w:tc>
          <w:tcPr>
            <w:tcW w:w="291" w:type="pct"/>
            <w:vAlign w:val="top"/>
          </w:tcPr>
          <w:p w14:paraId="3ADCDD9C" w14:textId="3AFC3475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7</w:t>
            </w:r>
          </w:p>
        </w:tc>
        <w:tc>
          <w:tcPr>
            <w:tcW w:w="463" w:type="pct"/>
            <w:vAlign w:val="top"/>
          </w:tcPr>
          <w:p w14:paraId="462E7AD2" w14:textId="78753328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7</w:t>
            </w:r>
          </w:p>
        </w:tc>
      </w:tr>
      <w:tr w:rsidR="00D06B0D" w14:paraId="76AFF94C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D468A69" w14:textId="77777777" w:rsidR="00D06B0D" w:rsidRPr="00334178" w:rsidRDefault="00D06B0D" w:rsidP="00D06B0D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BALLARAT</w:t>
            </w:r>
          </w:p>
        </w:tc>
        <w:tc>
          <w:tcPr>
            <w:tcW w:w="291" w:type="pct"/>
            <w:vAlign w:val="top"/>
          </w:tcPr>
          <w:p w14:paraId="1638CDA4" w14:textId="2D8E0B69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17</w:t>
            </w:r>
          </w:p>
        </w:tc>
        <w:tc>
          <w:tcPr>
            <w:tcW w:w="291" w:type="pct"/>
            <w:vAlign w:val="top"/>
          </w:tcPr>
          <w:p w14:paraId="1C35D93B" w14:textId="078119F1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10</w:t>
            </w:r>
          </w:p>
        </w:tc>
        <w:tc>
          <w:tcPr>
            <w:tcW w:w="291" w:type="pct"/>
            <w:vAlign w:val="top"/>
          </w:tcPr>
          <w:p w14:paraId="58DB7F4E" w14:textId="1695C13A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14</w:t>
            </w:r>
          </w:p>
        </w:tc>
        <w:tc>
          <w:tcPr>
            <w:tcW w:w="433" w:type="pct"/>
            <w:vAlign w:val="top"/>
          </w:tcPr>
          <w:p w14:paraId="77AFA920" w14:textId="6801B2D7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11</w:t>
            </w:r>
          </w:p>
        </w:tc>
        <w:tc>
          <w:tcPr>
            <w:tcW w:w="1216" w:type="pct"/>
            <w:vAlign w:val="top"/>
          </w:tcPr>
          <w:p w14:paraId="28F83001" w14:textId="77777777" w:rsidR="00D06B0D" w:rsidRPr="00334178" w:rsidRDefault="00D06B0D" w:rsidP="00D06B0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MAROONDAH</w:t>
            </w:r>
          </w:p>
        </w:tc>
        <w:tc>
          <w:tcPr>
            <w:tcW w:w="291" w:type="pct"/>
            <w:vAlign w:val="top"/>
          </w:tcPr>
          <w:p w14:paraId="5456681C" w14:textId="433890C0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11E4DA88" w14:textId="6C15DC1B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13A05D83" w14:textId="1DA9E728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8</w:t>
            </w:r>
          </w:p>
        </w:tc>
        <w:tc>
          <w:tcPr>
            <w:tcW w:w="463" w:type="pct"/>
            <w:vAlign w:val="top"/>
          </w:tcPr>
          <w:p w14:paraId="0A3036B8" w14:textId="1A159A03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7</w:t>
            </w:r>
          </w:p>
        </w:tc>
      </w:tr>
      <w:tr w:rsidR="00D06B0D" w14:paraId="13CB6C94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7FBCB40" w14:textId="77777777" w:rsidR="00D06B0D" w:rsidRPr="00334178" w:rsidRDefault="00D06B0D" w:rsidP="00D06B0D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BANYULE</w:t>
            </w:r>
          </w:p>
        </w:tc>
        <w:tc>
          <w:tcPr>
            <w:tcW w:w="291" w:type="pct"/>
            <w:vAlign w:val="top"/>
          </w:tcPr>
          <w:p w14:paraId="71B12CCA" w14:textId="66FC94BC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351039B8" w14:textId="52D5E259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11</w:t>
            </w:r>
          </w:p>
        </w:tc>
        <w:tc>
          <w:tcPr>
            <w:tcW w:w="291" w:type="pct"/>
            <w:vAlign w:val="top"/>
          </w:tcPr>
          <w:p w14:paraId="4A8316E5" w14:textId="6A56766D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7</w:t>
            </w:r>
          </w:p>
        </w:tc>
        <w:tc>
          <w:tcPr>
            <w:tcW w:w="433" w:type="pct"/>
            <w:vAlign w:val="top"/>
          </w:tcPr>
          <w:p w14:paraId="22121ADF" w14:textId="2C89101D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6</w:t>
            </w:r>
          </w:p>
        </w:tc>
        <w:tc>
          <w:tcPr>
            <w:tcW w:w="1216" w:type="pct"/>
            <w:vAlign w:val="top"/>
          </w:tcPr>
          <w:p w14:paraId="2B9DA206" w14:textId="77777777" w:rsidR="00D06B0D" w:rsidRPr="00334178" w:rsidRDefault="00D06B0D" w:rsidP="00D06B0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MELBOURNE</w:t>
            </w:r>
          </w:p>
        </w:tc>
        <w:tc>
          <w:tcPr>
            <w:tcW w:w="291" w:type="pct"/>
            <w:vAlign w:val="top"/>
          </w:tcPr>
          <w:p w14:paraId="595D7ED2" w14:textId="49C22C92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17</w:t>
            </w:r>
          </w:p>
        </w:tc>
        <w:tc>
          <w:tcPr>
            <w:tcW w:w="291" w:type="pct"/>
            <w:vAlign w:val="top"/>
          </w:tcPr>
          <w:p w14:paraId="72D7126E" w14:textId="3934C1D1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18</w:t>
            </w:r>
          </w:p>
        </w:tc>
        <w:tc>
          <w:tcPr>
            <w:tcW w:w="291" w:type="pct"/>
            <w:vAlign w:val="top"/>
          </w:tcPr>
          <w:p w14:paraId="3FEB057D" w14:textId="37FC5488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23</w:t>
            </w:r>
          </w:p>
        </w:tc>
        <w:tc>
          <w:tcPr>
            <w:tcW w:w="463" w:type="pct"/>
            <w:vAlign w:val="top"/>
          </w:tcPr>
          <w:p w14:paraId="363E6C3F" w14:textId="6643A492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17</w:t>
            </w:r>
          </w:p>
        </w:tc>
      </w:tr>
      <w:tr w:rsidR="00D06B0D" w14:paraId="33E2CB96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E112C60" w14:textId="77777777" w:rsidR="00D06B0D" w:rsidRPr="00334178" w:rsidRDefault="00D06B0D" w:rsidP="00D06B0D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BASS COAST</w:t>
            </w:r>
          </w:p>
        </w:tc>
        <w:tc>
          <w:tcPr>
            <w:tcW w:w="291" w:type="pct"/>
            <w:vAlign w:val="top"/>
          </w:tcPr>
          <w:p w14:paraId="73E04B12" w14:textId="1131E83B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11</w:t>
            </w:r>
          </w:p>
        </w:tc>
        <w:tc>
          <w:tcPr>
            <w:tcW w:w="291" w:type="pct"/>
            <w:vAlign w:val="top"/>
          </w:tcPr>
          <w:p w14:paraId="7EACD677" w14:textId="14608D0B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7</w:t>
            </w:r>
          </w:p>
        </w:tc>
        <w:tc>
          <w:tcPr>
            <w:tcW w:w="291" w:type="pct"/>
            <w:vAlign w:val="top"/>
          </w:tcPr>
          <w:p w14:paraId="47AC86D8" w14:textId="0EC0179C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7</w:t>
            </w:r>
          </w:p>
        </w:tc>
        <w:tc>
          <w:tcPr>
            <w:tcW w:w="433" w:type="pct"/>
            <w:vAlign w:val="top"/>
          </w:tcPr>
          <w:p w14:paraId="40BDF0CC" w14:textId="6348BB93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5</w:t>
            </w:r>
          </w:p>
        </w:tc>
        <w:tc>
          <w:tcPr>
            <w:tcW w:w="1216" w:type="pct"/>
            <w:vAlign w:val="top"/>
          </w:tcPr>
          <w:p w14:paraId="51CBA444" w14:textId="77777777" w:rsidR="00D06B0D" w:rsidRPr="00334178" w:rsidRDefault="00D06B0D" w:rsidP="00D06B0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MELTON</w:t>
            </w:r>
          </w:p>
        </w:tc>
        <w:tc>
          <w:tcPr>
            <w:tcW w:w="291" w:type="pct"/>
            <w:vAlign w:val="top"/>
          </w:tcPr>
          <w:p w14:paraId="0C699C99" w14:textId="4C0D5399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12</w:t>
            </w:r>
          </w:p>
        </w:tc>
        <w:tc>
          <w:tcPr>
            <w:tcW w:w="291" w:type="pct"/>
            <w:vAlign w:val="top"/>
          </w:tcPr>
          <w:p w14:paraId="4AA94F88" w14:textId="364CF743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12</w:t>
            </w:r>
          </w:p>
        </w:tc>
        <w:tc>
          <w:tcPr>
            <w:tcW w:w="291" w:type="pct"/>
            <w:vAlign w:val="top"/>
          </w:tcPr>
          <w:p w14:paraId="5C5CE5DA" w14:textId="41B6A7A5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6</w:t>
            </w:r>
          </w:p>
        </w:tc>
        <w:tc>
          <w:tcPr>
            <w:tcW w:w="463" w:type="pct"/>
            <w:vAlign w:val="top"/>
          </w:tcPr>
          <w:p w14:paraId="72EAC70A" w14:textId="174A4AC6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6</w:t>
            </w:r>
          </w:p>
        </w:tc>
      </w:tr>
      <w:tr w:rsidR="00D06B0D" w14:paraId="381AC727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EA90433" w14:textId="77777777" w:rsidR="00D06B0D" w:rsidRPr="00334178" w:rsidRDefault="00D06B0D" w:rsidP="00D06B0D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BAW BAW</w:t>
            </w:r>
          </w:p>
        </w:tc>
        <w:tc>
          <w:tcPr>
            <w:tcW w:w="291" w:type="pct"/>
            <w:vAlign w:val="top"/>
          </w:tcPr>
          <w:p w14:paraId="5512CFAC" w14:textId="530C0142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4DB5EDB3" w14:textId="24897FDF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576CBB4D" w14:textId="4C75ABBF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6</w:t>
            </w:r>
          </w:p>
        </w:tc>
        <w:tc>
          <w:tcPr>
            <w:tcW w:w="433" w:type="pct"/>
            <w:vAlign w:val="top"/>
          </w:tcPr>
          <w:p w14:paraId="015A598F" w14:textId="1EF52CC7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5</w:t>
            </w:r>
          </w:p>
        </w:tc>
        <w:tc>
          <w:tcPr>
            <w:tcW w:w="1216" w:type="pct"/>
            <w:vAlign w:val="top"/>
          </w:tcPr>
          <w:p w14:paraId="022A7B99" w14:textId="2234B793" w:rsidR="00D06B0D" w:rsidRPr="00334178" w:rsidRDefault="00D06B0D" w:rsidP="00D06B0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MERRI-BEK</w:t>
            </w:r>
          </w:p>
        </w:tc>
        <w:tc>
          <w:tcPr>
            <w:tcW w:w="291" w:type="pct"/>
            <w:vAlign w:val="top"/>
          </w:tcPr>
          <w:p w14:paraId="32D45C59" w14:textId="18233BA4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18</w:t>
            </w:r>
          </w:p>
        </w:tc>
        <w:tc>
          <w:tcPr>
            <w:tcW w:w="291" w:type="pct"/>
            <w:vAlign w:val="top"/>
          </w:tcPr>
          <w:p w14:paraId="17E7976A" w14:textId="1AB3AE6A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13</w:t>
            </w:r>
          </w:p>
        </w:tc>
        <w:tc>
          <w:tcPr>
            <w:tcW w:w="291" w:type="pct"/>
            <w:vAlign w:val="top"/>
          </w:tcPr>
          <w:p w14:paraId="2AA876DE" w14:textId="7A36D5F2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16</w:t>
            </w:r>
          </w:p>
        </w:tc>
        <w:tc>
          <w:tcPr>
            <w:tcW w:w="463" w:type="pct"/>
            <w:vAlign w:val="top"/>
          </w:tcPr>
          <w:p w14:paraId="1BE4EB12" w14:textId="24BAA305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14</w:t>
            </w:r>
          </w:p>
        </w:tc>
      </w:tr>
      <w:tr w:rsidR="00D06B0D" w14:paraId="64D2654D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656E870" w14:textId="77777777" w:rsidR="00D06B0D" w:rsidRPr="00334178" w:rsidRDefault="00D06B0D" w:rsidP="00D06B0D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BAYSIDE</w:t>
            </w:r>
          </w:p>
        </w:tc>
        <w:tc>
          <w:tcPr>
            <w:tcW w:w="291" w:type="pct"/>
            <w:vAlign w:val="top"/>
          </w:tcPr>
          <w:p w14:paraId="7F1FFAEF" w14:textId="6F8F5AA1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08EA928C" w14:textId="0BC5B4AD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7</w:t>
            </w:r>
          </w:p>
        </w:tc>
        <w:tc>
          <w:tcPr>
            <w:tcW w:w="291" w:type="pct"/>
            <w:vAlign w:val="top"/>
          </w:tcPr>
          <w:p w14:paraId="2A04B1BE" w14:textId="31EBEDC0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4</w:t>
            </w:r>
          </w:p>
        </w:tc>
        <w:tc>
          <w:tcPr>
            <w:tcW w:w="433" w:type="pct"/>
            <w:vAlign w:val="top"/>
          </w:tcPr>
          <w:p w14:paraId="1123984C" w14:textId="594633B5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5</w:t>
            </w:r>
          </w:p>
        </w:tc>
        <w:tc>
          <w:tcPr>
            <w:tcW w:w="1216" w:type="pct"/>
            <w:vAlign w:val="top"/>
          </w:tcPr>
          <w:p w14:paraId="1D966005" w14:textId="5B73526D" w:rsidR="00D06B0D" w:rsidRPr="00334178" w:rsidRDefault="00D06B0D" w:rsidP="00D06B0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MILDURA</w:t>
            </w:r>
          </w:p>
        </w:tc>
        <w:tc>
          <w:tcPr>
            <w:tcW w:w="291" w:type="pct"/>
            <w:vAlign w:val="top"/>
          </w:tcPr>
          <w:p w14:paraId="2CEE7370" w14:textId="270CC545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52CF5E70" w14:textId="2FF8A25D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7866C4DA" w14:textId="70798966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8</w:t>
            </w:r>
          </w:p>
        </w:tc>
        <w:tc>
          <w:tcPr>
            <w:tcW w:w="463" w:type="pct"/>
            <w:vAlign w:val="top"/>
          </w:tcPr>
          <w:p w14:paraId="199ADB0E" w14:textId="0198F011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</w:t>
            </w:r>
          </w:p>
        </w:tc>
      </w:tr>
      <w:tr w:rsidR="00D06B0D" w14:paraId="1F051D35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685242B" w14:textId="77777777" w:rsidR="00D06B0D" w:rsidRPr="00334178" w:rsidRDefault="00D06B0D" w:rsidP="00D06B0D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BENALLA</w:t>
            </w:r>
          </w:p>
        </w:tc>
        <w:tc>
          <w:tcPr>
            <w:tcW w:w="291" w:type="pct"/>
            <w:vAlign w:val="top"/>
          </w:tcPr>
          <w:p w14:paraId="6CC986B8" w14:textId="63ED9027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0A423FDA" w14:textId="00FA0E51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2A983D2D" w14:textId="73654574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</w:t>
            </w:r>
          </w:p>
        </w:tc>
        <w:tc>
          <w:tcPr>
            <w:tcW w:w="433" w:type="pct"/>
            <w:vAlign w:val="top"/>
          </w:tcPr>
          <w:p w14:paraId="2D6FBCEB" w14:textId="4FD4E7D2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32AF477B" w14:textId="722DF922" w:rsidR="00D06B0D" w:rsidRPr="00334178" w:rsidRDefault="00D06B0D" w:rsidP="00D06B0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MITCHELL</w:t>
            </w:r>
          </w:p>
        </w:tc>
        <w:tc>
          <w:tcPr>
            <w:tcW w:w="291" w:type="pct"/>
            <w:vAlign w:val="top"/>
          </w:tcPr>
          <w:p w14:paraId="095617CC" w14:textId="633E5FC4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11</w:t>
            </w:r>
          </w:p>
        </w:tc>
        <w:tc>
          <w:tcPr>
            <w:tcW w:w="291" w:type="pct"/>
            <w:vAlign w:val="top"/>
          </w:tcPr>
          <w:p w14:paraId="46DBA5FB" w14:textId="6AECC6C1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737B62DA" w14:textId="1891DCA4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7</w:t>
            </w:r>
          </w:p>
        </w:tc>
        <w:tc>
          <w:tcPr>
            <w:tcW w:w="463" w:type="pct"/>
            <w:vAlign w:val="top"/>
          </w:tcPr>
          <w:p w14:paraId="5F8C28C6" w14:textId="2ECA433D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7</w:t>
            </w:r>
          </w:p>
        </w:tc>
      </w:tr>
      <w:tr w:rsidR="00D06B0D" w14:paraId="5F96F67E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223E3599" w14:textId="77777777" w:rsidR="00D06B0D" w:rsidRPr="00334178" w:rsidRDefault="00D06B0D" w:rsidP="00D06B0D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BOROONDARA</w:t>
            </w:r>
          </w:p>
        </w:tc>
        <w:tc>
          <w:tcPr>
            <w:tcW w:w="291" w:type="pct"/>
            <w:vAlign w:val="top"/>
          </w:tcPr>
          <w:p w14:paraId="479B0307" w14:textId="42C15B88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9</w:t>
            </w:r>
          </w:p>
        </w:tc>
        <w:tc>
          <w:tcPr>
            <w:tcW w:w="291" w:type="pct"/>
            <w:vAlign w:val="top"/>
          </w:tcPr>
          <w:p w14:paraId="20CFF238" w14:textId="75E12DEC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648C1D8B" w14:textId="09ACBA52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12</w:t>
            </w:r>
          </w:p>
        </w:tc>
        <w:tc>
          <w:tcPr>
            <w:tcW w:w="433" w:type="pct"/>
            <w:vAlign w:val="top"/>
          </w:tcPr>
          <w:p w14:paraId="6E56371C" w14:textId="0A2DB1F6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8</w:t>
            </w:r>
          </w:p>
        </w:tc>
        <w:tc>
          <w:tcPr>
            <w:tcW w:w="1216" w:type="pct"/>
            <w:vAlign w:val="top"/>
          </w:tcPr>
          <w:p w14:paraId="7C8D104C" w14:textId="68BB8FE0" w:rsidR="00D06B0D" w:rsidRPr="00334178" w:rsidRDefault="00D06B0D" w:rsidP="00D06B0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MOIRA</w:t>
            </w:r>
          </w:p>
        </w:tc>
        <w:tc>
          <w:tcPr>
            <w:tcW w:w="291" w:type="pct"/>
            <w:vAlign w:val="top"/>
          </w:tcPr>
          <w:p w14:paraId="4AB73FCD" w14:textId="208255D3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11</w:t>
            </w:r>
          </w:p>
        </w:tc>
        <w:tc>
          <w:tcPr>
            <w:tcW w:w="291" w:type="pct"/>
            <w:vAlign w:val="top"/>
          </w:tcPr>
          <w:p w14:paraId="73176F9D" w14:textId="43235140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6521D990" w14:textId="3CF0D6AC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7</w:t>
            </w:r>
          </w:p>
        </w:tc>
        <w:tc>
          <w:tcPr>
            <w:tcW w:w="463" w:type="pct"/>
            <w:vAlign w:val="top"/>
          </w:tcPr>
          <w:p w14:paraId="5EA44925" w14:textId="7E6856D4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5</w:t>
            </w:r>
          </w:p>
        </w:tc>
      </w:tr>
      <w:tr w:rsidR="00D06B0D" w14:paraId="4C2D0E79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D7B28C0" w14:textId="77777777" w:rsidR="00D06B0D" w:rsidRPr="00334178" w:rsidRDefault="00D06B0D" w:rsidP="00D06B0D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BRIMBANK</w:t>
            </w:r>
          </w:p>
        </w:tc>
        <w:tc>
          <w:tcPr>
            <w:tcW w:w="291" w:type="pct"/>
            <w:vAlign w:val="top"/>
          </w:tcPr>
          <w:p w14:paraId="38D71395" w14:textId="1E8BEB1F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17</w:t>
            </w:r>
          </w:p>
        </w:tc>
        <w:tc>
          <w:tcPr>
            <w:tcW w:w="291" w:type="pct"/>
            <w:vAlign w:val="top"/>
          </w:tcPr>
          <w:p w14:paraId="2E17200F" w14:textId="206AC4A3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17</w:t>
            </w:r>
          </w:p>
        </w:tc>
        <w:tc>
          <w:tcPr>
            <w:tcW w:w="291" w:type="pct"/>
            <w:vAlign w:val="top"/>
          </w:tcPr>
          <w:p w14:paraId="4835ACA0" w14:textId="7F3081D8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22</w:t>
            </w:r>
          </w:p>
        </w:tc>
        <w:tc>
          <w:tcPr>
            <w:tcW w:w="433" w:type="pct"/>
            <w:vAlign w:val="top"/>
          </w:tcPr>
          <w:p w14:paraId="4E2C5369" w14:textId="23917418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14</w:t>
            </w:r>
          </w:p>
        </w:tc>
        <w:tc>
          <w:tcPr>
            <w:tcW w:w="1216" w:type="pct"/>
            <w:vAlign w:val="top"/>
          </w:tcPr>
          <w:p w14:paraId="1588C275" w14:textId="7E8B6E65" w:rsidR="00D06B0D" w:rsidRPr="00334178" w:rsidRDefault="00D06B0D" w:rsidP="00D06B0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MONASH</w:t>
            </w:r>
          </w:p>
        </w:tc>
        <w:tc>
          <w:tcPr>
            <w:tcW w:w="291" w:type="pct"/>
            <w:vAlign w:val="top"/>
          </w:tcPr>
          <w:p w14:paraId="3A98B7C7" w14:textId="03D7F4C3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24</w:t>
            </w:r>
          </w:p>
        </w:tc>
        <w:tc>
          <w:tcPr>
            <w:tcW w:w="291" w:type="pct"/>
            <w:vAlign w:val="top"/>
          </w:tcPr>
          <w:p w14:paraId="0FCF2CC1" w14:textId="0ED58621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15</w:t>
            </w:r>
          </w:p>
        </w:tc>
        <w:tc>
          <w:tcPr>
            <w:tcW w:w="291" w:type="pct"/>
            <w:vAlign w:val="top"/>
          </w:tcPr>
          <w:p w14:paraId="19F4AB54" w14:textId="308756B0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13</w:t>
            </w:r>
          </w:p>
        </w:tc>
        <w:tc>
          <w:tcPr>
            <w:tcW w:w="463" w:type="pct"/>
            <w:vAlign w:val="top"/>
          </w:tcPr>
          <w:p w14:paraId="5A5D665E" w14:textId="53156857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12</w:t>
            </w:r>
          </w:p>
        </w:tc>
      </w:tr>
      <w:tr w:rsidR="00D06B0D" w14:paraId="30E85B2A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7910821" w14:textId="77777777" w:rsidR="00D06B0D" w:rsidRPr="00334178" w:rsidRDefault="00D06B0D" w:rsidP="00D06B0D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BULOKE</w:t>
            </w:r>
          </w:p>
        </w:tc>
        <w:tc>
          <w:tcPr>
            <w:tcW w:w="291" w:type="pct"/>
            <w:vAlign w:val="top"/>
          </w:tcPr>
          <w:p w14:paraId="11F1C178" w14:textId="38AFA4DD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0297C63B" w14:textId="56880532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139C6A4D" w14:textId="0D402593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0</w:t>
            </w:r>
          </w:p>
        </w:tc>
        <w:tc>
          <w:tcPr>
            <w:tcW w:w="433" w:type="pct"/>
            <w:vAlign w:val="top"/>
          </w:tcPr>
          <w:p w14:paraId="72A6CD89" w14:textId="7C89233C" w:rsidR="00D06B0D" w:rsidRPr="00885D73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0427EF25" w14:textId="461719B8" w:rsidR="00D06B0D" w:rsidRPr="00334178" w:rsidRDefault="00D06B0D" w:rsidP="00D06B0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MOONEE VALLEY</w:t>
            </w:r>
          </w:p>
        </w:tc>
        <w:tc>
          <w:tcPr>
            <w:tcW w:w="291" w:type="pct"/>
            <w:vAlign w:val="top"/>
          </w:tcPr>
          <w:p w14:paraId="0B0E00FD" w14:textId="7750B99A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33489346" w14:textId="6EED4DA4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15</w:t>
            </w:r>
          </w:p>
        </w:tc>
        <w:tc>
          <w:tcPr>
            <w:tcW w:w="291" w:type="pct"/>
            <w:vAlign w:val="top"/>
          </w:tcPr>
          <w:p w14:paraId="0246A21A" w14:textId="20C880CB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13</w:t>
            </w:r>
          </w:p>
        </w:tc>
        <w:tc>
          <w:tcPr>
            <w:tcW w:w="463" w:type="pct"/>
            <w:vAlign w:val="top"/>
          </w:tcPr>
          <w:p w14:paraId="6AC55F5D" w14:textId="4701BB18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10</w:t>
            </w:r>
          </w:p>
        </w:tc>
      </w:tr>
      <w:tr w:rsidR="00D06B0D" w14:paraId="33AFA2EA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CFE25B6" w14:textId="77777777" w:rsidR="00D06B0D" w:rsidRPr="00334178" w:rsidRDefault="00D06B0D" w:rsidP="00D06B0D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CAMPASPE</w:t>
            </w:r>
          </w:p>
        </w:tc>
        <w:tc>
          <w:tcPr>
            <w:tcW w:w="291" w:type="pct"/>
            <w:vAlign w:val="top"/>
          </w:tcPr>
          <w:p w14:paraId="1CF98D96" w14:textId="578126EC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2CB97E7F" w14:textId="0ADB4EDD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6336A128" w14:textId="686497F7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6</w:t>
            </w:r>
          </w:p>
        </w:tc>
        <w:tc>
          <w:tcPr>
            <w:tcW w:w="433" w:type="pct"/>
            <w:vAlign w:val="top"/>
          </w:tcPr>
          <w:p w14:paraId="41D15F43" w14:textId="4C6E668E" w:rsidR="00D06B0D" w:rsidRPr="00885D73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6</w:t>
            </w:r>
          </w:p>
        </w:tc>
        <w:tc>
          <w:tcPr>
            <w:tcW w:w="1216" w:type="pct"/>
            <w:vAlign w:val="top"/>
          </w:tcPr>
          <w:p w14:paraId="18405E1E" w14:textId="7F427996" w:rsidR="00D06B0D" w:rsidRPr="00334178" w:rsidRDefault="00D06B0D" w:rsidP="00D06B0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>MOORABOOL</w:t>
            </w:r>
          </w:p>
        </w:tc>
        <w:tc>
          <w:tcPr>
            <w:tcW w:w="291" w:type="pct"/>
            <w:vAlign w:val="top"/>
          </w:tcPr>
          <w:p w14:paraId="78675107" w14:textId="28736F45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2E9C7939" w14:textId="6F8084F4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9</w:t>
            </w:r>
          </w:p>
        </w:tc>
        <w:tc>
          <w:tcPr>
            <w:tcW w:w="291" w:type="pct"/>
            <w:vAlign w:val="top"/>
          </w:tcPr>
          <w:p w14:paraId="43E346F7" w14:textId="30796B25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7</w:t>
            </w:r>
          </w:p>
        </w:tc>
        <w:tc>
          <w:tcPr>
            <w:tcW w:w="463" w:type="pct"/>
            <w:vAlign w:val="top"/>
          </w:tcPr>
          <w:p w14:paraId="0126419C" w14:textId="3D103080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6</w:t>
            </w:r>
          </w:p>
        </w:tc>
      </w:tr>
      <w:tr w:rsidR="00A149B1" w14:paraId="14F6F3B1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409A90C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CARDINIA</w:t>
            </w:r>
          </w:p>
        </w:tc>
        <w:tc>
          <w:tcPr>
            <w:tcW w:w="291" w:type="pct"/>
            <w:vAlign w:val="top"/>
          </w:tcPr>
          <w:p w14:paraId="31A725FD" w14:textId="2792E12F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13</w:t>
            </w:r>
          </w:p>
        </w:tc>
        <w:tc>
          <w:tcPr>
            <w:tcW w:w="291" w:type="pct"/>
            <w:vAlign w:val="top"/>
          </w:tcPr>
          <w:p w14:paraId="74691713" w14:textId="41CC1811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12</w:t>
            </w:r>
          </w:p>
        </w:tc>
        <w:tc>
          <w:tcPr>
            <w:tcW w:w="291" w:type="pct"/>
            <w:vAlign w:val="top"/>
          </w:tcPr>
          <w:p w14:paraId="7EA72EA2" w14:textId="76BD9CC3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16</w:t>
            </w:r>
          </w:p>
        </w:tc>
        <w:tc>
          <w:tcPr>
            <w:tcW w:w="433" w:type="pct"/>
            <w:vAlign w:val="top"/>
          </w:tcPr>
          <w:p w14:paraId="6EB4EB12" w14:textId="56ECBF81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11</w:t>
            </w:r>
          </w:p>
        </w:tc>
        <w:tc>
          <w:tcPr>
            <w:tcW w:w="1216" w:type="pct"/>
            <w:vAlign w:val="top"/>
          </w:tcPr>
          <w:p w14:paraId="2DAAF2DF" w14:textId="41AA76D6" w:rsidR="00A149B1" w:rsidRPr="00A149B1" w:rsidRDefault="00A149B1" w:rsidP="00A149B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MORNINGTON PENINSULA</w:t>
            </w:r>
          </w:p>
        </w:tc>
        <w:tc>
          <w:tcPr>
            <w:tcW w:w="291" w:type="pct"/>
            <w:vAlign w:val="top"/>
          </w:tcPr>
          <w:p w14:paraId="12342D0E" w14:textId="312171F9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11</w:t>
            </w:r>
          </w:p>
        </w:tc>
        <w:tc>
          <w:tcPr>
            <w:tcW w:w="291" w:type="pct"/>
            <w:vAlign w:val="top"/>
          </w:tcPr>
          <w:p w14:paraId="76B135F8" w14:textId="6B1E1E45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15</w:t>
            </w:r>
          </w:p>
        </w:tc>
        <w:tc>
          <w:tcPr>
            <w:tcW w:w="291" w:type="pct"/>
            <w:vAlign w:val="top"/>
          </w:tcPr>
          <w:p w14:paraId="07705AAA" w14:textId="7D7C1B79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12</w:t>
            </w:r>
          </w:p>
        </w:tc>
        <w:tc>
          <w:tcPr>
            <w:tcW w:w="463" w:type="pct"/>
            <w:vAlign w:val="top"/>
          </w:tcPr>
          <w:p w14:paraId="7C52F110" w14:textId="1D36EC11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14</w:t>
            </w:r>
          </w:p>
        </w:tc>
      </w:tr>
      <w:tr w:rsidR="00A149B1" w14:paraId="40971AC9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60EF90F6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CASEY</w:t>
            </w:r>
          </w:p>
        </w:tc>
        <w:tc>
          <w:tcPr>
            <w:tcW w:w="291" w:type="pct"/>
            <w:vAlign w:val="top"/>
          </w:tcPr>
          <w:p w14:paraId="61990807" w14:textId="47019305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14</w:t>
            </w:r>
          </w:p>
        </w:tc>
        <w:tc>
          <w:tcPr>
            <w:tcW w:w="291" w:type="pct"/>
            <w:vAlign w:val="top"/>
          </w:tcPr>
          <w:p w14:paraId="46D5EC81" w14:textId="0967EC07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26</w:t>
            </w:r>
          </w:p>
        </w:tc>
        <w:tc>
          <w:tcPr>
            <w:tcW w:w="291" w:type="pct"/>
            <w:vAlign w:val="top"/>
          </w:tcPr>
          <w:p w14:paraId="17DEE34A" w14:textId="29AE3A00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16</w:t>
            </w:r>
          </w:p>
        </w:tc>
        <w:tc>
          <w:tcPr>
            <w:tcW w:w="433" w:type="pct"/>
            <w:vAlign w:val="top"/>
          </w:tcPr>
          <w:p w14:paraId="5CC239DD" w14:textId="726FE50A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19</w:t>
            </w:r>
          </w:p>
        </w:tc>
        <w:tc>
          <w:tcPr>
            <w:tcW w:w="1216" w:type="pct"/>
            <w:vAlign w:val="top"/>
          </w:tcPr>
          <w:p w14:paraId="2232C507" w14:textId="439DC828" w:rsidR="00A149B1" w:rsidRPr="00A149B1" w:rsidRDefault="00A149B1" w:rsidP="00A149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MOUNT ALEXANDER</w:t>
            </w:r>
          </w:p>
        </w:tc>
        <w:tc>
          <w:tcPr>
            <w:tcW w:w="291" w:type="pct"/>
            <w:vAlign w:val="top"/>
          </w:tcPr>
          <w:p w14:paraId="10BD6D0C" w14:textId="5F0B0C6F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4E0D0E1F" w14:textId="45E8EA5F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65E38DE8" w14:textId="13741582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9</w:t>
            </w:r>
          </w:p>
        </w:tc>
        <w:tc>
          <w:tcPr>
            <w:tcW w:w="463" w:type="pct"/>
            <w:vAlign w:val="top"/>
          </w:tcPr>
          <w:p w14:paraId="65C7E488" w14:textId="6769CB48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</w:t>
            </w:r>
          </w:p>
        </w:tc>
      </w:tr>
      <w:tr w:rsidR="00A149B1" w14:paraId="43F2151D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FEB61A4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CENTRAL GOLDFIELDS</w:t>
            </w:r>
          </w:p>
        </w:tc>
        <w:tc>
          <w:tcPr>
            <w:tcW w:w="291" w:type="pct"/>
            <w:vAlign w:val="top"/>
          </w:tcPr>
          <w:p w14:paraId="040DBB81" w14:textId="677BD062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1DDEFF22" w14:textId="66A1CE89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0EEE88D5" w14:textId="2951F03F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4</w:t>
            </w:r>
          </w:p>
        </w:tc>
        <w:tc>
          <w:tcPr>
            <w:tcW w:w="433" w:type="pct"/>
            <w:vAlign w:val="top"/>
          </w:tcPr>
          <w:p w14:paraId="7003FFCF" w14:textId="3FB7AF45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64799D63" w14:textId="17148D43" w:rsidR="00A149B1" w:rsidRPr="00A149B1" w:rsidRDefault="00A149B1" w:rsidP="00A149B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MOYNE</w:t>
            </w:r>
          </w:p>
        </w:tc>
        <w:tc>
          <w:tcPr>
            <w:tcW w:w="291" w:type="pct"/>
            <w:vAlign w:val="top"/>
          </w:tcPr>
          <w:p w14:paraId="2897BC1A" w14:textId="60A865B1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601802D1" w14:textId="37521DA7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1430EFCF" w14:textId="64486E27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</w:t>
            </w:r>
          </w:p>
        </w:tc>
        <w:tc>
          <w:tcPr>
            <w:tcW w:w="463" w:type="pct"/>
            <w:vAlign w:val="top"/>
          </w:tcPr>
          <w:p w14:paraId="346C908C" w14:textId="49B6A9E1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</w:t>
            </w:r>
          </w:p>
        </w:tc>
      </w:tr>
      <w:tr w:rsidR="00A149B1" w14:paraId="0A58284F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920D39A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COLAC-OTWAY</w:t>
            </w:r>
          </w:p>
        </w:tc>
        <w:tc>
          <w:tcPr>
            <w:tcW w:w="291" w:type="pct"/>
            <w:vAlign w:val="top"/>
          </w:tcPr>
          <w:p w14:paraId="3B627B29" w14:textId="1807CE61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4C1BA0EC" w14:textId="5325DCE6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5AF94D15" w14:textId="652CB2AF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8</w:t>
            </w:r>
          </w:p>
        </w:tc>
        <w:tc>
          <w:tcPr>
            <w:tcW w:w="433" w:type="pct"/>
            <w:vAlign w:val="top"/>
          </w:tcPr>
          <w:p w14:paraId="290F062E" w14:textId="05BBB97D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406CED99" w14:textId="0A7BF7F1" w:rsidR="00A149B1" w:rsidRPr="00A149B1" w:rsidRDefault="00A149B1" w:rsidP="00A149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MURRINDINDI</w:t>
            </w:r>
          </w:p>
        </w:tc>
        <w:tc>
          <w:tcPr>
            <w:tcW w:w="291" w:type="pct"/>
            <w:vAlign w:val="top"/>
          </w:tcPr>
          <w:p w14:paraId="2DE3ED16" w14:textId="7FA00329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1C0B2B0D" w14:textId="38A647B6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737F6531" w14:textId="5E19E8DB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</w:t>
            </w:r>
          </w:p>
        </w:tc>
        <w:tc>
          <w:tcPr>
            <w:tcW w:w="463" w:type="pct"/>
            <w:vAlign w:val="top"/>
          </w:tcPr>
          <w:p w14:paraId="7959EFF9" w14:textId="23070E4D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</w:t>
            </w:r>
          </w:p>
        </w:tc>
      </w:tr>
      <w:tr w:rsidR="00A149B1" w14:paraId="432B00C3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30F141F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CORANGAMITE</w:t>
            </w:r>
          </w:p>
        </w:tc>
        <w:tc>
          <w:tcPr>
            <w:tcW w:w="291" w:type="pct"/>
            <w:vAlign w:val="top"/>
          </w:tcPr>
          <w:p w14:paraId="2483D6A9" w14:textId="40E0F660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70CECC5C" w14:textId="0FACEAB9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4882E3C0" w14:textId="092161B2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3</w:t>
            </w:r>
          </w:p>
        </w:tc>
        <w:tc>
          <w:tcPr>
            <w:tcW w:w="433" w:type="pct"/>
            <w:vAlign w:val="top"/>
          </w:tcPr>
          <w:p w14:paraId="6068202E" w14:textId="7E304E3B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15A75FFA" w14:textId="50E39FA8" w:rsidR="00A149B1" w:rsidRPr="00A149B1" w:rsidRDefault="00A149B1" w:rsidP="00A149B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NILLUMBIK</w:t>
            </w:r>
          </w:p>
        </w:tc>
        <w:tc>
          <w:tcPr>
            <w:tcW w:w="291" w:type="pct"/>
            <w:vAlign w:val="top"/>
          </w:tcPr>
          <w:p w14:paraId="5119B670" w14:textId="60BC534C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6278BE80" w14:textId="33D474B5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4D313035" w14:textId="788E2562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</w:t>
            </w:r>
          </w:p>
        </w:tc>
        <w:tc>
          <w:tcPr>
            <w:tcW w:w="463" w:type="pct"/>
            <w:vAlign w:val="top"/>
          </w:tcPr>
          <w:p w14:paraId="731336D2" w14:textId="003D1472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6</w:t>
            </w:r>
          </w:p>
        </w:tc>
      </w:tr>
      <w:tr w:rsidR="00A149B1" w14:paraId="0534779C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63C91706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DAREBIN</w:t>
            </w:r>
          </w:p>
        </w:tc>
        <w:tc>
          <w:tcPr>
            <w:tcW w:w="291" w:type="pct"/>
            <w:vAlign w:val="top"/>
          </w:tcPr>
          <w:p w14:paraId="34852762" w14:textId="1F9E56AC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14</w:t>
            </w:r>
          </w:p>
        </w:tc>
        <w:tc>
          <w:tcPr>
            <w:tcW w:w="291" w:type="pct"/>
            <w:vAlign w:val="top"/>
          </w:tcPr>
          <w:p w14:paraId="7344AB26" w14:textId="117E03B5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14</w:t>
            </w:r>
          </w:p>
        </w:tc>
        <w:tc>
          <w:tcPr>
            <w:tcW w:w="291" w:type="pct"/>
            <w:vAlign w:val="top"/>
          </w:tcPr>
          <w:p w14:paraId="2C66B4C3" w14:textId="61715D57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14</w:t>
            </w:r>
          </w:p>
        </w:tc>
        <w:tc>
          <w:tcPr>
            <w:tcW w:w="433" w:type="pct"/>
            <w:vAlign w:val="top"/>
          </w:tcPr>
          <w:p w14:paraId="7B315C4D" w14:textId="62A8BA29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12</w:t>
            </w:r>
          </w:p>
        </w:tc>
        <w:tc>
          <w:tcPr>
            <w:tcW w:w="1216" w:type="pct"/>
            <w:vAlign w:val="top"/>
          </w:tcPr>
          <w:p w14:paraId="2FAEF068" w14:textId="4770D855" w:rsidR="00A149B1" w:rsidRPr="00A149B1" w:rsidRDefault="00A149B1" w:rsidP="00A149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NORTHERN GRAMPIANS</w:t>
            </w:r>
          </w:p>
        </w:tc>
        <w:tc>
          <w:tcPr>
            <w:tcW w:w="291" w:type="pct"/>
            <w:vAlign w:val="top"/>
          </w:tcPr>
          <w:p w14:paraId="65499820" w14:textId="424605FF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535DF55E" w14:textId="1360E467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569AE6A5" w14:textId="07270057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0F8F3D6F" w14:textId="7E44B091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</w:t>
            </w:r>
          </w:p>
        </w:tc>
      </w:tr>
      <w:tr w:rsidR="00A149B1" w14:paraId="73CD9555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8DD5C8F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EAST GIPPSLAND</w:t>
            </w:r>
          </w:p>
        </w:tc>
        <w:tc>
          <w:tcPr>
            <w:tcW w:w="291" w:type="pct"/>
            <w:vAlign w:val="top"/>
          </w:tcPr>
          <w:p w14:paraId="6F34BF53" w14:textId="13DF47D2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20</w:t>
            </w:r>
          </w:p>
        </w:tc>
        <w:tc>
          <w:tcPr>
            <w:tcW w:w="291" w:type="pct"/>
            <w:vAlign w:val="top"/>
          </w:tcPr>
          <w:p w14:paraId="559CCA23" w14:textId="750C3AF5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7B038BA2" w14:textId="0D896CBC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5</w:t>
            </w:r>
          </w:p>
        </w:tc>
        <w:tc>
          <w:tcPr>
            <w:tcW w:w="433" w:type="pct"/>
            <w:vAlign w:val="top"/>
          </w:tcPr>
          <w:p w14:paraId="5210CDC5" w14:textId="31E7E1D0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7</w:t>
            </w:r>
          </w:p>
        </w:tc>
        <w:tc>
          <w:tcPr>
            <w:tcW w:w="1216" w:type="pct"/>
            <w:vAlign w:val="top"/>
          </w:tcPr>
          <w:p w14:paraId="69B2EB96" w14:textId="4F2808B9" w:rsidR="00A149B1" w:rsidRPr="00A149B1" w:rsidRDefault="00A149B1" w:rsidP="00A149B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PORT PHILLIP</w:t>
            </w:r>
          </w:p>
        </w:tc>
        <w:tc>
          <w:tcPr>
            <w:tcW w:w="291" w:type="pct"/>
            <w:vAlign w:val="top"/>
          </w:tcPr>
          <w:p w14:paraId="1004BE59" w14:textId="2C3695E6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9</w:t>
            </w:r>
          </w:p>
        </w:tc>
        <w:tc>
          <w:tcPr>
            <w:tcW w:w="291" w:type="pct"/>
            <w:vAlign w:val="top"/>
          </w:tcPr>
          <w:p w14:paraId="2107228B" w14:textId="45216FB2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7</w:t>
            </w:r>
          </w:p>
        </w:tc>
        <w:tc>
          <w:tcPr>
            <w:tcW w:w="291" w:type="pct"/>
            <w:vAlign w:val="top"/>
          </w:tcPr>
          <w:p w14:paraId="29C4E98B" w14:textId="2EC6E305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13</w:t>
            </w:r>
          </w:p>
        </w:tc>
        <w:tc>
          <w:tcPr>
            <w:tcW w:w="463" w:type="pct"/>
            <w:vAlign w:val="top"/>
          </w:tcPr>
          <w:p w14:paraId="02403212" w14:textId="1F000B1D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9</w:t>
            </w:r>
          </w:p>
        </w:tc>
      </w:tr>
      <w:tr w:rsidR="00A149B1" w14:paraId="01961E6D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0E6D1F2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FRANKSTON</w:t>
            </w:r>
          </w:p>
        </w:tc>
        <w:tc>
          <w:tcPr>
            <w:tcW w:w="291" w:type="pct"/>
            <w:vAlign w:val="top"/>
          </w:tcPr>
          <w:p w14:paraId="22110942" w14:textId="3FC5D4F5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029CE260" w14:textId="205DD710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57A53598" w14:textId="47A74D12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5</w:t>
            </w:r>
          </w:p>
        </w:tc>
        <w:tc>
          <w:tcPr>
            <w:tcW w:w="433" w:type="pct"/>
            <w:vAlign w:val="top"/>
          </w:tcPr>
          <w:p w14:paraId="7805F550" w14:textId="7A24D03B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6</w:t>
            </w:r>
          </w:p>
        </w:tc>
        <w:tc>
          <w:tcPr>
            <w:tcW w:w="1216" w:type="pct"/>
            <w:vAlign w:val="top"/>
          </w:tcPr>
          <w:p w14:paraId="17A100E4" w14:textId="4DE384DC" w:rsidR="00A149B1" w:rsidRPr="00A149B1" w:rsidRDefault="00A149B1" w:rsidP="00A149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PYRENEES</w:t>
            </w:r>
          </w:p>
        </w:tc>
        <w:tc>
          <w:tcPr>
            <w:tcW w:w="291" w:type="pct"/>
            <w:vAlign w:val="top"/>
          </w:tcPr>
          <w:p w14:paraId="16ABE400" w14:textId="5FB71846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5B569E2D" w14:textId="0E2B0CE0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24FF1DCF" w14:textId="24999FE1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6A275288" w14:textId="34973E8D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</w:t>
            </w:r>
          </w:p>
        </w:tc>
      </w:tr>
      <w:tr w:rsidR="00A149B1" w14:paraId="5F152FB8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719E81A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GANNAWARRA</w:t>
            </w:r>
          </w:p>
        </w:tc>
        <w:tc>
          <w:tcPr>
            <w:tcW w:w="291" w:type="pct"/>
            <w:vAlign w:val="top"/>
          </w:tcPr>
          <w:p w14:paraId="37EA299A" w14:textId="7475A9F5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2D4ADD93" w14:textId="4371E39F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2C232812" w14:textId="4D862C5E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3</w:t>
            </w:r>
          </w:p>
        </w:tc>
        <w:tc>
          <w:tcPr>
            <w:tcW w:w="433" w:type="pct"/>
            <w:vAlign w:val="top"/>
          </w:tcPr>
          <w:p w14:paraId="5BC501F2" w14:textId="3788EC36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2FE87EBA" w14:textId="2C6CDC17" w:rsidR="00A149B1" w:rsidRPr="00A149B1" w:rsidRDefault="00A149B1" w:rsidP="00A149B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QUEENSCLIFFE</w:t>
            </w:r>
          </w:p>
        </w:tc>
        <w:tc>
          <w:tcPr>
            <w:tcW w:w="291" w:type="pct"/>
            <w:vAlign w:val="top"/>
          </w:tcPr>
          <w:p w14:paraId="055268EF" w14:textId="29476976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4590579D" w14:textId="33A59D39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4D7E041E" w14:textId="738D66E0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0</w:t>
            </w:r>
          </w:p>
        </w:tc>
        <w:tc>
          <w:tcPr>
            <w:tcW w:w="463" w:type="pct"/>
            <w:vAlign w:val="top"/>
          </w:tcPr>
          <w:p w14:paraId="7670C3D1" w14:textId="12B0910B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</w:t>
            </w:r>
          </w:p>
        </w:tc>
      </w:tr>
      <w:tr w:rsidR="00A149B1" w14:paraId="4F54750C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AD49D5B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GLEN EIRA</w:t>
            </w:r>
          </w:p>
        </w:tc>
        <w:tc>
          <w:tcPr>
            <w:tcW w:w="291" w:type="pct"/>
            <w:vAlign w:val="top"/>
          </w:tcPr>
          <w:p w14:paraId="59A57B08" w14:textId="508E0693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3C6DCCFB" w14:textId="38AE0879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5B5D8250" w14:textId="7FD10218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6</w:t>
            </w:r>
          </w:p>
        </w:tc>
        <w:tc>
          <w:tcPr>
            <w:tcW w:w="433" w:type="pct"/>
            <w:vAlign w:val="top"/>
          </w:tcPr>
          <w:p w14:paraId="2D5D1BB1" w14:textId="0C50D106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7</w:t>
            </w:r>
          </w:p>
        </w:tc>
        <w:tc>
          <w:tcPr>
            <w:tcW w:w="1216" w:type="pct"/>
            <w:vAlign w:val="top"/>
          </w:tcPr>
          <w:p w14:paraId="67FC2CF7" w14:textId="674434F8" w:rsidR="00A149B1" w:rsidRPr="00A149B1" w:rsidRDefault="00A149B1" w:rsidP="00A149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SOUTH GIPPSLAND</w:t>
            </w:r>
          </w:p>
        </w:tc>
        <w:tc>
          <w:tcPr>
            <w:tcW w:w="291" w:type="pct"/>
            <w:vAlign w:val="top"/>
          </w:tcPr>
          <w:p w14:paraId="5055ED80" w14:textId="1AB91B9B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0B852550" w14:textId="4A64BD29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0DF5316D" w14:textId="15B99C0C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5</w:t>
            </w:r>
          </w:p>
        </w:tc>
        <w:tc>
          <w:tcPr>
            <w:tcW w:w="463" w:type="pct"/>
            <w:vAlign w:val="top"/>
          </w:tcPr>
          <w:p w14:paraId="1275E164" w14:textId="0CA43D26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</w:t>
            </w:r>
          </w:p>
        </w:tc>
      </w:tr>
      <w:tr w:rsidR="00A149B1" w14:paraId="2EC24DD3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61B1E47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GLENELG</w:t>
            </w:r>
          </w:p>
        </w:tc>
        <w:tc>
          <w:tcPr>
            <w:tcW w:w="291" w:type="pct"/>
            <w:vAlign w:val="top"/>
          </w:tcPr>
          <w:p w14:paraId="09659098" w14:textId="36F29F33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1868C201" w14:textId="5D654FE2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05E76F57" w14:textId="7F8F9EE9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</w:t>
            </w:r>
          </w:p>
        </w:tc>
        <w:tc>
          <w:tcPr>
            <w:tcW w:w="433" w:type="pct"/>
            <w:vAlign w:val="top"/>
          </w:tcPr>
          <w:p w14:paraId="1AA72151" w14:textId="2AE27956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18B5E98F" w14:textId="3EB10D66" w:rsidR="00A149B1" w:rsidRPr="00A149B1" w:rsidRDefault="00A149B1" w:rsidP="00A149B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SOUTHERN GRAMPIANS</w:t>
            </w:r>
          </w:p>
        </w:tc>
        <w:tc>
          <w:tcPr>
            <w:tcW w:w="291" w:type="pct"/>
            <w:vAlign w:val="top"/>
          </w:tcPr>
          <w:p w14:paraId="15CDD138" w14:textId="13CA848B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13E002A6" w14:textId="5B4B82A4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13D261B7" w14:textId="7ADFA59E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top"/>
          </w:tcPr>
          <w:p w14:paraId="08FB60EE" w14:textId="70E188A5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</w:t>
            </w:r>
          </w:p>
        </w:tc>
      </w:tr>
      <w:tr w:rsidR="00A149B1" w14:paraId="3C4D244D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6F305671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GOLDEN PLAINS</w:t>
            </w:r>
          </w:p>
        </w:tc>
        <w:tc>
          <w:tcPr>
            <w:tcW w:w="291" w:type="pct"/>
            <w:vAlign w:val="top"/>
          </w:tcPr>
          <w:p w14:paraId="2C710F22" w14:textId="67847081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085E5C5A" w14:textId="5B7AC400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2709A9BC" w14:textId="09F1D999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5</w:t>
            </w:r>
          </w:p>
        </w:tc>
        <w:tc>
          <w:tcPr>
            <w:tcW w:w="433" w:type="pct"/>
            <w:vAlign w:val="top"/>
          </w:tcPr>
          <w:p w14:paraId="38C15E40" w14:textId="0612B733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4</w:t>
            </w:r>
          </w:p>
        </w:tc>
        <w:tc>
          <w:tcPr>
            <w:tcW w:w="1216" w:type="pct"/>
            <w:vAlign w:val="top"/>
          </w:tcPr>
          <w:p w14:paraId="6D4985A1" w14:textId="295BCCD6" w:rsidR="00A149B1" w:rsidRPr="00A149B1" w:rsidRDefault="00A149B1" w:rsidP="00A149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STONNINGTON</w:t>
            </w:r>
          </w:p>
        </w:tc>
        <w:tc>
          <w:tcPr>
            <w:tcW w:w="291" w:type="pct"/>
            <w:vAlign w:val="top"/>
          </w:tcPr>
          <w:p w14:paraId="38985D29" w14:textId="174411AA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9</w:t>
            </w:r>
          </w:p>
        </w:tc>
        <w:tc>
          <w:tcPr>
            <w:tcW w:w="291" w:type="pct"/>
            <w:vAlign w:val="top"/>
          </w:tcPr>
          <w:p w14:paraId="483AC87C" w14:textId="296653A4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15</w:t>
            </w:r>
          </w:p>
        </w:tc>
        <w:tc>
          <w:tcPr>
            <w:tcW w:w="291" w:type="pct"/>
            <w:vAlign w:val="top"/>
          </w:tcPr>
          <w:p w14:paraId="122A07AE" w14:textId="55A38CD9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9</w:t>
            </w:r>
          </w:p>
        </w:tc>
        <w:tc>
          <w:tcPr>
            <w:tcW w:w="463" w:type="pct"/>
            <w:vAlign w:val="top"/>
          </w:tcPr>
          <w:p w14:paraId="71754E63" w14:textId="7E5F4B9A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8</w:t>
            </w:r>
          </w:p>
        </w:tc>
      </w:tr>
      <w:tr w:rsidR="00A149B1" w14:paraId="5E4C99DC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76766D05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GREATER BENDIGO</w:t>
            </w:r>
          </w:p>
        </w:tc>
        <w:tc>
          <w:tcPr>
            <w:tcW w:w="291" w:type="pct"/>
            <w:vAlign w:val="top"/>
          </w:tcPr>
          <w:p w14:paraId="38414ADC" w14:textId="15F73768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17</w:t>
            </w:r>
          </w:p>
        </w:tc>
        <w:tc>
          <w:tcPr>
            <w:tcW w:w="291" w:type="pct"/>
            <w:vAlign w:val="top"/>
          </w:tcPr>
          <w:p w14:paraId="3BE19F15" w14:textId="76A59E94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12</w:t>
            </w:r>
          </w:p>
        </w:tc>
        <w:tc>
          <w:tcPr>
            <w:tcW w:w="291" w:type="pct"/>
            <w:vAlign w:val="top"/>
          </w:tcPr>
          <w:p w14:paraId="59A0B534" w14:textId="00957491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14</w:t>
            </w:r>
          </w:p>
        </w:tc>
        <w:tc>
          <w:tcPr>
            <w:tcW w:w="433" w:type="pct"/>
            <w:vAlign w:val="top"/>
          </w:tcPr>
          <w:p w14:paraId="05547E29" w14:textId="679A79BB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13</w:t>
            </w:r>
          </w:p>
        </w:tc>
        <w:tc>
          <w:tcPr>
            <w:tcW w:w="1216" w:type="pct"/>
            <w:vAlign w:val="top"/>
          </w:tcPr>
          <w:p w14:paraId="15789E73" w14:textId="47598B04" w:rsidR="00A149B1" w:rsidRPr="00A149B1" w:rsidRDefault="00A149B1" w:rsidP="00A149B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STRATHBOGIE</w:t>
            </w:r>
          </w:p>
        </w:tc>
        <w:tc>
          <w:tcPr>
            <w:tcW w:w="291" w:type="pct"/>
            <w:vAlign w:val="top"/>
          </w:tcPr>
          <w:p w14:paraId="4F63540E" w14:textId="28E44CEE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309C725B" w14:textId="59681536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7CDBDBA8" w14:textId="09028ECA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</w:t>
            </w:r>
          </w:p>
        </w:tc>
        <w:tc>
          <w:tcPr>
            <w:tcW w:w="463" w:type="pct"/>
            <w:vAlign w:val="top"/>
          </w:tcPr>
          <w:p w14:paraId="1986AAA1" w14:textId="422C8A83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</w:t>
            </w:r>
          </w:p>
        </w:tc>
      </w:tr>
      <w:tr w:rsidR="00A149B1" w14:paraId="168061D9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BB76FAE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GREATER DANDENONG</w:t>
            </w:r>
          </w:p>
        </w:tc>
        <w:tc>
          <w:tcPr>
            <w:tcW w:w="291" w:type="pct"/>
            <w:vAlign w:val="top"/>
          </w:tcPr>
          <w:p w14:paraId="07442920" w14:textId="391DE823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25</w:t>
            </w:r>
          </w:p>
        </w:tc>
        <w:tc>
          <w:tcPr>
            <w:tcW w:w="291" w:type="pct"/>
            <w:vAlign w:val="top"/>
          </w:tcPr>
          <w:p w14:paraId="5CEA6BF7" w14:textId="2164A329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10</w:t>
            </w:r>
          </w:p>
        </w:tc>
        <w:tc>
          <w:tcPr>
            <w:tcW w:w="291" w:type="pct"/>
            <w:vAlign w:val="top"/>
          </w:tcPr>
          <w:p w14:paraId="283CDD8A" w14:textId="62ED8CAD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23</w:t>
            </w:r>
          </w:p>
        </w:tc>
        <w:tc>
          <w:tcPr>
            <w:tcW w:w="433" w:type="pct"/>
            <w:vAlign w:val="top"/>
          </w:tcPr>
          <w:p w14:paraId="420BC5CF" w14:textId="3CA7F2C8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15</w:t>
            </w:r>
          </w:p>
        </w:tc>
        <w:tc>
          <w:tcPr>
            <w:tcW w:w="1216" w:type="pct"/>
            <w:vAlign w:val="top"/>
          </w:tcPr>
          <w:p w14:paraId="58B06566" w14:textId="5136FCC8" w:rsidR="00A149B1" w:rsidRPr="00A149B1" w:rsidRDefault="00A149B1" w:rsidP="00A149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SURF COAST</w:t>
            </w:r>
          </w:p>
        </w:tc>
        <w:tc>
          <w:tcPr>
            <w:tcW w:w="291" w:type="pct"/>
            <w:vAlign w:val="top"/>
          </w:tcPr>
          <w:p w14:paraId="022ED3AC" w14:textId="41CAA718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597B2A40" w14:textId="167925F4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6510BF01" w14:textId="40B1BA23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</w:t>
            </w:r>
          </w:p>
        </w:tc>
        <w:tc>
          <w:tcPr>
            <w:tcW w:w="463" w:type="pct"/>
            <w:vAlign w:val="top"/>
          </w:tcPr>
          <w:p w14:paraId="4E7C6D78" w14:textId="7D3EA8E7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</w:t>
            </w:r>
          </w:p>
        </w:tc>
      </w:tr>
      <w:tr w:rsidR="00A149B1" w14:paraId="531CB917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6367FB9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GREATER GEELONG</w:t>
            </w:r>
          </w:p>
        </w:tc>
        <w:tc>
          <w:tcPr>
            <w:tcW w:w="291" w:type="pct"/>
            <w:vAlign w:val="top"/>
          </w:tcPr>
          <w:p w14:paraId="03CEB766" w14:textId="7CB80FF7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19</w:t>
            </w:r>
          </w:p>
        </w:tc>
        <w:tc>
          <w:tcPr>
            <w:tcW w:w="291" w:type="pct"/>
            <w:vAlign w:val="top"/>
          </w:tcPr>
          <w:p w14:paraId="2C5E79B4" w14:textId="6970000D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27</w:t>
            </w:r>
          </w:p>
        </w:tc>
        <w:tc>
          <w:tcPr>
            <w:tcW w:w="291" w:type="pct"/>
            <w:vAlign w:val="top"/>
          </w:tcPr>
          <w:p w14:paraId="3F6FCA54" w14:textId="1EFBF0F9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24</w:t>
            </w:r>
          </w:p>
        </w:tc>
        <w:tc>
          <w:tcPr>
            <w:tcW w:w="433" w:type="pct"/>
            <w:vAlign w:val="top"/>
          </w:tcPr>
          <w:p w14:paraId="3EB1CD7C" w14:textId="4E627743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23</w:t>
            </w:r>
          </w:p>
        </w:tc>
        <w:tc>
          <w:tcPr>
            <w:tcW w:w="1216" w:type="pct"/>
            <w:vAlign w:val="top"/>
          </w:tcPr>
          <w:p w14:paraId="4624E723" w14:textId="458C66D0" w:rsidR="00A149B1" w:rsidRPr="00A149B1" w:rsidRDefault="00A149B1" w:rsidP="00A149B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SWAN HILL</w:t>
            </w:r>
          </w:p>
        </w:tc>
        <w:tc>
          <w:tcPr>
            <w:tcW w:w="291" w:type="pct"/>
            <w:vAlign w:val="top"/>
          </w:tcPr>
          <w:p w14:paraId="10C4026F" w14:textId="67E29E1A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4A9E1233" w14:textId="7BD832C5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2D2CF902" w14:textId="30209BEA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</w:t>
            </w:r>
          </w:p>
        </w:tc>
        <w:tc>
          <w:tcPr>
            <w:tcW w:w="463" w:type="pct"/>
            <w:vAlign w:val="top"/>
          </w:tcPr>
          <w:p w14:paraId="31598A55" w14:textId="6E0A2CA8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</w:t>
            </w:r>
          </w:p>
        </w:tc>
      </w:tr>
      <w:tr w:rsidR="00A149B1" w14:paraId="690F84AE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FF59BDF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GREATER SHEPPARTON</w:t>
            </w:r>
          </w:p>
        </w:tc>
        <w:tc>
          <w:tcPr>
            <w:tcW w:w="291" w:type="pct"/>
            <w:vAlign w:val="top"/>
          </w:tcPr>
          <w:p w14:paraId="5C697ECB" w14:textId="5D7E23DB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9</w:t>
            </w:r>
          </w:p>
        </w:tc>
        <w:tc>
          <w:tcPr>
            <w:tcW w:w="291" w:type="pct"/>
            <w:vAlign w:val="top"/>
          </w:tcPr>
          <w:p w14:paraId="56322835" w14:textId="6AEC6712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5D3D59C3" w14:textId="19556F52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23</w:t>
            </w:r>
          </w:p>
        </w:tc>
        <w:tc>
          <w:tcPr>
            <w:tcW w:w="433" w:type="pct"/>
            <w:vAlign w:val="top"/>
          </w:tcPr>
          <w:p w14:paraId="15A965E2" w14:textId="74270B30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9</w:t>
            </w:r>
          </w:p>
        </w:tc>
        <w:tc>
          <w:tcPr>
            <w:tcW w:w="1216" w:type="pct"/>
            <w:vAlign w:val="top"/>
          </w:tcPr>
          <w:p w14:paraId="1EB652FD" w14:textId="36511174" w:rsidR="00A149B1" w:rsidRPr="00A149B1" w:rsidRDefault="00A149B1" w:rsidP="00A149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TOWONG</w:t>
            </w:r>
          </w:p>
        </w:tc>
        <w:tc>
          <w:tcPr>
            <w:tcW w:w="291" w:type="pct"/>
            <w:vAlign w:val="top"/>
          </w:tcPr>
          <w:p w14:paraId="539A7D1D" w14:textId="17602245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68BEAD21" w14:textId="5E0F60A5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7604C4E5" w14:textId="0EFB80E5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</w:t>
            </w:r>
          </w:p>
        </w:tc>
        <w:tc>
          <w:tcPr>
            <w:tcW w:w="463" w:type="pct"/>
            <w:vAlign w:val="top"/>
          </w:tcPr>
          <w:p w14:paraId="30027356" w14:textId="618C9AB2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</w:t>
            </w:r>
          </w:p>
        </w:tc>
      </w:tr>
      <w:tr w:rsidR="00A149B1" w14:paraId="73E07413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1361EA45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HEPBURN</w:t>
            </w:r>
          </w:p>
        </w:tc>
        <w:tc>
          <w:tcPr>
            <w:tcW w:w="291" w:type="pct"/>
            <w:vAlign w:val="top"/>
          </w:tcPr>
          <w:p w14:paraId="2E65117D" w14:textId="2851BA50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765CB9A1" w14:textId="66D81EB3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5E4A51CB" w14:textId="111C84F7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5</w:t>
            </w:r>
          </w:p>
        </w:tc>
        <w:tc>
          <w:tcPr>
            <w:tcW w:w="433" w:type="pct"/>
            <w:vAlign w:val="top"/>
          </w:tcPr>
          <w:p w14:paraId="6430BFC5" w14:textId="54515701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3D39DF67" w14:textId="5F176B73" w:rsidR="00A149B1" w:rsidRPr="00A149B1" w:rsidRDefault="00A149B1" w:rsidP="00A149B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WANGARATTA</w:t>
            </w:r>
          </w:p>
        </w:tc>
        <w:tc>
          <w:tcPr>
            <w:tcW w:w="291" w:type="pct"/>
            <w:vAlign w:val="top"/>
          </w:tcPr>
          <w:p w14:paraId="703C4F67" w14:textId="6A177FC5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54BF0C37" w14:textId="228D91FE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4044861A" w14:textId="2C26868E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</w:t>
            </w:r>
          </w:p>
        </w:tc>
        <w:tc>
          <w:tcPr>
            <w:tcW w:w="463" w:type="pct"/>
            <w:vAlign w:val="top"/>
          </w:tcPr>
          <w:p w14:paraId="1FD97168" w14:textId="5D04C1C9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</w:t>
            </w:r>
          </w:p>
        </w:tc>
      </w:tr>
      <w:tr w:rsidR="00A149B1" w14:paraId="748F46EC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04D2002E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HINDMARSH</w:t>
            </w:r>
          </w:p>
        </w:tc>
        <w:tc>
          <w:tcPr>
            <w:tcW w:w="291" w:type="pct"/>
            <w:vAlign w:val="top"/>
          </w:tcPr>
          <w:p w14:paraId="075DA12F" w14:textId="09C2EA97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2DFD2B97" w14:textId="59DFC752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647E1D70" w14:textId="6F617949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0</w:t>
            </w:r>
          </w:p>
        </w:tc>
        <w:tc>
          <w:tcPr>
            <w:tcW w:w="433" w:type="pct"/>
            <w:vAlign w:val="top"/>
          </w:tcPr>
          <w:p w14:paraId="553C4CDE" w14:textId="2F411402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</w:t>
            </w:r>
          </w:p>
        </w:tc>
        <w:tc>
          <w:tcPr>
            <w:tcW w:w="1216" w:type="pct"/>
            <w:vAlign w:val="top"/>
          </w:tcPr>
          <w:p w14:paraId="055DD22B" w14:textId="20821297" w:rsidR="00A149B1" w:rsidRPr="00A149B1" w:rsidRDefault="00A149B1" w:rsidP="00A149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WARRNAMBOOL</w:t>
            </w:r>
          </w:p>
        </w:tc>
        <w:tc>
          <w:tcPr>
            <w:tcW w:w="291" w:type="pct"/>
            <w:vAlign w:val="top"/>
          </w:tcPr>
          <w:p w14:paraId="7B547636" w14:textId="1A8B31CF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7247F777" w14:textId="69029A5A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4DED8831" w14:textId="23E86BD4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</w:t>
            </w:r>
          </w:p>
        </w:tc>
        <w:tc>
          <w:tcPr>
            <w:tcW w:w="463" w:type="pct"/>
            <w:vAlign w:val="top"/>
          </w:tcPr>
          <w:p w14:paraId="2C8E924C" w14:textId="267D6488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</w:t>
            </w:r>
          </w:p>
        </w:tc>
      </w:tr>
      <w:tr w:rsidR="00A149B1" w14:paraId="21F13A66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7A0B95B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HOBSONS BAY</w:t>
            </w:r>
          </w:p>
        </w:tc>
        <w:tc>
          <w:tcPr>
            <w:tcW w:w="291" w:type="pct"/>
            <w:vAlign w:val="top"/>
          </w:tcPr>
          <w:p w14:paraId="2BF3A802" w14:textId="75476463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3D81274C" w14:textId="7A3797FD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1ECD6EE5" w14:textId="3258F349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6</w:t>
            </w:r>
          </w:p>
        </w:tc>
        <w:tc>
          <w:tcPr>
            <w:tcW w:w="433" w:type="pct"/>
            <w:vAlign w:val="top"/>
          </w:tcPr>
          <w:p w14:paraId="4A240A54" w14:textId="76839B6F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5</w:t>
            </w:r>
          </w:p>
        </w:tc>
        <w:tc>
          <w:tcPr>
            <w:tcW w:w="1216" w:type="pct"/>
            <w:vAlign w:val="top"/>
          </w:tcPr>
          <w:p w14:paraId="63AD08C3" w14:textId="390FEF57" w:rsidR="00A149B1" w:rsidRPr="00A149B1" w:rsidRDefault="00A149B1" w:rsidP="00A149B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WELLINGTON</w:t>
            </w:r>
          </w:p>
        </w:tc>
        <w:tc>
          <w:tcPr>
            <w:tcW w:w="291" w:type="pct"/>
            <w:vAlign w:val="top"/>
          </w:tcPr>
          <w:p w14:paraId="00360F4A" w14:textId="338677F2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34F53352" w14:textId="48B43DC7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3DBE956D" w14:textId="45B2E458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12</w:t>
            </w:r>
          </w:p>
        </w:tc>
        <w:tc>
          <w:tcPr>
            <w:tcW w:w="463" w:type="pct"/>
            <w:vAlign w:val="top"/>
          </w:tcPr>
          <w:p w14:paraId="53774725" w14:textId="7AEED0C4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7</w:t>
            </w:r>
          </w:p>
        </w:tc>
      </w:tr>
      <w:tr w:rsidR="00A149B1" w14:paraId="75CF4796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E5A1A5F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HORSHAM</w:t>
            </w:r>
          </w:p>
        </w:tc>
        <w:tc>
          <w:tcPr>
            <w:tcW w:w="291" w:type="pct"/>
            <w:vAlign w:val="top"/>
          </w:tcPr>
          <w:p w14:paraId="21B274A6" w14:textId="349B11E6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5631B861" w14:textId="7A0FD551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4C7B444B" w14:textId="1EFFD37C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3</w:t>
            </w:r>
          </w:p>
        </w:tc>
        <w:tc>
          <w:tcPr>
            <w:tcW w:w="433" w:type="pct"/>
            <w:vAlign w:val="top"/>
          </w:tcPr>
          <w:p w14:paraId="2FF7D008" w14:textId="3D1F55DC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50F49421" w14:textId="335DB732" w:rsidR="00A149B1" w:rsidRPr="00A149B1" w:rsidRDefault="00A149B1" w:rsidP="00A149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WEST WIMMERA</w:t>
            </w:r>
          </w:p>
        </w:tc>
        <w:tc>
          <w:tcPr>
            <w:tcW w:w="291" w:type="pct"/>
            <w:vAlign w:val="top"/>
          </w:tcPr>
          <w:p w14:paraId="51E38BEE" w14:textId="36CBF660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217C106A" w14:textId="49B78E6D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0</w:t>
            </w:r>
          </w:p>
        </w:tc>
        <w:tc>
          <w:tcPr>
            <w:tcW w:w="291" w:type="pct"/>
            <w:vAlign w:val="top"/>
          </w:tcPr>
          <w:p w14:paraId="2F8E7C04" w14:textId="21DFC55D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0</w:t>
            </w:r>
          </w:p>
        </w:tc>
        <w:tc>
          <w:tcPr>
            <w:tcW w:w="463" w:type="pct"/>
            <w:vAlign w:val="top"/>
          </w:tcPr>
          <w:p w14:paraId="08386033" w14:textId="20A34B7E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0</w:t>
            </w:r>
          </w:p>
        </w:tc>
      </w:tr>
      <w:tr w:rsidR="00A149B1" w14:paraId="0D1E39D9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2BFA3523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HUME</w:t>
            </w:r>
          </w:p>
        </w:tc>
        <w:tc>
          <w:tcPr>
            <w:tcW w:w="291" w:type="pct"/>
            <w:vAlign w:val="top"/>
          </w:tcPr>
          <w:p w14:paraId="38D54C11" w14:textId="52B10EB1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15</w:t>
            </w:r>
          </w:p>
        </w:tc>
        <w:tc>
          <w:tcPr>
            <w:tcW w:w="291" w:type="pct"/>
            <w:vAlign w:val="top"/>
          </w:tcPr>
          <w:p w14:paraId="69D40589" w14:textId="67E00A67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21</w:t>
            </w:r>
          </w:p>
        </w:tc>
        <w:tc>
          <w:tcPr>
            <w:tcW w:w="291" w:type="pct"/>
            <w:vAlign w:val="top"/>
          </w:tcPr>
          <w:p w14:paraId="05E53F0D" w14:textId="15C77A45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14</w:t>
            </w:r>
          </w:p>
        </w:tc>
        <w:tc>
          <w:tcPr>
            <w:tcW w:w="433" w:type="pct"/>
            <w:vAlign w:val="top"/>
          </w:tcPr>
          <w:p w14:paraId="46B086E0" w14:textId="431A4D41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16</w:t>
            </w:r>
          </w:p>
        </w:tc>
        <w:tc>
          <w:tcPr>
            <w:tcW w:w="1216" w:type="pct"/>
            <w:vAlign w:val="top"/>
          </w:tcPr>
          <w:p w14:paraId="7D331F34" w14:textId="2D49C3CB" w:rsidR="00A149B1" w:rsidRPr="00A149B1" w:rsidRDefault="00A149B1" w:rsidP="00A149B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WHITEHORSE</w:t>
            </w:r>
          </w:p>
        </w:tc>
        <w:tc>
          <w:tcPr>
            <w:tcW w:w="291" w:type="pct"/>
            <w:vAlign w:val="top"/>
          </w:tcPr>
          <w:p w14:paraId="2D411A4F" w14:textId="3393D7EC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19</w:t>
            </w:r>
          </w:p>
        </w:tc>
        <w:tc>
          <w:tcPr>
            <w:tcW w:w="291" w:type="pct"/>
            <w:vAlign w:val="top"/>
          </w:tcPr>
          <w:p w14:paraId="359B0B76" w14:textId="49CF4696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18</w:t>
            </w:r>
          </w:p>
        </w:tc>
        <w:tc>
          <w:tcPr>
            <w:tcW w:w="291" w:type="pct"/>
            <w:vAlign w:val="top"/>
          </w:tcPr>
          <w:p w14:paraId="181381A4" w14:textId="2FD3B7C5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5</w:t>
            </w:r>
          </w:p>
        </w:tc>
        <w:tc>
          <w:tcPr>
            <w:tcW w:w="463" w:type="pct"/>
            <w:vAlign w:val="top"/>
          </w:tcPr>
          <w:p w14:paraId="3F6126E7" w14:textId="683DBAC9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14</w:t>
            </w:r>
          </w:p>
        </w:tc>
      </w:tr>
      <w:tr w:rsidR="00A149B1" w14:paraId="6F80EBE2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5B9DE9B6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INDIGO</w:t>
            </w:r>
          </w:p>
        </w:tc>
        <w:tc>
          <w:tcPr>
            <w:tcW w:w="291" w:type="pct"/>
            <w:vAlign w:val="top"/>
          </w:tcPr>
          <w:p w14:paraId="541BC794" w14:textId="59B28A05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48C45826" w14:textId="27B1A423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3</w:t>
            </w:r>
          </w:p>
        </w:tc>
        <w:tc>
          <w:tcPr>
            <w:tcW w:w="291" w:type="pct"/>
            <w:vAlign w:val="top"/>
          </w:tcPr>
          <w:p w14:paraId="2F768C69" w14:textId="474C54E3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6</w:t>
            </w:r>
          </w:p>
        </w:tc>
        <w:tc>
          <w:tcPr>
            <w:tcW w:w="433" w:type="pct"/>
            <w:vAlign w:val="top"/>
          </w:tcPr>
          <w:p w14:paraId="71F5737B" w14:textId="7019669C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3</w:t>
            </w:r>
          </w:p>
        </w:tc>
        <w:tc>
          <w:tcPr>
            <w:tcW w:w="1216" w:type="pct"/>
            <w:vAlign w:val="top"/>
          </w:tcPr>
          <w:p w14:paraId="705C1FA1" w14:textId="01E9194B" w:rsidR="00A149B1" w:rsidRPr="00A149B1" w:rsidRDefault="00A149B1" w:rsidP="00A149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WHITTLESEA</w:t>
            </w:r>
          </w:p>
        </w:tc>
        <w:tc>
          <w:tcPr>
            <w:tcW w:w="291" w:type="pct"/>
            <w:vAlign w:val="top"/>
          </w:tcPr>
          <w:p w14:paraId="19365DB3" w14:textId="23339008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24</w:t>
            </w:r>
          </w:p>
        </w:tc>
        <w:tc>
          <w:tcPr>
            <w:tcW w:w="291" w:type="pct"/>
            <w:vAlign w:val="top"/>
          </w:tcPr>
          <w:p w14:paraId="55B55965" w14:textId="0C2942AC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22</w:t>
            </w:r>
          </w:p>
        </w:tc>
        <w:tc>
          <w:tcPr>
            <w:tcW w:w="291" w:type="pct"/>
            <w:vAlign w:val="top"/>
          </w:tcPr>
          <w:p w14:paraId="29334877" w14:textId="25EF8A11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14</w:t>
            </w:r>
          </w:p>
        </w:tc>
        <w:tc>
          <w:tcPr>
            <w:tcW w:w="463" w:type="pct"/>
            <w:vAlign w:val="top"/>
          </w:tcPr>
          <w:p w14:paraId="2F6FCFBA" w14:textId="71906FE3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16</w:t>
            </w:r>
          </w:p>
        </w:tc>
      </w:tr>
      <w:tr w:rsidR="00A149B1" w14:paraId="01E526F0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FE62AB9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KINGSTON</w:t>
            </w:r>
          </w:p>
        </w:tc>
        <w:tc>
          <w:tcPr>
            <w:tcW w:w="291" w:type="pct"/>
            <w:vAlign w:val="top"/>
          </w:tcPr>
          <w:p w14:paraId="7C01CB27" w14:textId="3AB96693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14</w:t>
            </w:r>
          </w:p>
        </w:tc>
        <w:tc>
          <w:tcPr>
            <w:tcW w:w="291" w:type="pct"/>
            <w:vAlign w:val="top"/>
          </w:tcPr>
          <w:p w14:paraId="6BDB901A" w14:textId="363E3AC7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11</w:t>
            </w:r>
          </w:p>
        </w:tc>
        <w:tc>
          <w:tcPr>
            <w:tcW w:w="291" w:type="pct"/>
            <w:vAlign w:val="top"/>
          </w:tcPr>
          <w:p w14:paraId="613415E0" w14:textId="1DE1A35A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11</w:t>
            </w:r>
          </w:p>
        </w:tc>
        <w:tc>
          <w:tcPr>
            <w:tcW w:w="433" w:type="pct"/>
            <w:vAlign w:val="top"/>
          </w:tcPr>
          <w:p w14:paraId="263829E3" w14:textId="01DD3624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10</w:t>
            </w:r>
          </w:p>
        </w:tc>
        <w:tc>
          <w:tcPr>
            <w:tcW w:w="1216" w:type="pct"/>
            <w:vAlign w:val="top"/>
          </w:tcPr>
          <w:p w14:paraId="53ABB870" w14:textId="667BFDDA" w:rsidR="00A149B1" w:rsidRPr="00A149B1" w:rsidRDefault="00A149B1" w:rsidP="00A149B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WODONGA</w:t>
            </w:r>
          </w:p>
        </w:tc>
        <w:tc>
          <w:tcPr>
            <w:tcW w:w="291" w:type="pct"/>
            <w:vAlign w:val="top"/>
          </w:tcPr>
          <w:p w14:paraId="7DCF8BC2" w14:textId="4D213CC4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5</w:t>
            </w:r>
          </w:p>
        </w:tc>
        <w:tc>
          <w:tcPr>
            <w:tcW w:w="291" w:type="pct"/>
            <w:vAlign w:val="top"/>
          </w:tcPr>
          <w:p w14:paraId="1E3180F9" w14:textId="0F251B39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6C2D8EB8" w14:textId="1D922264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</w:t>
            </w:r>
          </w:p>
        </w:tc>
        <w:tc>
          <w:tcPr>
            <w:tcW w:w="463" w:type="pct"/>
            <w:vAlign w:val="top"/>
          </w:tcPr>
          <w:p w14:paraId="2AC926E0" w14:textId="0A3E1127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</w:t>
            </w:r>
          </w:p>
        </w:tc>
      </w:tr>
      <w:tr w:rsidR="00A149B1" w14:paraId="7C905D2D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F136435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KNOX</w:t>
            </w:r>
          </w:p>
        </w:tc>
        <w:tc>
          <w:tcPr>
            <w:tcW w:w="291" w:type="pct"/>
            <w:vAlign w:val="top"/>
          </w:tcPr>
          <w:p w14:paraId="35F826BD" w14:textId="2FC14F0F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13</w:t>
            </w:r>
          </w:p>
        </w:tc>
        <w:tc>
          <w:tcPr>
            <w:tcW w:w="291" w:type="pct"/>
            <w:vAlign w:val="top"/>
          </w:tcPr>
          <w:p w14:paraId="0BF2F735" w14:textId="50AC8F5C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12</w:t>
            </w:r>
          </w:p>
        </w:tc>
        <w:tc>
          <w:tcPr>
            <w:tcW w:w="291" w:type="pct"/>
            <w:vAlign w:val="top"/>
          </w:tcPr>
          <w:p w14:paraId="030257DE" w14:textId="592755EE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17</w:t>
            </w:r>
          </w:p>
        </w:tc>
        <w:tc>
          <w:tcPr>
            <w:tcW w:w="433" w:type="pct"/>
            <w:vAlign w:val="top"/>
          </w:tcPr>
          <w:p w14:paraId="0BF18830" w14:textId="240CEB7C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14</w:t>
            </w:r>
          </w:p>
        </w:tc>
        <w:tc>
          <w:tcPr>
            <w:tcW w:w="1216" w:type="pct"/>
            <w:vAlign w:val="top"/>
          </w:tcPr>
          <w:p w14:paraId="4C02572E" w14:textId="3DC68976" w:rsidR="00A149B1" w:rsidRPr="00A149B1" w:rsidRDefault="00A149B1" w:rsidP="00A149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WYNDHAM</w:t>
            </w:r>
          </w:p>
        </w:tc>
        <w:tc>
          <w:tcPr>
            <w:tcW w:w="291" w:type="pct"/>
            <w:vAlign w:val="top"/>
          </w:tcPr>
          <w:p w14:paraId="10D763F5" w14:textId="0A24A8D6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21</w:t>
            </w:r>
          </w:p>
        </w:tc>
        <w:tc>
          <w:tcPr>
            <w:tcW w:w="291" w:type="pct"/>
            <w:vAlign w:val="top"/>
          </w:tcPr>
          <w:p w14:paraId="322279E8" w14:textId="3B6DDEE7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15</w:t>
            </w:r>
          </w:p>
        </w:tc>
        <w:tc>
          <w:tcPr>
            <w:tcW w:w="291" w:type="pct"/>
            <w:vAlign w:val="top"/>
          </w:tcPr>
          <w:p w14:paraId="6FAB9331" w14:textId="010D1080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23</w:t>
            </w:r>
          </w:p>
        </w:tc>
        <w:tc>
          <w:tcPr>
            <w:tcW w:w="463" w:type="pct"/>
            <w:vAlign w:val="top"/>
          </w:tcPr>
          <w:p w14:paraId="243ABDCE" w14:textId="6D3EA409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15</w:t>
            </w:r>
          </w:p>
        </w:tc>
      </w:tr>
      <w:tr w:rsidR="00A149B1" w14:paraId="142A22AE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49538347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LATROBE</w:t>
            </w:r>
          </w:p>
        </w:tc>
        <w:tc>
          <w:tcPr>
            <w:tcW w:w="291" w:type="pct"/>
            <w:vAlign w:val="top"/>
          </w:tcPr>
          <w:p w14:paraId="23E0256B" w14:textId="46F12FEE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7</w:t>
            </w:r>
          </w:p>
        </w:tc>
        <w:tc>
          <w:tcPr>
            <w:tcW w:w="291" w:type="pct"/>
            <w:vAlign w:val="top"/>
          </w:tcPr>
          <w:p w14:paraId="69083F8D" w14:textId="0244A374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7C7B0193" w14:textId="7B405407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15</w:t>
            </w:r>
          </w:p>
        </w:tc>
        <w:tc>
          <w:tcPr>
            <w:tcW w:w="433" w:type="pct"/>
            <w:vAlign w:val="top"/>
          </w:tcPr>
          <w:p w14:paraId="15F86030" w14:textId="76692BEC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8</w:t>
            </w:r>
          </w:p>
        </w:tc>
        <w:tc>
          <w:tcPr>
            <w:tcW w:w="1216" w:type="pct"/>
            <w:vAlign w:val="top"/>
          </w:tcPr>
          <w:p w14:paraId="748EC79C" w14:textId="2104DCEB" w:rsidR="00A149B1" w:rsidRPr="00A149B1" w:rsidRDefault="00A149B1" w:rsidP="00A149B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YARRA</w:t>
            </w:r>
          </w:p>
        </w:tc>
        <w:tc>
          <w:tcPr>
            <w:tcW w:w="291" w:type="pct"/>
            <w:vAlign w:val="top"/>
          </w:tcPr>
          <w:p w14:paraId="248C9207" w14:textId="1727ED8D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10</w:t>
            </w:r>
          </w:p>
        </w:tc>
        <w:tc>
          <w:tcPr>
            <w:tcW w:w="291" w:type="pct"/>
            <w:vAlign w:val="top"/>
          </w:tcPr>
          <w:p w14:paraId="3FCACED1" w14:textId="71D0F809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626CEB36" w14:textId="78C86BD9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8</w:t>
            </w:r>
          </w:p>
        </w:tc>
        <w:tc>
          <w:tcPr>
            <w:tcW w:w="463" w:type="pct"/>
            <w:vAlign w:val="top"/>
          </w:tcPr>
          <w:p w14:paraId="078854CE" w14:textId="3BDE6A54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7</w:t>
            </w:r>
          </w:p>
        </w:tc>
      </w:tr>
      <w:tr w:rsidR="00A149B1" w14:paraId="64B2A2B2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2F811766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LODDON</w:t>
            </w:r>
          </w:p>
        </w:tc>
        <w:tc>
          <w:tcPr>
            <w:tcW w:w="291" w:type="pct"/>
            <w:vAlign w:val="top"/>
          </w:tcPr>
          <w:p w14:paraId="066B61A6" w14:textId="5952F26B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608DDC9E" w14:textId="2ECAA7F3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3D5585E5" w14:textId="3D019FE5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</w:t>
            </w:r>
          </w:p>
        </w:tc>
        <w:tc>
          <w:tcPr>
            <w:tcW w:w="433" w:type="pct"/>
            <w:vAlign w:val="top"/>
          </w:tcPr>
          <w:p w14:paraId="14FE7CA2" w14:textId="326FBAC8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</w:t>
            </w:r>
          </w:p>
        </w:tc>
        <w:tc>
          <w:tcPr>
            <w:tcW w:w="1216" w:type="pct"/>
            <w:vAlign w:val="top"/>
          </w:tcPr>
          <w:p w14:paraId="02000F8C" w14:textId="529BE1DC" w:rsidR="00A149B1" w:rsidRPr="00A149B1" w:rsidRDefault="00A149B1" w:rsidP="00A149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YARRA RANGES</w:t>
            </w:r>
          </w:p>
        </w:tc>
        <w:tc>
          <w:tcPr>
            <w:tcW w:w="291" w:type="pct"/>
            <w:vAlign w:val="top"/>
          </w:tcPr>
          <w:p w14:paraId="57612647" w14:textId="5EA1F427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25</w:t>
            </w:r>
          </w:p>
        </w:tc>
        <w:tc>
          <w:tcPr>
            <w:tcW w:w="291" w:type="pct"/>
            <w:vAlign w:val="top"/>
          </w:tcPr>
          <w:p w14:paraId="45066962" w14:textId="06205BA1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15</w:t>
            </w:r>
          </w:p>
        </w:tc>
        <w:tc>
          <w:tcPr>
            <w:tcW w:w="291" w:type="pct"/>
            <w:vAlign w:val="top"/>
          </w:tcPr>
          <w:p w14:paraId="22059B30" w14:textId="2267F2B3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13</w:t>
            </w:r>
          </w:p>
        </w:tc>
        <w:tc>
          <w:tcPr>
            <w:tcW w:w="463" w:type="pct"/>
            <w:vAlign w:val="top"/>
          </w:tcPr>
          <w:p w14:paraId="4C1F37F5" w14:textId="08D6943F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16</w:t>
            </w:r>
          </w:p>
        </w:tc>
      </w:tr>
      <w:tr w:rsidR="00A149B1" w14:paraId="1863038B" w14:textId="77777777" w:rsidTr="00885D7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341867B2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MACEDON RANGES</w:t>
            </w:r>
          </w:p>
        </w:tc>
        <w:tc>
          <w:tcPr>
            <w:tcW w:w="291" w:type="pct"/>
            <w:vAlign w:val="top"/>
          </w:tcPr>
          <w:p w14:paraId="274EFA1F" w14:textId="2F613646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4</w:t>
            </w:r>
          </w:p>
        </w:tc>
        <w:tc>
          <w:tcPr>
            <w:tcW w:w="291" w:type="pct"/>
            <w:vAlign w:val="top"/>
          </w:tcPr>
          <w:p w14:paraId="1BDE44AA" w14:textId="27631B24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8</w:t>
            </w:r>
          </w:p>
        </w:tc>
        <w:tc>
          <w:tcPr>
            <w:tcW w:w="291" w:type="pct"/>
            <w:vAlign w:val="top"/>
          </w:tcPr>
          <w:p w14:paraId="38FCF996" w14:textId="62E6407D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2</w:t>
            </w:r>
          </w:p>
        </w:tc>
        <w:tc>
          <w:tcPr>
            <w:tcW w:w="433" w:type="pct"/>
            <w:vAlign w:val="top"/>
          </w:tcPr>
          <w:p w14:paraId="5BFFC270" w14:textId="0DBADBA0" w:rsidR="00A149B1" w:rsidRPr="00885D73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6</w:t>
            </w:r>
          </w:p>
        </w:tc>
        <w:tc>
          <w:tcPr>
            <w:tcW w:w="1216" w:type="pct"/>
            <w:vAlign w:val="top"/>
          </w:tcPr>
          <w:p w14:paraId="7DD31F72" w14:textId="4134A17E" w:rsidR="00A149B1" w:rsidRPr="00A149B1" w:rsidRDefault="00A149B1" w:rsidP="00A149B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A149B1">
              <w:rPr>
                <w:sz w:val="18"/>
                <w:szCs w:val="18"/>
              </w:rPr>
              <w:t>YARRIAMBIACK</w:t>
            </w:r>
          </w:p>
        </w:tc>
        <w:tc>
          <w:tcPr>
            <w:tcW w:w="291" w:type="pct"/>
            <w:vAlign w:val="top"/>
          </w:tcPr>
          <w:p w14:paraId="276A53AC" w14:textId="2B01F8D9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</w:t>
            </w:r>
          </w:p>
        </w:tc>
        <w:tc>
          <w:tcPr>
            <w:tcW w:w="291" w:type="pct"/>
            <w:vAlign w:val="top"/>
          </w:tcPr>
          <w:p w14:paraId="3518BFAF" w14:textId="05B46D02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</w:t>
            </w:r>
          </w:p>
        </w:tc>
        <w:tc>
          <w:tcPr>
            <w:tcW w:w="291" w:type="pct"/>
            <w:vAlign w:val="top"/>
          </w:tcPr>
          <w:p w14:paraId="117E5A05" w14:textId="75C6A6D6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</w:t>
            </w:r>
          </w:p>
        </w:tc>
        <w:tc>
          <w:tcPr>
            <w:tcW w:w="463" w:type="pct"/>
            <w:vAlign w:val="top"/>
          </w:tcPr>
          <w:p w14:paraId="37502332" w14:textId="60FB5A06" w:rsidR="00A149B1" w:rsidRPr="00D06B0D" w:rsidRDefault="00A149B1" w:rsidP="00A149B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</w:t>
            </w:r>
          </w:p>
        </w:tc>
      </w:tr>
      <w:tr w:rsidR="00A149B1" w14:paraId="345E1CFA" w14:textId="77777777" w:rsidTr="00885D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" w:type="pct"/>
            <w:vAlign w:val="top"/>
          </w:tcPr>
          <w:p w14:paraId="298B9ED3" w14:textId="77777777" w:rsidR="00A149B1" w:rsidRPr="00334178" w:rsidRDefault="00A149B1" w:rsidP="00A149B1">
            <w:pPr>
              <w:rPr>
                <w:b w:val="0"/>
                <w:bCs w:val="0"/>
                <w:sz w:val="18"/>
                <w:szCs w:val="18"/>
              </w:rPr>
            </w:pPr>
            <w:r w:rsidRPr="00334178">
              <w:rPr>
                <w:b w:val="0"/>
                <w:bCs w:val="0"/>
                <w:sz w:val="18"/>
                <w:szCs w:val="18"/>
              </w:rPr>
              <w:t>MANNINGHAM</w:t>
            </w:r>
          </w:p>
        </w:tc>
        <w:tc>
          <w:tcPr>
            <w:tcW w:w="291" w:type="pct"/>
            <w:vAlign w:val="top"/>
          </w:tcPr>
          <w:p w14:paraId="6C58C863" w14:textId="0C978E72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14</w:t>
            </w:r>
          </w:p>
        </w:tc>
        <w:tc>
          <w:tcPr>
            <w:tcW w:w="291" w:type="pct"/>
            <w:vAlign w:val="top"/>
          </w:tcPr>
          <w:p w14:paraId="250C5F99" w14:textId="1831F1C3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6</w:t>
            </w:r>
          </w:p>
        </w:tc>
        <w:tc>
          <w:tcPr>
            <w:tcW w:w="291" w:type="pct"/>
            <w:vAlign w:val="top"/>
          </w:tcPr>
          <w:p w14:paraId="66BC3E21" w14:textId="63503E20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8</w:t>
            </w:r>
          </w:p>
        </w:tc>
        <w:tc>
          <w:tcPr>
            <w:tcW w:w="433" w:type="pct"/>
            <w:vAlign w:val="top"/>
          </w:tcPr>
          <w:p w14:paraId="5EA8781D" w14:textId="0B786720" w:rsidR="00A149B1" w:rsidRPr="00885D73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85D73">
              <w:rPr>
                <w:sz w:val="18"/>
                <w:szCs w:val="18"/>
              </w:rPr>
              <w:t>7</w:t>
            </w:r>
          </w:p>
        </w:tc>
        <w:tc>
          <w:tcPr>
            <w:tcW w:w="1216" w:type="pct"/>
            <w:vAlign w:val="top"/>
          </w:tcPr>
          <w:p w14:paraId="0014E19B" w14:textId="632D1D8B" w:rsidR="00A149B1" w:rsidRPr="00A149B1" w:rsidRDefault="00A149B1" w:rsidP="00A149B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291" w:type="pct"/>
            <w:vAlign w:val="top"/>
          </w:tcPr>
          <w:p w14:paraId="3C1FAE75" w14:textId="3A286DE3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91" w:type="pct"/>
            <w:vAlign w:val="top"/>
          </w:tcPr>
          <w:p w14:paraId="26748C5C" w14:textId="3C0C6A6B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91" w:type="pct"/>
            <w:vAlign w:val="top"/>
          </w:tcPr>
          <w:p w14:paraId="60395BF8" w14:textId="435B5340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463" w:type="pct"/>
            <w:vAlign w:val="top"/>
          </w:tcPr>
          <w:p w14:paraId="138A1BED" w14:textId="2195A9ED" w:rsidR="00A149B1" w:rsidRPr="00D06B0D" w:rsidRDefault="00A149B1" w:rsidP="00A149B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</w:tbl>
    <w:p w14:paraId="16C81465" w14:textId="5DF9AA6E" w:rsidR="004E01EC" w:rsidRDefault="004E01EC" w:rsidP="00DF63E3">
      <w:pPr>
        <w:pStyle w:val="Heading2"/>
        <w:numPr>
          <w:ilvl w:val="0"/>
          <w:numId w:val="6"/>
        </w:numPr>
      </w:pPr>
      <w:bookmarkStart w:id="25" w:name="_Toc101447786"/>
      <w:bookmarkStart w:id="26" w:name="_Toc167797299"/>
      <w:bookmarkStart w:id="27" w:name="_Toc177667404"/>
      <w:bookmarkStart w:id="28" w:name="_Toc435694155"/>
      <w:bookmarkStart w:id="29" w:name="_Toc72413716"/>
      <w:r w:rsidRPr="00E4499A">
        <w:lastRenderedPageBreak/>
        <w:t xml:space="preserve">Injured claimants admitted to hospital within 7 days of </w:t>
      </w:r>
      <w:bookmarkEnd w:id="25"/>
      <w:bookmarkEnd w:id="26"/>
      <w:r w:rsidRPr="00E4499A">
        <w:t>accident.</w:t>
      </w:r>
      <w:bookmarkEnd w:id="27"/>
    </w:p>
    <w:p w14:paraId="777ADFF7" w14:textId="4B901F59" w:rsidR="00133C1C" w:rsidRDefault="004E01EC" w:rsidP="0098691B">
      <w:r w:rsidRPr="007A1350">
        <w:t xml:space="preserve">12 months to </w:t>
      </w:r>
      <w:r>
        <w:t>31</w:t>
      </w:r>
      <w:r w:rsidR="00133C1C" w:rsidRPr="00133C1C">
        <w:rPr>
          <w:vertAlign w:val="superscript"/>
        </w:rPr>
        <w:t>st</w:t>
      </w:r>
      <w:r w:rsidR="00133C1C">
        <w:t xml:space="preserve"> </w:t>
      </w:r>
      <w:r>
        <w:t>December 2023</w:t>
      </w:r>
    </w:p>
    <w:bookmarkEnd w:id="28"/>
    <w:bookmarkEnd w:id="29"/>
    <w:p w14:paraId="3F990411" w14:textId="0136AC90" w:rsidR="0098691B" w:rsidRDefault="0098691B" w:rsidP="0098691B"/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1541"/>
        <w:gridCol w:w="1782"/>
        <w:gridCol w:w="762"/>
        <w:gridCol w:w="762"/>
        <w:gridCol w:w="763"/>
        <w:gridCol w:w="872"/>
        <w:gridCol w:w="935"/>
        <w:gridCol w:w="935"/>
        <w:gridCol w:w="820"/>
        <w:gridCol w:w="920"/>
      </w:tblGrid>
      <w:tr w:rsidR="00814391" w14:paraId="3AC9113A" w14:textId="525913F4" w:rsidTr="00D11A7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Align w:val="top"/>
          </w:tcPr>
          <w:p w14:paraId="05A90DB2" w14:textId="77777777" w:rsidR="00814391" w:rsidRPr="009C7C06" w:rsidRDefault="00814391" w:rsidP="00B9761A">
            <w:pPr>
              <w:rPr>
                <w:sz w:val="18"/>
                <w:szCs w:val="18"/>
              </w:rPr>
            </w:pPr>
            <w:r w:rsidRPr="009C7C06">
              <w:rPr>
                <w:sz w:val="18"/>
                <w:szCs w:val="18"/>
              </w:rPr>
              <w:t>Category</w:t>
            </w:r>
          </w:p>
        </w:tc>
        <w:tc>
          <w:tcPr>
            <w:tcW w:w="883" w:type="pct"/>
          </w:tcPr>
          <w:p w14:paraId="417F0C7A" w14:textId="77777777" w:rsidR="00814391" w:rsidRPr="00885D73" w:rsidRDefault="00814391" w:rsidP="00B9761A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bCs w:val="0"/>
                <w:color w:val="auto"/>
                <w:sz w:val="18"/>
                <w:szCs w:val="18"/>
              </w:rPr>
            </w:pPr>
          </w:p>
        </w:tc>
        <w:tc>
          <w:tcPr>
            <w:tcW w:w="380" w:type="pct"/>
            <w:vAlign w:val="top"/>
          </w:tcPr>
          <w:p w14:paraId="420E819B" w14:textId="060C326E" w:rsidR="00814391" w:rsidRPr="00860B2A" w:rsidRDefault="00814391" w:rsidP="00B9761A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202</w:t>
            </w:r>
            <w:r w:rsidR="00A149B1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380" w:type="pct"/>
            <w:vAlign w:val="top"/>
          </w:tcPr>
          <w:p w14:paraId="418EF69E" w14:textId="1CF74DC0" w:rsidR="00814391" w:rsidRPr="00860B2A" w:rsidRDefault="00814391" w:rsidP="00B9761A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202</w:t>
            </w:r>
            <w:r w:rsidR="00A149B1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380" w:type="pct"/>
            <w:vAlign w:val="top"/>
          </w:tcPr>
          <w:p w14:paraId="2497E70A" w14:textId="566E8388" w:rsidR="00814391" w:rsidRPr="00860B2A" w:rsidRDefault="00814391" w:rsidP="00B9761A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20</w:t>
            </w:r>
            <w:r w:rsidR="00A149B1">
              <w:rPr>
                <w:rFonts w:cstheme="minorHAnsi"/>
                <w:sz w:val="18"/>
                <w:szCs w:val="18"/>
              </w:rPr>
              <w:t>21</w:t>
            </w:r>
          </w:p>
        </w:tc>
        <w:tc>
          <w:tcPr>
            <w:tcW w:w="899" w:type="pct"/>
            <w:gridSpan w:val="2"/>
            <w:vAlign w:val="top"/>
          </w:tcPr>
          <w:p w14:paraId="13865182" w14:textId="19B09B29" w:rsidR="00814391" w:rsidRPr="003B0EDB" w:rsidRDefault="00814391" w:rsidP="00C075E6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202</w:t>
            </w:r>
            <w:r w:rsidR="00A149B1">
              <w:rPr>
                <w:rFonts w:cstheme="minorHAnsi"/>
                <w:sz w:val="18"/>
                <w:szCs w:val="18"/>
              </w:rPr>
              <w:t>3</w:t>
            </w:r>
            <w:r w:rsidRPr="003B0EDB">
              <w:rPr>
                <w:rFonts w:cstheme="minorHAnsi"/>
                <w:sz w:val="18"/>
                <w:szCs w:val="18"/>
              </w:rPr>
              <w:t xml:space="preserve"> v 202</w:t>
            </w:r>
            <w:r w:rsidR="00A149B1">
              <w:rPr>
                <w:rFonts w:cstheme="minorHAnsi"/>
                <w:sz w:val="18"/>
                <w:szCs w:val="18"/>
              </w:rPr>
              <w:t>2</w:t>
            </w:r>
          </w:p>
          <w:p w14:paraId="2077618D" w14:textId="7F94FCCC" w:rsidR="00D11A7F" w:rsidRPr="00860B2A" w:rsidRDefault="00D11A7F" w:rsidP="00B9761A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Number   Per cent</w:t>
            </w:r>
          </w:p>
        </w:tc>
        <w:tc>
          <w:tcPr>
            <w:tcW w:w="873" w:type="pct"/>
            <w:gridSpan w:val="2"/>
            <w:vAlign w:val="top"/>
          </w:tcPr>
          <w:p w14:paraId="54AAE2BB" w14:textId="46FEF889" w:rsidR="00814391" w:rsidRPr="00860B2A" w:rsidRDefault="00814391" w:rsidP="00C075E6">
            <w:pPr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auto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202</w:t>
            </w:r>
            <w:r w:rsidR="00A149B1">
              <w:rPr>
                <w:rFonts w:cstheme="minorHAnsi"/>
                <w:sz w:val="18"/>
                <w:szCs w:val="18"/>
              </w:rPr>
              <w:t>3</w:t>
            </w:r>
            <w:r w:rsidRPr="003B0EDB">
              <w:rPr>
                <w:rFonts w:cstheme="minorHAnsi"/>
                <w:sz w:val="18"/>
                <w:szCs w:val="18"/>
              </w:rPr>
              <w:t xml:space="preserve"> v 202</w:t>
            </w:r>
            <w:r w:rsidR="00A149B1">
              <w:rPr>
                <w:rFonts w:cstheme="minorHAnsi"/>
                <w:sz w:val="18"/>
                <w:szCs w:val="18"/>
              </w:rPr>
              <w:t xml:space="preserve">1 </w:t>
            </w:r>
            <w:r w:rsidR="00CB1C6B" w:rsidRPr="003B0EDB">
              <w:rPr>
                <w:rFonts w:cstheme="minorHAnsi"/>
                <w:sz w:val="18"/>
                <w:szCs w:val="18"/>
              </w:rPr>
              <w:t>Number</w:t>
            </w:r>
            <w:r w:rsidR="00CB1C6B">
              <w:rPr>
                <w:rFonts w:cstheme="minorHAnsi"/>
                <w:sz w:val="18"/>
                <w:szCs w:val="18"/>
              </w:rPr>
              <w:t xml:space="preserve"> </w:t>
            </w:r>
            <w:r w:rsidR="00CB1C6B" w:rsidRPr="003B0EDB">
              <w:rPr>
                <w:rFonts w:cstheme="minorHAnsi"/>
                <w:sz w:val="18"/>
                <w:szCs w:val="18"/>
              </w:rPr>
              <w:t>Per</w:t>
            </w:r>
            <w:r w:rsidR="00CB1C6B">
              <w:rPr>
                <w:rFonts w:cstheme="minorHAnsi"/>
                <w:sz w:val="18"/>
                <w:szCs w:val="18"/>
              </w:rPr>
              <w:t xml:space="preserve"> </w:t>
            </w:r>
            <w:r w:rsidR="00CB1C6B" w:rsidRPr="003B0EDB">
              <w:rPr>
                <w:rFonts w:cstheme="minorHAnsi"/>
                <w:sz w:val="18"/>
                <w:szCs w:val="18"/>
              </w:rPr>
              <w:t>cent</w:t>
            </w:r>
          </w:p>
        </w:tc>
        <w:tc>
          <w:tcPr>
            <w:tcW w:w="438" w:type="pct"/>
          </w:tcPr>
          <w:p w14:paraId="3E5F5FB7" w14:textId="40435AE2" w:rsidR="00814391" w:rsidRPr="00860B2A" w:rsidRDefault="00814391" w:rsidP="00B9761A">
            <w:pPr>
              <w:spacing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5 Year Average</w:t>
            </w:r>
          </w:p>
        </w:tc>
      </w:tr>
      <w:tr w:rsidR="00D11A7F" w14:paraId="6AF987F4" w14:textId="6BE7D4C8" w:rsidTr="00D11A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Align w:val="top"/>
          </w:tcPr>
          <w:p w14:paraId="4EA6AA1F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Overview</w:t>
            </w:r>
          </w:p>
        </w:tc>
        <w:tc>
          <w:tcPr>
            <w:tcW w:w="883" w:type="pct"/>
            <w:vAlign w:val="top"/>
          </w:tcPr>
          <w:p w14:paraId="6AD94F1C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Claims</w:t>
            </w:r>
          </w:p>
        </w:tc>
        <w:tc>
          <w:tcPr>
            <w:tcW w:w="380" w:type="pct"/>
            <w:vAlign w:val="top"/>
          </w:tcPr>
          <w:p w14:paraId="2DBCDBEF" w14:textId="7780A08A" w:rsidR="00D11A7F" w:rsidRPr="00814391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5,473</w:t>
            </w:r>
          </w:p>
        </w:tc>
        <w:tc>
          <w:tcPr>
            <w:tcW w:w="380" w:type="pct"/>
            <w:vAlign w:val="top"/>
          </w:tcPr>
          <w:p w14:paraId="414E35EB" w14:textId="1CF79111" w:rsidR="00D11A7F" w:rsidRPr="00814391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5,289</w:t>
            </w:r>
          </w:p>
        </w:tc>
        <w:tc>
          <w:tcPr>
            <w:tcW w:w="380" w:type="pct"/>
            <w:vAlign w:val="top"/>
          </w:tcPr>
          <w:p w14:paraId="707746E5" w14:textId="6A5D0776" w:rsidR="00D11A7F" w:rsidRPr="00814391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5,792</w:t>
            </w:r>
          </w:p>
        </w:tc>
        <w:tc>
          <w:tcPr>
            <w:tcW w:w="434" w:type="pct"/>
            <w:vAlign w:val="top"/>
          </w:tcPr>
          <w:p w14:paraId="2AE7A6D2" w14:textId="6BBE0938" w:rsidR="00D11A7F" w:rsidRPr="00814391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+184</w:t>
            </w:r>
          </w:p>
        </w:tc>
        <w:tc>
          <w:tcPr>
            <w:tcW w:w="465" w:type="pct"/>
            <w:vAlign w:val="top"/>
          </w:tcPr>
          <w:p w14:paraId="7BF409AD" w14:textId="7474A114" w:rsidR="00D11A7F" w:rsidRPr="00814391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3%</w:t>
            </w:r>
          </w:p>
        </w:tc>
        <w:tc>
          <w:tcPr>
            <w:tcW w:w="465" w:type="pct"/>
            <w:vAlign w:val="top"/>
          </w:tcPr>
          <w:p w14:paraId="13F781DC" w14:textId="74FF09F7" w:rsidR="00D11A7F" w:rsidRPr="00814391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-319</w:t>
            </w:r>
          </w:p>
        </w:tc>
        <w:tc>
          <w:tcPr>
            <w:tcW w:w="408" w:type="pct"/>
            <w:vAlign w:val="top"/>
          </w:tcPr>
          <w:p w14:paraId="193D97E9" w14:textId="432A07BF" w:rsidR="00D11A7F" w:rsidRPr="00814391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-6%</w:t>
            </w:r>
          </w:p>
        </w:tc>
        <w:tc>
          <w:tcPr>
            <w:tcW w:w="438" w:type="pct"/>
            <w:vAlign w:val="top"/>
          </w:tcPr>
          <w:p w14:paraId="37DAECAD" w14:textId="3E77F1F2" w:rsidR="00D11A7F" w:rsidRPr="00814391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6,010</w:t>
            </w:r>
          </w:p>
        </w:tc>
      </w:tr>
      <w:tr w:rsidR="00D11A7F" w14:paraId="0B10433A" w14:textId="64B6719A" w:rsidTr="00D11A7F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 w:val="restart"/>
            <w:vAlign w:val="top"/>
          </w:tcPr>
          <w:p w14:paraId="01E19255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Sex</w:t>
            </w:r>
          </w:p>
        </w:tc>
        <w:tc>
          <w:tcPr>
            <w:tcW w:w="883" w:type="pct"/>
            <w:vAlign w:val="top"/>
          </w:tcPr>
          <w:p w14:paraId="45B76F91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Female</w:t>
            </w:r>
          </w:p>
        </w:tc>
        <w:tc>
          <w:tcPr>
            <w:tcW w:w="380" w:type="pct"/>
            <w:vAlign w:val="top"/>
          </w:tcPr>
          <w:p w14:paraId="293FD95B" w14:textId="1261822B" w:rsidR="00D11A7F" w:rsidRPr="00814391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2,204</w:t>
            </w:r>
          </w:p>
        </w:tc>
        <w:tc>
          <w:tcPr>
            <w:tcW w:w="380" w:type="pct"/>
            <w:vAlign w:val="top"/>
          </w:tcPr>
          <w:p w14:paraId="11825413" w14:textId="35678D16" w:rsidR="00D11A7F" w:rsidRPr="00814391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2,220</w:t>
            </w:r>
          </w:p>
        </w:tc>
        <w:tc>
          <w:tcPr>
            <w:tcW w:w="380" w:type="pct"/>
            <w:vAlign w:val="top"/>
          </w:tcPr>
          <w:p w14:paraId="4FE0127A" w14:textId="692E4BB7" w:rsidR="00D11A7F" w:rsidRPr="00814391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2,408</w:t>
            </w:r>
          </w:p>
        </w:tc>
        <w:tc>
          <w:tcPr>
            <w:tcW w:w="434" w:type="pct"/>
            <w:vAlign w:val="top"/>
          </w:tcPr>
          <w:p w14:paraId="6231A74A" w14:textId="2BE7802D" w:rsidR="00D11A7F" w:rsidRPr="00814391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-16</w:t>
            </w:r>
          </w:p>
        </w:tc>
        <w:tc>
          <w:tcPr>
            <w:tcW w:w="465" w:type="pct"/>
            <w:vAlign w:val="top"/>
          </w:tcPr>
          <w:p w14:paraId="7583D8BD" w14:textId="6B2D0FDE" w:rsidR="00D11A7F" w:rsidRPr="00814391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-1%</w:t>
            </w:r>
          </w:p>
        </w:tc>
        <w:tc>
          <w:tcPr>
            <w:tcW w:w="465" w:type="pct"/>
            <w:vAlign w:val="top"/>
          </w:tcPr>
          <w:p w14:paraId="25EB9AF9" w14:textId="726010C5" w:rsidR="00D11A7F" w:rsidRPr="00814391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-204</w:t>
            </w:r>
          </w:p>
        </w:tc>
        <w:tc>
          <w:tcPr>
            <w:tcW w:w="408" w:type="pct"/>
            <w:vAlign w:val="top"/>
          </w:tcPr>
          <w:p w14:paraId="5AA51B2C" w14:textId="716965F7" w:rsidR="00D11A7F" w:rsidRPr="00814391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-8%</w:t>
            </w:r>
          </w:p>
        </w:tc>
        <w:tc>
          <w:tcPr>
            <w:tcW w:w="438" w:type="pct"/>
            <w:vAlign w:val="top"/>
          </w:tcPr>
          <w:p w14:paraId="46310918" w14:textId="7379A6C5" w:rsidR="00D11A7F" w:rsidRPr="00814391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2,510</w:t>
            </w:r>
          </w:p>
        </w:tc>
      </w:tr>
      <w:tr w:rsidR="00D11A7F" w14:paraId="1FF6AA4A" w14:textId="6236C9FD" w:rsidTr="00D11A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vAlign w:val="top"/>
          </w:tcPr>
          <w:p w14:paraId="09EFAC30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4AAD760B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Male</w:t>
            </w:r>
          </w:p>
        </w:tc>
        <w:tc>
          <w:tcPr>
            <w:tcW w:w="380" w:type="pct"/>
            <w:vAlign w:val="top"/>
          </w:tcPr>
          <w:p w14:paraId="7B965E35" w14:textId="1A52A202" w:rsidR="00D11A7F" w:rsidRPr="00814391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3,244</w:t>
            </w:r>
          </w:p>
        </w:tc>
        <w:tc>
          <w:tcPr>
            <w:tcW w:w="380" w:type="pct"/>
            <w:vAlign w:val="top"/>
          </w:tcPr>
          <w:p w14:paraId="52A90BC4" w14:textId="6BFD385F" w:rsidR="00D11A7F" w:rsidRPr="00814391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3,060</w:t>
            </w:r>
          </w:p>
        </w:tc>
        <w:tc>
          <w:tcPr>
            <w:tcW w:w="380" w:type="pct"/>
            <w:vAlign w:val="top"/>
          </w:tcPr>
          <w:p w14:paraId="3A35496D" w14:textId="03014386" w:rsidR="00D11A7F" w:rsidRPr="00814391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3,378</w:t>
            </w:r>
          </w:p>
        </w:tc>
        <w:tc>
          <w:tcPr>
            <w:tcW w:w="434" w:type="pct"/>
            <w:vAlign w:val="top"/>
          </w:tcPr>
          <w:p w14:paraId="294EB1AB" w14:textId="1C8A42EA" w:rsidR="00D11A7F" w:rsidRPr="00814391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+184</w:t>
            </w:r>
          </w:p>
        </w:tc>
        <w:tc>
          <w:tcPr>
            <w:tcW w:w="465" w:type="pct"/>
            <w:vAlign w:val="top"/>
          </w:tcPr>
          <w:p w14:paraId="5F0E69F5" w14:textId="7F35C081" w:rsidR="00D11A7F" w:rsidRPr="00814391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6%</w:t>
            </w:r>
          </w:p>
        </w:tc>
        <w:tc>
          <w:tcPr>
            <w:tcW w:w="465" w:type="pct"/>
            <w:vAlign w:val="top"/>
          </w:tcPr>
          <w:p w14:paraId="4B02A325" w14:textId="1099D35C" w:rsidR="00D11A7F" w:rsidRPr="00814391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-134</w:t>
            </w:r>
          </w:p>
        </w:tc>
        <w:tc>
          <w:tcPr>
            <w:tcW w:w="408" w:type="pct"/>
            <w:vAlign w:val="top"/>
          </w:tcPr>
          <w:p w14:paraId="3F399ADB" w14:textId="6995D6C9" w:rsidR="00D11A7F" w:rsidRPr="00814391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-4%</w:t>
            </w:r>
          </w:p>
        </w:tc>
        <w:tc>
          <w:tcPr>
            <w:tcW w:w="438" w:type="pct"/>
            <w:vAlign w:val="top"/>
          </w:tcPr>
          <w:p w14:paraId="6AEFDACE" w14:textId="345DBC8E" w:rsidR="00D11A7F" w:rsidRPr="00814391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rFonts w:cstheme="minorHAnsi"/>
                <w:sz w:val="18"/>
                <w:szCs w:val="18"/>
              </w:rPr>
              <w:t>3,488</w:t>
            </w:r>
          </w:p>
        </w:tc>
      </w:tr>
      <w:tr w:rsidR="00D11A7F" w14:paraId="548D2140" w14:textId="0EAA0042" w:rsidTr="00B9761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 w:val="restart"/>
            <w:shd w:val="clear" w:color="auto" w:fill="F2F2F2" w:themeFill="background1" w:themeFillShade="F2"/>
            <w:vAlign w:val="top"/>
          </w:tcPr>
          <w:p w14:paraId="54EF8D7B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Road user</w:t>
            </w:r>
          </w:p>
        </w:tc>
        <w:tc>
          <w:tcPr>
            <w:tcW w:w="883" w:type="pct"/>
            <w:vAlign w:val="top"/>
          </w:tcPr>
          <w:p w14:paraId="05139528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Bicyclist</w:t>
            </w:r>
          </w:p>
        </w:tc>
        <w:tc>
          <w:tcPr>
            <w:tcW w:w="380" w:type="pct"/>
            <w:vAlign w:val="top"/>
          </w:tcPr>
          <w:p w14:paraId="5B4DE178" w14:textId="07A0B7EE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378</w:t>
            </w:r>
          </w:p>
        </w:tc>
        <w:tc>
          <w:tcPr>
            <w:tcW w:w="380" w:type="pct"/>
            <w:vAlign w:val="top"/>
          </w:tcPr>
          <w:p w14:paraId="55CF8C70" w14:textId="55C46D67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350</w:t>
            </w:r>
          </w:p>
        </w:tc>
        <w:tc>
          <w:tcPr>
            <w:tcW w:w="380" w:type="pct"/>
            <w:vAlign w:val="top"/>
          </w:tcPr>
          <w:p w14:paraId="164B8858" w14:textId="583E949E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419</w:t>
            </w:r>
          </w:p>
        </w:tc>
        <w:tc>
          <w:tcPr>
            <w:tcW w:w="434" w:type="pct"/>
            <w:vAlign w:val="top"/>
          </w:tcPr>
          <w:p w14:paraId="6ABA61C5" w14:textId="4EE49123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+28</w:t>
            </w:r>
          </w:p>
        </w:tc>
        <w:tc>
          <w:tcPr>
            <w:tcW w:w="465" w:type="pct"/>
            <w:vAlign w:val="top"/>
          </w:tcPr>
          <w:p w14:paraId="77BF6A78" w14:textId="31A0D2BE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8%</w:t>
            </w:r>
          </w:p>
        </w:tc>
        <w:tc>
          <w:tcPr>
            <w:tcW w:w="465" w:type="pct"/>
            <w:vAlign w:val="top"/>
          </w:tcPr>
          <w:p w14:paraId="0B45BF8D" w14:textId="7A444C1F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-41</w:t>
            </w:r>
          </w:p>
        </w:tc>
        <w:tc>
          <w:tcPr>
            <w:tcW w:w="408" w:type="pct"/>
            <w:vAlign w:val="top"/>
          </w:tcPr>
          <w:p w14:paraId="0DD236CD" w14:textId="2B65E1A6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-10%</w:t>
            </w:r>
          </w:p>
        </w:tc>
        <w:tc>
          <w:tcPr>
            <w:tcW w:w="438" w:type="pct"/>
            <w:vAlign w:val="top"/>
          </w:tcPr>
          <w:p w14:paraId="2AD89B5A" w14:textId="7E8E792A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418</w:t>
            </w:r>
          </w:p>
        </w:tc>
      </w:tr>
      <w:tr w:rsidR="00D11A7F" w14:paraId="1299C37F" w14:textId="52CC8816" w:rsidTr="00B976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vAlign w:val="top"/>
          </w:tcPr>
          <w:p w14:paraId="454178BB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7BC167A9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Driver</w:t>
            </w:r>
          </w:p>
        </w:tc>
        <w:tc>
          <w:tcPr>
            <w:tcW w:w="380" w:type="pct"/>
            <w:vAlign w:val="top"/>
          </w:tcPr>
          <w:p w14:paraId="45B2B468" w14:textId="20AE950D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2,543</w:t>
            </w:r>
          </w:p>
        </w:tc>
        <w:tc>
          <w:tcPr>
            <w:tcW w:w="380" w:type="pct"/>
            <w:vAlign w:val="top"/>
          </w:tcPr>
          <w:p w14:paraId="73BFD6EA" w14:textId="54F097C2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2,517</w:t>
            </w:r>
          </w:p>
        </w:tc>
        <w:tc>
          <w:tcPr>
            <w:tcW w:w="380" w:type="pct"/>
            <w:vAlign w:val="top"/>
          </w:tcPr>
          <w:p w14:paraId="21A4C6BF" w14:textId="2C94D666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2,858</w:t>
            </w:r>
          </w:p>
        </w:tc>
        <w:tc>
          <w:tcPr>
            <w:tcW w:w="434" w:type="pct"/>
            <w:vAlign w:val="top"/>
          </w:tcPr>
          <w:p w14:paraId="49694B0D" w14:textId="2DE8E764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+26</w:t>
            </w:r>
          </w:p>
        </w:tc>
        <w:tc>
          <w:tcPr>
            <w:tcW w:w="465" w:type="pct"/>
            <w:vAlign w:val="top"/>
          </w:tcPr>
          <w:p w14:paraId="7A7A3571" w14:textId="5B01B780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1%</w:t>
            </w:r>
          </w:p>
        </w:tc>
        <w:tc>
          <w:tcPr>
            <w:tcW w:w="465" w:type="pct"/>
            <w:vAlign w:val="top"/>
          </w:tcPr>
          <w:p w14:paraId="67711E5E" w14:textId="7A6B9ABD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-315</w:t>
            </w:r>
          </w:p>
        </w:tc>
        <w:tc>
          <w:tcPr>
            <w:tcW w:w="408" w:type="pct"/>
            <w:vAlign w:val="top"/>
          </w:tcPr>
          <w:p w14:paraId="79A6E485" w14:textId="0D4EC948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-11%</w:t>
            </w:r>
          </w:p>
        </w:tc>
        <w:tc>
          <w:tcPr>
            <w:tcW w:w="438" w:type="pct"/>
            <w:vAlign w:val="top"/>
          </w:tcPr>
          <w:p w14:paraId="0B8D9D45" w14:textId="228C86C1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2,917</w:t>
            </w:r>
          </w:p>
        </w:tc>
      </w:tr>
      <w:tr w:rsidR="00D11A7F" w14:paraId="3D51A9CC" w14:textId="52D71B69" w:rsidTr="00B9761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shd w:val="clear" w:color="auto" w:fill="F2F2F2" w:themeFill="background1" w:themeFillShade="F2"/>
            <w:vAlign w:val="top"/>
          </w:tcPr>
          <w:p w14:paraId="2FED984F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48F8D8E1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Motorcyclist</w:t>
            </w:r>
          </w:p>
        </w:tc>
        <w:tc>
          <w:tcPr>
            <w:tcW w:w="380" w:type="pct"/>
            <w:vAlign w:val="top"/>
          </w:tcPr>
          <w:p w14:paraId="0DA502D6" w14:textId="0497780F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1,038</w:t>
            </w:r>
          </w:p>
        </w:tc>
        <w:tc>
          <w:tcPr>
            <w:tcW w:w="380" w:type="pct"/>
            <w:vAlign w:val="top"/>
          </w:tcPr>
          <w:p w14:paraId="0E6A9015" w14:textId="1F686841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925</w:t>
            </w:r>
          </w:p>
        </w:tc>
        <w:tc>
          <w:tcPr>
            <w:tcW w:w="380" w:type="pct"/>
            <w:vAlign w:val="top"/>
          </w:tcPr>
          <w:p w14:paraId="29261BEB" w14:textId="1D4EB290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999</w:t>
            </w:r>
          </w:p>
        </w:tc>
        <w:tc>
          <w:tcPr>
            <w:tcW w:w="434" w:type="pct"/>
            <w:vAlign w:val="top"/>
          </w:tcPr>
          <w:p w14:paraId="3609D93E" w14:textId="7AE8FB2F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+113</w:t>
            </w:r>
          </w:p>
        </w:tc>
        <w:tc>
          <w:tcPr>
            <w:tcW w:w="465" w:type="pct"/>
            <w:vAlign w:val="top"/>
          </w:tcPr>
          <w:p w14:paraId="55961326" w14:textId="56F93C13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12%</w:t>
            </w:r>
          </w:p>
        </w:tc>
        <w:tc>
          <w:tcPr>
            <w:tcW w:w="465" w:type="pct"/>
            <w:vAlign w:val="top"/>
          </w:tcPr>
          <w:p w14:paraId="32DFF551" w14:textId="541F86DE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+39</w:t>
            </w:r>
          </w:p>
        </w:tc>
        <w:tc>
          <w:tcPr>
            <w:tcW w:w="408" w:type="pct"/>
            <w:vAlign w:val="top"/>
          </w:tcPr>
          <w:p w14:paraId="54D2FD71" w14:textId="1EFFF4B9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4%</w:t>
            </w:r>
          </w:p>
        </w:tc>
        <w:tc>
          <w:tcPr>
            <w:tcW w:w="438" w:type="pct"/>
            <w:vAlign w:val="top"/>
          </w:tcPr>
          <w:p w14:paraId="21435F97" w14:textId="5C5C29DB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1,042</w:t>
            </w:r>
          </w:p>
        </w:tc>
      </w:tr>
      <w:tr w:rsidR="00D11A7F" w14:paraId="61378D40" w14:textId="30B6F288" w:rsidTr="00B976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vAlign w:val="top"/>
          </w:tcPr>
          <w:p w14:paraId="00EBD779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72B5E0B2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Passenger</w:t>
            </w:r>
          </w:p>
        </w:tc>
        <w:tc>
          <w:tcPr>
            <w:tcW w:w="380" w:type="pct"/>
            <w:vAlign w:val="top"/>
          </w:tcPr>
          <w:p w14:paraId="4679FF28" w14:textId="6C6AD489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702</w:t>
            </w:r>
          </w:p>
        </w:tc>
        <w:tc>
          <w:tcPr>
            <w:tcW w:w="380" w:type="pct"/>
            <w:vAlign w:val="top"/>
          </w:tcPr>
          <w:p w14:paraId="513E7586" w14:textId="1AAF028E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710</w:t>
            </w:r>
          </w:p>
        </w:tc>
        <w:tc>
          <w:tcPr>
            <w:tcW w:w="380" w:type="pct"/>
            <w:vAlign w:val="top"/>
          </w:tcPr>
          <w:p w14:paraId="642F8745" w14:textId="28860D3C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781</w:t>
            </w:r>
          </w:p>
        </w:tc>
        <w:tc>
          <w:tcPr>
            <w:tcW w:w="434" w:type="pct"/>
            <w:vAlign w:val="top"/>
          </w:tcPr>
          <w:p w14:paraId="0E6549FF" w14:textId="29C9868E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-8</w:t>
            </w:r>
          </w:p>
        </w:tc>
        <w:tc>
          <w:tcPr>
            <w:tcW w:w="465" w:type="pct"/>
            <w:vAlign w:val="top"/>
          </w:tcPr>
          <w:p w14:paraId="5E378BEA" w14:textId="333BC1DD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-1%</w:t>
            </w:r>
          </w:p>
        </w:tc>
        <w:tc>
          <w:tcPr>
            <w:tcW w:w="465" w:type="pct"/>
            <w:vAlign w:val="top"/>
          </w:tcPr>
          <w:p w14:paraId="5ED46CA3" w14:textId="2378043F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-79</w:t>
            </w:r>
          </w:p>
        </w:tc>
        <w:tc>
          <w:tcPr>
            <w:tcW w:w="408" w:type="pct"/>
            <w:vAlign w:val="top"/>
          </w:tcPr>
          <w:p w14:paraId="1658A17A" w14:textId="31053BE6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-10%</w:t>
            </w:r>
          </w:p>
        </w:tc>
        <w:tc>
          <w:tcPr>
            <w:tcW w:w="438" w:type="pct"/>
            <w:vAlign w:val="top"/>
          </w:tcPr>
          <w:p w14:paraId="75831A9A" w14:textId="30D7BADA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811</w:t>
            </w:r>
          </w:p>
        </w:tc>
      </w:tr>
      <w:tr w:rsidR="00D11A7F" w14:paraId="712BC757" w14:textId="41A085EC" w:rsidTr="00B9761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shd w:val="clear" w:color="auto" w:fill="F2F2F2" w:themeFill="background1" w:themeFillShade="F2"/>
            <w:vAlign w:val="top"/>
          </w:tcPr>
          <w:p w14:paraId="2B32B87A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53DBED32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Pedestrian</w:t>
            </w:r>
          </w:p>
        </w:tc>
        <w:tc>
          <w:tcPr>
            <w:tcW w:w="380" w:type="pct"/>
            <w:vAlign w:val="top"/>
          </w:tcPr>
          <w:p w14:paraId="37277EF1" w14:textId="1C459145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615</w:t>
            </w:r>
          </w:p>
        </w:tc>
        <w:tc>
          <w:tcPr>
            <w:tcW w:w="380" w:type="pct"/>
            <w:vAlign w:val="top"/>
          </w:tcPr>
          <w:p w14:paraId="013DACFC" w14:textId="1B82C2DA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617</w:t>
            </w:r>
          </w:p>
        </w:tc>
        <w:tc>
          <w:tcPr>
            <w:tcW w:w="380" w:type="pct"/>
            <w:vAlign w:val="top"/>
          </w:tcPr>
          <w:p w14:paraId="3621F353" w14:textId="19B056AF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548</w:t>
            </w:r>
          </w:p>
        </w:tc>
        <w:tc>
          <w:tcPr>
            <w:tcW w:w="434" w:type="pct"/>
            <w:vAlign w:val="top"/>
          </w:tcPr>
          <w:p w14:paraId="4F807E56" w14:textId="4352A5E8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-2</w:t>
            </w:r>
          </w:p>
        </w:tc>
        <w:tc>
          <w:tcPr>
            <w:tcW w:w="465" w:type="pct"/>
            <w:vAlign w:val="top"/>
          </w:tcPr>
          <w:p w14:paraId="482ABFE7" w14:textId="54B39B1C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0%</w:t>
            </w:r>
          </w:p>
        </w:tc>
        <w:tc>
          <w:tcPr>
            <w:tcW w:w="465" w:type="pct"/>
            <w:vAlign w:val="top"/>
          </w:tcPr>
          <w:p w14:paraId="0F7B7D9D" w14:textId="369CFDB8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+67</w:t>
            </w:r>
          </w:p>
        </w:tc>
        <w:tc>
          <w:tcPr>
            <w:tcW w:w="408" w:type="pct"/>
            <w:vAlign w:val="top"/>
          </w:tcPr>
          <w:p w14:paraId="0F8EB7BF" w14:textId="05683B0D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12%</w:t>
            </w:r>
          </w:p>
        </w:tc>
        <w:tc>
          <w:tcPr>
            <w:tcW w:w="438" w:type="pct"/>
            <w:vAlign w:val="top"/>
          </w:tcPr>
          <w:p w14:paraId="463E91DD" w14:textId="0AAE09BD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603</w:t>
            </w:r>
          </w:p>
        </w:tc>
      </w:tr>
      <w:tr w:rsidR="00D11A7F" w14:paraId="1225C6F7" w14:textId="696EB109" w:rsidTr="00B976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vAlign w:val="top"/>
          </w:tcPr>
          <w:p w14:paraId="378B5436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772A5BFA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Train/Tram</w:t>
            </w:r>
          </w:p>
        </w:tc>
        <w:tc>
          <w:tcPr>
            <w:tcW w:w="380" w:type="pct"/>
            <w:vAlign w:val="top"/>
          </w:tcPr>
          <w:p w14:paraId="2F178726" w14:textId="26218FA6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19</w:t>
            </w:r>
          </w:p>
        </w:tc>
        <w:tc>
          <w:tcPr>
            <w:tcW w:w="380" w:type="pct"/>
            <w:vAlign w:val="top"/>
          </w:tcPr>
          <w:p w14:paraId="34A88410" w14:textId="74BA6AE0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28</w:t>
            </w:r>
          </w:p>
        </w:tc>
        <w:tc>
          <w:tcPr>
            <w:tcW w:w="380" w:type="pct"/>
            <w:vAlign w:val="top"/>
          </w:tcPr>
          <w:p w14:paraId="3FDF29B0" w14:textId="402A7269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12</w:t>
            </w:r>
          </w:p>
        </w:tc>
        <w:tc>
          <w:tcPr>
            <w:tcW w:w="434" w:type="pct"/>
            <w:vAlign w:val="top"/>
          </w:tcPr>
          <w:p w14:paraId="6F4F108A" w14:textId="787DD4B9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-9</w:t>
            </w:r>
          </w:p>
        </w:tc>
        <w:tc>
          <w:tcPr>
            <w:tcW w:w="465" w:type="pct"/>
            <w:vAlign w:val="top"/>
          </w:tcPr>
          <w:p w14:paraId="3E942DF2" w14:textId="0E56C0C9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-32%</w:t>
            </w:r>
          </w:p>
        </w:tc>
        <w:tc>
          <w:tcPr>
            <w:tcW w:w="465" w:type="pct"/>
            <w:vAlign w:val="top"/>
          </w:tcPr>
          <w:p w14:paraId="473A6289" w14:textId="627D6665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+7</w:t>
            </w:r>
          </w:p>
        </w:tc>
        <w:tc>
          <w:tcPr>
            <w:tcW w:w="408" w:type="pct"/>
            <w:vAlign w:val="top"/>
          </w:tcPr>
          <w:p w14:paraId="25E30AE5" w14:textId="1F400C07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58%</w:t>
            </w:r>
          </w:p>
        </w:tc>
        <w:tc>
          <w:tcPr>
            <w:tcW w:w="438" w:type="pct"/>
            <w:vAlign w:val="top"/>
          </w:tcPr>
          <w:p w14:paraId="568A99BC" w14:textId="771A2E00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23</w:t>
            </w:r>
          </w:p>
        </w:tc>
      </w:tr>
      <w:tr w:rsidR="00D11A7F" w14:paraId="0468CF48" w14:textId="1E38979E" w:rsidTr="00B9761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 w:val="restart"/>
            <w:vAlign w:val="top"/>
          </w:tcPr>
          <w:p w14:paraId="4E4EA80E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Location</w:t>
            </w:r>
          </w:p>
        </w:tc>
        <w:tc>
          <w:tcPr>
            <w:tcW w:w="883" w:type="pct"/>
            <w:vAlign w:val="top"/>
          </w:tcPr>
          <w:p w14:paraId="3A91EF03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Melbourne</w:t>
            </w:r>
          </w:p>
        </w:tc>
        <w:tc>
          <w:tcPr>
            <w:tcW w:w="380" w:type="pct"/>
            <w:vAlign w:val="top"/>
          </w:tcPr>
          <w:p w14:paraId="0B8B1C56" w14:textId="65832C66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3,531</w:t>
            </w:r>
          </w:p>
        </w:tc>
        <w:tc>
          <w:tcPr>
            <w:tcW w:w="380" w:type="pct"/>
            <w:vAlign w:val="top"/>
          </w:tcPr>
          <w:p w14:paraId="72CAC556" w14:textId="039EE9D4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3,391</w:t>
            </w:r>
          </w:p>
        </w:tc>
        <w:tc>
          <w:tcPr>
            <w:tcW w:w="380" w:type="pct"/>
            <w:vAlign w:val="top"/>
          </w:tcPr>
          <w:p w14:paraId="680179FD" w14:textId="1617AE7B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3,626</w:t>
            </w:r>
          </w:p>
        </w:tc>
        <w:tc>
          <w:tcPr>
            <w:tcW w:w="434" w:type="pct"/>
            <w:vAlign w:val="top"/>
          </w:tcPr>
          <w:p w14:paraId="1BB1C198" w14:textId="3CB52BF7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+140</w:t>
            </w:r>
          </w:p>
        </w:tc>
        <w:tc>
          <w:tcPr>
            <w:tcW w:w="465" w:type="pct"/>
            <w:vAlign w:val="top"/>
          </w:tcPr>
          <w:p w14:paraId="5F756C14" w14:textId="0D6468B8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4%</w:t>
            </w:r>
          </w:p>
        </w:tc>
        <w:tc>
          <w:tcPr>
            <w:tcW w:w="465" w:type="pct"/>
            <w:vAlign w:val="top"/>
          </w:tcPr>
          <w:p w14:paraId="0D5CA02A" w14:textId="2DBC887B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-95</w:t>
            </w:r>
          </w:p>
        </w:tc>
        <w:tc>
          <w:tcPr>
            <w:tcW w:w="408" w:type="pct"/>
            <w:vAlign w:val="top"/>
          </w:tcPr>
          <w:p w14:paraId="35792AB9" w14:textId="2C3DCF1C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-3%</w:t>
            </w:r>
          </w:p>
        </w:tc>
        <w:tc>
          <w:tcPr>
            <w:tcW w:w="438" w:type="pct"/>
            <w:vAlign w:val="top"/>
          </w:tcPr>
          <w:p w14:paraId="7C1D4576" w14:textId="5A3F3DF6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3,775</w:t>
            </w:r>
          </w:p>
        </w:tc>
      </w:tr>
      <w:tr w:rsidR="00D11A7F" w14:paraId="77E8E87E" w14:textId="09FEC17F" w:rsidTr="00B976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vAlign w:val="top"/>
          </w:tcPr>
          <w:p w14:paraId="43E4A8FD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3633D5B7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Rural Victoria</w:t>
            </w:r>
          </w:p>
        </w:tc>
        <w:tc>
          <w:tcPr>
            <w:tcW w:w="380" w:type="pct"/>
            <w:vAlign w:val="top"/>
          </w:tcPr>
          <w:p w14:paraId="7D9AA538" w14:textId="6D6572C2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1,760</w:t>
            </w:r>
          </w:p>
        </w:tc>
        <w:tc>
          <w:tcPr>
            <w:tcW w:w="380" w:type="pct"/>
            <w:vAlign w:val="top"/>
          </w:tcPr>
          <w:p w14:paraId="30C14A15" w14:textId="0D652E22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1,665</w:t>
            </w:r>
          </w:p>
        </w:tc>
        <w:tc>
          <w:tcPr>
            <w:tcW w:w="380" w:type="pct"/>
            <w:vAlign w:val="top"/>
          </w:tcPr>
          <w:p w14:paraId="0243E179" w14:textId="212BF129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1,931</w:t>
            </w:r>
          </w:p>
        </w:tc>
        <w:tc>
          <w:tcPr>
            <w:tcW w:w="434" w:type="pct"/>
            <w:vAlign w:val="top"/>
          </w:tcPr>
          <w:p w14:paraId="012D8A45" w14:textId="0A36EAC1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+95</w:t>
            </w:r>
          </w:p>
        </w:tc>
        <w:tc>
          <w:tcPr>
            <w:tcW w:w="465" w:type="pct"/>
            <w:vAlign w:val="top"/>
          </w:tcPr>
          <w:p w14:paraId="04F8DBD3" w14:textId="77D8A22F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6%</w:t>
            </w:r>
          </w:p>
        </w:tc>
        <w:tc>
          <w:tcPr>
            <w:tcW w:w="465" w:type="pct"/>
            <w:vAlign w:val="top"/>
          </w:tcPr>
          <w:p w14:paraId="4B1E2C18" w14:textId="531436B5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-171</w:t>
            </w:r>
          </w:p>
        </w:tc>
        <w:tc>
          <w:tcPr>
            <w:tcW w:w="408" w:type="pct"/>
            <w:vAlign w:val="top"/>
          </w:tcPr>
          <w:p w14:paraId="5F8E79F0" w14:textId="59278AB5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-9%</w:t>
            </w:r>
          </w:p>
        </w:tc>
        <w:tc>
          <w:tcPr>
            <w:tcW w:w="438" w:type="pct"/>
            <w:vAlign w:val="top"/>
          </w:tcPr>
          <w:p w14:paraId="0D51E1E8" w14:textId="5D012974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1,908</w:t>
            </w:r>
          </w:p>
        </w:tc>
      </w:tr>
      <w:tr w:rsidR="00D11A7F" w14:paraId="0496E1A8" w14:textId="195440AC" w:rsidTr="00B9761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 w:val="restart"/>
            <w:shd w:val="clear" w:color="auto" w:fill="F2F2F2" w:themeFill="background1" w:themeFillShade="F2"/>
            <w:vAlign w:val="top"/>
          </w:tcPr>
          <w:p w14:paraId="3D2C10BA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Age group</w:t>
            </w:r>
          </w:p>
        </w:tc>
        <w:tc>
          <w:tcPr>
            <w:tcW w:w="883" w:type="pct"/>
            <w:vAlign w:val="top"/>
          </w:tcPr>
          <w:p w14:paraId="5E8A7939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0-4</w:t>
            </w:r>
          </w:p>
        </w:tc>
        <w:tc>
          <w:tcPr>
            <w:tcW w:w="380" w:type="pct"/>
            <w:vAlign w:val="top"/>
          </w:tcPr>
          <w:p w14:paraId="01596EC1" w14:textId="6CED9437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28</w:t>
            </w:r>
          </w:p>
        </w:tc>
        <w:tc>
          <w:tcPr>
            <w:tcW w:w="380" w:type="pct"/>
            <w:vAlign w:val="top"/>
          </w:tcPr>
          <w:p w14:paraId="5EFA9CEE" w14:textId="6E5195D6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24</w:t>
            </w:r>
          </w:p>
        </w:tc>
        <w:tc>
          <w:tcPr>
            <w:tcW w:w="380" w:type="pct"/>
            <w:vAlign w:val="top"/>
          </w:tcPr>
          <w:p w14:paraId="4F6346DB" w14:textId="2F75BC0B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42</w:t>
            </w:r>
          </w:p>
        </w:tc>
        <w:tc>
          <w:tcPr>
            <w:tcW w:w="434" w:type="pct"/>
            <w:vAlign w:val="top"/>
          </w:tcPr>
          <w:p w14:paraId="2EA2102F" w14:textId="04B679E6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+4</w:t>
            </w:r>
          </w:p>
        </w:tc>
        <w:tc>
          <w:tcPr>
            <w:tcW w:w="465" w:type="pct"/>
            <w:vAlign w:val="top"/>
          </w:tcPr>
          <w:p w14:paraId="158FB379" w14:textId="676F22CD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17%</w:t>
            </w:r>
          </w:p>
        </w:tc>
        <w:tc>
          <w:tcPr>
            <w:tcW w:w="465" w:type="pct"/>
            <w:vAlign w:val="top"/>
          </w:tcPr>
          <w:p w14:paraId="1A539FA3" w14:textId="14DFE91D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-14</w:t>
            </w:r>
          </w:p>
        </w:tc>
        <w:tc>
          <w:tcPr>
            <w:tcW w:w="408" w:type="pct"/>
            <w:vAlign w:val="top"/>
          </w:tcPr>
          <w:p w14:paraId="151FEB69" w14:textId="022FCDE3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-33%</w:t>
            </w:r>
          </w:p>
        </w:tc>
        <w:tc>
          <w:tcPr>
            <w:tcW w:w="438" w:type="pct"/>
            <w:vAlign w:val="top"/>
          </w:tcPr>
          <w:p w14:paraId="5041D396" w14:textId="7EFA27F2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35</w:t>
            </w:r>
          </w:p>
        </w:tc>
      </w:tr>
      <w:tr w:rsidR="00D11A7F" w14:paraId="5C1F4307" w14:textId="085EF7D0" w:rsidTr="00B976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vAlign w:val="top"/>
          </w:tcPr>
          <w:p w14:paraId="2B5B9A96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74463AF0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5-15</w:t>
            </w:r>
          </w:p>
        </w:tc>
        <w:tc>
          <w:tcPr>
            <w:tcW w:w="380" w:type="pct"/>
            <w:vAlign w:val="top"/>
          </w:tcPr>
          <w:p w14:paraId="45501035" w14:textId="46345B4B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168</w:t>
            </w:r>
          </w:p>
        </w:tc>
        <w:tc>
          <w:tcPr>
            <w:tcW w:w="380" w:type="pct"/>
            <w:vAlign w:val="top"/>
          </w:tcPr>
          <w:p w14:paraId="2B8AA762" w14:textId="3439AC7F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137</w:t>
            </w:r>
          </w:p>
        </w:tc>
        <w:tc>
          <w:tcPr>
            <w:tcW w:w="380" w:type="pct"/>
            <w:vAlign w:val="top"/>
          </w:tcPr>
          <w:p w14:paraId="0144242F" w14:textId="1B03AAE6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157</w:t>
            </w:r>
          </w:p>
        </w:tc>
        <w:tc>
          <w:tcPr>
            <w:tcW w:w="434" w:type="pct"/>
            <w:vAlign w:val="top"/>
          </w:tcPr>
          <w:p w14:paraId="2E2CE0CA" w14:textId="3EE35BD3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+31</w:t>
            </w:r>
          </w:p>
        </w:tc>
        <w:tc>
          <w:tcPr>
            <w:tcW w:w="465" w:type="pct"/>
            <w:vAlign w:val="top"/>
          </w:tcPr>
          <w:p w14:paraId="1B175DEE" w14:textId="334685B2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23%</w:t>
            </w:r>
          </w:p>
        </w:tc>
        <w:tc>
          <w:tcPr>
            <w:tcW w:w="465" w:type="pct"/>
            <w:vAlign w:val="top"/>
          </w:tcPr>
          <w:p w14:paraId="0AB86454" w14:textId="60A5076D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+11</w:t>
            </w:r>
          </w:p>
        </w:tc>
        <w:tc>
          <w:tcPr>
            <w:tcW w:w="408" w:type="pct"/>
            <w:vAlign w:val="top"/>
          </w:tcPr>
          <w:p w14:paraId="5EED994F" w14:textId="3D186DB6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7%</w:t>
            </w:r>
          </w:p>
        </w:tc>
        <w:tc>
          <w:tcPr>
            <w:tcW w:w="438" w:type="pct"/>
            <w:vAlign w:val="top"/>
          </w:tcPr>
          <w:p w14:paraId="3E55A3A1" w14:textId="6D35A6E5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160</w:t>
            </w:r>
          </w:p>
        </w:tc>
      </w:tr>
      <w:tr w:rsidR="00D11A7F" w14:paraId="7EDA0F40" w14:textId="767332BF" w:rsidTr="00B9761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shd w:val="clear" w:color="auto" w:fill="F2F2F2" w:themeFill="background1" w:themeFillShade="F2"/>
            <w:vAlign w:val="top"/>
          </w:tcPr>
          <w:p w14:paraId="365B451A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6676BCF3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16-17</w:t>
            </w:r>
          </w:p>
        </w:tc>
        <w:tc>
          <w:tcPr>
            <w:tcW w:w="380" w:type="pct"/>
            <w:vAlign w:val="top"/>
          </w:tcPr>
          <w:p w14:paraId="743BB38E" w14:textId="3610F6AA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94</w:t>
            </w:r>
          </w:p>
        </w:tc>
        <w:tc>
          <w:tcPr>
            <w:tcW w:w="380" w:type="pct"/>
            <w:vAlign w:val="top"/>
          </w:tcPr>
          <w:p w14:paraId="31644366" w14:textId="28968BAF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83</w:t>
            </w:r>
          </w:p>
        </w:tc>
        <w:tc>
          <w:tcPr>
            <w:tcW w:w="380" w:type="pct"/>
            <w:vAlign w:val="top"/>
          </w:tcPr>
          <w:p w14:paraId="6E7A80C9" w14:textId="77BA1A50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107</w:t>
            </w:r>
          </w:p>
        </w:tc>
        <w:tc>
          <w:tcPr>
            <w:tcW w:w="434" w:type="pct"/>
            <w:vAlign w:val="top"/>
          </w:tcPr>
          <w:p w14:paraId="6CAB8BF6" w14:textId="74B03962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+11</w:t>
            </w:r>
          </w:p>
        </w:tc>
        <w:tc>
          <w:tcPr>
            <w:tcW w:w="465" w:type="pct"/>
            <w:vAlign w:val="top"/>
          </w:tcPr>
          <w:p w14:paraId="131E4504" w14:textId="27964AA8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13%</w:t>
            </w:r>
          </w:p>
        </w:tc>
        <w:tc>
          <w:tcPr>
            <w:tcW w:w="465" w:type="pct"/>
            <w:vAlign w:val="top"/>
          </w:tcPr>
          <w:p w14:paraId="0C2560C5" w14:textId="590F2C84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-13</w:t>
            </w:r>
          </w:p>
        </w:tc>
        <w:tc>
          <w:tcPr>
            <w:tcW w:w="408" w:type="pct"/>
            <w:vAlign w:val="top"/>
          </w:tcPr>
          <w:p w14:paraId="10FE178C" w14:textId="42BE8181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-12%</w:t>
            </w:r>
          </w:p>
        </w:tc>
        <w:tc>
          <w:tcPr>
            <w:tcW w:w="438" w:type="pct"/>
            <w:vAlign w:val="top"/>
          </w:tcPr>
          <w:p w14:paraId="3C6ED2BB" w14:textId="217B081C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100</w:t>
            </w:r>
          </w:p>
        </w:tc>
      </w:tr>
      <w:tr w:rsidR="00D11A7F" w14:paraId="6B7C2409" w14:textId="029727D4" w:rsidTr="00B976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vAlign w:val="top"/>
          </w:tcPr>
          <w:p w14:paraId="0E880FB3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14CF0CD6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18-20</w:t>
            </w:r>
          </w:p>
        </w:tc>
        <w:tc>
          <w:tcPr>
            <w:tcW w:w="380" w:type="pct"/>
            <w:vAlign w:val="top"/>
          </w:tcPr>
          <w:p w14:paraId="662C3A2B" w14:textId="092CC674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341</w:t>
            </w:r>
          </w:p>
        </w:tc>
        <w:tc>
          <w:tcPr>
            <w:tcW w:w="380" w:type="pct"/>
            <w:vAlign w:val="top"/>
          </w:tcPr>
          <w:p w14:paraId="49C067F3" w14:textId="69D5E6F0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318</w:t>
            </w:r>
          </w:p>
        </w:tc>
        <w:tc>
          <w:tcPr>
            <w:tcW w:w="380" w:type="pct"/>
            <w:vAlign w:val="top"/>
          </w:tcPr>
          <w:p w14:paraId="7560B76E" w14:textId="5AF96569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411</w:t>
            </w:r>
          </w:p>
        </w:tc>
        <w:tc>
          <w:tcPr>
            <w:tcW w:w="434" w:type="pct"/>
            <w:vAlign w:val="top"/>
          </w:tcPr>
          <w:p w14:paraId="1A69F538" w14:textId="1A75EA56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+23</w:t>
            </w:r>
          </w:p>
        </w:tc>
        <w:tc>
          <w:tcPr>
            <w:tcW w:w="465" w:type="pct"/>
            <w:vAlign w:val="top"/>
          </w:tcPr>
          <w:p w14:paraId="3FF3BA45" w14:textId="38AB94BF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7%</w:t>
            </w:r>
          </w:p>
        </w:tc>
        <w:tc>
          <w:tcPr>
            <w:tcW w:w="465" w:type="pct"/>
            <w:vAlign w:val="top"/>
          </w:tcPr>
          <w:p w14:paraId="6DF11B5D" w14:textId="39036123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-70</w:t>
            </w:r>
          </w:p>
        </w:tc>
        <w:tc>
          <w:tcPr>
            <w:tcW w:w="408" w:type="pct"/>
            <w:vAlign w:val="top"/>
          </w:tcPr>
          <w:p w14:paraId="55B3BD90" w14:textId="42916E5C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-17%</w:t>
            </w:r>
          </w:p>
        </w:tc>
        <w:tc>
          <w:tcPr>
            <w:tcW w:w="438" w:type="pct"/>
            <w:vAlign w:val="top"/>
          </w:tcPr>
          <w:p w14:paraId="7BDFA5F6" w14:textId="60439D4E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408</w:t>
            </w:r>
          </w:p>
        </w:tc>
      </w:tr>
      <w:tr w:rsidR="00A149B1" w14:paraId="157F3A67" w14:textId="4DEEC62E" w:rsidTr="00B9761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shd w:val="clear" w:color="auto" w:fill="F2F2F2" w:themeFill="background1" w:themeFillShade="F2"/>
            <w:vAlign w:val="top"/>
          </w:tcPr>
          <w:p w14:paraId="147F6E99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77C2AAD6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21-25</w:t>
            </w:r>
          </w:p>
        </w:tc>
        <w:tc>
          <w:tcPr>
            <w:tcW w:w="380" w:type="pct"/>
            <w:vAlign w:val="top"/>
          </w:tcPr>
          <w:p w14:paraId="0220C9FC" w14:textId="3DE5AF93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571</w:t>
            </w:r>
          </w:p>
        </w:tc>
        <w:tc>
          <w:tcPr>
            <w:tcW w:w="380" w:type="pct"/>
            <w:vAlign w:val="top"/>
          </w:tcPr>
          <w:p w14:paraId="3EF16DF0" w14:textId="61FBD152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552</w:t>
            </w:r>
          </w:p>
        </w:tc>
        <w:tc>
          <w:tcPr>
            <w:tcW w:w="380" w:type="pct"/>
            <w:vAlign w:val="top"/>
          </w:tcPr>
          <w:p w14:paraId="4F135C2B" w14:textId="7922F820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674</w:t>
            </w:r>
          </w:p>
        </w:tc>
        <w:tc>
          <w:tcPr>
            <w:tcW w:w="434" w:type="pct"/>
            <w:vAlign w:val="top"/>
          </w:tcPr>
          <w:p w14:paraId="34C3AF25" w14:textId="0AC228CC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+19</w:t>
            </w:r>
          </w:p>
        </w:tc>
        <w:tc>
          <w:tcPr>
            <w:tcW w:w="465" w:type="pct"/>
            <w:vAlign w:val="top"/>
          </w:tcPr>
          <w:p w14:paraId="50375248" w14:textId="55A3D3CE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3%</w:t>
            </w:r>
          </w:p>
        </w:tc>
        <w:tc>
          <w:tcPr>
            <w:tcW w:w="465" w:type="pct"/>
            <w:vAlign w:val="top"/>
          </w:tcPr>
          <w:p w14:paraId="5222E9E5" w14:textId="13F70A93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-103</w:t>
            </w:r>
          </w:p>
        </w:tc>
        <w:tc>
          <w:tcPr>
            <w:tcW w:w="408" w:type="pct"/>
            <w:vAlign w:val="top"/>
          </w:tcPr>
          <w:p w14:paraId="2073CCA9" w14:textId="26AC53CA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-15%</w:t>
            </w:r>
          </w:p>
        </w:tc>
        <w:tc>
          <w:tcPr>
            <w:tcW w:w="438" w:type="pct"/>
            <w:vAlign w:val="top"/>
          </w:tcPr>
          <w:p w14:paraId="5C35AE32" w14:textId="3C17221B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677</w:t>
            </w:r>
          </w:p>
        </w:tc>
      </w:tr>
      <w:tr w:rsidR="00A149B1" w14:paraId="735490D7" w14:textId="1268AC0D" w:rsidTr="00B976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vAlign w:val="top"/>
          </w:tcPr>
          <w:p w14:paraId="4CF02E13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352472A2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26-29</w:t>
            </w:r>
          </w:p>
        </w:tc>
        <w:tc>
          <w:tcPr>
            <w:tcW w:w="380" w:type="pct"/>
            <w:vAlign w:val="top"/>
          </w:tcPr>
          <w:p w14:paraId="524E81A0" w14:textId="13E66555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410</w:t>
            </w:r>
          </w:p>
        </w:tc>
        <w:tc>
          <w:tcPr>
            <w:tcW w:w="380" w:type="pct"/>
            <w:vAlign w:val="top"/>
          </w:tcPr>
          <w:p w14:paraId="28CFA99F" w14:textId="4D601260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406</w:t>
            </w:r>
          </w:p>
        </w:tc>
        <w:tc>
          <w:tcPr>
            <w:tcW w:w="380" w:type="pct"/>
            <w:vAlign w:val="top"/>
          </w:tcPr>
          <w:p w14:paraId="41AB1214" w14:textId="1DB2695E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500</w:t>
            </w:r>
          </w:p>
        </w:tc>
        <w:tc>
          <w:tcPr>
            <w:tcW w:w="434" w:type="pct"/>
            <w:vAlign w:val="top"/>
          </w:tcPr>
          <w:p w14:paraId="5AE15085" w14:textId="4DD93B97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+4</w:t>
            </w:r>
          </w:p>
        </w:tc>
        <w:tc>
          <w:tcPr>
            <w:tcW w:w="465" w:type="pct"/>
            <w:vAlign w:val="top"/>
          </w:tcPr>
          <w:p w14:paraId="7581A67B" w14:textId="21CFE341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1%</w:t>
            </w:r>
          </w:p>
        </w:tc>
        <w:tc>
          <w:tcPr>
            <w:tcW w:w="465" w:type="pct"/>
            <w:vAlign w:val="top"/>
          </w:tcPr>
          <w:p w14:paraId="10DAF48E" w14:textId="2BC1E109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-90</w:t>
            </w:r>
          </w:p>
        </w:tc>
        <w:tc>
          <w:tcPr>
            <w:tcW w:w="408" w:type="pct"/>
            <w:vAlign w:val="top"/>
          </w:tcPr>
          <w:p w14:paraId="3AE4B730" w14:textId="67505D48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-18%</w:t>
            </w:r>
          </w:p>
        </w:tc>
        <w:tc>
          <w:tcPr>
            <w:tcW w:w="438" w:type="pct"/>
            <w:vAlign w:val="top"/>
          </w:tcPr>
          <w:p w14:paraId="549D3A2D" w14:textId="11178CD8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499</w:t>
            </w:r>
          </w:p>
        </w:tc>
      </w:tr>
      <w:tr w:rsidR="00A149B1" w14:paraId="0C7780F3" w14:textId="2ECDA6D1" w:rsidTr="00B9761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shd w:val="clear" w:color="auto" w:fill="F2F2F2" w:themeFill="background1" w:themeFillShade="F2"/>
            <w:vAlign w:val="top"/>
          </w:tcPr>
          <w:p w14:paraId="0E45713C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1915B848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30-39</w:t>
            </w:r>
          </w:p>
        </w:tc>
        <w:tc>
          <w:tcPr>
            <w:tcW w:w="380" w:type="pct"/>
            <w:vAlign w:val="top"/>
          </w:tcPr>
          <w:p w14:paraId="714B5F72" w14:textId="6CD82F9E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873</w:t>
            </w:r>
          </w:p>
        </w:tc>
        <w:tc>
          <w:tcPr>
            <w:tcW w:w="380" w:type="pct"/>
            <w:vAlign w:val="top"/>
          </w:tcPr>
          <w:p w14:paraId="73998894" w14:textId="09B46FC8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931</w:t>
            </w:r>
          </w:p>
        </w:tc>
        <w:tc>
          <w:tcPr>
            <w:tcW w:w="380" w:type="pct"/>
            <w:vAlign w:val="top"/>
          </w:tcPr>
          <w:p w14:paraId="641992D2" w14:textId="77E048AE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1,026</w:t>
            </w:r>
          </w:p>
        </w:tc>
        <w:tc>
          <w:tcPr>
            <w:tcW w:w="434" w:type="pct"/>
            <w:vAlign w:val="top"/>
          </w:tcPr>
          <w:p w14:paraId="44226246" w14:textId="303ED065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-58</w:t>
            </w:r>
          </w:p>
        </w:tc>
        <w:tc>
          <w:tcPr>
            <w:tcW w:w="465" w:type="pct"/>
            <w:vAlign w:val="top"/>
          </w:tcPr>
          <w:p w14:paraId="7030D149" w14:textId="74CD6DF5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-6%</w:t>
            </w:r>
          </w:p>
        </w:tc>
        <w:tc>
          <w:tcPr>
            <w:tcW w:w="465" w:type="pct"/>
            <w:vAlign w:val="top"/>
          </w:tcPr>
          <w:p w14:paraId="7620E50D" w14:textId="0D37886B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-153</w:t>
            </w:r>
          </w:p>
        </w:tc>
        <w:tc>
          <w:tcPr>
            <w:tcW w:w="408" w:type="pct"/>
            <w:vAlign w:val="top"/>
          </w:tcPr>
          <w:p w14:paraId="67002AD1" w14:textId="10E456F7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-15%</w:t>
            </w:r>
          </w:p>
        </w:tc>
        <w:tc>
          <w:tcPr>
            <w:tcW w:w="438" w:type="pct"/>
            <w:vAlign w:val="top"/>
          </w:tcPr>
          <w:p w14:paraId="22856AEE" w14:textId="22E8ED7E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1,015</w:t>
            </w:r>
          </w:p>
        </w:tc>
      </w:tr>
      <w:tr w:rsidR="00A149B1" w14:paraId="3E6C677D" w14:textId="7363FF7B" w:rsidTr="00B976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vAlign w:val="top"/>
          </w:tcPr>
          <w:p w14:paraId="5F9AA8C4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4B4953C6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40-49</w:t>
            </w:r>
          </w:p>
        </w:tc>
        <w:tc>
          <w:tcPr>
            <w:tcW w:w="380" w:type="pct"/>
            <w:vAlign w:val="top"/>
          </w:tcPr>
          <w:p w14:paraId="571FB456" w14:textId="58FB99BF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765</w:t>
            </w:r>
          </w:p>
        </w:tc>
        <w:tc>
          <w:tcPr>
            <w:tcW w:w="380" w:type="pct"/>
            <w:vAlign w:val="top"/>
          </w:tcPr>
          <w:p w14:paraId="7656262C" w14:textId="69962AF5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710</w:t>
            </w:r>
          </w:p>
        </w:tc>
        <w:tc>
          <w:tcPr>
            <w:tcW w:w="380" w:type="pct"/>
            <w:vAlign w:val="top"/>
          </w:tcPr>
          <w:p w14:paraId="62036B81" w14:textId="76FDBA82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772</w:t>
            </w:r>
          </w:p>
        </w:tc>
        <w:tc>
          <w:tcPr>
            <w:tcW w:w="434" w:type="pct"/>
            <w:vAlign w:val="top"/>
          </w:tcPr>
          <w:p w14:paraId="38402814" w14:textId="4E7E3DA8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+55</w:t>
            </w:r>
          </w:p>
        </w:tc>
        <w:tc>
          <w:tcPr>
            <w:tcW w:w="465" w:type="pct"/>
            <w:vAlign w:val="top"/>
          </w:tcPr>
          <w:p w14:paraId="0BEBA445" w14:textId="5C102288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8%</w:t>
            </w:r>
          </w:p>
        </w:tc>
        <w:tc>
          <w:tcPr>
            <w:tcW w:w="465" w:type="pct"/>
            <w:vAlign w:val="top"/>
          </w:tcPr>
          <w:p w14:paraId="104E568B" w14:textId="774D256C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-7</w:t>
            </w:r>
          </w:p>
        </w:tc>
        <w:tc>
          <w:tcPr>
            <w:tcW w:w="408" w:type="pct"/>
            <w:vAlign w:val="top"/>
          </w:tcPr>
          <w:p w14:paraId="285ACCB8" w14:textId="045B3D06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-1%</w:t>
            </w:r>
          </w:p>
        </w:tc>
        <w:tc>
          <w:tcPr>
            <w:tcW w:w="438" w:type="pct"/>
            <w:vAlign w:val="top"/>
          </w:tcPr>
          <w:p w14:paraId="5E4CF569" w14:textId="3B40CEDF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822</w:t>
            </w:r>
          </w:p>
        </w:tc>
      </w:tr>
      <w:tr w:rsidR="00A149B1" w14:paraId="5FEE2A65" w14:textId="496FB45B" w:rsidTr="00B9761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shd w:val="clear" w:color="auto" w:fill="F2F2F2" w:themeFill="background1" w:themeFillShade="F2"/>
            <w:vAlign w:val="top"/>
          </w:tcPr>
          <w:p w14:paraId="5FCB0C89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0BACD3B7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50-59</w:t>
            </w:r>
          </w:p>
        </w:tc>
        <w:tc>
          <w:tcPr>
            <w:tcW w:w="380" w:type="pct"/>
            <w:vAlign w:val="top"/>
          </w:tcPr>
          <w:p w14:paraId="0042D532" w14:textId="6590D6F5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786</w:t>
            </w:r>
          </w:p>
        </w:tc>
        <w:tc>
          <w:tcPr>
            <w:tcW w:w="380" w:type="pct"/>
            <w:vAlign w:val="top"/>
          </w:tcPr>
          <w:p w14:paraId="1EF99E1B" w14:textId="2FEDF300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722</w:t>
            </w:r>
          </w:p>
        </w:tc>
        <w:tc>
          <w:tcPr>
            <w:tcW w:w="380" w:type="pct"/>
            <w:vAlign w:val="top"/>
          </w:tcPr>
          <w:p w14:paraId="69333B76" w14:textId="72CCEF54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812</w:t>
            </w:r>
          </w:p>
        </w:tc>
        <w:tc>
          <w:tcPr>
            <w:tcW w:w="434" w:type="pct"/>
            <w:vAlign w:val="top"/>
          </w:tcPr>
          <w:p w14:paraId="6D7D1B4B" w14:textId="7CC84F8E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+64</w:t>
            </w:r>
          </w:p>
        </w:tc>
        <w:tc>
          <w:tcPr>
            <w:tcW w:w="465" w:type="pct"/>
            <w:vAlign w:val="top"/>
          </w:tcPr>
          <w:p w14:paraId="107E105E" w14:textId="2BA0F41F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9%</w:t>
            </w:r>
          </w:p>
        </w:tc>
        <w:tc>
          <w:tcPr>
            <w:tcW w:w="465" w:type="pct"/>
            <w:vAlign w:val="top"/>
          </w:tcPr>
          <w:p w14:paraId="738D0EFE" w14:textId="28A186F3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-26</w:t>
            </w:r>
          </w:p>
        </w:tc>
        <w:tc>
          <w:tcPr>
            <w:tcW w:w="408" w:type="pct"/>
            <w:vAlign w:val="top"/>
          </w:tcPr>
          <w:p w14:paraId="05852522" w14:textId="6A96142D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-3%</w:t>
            </w:r>
          </w:p>
        </w:tc>
        <w:tc>
          <w:tcPr>
            <w:tcW w:w="438" w:type="pct"/>
            <w:vAlign w:val="top"/>
          </w:tcPr>
          <w:p w14:paraId="5D66E086" w14:textId="1A90E614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827</w:t>
            </w:r>
          </w:p>
        </w:tc>
      </w:tr>
      <w:tr w:rsidR="00A149B1" w14:paraId="74756B50" w14:textId="4EC049DF" w:rsidTr="00B976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vAlign w:val="top"/>
          </w:tcPr>
          <w:p w14:paraId="4EDD4280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194D123A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60-69</w:t>
            </w:r>
          </w:p>
        </w:tc>
        <w:tc>
          <w:tcPr>
            <w:tcW w:w="380" w:type="pct"/>
            <w:vAlign w:val="top"/>
          </w:tcPr>
          <w:p w14:paraId="3CC0F9DC" w14:textId="383F7821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627</w:t>
            </w:r>
          </w:p>
        </w:tc>
        <w:tc>
          <w:tcPr>
            <w:tcW w:w="380" w:type="pct"/>
            <w:vAlign w:val="top"/>
          </w:tcPr>
          <w:p w14:paraId="523E4F01" w14:textId="221E6E98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643</w:t>
            </w:r>
          </w:p>
        </w:tc>
        <w:tc>
          <w:tcPr>
            <w:tcW w:w="380" w:type="pct"/>
            <w:vAlign w:val="top"/>
          </w:tcPr>
          <w:p w14:paraId="3B69AA49" w14:textId="12857D32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597</w:t>
            </w:r>
          </w:p>
        </w:tc>
        <w:tc>
          <w:tcPr>
            <w:tcW w:w="434" w:type="pct"/>
            <w:vAlign w:val="top"/>
          </w:tcPr>
          <w:p w14:paraId="5FB692F3" w14:textId="4CD08C21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-16</w:t>
            </w:r>
          </w:p>
        </w:tc>
        <w:tc>
          <w:tcPr>
            <w:tcW w:w="465" w:type="pct"/>
            <w:vAlign w:val="top"/>
          </w:tcPr>
          <w:p w14:paraId="61E247E8" w14:textId="779C9E3C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-2%</w:t>
            </w:r>
          </w:p>
        </w:tc>
        <w:tc>
          <w:tcPr>
            <w:tcW w:w="465" w:type="pct"/>
            <w:vAlign w:val="top"/>
          </w:tcPr>
          <w:p w14:paraId="7A306BB6" w14:textId="1FB2E479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+30</w:t>
            </w:r>
          </w:p>
        </w:tc>
        <w:tc>
          <w:tcPr>
            <w:tcW w:w="408" w:type="pct"/>
            <w:vAlign w:val="top"/>
          </w:tcPr>
          <w:p w14:paraId="2EA1137D" w14:textId="1F60C354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5%</w:t>
            </w:r>
          </w:p>
        </w:tc>
        <w:tc>
          <w:tcPr>
            <w:tcW w:w="438" w:type="pct"/>
            <w:vAlign w:val="top"/>
          </w:tcPr>
          <w:p w14:paraId="41DEDE02" w14:textId="5E3230A6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659</w:t>
            </w:r>
          </w:p>
        </w:tc>
      </w:tr>
      <w:tr w:rsidR="00A149B1" w14:paraId="6BF77C7B" w14:textId="1DF7BF15" w:rsidTr="00B9761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shd w:val="clear" w:color="auto" w:fill="F2F2F2" w:themeFill="background1" w:themeFillShade="F2"/>
            <w:vAlign w:val="top"/>
          </w:tcPr>
          <w:p w14:paraId="57A2D226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1C64DFD6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70+</w:t>
            </w:r>
          </w:p>
        </w:tc>
        <w:tc>
          <w:tcPr>
            <w:tcW w:w="380" w:type="pct"/>
            <w:vAlign w:val="top"/>
          </w:tcPr>
          <w:p w14:paraId="64EBDB06" w14:textId="688A6D73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810</w:t>
            </w:r>
          </w:p>
        </w:tc>
        <w:tc>
          <w:tcPr>
            <w:tcW w:w="380" w:type="pct"/>
            <w:vAlign w:val="top"/>
          </w:tcPr>
          <w:p w14:paraId="473E5D8E" w14:textId="0A974430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763</w:t>
            </w:r>
          </w:p>
        </w:tc>
        <w:tc>
          <w:tcPr>
            <w:tcW w:w="380" w:type="pct"/>
            <w:vAlign w:val="top"/>
          </w:tcPr>
          <w:p w14:paraId="3E97EB66" w14:textId="216D8155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694</w:t>
            </w:r>
          </w:p>
        </w:tc>
        <w:tc>
          <w:tcPr>
            <w:tcW w:w="434" w:type="pct"/>
            <w:vAlign w:val="top"/>
          </w:tcPr>
          <w:p w14:paraId="652E8796" w14:textId="158D6FEA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+47</w:t>
            </w:r>
          </w:p>
        </w:tc>
        <w:tc>
          <w:tcPr>
            <w:tcW w:w="465" w:type="pct"/>
            <w:vAlign w:val="top"/>
          </w:tcPr>
          <w:p w14:paraId="740E0092" w14:textId="6E0B300F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6%</w:t>
            </w:r>
          </w:p>
        </w:tc>
        <w:tc>
          <w:tcPr>
            <w:tcW w:w="465" w:type="pct"/>
            <w:vAlign w:val="top"/>
          </w:tcPr>
          <w:p w14:paraId="45147609" w14:textId="2A55718F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+116</w:t>
            </w:r>
          </w:p>
        </w:tc>
        <w:tc>
          <w:tcPr>
            <w:tcW w:w="408" w:type="pct"/>
            <w:vAlign w:val="top"/>
          </w:tcPr>
          <w:p w14:paraId="3D010A5E" w14:textId="2ACE9C09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17%</w:t>
            </w:r>
          </w:p>
        </w:tc>
        <w:tc>
          <w:tcPr>
            <w:tcW w:w="438" w:type="pct"/>
            <w:vAlign w:val="top"/>
          </w:tcPr>
          <w:p w14:paraId="446A3FA0" w14:textId="5344C75B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807</w:t>
            </w:r>
          </w:p>
        </w:tc>
      </w:tr>
      <w:tr w:rsidR="00A149B1" w14:paraId="0339AF96" w14:textId="3B17C367" w:rsidTr="00B976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 w:val="restart"/>
            <w:shd w:val="clear" w:color="auto" w:fill="FFFFFF" w:themeFill="background1"/>
            <w:vAlign w:val="top"/>
          </w:tcPr>
          <w:p w14:paraId="106F6DB4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Accident Type -Intersection</w:t>
            </w:r>
          </w:p>
        </w:tc>
        <w:tc>
          <w:tcPr>
            <w:tcW w:w="883" w:type="pct"/>
            <w:vAlign w:val="top"/>
          </w:tcPr>
          <w:p w14:paraId="1DD03EFA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Adjacent direction</w:t>
            </w:r>
          </w:p>
        </w:tc>
        <w:tc>
          <w:tcPr>
            <w:tcW w:w="380" w:type="pct"/>
            <w:vAlign w:val="top"/>
          </w:tcPr>
          <w:p w14:paraId="590CB338" w14:textId="2A2F0243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957</w:t>
            </w:r>
          </w:p>
        </w:tc>
        <w:tc>
          <w:tcPr>
            <w:tcW w:w="380" w:type="pct"/>
            <w:vAlign w:val="top"/>
          </w:tcPr>
          <w:p w14:paraId="5744403D" w14:textId="271B395B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796</w:t>
            </w:r>
          </w:p>
        </w:tc>
        <w:tc>
          <w:tcPr>
            <w:tcW w:w="380" w:type="pct"/>
            <w:vAlign w:val="top"/>
          </w:tcPr>
          <w:p w14:paraId="70613647" w14:textId="31361515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861</w:t>
            </w:r>
          </w:p>
        </w:tc>
        <w:tc>
          <w:tcPr>
            <w:tcW w:w="434" w:type="pct"/>
            <w:vAlign w:val="top"/>
          </w:tcPr>
          <w:p w14:paraId="5C6C44FE" w14:textId="071FA28D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+161</w:t>
            </w:r>
          </w:p>
        </w:tc>
        <w:tc>
          <w:tcPr>
            <w:tcW w:w="465" w:type="pct"/>
            <w:vAlign w:val="top"/>
          </w:tcPr>
          <w:p w14:paraId="17514E47" w14:textId="63ABB824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20%</w:t>
            </w:r>
          </w:p>
        </w:tc>
        <w:tc>
          <w:tcPr>
            <w:tcW w:w="465" w:type="pct"/>
            <w:vAlign w:val="top"/>
          </w:tcPr>
          <w:p w14:paraId="409FA036" w14:textId="784218EC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+96</w:t>
            </w:r>
          </w:p>
        </w:tc>
        <w:tc>
          <w:tcPr>
            <w:tcW w:w="408" w:type="pct"/>
            <w:vAlign w:val="top"/>
          </w:tcPr>
          <w:p w14:paraId="46D20C96" w14:textId="489230EB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11%</w:t>
            </w:r>
          </w:p>
        </w:tc>
        <w:tc>
          <w:tcPr>
            <w:tcW w:w="438" w:type="pct"/>
            <w:vAlign w:val="top"/>
          </w:tcPr>
          <w:p w14:paraId="19B01DF0" w14:textId="2B6B8016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884</w:t>
            </w:r>
          </w:p>
        </w:tc>
      </w:tr>
      <w:tr w:rsidR="00A149B1" w14:paraId="75AF58D7" w14:textId="147939A9" w:rsidTr="00B9761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vAlign w:val="top"/>
          </w:tcPr>
          <w:p w14:paraId="5711BFD8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5EF99DB5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Opposing direction</w:t>
            </w:r>
          </w:p>
        </w:tc>
        <w:tc>
          <w:tcPr>
            <w:tcW w:w="380" w:type="pct"/>
            <w:vAlign w:val="top"/>
          </w:tcPr>
          <w:p w14:paraId="29240A3D" w14:textId="4ACBA9E9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431</w:t>
            </w:r>
          </w:p>
        </w:tc>
        <w:tc>
          <w:tcPr>
            <w:tcW w:w="380" w:type="pct"/>
            <w:vAlign w:val="top"/>
          </w:tcPr>
          <w:p w14:paraId="66A985B3" w14:textId="4268E740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432</w:t>
            </w:r>
          </w:p>
        </w:tc>
        <w:tc>
          <w:tcPr>
            <w:tcW w:w="380" w:type="pct"/>
            <w:vAlign w:val="top"/>
          </w:tcPr>
          <w:p w14:paraId="107AFF12" w14:textId="35255B35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458</w:t>
            </w:r>
          </w:p>
        </w:tc>
        <w:tc>
          <w:tcPr>
            <w:tcW w:w="434" w:type="pct"/>
            <w:vAlign w:val="top"/>
          </w:tcPr>
          <w:p w14:paraId="5997FD40" w14:textId="38721CDA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-1</w:t>
            </w:r>
          </w:p>
        </w:tc>
        <w:tc>
          <w:tcPr>
            <w:tcW w:w="465" w:type="pct"/>
            <w:vAlign w:val="top"/>
          </w:tcPr>
          <w:p w14:paraId="73C500C2" w14:textId="0CC9AF3D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0%</w:t>
            </w:r>
          </w:p>
        </w:tc>
        <w:tc>
          <w:tcPr>
            <w:tcW w:w="465" w:type="pct"/>
            <w:vAlign w:val="top"/>
          </w:tcPr>
          <w:p w14:paraId="36DB646E" w14:textId="34014491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-27</w:t>
            </w:r>
          </w:p>
        </w:tc>
        <w:tc>
          <w:tcPr>
            <w:tcW w:w="408" w:type="pct"/>
            <w:vAlign w:val="top"/>
          </w:tcPr>
          <w:p w14:paraId="19A8A42F" w14:textId="15C44531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-6%</w:t>
            </w:r>
          </w:p>
        </w:tc>
        <w:tc>
          <w:tcPr>
            <w:tcW w:w="438" w:type="pct"/>
            <w:vAlign w:val="top"/>
          </w:tcPr>
          <w:p w14:paraId="09A5C816" w14:textId="259F3096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454</w:t>
            </w:r>
          </w:p>
        </w:tc>
      </w:tr>
      <w:tr w:rsidR="00A149B1" w14:paraId="6932FDC7" w14:textId="37F9B69B" w:rsidTr="00B976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 w:val="restart"/>
            <w:vAlign w:val="top"/>
          </w:tcPr>
          <w:p w14:paraId="62F03208" w14:textId="77777777" w:rsidR="00D11A7F" w:rsidRPr="00D11A7F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Accident Type -</w:t>
            </w:r>
          </w:p>
          <w:p w14:paraId="33BC358C" w14:textId="77777777" w:rsidR="00D11A7F" w:rsidRPr="00D11A7F" w:rsidRDefault="00D11A7F" w:rsidP="00D11A7F">
            <w:pPr>
              <w:spacing w:line="20" w:lineRule="atLeast"/>
              <w:ind w:left="360" w:hanging="360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11A7F">
              <w:rPr>
                <w:rFonts w:cstheme="minorHAnsi"/>
                <w:b w:val="0"/>
                <w:bCs w:val="0"/>
                <w:sz w:val="18"/>
                <w:szCs w:val="18"/>
              </w:rPr>
              <w:t>Mid-block/other</w:t>
            </w:r>
          </w:p>
        </w:tc>
        <w:tc>
          <w:tcPr>
            <w:tcW w:w="883" w:type="pct"/>
            <w:vAlign w:val="top"/>
          </w:tcPr>
          <w:p w14:paraId="565F1120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Head on</w:t>
            </w:r>
          </w:p>
        </w:tc>
        <w:tc>
          <w:tcPr>
            <w:tcW w:w="380" w:type="pct"/>
            <w:vAlign w:val="top"/>
          </w:tcPr>
          <w:p w14:paraId="1820ED97" w14:textId="419F6BED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290</w:t>
            </w:r>
          </w:p>
        </w:tc>
        <w:tc>
          <w:tcPr>
            <w:tcW w:w="380" w:type="pct"/>
            <w:vAlign w:val="top"/>
          </w:tcPr>
          <w:p w14:paraId="42478216" w14:textId="37E58769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277</w:t>
            </w:r>
          </w:p>
        </w:tc>
        <w:tc>
          <w:tcPr>
            <w:tcW w:w="380" w:type="pct"/>
            <w:vAlign w:val="top"/>
          </w:tcPr>
          <w:p w14:paraId="4C5663BA" w14:textId="42868160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286</w:t>
            </w:r>
          </w:p>
        </w:tc>
        <w:tc>
          <w:tcPr>
            <w:tcW w:w="434" w:type="pct"/>
            <w:vAlign w:val="top"/>
          </w:tcPr>
          <w:p w14:paraId="293CB954" w14:textId="474BCD76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+13</w:t>
            </w:r>
          </w:p>
        </w:tc>
        <w:tc>
          <w:tcPr>
            <w:tcW w:w="465" w:type="pct"/>
            <w:vAlign w:val="top"/>
          </w:tcPr>
          <w:p w14:paraId="0C7569A8" w14:textId="42160BBF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5%</w:t>
            </w:r>
          </w:p>
        </w:tc>
        <w:tc>
          <w:tcPr>
            <w:tcW w:w="465" w:type="pct"/>
            <w:vAlign w:val="top"/>
          </w:tcPr>
          <w:p w14:paraId="199E8E6E" w14:textId="0044F257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+4</w:t>
            </w:r>
          </w:p>
        </w:tc>
        <w:tc>
          <w:tcPr>
            <w:tcW w:w="408" w:type="pct"/>
            <w:vAlign w:val="top"/>
          </w:tcPr>
          <w:p w14:paraId="72CACD4D" w14:textId="704C41E9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1%</w:t>
            </w:r>
          </w:p>
        </w:tc>
        <w:tc>
          <w:tcPr>
            <w:tcW w:w="438" w:type="pct"/>
            <w:vAlign w:val="top"/>
          </w:tcPr>
          <w:p w14:paraId="01DF1E25" w14:textId="3889897F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304</w:t>
            </w:r>
          </w:p>
        </w:tc>
      </w:tr>
      <w:tr w:rsidR="00A149B1" w14:paraId="3EB0D100" w14:textId="67943001" w:rsidTr="00B9761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vAlign w:val="top"/>
          </w:tcPr>
          <w:p w14:paraId="643EB067" w14:textId="77777777" w:rsidR="00D11A7F" w:rsidRPr="00135FFB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54025BF3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Same direction</w:t>
            </w:r>
          </w:p>
        </w:tc>
        <w:tc>
          <w:tcPr>
            <w:tcW w:w="380" w:type="pct"/>
            <w:vAlign w:val="top"/>
          </w:tcPr>
          <w:p w14:paraId="798E4EC4" w14:textId="551264B8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925</w:t>
            </w:r>
          </w:p>
        </w:tc>
        <w:tc>
          <w:tcPr>
            <w:tcW w:w="380" w:type="pct"/>
            <w:vAlign w:val="top"/>
          </w:tcPr>
          <w:p w14:paraId="6370BF12" w14:textId="7303582D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854</w:t>
            </w:r>
          </w:p>
        </w:tc>
        <w:tc>
          <w:tcPr>
            <w:tcW w:w="380" w:type="pct"/>
            <w:vAlign w:val="top"/>
          </w:tcPr>
          <w:p w14:paraId="775EF7C4" w14:textId="4B8D62D1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934</w:t>
            </w:r>
          </w:p>
        </w:tc>
        <w:tc>
          <w:tcPr>
            <w:tcW w:w="434" w:type="pct"/>
            <w:vAlign w:val="top"/>
          </w:tcPr>
          <w:p w14:paraId="11541F6E" w14:textId="59EB2243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+71</w:t>
            </w:r>
          </w:p>
        </w:tc>
        <w:tc>
          <w:tcPr>
            <w:tcW w:w="465" w:type="pct"/>
            <w:vAlign w:val="top"/>
          </w:tcPr>
          <w:p w14:paraId="6621AF06" w14:textId="2C8E4A18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8%</w:t>
            </w:r>
          </w:p>
        </w:tc>
        <w:tc>
          <w:tcPr>
            <w:tcW w:w="465" w:type="pct"/>
            <w:vAlign w:val="top"/>
          </w:tcPr>
          <w:p w14:paraId="634670F0" w14:textId="1D79199C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-9</w:t>
            </w:r>
          </w:p>
        </w:tc>
        <w:tc>
          <w:tcPr>
            <w:tcW w:w="408" w:type="pct"/>
            <w:vAlign w:val="top"/>
          </w:tcPr>
          <w:p w14:paraId="206786F3" w14:textId="061F57ED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-1%</w:t>
            </w:r>
          </w:p>
        </w:tc>
        <w:tc>
          <w:tcPr>
            <w:tcW w:w="438" w:type="pct"/>
            <w:vAlign w:val="top"/>
          </w:tcPr>
          <w:p w14:paraId="3B0289E8" w14:textId="7B7CDBB6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915</w:t>
            </w:r>
          </w:p>
        </w:tc>
      </w:tr>
      <w:tr w:rsidR="00A149B1" w14:paraId="1C915332" w14:textId="6B715734" w:rsidTr="00B976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vAlign w:val="top"/>
          </w:tcPr>
          <w:p w14:paraId="204EB3BC" w14:textId="77777777" w:rsidR="00D11A7F" w:rsidRPr="00135FFB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0651F8C2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Manoeuvre/o'taking</w:t>
            </w:r>
          </w:p>
        </w:tc>
        <w:tc>
          <w:tcPr>
            <w:tcW w:w="380" w:type="pct"/>
            <w:vAlign w:val="top"/>
          </w:tcPr>
          <w:p w14:paraId="11C0EC91" w14:textId="7A87DFF3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357</w:t>
            </w:r>
          </w:p>
        </w:tc>
        <w:tc>
          <w:tcPr>
            <w:tcW w:w="380" w:type="pct"/>
            <w:vAlign w:val="top"/>
          </w:tcPr>
          <w:p w14:paraId="31403218" w14:textId="367C0EAA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332</w:t>
            </w:r>
          </w:p>
        </w:tc>
        <w:tc>
          <w:tcPr>
            <w:tcW w:w="380" w:type="pct"/>
            <w:vAlign w:val="top"/>
          </w:tcPr>
          <w:p w14:paraId="06CE9E23" w14:textId="77868B1B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414</w:t>
            </w:r>
          </w:p>
        </w:tc>
        <w:tc>
          <w:tcPr>
            <w:tcW w:w="434" w:type="pct"/>
            <w:vAlign w:val="top"/>
          </w:tcPr>
          <w:p w14:paraId="3F9548E8" w14:textId="587438D7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+25</w:t>
            </w:r>
          </w:p>
        </w:tc>
        <w:tc>
          <w:tcPr>
            <w:tcW w:w="465" w:type="pct"/>
            <w:vAlign w:val="top"/>
          </w:tcPr>
          <w:p w14:paraId="1CD7EE76" w14:textId="7DB57D1F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8%</w:t>
            </w:r>
          </w:p>
        </w:tc>
        <w:tc>
          <w:tcPr>
            <w:tcW w:w="465" w:type="pct"/>
            <w:vAlign w:val="top"/>
          </w:tcPr>
          <w:p w14:paraId="5D1ABBDB" w14:textId="04744A0C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-57</w:t>
            </w:r>
          </w:p>
        </w:tc>
        <w:tc>
          <w:tcPr>
            <w:tcW w:w="408" w:type="pct"/>
            <w:vAlign w:val="top"/>
          </w:tcPr>
          <w:p w14:paraId="65A596A6" w14:textId="23B45D84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-14%</w:t>
            </w:r>
          </w:p>
        </w:tc>
        <w:tc>
          <w:tcPr>
            <w:tcW w:w="438" w:type="pct"/>
            <w:vAlign w:val="top"/>
          </w:tcPr>
          <w:p w14:paraId="762B627E" w14:textId="59744A92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367</w:t>
            </w:r>
          </w:p>
        </w:tc>
      </w:tr>
      <w:tr w:rsidR="00A149B1" w14:paraId="222B3C9E" w14:textId="796E7EAC" w:rsidTr="00B9761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vAlign w:val="top"/>
          </w:tcPr>
          <w:p w14:paraId="0E31666E" w14:textId="77777777" w:rsidR="00D11A7F" w:rsidRPr="00135FFB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18334575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On path</w:t>
            </w:r>
          </w:p>
        </w:tc>
        <w:tc>
          <w:tcPr>
            <w:tcW w:w="380" w:type="pct"/>
            <w:vAlign w:val="top"/>
          </w:tcPr>
          <w:p w14:paraId="01FC5587" w14:textId="6F436846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207</w:t>
            </w:r>
          </w:p>
        </w:tc>
        <w:tc>
          <w:tcPr>
            <w:tcW w:w="380" w:type="pct"/>
            <w:vAlign w:val="top"/>
          </w:tcPr>
          <w:p w14:paraId="4869BC1D" w14:textId="240D6AE9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241</w:t>
            </w:r>
          </w:p>
        </w:tc>
        <w:tc>
          <w:tcPr>
            <w:tcW w:w="380" w:type="pct"/>
            <w:vAlign w:val="top"/>
          </w:tcPr>
          <w:p w14:paraId="1B62747D" w14:textId="5E1F776F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316</w:t>
            </w:r>
          </w:p>
        </w:tc>
        <w:tc>
          <w:tcPr>
            <w:tcW w:w="434" w:type="pct"/>
            <w:vAlign w:val="top"/>
          </w:tcPr>
          <w:p w14:paraId="2B1BA29F" w14:textId="4127E7C4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-34</w:t>
            </w:r>
          </w:p>
        </w:tc>
        <w:tc>
          <w:tcPr>
            <w:tcW w:w="465" w:type="pct"/>
            <w:vAlign w:val="top"/>
          </w:tcPr>
          <w:p w14:paraId="1A5F9499" w14:textId="32F31342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-14%</w:t>
            </w:r>
          </w:p>
        </w:tc>
        <w:tc>
          <w:tcPr>
            <w:tcW w:w="465" w:type="pct"/>
            <w:vAlign w:val="top"/>
          </w:tcPr>
          <w:p w14:paraId="5E3A84FA" w14:textId="75F05100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-109</w:t>
            </w:r>
          </w:p>
        </w:tc>
        <w:tc>
          <w:tcPr>
            <w:tcW w:w="408" w:type="pct"/>
            <w:vAlign w:val="top"/>
          </w:tcPr>
          <w:p w14:paraId="060C5526" w14:textId="4E78B606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-34%</w:t>
            </w:r>
          </w:p>
        </w:tc>
        <w:tc>
          <w:tcPr>
            <w:tcW w:w="438" w:type="pct"/>
            <w:vAlign w:val="top"/>
          </w:tcPr>
          <w:p w14:paraId="1EFE72EA" w14:textId="07EBDC26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260</w:t>
            </w:r>
          </w:p>
        </w:tc>
      </w:tr>
      <w:tr w:rsidR="00A149B1" w14:paraId="4D920B3E" w14:textId="228B3A2D" w:rsidTr="00B976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vAlign w:val="top"/>
          </w:tcPr>
          <w:p w14:paraId="6FC13A82" w14:textId="77777777" w:rsidR="00D11A7F" w:rsidRPr="00135FFB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62EE8782" w14:textId="77777777" w:rsidR="00D11A7F" w:rsidRPr="00135FFB" w:rsidRDefault="00D11A7F" w:rsidP="00D11A7F">
            <w:pPr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Single vehicle</w:t>
            </w:r>
          </w:p>
        </w:tc>
        <w:tc>
          <w:tcPr>
            <w:tcW w:w="380" w:type="pct"/>
            <w:vAlign w:val="top"/>
          </w:tcPr>
          <w:p w14:paraId="73D170D9" w14:textId="2ACA3889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1,115</w:t>
            </w:r>
          </w:p>
        </w:tc>
        <w:tc>
          <w:tcPr>
            <w:tcW w:w="380" w:type="pct"/>
            <w:vAlign w:val="top"/>
          </w:tcPr>
          <w:p w14:paraId="44E320E1" w14:textId="13A38B8F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1,181</w:t>
            </w:r>
          </w:p>
        </w:tc>
        <w:tc>
          <w:tcPr>
            <w:tcW w:w="380" w:type="pct"/>
            <w:vAlign w:val="top"/>
          </w:tcPr>
          <w:p w14:paraId="58712EE1" w14:textId="65D202DF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1,392</w:t>
            </w:r>
          </w:p>
        </w:tc>
        <w:tc>
          <w:tcPr>
            <w:tcW w:w="434" w:type="pct"/>
            <w:vAlign w:val="top"/>
          </w:tcPr>
          <w:p w14:paraId="09205119" w14:textId="56602C9F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-66</w:t>
            </w:r>
          </w:p>
        </w:tc>
        <w:tc>
          <w:tcPr>
            <w:tcW w:w="465" w:type="pct"/>
            <w:vAlign w:val="top"/>
          </w:tcPr>
          <w:p w14:paraId="76CD6D39" w14:textId="429CBD3B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-6%</w:t>
            </w:r>
          </w:p>
        </w:tc>
        <w:tc>
          <w:tcPr>
            <w:tcW w:w="465" w:type="pct"/>
            <w:vAlign w:val="top"/>
          </w:tcPr>
          <w:p w14:paraId="37D3DA04" w14:textId="3402C825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-277</w:t>
            </w:r>
          </w:p>
        </w:tc>
        <w:tc>
          <w:tcPr>
            <w:tcW w:w="408" w:type="pct"/>
            <w:vAlign w:val="top"/>
          </w:tcPr>
          <w:p w14:paraId="555F8C31" w14:textId="4354261A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-20%</w:t>
            </w:r>
          </w:p>
        </w:tc>
        <w:tc>
          <w:tcPr>
            <w:tcW w:w="438" w:type="pct"/>
            <w:vAlign w:val="top"/>
          </w:tcPr>
          <w:p w14:paraId="5243888B" w14:textId="0E468A11" w:rsidR="00D11A7F" w:rsidRPr="00D11A7F" w:rsidRDefault="00D11A7F" w:rsidP="00D11A7F">
            <w:pPr>
              <w:spacing w:line="20" w:lineRule="atLeas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1,320</w:t>
            </w:r>
          </w:p>
        </w:tc>
      </w:tr>
      <w:tr w:rsidR="00A149B1" w14:paraId="1B2F8EB3" w14:textId="03DA1F2E" w:rsidTr="00B9761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6" w:type="pct"/>
            <w:vMerge/>
            <w:vAlign w:val="top"/>
          </w:tcPr>
          <w:p w14:paraId="76C62263" w14:textId="77777777" w:rsidR="00D11A7F" w:rsidRPr="00135FFB" w:rsidRDefault="00D11A7F" w:rsidP="00D11A7F">
            <w:pPr>
              <w:spacing w:line="20" w:lineRule="atLeast"/>
              <w:rPr>
                <w:rFonts w:cstheme="minorHAnsi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83" w:type="pct"/>
            <w:vAlign w:val="top"/>
          </w:tcPr>
          <w:p w14:paraId="2A221A24" w14:textId="77777777" w:rsidR="00D11A7F" w:rsidRPr="00135FFB" w:rsidRDefault="00D11A7F" w:rsidP="00D11A7F">
            <w:pPr>
              <w:spacing w:line="20" w:lineRule="atLeas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135FFB">
              <w:rPr>
                <w:rFonts w:cstheme="minorHAnsi"/>
                <w:sz w:val="18"/>
                <w:szCs w:val="18"/>
              </w:rPr>
              <w:t>Other (incl peds)</w:t>
            </w:r>
          </w:p>
        </w:tc>
        <w:tc>
          <w:tcPr>
            <w:tcW w:w="380" w:type="pct"/>
            <w:vAlign w:val="top"/>
          </w:tcPr>
          <w:p w14:paraId="79519963" w14:textId="722B96E4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1,191</w:t>
            </w:r>
          </w:p>
        </w:tc>
        <w:tc>
          <w:tcPr>
            <w:tcW w:w="380" w:type="pct"/>
            <w:vAlign w:val="top"/>
          </w:tcPr>
          <w:p w14:paraId="4A7661A7" w14:textId="3361D981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1,176</w:t>
            </w:r>
          </w:p>
        </w:tc>
        <w:tc>
          <w:tcPr>
            <w:tcW w:w="380" w:type="pct"/>
            <w:vAlign w:val="top"/>
          </w:tcPr>
          <w:p w14:paraId="3A8D12B8" w14:textId="383947A0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1,131</w:t>
            </w:r>
          </w:p>
        </w:tc>
        <w:tc>
          <w:tcPr>
            <w:tcW w:w="434" w:type="pct"/>
            <w:vAlign w:val="top"/>
          </w:tcPr>
          <w:p w14:paraId="5113E885" w14:textId="54067565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+15</w:t>
            </w:r>
          </w:p>
        </w:tc>
        <w:tc>
          <w:tcPr>
            <w:tcW w:w="465" w:type="pct"/>
            <w:vAlign w:val="top"/>
          </w:tcPr>
          <w:p w14:paraId="68900FF9" w14:textId="16D293C9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1%</w:t>
            </w:r>
          </w:p>
        </w:tc>
        <w:tc>
          <w:tcPr>
            <w:tcW w:w="465" w:type="pct"/>
            <w:vAlign w:val="top"/>
          </w:tcPr>
          <w:p w14:paraId="03CC21B1" w14:textId="67EF5E2E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+60</w:t>
            </w:r>
          </w:p>
        </w:tc>
        <w:tc>
          <w:tcPr>
            <w:tcW w:w="408" w:type="pct"/>
            <w:vAlign w:val="top"/>
          </w:tcPr>
          <w:p w14:paraId="493541F1" w14:textId="58485F52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5%</w:t>
            </w:r>
          </w:p>
        </w:tc>
        <w:tc>
          <w:tcPr>
            <w:tcW w:w="438" w:type="pct"/>
            <w:vAlign w:val="top"/>
          </w:tcPr>
          <w:p w14:paraId="61EAE3A7" w14:textId="6B7DAB1F" w:rsidR="00D11A7F" w:rsidRPr="00D11A7F" w:rsidRDefault="00D11A7F" w:rsidP="00D11A7F">
            <w:pPr>
              <w:spacing w:line="20" w:lineRule="atLeast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11A7F">
              <w:rPr>
                <w:sz w:val="18"/>
                <w:szCs w:val="18"/>
              </w:rPr>
              <w:t>1,505</w:t>
            </w:r>
          </w:p>
        </w:tc>
      </w:tr>
    </w:tbl>
    <w:p w14:paraId="3C0B2B8B" w14:textId="77777777" w:rsidR="00814391" w:rsidRDefault="00814391" w:rsidP="0098691B"/>
    <w:p w14:paraId="4449DEFE" w14:textId="77777777" w:rsidR="00DF63E3" w:rsidRDefault="00DF63E3">
      <w:pPr>
        <w:rPr>
          <w:rFonts w:eastAsiaTheme="majorEastAsia" w:cstheme="majorBidi"/>
          <w:b/>
          <w:iCs/>
          <w:color w:val="1E2850" w:themeColor="text2"/>
        </w:rPr>
      </w:pPr>
      <w:r>
        <w:br w:type="page"/>
      </w:r>
    </w:p>
    <w:p w14:paraId="5C638206" w14:textId="68D8C49A" w:rsidR="00090F2D" w:rsidRDefault="00DF63E3" w:rsidP="00DF63E3">
      <w:pPr>
        <w:pStyle w:val="Heading3"/>
      </w:pPr>
      <w:bookmarkStart w:id="30" w:name="_Toc177667405"/>
      <w:r>
        <w:lastRenderedPageBreak/>
        <w:t>4.1 B</w:t>
      </w:r>
      <w:r w:rsidR="00090F2D">
        <w:t>y local government area</w:t>
      </w:r>
      <w:r w:rsidR="00090F2D" w:rsidRPr="00E4499A">
        <w:t>.</w:t>
      </w:r>
      <w:bookmarkEnd w:id="30"/>
    </w:p>
    <w:p w14:paraId="6B1E8071" w14:textId="3917DA3C" w:rsidR="0098691B" w:rsidRDefault="00090F2D" w:rsidP="0098691B">
      <w:pPr>
        <w:rPr>
          <w:sz w:val="20"/>
          <w:szCs w:val="22"/>
        </w:rPr>
      </w:pPr>
      <w:r w:rsidRPr="00090F2D">
        <w:rPr>
          <w:sz w:val="20"/>
          <w:szCs w:val="22"/>
        </w:rPr>
        <w:t>12 months to 31</w:t>
      </w:r>
      <w:r w:rsidR="00D06B0D" w:rsidRPr="00D06B0D">
        <w:rPr>
          <w:sz w:val="20"/>
          <w:szCs w:val="22"/>
          <w:vertAlign w:val="superscript"/>
        </w:rPr>
        <w:t>st</w:t>
      </w:r>
      <w:r w:rsidR="00D06B0D">
        <w:rPr>
          <w:sz w:val="20"/>
          <w:szCs w:val="22"/>
        </w:rPr>
        <w:t xml:space="preserve"> </w:t>
      </w:r>
      <w:r w:rsidRPr="00090F2D">
        <w:rPr>
          <w:sz w:val="20"/>
          <w:szCs w:val="22"/>
        </w:rPr>
        <w:t>December 2023</w:t>
      </w:r>
    </w:p>
    <w:p w14:paraId="386877BF" w14:textId="77777777" w:rsidR="00133C1C" w:rsidRPr="00090F2D" w:rsidRDefault="00133C1C" w:rsidP="0098691B">
      <w:pPr>
        <w:rPr>
          <w:sz w:val="18"/>
          <w:szCs w:val="20"/>
        </w:rPr>
      </w:pPr>
    </w:p>
    <w:tbl>
      <w:tblPr>
        <w:tblStyle w:val="ListTable4-Accent1"/>
        <w:tblW w:w="5234" w:type="pct"/>
        <w:tblLayout w:type="fixed"/>
        <w:tblCellMar>
          <w:top w:w="57" w:type="dxa"/>
          <w:bottom w:w="0" w:type="dxa"/>
        </w:tblCellMar>
        <w:tblLook w:val="04A0" w:firstRow="1" w:lastRow="0" w:firstColumn="1" w:lastColumn="0" w:noHBand="0" w:noVBand="1"/>
      </w:tblPr>
      <w:tblGrid>
        <w:gridCol w:w="2415"/>
        <w:gridCol w:w="617"/>
        <w:gridCol w:w="617"/>
        <w:gridCol w:w="617"/>
        <w:gridCol w:w="925"/>
        <w:gridCol w:w="2599"/>
        <w:gridCol w:w="617"/>
        <w:gridCol w:w="617"/>
        <w:gridCol w:w="617"/>
        <w:gridCol w:w="923"/>
      </w:tblGrid>
      <w:tr w:rsidR="00133C1C" w14:paraId="4F83EBAA" w14:textId="77777777" w:rsidTr="00D06B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0C326F2F" w14:textId="77777777" w:rsidR="0098691B" w:rsidRPr="00860B2A" w:rsidRDefault="0098691B" w:rsidP="00B9761A">
            <w:pPr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Category</w:t>
            </w:r>
          </w:p>
        </w:tc>
        <w:tc>
          <w:tcPr>
            <w:tcW w:w="292" w:type="pct"/>
            <w:vAlign w:val="top"/>
          </w:tcPr>
          <w:p w14:paraId="05E00291" w14:textId="77777777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2023</w:t>
            </w:r>
          </w:p>
        </w:tc>
        <w:tc>
          <w:tcPr>
            <w:tcW w:w="292" w:type="pct"/>
            <w:vAlign w:val="top"/>
          </w:tcPr>
          <w:p w14:paraId="7DCF39C2" w14:textId="77777777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2022</w:t>
            </w:r>
          </w:p>
        </w:tc>
        <w:tc>
          <w:tcPr>
            <w:tcW w:w="292" w:type="pct"/>
            <w:vAlign w:val="top"/>
          </w:tcPr>
          <w:p w14:paraId="11E7B374" w14:textId="77777777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2021</w:t>
            </w:r>
          </w:p>
        </w:tc>
        <w:tc>
          <w:tcPr>
            <w:tcW w:w="438" w:type="pct"/>
            <w:vAlign w:val="top"/>
          </w:tcPr>
          <w:p w14:paraId="00DC12E1" w14:textId="77777777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5 Year Average</w:t>
            </w:r>
          </w:p>
        </w:tc>
        <w:tc>
          <w:tcPr>
            <w:tcW w:w="1230" w:type="pct"/>
            <w:vAlign w:val="top"/>
          </w:tcPr>
          <w:p w14:paraId="15CCFBE3" w14:textId="77777777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Category</w:t>
            </w:r>
          </w:p>
        </w:tc>
        <w:tc>
          <w:tcPr>
            <w:tcW w:w="292" w:type="pct"/>
            <w:vAlign w:val="top"/>
          </w:tcPr>
          <w:p w14:paraId="73E7E524" w14:textId="77777777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2023</w:t>
            </w:r>
          </w:p>
        </w:tc>
        <w:tc>
          <w:tcPr>
            <w:tcW w:w="292" w:type="pct"/>
            <w:vAlign w:val="top"/>
          </w:tcPr>
          <w:p w14:paraId="224E8BD4" w14:textId="77777777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2022</w:t>
            </w:r>
          </w:p>
        </w:tc>
        <w:tc>
          <w:tcPr>
            <w:tcW w:w="292" w:type="pct"/>
            <w:vAlign w:val="top"/>
          </w:tcPr>
          <w:p w14:paraId="3A571BE8" w14:textId="77777777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2021</w:t>
            </w:r>
          </w:p>
        </w:tc>
        <w:tc>
          <w:tcPr>
            <w:tcW w:w="437" w:type="pct"/>
            <w:vAlign w:val="top"/>
          </w:tcPr>
          <w:p w14:paraId="3AD66F98" w14:textId="77777777" w:rsidR="0098691B" w:rsidRPr="00860B2A" w:rsidRDefault="0098691B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5 Year Average</w:t>
            </w:r>
          </w:p>
        </w:tc>
      </w:tr>
      <w:tr w:rsidR="0098691B" w14:paraId="6566A12E" w14:textId="77777777" w:rsidTr="00133C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57" w:type="pct"/>
            <w:gridSpan w:val="5"/>
            <w:vAlign w:val="top"/>
          </w:tcPr>
          <w:p w14:paraId="12F4C39C" w14:textId="77777777" w:rsidR="0098691B" w:rsidRPr="00334178" w:rsidRDefault="0098691B" w:rsidP="00B9761A">
            <w:pPr>
              <w:rPr>
                <w:sz w:val="18"/>
                <w:szCs w:val="18"/>
              </w:rPr>
            </w:pPr>
            <w:r w:rsidRPr="00334178">
              <w:rPr>
                <w:sz w:val="18"/>
                <w:szCs w:val="18"/>
              </w:rPr>
              <w:t xml:space="preserve">Local Government Area  </w:t>
            </w:r>
          </w:p>
        </w:tc>
        <w:tc>
          <w:tcPr>
            <w:tcW w:w="2543" w:type="pct"/>
            <w:gridSpan w:val="5"/>
            <w:vAlign w:val="top"/>
          </w:tcPr>
          <w:p w14:paraId="5300EBE5" w14:textId="77777777" w:rsidR="0098691B" w:rsidRPr="00334178" w:rsidRDefault="0098691B" w:rsidP="00B976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18"/>
                <w:szCs w:val="18"/>
              </w:rPr>
            </w:pPr>
            <w:r w:rsidRPr="00334178">
              <w:rPr>
                <w:b/>
                <w:bCs/>
                <w:sz w:val="18"/>
                <w:szCs w:val="18"/>
              </w:rPr>
              <w:t>Local Government Area</w:t>
            </w:r>
          </w:p>
        </w:tc>
      </w:tr>
      <w:tr w:rsidR="00D06B0D" w14:paraId="1BEB458C" w14:textId="77777777" w:rsidTr="00D06B0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2D425E9E" w14:textId="77777777" w:rsidR="00D06B0D" w:rsidRPr="007514AC" w:rsidRDefault="00D06B0D" w:rsidP="00D06B0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ALPINE</w:t>
            </w:r>
          </w:p>
        </w:tc>
        <w:tc>
          <w:tcPr>
            <w:tcW w:w="292" w:type="pct"/>
            <w:vAlign w:val="top"/>
          </w:tcPr>
          <w:p w14:paraId="6634A55E" w14:textId="42564030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25</w:t>
            </w:r>
          </w:p>
        </w:tc>
        <w:tc>
          <w:tcPr>
            <w:tcW w:w="292" w:type="pct"/>
            <w:vAlign w:val="top"/>
          </w:tcPr>
          <w:p w14:paraId="0CB8FC6A" w14:textId="6D4A5C5A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29</w:t>
            </w:r>
          </w:p>
        </w:tc>
        <w:tc>
          <w:tcPr>
            <w:tcW w:w="292" w:type="pct"/>
            <w:vAlign w:val="top"/>
          </w:tcPr>
          <w:p w14:paraId="2FB82C40" w14:textId="38E126B2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27</w:t>
            </w:r>
          </w:p>
        </w:tc>
        <w:tc>
          <w:tcPr>
            <w:tcW w:w="438" w:type="pct"/>
            <w:vAlign w:val="top"/>
          </w:tcPr>
          <w:p w14:paraId="47866080" w14:textId="133A3EC5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24</w:t>
            </w:r>
          </w:p>
        </w:tc>
        <w:tc>
          <w:tcPr>
            <w:tcW w:w="1230" w:type="pct"/>
            <w:vAlign w:val="top"/>
          </w:tcPr>
          <w:p w14:paraId="0930F2C2" w14:textId="77777777" w:rsidR="00D06B0D" w:rsidRPr="007514AC" w:rsidRDefault="00D06B0D" w:rsidP="00D06B0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MANSFIELD</w:t>
            </w:r>
          </w:p>
        </w:tc>
        <w:tc>
          <w:tcPr>
            <w:tcW w:w="292" w:type="pct"/>
            <w:vAlign w:val="top"/>
          </w:tcPr>
          <w:p w14:paraId="35DDB14D" w14:textId="37FF3A38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20</w:t>
            </w:r>
          </w:p>
        </w:tc>
        <w:tc>
          <w:tcPr>
            <w:tcW w:w="292" w:type="pct"/>
            <w:vAlign w:val="top"/>
          </w:tcPr>
          <w:p w14:paraId="14E7B2FD" w14:textId="5569544E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25</w:t>
            </w:r>
          </w:p>
        </w:tc>
        <w:tc>
          <w:tcPr>
            <w:tcW w:w="292" w:type="pct"/>
            <w:vAlign w:val="top"/>
          </w:tcPr>
          <w:p w14:paraId="17CA497D" w14:textId="44D405A2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35</w:t>
            </w:r>
          </w:p>
        </w:tc>
        <w:tc>
          <w:tcPr>
            <w:tcW w:w="437" w:type="pct"/>
            <w:vAlign w:val="top"/>
          </w:tcPr>
          <w:p w14:paraId="4671EF04" w14:textId="14E8F4C4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27</w:t>
            </w:r>
          </w:p>
        </w:tc>
      </w:tr>
      <w:tr w:rsidR="00D06B0D" w14:paraId="4EFADB51" w14:textId="77777777" w:rsidTr="00D06B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2BD7BE36" w14:textId="77777777" w:rsidR="00D06B0D" w:rsidRPr="007514AC" w:rsidRDefault="00D06B0D" w:rsidP="00D06B0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ARARAT</w:t>
            </w:r>
          </w:p>
        </w:tc>
        <w:tc>
          <w:tcPr>
            <w:tcW w:w="292" w:type="pct"/>
            <w:vAlign w:val="top"/>
          </w:tcPr>
          <w:p w14:paraId="0EA8F9DB" w14:textId="19952C93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292" w:type="pct"/>
            <w:vAlign w:val="top"/>
          </w:tcPr>
          <w:p w14:paraId="0386110B" w14:textId="2B9EB4EB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292" w:type="pct"/>
            <w:vAlign w:val="top"/>
          </w:tcPr>
          <w:p w14:paraId="4948753D" w14:textId="526B62FD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13</w:t>
            </w:r>
          </w:p>
        </w:tc>
        <w:tc>
          <w:tcPr>
            <w:tcW w:w="438" w:type="pct"/>
            <w:vAlign w:val="top"/>
          </w:tcPr>
          <w:p w14:paraId="7BC67F5F" w14:textId="241EF5EE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1230" w:type="pct"/>
            <w:vAlign w:val="top"/>
          </w:tcPr>
          <w:p w14:paraId="09115407" w14:textId="77777777" w:rsidR="00D06B0D" w:rsidRPr="007514AC" w:rsidRDefault="00D06B0D" w:rsidP="00D06B0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MARIBYRNONG</w:t>
            </w:r>
          </w:p>
        </w:tc>
        <w:tc>
          <w:tcPr>
            <w:tcW w:w="292" w:type="pct"/>
            <w:vAlign w:val="top"/>
          </w:tcPr>
          <w:p w14:paraId="78D15566" w14:textId="4802BFAC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51</w:t>
            </w:r>
          </w:p>
        </w:tc>
        <w:tc>
          <w:tcPr>
            <w:tcW w:w="292" w:type="pct"/>
            <w:vAlign w:val="top"/>
          </w:tcPr>
          <w:p w14:paraId="11C6277D" w14:textId="2C7FF35D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64</w:t>
            </w:r>
          </w:p>
        </w:tc>
        <w:tc>
          <w:tcPr>
            <w:tcW w:w="292" w:type="pct"/>
            <w:vAlign w:val="top"/>
          </w:tcPr>
          <w:p w14:paraId="79E59C95" w14:textId="43A8145F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71</w:t>
            </w:r>
          </w:p>
        </w:tc>
        <w:tc>
          <w:tcPr>
            <w:tcW w:w="437" w:type="pct"/>
            <w:vAlign w:val="top"/>
          </w:tcPr>
          <w:p w14:paraId="78B4E67A" w14:textId="22225555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60</w:t>
            </w:r>
          </w:p>
        </w:tc>
      </w:tr>
      <w:tr w:rsidR="00D06B0D" w14:paraId="494F643B" w14:textId="77777777" w:rsidTr="00D06B0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08BC9C27" w14:textId="77777777" w:rsidR="00D06B0D" w:rsidRPr="007514AC" w:rsidRDefault="00D06B0D" w:rsidP="00D06B0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BALLARAT</w:t>
            </w:r>
          </w:p>
        </w:tc>
        <w:tc>
          <w:tcPr>
            <w:tcW w:w="292" w:type="pct"/>
            <w:vAlign w:val="top"/>
          </w:tcPr>
          <w:p w14:paraId="46BF42F5" w14:textId="3118314D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101</w:t>
            </w:r>
          </w:p>
        </w:tc>
        <w:tc>
          <w:tcPr>
            <w:tcW w:w="292" w:type="pct"/>
            <w:vAlign w:val="top"/>
          </w:tcPr>
          <w:p w14:paraId="32789316" w14:textId="0810B6CF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84</w:t>
            </w:r>
          </w:p>
        </w:tc>
        <w:tc>
          <w:tcPr>
            <w:tcW w:w="292" w:type="pct"/>
            <w:vAlign w:val="top"/>
          </w:tcPr>
          <w:p w14:paraId="56AF83EA" w14:textId="6C7980A8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118</w:t>
            </w:r>
          </w:p>
        </w:tc>
        <w:tc>
          <w:tcPr>
            <w:tcW w:w="438" w:type="pct"/>
            <w:vAlign w:val="top"/>
          </w:tcPr>
          <w:p w14:paraId="26648871" w14:textId="7E3A8E90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81</w:t>
            </w:r>
          </w:p>
        </w:tc>
        <w:tc>
          <w:tcPr>
            <w:tcW w:w="1230" w:type="pct"/>
            <w:vAlign w:val="top"/>
          </w:tcPr>
          <w:p w14:paraId="79D3281F" w14:textId="77777777" w:rsidR="00D06B0D" w:rsidRPr="007514AC" w:rsidRDefault="00D06B0D" w:rsidP="00D06B0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MAROONDAH</w:t>
            </w:r>
          </w:p>
        </w:tc>
        <w:tc>
          <w:tcPr>
            <w:tcW w:w="292" w:type="pct"/>
            <w:vAlign w:val="top"/>
          </w:tcPr>
          <w:p w14:paraId="34B71BA2" w14:textId="1A306909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27</w:t>
            </w:r>
          </w:p>
        </w:tc>
        <w:tc>
          <w:tcPr>
            <w:tcW w:w="292" w:type="pct"/>
            <w:vAlign w:val="top"/>
          </w:tcPr>
          <w:p w14:paraId="6FABDEC1" w14:textId="4E3A38DD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39</w:t>
            </w:r>
          </w:p>
        </w:tc>
        <w:tc>
          <w:tcPr>
            <w:tcW w:w="292" w:type="pct"/>
            <w:vAlign w:val="top"/>
          </w:tcPr>
          <w:p w14:paraId="2F8D8834" w14:textId="2AA451C6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40</w:t>
            </w:r>
          </w:p>
        </w:tc>
        <w:tc>
          <w:tcPr>
            <w:tcW w:w="437" w:type="pct"/>
            <w:vAlign w:val="top"/>
          </w:tcPr>
          <w:p w14:paraId="63AEF08E" w14:textId="7CE1EA73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42</w:t>
            </w:r>
          </w:p>
        </w:tc>
      </w:tr>
      <w:tr w:rsidR="00D06B0D" w14:paraId="016A63D9" w14:textId="77777777" w:rsidTr="00D06B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05C513D0" w14:textId="77777777" w:rsidR="00D06B0D" w:rsidRPr="007514AC" w:rsidRDefault="00D06B0D" w:rsidP="00D06B0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BANYULE</w:t>
            </w:r>
          </w:p>
        </w:tc>
        <w:tc>
          <w:tcPr>
            <w:tcW w:w="292" w:type="pct"/>
            <w:vAlign w:val="top"/>
          </w:tcPr>
          <w:p w14:paraId="7495C702" w14:textId="600ACC0C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31</w:t>
            </w:r>
          </w:p>
        </w:tc>
        <w:tc>
          <w:tcPr>
            <w:tcW w:w="292" w:type="pct"/>
            <w:vAlign w:val="top"/>
          </w:tcPr>
          <w:p w14:paraId="31009DA0" w14:textId="34C1666E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292" w:type="pct"/>
            <w:vAlign w:val="top"/>
          </w:tcPr>
          <w:p w14:paraId="7FABCD60" w14:textId="19851018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39</w:t>
            </w:r>
          </w:p>
        </w:tc>
        <w:tc>
          <w:tcPr>
            <w:tcW w:w="438" w:type="pct"/>
            <w:vAlign w:val="top"/>
          </w:tcPr>
          <w:p w14:paraId="7CF2DC4C" w14:textId="117A7CE0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37</w:t>
            </w:r>
          </w:p>
        </w:tc>
        <w:tc>
          <w:tcPr>
            <w:tcW w:w="1230" w:type="pct"/>
            <w:vAlign w:val="top"/>
          </w:tcPr>
          <w:p w14:paraId="0BFA5CB4" w14:textId="77777777" w:rsidR="00D06B0D" w:rsidRPr="007514AC" w:rsidRDefault="00D06B0D" w:rsidP="00D06B0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MELBOURNE</w:t>
            </w:r>
          </w:p>
        </w:tc>
        <w:tc>
          <w:tcPr>
            <w:tcW w:w="292" w:type="pct"/>
            <w:vAlign w:val="top"/>
          </w:tcPr>
          <w:p w14:paraId="1EC31A11" w14:textId="01EC2F99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188</w:t>
            </w:r>
          </w:p>
        </w:tc>
        <w:tc>
          <w:tcPr>
            <w:tcW w:w="292" w:type="pct"/>
            <w:vAlign w:val="top"/>
          </w:tcPr>
          <w:p w14:paraId="3DCBCC40" w14:textId="5CEAB0C2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179</w:t>
            </w:r>
          </w:p>
        </w:tc>
        <w:tc>
          <w:tcPr>
            <w:tcW w:w="292" w:type="pct"/>
            <w:vAlign w:val="top"/>
          </w:tcPr>
          <w:p w14:paraId="4E67976E" w14:textId="328BFAD1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189</w:t>
            </w:r>
          </w:p>
        </w:tc>
        <w:tc>
          <w:tcPr>
            <w:tcW w:w="437" w:type="pct"/>
            <w:vAlign w:val="top"/>
          </w:tcPr>
          <w:p w14:paraId="77292B2D" w14:textId="3F21E377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163</w:t>
            </w:r>
          </w:p>
        </w:tc>
      </w:tr>
      <w:tr w:rsidR="00D06B0D" w14:paraId="5C695E74" w14:textId="77777777" w:rsidTr="00D06B0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6985311B" w14:textId="77777777" w:rsidR="00D06B0D" w:rsidRPr="007514AC" w:rsidRDefault="00D06B0D" w:rsidP="00D06B0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BASS COAST</w:t>
            </w:r>
          </w:p>
        </w:tc>
        <w:tc>
          <w:tcPr>
            <w:tcW w:w="292" w:type="pct"/>
            <w:vAlign w:val="top"/>
          </w:tcPr>
          <w:p w14:paraId="35B9B845" w14:textId="02EB56F5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38</w:t>
            </w:r>
          </w:p>
        </w:tc>
        <w:tc>
          <w:tcPr>
            <w:tcW w:w="292" w:type="pct"/>
            <w:vAlign w:val="top"/>
          </w:tcPr>
          <w:p w14:paraId="30DEFDBE" w14:textId="072FB00C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34</w:t>
            </w:r>
          </w:p>
        </w:tc>
        <w:tc>
          <w:tcPr>
            <w:tcW w:w="292" w:type="pct"/>
            <w:vAlign w:val="top"/>
          </w:tcPr>
          <w:p w14:paraId="75B93138" w14:textId="41EDFC6B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438" w:type="pct"/>
            <w:vAlign w:val="top"/>
          </w:tcPr>
          <w:p w14:paraId="5CA23152" w14:textId="3B609389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31</w:t>
            </w:r>
          </w:p>
        </w:tc>
        <w:tc>
          <w:tcPr>
            <w:tcW w:w="1230" w:type="pct"/>
            <w:vAlign w:val="top"/>
          </w:tcPr>
          <w:p w14:paraId="554AF9EB" w14:textId="77777777" w:rsidR="00D06B0D" w:rsidRPr="007514AC" w:rsidRDefault="00D06B0D" w:rsidP="00D06B0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MELTON</w:t>
            </w:r>
          </w:p>
        </w:tc>
        <w:tc>
          <w:tcPr>
            <w:tcW w:w="292" w:type="pct"/>
            <w:vAlign w:val="top"/>
          </w:tcPr>
          <w:p w14:paraId="38629220" w14:textId="12202745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94</w:t>
            </w:r>
          </w:p>
        </w:tc>
        <w:tc>
          <w:tcPr>
            <w:tcW w:w="292" w:type="pct"/>
            <w:vAlign w:val="top"/>
          </w:tcPr>
          <w:p w14:paraId="388CA2BA" w14:textId="768F5024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109</w:t>
            </w:r>
          </w:p>
        </w:tc>
        <w:tc>
          <w:tcPr>
            <w:tcW w:w="292" w:type="pct"/>
            <w:vAlign w:val="top"/>
          </w:tcPr>
          <w:p w14:paraId="064B8FE4" w14:textId="73025941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71</w:t>
            </w:r>
          </w:p>
        </w:tc>
        <w:tc>
          <w:tcPr>
            <w:tcW w:w="437" w:type="pct"/>
            <w:vAlign w:val="top"/>
          </w:tcPr>
          <w:p w14:paraId="1BDBDAE6" w14:textId="3C270D45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71</w:t>
            </w:r>
          </w:p>
        </w:tc>
      </w:tr>
      <w:tr w:rsidR="00D06B0D" w14:paraId="2C7EAAD4" w14:textId="77777777" w:rsidTr="00D06B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51596B1F" w14:textId="77777777" w:rsidR="00D06B0D" w:rsidRPr="007514AC" w:rsidRDefault="00D06B0D" w:rsidP="00D06B0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BAW BAW</w:t>
            </w:r>
          </w:p>
        </w:tc>
        <w:tc>
          <w:tcPr>
            <w:tcW w:w="292" w:type="pct"/>
            <w:vAlign w:val="top"/>
          </w:tcPr>
          <w:p w14:paraId="6E6F5C13" w14:textId="04102E52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292" w:type="pct"/>
            <w:vAlign w:val="top"/>
          </w:tcPr>
          <w:p w14:paraId="412C409C" w14:textId="1D604080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292" w:type="pct"/>
            <w:vAlign w:val="top"/>
          </w:tcPr>
          <w:p w14:paraId="59B77650" w14:textId="13AB66B7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438" w:type="pct"/>
            <w:vAlign w:val="top"/>
          </w:tcPr>
          <w:p w14:paraId="6E42CC80" w14:textId="05ACC5BF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1230" w:type="pct"/>
            <w:vAlign w:val="top"/>
          </w:tcPr>
          <w:p w14:paraId="13AC4ADB" w14:textId="4134F73E" w:rsidR="00D06B0D" w:rsidRPr="00A17921" w:rsidRDefault="00D06B0D" w:rsidP="00D06B0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rFonts w:cstheme="minorHAnsi"/>
                <w:sz w:val="18"/>
                <w:szCs w:val="18"/>
              </w:rPr>
              <w:t>MERRI_BEK</w:t>
            </w:r>
          </w:p>
        </w:tc>
        <w:tc>
          <w:tcPr>
            <w:tcW w:w="292" w:type="pct"/>
            <w:vAlign w:val="top"/>
          </w:tcPr>
          <w:p w14:paraId="53C06CE1" w14:textId="27FDE3EF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129</w:t>
            </w:r>
          </w:p>
        </w:tc>
        <w:tc>
          <w:tcPr>
            <w:tcW w:w="292" w:type="pct"/>
            <w:vAlign w:val="top"/>
          </w:tcPr>
          <w:p w14:paraId="181DCBDB" w14:textId="521E1C91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131</w:t>
            </w:r>
          </w:p>
        </w:tc>
        <w:tc>
          <w:tcPr>
            <w:tcW w:w="292" w:type="pct"/>
            <w:vAlign w:val="top"/>
          </w:tcPr>
          <w:p w14:paraId="4A225B69" w14:textId="683AD139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133</w:t>
            </w:r>
          </w:p>
        </w:tc>
        <w:tc>
          <w:tcPr>
            <w:tcW w:w="437" w:type="pct"/>
            <w:vAlign w:val="top"/>
          </w:tcPr>
          <w:p w14:paraId="2319B698" w14:textId="33795CC9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118</w:t>
            </w:r>
          </w:p>
        </w:tc>
      </w:tr>
      <w:tr w:rsidR="00D06B0D" w14:paraId="45DD1A03" w14:textId="77777777" w:rsidTr="00D06B0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126C570B" w14:textId="77777777" w:rsidR="00D06B0D" w:rsidRPr="007514AC" w:rsidRDefault="00D06B0D" w:rsidP="00D06B0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BAYSIDE</w:t>
            </w:r>
          </w:p>
        </w:tc>
        <w:tc>
          <w:tcPr>
            <w:tcW w:w="292" w:type="pct"/>
            <w:vAlign w:val="top"/>
          </w:tcPr>
          <w:p w14:paraId="6153F42C" w14:textId="17383530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292" w:type="pct"/>
            <w:vAlign w:val="top"/>
          </w:tcPr>
          <w:p w14:paraId="6CCB1825" w14:textId="2964E09D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69</w:t>
            </w:r>
          </w:p>
        </w:tc>
        <w:tc>
          <w:tcPr>
            <w:tcW w:w="292" w:type="pct"/>
            <w:vAlign w:val="top"/>
          </w:tcPr>
          <w:p w14:paraId="466A2D51" w14:textId="75AC74E4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69</w:t>
            </w:r>
          </w:p>
        </w:tc>
        <w:tc>
          <w:tcPr>
            <w:tcW w:w="438" w:type="pct"/>
            <w:vAlign w:val="top"/>
          </w:tcPr>
          <w:p w14:paraId="72594939" w14:textId="3C89C412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1230" w:type="pct"/>
            <w:vAlign w:val="top"/>
          </w:tcPr>
          <w:p w14:paraId="665B16E0" w14:textId="51E96622" w:rsidR="00D06B0D" w:rsidRPr="00A17921" w:rsidRDefault="00D06B0D" w:rsidP="00D06B0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MILDURA</w:t>
            </w:r>
          </w:p>
        </w:tc>
        <w:tc>
          <w:tcPr>
            <w:tcW w:w="292" w:type="pct"/>
            <w:vAlign w:val="top"/>
          </w:tcPr>
          <w:p w14:paraId="4F89834A" w14:textId="01FFFB66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31</w:t>
            </w:r>
          </w:p>
        </w:tc>
        <w:tc>
          <w:tcPr>
            <w:tcW w:w="292" w:type="pct"/>
            <w:vAlign w:val="top"/>
          </w:tcPr>
          <w:p w14:paraId="697E87A5" w14:textId="545C31C0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10</w:t>
            </w:r>
          </w:p>
        </w:tc>
        <w:tc>
          <w:tcPr>
            <w:tcW w:w="292" w:type="pct"/>
            <w:vAlign w:val="top"/>
          </w:tcPr>
          <w:p w14:paraId="3626B602" w14:textId="6FED6758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36</w:t>
            </w:r>
          </w:p>
        </w:tc>
        <w:tc>
          <w:tcPr>
            <w:tcW w:w="437" w:type="pct"/>
            <w:vAlign w:val="top"/>
          </w:tcPr>
          <w:p w14:paraId="0621483E" w14:textId="01A28E96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25</w:t>
            </w:r>
          </w:p>
        </w:tc>
      </w:tr>
      <w:tr w:rsidR="00D06B0D" w14:paraId="116E3E55" w14:textId="77777777" w:rsidTr="00D06B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E3BB45D" w14:textId="77777777" w:rsidR="00D06B0D" w:rsidRPr="007514AC" w:rsidRDefault="00D06B0D" w:rsidP="00D06B0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BENALLA</w:t>
            </w:r>
          </w:p>
        </w:tc>
        <w:tc>
          <w:tcPr>
            <w:tcW w:w="292" w:type="pct"/>
            <w:vAlign w:val="top"/>
          </w:tcPr>
          <w:p w14:paraId="6383345E" w14:textId="35713D0E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13</w:t>
            </w:r>
          </w:p>
        </w:tc>
        <w:tc>
          <w:tcPr>
            <w:tcW w:w="292" w:type="pct"/>
            <w:vAlign w:val="top"/>
          </w:tcPr>
          <w:p w14:paraId="3B7CD928" w14:textId="36BC0FF7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17</w:t>
            </w:r>
          </w:p>
        </w:tc>
        <w:tc>
          <w:tcPr>
            <w:tcW w:w="292" w:type="pct"/>
            <w:vAlign w:val="top"/>
          </w:tcPr>
          <w:p w14:paraId="3FA3B9A9" w14:textId="64054B81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438" w:type="pct"/>
            <w:vAlign w:val="top"/>
          </w:tcPr>
          <w:p w14:paraId="071651FA" w14:textId="23E290AA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13</w:t>
            </w:r>
          </w:p>
        </w:tc>
        <w:tc>
          <w:tcPr>
            <w:tcW w:w="1230" w:type="pct"/>
            <w:vAlign w:val="top"/>
          </w:tcPr>
          <w:p w14:paraId="7E53A587" w14:textId="5444CE75" w:rsidR="00D06B0D" w:rsidRPr="00A17921" w:rsidRDefault="00D06B0D" w:rsidP="00D06B0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MITCHELL</w:t>
            </w:r>
          </w:p>
        </w:tc>
        <w:tc>
          <w:tcPr>
            <w:tcW w:w="292" w:type="pct"/>
            <w:vAlign w:val="top"/>
          </w:tcPr>
          <w:p w14:paraId="6A0237B5" w14:textId="6EB140A9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61</w:t>
            </w:r>
          </w:p>
        </w:tc>
        <w:tc>
          <w:tcPr>
            <w:tcW w:w="292" w:type="pct"/>
            <w:vAlign w:val="top"/>
          </w:tcPr>
          <w:p w14:paraId="72200AC5" w14:textId="210A76C0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42</w:t>
            </w:r>
          </w:p>
        </w:tc>
        <w:tc>
          <w:tcPr>
            <w:tcW w:w="292" w:type="pct"/>
            <w:vAlign w:val="top"/>
          </w:tcPr>
          <w:p w14:paraId="524A169C" w14:textId="297A7832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64</w:t>
            </w:r>
          </w:p>
        </w:tc>
        <w:tc>
          <w:tcPr>
            <w:tcW w:w="437" w:type="pct"/>
            <w:vAlign w:val="top"/>
          </w:tcPr>
          <w:p w14:paraId="7F524000" w14:textId="5A61E4D6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50</w:t>
            </w:r>
          </w:p>
        </w:tc>
      </w:tr>
      <w:tr w:rsidR="00D06B0D" w14:paraId="681637F2" w14:textId="77777777" w:rsidTr="00D06B0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D59FFF2" w14:textId="77777777" w:rsidR="00D06B0D" w:rsidRPr="007514AC" w:rsidRDefault="00D06B0D" w:rsidP="00D06B0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BOROONDARA</w:t>
            </w:r>
          </w:p>
        </w:tc>
        <w:tc>
          <w:tcPr>
            <w:tcW w:w="292" w:type="pct"/>
            <w:vAlign w:val="top"/>
          </w:tcPr>
          <w:p w14:paraId="10BCC22E" w14:textId="08DCFE89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93</w:t>
            </w:r>
          </w:p>
        </w:tc>
        <w:tc>
          <w:tcPr>
            <w:tcW w:w="292" w:type="pct"/>
            <w:vAlign w:val="top"/>
          </w:tcPr>
          <w:p w14:paraId="34721B54" w14:textId="032AE89E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292" w:type="pct"/>
            <w:vAlign w:val="top"/>
          </w:tcPr>
          <w:p w14:paraId="188F3D56" w14:textId="1CC90BA4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100</w:t>
            </w:r>
          </w:p>
        </w:tc>
        <w:tc>
          <w:tcPr>
            <w:tcW w:w="438" w:type="pct"/>
            <w:vAlign w:val="top"/>
          </w:tcPr>
          <w:p w14:paraId="4A30BB39" w14:textId="3FE50D2D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1230" w:type="pct"/>
            <w:vAlign w:val="top"/>
          </w:tcPr>
          <w:p w14:paraId="4A8B4F46" w14:textId="7894DB4D" w:rsidR="00D06B0D" w:rsidRPr="00A17921" w:rsidRDefault="00D06B0D" w:rsidP="00D06B0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MOIRA</w:t>
            </w:r>
          </w:p>
        </w:tc>
        <w:tc>
          <w:tcPr>
            <w:tcW w:w="292" w:type="pct"/>
            <w:vAlign w:val="top"/>
          </w:tcPr>
          <w:p w14:paraId="5D6D1AE7" w14:textId="01AE18F4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30</w:t>
            </w:r>
          </w:p>
        </w:tc>
        <w:tc>
          <w:tcPr>
            <w:tcW w:w="292" w:type="pct"/>
            <w:vAlign w:val="top"/>
          </w:tcPr>
          <w:p w14:paraId="3DADEE07" w14:textId="0F000569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24</w:t>
            </w:r>
          </w:p>
        </w:tc>
        <w:tc>
          <w:tcPr>
            <w:tcW w:w="292" w:type="pct"/>
            <w:vAlign w:val="top"/>
          </w:tcPr>
          <w:p w14:paraId="549161C7" w14:textId="0EDC4C8A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36</w:t>
            </w:r>
          </w:p>
        </w:tc>
        <w:tc>
          <w:tcPr>
            <w:tcW w:w="437" w:type="pct"/>
            <w:vAlign w:val="top"/>
          </w:tcPr>
          <w:p w14:paraId="6860E3F6" w14:textId="347107E0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28</w:t>
            </w:r>
          </w:p>
        </w:tc>
      </w:tr>
      <w:tr w:rsidR="00D06B0D" w14:paraId="49185575" w14:textId="77777777" w:rsidTr="00D06B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376D281D" w14:textId="77777777" w:rsidR="00D06B0D" w:rsidRPr="007514AC" w:rsidRDefault="00D06B0D" w:rsidP="00D06B0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BRIMBANK</w:t>
            </w:r>
          </w:p>
        </w:tc>
        <w:tc>
          <w:tcPr>
            <w:tcW w:w="292" w:type="pct"/>
            <w:vAlign w:val="top"/>
          </w:tcPr>
          <w:p w14:paraId="71A8BB45" w14:textId="50F91E35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137</w:t>
            </w:r>
          </w:p>
        </w:tc>
        <w:tc>
          <w:tcPr>
            <w:tcW w:w="292" w:type="pct"/>
            <w:vAlign w:val="top"/>
          </w:tcPr>
          <w:p w14:paraId="712544FE" w14:textId="66C12B6F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169</w:t>
            </w:r>
          </w:p>
        </w:tc>
        <w:tc>
          <w:tcPr>
            <w:tcW w:w="292" w:type="pct"/>
            <w:vAlign w:val="top"/>
          </w:tcPr>
          <w:p w14:paraId="3DD4B916" w14:textId="3846EF47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154</w:t>
            </w:r>
          </w:p>
        </w:tc>
        <w:tc>
          <w:tcPr>
            <w:tcW w:w="438" w:type="pct"/>
            <w:vAlign w:val="top"/>
          </w:tcPr>
          <w:p w14:paraId="24CD61BA" w14:textId="4DEA4DD3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131</w:t>
            </w:r>
          </w:p>
        </w:tc>
        <w:tc>
          <w:tcPr>
            <w:tcW w:w="1230" w:type="pct"/>
            <w:vAlign w:val="top"/>
          </w:tcPr>
          <w:p w14:paraId="762AE326" w14:textId="6F47E9A0" w:rsidR="00D06B0D" w:rsidRPr="00A17921" w:rsidRDefault="00D06B0D" w:rsidP="00D06B0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MONASH</w:t>
            </w:r>
          </w:p>
        </w:tc>
        <w:tc>
          <w:tcPr>
            <w:tcW w:w="292" w:type="pct"/>
            <w:vAlign w:val="top"/>
          </w:tcPr>
          <w:p w14:paraId="66592D0D" w14:textId="34DA8361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147</w:t>
            </w:r>
          </w:p>
        </w:tc>
        <w:tc>
          <w:tcPr>
            <w:tcW w:w="292" w:type="pct"/>
            <w:vAlign w:val="top"/>
          </w:tcPr>
          <w:p w14:paraId="06223C7E" w14:textId="3DEEFB94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138</w:t>
            </w:r>
          </w:p>
        </w:tc>
        <w:tc>
          <w:tcPr>
            <w:tcW w:w="292" w:type="pct"/>
            <w:vAlign w:val="top"/>
          </w:tcPr>
          <w:p w14:paraId="6A776F69" w14:textId="1436205B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132</w:t>
            </w:r>
          </w:p>
        </w:tc>
        <w:tc>
          <w:tcPr>
            <w:tcW w:w="437" w:type="pct"/>
            <w:vAlign w:val="top"/>
          </w:tcPr>
          <w:p w14:paraId="02F9ED7C" w14:textId="7B83F063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126</w:t>
            </w:r>
          </w:p>
        </w:tc>
      </w:tr>
      <w:tr w:rsidR="00D06B0D" w14:paraId="258F4FAA" w14:textId="77777777" w:rsidTr="00D06B0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593582D" w14:textId="77777777" w:rsidR="00D06B0D" w:rsidRPr="007514AC" w:rsidRDefault="00D06B0D" w:rsidP="00D06B0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BULOKE</w:t>
            </w:r>
          </w:p>
        </w:tc>
        <w:tc>
          <w:tcPr>
            <w:tcW w:w="292" w:type="pct"/>
            <w:vAlign w:val="top"/>
          </w:tcPr>
          <w:p w14:paraId="40AA8BB1" w14:textId="31288674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17</w:t>
            </w:r>
          </w:p>
        </w:tc>
        <w:tc>
          <w:tcPr>
            <w:tcW w:w="292" w:type="pct"/>
            <w:vAlign w:val="top"/>
          </w:tcPr>
          <w:p w14:paraId="69BDDADE" w14:textId="6C36DBD1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2" w:type="pct"/>
            <w:vAlign w:val="top"/>
          </w:tcPr>
          <w:p w14:paraId="3382611F" w14:textId="6566F6CB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38" w:type="pct"/>
            <w:vAlign w:val="top"/>
          </w:tcPr>
          <w:p w14:paraId="2BD4C060" w14:textId="11F8DE62" w:rsidR="00D06B0D" w:rsidRPr="007514AC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1230" w:type="pct"/>
            <w:vAlign w:val="top"/>
          </w:tcPr>
          <w:p w14:paraId="1BE4DBC0" w14:textId="0FAA020D" w:rsidR="00D06B0D" w:rsidRPr="00A17921" w:rsidRDefault="00D06B0D" w:rsidP="00D06B0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MOONEE VALLEY</w:t>
            </w:r>
          </w:p>
        </w:tc>
        <w:tc>
          <w:tcPr>
            <w:tcW w:w="292" w:type="pct"/>
            <w:vAlign w:val="top"/>
          </w:tcPr>
          <w:p w14:paraId="35CF030E" w14:textId="081D5869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114</w:t>
            </w:r>
          </w:p>
        </w:tc>
        <w:tc>
          <w:tcPr>
            <w:tcW w:w="292" w:type="pct"/>
            <w:vAlign w:val="top"/>
          </w:tcPr>
          <w:p w14:paraId="61B513AA" w14:textId="68D563A6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119</w:t>
            </w:r>
          </w:p>
        </w:tc>
        <w:tc>
          <w:tcPr>
            <w:tcW w:w="292" w:type="pct"/>
            <w:vAlign w:val="top"/>
          </w:tcPr>
          <w:p w14:paraId="7AC049F4" w14:textId="5D5CB749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139</w:t>
            </w:r>
          </w:p>
        </w:tc>
        <w:tc>
          <w:tcPr>
            <w:tcW w:w="437" w:type="pct"/>
            <w:vAlign w:val="top"/>
          </w:tcPr>
          <w:p w14:paraId="3DE216BE" w14:textId="48F05F82" w:rsidR="00D06B0D" w:rsidRPr="00D06B0D" w:rsidRDefault="00D06B0D" w:rsidP="00D06B0D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101</w:t>
            </w:r>
          </w:p>
        </w:tc>
      </w:tr>
      <w:tr w:rsidR="00D06B0D" w14:paraId="1B95DC96" w14:textId="77777777" w:rsidTr="00D06B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05F00208" w14:textId="77777777" w:rsidR="00D06B0D" w:rsidRPr="007514AC" w:rsidRDefault="00D06B0D" w:rsidP="00D06B0D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CAMPASPE</w:t>
            </w:r>
          </w:p>
        </w:tc>
        <w:tc>
          <w:tcPr>
            <w:tcW w:w="292" w:type="pct"/>
            <w:vAlign w:val="top"/>
          </w:tcPr>
          <w:p w14:paraId="638A9524" w14:textId="7F153507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38</w:t>
            </w:r>
          </w:p>
        </w:tc>
        <w:tc>
          <w:tcPr>
            <w:tcW w:w="292" w:type="pct"/>
            <w:vAlign w:val="top"/>
          </w:tcPr>
          <w:p w14:paraId="568874AC" w14:textId="012F3A6A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29</w:t>
            </w:r>
          </w:p>
        </w:tc>
        <w:tc>
          <w:tcPr>
            <w:tcW w:w="292" w:type="pct"/>
            <w:vAlign w:val="top"/>
          </w:tcPr>
          <w:p w14:paraId="4BF0C838" w14:textId="448DC0BD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438" w:type="pct"/>
            <w:vAlign w:val="top"/>
          </w:tcPr>
          <w:p w14:paraId="6F3DEF19" w14:textId="4E095EE5" w:rsidR="00D06B0D" w:rsidRPr="007514AC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31</w:t>
            </w:r>
          </w:p>
        </w:tc>
        <w:tc>
          <w:tcPr>
            <w:tcW w:w="1230" w:type="pct"/>
            <w:vAlign w:val="top"/>
          </w:tcPr>
          <w:p w14:paraId="360A7B5B" w14:textId="488CDEF5" w:rsidR="00D06B0D" w:rsidRPr="00A17921" w:rsidRDefault="00D06B0D" w:rsidP="00D06B0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MOORABOOL</w:t>
            </w:r>
          </w:p>
        </w:tc>
        <w:tc>
          <w:tcPr>
            <w:tcW w:w="292" w:type="pct"/>
            <w:vAlign w:val="top"/>
          </w:tcPr>
          <w:p w14:paraId="4B2B33D7" w14:textId="5F5249F3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51</w:t>
            </w:r>
          </w:p>
        </w:tc>
        <w:tc>
          <w:tcPr>
            <w:tcW w:w="292" w:type="pct"/>
            <w:vAlign w:val="top"/>
          </w:tcPr>
          <w:p w14:paraId="53709A84" w14:textId="72EBCD29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73</w:t>
            </w:r>
          </w:p>
        </w:tc>
        <w:tc>
          <w:tcPr>
            <w:tcW w:w="292" w:type="pct"/>
            <w:vAlign w:val="top"/>
          </w:tcPr>
          <w:p w14:paraId="21E4AADF" w14:textId="5B2A8E96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35</w:t>
            </w:r>
          </w:p>
        </w:tc>
        <w:tc>
          <w:tcPr>
            <w:tcW w:w="437" w:type="pct"/>
            <w:vAlign w:val="top"/>
          </w:tcPr>
          <w:p w14:paraId="5C7BFC96" w14:textId="0AACF187" w:rsidR="00D06B0D" w:rsidRPr="00D06B0D" w:rsidRDefault="00D06B0D" w:rsidP="00D06B0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42</w:t>
            </w:r>
          </w:p>
        </w:tc>
      </w:tr>
      <w:tr w:rsidR="00A17921" w14:paraId="61DF46A9" w14:textId="77777777" w:rsidTr="00D06B0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5F3C3504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CARDINIA</w:t>
            </w:r>
          </w:p>
        </w:tc>
        <w:tc>
          <w:tcPr>
            <w:tcW w:w="292" w:type="pct"/>
            <w:vAlign w:val="top"/>
          </w:tcPr>
          <w:p w14:paraId="23CAC215" w14:textId="50C8C9BF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119</w:t>
            </w:r>
          </w:p>
        </w:tc>
        <w:tc>
          <w:tcPr>
            <w:tcW w:w="292" w:type="pct"/>
            <w:vAlign w:val="top"/>
          </w:tcPr>
          <w:p w14:paraId="34845B1F" w14:textId="41978F35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100</w:t>
            </w:r>
          </w:p>
        </w:tc>
        <w:tc>
          <w:tcPr>
            <w:tcW w:w="292" w:type="pct"/>
            <w:vAlign w:val="top"/>
          </w:tcPr>
          <w:p w14:paraId="54A896A4" w14:textId="1F635899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131</w:t>
            </w:r>
          </w:p>
        </w:tc>
        <w:tc>
          <w:tcPr>
            <w:tcW w:w="438" w:type="pct"/>
            <w:vAlign w:val="top"/>
          </w:tcPr>
          <w:p w14:paraId="62A7FE5F" w14:textId="672C171E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95</w:t>
            </w:r>
          </w:p>
        </w:tc>
        <w:tc>
          <w:tcPr>
            <w:tcW w:w="1230" w:type="pct"/>
            <w:vAlign w:val="top"/>
          </w:tcPr>
          <w:p w14:paraId="61D678D2" w14:textId="16F06F09" w:rsidR="00A17921" w:rsidRPr="00A17921" w:rsidRDefault="00A17921" w:rsidP="00A1792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MORNINGTON PENINSULA</w:t>
            </w:r>
          </w:p>
        </w:tc>
        <w:tc>
          <w:tcPr>
            <w:tcW w:w="292" w:type="pct"/>
            <w:vAlign w:val="top"/>
          </w:tcPr>
          <w:p w14:paraId="7BE60938" w14:textId="396C001E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158</w:t>
            </w:r>
          </w:p>
        </w:tc>
        <w:tc>
          <w:tcPr>
            <w:tcW w:w="292" w:type="pct"/>
            <w:vAlign w:val="top"/>
          </w:tcPr>
          <w:p w14:paraId="42FCAFFD" w14:textId="7F4D4AB9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129</w:t>
            </w:r>
          </w:p>
        </w:tc>
        <w:tc>
          <w:tcPr>
            <w:tcW w:w="292" w:type="pct"/>
            <w:vAlign w:val="top"/>
          </w:tcPr>
          <w:p w14:paraId="72F8667B" w14:textId="53389484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136</w:t>
            </w:r>
          </w:p>
        </w:tc>
        <w:tc>
          <w:tcPr>
            <w:tcW w:w="437" w:type="pct"/>
            <w:vAlign w:val="top"/>
          </w:tcPr>
          <w:p w14:paraId="3E807A44" w14:textId="3CA668CA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125</w:t>
            </w:r>
          </w:p>
        </w:tc>
      </w:tr>
      <w:tr w:rsidR="00A17921" w14:paraId="10C513CD" w14:textId="77777777" w:rsidTr="00D06B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DA6B7EE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CASEY</w:t>
            </w:r>
          </w:p>
        </w:tc>
        <w:tc>
          <w:tcPr>
            <w:tcW w:w="292" w:type="pct"/>
            <w:vAlign w:val="top"/>
          </w:tcPr>
          <w:p w14:paraId="0FEB0CF1" w14:textId="3E27486A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275</w:t>
            </w:r>
          </w:p>
        </w:tc>
        <w:tc>
          <w:tcPr>
            <w:tcW w:w="292" w:type="pct"/>
            <w:vAlign w:val="top"/>
          </w:tcPr>
          <w:p w14:paraId="475C271B" w14:textId="3D5AFD0A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276</w:t>
            </w:r>
          </w:p>
        </w:tc>
        <w:tc>
          <w:tcPr>
            <w:tcW w:w="292" w:type="pct"/>
            <w:vAlign w:val="top"/>
          </w:tcPr>
          <w:p w14:paraId="3555216F" w14:textId="2BE4B7B8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323</w:t>
            </w:r>
          </w:p>
        </w:tc>
        <w:tc>
          <w:tcPr>
            <w:tcW w:w="438" w:type="pct"/>
            <w:vAlign w:val="top"/>
          </w:tcPr>
          <w:p w14:paraId="1DF06503" w14:textId="4FE9A026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245</w:t>
            </w:r>
          </w:p>
        </w:tc>
        <w:tc>
          <w:tcPr>
            <w:tcW w:w="1230" w:type="pct"/>
            <w:vAlign w:val="top"/>
          </w:tcPr>
          <w:p w14:paraId="2A5FD4B8" w14:textId="12A7E53E" w:rsidR="00A17921" w:rsidRPr="00A17921" w:rsidRDefault="00A17921" w:rsidP="00A179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MOUNT ALEXANDER</w:t>
            </w:r>
          </w:p>
        </w:tc>
        <w:tc>
          <w:tcPr>
            <w:tcW w:w="292" w:type="pct"/>
            <w:vAlign w:val="top"/>
          </w:tcPr>
          <w:p w14:paraId="39706C43" w14:textId="7216E3E2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22</w:t>
            </w:r>
          </w:p>
        </w:tc>
        <w:tc>
          <w:tcPr>
            <w:tcW w:w="292" w:type="pct"/>
            <w:vAlign w:val="top"/>
          </w:tcPr>
          <w:p w14:paraId="28F622E1" w14:textId="733158AC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19</w:t>
            </w:r>
          </w:p>
        </w:tc>
        <w:tc>
          <w:tcPr>
            <w:tcW w:w="292" w:type="pct"/>
            <w:vAlign w:val="top"/>
          </w:tcPr>
          <w:p w14:paraId="05A4D1BB" w14:textId="4723BD30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21</w:t>
            </w:r>
          </w:p>
        </w:tc>
        <w:tc>
          <w:tcPr>
            <w:tcW w:w="437" w:type="pct"/>
            <w:vAlign w:val="top"/>
          </w:tcPr>
          <w:p w14:paraId="1F0EAB0F" w14:textId="411DBA45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16</w:t>
            </w:r>
          </w:p>
        </w:tc>
      </w:tr>
      <w:tr w:rsidR="00A17921" w14:paraId="62532E21" w14:textId="77777777" w:rsidTr="00D06B0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73955F89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CENTRAL GOLDFIELDS</w:t>
            </w:r>
          </w:p>
        </w:tc>
        <w:tc>
          <w:tcPr>
            <w:tcW w:w="292" w:type="pct"/>
            <w:vAlign w:val="top"/>
          </w:tcPr>
          <w:p w14:paraId="447EF039" w14:textId="49E206B5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13</w:t>
            </w:r>
          </w:p>
        </w:tc>
        <w:tc>
          <w:tcPr>
            <w:tcW w:w="292" w:type="pct"/>
            <w:vAlign w:val="top"/>
          </w:tcPr>
          <w:p w14:paraId="54D29272" w14:textId="43F3B356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2" w:type="pct"/>
            <w:vAlign w:val="top"/>
          </w:tcPr>
          <w:p w14:paraId="2D491427" w14:textId="195A9B44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18</w:t>
            </w:r>
          </w:p>
        </w:tc>
        <w:tc>
          <w:tcPr>
            <w:tcW w:w="438" w:type="pct"/>
            <w:vAlign w:val="top"/>
          </w:tcPr>
          <w:p w14:paraId="6796F5DB" w14:textId="4DAC10E5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15</w:t>
            </w:r>
          </w:p>
        </w:tc>
        <w:tc>
          <w:tcPr>
            <w:tcW w:w="1230" w:type="pct"/>
            <w:vAlign w:val="top"/>
          </w:tcPr>
          <w:p w14:paraId="2562BCA9" w14:textId="4E123EE2" w:rsidR="00A17921" w:rsidRPr="00A17921" w:rsidRDefault="00A17921" w:rsidP="00A1792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MOYNE</w:t>
            </w:r>
          </w:p>
        </w:tc>
        <w:tc>
          <w:tcPr>
            <w:tcW w:w="292" w:type="pct"/>
            <w:vAlign w:val="top"/>
          </w:tcPr>
          <w:p w14:paraId="57EC5AA9" w14:textId="3E399AE0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28</w:t>
            </w:r>
          </w:p>
        </w:tc>
        <w:tc>
          <w:tcPr>
            <w:tcW w:w="292" w:type="pct"/>
            <w:vAlign w:val="top"/>
          </w:tcPr>
          <w:p w14:paraId="215EF93C" w14:textId="42F74935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28</w:t>
            </w:r>
          </w:p>
        </w:tc>
        <w:tc>
          <w:tcPr>
            <w:tcW w:w="292" w:type="pct"/>
            <w:vAlign w:val="top"/>
          </w:tcPr>
          <w:p w14:paraId="538C4597" w14:textId="23C05B2F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17</w:t>
            </w:r>
          </w:p>
        </w:tc>
        <w:tc>
          <w:tcPr>
            <w:tcW w:w="437" w:type="pct"/>
            <w:vAlign w:val="top"/>
          </w:tcPr>
          <w:p w14:paraId="4756A70B" w14:textId="2576E741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22</w:t>
            </w:r>
          </w:p>
        </w:tc>
      </w:tr>
      <w:tr w:rsidR="00A17921" w14:paraId="31E73FFC" w14:textId="77777777" w:rsidTr="00D06B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2C1D9FBA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COLAC-OTWAY</w:t>
            </w:r>
          </w:p>
        </w:tc>
        <w:tc>
          <w:tcPr>
            <w:tcW w:w="292" w:type="pct"/>
            <w:vAlign w:val="top"/>
          </w:tcPr>
          <w:p w14:paraId="07856017" w14:textId="6FAEF13F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37</w:t>
            </w:r>
          </w:p>
        </w:tc>
        <w:tc>
          <w:tcPr>
            <w:tcW w:w="292" w:type="pct"/>
            <w:vAlign w:val="top"/>
          </w:tcPr>
          <w:p w14:paraId="22C40AB4" w14:textId="6E96067B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292" w:type="pct"/>
            <w:vAlign w:val="top"/>
          </w:tcPr>
          <w:p w14:paraId="55DB65A5" w14:textId="2B5559C5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438" w:type="pct"/>
            <w:vAlign w:val="top"/>
          </w:tcPr>
          <w:p w14:paraId="5CD74501" w14:textId="301410D4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46</w:t>
            </w:r>
          </w:p>
        </w:tc>
        <w:tc>
          <w:tcPr>
            <w:tcW w:w="1230" w:type="pct"/>
            <w:vAlign w:val="top"/>
          </w:tcPr>
          <w:p w14:paraId="497F1DF1" w14:textId="2D034942" w:rsidR="00A17921" w:rsidRPr="00A17921" w:rsidRDefault="00A17921" w:rsidP="00A179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MURRINDINDI</w:t>
            </w:r>
          </w:p>
        </w:tc>
        <w:tc>
          <w:tcPr>
            <w:tcW w:w="292" w:type="pct"/>
            <w:vAlign w:val="top"/>
          </w:tcPr>
          <w:p w14:paraId="2CAC7394" w14:textId="5367EA14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44</w:t>
            </w:r>
          </w:p>
        </w:tc>
        <w:tc>
          <w:tcPr>
            <w:tcW w:w="292" w:type="pct"/>
            <w:vAlign w:val="top"/>
          </w:tcPr>
          <w:p w14:paraId="6EDAC41D" w14:textId="548BDCE7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45</w:t>
            </w:r>
          </w:p>
        </w:tc>
        <w:tc>
          <w:tcPr>
            <w:tcW w:w="292" w:type="pct"/>
            <w:vAlign w:val="top"/>
          </w:tcPr>
          <w:p w14:paraId="59A27416" w14:textId="14A66961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29</w:t>
            </w:r>
          </w:p>
        </w:tc>
        <w:tc>
          <w:tcPr>
            <w:tcW w:w="437" w:type="pct"/>
            <w:vAlign w:val="top"/>
          </w:tcPr>
          <w:p w14:paraId="484C4B08" w14:textId="4F257173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37</w:t>
            </w:r>
          </w:p>
        </w:tc>
      </w:tr>
      <w:tr w:rsidR="00A17921" w14:paraId="3C32F94A" w14:textId="77777777" w:rsidTr="00D06B0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0F8E645E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CORANGAMITE</w:t>
            </w:r>
          </w:p>
        </w:tc>
        <w:tc>
          <w:tcPr>
            <w:tcW w:w="292" w:type="pct"/>
            <w:vAlign w:val="top"/>
          </w:tcPr>
          <w:p w14:paraId="64AD1801" w14:textId="19987709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35</w:t>
            </w:r>
          </w:p>
        </w:tc>
        <w:tc>
          <w:tcPr>
            <w:tcW w:w="292" w:type="pct"/>
            <w:vAlign w:val="top"/>
          </w:tcPr>
          <w:p w14:paraId="5F7EBE7F" w14:textId="778AD152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16</w:t>
            </w:r>
          </w:p>
        </w:tc>
        <w:tc>
          <w:tcPr>
            <w:tcW w:w="292" w:type="pct"/>
            <w:vAlign w:val="top"/>
          </w:tcPr>
          <w:p w14:paraId="1C5EE9B4" w14:textId="7BEDDB28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438" w:type="pct"/>
            <w:vAlign w:val="top"/>
          </w:tcPr>
          <w:p w14:paraId="00385086" w14:textId="10475637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21</w:t>
            </w:r>
          </w:p>
        </w:tc>
        <w:tc>
          <w:tcPr>
            <w:tcW w:w="1230" w:type="pct"/>
            <w:vAlign w:val="top"/>
          </w:tcPr>
          <w:p w14:paraId="0B75C5A7" w14:textId="721E24B1" w:rsidR="00A17921" w:rsidRPr="00A17921" w:rsidRDefault="00A17921" w:rsidP="00A1792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NILLUMBIK</w:t>
            </w:r>
          </w:p>
        </w:tc>
        <w:tc>
          <w:tcPr>
            <w:tcW w:w="292" w:type="pct"/>
            <w:vAlign w:val="top"/>
          </w:tcPr>
          <w:p w14:paraId="402C4826" w14:textId="039E3D9A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27</w:t>
            </w:r>
          </w:p>
        </w:tc>
        <w:tc>
          <w:tcPr>
            <w:tcW w:w="292" w:type="pct"/>
            <w:vAlign w:val="top"/>
          </w:tcPr>
          <w:p w14:paraId="7DD8AFA9" w14:textId="68ADE6C1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24</w:t>
            </w:r>
          </w:p>
        </w:tc>
        <w:tc>
          <w:tcPr>
            <w:tcW w:w="292" w:type="pct"/>
            <w:vAlign w:val="top"/>
          </w:tcPr>
          <w:p w14:paraId="7CD7DD74" w14:textId="727A6196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19</w:t>
            </w:r>
          </w:p>
        </w:tc>
        <w:tc>
          <w:tcPr>
            <w:tcW w:w="437" w:type="pct"/>
            <w:vAlign w:val="top"/>
          </w:tcPr>
          <w:p w14:paraId="00579D1C" w14:textId="5BFEB1C6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28</w:t>
            </w:r>
          </w:p>
        </w:tc>
      </w:tr>
      <w:tr w:rsidR="00A17921" w14:paraId="50BC613F" w14:textId="77777777" w:rsidTr="00D06B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0A92559E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DAREBIN</w:t>
            </w:r>
          </w:p>
        </w:tc>
        <w:tc>
          <w:tcPr>
            <w:tcW w:w="292" w:type="pct"/>
            <w:vAlign w:val="top"/>
          </w:tcPr>
          <w:p w14:paraId="2AEB4612" w14:textId="2D75C558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82</w:t>
            </w:r>
          </w:p>
        </w:tc>
        <w:tc>
          <w:tcPr>
            <w:tcW w:w="292" w:type="pct"/>
            <w:vAlign w:val="top"/>
          </w:tcPr>
          <w:p w14:paraId="1EEBF8CF" w14:textId="6F500F56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73</w:t>
            </w:r>
          </w:p>
        </w:tc>
        <w:tc>
          <w:tcPr>
            <w:tcW w:w="292" w:type="pct"/>
            <w:vAlign w:val="top"/>
          </w:tcPr>
          <w:p w14:paraId="5DB4CFA0" w14:textId="79774F94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56</w:t>
            </w:r>
          </w:p>
        </w:tc>
        <w:tc>
          <w:tcPr>
            <w:tcW w:w="438" w:type="pct"/>
            <w:vAlign w:val="top"/>
          </w:tcPr>
          <w:p w14:paraId="7C8E1054" w14:textId="113D8329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72</w:t>
            </w:r>
          </w:p>
        </w:tc>
        <w:tc>
          <w:tcPr>
            <w:tcW w:w="1230" w:type="pct"/>
            <w:vAlign w:val="top"/>
          </w:tcPr>
          <w:p w14:paraId="7115533C" w14:textId="09729197" w:rsidR="00A17921" w:rsidRPr="00A17921" w:rsidRDefault="00A17921" w:rsidP="00A179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NORTHERN GRAMPIANS</w:t>
            </w:r>
          </w:p>
        </w:tc>
        <w:tc>
          <w:tcPr>
            <w:tcW w:w="292" w:type="pct"/>
            <w:vAlign w:val="top"/>
          </w:tcPr>
          <w:p w14:paraId="5A271437" w14:textId="1E848446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23</w:t>
            </w:r>
          </w:p>
        </w:tc>
        <w:tc>
          <w:tcPr>
            <w:tcW w:w="292" w:type="pct"/>
            <w:vAlign w:val="top"/>
          </w:tcPr>
          <w:p w14:paraId="283F5FB8" w14:textId="5CD3220F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9</w:t>
            </w:r>
          </w:p>
        </w:tc>
        <w:tc>
          <w:tcPr>
            <w:tcW w:w="292" w:type="pct"/>
            <w:vAlign w:val="top"/>
          </w:tcPr>
          <w:p w14:paraId="2247D23D" w14:textId="2ACE6EDE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18</w:t>
            </w:r>
          </w:p>
        </w:tc>
        <w:tc>
          <w:tcPr>
            <w:tcW w:w="437" w:type="pct"/>
            <w:vAlign w:val="top"/>
          </w:tcPr>
          <w:p w14:paraId="38593112" w14:textId="4C80172F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14</w:t>
            </w:r>
          </w:p>
        </w:tc>
      </w:tr>
      <w:tr w:rsidR="00A17921" w14:paraId="03B4E586" w14:textId="77777777" w:rsidTr="00D06B0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65EB8254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EAST GIPPSLAND</w:t>
            </w:r>
          </w:p>
        </w:tc>
        <w:tc>
          <w:tcPr>
            <w:tcW w:w="292" w:type="pct"/>
            <w:vAlign w:val="top"/>
          </w:tcPr>
          <w:p w14:paraId="16F3C58E" w14:textId="6C096C90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292" w:type="pct"/>
            <w:vAlign w:val="top"/>
          </w:tcPr>
          <w:p w14:paraId="20EEA7CA" w14:textId="7199CE6D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292" w:type="pct"/>
            <w:vAlign w:val="top"/>
          </w:tcPr>
          <w:p w14:paraId="7EA7A3A1" w14:textId="3E6FDEA2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438" w:type="pct"/>
            <w:vAlign w:val="top"/>
          </w:tcPr>
          <w:p w14:paraId="003D60FC" w14:textId="398F60EE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1230" w:type="pct"/>
            <w:vAlign w:val="top"/>
          </w:tcPr>
          <w:p w14:paraId="4DBE6303" w14:textId="0B4807EE" w:rsidR="00A17921" w:rsidRPr="00A17921" w:rsidRDefault="00A17921" w:rsidP="00A1792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PORT PHILLIP</w:t>
            </w:r>
          </w:p>
        </w:tc>
        <w:tc>
          <w:tcPr>
            <w:tcW w:w="292" w:type="pct"/>
            <w:vAlign w:val="top"/>
          </w:tcPr>
          <w:p w14:paraId="1BE93E2A" w14:textId="31AED015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124</w:t>
            </w:r>
          </w:p>
        </w:tc>
        <w:tc>
          <w:tcPr>
            <w:tcW w:w="292" w:type="pct"/>
            <w:vAlign w:val="top"/>
          </w:tcPr>
          <w:p w14:paraId="5E028B7A" w14:textId="1A719158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116</w:t>
            </w:r>
          </w:p>
        </w:tc>
        <w:tc>
          <w:tcPr>
            <w:tcW w:w="292" w:type="pct"/>
            <w:vAlign w:val="top"/>
          </w:tcPr>
          <w:p w14:paraId="22ADA655" w14:textId="11E19D09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143</w:t>
            </w:r>
          </w:p>
        </w:tc>
        <w:tc>
          <w:tcPr>
            <w:tcW w:w="437" w:type="pct"/>
            <w:vAlign w:val="top"/>
          </w:tcPr>
          <w:p w14:paraId="7AD2CAA4" w14:textId="1752215D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106</w:t>
            </w:r>
          </w:p>
        </w:tc>
      </w:tr>
      <w:tr w:rsidR="00A17921" w14:paraId="532A356C" w14:textId="77777777" w:rsidTr="00D06B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DD6078B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FRANKSTON</w:t>
            </w:r>
          </w:p>
        </w:tc>
        <w:tc>
          <w:tcPr>
            <w:tcW w:w="292" w:type="pct"/>
            <w:vAlign w:val="top"/>
          </w:tcPr>
          <w:p w14:paraId="26EC2C60" w14:textId="599A9CF7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97</w:t>
            </w:r>
          </w:p>
        </w:tc>
        <w:tc>
          <w:tcPr>
            <w:tcW w:w="292" w:type="pct"/>
            <w:vAlign w:val="top"/>
          </w:tcPr>
          <w:p w14:paraId="4D6F2049" w14:textId="46EC1438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292" w:type="pct"/>
            <w:vAlign w:val="top"/>
          </w:tcPr>
          <w:p w14:paraId="3B368050" w14:textId="7FA070EC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100</w:t>
            </w:r>
          </w:p>
        </w:tc>
        <w:tc>
          <w:tcPr>
            <w:tcW w:w="438" w:type="pct"/>
            <w:vAlign w:val="top"/>
          </w:tcPr>
          <w:p w14:paraId="34E55734" w14:textId="621B97CA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91</w:t>
            </w:r>
          </w:p>
        </w:tc>
        <w:tc>
          <w:tcPr>
            <w:tcW w:w="1230" w:type="pct"/>
            <w:vAlign w:val="top"/>
          </w:tcPr>
          <w:p w14:paraId="5D4F2D12" w14:textId="6564E02B" w:rsidR="00A17921" w:rsidRPr="00A17921" w:rsidRDefault="00A17921" w:rsidP="00A179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PYRENEES</w:t>
            </w:r>
          </w:p>
        </w:tc>
        <w:tc>
          <w:tcPr>
            <w:tcW w:w="292" w:type="pct"/>
            <w:vAlign w:val="top"/>
          </w:tcPr>
          <w:p w14:paraId="4180FACF" w14:textId="7878BFE3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6</w:t>
            </w:r>
          </w:p>
        </w:tc>
        <w:tc>
          <w:tcPr>
            <w:tcW w:w="292" w:type="pct"/>
            <w:vAlign w:val="top"/>
          </w:tcPr>
          <w:p w14:paraId="0C22A6ED" w14:textId="4B666FC2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15</w:t>
            </w:r>
          </w:p>
        </w:tc>
        <w:tc>
          <w:tcPr>
            <w:tcW w:w="292" w:type="pct"/>
            <w:vAlign w:val="top"/>
          </w:tcPr>
          <w:p w14:paraId="286A8FC4" w14:textId="33DA4EE7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6</w:t>
            </w:r>
          </w:p>
        </w:tc>
        <w:tc>
          <w:tcPr>
            <w:tcW w:w="437" w:type="pct"/>
            <w:vAlign w:val="top"/>
          </w:tcPr>
          <w:p w14:paraId="1B1A187D" w14:textId="5911BD32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10</w:t>
            </w:r>
          </w:p>
        </w:tc>
      </w:tr>
      <w:tr w:rsidR="00A17921" w14:paraId="5EC53AB5" w14:textId="77777777" w:rsidTr="00D06B0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15504B0D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GANNAWARRA</w:t>
            </w:r>
          </w:p>
        </w:tc>
        <w:tc>
          <w:tcPr>
            <w:tcW w:w="292" w:type="pct"/>
            <w:vAlign w:val="top"/>
          </w:tcPr>
          <w:p w14:paraId="445BEAE5" w14:textId="74779516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292" w:type="pct"/>
            <w:vAlign w:val="top"/>
          </w:tcPr>
          <w:p w14:paraId="154F1D60" w14:textId="3DBA708A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13</w:t>
            </w:r>
          </w:p>
        </w:tc>
        <w:tc>
          <w:tcPr>
            <w:tcW w:w="292" w:type="pct"/>
            <w:vAlign w:val="top"/>
          </w:tcPr>
          <w:p w14:paraId="1726989C" w14:textId="1C4B3F54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438" w:type="pct"/>
            <w:vAlign w:val="top"/>
          </w:tcPr>
          <w:p w14:paraId="3EB95D02" w14:textId="7E7E8803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1230" w:type="pct"/>
            <w:vAlign w:val="top"/>
          </w:tcPr>
          <w:p w14:paraId="6831E260" w14:textId="69F8BFFD" w:rsidR="00A17921" w:rsidRPr="00A17921" w:rsidRDefault="00A17921" w:rsidP="00A1792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QUEENSCLIFFE</w:t>
            </w:r>
          </w:p>
        </w:tc>
        <w:tc>
          <w:tcPr>
            <w:tcW w:w="292" w:type="pct"/>
            <w:vAlign w:val="top"/>
          </w:tcPr>
          <w:p w14:paraId="5CC6761C" w14:textId="04ABEA5D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</w:t>
            </w:r>
          </w:p>
        </w:tc>
        <w:tc>
          <w:tcPr>
            <w:tcW w:w="292" w:type="pct"/>
            <w:vAlign w:val="top"/>
          </w:tcPr>
          <w:p w14:paraId="44ADE5F7" w14:textId="524A9394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</w:t>
            </w:r>
          </w:p>
        </w:tc>
        <w:tc>
          <w:tcPr>
            <w:tcW w:w="292" w:type="pct"/>
            <w:vAlign w:val="top"/>
          </w:tcPr>
          <w:p w14:paraId="5E5C0DBE" w14:textId="120C6B89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</w:t>
            </w:r>
          </w:p>
        </w:tc>
        <w:tc>
          <w:tcPr>
            <w:tcW w:w="437" w:type="pct"/>
            <w:vAlign w:val="top"/>
          </w:tcPr>
          <w:p w14:paraId="0C882A23" w14:textId="01862749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</w:t>
            </w:r>
          </w:p>
        </w:tc>
      </w:tr>
      <w:tr w:rsidR="00A17921" w14:paraId="3D8327D1" w14:textId="77777777" w:rsidTr="00D06B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F6A2238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GLEN EIRA</w:t>
            </w:r>
          </w:p>
        </w:tc>
        <w:tc>
          <w:tcPr>
            <w:tcW w:w="292" w:type="pct"/>
            <w:vAlign w:val="top"/>
          </w:tcPr>
          <w:p w14:paraId="35AFB0D6" w14:textId="22EA3144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292" w:type="pct"/>
            <w:vAlign w:val="top"/>
          </w:tcPr>
          <w:p w14:paraId="301FCA33" w14:textId="3B68F3EC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84</w:t>
            </w:r>
          </w:p>
        </w:tc>
        <w:tc>
          <w:tcPr>
            <w:tcW w:w="292" w:type="pct"/>
            <w:vAlign w:val="top"/>
          </w:tcPr>
          <w:p w14:paraId="4E9CD2CE" w14:textId="0F1D9BEB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93</w:t>
            </w:r>
          </w:p>
        </w:tc>
        <w:tc>
          <w:tcPr>
            <w:tcW w:w="438" w:type="pct"/>
            <w:vAlign w:val="top"/>
          </w:tcPr>
          <w:p w14:paraId="714FFF3A" w14:textId="76ABAF40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1230" w:type="pct"/>
            <w:vAlign w:val="top"/>
          </w:tcPr>
          <w:p w14:paraId="24FF3E78" w14:textId="06EA3C1C" w:rsidR="00A17921" w:rsidRPr="00A17921" w:rsidRDefault="00A17921" w:rsidP="00A179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SOUTH GIPPSLAND</w:t>
            </w:r>
          </w:p>
        </w:tc>
        <w:tc>
          <w:tcPr>
            <w:tcW w:w="292" w:type="pct"/>
            <w:vAlign w:val="top"/>
          </w:tcPr>
          <w:p w14:paraId="6F0C58BC" w14:textId="4D5CA451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31</w:t>
            </w:r>
          </w:p>
        </w:tc>
        <w:tc>
          <w:tcPr>
            <w:tcW w:w="292" w:type="pct"/>
            <w:vAlign w:val="top"/>
          </w:tcPr>
          <w:p w14:paraId="47B507A7" w14:textId="7618859C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26</w:t>
            </w:r>
          </w:p>
        </w:tc>
        <w:tc>
          <w:tcPr>
            <w:tcW w:w="292" w:type="pct"/>
            <w:vAlign w:val="top"/>
          </w:tcPr>
          <w:p w14:paraId="06F3661E" w14:textId="25CAB373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33</w:t>
            </w:r>
          </w:p>
        </w:tc>
        <w:tc>
          <w:tcPr>
            <w:tcW w:w="437" w:type="pct"/>
            <w:vAlign w:val="top"/>
          </w:tcPr>
          <w:p w14:paraId="42A13536" w14:textId="6C530D54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30</w:t>
            </w:r>
          </w:p>
        </w:tc>
      </w:tr>
      <w:tr w:rsidR="00A17921" w14:paraId="082C327D" w14:textId="77777777" w:rsidTr="00D06B0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6B9B568A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GLENELG</w:t>
            </w:r>
          </w:p>
        </w:tc>
        <w:tc>
          <w:tcPr>
            <w:tcW w:w="292" w:type="pct"/>
            <w:vAlign w:val="top"/>
          </w:tcPr>
          <w:p w14:paraId="4153CF43" w14:textId="4B57AEE7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25</w:t>
            </w:r>
          </w:p>
        </w:tc>
        <w:tc>
          <w:tcPr>
            <w:tcW w:w="292" w:type="pct"/>
            <w:vAlign w:val="top"/>
          </w:tcPr>
          <w:p w14:paraId="4743232B" w14:textId="3E7F04B5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15</w:t>
            </w:r>
          </w:p>
        </w:tc>
        <w:tc>
          <w:tcPr>
            <w:tcW w:w="292" w:type="pct"/>
            <w:vAlign w:val="top"/>
          </w:tcPr>
          <w:p w14:paraId="75A8FCB0" w14:textId="39814695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27</w:t>
            </w:r>
          </w:p>
        </w:tc>
        <w:tc>
          <w:tcPr>
            <w:tcW w:w="438" w:type="pct"/>
            <w:vAlign w:val="top"/>
          </w:tcPr>
          <w:p w14:paraId="6EF2E47F" w14:textId="01D7FF21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16</w:t>
            </w:r>
          </w:p>
        </w:tc>
        <w:tc>
          <w:tcPr>
            <w:tcW w:w="1230" w:type="pct"/>
            <w:vAlign w:val="top"/>
          </w:tcPr>
          <w:p w14:paraId="7734C003" w14:textId="6310A090" w:rsidR="00A17921" w:rsidRPr="00A17921" w:rsidRDefault="00A17921" w:rsidP="00A1792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SOUTHERN GRAMPIANS</w:t>
            </w:r>
          </w:p>
        </w:tc>
        <w:tc>
          <w:tcPr>
            <w:tcW w:w="292" w:type="pct"/>
            <w:vAlign w:val="top"/>
          </w:tcPr>
          <w:p w14:paraId="3DB7383D" w14:textId="4EFC4962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13</w:t>
            </w:r>
          </w:p>
        </w:tc>
        <w:tc>
          <w:tcPr>
            <w:tcW w:w="292" w:type="pct"/>
            <w:vAlign w:val="top"/>
          </w:tcPr>
          <w:p w14:paraId="38F54D75" w14:textId="3F981110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9</w:t>
            </w:r>
          </w:p>
        </w:tc>
        <w:tc>
          <w:tcPr>
            <w:tcW w:w="292" w:type="pct"/>
            <w:vAlign w:val="top"/>
          </w:tcPr>
          <w:p w14:paraId="35A95E6A" w14:textId="47D37232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13</w:t>
            </w:r>
          </w:p>
        </w:tc>
        <w:tc>
          <w:tcPr>
            <w:tcW w:w="437" w:type="pct"/>
            <w:vAlign w:val="top"/>
          </w:tcPr>
          <w:p w14:paraId="3D97EB57" w14:textId="15D0CAC6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16</w:t>
            </w:r>
          </w:p>
        </w:tc>
      </w:tr>
      <w:tr w:rsidR="00A17921" w14:paraId="53B6487A" w14:textId="77777777" w:rsidTr="00D06B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22999CA2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GOLDEN PLAINS</w:t>
            </w:r>
          </w:p>
        </w:tc>
        <w:tc>
          <w:tcPr>
            <w:tcW w:w="292" w:type="pct"/>
            <w:vAlign w:val="top"/>
          </w:tcPr>
          <w:p w14:paraId="7A1AC7AB" w14:textId="3BB739B2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25</w:t>
            </w:r>
          </w:p>
        </w:tc>
        <w:tc>
          <w:tcPr>
            <w:tcW w:w="292" w:type="pct"/>
            <w:vAlign w:val="top"/>
          </w:tcPr>
          <w:p w14:paraId="706ADCA3" w14:textId="0525777B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31</w:t>
            </w:r>
          </w:p>
        </w:tc>
        <w:tc>
          <w:tcPr>
            <w:tcW w:w="292" w:type="pct"/>
            <w:vAlign w:val="top"/>
          </w:tcPr>
          <w:p w14:paraId="4E9F3A3F" w14:textId="0E6959F4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438" w:type="pct"/>
            <w:vAlign w:val="top"/>
          </w:tcPr>
          <w:p w14:paraId="4D8A656B" w14:textId="49EB2C09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31</w:t>
            </w:r>
          </w:p>
        </w:tc>
        <w:tc>
          <w:tcPr>
            <w:tcW w:w="1230" w:type="pct"/>
            <w:vAlign w:val="top"/>
          </w:tcPr>
          <w:p w14:paraId="51618E3D" w14:textId="0FEC9C77" w:rsidR="00A17921" w:rsidRPr="00A17921" w:rsidRDefault="00A17921" w:rsidP="00A179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STONNINGTON</w:t>
            </w:r>
          </w:p>
        </w:tc>
        <w:tc>
          <w:tcPr>
            <w:tcW w:w="292" w:type="pct"/>
            <w:vAlign w:val="top"/>
          </w:tcPr>
          <w:p w14:paraId="269AA83B" w14:textId="3FE501DE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105</w:t>
            </w:r>
          </w:p>
        </w:tc>
        <w:tc>
          <w:tcPr>
            <w:tcW w:w="292" w:type="pct"/>
            <w:vAlign w:val="top"/>
          </w:tcPr>
          <w:p w14:paraId="1634B2C2" w14:textId="4F857558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117</w:t>
            </w:r>
          </w:p>
        </w:tc>
        <w:tc>
          <w:tcPr>
            <w:tcW w:w="292" w:type="pct"/>
            <w:vAlign w:val="top"/>
          </w:tcPr>
          <w:p w14:paraId="7EBA6F59" w14:textId="4DF386B0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93</w:t>
            </w:r>
          </w:p>
        </w:tc>
        <w:tc>
          <w:tcPr>
            <w:tcW w:w="437" w:type="pct"/>
            <w:vAlign w:val="top"/>
          </w:tcPr>
          <w:p w14:paraId="514EB659" w14:textId="1282DFFD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92</w:t>
            </w:r>
          </w:p>
        </w:tc>
      </w:tr>
      <w:tr w:rsidR="00A17921" w14:paraId="0C8F7FAD" w14:textId="77777777" w:rsidTr="00D06B0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1307497D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GREATER BENDIGO</w:t>
            </w:r>
          </w:p>
        </w:tc>
        <w:tc>
          <w:tcPr>
            <w:tcW w:w="292" w:type="pct"/>
            <w:vAlign w:val="top"/>
          </w:tcPr>
          <w:p w14:paraId="199AF9BC" w14:textId="09FDFF0D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91</w:t>
            </w:r>
          </w:p>
        </w:tc>
        <w:tc>
          <w:tcPr>
            <w:tcW w:w="292" w:type="pct"/>
            <w:vAlign w:val="top"/>
          </w:tcPr>
          <w:p w14:paraId="696B530C" w14:textId="3C02AC75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292" w:type="pct"/>
            <w:vAlign w:val="top"/>
          </w:tcPr>
          <w:p w14:paraId="555DE493" w14:textId="614938B6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111</w:t>
            </w:r>
          </w:p>
        </w:tc>
        <w:tc>
          <w:tcPr>
            <w:tcW w:w="438" w:type="pct"/>
            <w:vAlign w:val="top"/>
          </w:tcPr>
          <w:p w14:paraId="0E16C6DA" w14:textId="272AF88E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92</w:t>
            </w:r>
          </w:p>
        </w:tc>
        <w:tc>
          <w:tcPr>
            <w:tcW w:w="1230" w:type="pct"/>
            <w:vAlign w:val="top"/>
          </w:tcPr>
          <w:p w14:paraId="1AD75ECE" w14:textId="033B4725" w:rsidR="00A17921" w:rsidRPr="00A17921" w:rsidRDefault="00A17921" w:rsidP="00A1792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STRATHBOGIE</w:t>
            </w:r>
          </w:p>
        </w:tc>
        <w:tc>
          <w:tcPr>
            <w:tcW w:w="292" w:type="pct"/>
            <w:vAlign w:val="top"/>
          </w:tcPr>
          <w:p w14:paraId="535CD4DC" w14:textId="07986E7F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25</w:t>
            </w:r>
          </w:p>
        </w:tc>
        <w:tc>
          <w:tcPr>
            <w:tcW w:w="292" w:type="pct"/>
            <w:vAlign w:val="top"/>
          </w:tcPr>
          <w:p w14:paraId="2B5ED576" w14:textId="7DD3A565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19</w:t>
            </w:r>
          </w:p>
        </w:tc>
        <w:tc>
          <w:tcPr>
            <w:tcW w:w="292" w:type="pct"/>
            <w:vAlign w:val="top"/>
          </w:tcPr>
          <w:p w14:paraId="702FEC07" w14:textId="3B7D1ACA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26</w:t>
            </w:r>
          </w:p>
        </w:tc>
        <w:tc>
          <w:tcPr>
            <w:tcW w:w="437" w:type="pct"/>
            <w:vAlign w:val="top"/>
          </w:tcPr>
          <w:p w14:paraId="797EB26A" w14:textId="49797E0A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23</w:t>
            </w:r>
          </w:p>
        </w:tc>
      </w:tr>
      <w:tr w:rsidR="00A17921" w14:paraId="5BA2D823" w14:textId="77777777" w:rsidTr="00D06B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7821CA5D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GREATER DANDENONG</w:t>
            </w:r>
          </w:p>
        </w:tc>
        <w:tc>
          <w:tcPr>
            <w:tcW w:w="292" w:type="pct"/>
            <w:vAlign w:val="top"/>
          </w:tcPr>
          <w:p w14:paraId="435D4CAB" w14:textId="07CDECD4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199</w:t>
            </w:r>
          </w:p>
        </w:tc>
        <w:tc>
          <w:tcPr>
            <w:tcW w:w="292" w:type="pct"/>
            <w:vAlign w:val="top"/>
          </w:tcPr>
          <w:p w14:paraId="6D5311C3" w14:textId="4E8068C6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166</w:t>
            </w:r>
          </w:p>
        </w:tc>
        <w:tc>
          <w:tcPr>
            <w:tcW w:w="292" w:type="pct"/>
            <w:vAlign w:val="top"/>
          </w:tcPr>
          <w:p w14:paraId="26DD5748" w14:textId="5327CDE4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260</w:t>
            </w:r>
          </w:p>
        </w:tc>
        <w:tc>
          <w:tcPr>
            <w:tcW w:w="438" w:type="pct"/>
            <w:vAlign w:val="top"/>
          </w:tcPr>
          <w:p w14:paraId="146A3F4C" w14:textId="196E0CA0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190</w:t>
            </w:r>
          </w:p>
        </w:tc>
        <w:tc>
          <w:tcPr>
            <w:tcW w:w="1230" w:type="pct"/>
            <w:vAlign w:val="top"/>
          </w:tcPr>
          <w:p w14:paraId="4B0B0DCA" w14:textId="1424F59D" w:rsidR="00A17921" w:rsidRPr="00A17921" w:rsidRDefault="00A17921" w:rsidP="00A179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SURF COAST</w:t>
            </w:r>
          </w:p>
        </w:tc>
        <w:tc>
          <w:tcPr>
            <w:tcW w:w="292" w:type="pct"/>
            <w:vAlign w:val="top"/>
          </w:tcPr>
          <w:p w14:paraId="021CEDA8" w14:textId="769BC39D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51</w:t>
            </w:r>
          </w:p>
        </w:tc>
        <w:tc>
          <w:tcPr>
            <w:tcW w:w="292" w:type="pct"/>
            <w:vAlign w:val="top"/>
          </w:tcPr>
          <w:p w14:paraId="2AD5EF65" w14:textId="50AC65CE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45</w:t>
            </w:r>
          </w:p>
        </w:tc>
        <w:tc>
          <w:tcPr>
            <w:tcW w:w="292" w:type="pct"/>
            <w:vAlign w:val="top"/>
          </w:tcPr>
          <w:p w14:paraId="6C4DB35B" w14:textId="00CA6EC6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66</w:t>
            </w:r>
          </w:p>
        </w:tc>
        <w:tc>
          <w:tcPr>
            <w:tcW w:w="437" w:type="pct"/>
            <w:vAlign w:val="top"/>
          </w:tcPr>
          <w:p w14:paraId="7BE6ADB4" w14:textId="71085AB9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48</w:t>
            </w:r>
          </w:p>
        </w:tc>
      </w:tr>
      <w:tr w:rsidR="00A17921" w14:paraId="751DC9F7" w14:textId="77777777" w:rsidTr="00D06B0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114A9966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GREATER GEELONG</w:t>
            </w:r>
          </w:p>
        </w:tc>
        <w:tc>
          <w:tcPr>
            <w:tcW w:w="292" w:type="pct"/>
            <w:vAlign w:val="top"/>
          </w:tcPr>
          <w:p w14:paraId="75EB99FF" w14:textId="17142055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317</w:t>
            </w:r>
          </w:p>
        </w:tc>
        <w:tc>
          <w:tcPr>
            <w:tcW w:w="292" w:type="pct"/>
            <w:vAlign w:val="top"/>
          </w:tcPr>
          <w:p w14:paraId="6A7FB176" w14:textId="13992DEA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368</w:t>
            </w:r>
          </w:p>
        </w:tc>
        <w:tc>
          <w:tcPr>
            <w:tcW w:w="292" w:type="pct"/>
            <w:vAlign w:val="top"/>
          </w:tcPr>
          <w:p w14:paraId="3FC7F660" w14:textId="229B46DB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396</w:t>
            </w:r>
          </w:p>
        </w:tc>
        <w:tc>
          <w:tcPr>
            <w:tcW w:w="438" w:type="pct"/>
            <w:vAlign w:val="top"/>
          </w:tcPr>
          <w:p w14:paraId="75439A09" w14:textId="45326ED6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310</w:t>
            </w:r>
          </w:p>
        </w:tc>
        <w:tc>
          <w:tcPr>
            <w:tcW w:w="1230" w:type="pct"/>
            <w:vAlign w:val="top"/>
          </w:tcPr>
          <w:p w14:paraId="3D795151" w14:textId="68EF5117" w:rsidR="00A17921" w:rsidRPr="00A17921" w:rsidRDefault="00A17921" w:rsidP="00A1792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SWAN HILL</w:t>
            </w:r>
          </w:p>
        </w:tc>
        <w:tc>
          <w:tcPr>
            <w:tcW w:w="292" w:type="pct"/>
            <w:vAlign w:val="top"/>
          </w:tcPr>
          <w:p w14:paraId="7231689D" w14:textId="128CCD62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11</w:t>
            </w:r>
          </w:p>
        </w:tc>
        <w:tc>
          <w:tcPr>
            <w:tcW w:w="292" w:type="pct"/>
            <w:vAlign w:val="top"/>
          </w:tcPr>
          <w:p w14:paraId="6C874738" w14:textId="3EAFF0FC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10</w:t>
            </w:r>
          </w:p>
        </w:tc>
        <w:tc>
          <w:tcPr>
            <w:tcW w:w="292" w:type="pct"/>
            <w:vAlign w:val="top"/>
          </w:tcPr>
          <w:p w14:paraId="1CC416AC" w14:textId="7EBCB8DA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15</w:t>
            </w:r>
          </w:p>
        </w:tc>
        <w:tc>
          <w:tcPr>
            <w:tcW w:w="437" w:type="pct"/>
            <w:vAlign w:val="top"/>
          </w:tcPr>
          <w:p w14:paraId="29A68A8B" w14:textId="290C8413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14</w:t>
            </w:r>
          </w:p>
        </w:tc>
      </w:tr>
      <w:tr w:rsidR="00A17921" w14:paraId="229AC80D" w14:textId="77777777" w:rsidTr="00D06B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12D9EFE9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GREATER SHEPPARTON</w:t>
            </w:r>
          </w:p>
        </w:tc>
        <w:tc>
          <w:tcPr>
            <w:tcW w:w="292" w:type="pct"/>
            <w:vAlign w:val="top"/>
          </w:tcPr>
          <w:p w14:paraId="4DD575C4" w14:textId="498087A4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46</w:t>
            </w:r>
          </w:p>
        </w:tc>
        <w:tc>
          <w:tcPr>
            <w:tcW w:w="292" w:type="pct"/>
            <w:vAlign w:val="top"/>
          </w:tcPr>
          <w:p w14:paraId="1113BBEB" w14:textId="5AF0D617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46</w:t>
            </w:r>
          </w:p>
        </w:tc>
        <w:tc>
          <w:tcPr>
            <w:tcW w:w="292" w:type="pct"/>
            <w:vAlign w:val="top"/>
          </w:tcPr>
          <w:p w14:paraId="3D1CE66F" w14:textId="3C691A4D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438" w:type="pct"/>
            <w:vAlign w:val="top"/>
          </w:tcPr>
          <w:p w14:paraId="18C115C8" w14:textId="7B35837A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1230" w:type="pct"/>
            <w:vAlign w:val="top"/>
          </w:tcPr>
          <w:p w14:paraId="426D4AE2" w14:textId="4006D405" w:rsidR="00A17921" w:rsidRPr="00A17921" w:rsidRDefault="00A17921" w:rsidP="00A179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TOWONG</w:t>
            </w:r>
          </w:p>
        </w:tc>
        <w:tc>
          <w:tcPr>
            <w:tcW w:w="292" w:type="pct"/>
            <w:vAlign w:val="top"/>
          </w:tcPr>
          <w:p w14:paraId="75DEA6E6" w14:textId="353DBEFA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13</w:t>
            </w:r>
          </w:p>
        </w:tc>
        <w:tc>
          <w:tcPr>
            <w:tcW w:w="292" w:type="pct"/>
            <w:vAlign w:val="top"/>
          </w:tcPr>
          <w:p w14:paraId="79B5CDD9" w14:textId="1CD44E6B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9</w:t>
            </w:r>
          </w:p>
        </w:tc>
        <w:tc>
          <w:tcPr>
            <w:tcW w:w="292" w:type="pct"/>
            <w:vAlign w:val="top"/>
          </w:tcPr>
          <w:p w14:paraId="4EA6E741" w14:textId="17D1314C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12</w:t>
            </w:r>
          </w:p>
        </w:tc>
        <w:tc>
          <w:tcPr>
            <w:tcW w:w="437" w:type="pct"/>
            <w:vAlign w:val="top"/>
          </w:tcPr>
          <w:p w14:paraId="74029854" w14:textId="4F5CDC97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9</w:t>
            </w:r>
          </w:p>
        </w:tc>
      </w:tr>
      <w:tr w:rsidR="00A17921" w14:paraId="619608B8" w14:textId="77777777" w:rsidTr="00D06B0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26F9662D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HEPBURN</w:t>
            </w:r>
          </w:p>
        </w:tc>
        <w:tc>
          <w:tcPr>
            <w:tcW w:w="292" w:type="pct"/>
            <w:vAlign w:val="top"/>
          </w:tcPr>
          <w:p w14:paraId="48D1A2D1" w14:textId="157BAE58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43</w:t>
            </w:r>
          </w:p>
        </w:tc>
        <w:tc>
          <w:tcPr>
            <w:tcW w:w="292" w:type="pct"/>
            <w:vAlign w:val="top"/>
          </w:tcPr>
          <w:p w14:paraId="2D5FF6EE" w14:textId="4C3BCB67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38</w:t>
            </w:r>
          </w:p>
        </w:tc>
        <w:tc>
          <w:tcPr>
            <w:tcW w:w="292" w:type="pct"/>
            <w:vAlign w:val="top"/>
          </w:tcPr>
          <w:p w14:paraId="5590DB7B" w14:textId="1CC534FC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24</w:t>
            </w:r>
          </w:p>
        </w:tc>
        <w:tc>
          <w:tcPr>
            <w:tcW w:w="438" w:type="pct"/>
            <w:vAlign w:val="top"/>
          </w:tcPr>
          <w:p w14:paraId="3140E16A" w14:textId="78D2F279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25</w:t>
            </w:r>
          </w:p>
        </w:tc>
        <w:tc>
          <w:tcPr>
            <w:tcW w:w="1230" w:type="pct"/>
            <w:vAlign w:val="top"/>
          </w:tcPr>
          <w:p w14:paraId="21147048" w14:textId="61009689" w:rsidR="00A17921" w:rsidRPr="00A17921" w:rsidRDefault="00A17921" w:rsidP="00A1792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WANGARATTA</w:t>
            </w:r>
          </w:p>
        </w:tc>
        <w:tc>
          <w:tcPr>
            <w:tcW w:w="292" w:type="pct"/>
            <w:vAlign w:val="top"/>
          </w:tcPr>
          <w:p w14:paraId="28244CA7" w14:textId="41108315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40</w:t>
            </w:r>
          </w:p>
        </w:tc>
        <w:tc>
          <w:tcPr>
            <w:tcW w:w="292" w:type="pct"/>
            <w:vAlign w:val="top"/>
          </w:tcPr>
          <w:p w14:paraId="139D7BFC" w14:textId="31818BC1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19</w:t>
            </w:r>
          </w:p>
        </w:tc>
        <w:tc>
          <w:tcPr>
            <w:tcW w:w="292" w:type="pct"/>
            <w:vAlign w:val="top"/>
          </w:tcPr>
          <w:p w14:paraId="1BAA39CE" w14:textId="51DB3DC2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15</w:t>
            </w:r>
          </w:p>
        </w:tc>
        <w:tc>
          <w:tcPr>
            <w:tcW w:w="437" w:type="pct"/>
            <w:vAlign w:val="top"/>
          </w:tcPr>
          <w:p w14:paraId="6C7863B5" w14:textId="62DD22BA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21</w:t>
            </w:r>
          </w:p>
        </w:tc>
      </w:tr>
      <w:tr w:rsidR="00A17921" w14:paraId="2B8C827D" w14:textId="77777777" w:rsidTr="00D06B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53D95F52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HINDMARSH</w:t>
            </w:r>
          </w:p>
        </w:tc>
        <w:tc>
          <w:tcPr>
            <w:tcW w:w="292" w:type="pct"/>
            <w:vAlign w:val="top"/>
          </w:tcPr>
          <w:p w14:paraId="552ABCE1" w14:textId="39BE94FD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292" w:type="pct"/>
            <w:vAlign w:val="top"/>
          </w:tcPr>
          <w:p w14:paraId="639CF9C0" w14:textId="7A674E72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292" w:type="pct"/>
            <w:vAlign w:val="top"/>
          </w:tcPr>
          <w:p w14:paraId="182617D0" w14:textId="7DC2BF7D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8" w:type="pct"/>
            <w:vAlign w:val="top"/>
          </w:tcPr>
          <w:p w14:paraId="086C50F8" w14:textId="3252539B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1230" w:type="pct"/>
            <w:vAlign w:val="top"/>
          </w:tcPr>
          <w:p w14:paraId="3E6AFBBB" w14:textId="6E9BF3FD" w:rsidR="00A17921" w:rsidRPr="00A17921" w:rsidRDefault="00A17921" w:rsidP="00A179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WARRNAMBOOL</w:t>
            </w:r>
          </w:p>
        </w:tc>
        <w:tc>
          <w:tcPr>
            <w:tcW w:w="292" w:type="pct"/>
            <w:vAlign w:val="top"/>
          </w:tcPr>
          <w:p w14:paraId="29481345" w14:textId="45D220E6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23</w:t>
            </w:r>
          </w:p>
        </w:tc>
        <w:tc>
          <w:tcPr>
            <w:tcW w:w="292" w:type="pct"/>
            <w:vAlign w:val="top"/>
          </w:tcPr>
          <w:p w14:paraId="4D180BD7" w14:textId="2945027B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21</w:t>
            </w:r>
          </w:p>
        </w:tc>
        <w:tc>
          <w:tcPr>
            <w:tcW w:w="292" w:type="pct"/>
            <w:vAlign w:val="top"/>
          </w:tcPr>
          <w:p w14:paraId="2E8B25C7" w14:textId="577CE3E0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28</w:t>
            </w:r>
          </w:p>
        </w:tc>
        <w:tc>
          <w:tcPr>
            <w:tcW w:w="437" w:type="pct"/>
            <w:vAlign w:val="top"/>
          </w:tcPr>
          <w:p w14:paraId="2B3501A3" w14:textId="6D3EF53E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20</w:t>
            </w:r>
          </w:p>
        </w:tc>
      </w:tr>
      <w:tr w:rsidR="00A17921" w14:paraId="12B8653E" w14:textId="77777777" w:rsidTr="00D06B0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876B8B2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HOBSONS BAY</w:t>
            </w:r>
          </w:p>
        </w:tc>
        <w:tc>
          <w:tcPr>
            <w:tcW w:w="292" w:type="pct"/>
            <w:vAlign w:val="top"/>
          </w:tcPr>
          <w:p w14:paraId="0D9862DA" w14:textId="09189218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292" w:type="pct"/>
            <w:vAlign w:val="top"/>
          </w:tcPr>
          <w:p w14:paraId="2A150509" w14:textId="0F7103F4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292" w:type="pct"/>
            <w:vAlign w:val="top"/>
          </w:tcPr>
          <w:p w14:paraId="036EFAD2" w14:textId="1A0F67E8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59</w:t>
            </w:r>
          </w:p>
        </w:tc>
        <w:tc>
          <w:tcPr>
            <w:tcW w:w="438" w:type="pct"/>
            <w:vAlign w:val="top"/>
          </w:tcPr>
          <w:p w14:paraId="539907E1" w14:textId="371DA82A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56</w:t>
            </w:r>
          </w:p>
        </w:tc>
        <w:tc>
          <w:tcPr>
            <w:tcW w:w="1230" w:type="pct"/>
            <w:vAlign w:val="top"/>
          </w:tcPr>
          <w:p w14:paraId="30D0286B" w14:textId="6FEC122A" w:rsidR="00A17921" w:rsidRPr="00A17921" w:rsidRDefault="00A17921" w:rsidP="00A1792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WELLINGTON</w:t>
            </w:r>
          </w:p>
        </w:tc>
        <w:tc>
          <w:tcPr>
            <w:tcW w:w="292" w:type="pct"/>
            <w:vAlign w:val="top"/>
          </w:tcPr>
          <w:p w14:paraId="3CAB5701" w14:textId="4D1CD549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51</w:t>
            </w:r>
          </w:p>
        </w:tc>
        <w:tc>
          <w:tcPr>
            <w:tcW w:w="292" w:type="pct"/>
            <w:vAlign w:val="top"/>
          </w:tcPr>
          <w:p w14:paraId="14359BCE" w14:textId="662F322D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30</w:t>
            </w:r>
          </w:p>
        </w:tc>
        <w:tc>
          <w:tcPr>
            <w:tcW w:w="292" w:type="pct"/>
            <w:vAlign w:val="top"/>
          </w:tcPr>
          <w:p w14:paraId="67A6EA87" w14:textId="3BA4CE53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63</w:t>
            </w:r>
          </w:p>
        </w:tc>
        <w:tc>
          <w:tcPr>
            <w:tcW w:w="437" w:type="pct"/>
            <w:vAlign w:val="top"/>
          </w:tcPr>
          <w:p w14:paraId="09801BD5" w14:textId="3C8C2829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41</w:t>
            </w:r>
          </w:p>
        </w:tc>
      </w:tr>
      <w:tr w:rsidR="00A17921" w14:paraId="4A29FD84" w14:textId="77777777" w:rsidTr="00D06B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710AB1A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HORSHAM</w:t>
            </w:r>
          </w:p>
        </w:tc>
        <w:tc>
          <w:tcPr>
            <w:tcW w:w="292" w:type="pct"/>
            <w:vAlign w:val="top"/>
          </w:tcPr>
          <w:p w14:paraId="6580EB65" w14:textId="4A417BDC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15</w:t>
            </w:r>
          </w:p>
        </w:tc>
        <w:tc>
          <w:tcPr>
            <w:tcW w:w="292" w:type="pct"/>
            <w:vAlign w:val="top"/>
          </w:tcPr>
          <w:p w14:paraId="1DD37190" w14:textId="3235C8B4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19</w:t>
            </w:r>
          </w:p>
        </w:tc>
        <w:tc>
          <w:tcPr>
            <w:tcW w:w="292" w:type="pct"/>
            <w:vAlign w:val="top"/>
          </w:tcPr>
          <w:p w14:paraId="53B85C0E" w14:textId="37CA7A40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27</w:t>
            </w:r>
          </w:p>
        </w:tc>
        <w:tc>
          <w:tcPr>
            <w:tcW w:w="438" w:type="pct"/>
            <w:vAlign w:val="top"/>
          </w:tcPr>
          <w:p w14:paraId="62B06E82" w14:textId="1349063A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21</w:t>
            </w:r>
          </w:p>
        </w:tc>
        <w:tc>
          <w:tcPr>
            <w:tcW w:w="1230" w:type="pct"/>
            <w:vAlign w:val="top"/>
          </w:tcPr>
          <w:p w14:paraId="258C60DF" w14:textId="4E81CCC5" w:rsidR="00A17921" w:rsidRPr="00A17921" w:rsidRDefault="00A17921" w:rsidP="00A179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WEST WIMMERA</w:t>
            </w:r>
          </w:p>
        </w:tc>
        <w:tc>
          <w:tcPr>
            <w:tcW w:w="292" w:type="pct"/>
            <w:vAlign w:val="top"/>
          </w:tcPr>
          <w:p w14:paraId="156D1737" w14:textId="1BF54763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5</w:t>
            </w:r>
          </w:p>
        </w:tc>
        <w:tc>
          <w:tcPr>
            <w:tcW w:w="292" w:type="pct"/>
            <w:vAlign w:val="top"/>
          </w:tcPr>
          <w:p w14:paraId="15206868" w14:textId="2BC071AA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</w:t>
            </w:r>
          </w:p>
        </w:tc>
        <w:tc>
          <w:tcPr>
            <w:tcW w:w="292" w:type="pct"/>
            <w:vAlign w:val="top"/>
          </w:tcPr>
          <w:p w14:paraId="175225F1" w14:textId="10D5524A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7</w:t>
            </w:r>
          </w:p>
        </w:tc>
        <w:tc>
          <w:tcPr>
            <w:tcW w:w="437" w:type="pct"/>
            <w:vAlign w:val="top"/>
          </w:tcPr>
          <w:p w14:paraId="45863EF4" w14:textId="62C297F4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</w:t>
            </w:r>
          </w:p>
        </w:tc>
      </w:tr>
      <w:tr w:rsidR="00A17921" w14:paraId="0B7ACB56" w14:textId="77777777" w:rsidTr="00D06B0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7EF99DA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HUME</w:t>
            </w:r>
          </w:p>
        </w:tc>
        <w:tc>
          <w:tcPr>
            <w:tcW w:w="292" w:type="pct"/>
            <w:vAlign w:val="top"/>
          </w:tcPr>
          <w:p w14:paraId="4DEE256C" w14:textId="25BF5F54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202</w:t>
            </w:r>
          </w:p>
        </w:tc>
        <w:tc>
          <w:tcPr>
            <w:tcW w:w="292" w:type="pct"/>
            <w:vAlign w:val="top"/>
          </w:tcPr>
          <w:p w14:paraId="441E8949" w14:textId="0351EA4B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211</w:t>
            </w:r>
          </w:p>
        </w:tc>
        <w:tc>
          <w:tcPr>
            <w:tcW w:w="292" w:type="pct"/>
            <w:vAlign w:val="top"/>
          </w:tcPr>
          <w:p w14:paraId="62858252" w14:textId="29994B63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215</w:t>
            </w:r>
          </w:p>
        </w:tc>
        <w:tc>
          <w:tcPr>
            <w:tcW w:w="438" w:type="pct"/>
            <w:vAlign w:val="top"/>
          </w:tcPr>
          <w:p w14:paraId="36E56499" w14:textId="56CD5619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181</w:t>
            </w:r>
          </w:p>
        </w:tc>
        <w:tc>
          <w:tcPr>
            <w:tcW w:w="1230" w:type="pct"/>
            <w:vAlign w:val="top"/>
          </w:tcPr>
          <w:p w14:paraId="19510F23" w14:textId="6499709D" w:rsidR="00A17921" w:rsidRPr="00A17921" w:rsidRDefault="00A17921" w:rsidP="00A1792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WHITEHORSE</w:t>
            </w:r>
          </w:p>
        </w:tc>
        <w:tc>
          <w:tcPr>
            <w:tcW w:w="292" w:type="pct"/>
            <w:vAlign w:val="top"/>
          </w:tcPr>
          <w:p w14:paraId="55BE651D" w14:textId="31FACFDC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79</w:t>
            </w:r>
          </w:p>
        </w:tc>
        <w:tc>
          <w:tcPr>
            <w:tcW w:w="292" w:type="pct"/>
            <w:vAlign w:val="top"/>
          </w:tcPr>
          <w:p w14:paraId="0439FA9B" w14:textId="7E050B20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58</w:t>
            </w:r>
          </w:p>
        </w:tc>
        <w:tc>
          <w:tcPr>
            <w:tcW w:w="292" w:type="pct"/>
            <w:vAlign w:val="top"/>
          </w:tcPr>
          <w:p w14:paraId="3F4FC375" w14:textId="2288D385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79</w:t>
            </w:r>
          </w:p>
        </w:tc>
        <w:tc>
          <w:tcPr>
            <w:tcW w:w="437" w:type="pct"/>
            <w:vAlign w:val="top"/>
          </w:tcPr>
          <w:p w14:paraId="720A2D5A" w14:textId="762769C2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74</w:t>
            </w:r>
          </w:p>
        </w:tc>
      </w:tr>
      <w:tr w:rsidR="00A17921" w14:paraId="7B65711A" w14:textId="77777777" w:rsidTr="00D06B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00D75C9E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INDIGO</w:t>
            </w:r>
          </w:p>
        </w:tc>
        <w:tc>
          <w:tcPr>
            <w:tcW w:w="292" w:type="pct"/>
            <w:vAlign w:val="top"/>
          </w:tcPr>
          <w:p w14:paraId="6108B99E" w14:textId="53804ABF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15</w:t>
            </w:r>
          </w:p>
        </w:tc>
        <w:tc>
          <w:tcPr>
            <w:tcW w:w="292" w:type="pct"/>
            <w:vAlign w:val="top"/>
          </w:tcPr>
          <w:p w14:paraId="26C5C049" w14:textId="1E9DC48E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14</w:t>
            </w:r>
          </w:p>
        </w:tc>
        <w:tc>
          <w:tcPr>
            <w:tcW w:w="292" w:type="pct"/>
            <w:vAlign w:val="top"/>
          </w:tcPr>
          <w:p w14:paraId="0B6E8651" w14:textId="416A486A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23</w:t>
            </w:r>
          </w:p>
        </w:tc>
        <w:tc>
          <w:tcPr>
            <w:tcW w:w="438" w:type="pct"/>
            <w:vAlign w:val="top"/>
          </w:tcPr>
          <w:p w14:paraId="2A238414" w14:textId="4599AA28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15</w:t>
            </w:r>
          </w:p>
        </w:tc>
        <w:tc>
          <w:tcPr>
            <w:tcW w:w="1230" w:type="pct"/>
            <w:vAlign w:val="top"/>
          </w:tcPr>
          <w:p w14:paraId="2F8EC504" w14:textId="6D822913" w:rsidR="00A17921" w:rsidRPr="00A17921" w:rsidRDefault="00A17921" w:rsidP="00A179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WHITTLESEA</w:t>
            </w:r>
          </w:p>
        </w:tc>
        <w:tc>
          <w:tcPr>
            <w:tcW w:w="292" w:type="pct"/>
            <w:vAlign w:val="top"/>
          </w:tcPr>
          <w:p w14:paraId="1328E473" w14:textId="6AE5934D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202</w:t>
            </w:r>
          </w:p>
        </w:tc>
        <w:tc>
          <w:tcPr>
            <w:tcW w:w="292" w:type="pct"/>
            <w:vAlign w:val="top"/>
          </w:tcPr>
          <w:p w14:paraId="22D0D9E2" w14:textId="0450D887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169</w:t>
            </w:r>
          </w:p>
        </w:tc>
        <w:tc>
          <w:tcPr>
            <w:tcW w:w="292" w:type="pct"/>
            <w:vAlign w:val="top"/>
          </w:tcPr>
          <w:p w14:paraId="41437F3B" w14:textId="2C8F67B8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142</w:t>
            </w:r>
          </w:p>
        </w:tc>
        <w:tc>
          <w:tcPr>
            <w:tcW w:w="437" w:type="pct"/>
            <w:vAlign w:val="top"/>
          </w:tcPr>
          <w:p w14:paraId="5574C2E3" w14:textId="148ACBEC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134</w:t>
            </w:r>
          </w:p>
        </w:tc>
      </w:tr>
      <w:tr w:rsidR="00A17921" w14:paraId="4E1BF6C9" w14:textId="77777777" w:rsidTr="00D06B0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7DB0EF33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KINGSTON</w:t>
            </w:r>
          </w:p>
        </w:tc>
        <w:tc>
          <w:tcPr>
            <w:tcW w:w="292" w:type="pct"/>
            <w:vAlign w:val="top"/>
          </w:tcPr>
          <w:p w14:paraId="07D56201" w14:textId="2C1D7552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104</w:t>
            </w:r>
          </w:p>
        </w:tc>
        <w:tc>
          <w:tcPr>
            <w:tcW w:w="292" w:type="pct"/>
            <w:vAlign w:val="top"/>
          </w:tcPr>
          <w:p w14:paraId="201D7830" w14:textId="5BC6C87D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102</w:t>
            </w:r>
          </w:p>
        </w:tc>
        <w:tc>
          <w:tcPr>
            <w:tcW w:w="292" w:type="pct"/>
            <w:vAlign w:val="top"/>
          </w:tcPr>
          <w:p w14:paraId="25988947" w14:textId="2DF5A28F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123</w:t>
            </w:r>
          </w:p>
        </w:tc>
        <w:tc>
          <w:tcPr>
            <w:tcW w:w="438" w:type="pct"/>
            <w:vAlign w:val="top"/>
          </w:tcPr>
          <w:p w14:paraId="67D73957" w14:textId="5A120EE1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101</w:t>
            </w:r>
          </w:p>
        </w:tc>
        <w:tc>
          <w:tcPr>
            <w:tcW w:w="1230" w:type="pct"/>
            <w:vAlign w:val="top"/>
          </w:tcPr>
          <w:p w14:paraId="46BFA28F" w14:textId="356EA947" w:rsidR="00A17921" w:rsidRPr="00A17921" w:rsidRDefault="00A17921" w:rsidP="00A1792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WODONGA</w:t>
            </w:r>
          </w:p>
        </w:tc>
        <w:tc>
          <w:tcPr>
            <w:tcW w:w="292" w:type="pct"/>
            <w:vAlign w:val="top"/>
          </w:tcPr>
          <w:p w14:paraId="40CC2DA1" w14:textId="2D762772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24</w:t>
            </w:r>
          </w:p>
        </w:tc>
        <w:tc>
          <w:tcPr>
            <w:tcW w:w="292" w:type="pct"/>
            <w:vAlign w:val="top"/>
          </w:tcPr>
          <w:p w14:paraId="73FF3F9E" w14:textId="28D3FA2F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37</w:t>
            </w:r>
          </w:p>
        </w:tc>
        <w:tc>
          <w:tcPr>
            <w:tcW w:w="292" w:type="pct"/>
            <w:vAlign w:val="top"/>
          </w:tcPr>
          <w:p w14:paraId="22389134" w14:textId="6731B8A2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28</w:t>
            </w:r>
          </w:p>
        </w:tc>
        <w:tc>
          <w:tcPr>
            <w:tcW w:w="437" w:type="pct"/>
            <w:vAlign w:val="top"/>
          </w:tcPr>
          <w:p w14:paraId="6F2734A8" w14:textId="79851DB4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24</w:t>
            </w:r>
          </w:p>
        </w:tc>
      </w:tr>
      <w:tr w:rsidR="00A17921" w14:paraId="115D7051" w14:textId="77777777" w:rsidTr="00D06B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21D74A46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KNOX</w:t>
            </w:r>
          </w:p>
        </w:tc>
        <w:tc>
          <w:tcPr>
            <w:tcW w:w="292" w:type="pct"/>
            <w:vAlign w:val="top"/>
          </w:tcPr>
          <w:p w14:paraId="5B491D52" w14:textId="67103CA7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292" w:type="pct"/>
            <w:vAlign w:val="top"/>
          </w:tcPr>
          <w:p w14:paraId="1EF6ADFB" w14:textId="48B42046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98</w:t>
            </w:r>
          </w:p>
        </w:tc>
        <w:tc>
          <w:tcPr>
            <w:tcW w:w="292" w:type="pct"/>
            <w:vAlign w:val="top"/>
          </w:tcPr>
          <w:p w14:paraId="787D2BD4" w14:textId="59F92A34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115</w:t>
            </w:r>
          </w:p>
        </w:tc>
        <w:tc>
          <w:tcPr>
            <w:tcW w:w="438" w:type="pct"/>
            <w:vAlign w:val="top"/>
          </w:tcPr>
          <w:p w14:paraId="75076650" w14:textId="72B54DCF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93</w:t>
            </w:r>
          </w:p>
        </w:tc>
        <w:tc>
          <w:tcPr>
            <w:tcW w:w="1230" w:type="pct"/>
            <w:vAlign w:val="top"/>
          </w:tcPr>
          <w:p w14:paraId="37ED0678" w14:textId="7160C781" w:rsidR="00A17921" w:rsidRPr="00A17921" w:rsidRDefault="00A17921" w:rsidP="00A179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WYNDHAM</w:t>
            </w:r>
          </w:p>
        </w:tc>
        <w:tc>
          <w:tcPr>
            <w:tcW w:w="292" w:type="pct"/>
            <w:vAlign w:val="top"/>
          </w:tcPr>
          <w:p w14:paraId="1B1E09BB" w14:textId="37C5D2D6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178</w:t>
            </w:r>
          </w:p>
        </w:tc>
        <w:tc>
          <w:tcPr>
            <w:tcW w:w="292" w:type="pct"/>
            <w:vAlign w:val="top"/>
          </w:tcPr>
          <w:p w14:paraId="6A680021" w14:textId="3B36233A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141</w:t>
            </w:r>
          </w:p>
        </w:tc>
        <w:tc>
          <w:tcPr>
            <w:tcW w:w="292" w:type="pct"/>
            <w:vAlign w:val="top"/>
          </w:tcPr>
          <w:p w14:paraId="32D9F0D8" w14:textId="26F23D7E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169</w:t>
            </w:r>
          </w:p>
        </w:tc>
        <w:tc>
          <w:tcPr>
            <w:tcW w:w="437" w:type="pct"/>
            <w:vAlign w:val="top"/>
          </w:tcPr>
          <w:p w14:paraId="6DF955CC" w14:textId="362DC0F3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146</w:t>
            </w:r>
          </w:p>
        </w:tc>
      </w:tr>
      <w:tr w:rsidR="00A17921" w14:paraId="03A775C8" w14:textId="77777777" w:rsidTr="00D06B0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8AA9AFB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LATROBE</w:t>
            </w:r>
          </w:p>
        </w:tc>
        <w:tc>
          <w:tcPr>
            <w:tcW w:w="292" w:type="pct"/>
            <w:vAlign w:val="top"/>
          </w:tcPr>
          <w:p w14:paraId="54087AEE" w14:textId="5B927AA3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60</w:t>
            </w:r>
          </w:p>
        </w:tc>
        <w:tc>
          <w:tcPr>
            <w:tcW w:w="292" w:type="pct"/>
            <w:vAlign w:val="top"/>
          </w:tcPr>
          <w:p w14:paraId="6460DDF1" w14:textId="0FC764CE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292" w:type="pct"/>
            <w:vAlign w:val="top"/>
          </w:tcPr>
          <w:p w14:paraId="732F4C73" w14:textId="26FFF0F8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65</w:t>
            </w:r>
          </w:p>
        </w:tc>
        <w:tc>
          <w:tcPr>
            <w:tcW w:w="438" w:type="pct"/>
            <w:vAlign w:val="top"/>
          </w:tcPr>
          <w:p w14:paraId="7894D92D" w14:textId="076D9D7D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1230" w:type="pct"/>
            <w:vAlign w:val="top"/>
          </w:tcPr>
          <w:p w14:paraId="015C87DE" w14:textId="28D2A157" w:rsidR="00A17921" w:rsidRPr="00A17921" w:rsidRDefault="00A17921" w:rsidP="00A1792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YARRA</w:t>
            </w:r>
          </w:p>
        </w:tc>
        <w:tc>
          <w:tcPr>
            <w:tcW w:w="292" w:type="pct"/>
            <w:vAlign w:val="top"/>
          </w:tcPr>
          <w:p w14:paraId="55D4EE25" w14:textId="58DB1130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100</w:t>
            </w:r>
          </w:p>
        </w:tc>
        <w:tc>
          <w:tcPr>
            <w:tcW w:w="292" w:type="pct"/>
            <w:vAlign w:val="top"/>
          </w:tcPr>
          <w:p w14:paraId="64C0D882" w14:textId="672F3A26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95</w:t>
            </w:r>
          </w:p>
        </w:tc>
        <w:tc>
          <w:tcPr>
            <w:tcW w:w="292" w:type="pct"/>
            <w:vAlign w:val="top"/>
          </w:tcPr>
          <w:p w14:paraId="553EDB14" w14:textId="19D6AA3C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74</w:t>
            </w:r>
          </w:p>
        </w:tc>
        <w:tc>
          <w:tcPr>
            <w:tcW w:w="437" w:type="pct"/>
            <w:vAlign w:val="top"/>
          </w:tcPr>
          <w:p w14:paraId="67675EA9" w14:textId="5B4D7EE3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75</w:t>
            </w:r>
          </w:p>
        </w:tc>
      </w:tr>
      <w:tr w:rsidR="00A17921" w14:paraId="7F5D1E27" w14:textId="77777777" w:rsidTr="00D06B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4A5E1AD9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LODDON</w:t>
            </w:r>
          </w:p>
        </w:tc>
        <w:tc>
          <w:tcPr>
            <w:tcW w:w="292" w:type="pct"/>
            <w:vAlign w:val="top"/>
          </w:tcPr>
          <w:p w14:paraId="1738E295" w14:textId="05E405C3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292" w:type="pct"/>
            <w:vAlign w:val="top"/>
          </w:tcPr>
          <w:p w14:paraId="7C59293E" w14:textId="62687CE0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13</w:t>
            </w:r>
          </w:p>
        </w:tc>
        <w:tc>
          <w:tcPr>
            <w:tcW w:w="292" w:type="pct"/>
            <w:vAlign w:val="top"/>
          </w:tcPr>
          <w:p w14:paraId="03903BCB" w14:textId="4D99A5EC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38" w:type="pct"/>
            <w:vAlign w:val="top"/>
          </w:tcPr>
          <w:p w14:paraId="4F528F6C" w14:textId="1E078143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1230" w:type="pct"/>
            <w:vAlign w:val="top"/>
          </w:tcPr>
          <w:p w14:paraId="2D54F050" w14:textId="33845BA6" w:rsidR="00A17921" w:rsidRPr="00A17921" w:rsidRDefault="00A17921" w:rsidP="00A179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YARRA RANGES</w:t>
            </w:r>
          </w:p>
        </w:tc>
        <w:tc>
          <w:tcPr>
            <w:tcW w:w="292" w:type="pct"/>
            <w:vAlign w:val="top"/>
          </w:tcPr>
          <w:p w14:paraId="2E93EAE1" w14:textId="579AD9E3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132</w:t>
            </w:r>
          </w:p>
        </w:tc>
        <w:tc>
          <w:tcPr>
            <w:tcW w:w="292" w:type="pct"/>
            <w:vAlign w:val="top"/>
          </w:tcPr>
          <w:p w14:paraId="7BA68DF4" w14:textId="6AA5BB65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113</w:t>
            </w:r>
          </w:p>
        </w:tc>
        <w:tc>
          <w:tcPr>
            <w:tcW w:w="292" w:type="pct"/>
            <w:vAlign w:val="top"/>
          </w:tcPr>
          <w:p w14:paraId="3FA0D023" w14:textId="7312FB0A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119</w:t>
            </w:r>
          </w:p>
        </w:tc>
        <w:tc>
          <w:tcPr>
            <w:tcW w:w="437" w:type="pct"/>
            <w:vAlign w:val="top"/>
          </w:tcPr>
          <w:p w14:paraId="175DAA5B" w14:textId="3A35974F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117</w:t>
            </w:r>
          </w:p>
        </w:tc>
      </w:tr>
      <w:tr w:rsidR="00A17921" w14:paraId="00B2D1B9" w14:textId="77777777" w:rsidTr="00D06B0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325AA7BE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MACEDON RANGES</w:t>
            </w:r>
          </w:p>
        </w:tc>
        <w:tc>
          <w:tcPr>
            <w:tcW w:w="292" w:type="pct"/>
            <w:vAlign w:val="top"/>
          </w:tcPr>
          <w:p w14:paraId="5AE1FB50" w14:textId="32D9F05A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49</w:t>
            </w:r>
          </w:p>
        </w:tc>
        <w:tc>
          <w:tcPr>
            <w:tcW w:w="292" w:type="pct"/>
            <w:vAlign w:val="top"/>
          </w:tcPr>
          <w:p w14:paraId="2A731D5B" w14:textId="400EC414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59</w:t>
            </w:r>
          </w:p>
        </w:tc>
        <w:tc>
          <w:tcPr>
            <w:tcW w:w="292" w:type="pct"/>
            <w:vAlign w:val="top"/>
          </w:tcPr>
          <w:p w14:paraId="1D39F81D" w14:textId="3974098C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438" w:type="pct"/>
            <w:vAlign w:val="top"/>
          </w:tcPr>
          <w:p w14:paraId="53F03206" w14:textId="7B13E967" w:rsidR="00A17921" w:rsidRPr="007514AC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46</w:t>
            </w:r>
          </w:p>
        </w:tc>
        <w:tc>
          <w:tcPr>
            <w:tcW w:w="1230" w:type="pct"/>
            <w:vAlign w:val="top"/>
          </w:tcPr>
          <w:p w14:paraId="40BBE094" w14:textId="77BCCF5C" w:rsidR="00A17921" w:rsidRPr="00A17921" w:rsidRDefault="00A17921" w:rsidP="00A17921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17921">
              <w:rPr>
                <w:sz w:val="18"/>
                <w:szCs w:val="18"/>
              </w:rPr>
              <w:t>YARRIAMBIACK</w:t>
            </w:r>
          </w:p>
        </w:tc>
        <w:tc>
          <w:tcPr>
            <w:tcW w:w="292" w:type="pct"/>
            <w:vAlign w:val="top"/>
          </w:tcPr>
          <w:p w14:paraId="02A363CA" w14:textId="095DCF1A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4</w:t>
            </w:r>
          </w:p>
        </w:tc>
        <w:tc>
          <w:tcPr>
            <w:tcW w:w="292" w:type="pct"/>
            <w:vAlign w:val="top"/>
          </w:tcPr>
          <w:p w14:paraId="5137DD93" w14:textId="6EDEE000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8</w:t>
            </w:r>
          </w:p>
        </w:tc>
        <w:tc>
          <w:tcPr>
            <w:tcW w:w="292" w:type="pct"/>
            <w:vAlign w:val="top"/>
          </w:tcPr>
          <w:p w14:paraId="673C3C26" w14:textId="77444BBE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8</w:t>
            </w:r>
          </w:p>
        </w:tc>
        <w:tc>
          <w:tcPr>
            <w:tcW w:w="437" w:type="pct"/>
            <w:vAlign w:val="top"/>
          </w:tcPr>
          <w:p w14:paraId="0CDC764B" w14:textId="121AC005" w:rsidR="00A17921" w:rsidRPr="00D06B0D" w:rsidRDefault="00A17921" w:rsidP="00A17921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06B0D">
              <w:rPr>
                <w:sz w:val="18"/>
                <w:szCs w:val="18"/>
              </w:rPr>
              <w:t>5</w:t>
            </w:r>
          </w:p>
        </w:tc>
      </w:tr>
      <w:tr w:rsidR="00A17921" w14:paraId="082D382E" w14:textId="77777777" w:rsidTr="00D06B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" w:type="pct"/>
            <w:vAlign w:val="top"/>
          </w:tcPr>
          <w:p w14:paraId="67245BB4" w14:textId="77777777" w:rsidR="00A17921" w:rsidRPr="007514AC" w:rsidRDefault="00A17921" w:rsidP="00A17921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7514AC">
              <w:rPr>
                <w:rFonts w:cstheme="minorHAnsi"/>
                <w:b w:val="0"/>
                <w:bCs w:val="0"/>
                <w:sz w:val="18"/>
                <w:szCs w:val="18"/>
              </w:rPr>
              <w:t>MANNINGHAM</w:t>
            </w:r>
          </w:p>
        </w:tc>
        <w:tc>
          <w:tcPr>
            <w:tcW w:w="292" w:type="pct"/>
            <w:vAlign w:val="top"/>
          </w:tcPr>
          <w:p w14:paraId="78DEFCC1" w14:textId="56750DB8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59</w:t>
            </w:r>
          </w:p>
        </w:tc>
        <w:tc>
          <w:tcPr>
            <w:tcW w:w="292" w:type="pct"/>
            <w:vAlign w:val="top"/>
          </w:tcPr>
          <w:p w14:paraId="1D9360CA" w14:textId="79CB8BD2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35</w:t>
            </w:r>
          </w:p>
        </w:tc>
        <w:tc>
          <w:tcPr>
            <w:tcW w:w="292" w:type="pct"/>
            <w:vAlign w:val="top"/>
          </w:tcPr>
          <w:p w14:paraId="39F4F5C8" w14:textId="2BC379C5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40</w:t>
            </w:r>
          </w:p>
        </w:tc>
        <w:tc>
          <w:tcPr>
            <w:tcW w:w="438" w:type="pct"/>
            <w:vAlign w:val="top"/>
          </w:tcPr>
          <w:p w14:paraId="0585CFAE" w14:textId="37448D23" w:rsidR="00A17921" w:rsidRPr="007514AC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7514AC">
              <w:rPr>
                <w:rFonts w:cstheme="minorHAnsi"/>
                <w:sz w:val="18"/>
                <w:szCs w:val="18"/>
              </w:rPr>
              <w:t>42</w:t>
            </w:r>
          </w:p>
        </w:tc>
        <w:tc>
          <w:tcPr>
            <w:tcW w:w="1230" w:type="pct"/>
            <w:vAlign w:val="top"/>
          </w:tcPr>
          <w:p w14:paraId="797CE767" w14:textId="217FC872" w:rsidR="00A17921" w:rsidRPr="00A17921" w:rsidRDefault="00A17921" w:rsidP="00A179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92" w:type="pct"/>
            <w:vAlign w:val="top"/>
          </w:tcPr>
          <w:p w14:paraId="47C6462A" w14:textId="28B5E8EA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92" w:type="pct"/>
            <w:vAlign w:val="top"/>
          </w:tcPr>
          <w:p w14:paraId="1C7E9AE4" w14:textId="65B523B6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92" w:type="pct"/>
            <w:vAlign w:val="top"/>
          </w:tcPr>
          <w:p w14:paraId="4008EA4E" w14:textId="7127DAA0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437" w:type="pct"/>
            <w:vAlign w:val="top"/>
          </w:tcPr>
          <w:p w14:paraId="31118522" w14:textId="20FB2057" w:rsidR="00A17921" w:rsidRPr="00D06B0D" w:rsidRDefault="00A17921" w:rsidP="00A179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</w:tbl>
    <w:p w14:paraId="5DEABE5A" w14:textId="430842BC" w:rsidR="00BA6DB7" w:rsidRDefault="00BA6DB7" w:rsidP="00BA6DB7">
      <w:pPr>
        <w:pStyle w:val="Heading2"/>
        <w:numPr>
          <w:ilvl w:val="0"/>
          <w:numId w:val="6"/>
        </w:numPr>
      </w:pPr>
      <w:bookmarkStart w:id="31" w:name="_Toc177667406"/>
      <w:r>
        <w:lastRenderedPageBreak/>
        <w:t>Lives Lost by Week (2019 to 2024)</w:t>
      </w:r>
      <w:r w:rsidRPr="0098691B">
        <w:t>.</w:t>
      </w:r>
      <w:bookmarkEnd w:id="31"/>
    </w:p>
    <w:p w14:paraId="5E8B0432" w14:textId="77777777" w:rsidR="00133C1C" w:rsidRPr="00133C1C" w:rsidRDefault="00133C1C" w:rsidP="00133C1C"/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1888"/>
        <w:gridCol w:w="868"/>
        <w:gridCol w:w="868"/>
        <w:gridCol w:w="866"/>
        <w:gridCol w:w="866"/>
        <w:gridCol w:w="866"/>
        <w:gridCol w:w="866"/>
        <w:gridCol w:w="1613"/>
        <w:gridCol w:w="1391"/>
      </w:tblGrid>
      <w:tr w:rsidR="00BA6DB7" w14:paraId="101D91D8" w14:textId="77777777" w:rsidTr="00CD7F7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</w:tcPr>
          <w:p w14:paraId="74D209D5" w14:textId="49B54D1F" w:rsidR="00BA6DB7" w:rsidRPr="00BA6DB7" w:rsidRDefault="00BA6DB7" w:rsidP="009C12CB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Week Ending</w:t>
            </w:r>
          </w:p>
        </w:tc>
        <w:tc>
          <w:tcPr>
            <w:tcW w:w="430" w:type="pct"/>
          </w:tcPr>
          <w:p w14:paraId="38D03813" w14:textId="5F21455C" w:rsidR="00BA6DB7" w:rsidRPr="00BA6DB7" w:rsidRDefault="00BA6DB7" w:rsidP="009C12C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2019</w:t>
            </w:r>
          </w:p>
        </w:tc>
        <w:tc>
          <w:tcPr>
            <w:tcW w:w="430" w:type="pct"/>
          </w:tcPr>
          <w:p w14:paraId="270408F2" w14:textId="5EA0D4ED" w:rsidR="00BA6DB7" w:rsidRPr="00BA6DB7" w:rsidRDefault="00BA6DB7" w:rsidP="009C12C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2020</w:t>
            </w:r>
          </w:p>
        </w:tc>
        <w:tc>
          <w:tcPr>
            <w:tcW w:w="429" w:type="pct"/>
          </w:tcPr>
          <w:p w14:paraId="60D7EFCC" w14:textId="55459524" w:rsidR="00BA6DB7" w:rsidRPr="00BA6DB7" w:rsidRDefault="00BA6DB7" w:rsidP="009C12C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2021</w:t>
            </w:r>
          </w:p>
        </w:tc>
        <w:tc>
          <w:tcPr>
            <w:tcW w:w="429" w:type="pct"/>
          </w:tcPr>
          <w:p w14:paraId="571754AD" w14:textId="065DAFF3" w:rsidR="00BA6DB7" w:rsidRPr="00BA6DB7" w:rsidRDefault="00BA6DB7" w:rsidP="009C12C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2022</w:t>
            </w:r>
          </w:p>
        </w:tc>
        <w:tc>
          <w:tcPr>
            <w:tcW w:w="429" w:type="pct"/>
          </w:tcPr>
          <w:p w14:paraId="35185C72" w14:textId="3ED9C1EA" w:rsidR="00BA6DB7" w:rsidRPr="00BA6DB7" w:rsidRDefault="00BA6DB7" w:rsidP="009C12C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2023</w:t>
            </w:r>
          </w:p>
        </w:tc>
        <w:tc>
          <w:tcPr>
            <w:tcW w:w="429" w:type="pct"/>
          </w:tcPr>
          <w:p w14:paraId="029F54F7" w14:textId="22044B44" w:rsidR="00BA6DB7" w:rsidRPr="00BA6DB7" w:rsidRDefault="00BA6DB7" w:rsidP="009C12C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2024</w:t>
            </w:r>
          </w:p>
        </w:tc>
        <w:tc>
          <w:tcPr>
            <w:tcW w:w="799" w:type="pct"/>
          </w:tcPr>
          <w:p w14:paraId="358B2926" w14:textId="1DDFD14C" w:rsidR="00BA6DB7" w:rsidRPr="00BA6DB7" w:rsidRDefault="00BA6DB7" w:rsidP="009C12C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Cumulative 2024</w:t>
            </w:r>
          </w:p>
        </w:tc>
        <w:tc>
          <w:tcPr>
            <w:tcW w:w="689" w:type="pct"/>
          </w:tcPr>
          <w:p w14:paraId="36B67119" w14:textId="1252CA76" w:rsidR="00BA6DB7" w:rsidRPr="00BA6DB7" w:rsidRDefault="00BA6DB7" w:rsidP="009C12C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12 month moving total</w:t>
            </w:r>
          </w:p>
        </w:tc>
      </w:tr>
      <w:tr w:rsidR="00814DCE" w14:paraId="4EF68D93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5970C310" w14:textId="6EF528B0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7-Jan</w:t>
            </w:r>
          </w:p>
        </w:tc>
        <w:tc>
          <w:tcPr>
            <w:tcW w:w="430" w:type="pct"/>
            <w:vAlign w:val="top"/>
          </w:tcPr>
          <w:p w14:paraId="55F83479" w14:textId="4E26D748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0" w:type="pct"/>
            <w:vAlign w:val="top"/>
          </w:tcPr>
          <w:p w14:paraId="2E01E2DF" w14:textId="431DBC00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29" w:type="pct"/>
            <w:vAlign w:val="top"/>
          </w:tcPr>
          <w:p w14:paraId="1969417B" w14:textId="66C2137B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7601D58F" w14:textId="3E723A76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29" w:type="pct"/>
            <w:vAlign w:val="top"/>
          </w:tcPr>
          <w:p w14:paraId="3F6AD2E6" w14:textId="3F39A678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29" w:type="pct"/>
            <w:vAlign w:val="top"/>
          </w:tcPr>
          <w:p w14:paraId="00299674" w14:textId="21B42F20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799" w:type="pct"/>
            <w:vAlign w:val="top"/>
          </w:tcPr>
          <w:p w14:paraId="567D8BE6" w14:textId="188096D3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689" w:type="pct"/>
            <w:vAlign w:val="top"/>
          </w:tcPr>
          <w:p w14:paraId="296CD365" w14:textId="2FD3E3A5" w:rsidR="00814DCE" w:rsidRPr="00814DCE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290</w:t>
            </w:r>
          </w:p>
        </w:tc>
      </w:tr>
      <w:tr w:rsidR="00814DCE" w14:paraId="60CE1CA1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63A22FF8" w14:textId="1826D8F9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14-Jan</w:t>
            </w:r>
          </w:p>
        </w:tc>
        <w:tc>
          <w:tcPr>
            <w:tcW w:w="430" w:type="pct"/>
            <w:vAlign w:val="top"/>
          </w:tcPr>
          <w:p w14:paraId="601728B0" w14:textId="255E8467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7380E1D8" w14:textId="360A22E2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3265099D" w14:textId="3DE90C2C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692EA679" w14:textId="3084C62F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3DB55303" w14:textId="70B3B683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703E78DF" w14:textId="396DBDB2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799" w:type="pct"/>
            <w:vAlign w:val="top"/>
          </w:tcPr>
          <w:p w14:paraId="27AFFA99" w14:textId="4213241D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689" w:type="pct"/>
            <w:vAlign w:val="top"/>
          </w:tcPr>
          <w:p w14:paraId="252D9587" w14:textId="6ED103A9" w:rsidR="00814DCE" w:rsidRPr="00814DCE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294</w:t>
            </w:r>
          </w:p>
        </w:tc>
      </w:tr>
      <w:tr w:rsidR="00814DCE" w14:paraId="50C14546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5E2D3C5B" w14:textId="735D4D31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21-Jan</w:t>
            </w:r>
          </w:p>
        </w:tc>
        <w:tc>
          <w:tcPr>
            <w:tcW w:w="430" w:type="pct"/>
            <w:vAlign w:val="top"/>
          </w:tcPr>
          <w:p w14:paraId="0871502B" w14:textId="5D6736C7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0" w:type="pct"/>
            <w:vAlign w:val="top"/>
          </w:tcPr>
          <w:p w14:paraId="7E1D44AE" w14:textId="5BAD525F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43E0B6DB" w14:textId="233DFDCD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1ED3BBEA" w14:textId="1C3E5B8B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3BDCB701" w14:textId="1F4AB492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1D6587A5" w14:textId="0FFE0D0C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799" w:type="pct"/>
            <w:vAlign w:val="top"/>
          </w:tcPr>
          <w:p w14:paraId="5B117618" w14:textId="20474E31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17</w:t>
            </w:r>
          </w:p>
        </w:tc>
        <w:tc>
          <w:tcPr>
            <w:tcW w:w="689" w:type="pct"/>
            <w:vAlign w:val="top"/>
          </w:tcPr>
          <w:p w14:paraId="47EC568D" w14:textId="6386589D" w:rsidR="00814DCE" w:rsidRPr="00814DCE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292</w:t>
            </w:r>
          </w:p>
        </w:tc>
      </w:tr>
      <w:tr w:rsidR="00814DCE" w14:paraId="2AA0AA43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218B7768" w14:textId="6A8F768E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28-Jan</w:t>
            </w:r>
          </w:p>
        </w:tc>
        <w:tc>
          <w:tcPr>
            <w:tcW w:w="430" w:type="pct"/>
            <w:vAlign w:val="top"/>
          </w:tcPr>
          <w:p w14:paraId="7E70969C" w14:textId="1CC40DBD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30" w:type="pct"/>
            <w:vAlign w:val="top"/>
          </w:tcPr>
          <w:p w14:paraId="404EE9F7" w14:textId="284FD192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2E7275FC" w14:textId="19279393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7825026F" w14:textId="1E553776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3EDB5DE0" w14:textId="463D612A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29" w:type="pct"/>
            <w:vAlign w:val="top"/>
          </w:tcPr>
          <w:p w14:paraId="00AD3677" w14:textId="3BC5640C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799" w:type="pct"/>
            <w:vAlign w:val="top"/>
          </w:tcPr>
          <w:p w14:paraId="100F2FC7" w14:textId="1E9BE765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21</w:t>
            </w:r>
          </w:p>
        </w:tc>
        <w:tc>
          <w:tcPr>
            <w:tcW w:w="689" w:type="pct"/>
            <w:vAlign w:val="top"/>
          </w:tcPr>
          <w:p w14:paraId="31A88FC8" w14:textId="3402605E" w:rsidR="00814DCE" w:rsidRPr="00814DCE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288</w:t>
            </w:r>
          </w:p>
        </w:tc>
      </w:tr>
      <w:tr w:rsidR="00814DCE" w14:paraId="3C92CDBB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70B089D1" w14:textId="5E08C8A9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4-Feb</w:t>
            </w:r>
          </w:p>
        </w:tc>
        <w:tc>
          <w:tcPr>
            <w:tcW w:w="430" w:type="pct"/>
            <w:vAlign w:val="top"/>
          </w:tcPr>
          <w:p w14:paraId="3FA40555" w14:textId="1206D35D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30" w:type="pct"/>
            <w:vAlign w:val="top"/>
          </w:tcPr>
          <w:p w14:paraId="126D6D6A" w14:textId="2AE753B4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10</w:t>
            </w:r>
          </w:p>
        </w:tc>
        <w:tc>
          <w:tcPr>
            <w:tcW w:w="429" w:type="pct"/>
            <w:vAlign w:val="top"/>
          </w:tcPr>
          <w:p w14:paraId="0B0B45B1" w14:textId="0782EDB8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4A7D4408" w14:textId="44E670B4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29" w:type="pct"/>
            <w:vAlign w:val="top"/>
          </w:tcPr>
          <w:p w14:paraId="42A7D19B" w14:textId="577E8075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29" w:type="pct"/>
            <w:vAlign w:val="top"/>
          </w:tcPr>
          <w:p w14:paraId="3B20F3F6" w14:textId="2B12E4E4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799" w:type="pct"/>
            <w:vAlign w:val="top"/>
          </w:tcPr>
          <w:p w14:paraId="7A3BF73C" w14:textId="0EE3D73F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28</w:t>
            </w:r>
          </w:p>
        </w:tc>
        <w:tc>
          <w:tcPr>
            <w:tcW w:w="689" w:type="pct"/>
            <w:vAlign w:val="top"/>
          </w:tcPr>
          <w:p w14:paraId="6988B4F3" w14:textId="5A37CE1D" w:rsidR="00814DCE" w:rsidRPr="00814DCE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286</w:t>
            </w:r>
          </w:p>
        </w:tc>
      </w:tr>
      <w:tr w:rsidR="00814DCE" w14:paraId="1396C17A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66EB57A6" w14:textId="55C54C40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11-Feb</w:t>
            </w:r>
          </w:p>
        </w:tc>
        <w:tc>
          <w:tcPr>
            <w:tcW w:w="430" w:type="pct"/>
            <w:vAlign w:val="top"/>
          </w:tcPr>
          <w:p w14:paraId="6D8E578A" w14:textId="0D0B0E37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08C139FB" w14:textId="7C2D1B16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77D9F493" w14:textId="6975034A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29" w:type="pct"/>
            <w:vAlign w:val="top"/>
          </w:tcPr>
          <w:p w14:paraId="7F88938D" w14:textId="490C2817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359174A5" w14:textId="726ADE02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29" w:type="pct"/>
            <w:vAlign w:val="top"/>
          </w:tcPr>
          <w:p w14:paraId="2834B17D" w14:textId="08D3E2E6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799" w:type="pct"/>
            <w:vAlign w:val="top"/>
          </w:tcPr>
          <w:p w14:paraId="0889D032" w14:textId="43B441E2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689" w:type="pct"/>
            <w:vAlign w:val="top"/>
          </w:tcPr>
          <w:p w14:paraId="2A04C217" w14:textId="29EB11D1" w:rsidR="00814DCE" w:rsidRPr="00814DCE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281</w:t>
            </w:r>
          </w:p>
        </w:tc>
      </w:tr>
      <w:tr w:rsidR="00814DCE" w14:paraId="49A92408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198925FC" w14:textId="75505B02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18-Feb</w:t>
            </w:r>
          </w:p>
        </w:tc>
        <w:tc>
          <w:tcPr>
            <w:tcW w:w="430" w:type="pct"/>
            <w:vAlign w:val="top"/>
          </w:tcPr>
          <w:p w14:paraId="3D830505" w14:textId="26C048C0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430" w:type="pct"/>
            <w:vAlign w:val="top"/>
          </w:tcPr>
          <w:p w14:paraId="66646DCD" w14:textId="39B3AC51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35D53B46" w14:textId="3CE66C9A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504FB230" w14:textId="6EE12D3A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1C73B966" w14:textId="4F910FBE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1E9C4F5B" w14:textId="0B15C7AA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799" w:type="pct"/>
            <w:vAlign w:val="top"/>
          </w:tcPr>
          <w:p w14:paraId="6D9D0C9B" w14:textId="5D997DDA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37</w:t>
            </w:r>
          </w:p>
        </w:tc>
        <w:tc>
          <w:tcPr>
            <w:tcW w:w="689" w:type="pct"/>
            <w:vAlign w:val="top"/>
          </w:tcPr>
          <w:p w14:paraId="3CF97924" w14:textId="3A174C41" w:rsidR="00814DCE" w:rsidRPr="00814DCE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283</w:t>
            </w:r>
          </w:p>
        </w:tc>
      </w:tr>
      <w:tr w:rsidR="00814DCE" w14:paraId="54639ED8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78D82B75" w14:textId="647DFDC4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25-Feb</w:t>
            </w:r>
          </w:p>
        </w:tc>
        <w:tc>
          <w:tcPr>
            <w:tcW w:w="430" w:type="pct"/>
            <w:vAlign w:val="top"/>
          </w:tcPr>
          <w:p w14:paraId="18081E91" w14:textId="507D45C8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30" w:type="pct"/>
            <w:vAlign w:val="top"/>
          </w:tcPr>
          <w:p w14:paraId="0A896C48" w14:textId="70EAF3FA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550BC432" w14:textId="009EB45C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3F729B4A" w14:textId="6379EEAF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2ABC39A7" w14:textId="57C6916E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11FC985B" w14:textId="77C616CD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799" w:type="pct"/>
            <w:vAlign w:val="top"/>
          </w:tcPr>
          <w:p w14:paraId="226DA8FC" w14:textId="0565C19E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42</w:t>
            </w:r>
          </w:p>
        </w:tc>
        <w:tc>
          <w:tcPr>
            <w:tcW w:w="689" w:type="pct"/>
            <w:vAlign w:val="top"/>
          </w:tcPr>
          <w:p w14:paraId="63F8A1CA" w14:textId="2AD51E79" w:rsidR="00814DCE" w:rsidRPr="00814DCE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283</w:t>
            </w:r>
          </w:p>
        </w:tc>
      </w:tr>
      <w:tr w:rsidR="00814DCE" w14:paraId="6A467BCC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0CD1A3DB" w14:textId="2BC189B7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3-Mar</w:t>
            </w:r>
          </w:p>
        </w:tc>
        <w:tc>
          <w:tcPr>
            <w:tcW w:w="430" w:type="pct"/>
            <w:vAlign w:val="top"/>
          </w:tcPr>
          <w:p w14:paraId="6187C4CD" w14:textId="3ACCF79D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3095C7D0" w14:textId="64441C79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7D1F3A25" w14:textId="24053104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32069780" w14:textId="76361EDF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41EEDF4B" w14:textId="154B489A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03F91944" w14:textId="042CEB87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799" w:type="pct"/>
            <w:vAlign w:val="top"/>
          </w:tcPr>
          <w:p w14:paraId="064AF117" w14:textId="4A545AA1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689" w:type="pct"/>
            <w:vAlign w:val="top"/>
          </w:tcPr>
          <w:p w14:paraId="040FB95B" w14:textId="4CFEDF06" w:rsidR="00814DCE" w:rsidRPr="00814DCE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284</w:t>
            </w:r>
          </w:p>
        </w:tc>
      </w:tr>
      <w:tr w:rsidR="00814DCE" w14:paraId="0A416D9D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2D08339A" w14:textId="2125C25C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10-Mar</w:t>
            </w:r>
          </w:p>
        </w:tc>
        <w:tc>
          <w:tcPr>
            <w:tcW w:w="430" w:type="pct"/>
            <w:vAlign w:val="top"/>
          </w:tcPr>
          <w:p w14:paraId="2EB06367" w14:textId="409DFE2A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3FE232B2" w14:textId="082C7AB0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63BFAD0E" w14:textId="2D6B54DB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29" w:type="pct"/>
            <w:vAlign w:val="top"/>
          </w:tcPr>
          <w:p w14:paraId="4B5EDC7C" w14:textId="09A321C4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113D5831" w14:textId="52530543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796D0CCA" w14:textId="55FDC9DC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799" w:type="pct"/>
            <w:vAlign w:val="top"/>
          </w:tcPr>
          <w:p w14:paraId="67909C0A" w14:textId="0435D3B1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59</w:t>
            </w:r>
          </w:p>
        </w:tc>
        <w:tc>
          <w:tcPr>
            <w:tcW w:w="689" w:type="pct"/>
            <w:vAlign w:val="top"/>
          </w:tcPr>
          <w:p w14:paraId="31BF12CF" w14:textId="68BEC590" w:rsidR="00814DCE" w:rsidRPr="00814DCE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287</w:t>
            </w:r>
          </w:p>
        </w:tc>
      </w:tr>
      <w:tr w:rsidR="00814DCE" w14:paraId="09F8EAAF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0B16CE6B" w14:textId="2006EDD1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17-Mar</w:t>
            </w:r>
          </w:p>
        </w:tc>
        <w:tc>
          <w:tcPr>
            <w:tcW w:w="430" w:type="pct"/>
            <w:vAlign w:val="top"/>
          </w:tcPr>
          <w:p w14:paraId="04F9A30F" w14:textId="44DE2D76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30" w:type="pct"/>
            <w:vAlign w:val="top"/>
          </w:tcPr>
          <w:p w14:paraId="77F13529" w14:textId="1A82ED19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11</w:t>
            </w:r>
          </w:p>
        </w:tc>
        <w:tc>
          <w:tcPr>
            <w:tcW w:w="429" w:type="pct"/>
            <w:vAlign w:val="top"/>
          </w:tcPr>
          <w:p w14:paraId="7B91675E" w14:textId="2BCE9AC5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14377C8F" w14:textId="3014445F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2FB233B8" w14:textId="148FAAF5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6276F568" w14:textId="669E468D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799" w:type="pct"/>
            <w:vAlign w:val="top"/>
          </w:tcPr>
          <w:p w14:paraId="08B16F46" w14:textId="61058F59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689" w:type="pct"/>
            <w:vAlign w:val="top"/>
          </w:tcPr>
          <w:p w14:paraId="1A0697C4" w14:textId="79AE2417" w:rsidR="00814DCE" w:rsidRPr="00814DCE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286</w:t>
            </w:r>
          </w:p>
        </w:tc>
      </w:tr>
      <w:tr w:rsidR="00814DCE" w14:paraId="1EA5E8D5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2D50030F" w14:textId="2D593A66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24-Mar</w:t>
            </w:r>
          </w:p>
        </w:tc>
        <w:tc>
          <w:tcPr>
            <w:tcW w:w="430" w:type="pct"/>
            <w:vAlign w:val="top"/>
          </w:tcPr>
          <w:p w14:paraId="719214DD" w14:textId="53223890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0C3747E4" w14:textId="62E0E086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3FCDB4FE" w14:textId="68126A51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51A552D5" w14:textId="25858603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4E67980F" w14:textId="0E72D9BD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774159C1" w14:textId="6717E76C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799" w:type="pct"/>
            <w:vAlign w:val="top"/>
          </w:tcPr>
          <w:p w14:paraId="211D26F1" w14:textId="1B160A2E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69</w:t>
            </w:r>
          </w:p>
        </w:tc>
        <w:tc>
          <w:tcPr>
            <w:tcW w:w="689" w:type="pct"/>
            <w:vAlign w:val="top"/>
          </w:tcPr>
          <w:p w14:paraId="766BBFB1" w14:textId="28AB6D15" w:rsidR="00814DCE" w:rsidRPr="00814DCE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291</w:t>
            </w:r>
          </w:p>
        </w:tc>
      </w:tr>
      <w:tr w:rsidR="00814DCE" w14:paraId="2DD6FBA5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5DE1ECD9" w14:textId="3791486D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31-Mar</w:t>
            </w:r>
          </w:p>
        </w:tc>
        <w:tc>
          <w:tcPr>
            <w:tcW w:w="430" w:type="pct"/>
            <w:vAlign w:val="top"/>
          </w:tcPr>
          <w:p w14:paraId="3F4826E2" w14:textId="5B943C89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0" w:type="pct"/>
            <w:vAlign w:val="top"/>
          </w:tcPr>
          <w:p w14:paraId="4E089513" w14:textId="60E343C9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3A4BE619" w14:textId="09AC6511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29" w:type="pct"/>
            <w:vAlign w:val="top"/>
          </w:tcPr>
          <w:p w14:paraId="0CC73204" w14:textId="35ADF7FF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50D66A44" w14:textId="6E0FBBAA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4CB78FFD" w14:textId="6C9F5447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799" w:type="pct"/>
            <w:vAlign w:val="top"/>
          </w:tcPr>
          <w:p w14:paraId="391BBC38" w14:textId="37711ACF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689" w:type="pct"/>
            <w:vAlign w:val="top"/>
          </w:tcPr>
          <w:p w14:paraId="78108BFA" w14:textId="538499AA" w:rsidR="00814DCE" w:rsidRPr="00814DCE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290</w:t>
            </w:r>
          </w:p>
        </w:tc>
      </w:tr>
      <w:tr w:rsidR="00814DCE" w14:paraId="294ACDFD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2B80AC4E" w14:textId="091E4A26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7-Apr</w:t>
            </w:r>
          </w:p>
        </w:tc>
        <w:tc>
          <w:tcPr>
            <w:tcW w:w="430" w:type="pct"/>
            <w:vAlign w:val="top"/>
          </w:tcPr>
          <w:p w14:paraId="025EEB21" w14:textId="6A0F4A33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30" w:type="pct"/>
            <w:vAlign w:val="top"/>
          </w:tcPr>
          <w:p w14:paraId="0E6F0CB6" w14:textId="679E81C8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55474CAE" w14:textId="46E5CE24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2B558049" w14:textId="792217E9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0A273887" w14:textId="2BFC47DF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1DB05BE0" w14:textId="085E042A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799" w:type="pct"/>
            <w:vAlign w:val="top"/>
          </w:tcPr>
          <w:p w14:paraId="11C16922" w14:textId="19D2840B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689" w:type="pct"/>
            <w:vAlign w:val="top"/>
          </w:tcPr>
          <w:p w14:paraId="43EAFF24" w14:textId="21080333" w:rsidR="00814DCE" w:rsidRPr="00814DCE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295</w:t>
            </w:r>
          </w:p>
        </w:tc>
      </w:tr>
      <w:tr w:rsidR="00814DCE" w14:paraId="0E5FCC80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35CD2872" w14:textId="3C206A18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14-Apr</w:t>
            </w:r>
          </w:p>
        </w:tc>
        <w:tc>
          <w:tcPr>
            <w:tcW w:w="430" w:type="pct"/>
            <w:vAlign w:val="top"/>
          </w:tcPr>
          <w:p w14:paraId="1A956679" w14:textId="4292FB3A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30" w:type="pct"/>
            <w:vAlign w:val="top"/>
          </w:tcPr>
          <w:p w14:paraId="7088E740" w14:textId="1BBCB81D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0</w:t>
            </w:r>
          </w:p>
        </w:tc>
        <w:tc>
          <w:tcPr>
            <w:tcW w:w="429" w:type="pct"/>
            <w:vAlign w:val="top"/>
          </w:tcPr>
          <w:p w14:paraId="4F1C8466" w14:textId="31EFF46C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14102A87" w14:textId="5D809C70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4B3C3EFB" w14:textId="29FE6049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6148F707" w14:textId="1EC0A411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799" w:type="pct"/>
            <w:vAlign w:val="top"/>
          </w:tcPr>
          <w:p w14:paraId="4739AB33" w14:textId="5F62E7F5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689" w:type="pct"/>
            <w:vAlign w:val="top"/>
          </w:tcPr>
          <w:p w14:paraId="0A698D56" w14:textId="4B6F7958" w:rsidR="00814DCE" w:rsidRPr="00814DCE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293</w:t>
            </w:r>
          </w:p>
        </w:tc>
      </w:tr>
      <w:tr w:rsidR="00814DCE" w14:paraId="7BBB320A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0C34FD15" w14:textId="70697C4A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21-Apr</w:t>
            </w:r>
          </w:p>
        </w:tc>
        <w:tc>
          <w:tcPr>
            <w:tcW w:w="430" w:type="pct"/>
            <w:vAlign w:val="top"/>
          </w:tcPr>
          <w:p w14:paraId="67DDB30B" w14:textId="19D21E5E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3F2A917A" w14:textId="2CE3BCD0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29" w:type="pct"/>
            <w:vAlign w:val="top"/>
          </w:tcPr>
          <w:p w14:paraId="5F1BBF0C" w14:textId="37CF4809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467D255F" w14:textId="260B5E42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4A0F8A93" w14:textId="1D2BCD6A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29" w:type="pct"/>
            <w:vAlign w:val="top"/>
          </w:tcPr>
          <w:p w14:paraId="5143F3CE" w14:textId="34742144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799" w:type="pct"/>
            <w:vAlign w:val="top"/>
          </w:tcPr>
          <w:p w14:paraId="36ED0DD6" w14:textId="662D0BA9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89</w:t>
            </w:r>
          </w:p>
        </w:tc>
        <w:tc>
          <w:tcPr>
            <w:tcW w:w="689" w:type="pct"/>
            <w:vAlign w:val="top"/>
          </w:tcPr>
          <w:p w14:paraId="3F38A914" w14:textId="0E8EF931" w:rsidR="00814DCE" w:rsidRPr="00814DCE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287</w:t>
            </w:r>
          </w:p>
        </w:tc>
      </w:tr>
      <w:tr w:rsidR="00814DCE" w14:paraId="79C9A0EB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577B984D" w14:textId="69254A0E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28-Apr</w:t>
            </w:r>
          </w:p>
        </w:tc>
        <w:tc>
          <w:tcPr>
            <w:tcW w:w="430" w:type="pct"/>
            <w:vAlign w:val="top"/>
          </w:tcPr>
          <w:p w14:paraId="3B8EA6C0" w14:textId="5696D7FF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6A9FF95A" w14:textId="73E93477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162DD73A" w14:textId="548EA979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77A68443" w14:textId="000864B2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4A2D0762" w14:textId="5D0BBD0E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3C811CFC" w14:textId="2660AB5D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799" w:type="pct"/>
            <w:vAlign w:val="top"/>
          </w:tcPr>
          <w:p w14:paraId="4041B5FB" w14:textId="659AD7C3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92</w:t>
            </w:r>
          </w:p>
        </w:tc>
        <w:tc>
          <w:tcPr>
            <w:tcW w:w="689" w:type="pct"/>
            <w:vAlign w:val="top"/>
          </w:tcPr>
          <w:p w14:paraId="33EF2E22" w14:textId="1DFA8693" w:rsidR="00814DCE" w:rsidRPr="00814DCE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286</w:t>
            </w:r>
          </w:p>
        </w:tc>
      </w:tr>
      <w:tr w:rsidR="00814DCE" w14:paraId="2566390B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472F5E04" w14:textId="005450E6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5-May</w:t>
            </w:r>
          </w:p>
        </w:tc>
        <w:tc>
          <w:tcPr>
            <w:tcW w:w="430" w:type="pct"/>
            <w:vAlign w:val="top"/>
          </w:tcPr>
          <w:p w14:paraId="7F36A906" w14:textId="3DB0411A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30" w:type="pct"/>
            <w:vAlign w:val="top"/>
          </w:tcPr>
          <w:p w14:paraId="6EFF48C2" w14:textId="2DBE491B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529724CD" w14:textId="78075DAF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0B6B9CB9" w14:textId="4DA1EA59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3A682D4A" w14:textId="57A84833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499E3FAE" w14:textId="6DE6ADA2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799" w:type="pct"/>
            <w:vAlign w:val="top"/>
          </w:tcPr>
          <w:p w14:paraId="56FDE135" w14:textId="45A00947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96</w:t>
            </w:r>
          </w:p>
        </w:tc>
        <w:tc>
          <w:tcPr>
            <w:tcW w:w="689" w:type="pct"/>
            <w:vAlign w:val="top"/>
          </w:tcPr>
          <w:p w14:paraId="64B596C7" w14:textId="2F096A9A" w:rsidR="00814DCE" w:rsidRPr="00814DCE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284</w:t>
            </w:r>
          </w:p>
        </w:tc>
      </w:tr>
      <w:tr w:rsidR="00814DCE" w14:paraId="5D864BAD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5DA73249" w14:textId="2790B226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12-May</w:t>
            </w:r>
          </w:p>
        </w:tc>
        <w:tc>
          <w:tcPr>
            <w:tcW w:w="430" w:type="pct"/>
            <w:vAlign w:val="top"/>
          </w:tcPr>
          <w:p w14:paraId="72410BCF" w14:textId="750F2EF9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30" w:type="pct"/>
            <w:vAlign w:val="top"/>
          </w:tcPr>
          <w:p w14:paraId="446EF69D" w14:textId="6289F81F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6FF7CCF5" w14:textId="6200AC3B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107ED0BD" w14:textId="4EDC2DA6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6C1A8E57" w14:textId="6FD00774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51D39BD6" w14:textId="1ABAD84A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799" w:type="pct"/>
            <w:vAlign w:val="top"/>
          </w:tcPr>
          <w:p w14:paraId="3E0E40E0" w14:textId="0D085F22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102</w:t>
            </w:r>
          </w:p>
        </w:tc>
        <w:tc>
          <w:tcPr>
            <w:tcW w:w="689" w:type="pct"/>
            <w:vAlign w:val="top"/>
          </w:tcPr>
          <w:p w14:paraId="43DBACF0" w14:textId="174B6E70" w:rsidR="00814DCE" w:rsidRPr="00814DCE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287</w:t>
            </w:r>
          </w:p>
        </w:tc>
      </w:tr>
      <w:tr w:rsidR="00814DCE" w14:paraId="2F624599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0412198C" w14:textId="1536636F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19-May</w:t>
            </w:r>
          </w:p>
        </w:tc>
        <w:tc>
          <w:tcPr>
            <w:tcW w:w="430" w:type="pct"/>
            <w:vAlign w:val="top"/>
          </w:tcPr>
          <w:p w14:paraId="456AC057" w14:textId="6291691F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30" w:type="pct"/>
            <w:vAlign w:val="top"/>
          </w:tcPr>
          <w:p w14:paraId="2B619117" w14:textId="7F7AB541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5907DDC5" w14:textId="21888D81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1DD3B42C" w14:textId="0EA95054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5DB3BB26" w14:textId="107B5E6A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531F7F5D" w14:textId="67E1CF50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799" w:type="pct"/>
            <w:vAlign w:val="top"/>
          </w:tcPr>
          <w:p w14:paraId="7A65F576" w14:textId="5CDB22DA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109</w:t>
            </w:r>
          </w:p>
        </w:tc>
        <w:tc>
          <w:tcPr>
            <w:tcW w:w="689" w:type="pct"/>
            <w:vAlign w:val="top"/>
          </w:tcPr>
          <w:p w14:paraId="3486B88A" w14:textId="43D88605" w:rsidR="00814DCE" w:rsidRPr="00814DCE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287</w:t>
            </w:r>
          </w:p>
        </w:tc>
      </w:tr>
      <w:tr w:rsidR="00814DCE" w14:paraId="13FB9CD3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6814D2A6" w14:textId="5DD4E986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26-May</w:t>
            </w:r>
          </w:p>
        </w:tc>
        <w:tc>
          <w:tcPr>
            <w:tcW w:w="430" w:type="pct"/>
            <w:vAlign w:val="top"/>
          </w:tcPr>
          <w:p w14:paraId="01E222DE" w14:textId="4C0F9BD6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30" w:type="pct"/>
            <w:vAlign w:val="top"/>
          </w:tcPr>
          <w:p w14:paraId="5B605C17" w14:textId="0DDA38A3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1AB9B61A" w14:textId="07BB7B2B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618BC275" w14:textId="3E70CBB5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49AFF97D" w14:textId="0843A33E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7F031B54" w14:textId="25DA35C0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799" w:type="pct"/>
            <w:vAlign w:val="top"/>
          </w:tcPr>
          <w:p w14:paraId="353C6D70" w14:textId="3F4CD161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114</w:t>
            </w:r>
          </w:p>
        </w:tc>
        <w:tc>
          <w:tcPr>
            <w:tcW w:w="689" w:type="pct"/>
            <w:vAlign w:val="top"/>
          </w:tcPr>
          <w:p w14:paraId="6A3F2858" w14:textId="649A44A8" w:rsidR="00814DCE" w:rsidRPr="00814DCE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288</w:t>
            </w:r>
          </w:p>
        </w:tc>
      </w:tr>
      <w:tr w:rsidR="00814DCE" w14:paraId="61D9D892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36BC10DC" w14:textId="01094CC9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2-Jun</w:t>
            </w:r>
          </w:p>
        </w:tc>
        <w:tc>
          <w:tcPr>
            <w:tcW w:w="430" w:type="pct"/>
            <w:vAlign w:val="top"/>
          </w:tcPr>
          <w:p w14:paraId="67DFA954" w14:textId="5CD366A0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0A6FDA74" w14:textId="3514FD64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001C4CF1" w14:textId="0149AE8A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58C060E3" w14:textId="02B98302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6751CC2A" w14:textId="21E390E9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429" w:type="pct"/>
            <w:vAlign w:val="top"/>
          </w:tcPr>
          <w:p w14:paraId="48125E78" w14:textId="323B0DED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799" w:type="pct"/>
            <w:vAlign w:val="top"/>
          </w:tcPr>
          <w:p w14:paraId="03BEFB10" w14:textId="1E920F09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120</w:t>
            </w:r>
          </w:p>
        </w:tc>
        <w:tc>
          <w:tcPr>
            <w:tcW w:w="689" w:type="pct"/>
            <w:vAlign w:val="top"/>
          </w:tcPr>
          <w:p w14:paraId="50B243A4" w14:textId="0D48CEE1" w:rsidR="00814DCE" w:rsidRPr="00814DCE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282</w:t>
            </w:r>
          </w:p>
        </w:tc>
      </w:tr>
      <w:tr w:rsidR="00814DCE" w14:paraId="16635C95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7D564BC0" w14:textId="64578480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9-Jun</w:t>
            </w:r>
          </w:p>
        </w:tc>
        <w:tc>
          <w:tcPr>
            <w:tcW w:w="430" w:type="pct"/>
            <w:vAlign w:val="top"/>
          </w:tcPr>
          <w:p w14:paraId="72A50879" w14:textId="0C831BDA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4042F062" w14:textId="1CD020DC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630CC521" w14:textId="77896745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7BF3618B" w14:textId="6D4BA99D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42F21A8A" w14:textId="0AB6ED71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5CF10283" w14:textId="26BFAFD7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799" w:type="pct"/>
            <w:vAlign w:val="top"/>
          </w:tcPr>
          <w:p w14:paraId="24FA4863" w14:textId="22C98FE4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126</w:t>
            </w:r>
          </w:p>
        </w:tc>
        <w:tc>
          <w:tcPr>
            <w:tcW w:w="689" w:type="pct"/>
            <w:vAlign w:val="top"/>
          </w:tcPr>
          <w:p w14:paraId="30B7CDEA" w14:textId="3D354C27" w:rsidR="00814DCE" w:rsidRPr="00814DCE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287</w:t>
            </w:r>
          </w:p>
        </w:tc>
      </w:tr>
      <w:tr w:rsidR="00814DCE" w14:paraId="7091803E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7CE37A0C" w14:textId="29A1EDEE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16-Jun</w:t>
            </w:r>
          </w:p>
        </w:tc>
        <w:tc>
          <w:tcPr>
            <w:tcW w:w="430" w:type="pct"/>
            <w:vAlign w:val="top"/>
          </w:tcPr>
          <w:p w14:paraId="3DCE07DC" w14:textId="44317D9B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30" w:type="pct"/>
            <w:vAlign w:val="top"/>
          </w:tcPr>
          <w:p w14:paraId="2410532C" w14:textId="39AC7B5A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21538711" w14:textId="2904EF95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1C7166FA" w14:textId="3D67F056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45884974" w14:textId="577BD87A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1876CFAB" w14:textId="452C93DE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799" w:type="pct"/>
            <w:vAlign w:val="top"/>
          </w:tcPr>
          <w:p w14:paraId="21099583" w14:textId="5A31736E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132</w:t>
            </w:r>
          </w:p>
        </w:tc>
        <w:tc>
          <w:tcPr>
            <w:tcW w:w="689" w:type="pct"/>
            <w:vAlign w:val="top"/>
          </w:tcPr>
          <w:p w14:paraId="07B97386" w14:textId="40B759C5" w:rsidR="00814DCE" w:rsidRPr="00814DCE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290</w:t>
            </w:r>
          </w:p>
        </w:tc>
      </w:tr>
      <w:tr w:rsidR="00814DCE" w14:paraId="6A6F8FB0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18F1BCF1" w14:textId="36261D40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23-Jun</w:t>
            </w:r>
          </w:p>
        </w:tc>
        <w:tc>
          <w:tcPr>
            <w:tcW w:w="430" w:type="pct"/>
            <w:vAlign w:val="top"/>
          </w:tcPr>
          <w:p w14:paraId="0CEA2B1E" w14:textId="6F3CF55E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30" w:type="pct"/>
            <w:vAlign w:val="top"/>
          </w:tcPr>
          <w:p w14:paraId="0E84CEE8" w14:textId="109DFE2E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180245D1" w14:textId="182CD4E6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2A3D2ADC" w14:textId="0AF03926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07A1FBCA" w14:textId="3CCD261F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6C451AE5" w14:textId="253C3966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799" w:type="pct"/>
            <w:vAlign w:val="top"/>
          </w:tcPr>
          <w:p w14:paraId="3225AAF8" w14:textId="1272B222" w:rsidR="00814DCE" w:rsidRPr="00BA6DB7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134</w:t>
            </w:r>
          </w:p>
        </w:tc>
        <w:tc>
          <w:tcPr>
            <w:tcW w:w="689" w:type="pct"/>
            <w:vAlign w:val="top"/>
          </w:tcPr>
          <w:p w14:paraId="6A1CB599" w14:textId="54FBC018" w:rsidR="00814DCE" w:rsidRPr="00814DCE" w:rsidRDefault="00814DCE" w:rsidP="00814D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290</w:t>
            </w:r>
          </w:p>
        </w:tc>
      </w:tr>
      <w:tr w:rsidR="00814DCE" w14:paraId="6C8D1CC0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54E83C5C" w14:textId="55287F0B" w:rsidR="00814DCE" w:rsidRPr="00BA6DB7" w:rsidRDefault="00814DCE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30-Jun</w:t>
            </w:r>
          </w:p>
        </w:tc>
        <w:tc>
          <w:tcPr>
            <w:tcW w:w="430" w:type="pct"/>
            <w:vAlign w:val="top"/>
          </w:tcPr>
          <w:p w14:paraId="6C608510" w14:textId="0D9EA7C9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30" w:type="pct"/>
            <w:vAlign w:val="top"/>
          </w:tcPr>
          <w:p w14:paraId="4DDDA961" w14:textId="1A9774E2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4BB7BDBD" w14:textId="3F6BB1AE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29" w:type="pct"/>
            <w:vAlign w:val="top"/>
          </w:tcPr>
          <w:p w14:paraId="62F6CAC8" w14:textId="218C472A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30CE53AB" w14:textId="1D92DFC4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766C8802" w14:textId="269F1CF3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799" w:type="pct"/>
            <w:vAlign w:val="top"/>
          </w:tcPr>
          <w:p w14:paraId="3CAA9A1B" w14:textId="41265957" w:rsidR="00814DCE" w:rsidRPr="00BA6DB7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138</w:t>
            </w:r>
          </w:p>
        </w:tc>
        <w:tc>
          <w:tcPr>
            <w:tcW w:w="689" w:type="pct"/>
            <w:vAlign w:val="top"/>
          </w:tcPr>
          <w:p w14:paraId="77E6CE81" w14:textId="59053747" w:rsidR="00814DCE" w:rsidRPr="00814DCE" w:rsidRDefault="00814DCE" w:rsidP="00814DCE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14DCE">
              <w:rPr>
                <w:sz w:val="18"/>
                <w:szCs w:val="18"/>
              </w:rPr>
              <w:t>289</w:t>
            </w:r>
          </w:p>
        </w:tc>
      </w:tr>
      <w:tr w:rsidR="00BA6DB7" w14:paraId="3AB502A9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7C94F58C" w14:textId="773E27E2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7-Jul</w:t>
            </w:r>
          </w:p>
        </w:tc>
        <w:tc>
          <w:tcPr>
            <w:tcW w:w="430" w:type="pct"/>
            <w:vAlign w:val="top"/>
          </w:tcPr>
          <w:p w14:paraId="799CE92D" w14:textId="268CFBAB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13AA6427" w14:textId="099F9EA0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0AD0E8F0" w14:textId="4B9508E3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0B84FE95" w14:textId="2F82BF1D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082740DF" w14:textId="45EA7C6C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64F05AF7" w14:textId="6DC933AB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73DE9928" w14:textId="2C5FAEFF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3DA69528" w14:textId="77777777" w:rsidR="00BA6DB7" w:rsidRPr="00BA6DB7" w:rsidRDefault="00BA6DB7" w:rsidP="00BA6D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78401F77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4D33F326" w14:textId="4C50D2F4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14-Jul</w:t>
            </w:r>
          </w:p>
        </w:tc>
        <w:tc>
          <w:tcPr>
            <w:tcW w:w="430" w:type="pct"/>
            <w:vAlign w:val="top"/>
          </w:tcPr>
          <w:p w14:paraId="5D03C5E8" w14:textId="53B9BC32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0" w:type="pct"/>
            <w:vAlign w:val="top"/>
          </w:tcPr>
          <w:p w14:paraId="74CC2B99" w14:textId="1775B70A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57B17003" w14:textId="19FBAB30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4D22FE6D" w14:textId="66E31EE3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5287858C" w14:textId="3224CB20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341B1F8E" w14:textId="79E1222E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0F96604F" w14:textId="5AD00874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16F96263" w14:textId="77777777" w:rsidR="00BA6DB7" w:rsidRPr="00BA6DB7" w:rsidRDefault="00BA6DB7" w:rsidP="00BA6DB7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5D698FA8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4F041E94" w14:textId="2AAC8394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21-Jul</w:t>
            </w:r>
          </w:p>
        </w:tc>
        <w:tc>
          <w:tcPr>
            <w:tcW w:w="430" w:type="pct"/>
            <w:vAlign w:val="top"/>
          </w:tcPr>
          <w:p w14:paraId="6C15E177" w14:textId="374082F5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1E7779EF" w14:textId="40ECC1B4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688D8849" w14:textId="55CFE1EB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18B236C8" w14:textId="231AD1CF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07EC5D78" w14:textId="56EFB915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11CA6AA9" w14:textId="27D52EB9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1D6A935D" w14:textId="4CE928F5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1CA41295" w14:textId="77777777" w:rsidR="00BA6DB7" w:rsidRPr="00BA6DB7" w:rsidRDefault="00BA6DB7" w:rsidP="00BA6D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27F71A41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35B8FC58" w14:textId="4216C47F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28-Jul</w:t>
            </w:r>
          </w:p>
        </w:tc>
        <w:tc>
          <w:tcPr>
            <w:tcW w:w="430" w:type="pct"/>
            <w:vAlign w:val="top"/>
          </w:tcPr>
          <w:p w14:paraId="14B58D6B" w14:textId="7E7D1081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0" w:type="pct"/>
            <w:vAlign w:val="top"/>
          </w:tcPr>
          <w:p w14:paraId="13FF065C" w14:textId="1EEF12EF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39A3ABA6" w14:textId="54B62E38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56FCC9EF" w14:textId="6C17FA8D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3ADBAC5E" w14:textId="6EF3D5C0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1870641F" w14:textId="78F54E8A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2ABDC82A" w14:textId="386E4261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4DB4B100" w14:textId="77777777" w:rsidR="00BA6DB7" w:rsidRPr="00BA6DB7" w:rsidRDefault="00BA6DB7" w:rsidP="00BA6DB7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61D8C4DB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4DB6ED81" w14:textId="2A325E32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4-Aug</w:t>
            </w:r>
          </w:p>
        </w:tc>
        <w:tc>
          <w:tcPr>
            <w:tcW w:w="430" w:type="pct"/>
            <w:vAlign w:val="top"/>
          </w:tcPr>
          <w:p w14:paraId="7DC2490C" w14:textId="695479A8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0" w:type="pct"/>
            <w:vAlign w:val="top"/>
          </w:tcPr>
          <w:p w14:paraId="217953BD" w14:textId="68CC0589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468E2F3C" w14:textId="75FD3AFF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57B6E5C4" w14:textId="0ECD4DDD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1E99694C" w14:textId="7530C942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7E693AF5" w14:textId="38C226CA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2607CB9B" w14:textId="75D2F306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141AC3DE" w14:textId="77777777" w:rsidR="00BA6DB7" w:rsidRPr="00BA6DB7" w:rsidRDefault="00BA6DB7" w:rsidP="00BA6D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2BB0FD1F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54050203" w14:textId="3F52052C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11-Aug</w:t>
            </w:r>
          </w:p>
        </w:tc>
        <w:tc>
          <w:tcPr>
            <w:tcW w:w="430" w:type="pct"/>
            <w:vAlign w:val="top"/>
          </w:tcPr>
          <w:p w14:paraId="5F2B21FA" w14:textId="489D2D2B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14C35B73" w14:textId="50DAAFB3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25980646" w14:textId="70934123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54356772" w14:textId="5C36D71F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1FCE6D36" w14:textId="3EE7A065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4D408091" w14:textId="1FB80250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3E910D3F" w14:textId="0B56E5BC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5DB60A2B" w14:textId="77777777" w:rsidR="00BA6DB7" w:rsidRPr="00BA6DB7" w:rsidRDefault="00BA6DB7" w:rsidP="00BA6DB7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12975C99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3FEB5E83" w14:textId="518FDF24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18-Aug</w:t>
            </w:r>
          </w:p>
        </w:tc>
        <w:tc>
          <w:tcPr>
            <w:tcW w:w="430" w:type="pct"/>
            <w:vAlign w:val="top"/>
          </w:tcPr>
          <w:p w14:paraId="43958FAC" w14:textId="17703EEC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5BB58948" w14:textId="482AAB3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5E607A27" w14:textId="27F741C3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29" w:type="pct"/>
            <w:vAlign w:val="top"/>
          </w:tcPr>
          <w:p w14:paraId="363B12B2" w14:textId="53A29514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1348F90E" w14:textId="1F3E05CC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71873F03" w14:textId="6060116F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6C894761" w14:textId="713D868F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698446A7" w14:textId="77777777" w:rsidR="00BA6DB7" w:rsidRPr="00BA6DB7" w:rsidRDefault="00BA6DB7" w:rsidP="00BA6D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711D414F" w14:textId="77777777" w:rsidTr="00CD7F7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53C80A96" w14:textId="488A15C2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25-Aug</w:t>
            </w:r>
          </w:p>
        </w:tc>
        <w:tc>
          <w:tcPr>
            <w:tcW w:w="430" w:type="pct"/>
            <w:vAlign w:val="top"/>
          </w:tcPr>
          <w:p w14:paraId="3C4AEE64" w14:textId="7471994D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30" w:type="pct"/>
            <w:vAlign w:val="top"/>
          </w:tcPr>
          <w:p w14:paraId="21A83A43" w14:textId="45131968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4DCFDE34" w14:textId="08C27D22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3A8C3DC5" w14:textId="2847265E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312A6FFB" w14:textId="4C97B3A6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4416B99D" w14:textId="77777777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36DB962D" w14:textId="77777777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211D0388" w14:textId="77777777" w:rsidR="00BA6DB7" w:rsidRPr="00BA6DB7" w:rsidRDefault="00BA6DB7" w:rsidP="00BA6DB7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59CF404A" w14:textId="77777777" w:rsidTr="00CD7F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0A5F69CA" w14:textId="72D3B66D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1-Sep</w:t>
            </w:r>
          </w:p>
        </w:tc>
        <w:tc>
          <w:tcPr>
            <w:tcW w:w="430" w:type="pct"/>
            <w:vAlign w:val="top"/>
          </w:tcPr>
          <w:p w14:paraId="096A280D" w14:textId="3F0A6C9B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2</w:t>
            </w:r>
          </w:p>
        </w:tc>
        <w:tc>
          <w:tcPr>
            <w:tcW w:w="430" w:type="pct"/>
            <w:vAlign w:val="top"/>
          </w:tcPr>
          <w:p w14:paraId="488F4101" w14:textId="0DF55DA3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3ABDABBD" w14:textId="1915FC33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19724C7A" w14:textId="7B78FD0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50EC9D7D" w14:textId="6B8FE0D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2062B4F4" w14:textId="7777777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05C4C7BD" w14:textId="7777777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692F61FE" w14:textId="77777777" w:rsidR="00BA6DB7" w:rsidRPr="00BA6DB7" w:rsidRDefault="00BA6DB7" w:rsidP="00BA6D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</w:tbl>
    <w:p w14:paraId="3602608D" w14:textId="77777777" w:rsidR="00D75757" w:rsidRDefault="00D75757"/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1888"/>
        <w:gridCol w:w="868"/>
        <w:gridCol w:w="868"/>
        <w:gridCol w:w="866"/>
        <w:gridCol w:w="866"/>
        <w:gridCol w:w="866"/>
        <w:gridCol w:w="866"/>
        <w:gridCol w:w="1613"/>
        <w:gridCol w:w="1391"/>
      </w:tblGrid>
      <w:tr w:rsidR="00D75757" w14:paraId="54BA6F0C" w14:textId="77777777" w:rsidTr="00B976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</w:tcPr>
          <w:p w14:paraId="7D64BEE9" w14:textId="0EE5F016" w:rsidR="00D75757" w:rsidRPr="00BA6DB7" w:rsidRDefault="00D75757" w:rsidP="00D75757">
            <w:pPr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Week Ending</w:t>
            </w:r>
          </w:p>
        </w:tc>
        <w:tc>
          <w:tcPr>
            <w:tcW w:w="430" w:type="pct"/>
          </w:tcPr>
          <w:p w14:paraId="1CFCF4BF" w14:textId="263822BB" w:rsidR="00D75757" w:rsidRPr="00BA6DB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2019</w:t>
            </w:r>
          </w:p>
        </w:tc>
        <w:tc>
          <w:tcPr>
            <w:tcW w:w="430" w:type="pct"/>
          </w:tcPr>
          <w:p w14:paraId="2F45FFDB" w14:textId="52993640" w:rsidR="00D75757" w:rsidRPr="00BA6DB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2020</w:t>
            </w:r>
          </w:p>
        </w:tc>
        <w:tc>
          <w:tcPr>
            <w:tcW w:w="429" w:type="pct"/>
          </w:tcPr>
          <w:p w14:paraId="2B753E71" w14:textId="5AC318AE" w:rsidR="00D75757" w:rsidRPr="00BA6DB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2021</w:t>
            </w:r>
          </w:p>
        </w:tc>
        <w:tc>
          <w:tcPr>
            <w:tcW w:w="429" w:type="pct"/>
          </w:tcPr>
          <w:p w14:paraId="4BE92C46" w14:textId="0996A67A" w:rsidR="00D75757" w:rsidRPr="00BA6DB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2022</w:t>
            </w:r>
          </w:p>
        </w:tc>
        <w:tc>
          <w:tcPr>
            <w:tcW w:w="429" w:type="pct"/>
          </w:tcPr>
          <w:p w14:paraId="4B544E40" w14:textId="737D52EF" w:rsidR="00D75757" w:rsidRPr="00BA6DB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2023</w:t>
            </w:r>
          </w:p>
        </w:tc>
        <w:tc>
          <w:tcPr>
            <w:tcW w:w="429" w:type="pct"/>
          </w:tcPr>
          <w:p w14:paraId="7C4AB866" w14:textId="29E39901" w:rsidR="00D75757" w:rsidRPr="00BA6DB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2024</w:t>
            </w:r>
          </w:p>
        </w:tc>
        <w:tc>
          <w:tcPr>
            <w:tcW w:w="799" w:type="pct"/>
          </w:tcPr>
          <w:p w14:paraId="59912860" w14:textId="1B7190B6" w:rsidR="00D75757" w:rsidRPr="00BA6DB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Cumulative 2024</w:t>
            </w:r>
          </w:p>
        </w:tc>
        <w:tc>
          <w:tcPr>
            <w:tcW w:w="689" w:type="pct"/>
          </w:tcPr>
          <w:p w14:paraId="30C6C683" w14:textId="6EC94552" w:rsidR="00D75757" w:rsidRPr="00BA6DB7" w:rsidRDefault="00D75757" w:rsidP="00D7575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asciiTheme="minorHAnsi" w:hAnsiTheme="minorHAnsi" w:cstheme="minorHAnsi"/>
                <w:sz w:val="18"/>
                <w:szCs w:val="18"/>
              </w:rPr>
              <w:t>12 month moving total</w:t>
            </w:r>
          </w:p>
        </w:tc>
      </w:tr>
      <w:tr w:rsidR="00593342" w:rsidRPr="00593342" w14:paraId="09648B7B" w14:textId="77777777" w:rsidTr="005933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233671F2" w14:textId="0C51AD95" w:rsidR="00593342" w:rsidRPr="00593342" w:rsidRDefault="00593342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593342">
              <w:rPr>
                <w:b w:val="0"/>
                <w:bCs w:val="0"/>
                <w:sz w:val="18"/>
                <w:szCs w:val="18"/>
              </w:rPr>
              <w:t>8-Sep</w:t>
            </w:r>
          </w:p>
        </w:tc>
        <w:tc>
          <w:tcPr>
            <w:tcW w:w="430" w:type="pct"/>
            <w:vAlign w:val="top"/>
          </w:tcPr>
          <w:p w14:paraId="7ABE0B0E" w14:textId="347CDE5C" w:rsidR="00593342" w:rsidRPr="00593342" w:rsidRDefault="00593342" w:rsidP="0059334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93342">
              <w:rPr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67BB167D" w14:textId="356B2FDC" w:rsidR="00593342" w:rsidRPr="00593342" w:rsidRDefault="00593342" w:rsidP="0059334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93342">
              <w:rPr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0F5AA3BD" w14:textId="6C17ECDA" w:rsidR="00593342" w:rsidRPr="00593342" w:rsidRDefault="00593342" w:rsidP="0059334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93342">
              <w:rPr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23483379" w14:textId="6CE6508B" w:rsidR="00593342" w:rsidRPr="00593342" w:rsidRDefault="00593342" w:rsidP="0059334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93342">
              <w:rPr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23EB6A12" w14:textId="5AACCD52" w:rsidR="00593342" w:rsidRPr="00593342" w:rsidRDefault="00593342" w:rsidP="0059334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93342">
              <w:rPr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19510876" w14:textId="77777777" w:rsidR="00593342" w:rsidRPr="00593342" w:rsidRDefault="00593342" w:rsidP="0059334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54BE5B20" w14:textId="77777777" w:rsidR="00593342" w:rsidRPr="00593342" w:rsidRDefault="00593342" w:rsidP="0059334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  <w:vAlign w:val="top"/>
          </w:tcPr>
          <w:p w14:paraId="25BAC6AC" w14:textId="77777777" w:rsidR="00593342" w:rsidRPr="00593342" w:rsidRDefault="00593342" w:rsidP="005933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593342" w:rsidRPr="00593342" w14:paraId="0F8B613D" w14:textId="77777777" w:rsidTr="0059334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75036C77" w14:textId="3FB42BB6" w:rsidR="00593342" w:rsidRPr="00593342" w:rsidRDefault="00593342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593342">
              <w:rPr>
                <w:b w:val="0"/>
                <w:bCs w:val="0"/>
                <w:sz w:val="18"/>
                <w:szCs w:val="18"/>
              </w:rPr>
              <w:t>15-Sep</w:t>
            </w:r>
          </w:p>
        </w:tc>
        <w:tc>
          <w:tcPr>
            <w:tcW w:w="430" w:type="pct"/>
            <w:vAlign w:val="top"/>
          </w:tcPr>
          <w:p w14:paraId="1F64FD34" w14:textId="7DFDB98F" w:rsidR="00593342" w:rsidRPr="00593342" w:rsidRDefault="00593342" w:rsidP="0059334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93342">
              <w:rPr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005283FE" w14:textId="09C497FE" w:rsidR="00593342" w:rsidRPr="00593342" w:rsidRDefault="00593342" w:rsidP="0059334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93342">
              <w:rPr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789E616A" w14:textId="56079442" w:rsidR="00593342" w:rsidRPr="00593342" w:rsidRDefault="00593342" w:rsidP="0059334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93342">
              <w:rPr>
                <w:sz w:val="18"/>
                <w:szCs w:val="18"/>
              </w:rPr>
              <w:t>10</w:t>
            </w:r>
          </w:p>
        </w:tc>
        <w:tc>
          <w:tcPr>
            <w:tcW w:w="429" w:type="pct"/>
            <w:vAlign w:val="top"/>
          </w:tcPr>
          <w:p w14:paraId="6F0C1DE9" w14:textId="7BCF8F86" w:rsidR="00593342" w:rsidRPr="00593342" w:rsidRDefault="00593342" w:rsidP="0059334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93342">
              <w:rPr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3EE46C5B" w14:textId="64C208EE" w:rsidR="00593342" w:rsidRPr="00593342" w:rsidRDefault="00593342" w:rsidP="0059334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593342">
              <w:rPr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5C1DAA83" w14:textId="726609AF" w:rsidR="00593342" w:rsidRPr="00593342" w:rsidRDefault="00593342" w:rsidP="0059334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79233A0E" w14:textId="2AF41F6B" w:rsidR="00593342" w:rsidRPr="00593342" w:rsidRDefault="00593342" w:rsidP="0059334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  <w:vAlign w:val="top"/>
          </w:tcPr>
          <w:p w14:paraId="57771C74" w14:textId="1C0FF343" w:rsidR="00593342" w:rsidRPr="00593342" w:rsidRDefault="00593342" w:rsidP="00593342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7251B976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71479CBC" w14:textId="47AA00EC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rFonts w:cstheme="minorHAnsi"/>
                <w:b w:val="0"/>
                <w:bCs w:val="0"/>
                <w:sz w:val="18"/>
                <w:szCs w:val="18"/>
              </w:rPr>
              <w:t>22-Sep</w:t>
            </w:r>
          </w:p>
        </w:tc>
        <w:tc>
          <w:tcPr>
            <w:tcW w:w="430" w:type="pct"/>
            <w:vAlign w:val="top"/>
          </w:tcPr>
          <w:p w14:paraId="6354DB32" w14:textId="5FF22EBB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4969F397" w14:textId="68F7A355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00B2CD50" w14:textId="7F41E731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667B274A" w14:textId="1E4F318C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9</w:t>
            </w:r>
          </w:p>
        </w:tc>
        <w:tc>
          <w:tcPr>
            <w:tcW w:w="429" w:type="pct"/>
            <w:vAlign w:val="top"/>
          </w:tcPr>
          <w:p w14:paraId="1D9F28B0" w14:textId="5F2C8D51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429" w:type="pct"/>
            <w:vAlign w:val="top"/>
          </w:tcPr>
          <w:p w14:paraId="7DE8AEF7" w14:textId="7777777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628D416C" w14:textId="7777777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6013CAA3" w14:textId="77777777" w:rsidR="00BA6DB7" w:rsidRPr="00BA6DB7" w:rsidRDefault="00BA6DB7" w:rsidP="00BA6D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4733F5B9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4444D36F" w14:textId="4B3644E0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29-Sep</w:t>
            </w:r>
          </w:p>
        </w:tc>
        <w:tc>
          <w:tcPr>
            <w:tcW w:w="430" w:type="pct"/>
            <w:vAlign w:val="top"/>
          </w:tcPr>
          <w:p w14:paraId="1F703500" w14:textId="7BFD2727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2EADF527" w14:textId="39D404F2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62A29CD4" w14:textId="15CE8278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10</w:t>
            </w:r>
          </w:p>
        </w:tc>
        <w:tc>
          <w:tcPr>
            <w:tcW w:w="429" w:type="pct"/>
            <w:vAlign w:val="top"/>
          </w:tcPr>
          <w:p w14:paraId="13674BAF" w14:textId="2E70052B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7CCF23CE" w14:textId="1A8318B7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319D8E9F" w14:textId="77777777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04753C1D" w14:textId="77777777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208FC98D" w14:textId="77777777" w:rsidR="00BA6DB7" w:rsidRPr="00BA6DB7" w:rsidRDefault="00BA6DB7" w:rsidP="00BA6DB7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44D8868D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2F668955" w14:textId="3257F302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6-Oct</w:t>
            </w:r>
          </w:p>
        </w:tc>
        <w:tc>
          <w:tcPr>
            <w:tcW w:w="430" w:type="pct"/>
            <w:vAlign w:val="top"/>
          </w:tcPr>
          <w:p w14:paraId="0BAF5487" w14:textId="731254FC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604A7FEE" w14:textId="21534FC5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251AB2D7" w14:textId="1427F4BD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0C4BB2BB" w14:textId="5BE4A4AA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4F14747E" w14:textId="6D8DFBD3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5EC5E754" w14:textId="7777777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69486E62" w14:textId="7777777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1ABFA2E2" w14:textId="77777777" w:rsidR="00BA6DB7" w:rsidRPr="00BA6DB7" w:rsidRDefault="00BA6DB7" w:rsidP="00BA6D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49BAC835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41AEAFE1" w14:textId="7B02C755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13-Oct</w:t>
            </w:r>
          </w:p>
        </w:tc>
        <w:tc>
          <w:tcPr>
            <w:tcW w:w="430" w:type="pct"/>
            <w:vAlign w:val="top"/>
          </w:tcPr>
          <w:p w14:paraId="659E30B7" w14:textId="34A6077C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9</w:t>
            </w:r>
          </w:p>
        </w:tc>
        <w:tc>
          <w:tcPr>
            <w:tcW w:w="430" w:type="pct"/>
            <w:vAlign w:val="top"/>
          </w:tcPr>
          <w:p w14:paraId="00BFBE7E" w14:textId="6079E069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56FB8B5D" w14:textId="3EA2F71C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0B1E5358" w14:textId="0CEEB448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25700CC5" w14:textId="3C86F018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56A6A513" w14:textId="77777777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5217BCFE" w14:textId="77777777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73BA361C" w14:textId="77777777" w:rsidR="00BA6DB7" w:rsidRPr="00BA6DB7" w:rsidRDefault="00BA6DB7" w:rsidP="00BA6DB7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64896CDC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1D9F72CC" w14:textId="1FB59C91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20-Oct</w:t>
            </w:r>
          </w:p>
        </w:tc>
        <w:tc>
          <w:tcPr>
            <w:tcW w:w="430" w:type="pct"/>
            <w:vAlign w:val="top"/>
          </w:tcPr>
          <w:p w14:paraId="0903B1E9" w14:textId="154423F8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3</w:t>
            </w:r>
          </w:p>
        </w:tc>
        <w:tc>
          <w:tcPr>
            <w:tcW w:w="430" w:type="pct"/>
            <w:vAlign w:val="top"/>
          </w:tcPr>
          <w:p w14:paraId="6DCCFB27" w14:textId="7224AAE5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6BCBFA41" w14:textId="03BD102D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0B4C8FD2" w14:textId="072240EE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133616AD" w14:textId="48218EE0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1D10A4D8" w14:textId="7777777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2290BC93" w14:textId="7777777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259F1F88" w14:textId="77777777" w:rsidR="00BA6DB7" w:rsidRPr="00BA6DB7" w:rsidRDefault="00BA6DB7" w:rsidP="00BA6D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13BD3641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07222691" w14:textId="4A730BDB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27-Oct</w:t>
            </w:r>
          </w:p>
        </w:tc>
        <w:tc>
          <w:tcPr>
            <w:tcW w:w="430" w:type="pct"/>
            <w:vAlign w:val="top"/>
          </w:tcPr>
          <w:p w14:paraId="442E38B4" w14:textId="3A9A9A4A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7</w:t>
            </w:r>
          </w:p>
        </w:tc>
        <w:tc>
          <w:tcPr>
            <w:tcW w:w="430" w:type="pct"/>
            <w:vAlign w:val="top"/>
          </w:tcPr>
          <w:p w14:paraId="3C423BCA" w14:textId="581DD888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53FC8B86" w14:textId="0C08B678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1A81770A" w14:textId="454CE3FF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73C06890" w14:textId="31D395A3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3778436A" w14:textId="77777777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1BBF10F4" w14:textId="77777777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0BFA1325" w14:textId="77777777" w:rsidR="00BA6DB7" w:rsidRPr="00BA6DB7" w:rsidRDefault="00BA6DB7" w:rsidP="00BA6DB7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6277B48F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5CD71DD9" w14:textId="1D206C8D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3-Nov</w:t>
            </w:r>
          </w:p>
        </w:tc>
        <w:tc>
          <w:tcPr>
            <w:tcW w:w="430" w:type="pct"/>
            <w:vAlign w:val="top"/>
          </w:tcPr>
          <w:p w14:paraId="43A0FD8D" w14:textId="7FF12AFF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122BDD65" w14:textId="620B674E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37D936FF" w14:textId="6A87001D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231F9D2B" w14:textId="581C3E23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0EDD4DDF" w14:textId="4E88AA3E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5B010FEB" w14:textId="7777777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52CC9525" w14:textId="7777777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0D828011" w14:textId="77777777" w:rsidR="00BA6DB7" w:rsidRPr="00BA6DB7" w:rsidRDefault="00BA6DB7" w:rsidP="00BA6D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6D24F66C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2556CE7B" w14:textId="6BF7EB15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10-Nov</w:t>
            </w:r>
          </w:p>
        </w:tc>
        <w:tc>
          <w:tcPr>
            <w:tcW w:w="430" w:type="pct"/>
            <w:vAlign w:val="top"/>
          </w:tcPr>
          <w:p w14:paraId="0E3C1A2E" w14:textId="21026750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32C513DB" w14:textId="74422414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4D97746D" w14:textId="286F0010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9</w:t>
            </w:r>
          </w:p>
        </w:tc>
        <w:tc>
          <w:tcPr>
            <w:tcW w:w="429" w:type="pct"/>
            <w:vAlign w:val="top"/>
          </w:tcPr>
          <w:p w14:paraId="465A5875" w14:textId="456235C3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130058B3" w14:textId="63B54C69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11</w:t>
            </w:r>
          </w:p>
        </w:tc>
        <w:tc>
          <w:tcPr>
            <w:tcW w:w="429" w:type="pct"/>
            <w:vAlign w:val="top"/>
          </w:tcPr>
          <w:p w14:paraId="0F57767D" w14:textId="77777777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29695A60" w14:textId="77777777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49BCDADC" w14:textId="77777777" w:rsidR="00BA6DB7" w:rsidRPr="00BA6DB7" w:rsidRDefault="00BA6DB7" w:rsidP="00BA6DB7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22780BBA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3E0E7888" w14:textId="3D41386E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17-Nov</w:t>
            </w:r>
          </w:p>
        </w:tc>
        <w:tc>
          <w:tcPr>
            <w:tcW w:w="430" w:type="pct"/>
            <w:vAlign w:val="top"/>
          </w:tcPr>
          <w:p w14:paraId="4C32D771" w14:textId="0A1E971A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557FE251" w14:textId="52976A54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261A1638" w14:textId="15D706F6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51D31F2F" w14:textId="7532DB2A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2B603ACC" w14:textId="3B0EC542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8</w:t>
            </w:r>
          </w:p>
        </w:tc>
        <w:tc>
          <w:tcPr>
            <w:tcW w:w="429" w:type="pct"/>
            <w:vAlign w:val="top"/>
          </w:tcPr>
          <w:p w14:paraId="25BC6D17" w14:textId="7777777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48B1E20C" w14:textId="7777777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6B39C644" w14:textId="77777777" w:rsidR="00BA6DB7" w:rsidRPr="00BA6DB7" w:rsidRDefault="00BA6DB7" w:rsidP="00BA6D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3DA054BE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72669D22" w14:textId="40B23723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24-Nov</w:t>
            </w:r>
          </w:p>
        </w:tc>
        <w:tc>
          <w:tcPr>
            <w:tcW w:w="430" w:type="pct"/>
            <w:vAlign w:val="top"/>
          </w:tcPr>
          <w:p w14:paraId="65A714E4" w14:textId="0FFA2278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55D94C43" w14:textId="0A090687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0C4F9397" w14:textId="174C0D9C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63DDB4E3" w14:textId="5BB2E5B9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7</w:t>
            </w:r>
          </w:p>
        </w:tc>
        <w:tc>
          <w:tcPr>
            <w:tcW w:w="429" w:type="pct"/>
            <w:vAlign w:val="top"/>
          </w:tcPr>
          <w:p w14:paraId="4B7148AC" w14:textId="7923D20E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8</w:t>
            </w:r>
          </w:p>
        </w:tc>
        <w:tc>
          <w:tcPr>
            <w:tcW w:w="429" w:type="pct"/>
            <w:vAlign w:val="top"/>
          </w:tcPr>
          <w:p w14:paraId="53FDD104" w14:textId="77777777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4B485AD2" w14:textId="77777777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31D1185C" w14:textId="77777777" w:rsidR="00BA6DB7" w:rsidRPr="00BA6DB7" w:rsidRDefault="00BA6DB7" w:rsidP="00BA6DB7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0AA47CAD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4ADFD643" w14:textId="6E3E59D8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1-Dec</w:t>
            </w:r>
          </w:p>
        </w:tc>
        <w:tc>
          <w:tcPr>
            <w:tcW w:w="430" w:type="pct"/>
            <w:vAlign w:val="top"/>
          </w:tcPr>
          <w:p w14:paraId="082BAEFF" w14:textId="6909AFEC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3</w:t>
            </w:r>
          </w:p>
        </w:tc>
        <w:tc>
          <w:tcPr>
            <w:tcW w:w="430" w:type="pct"/>
            <w:vAlign w:val="top"/>
          </w:tcPr>
          <w:p w14:paraId="0EE51A45" w14:textId="33AEE5B3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062D944C" w14:textId="57AECC42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1D9EE92D" w14:textId="67DEDDB6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74641459" w14:textId="6BEC71DF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3E6D9298" w14:textId="7777777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0C9D993A" w14:textId="7777777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150C0EE7" w14:textId="77777777" w:rsidR="00BA6DB7" w:rsidRPr="00BA6DB7" w:rsidRDefault="00BA6DB7" w:rsidP="00BA6D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5C255001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634FBAA2" w14:textId="68D96149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8-Dec</w:t>
            </w:r>
          </w:p>
        </w:tc>
        <w:tc>
          <w:tcPr>
            <w:tcW w:w="430" w:type="pct"/>
            <w:vAlign w:val="top"/>
          </w:tcPr>
          <w:p w14:paraId="04B7C520" w14:textId="76760F4C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19122229" w14:textId="2A35D863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67B547F3" w14:textId="6EBB1884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309612F0" w14:textId="1AA875E5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08615CFA" w14:textId="4BBF8212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1A38A9DB" w14:textId="77777777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0AD8F188" w14:textId="77777777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3FB6A002" w14:textId="77777777" w:rsidR="00BA6DB7" w:rsidRPr="00BA6DB7" w:rsidRDefault="00BA6DB7" w:rsidP="00BA6DB7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5BBC7EAB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1E7B2A0E" w14:textId="0CEDC901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15-Dec</w:t>
            </w:r>
          </w:p>
        </w:tc>
        <w:tc>
          <w:tcPr>
            <w:tcW w:w="430" w:type="pct"/>
            <w:vAlign w:val="top"/>
          </w:tcPr>
          <w:p w14:paraId="76091FF1" w14:textId="1944E463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5</w:t>
            </w:r>
          </w:p>
        </w:tc>
        <w:tc>
          <w:tcPr>
            <w:tcW w:w="430" w:type="pct"/>
            <w:vAlign w:val="top"/>
          </w:tcPr>
          <w:p w14:paraId="571B5DFB" w14:textId="02FA6636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3</w:t>
            </w:r>
          </w:p>
        </w:tc>
        <w:tc>
          <w:tcPr>
            <w:tcW w:w="429" w:type="pct"/>
            <w:vAlign w:val="top"/>
          </w:tcPr>
          <w:p w14:paraId="4FF142B8" w14:textId="5B2FDA9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75997331" w14:textId="55E1BCCE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1AE523A7" w14:textId="50151588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63957317" w14:textId="7777777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776D26BF" w14:textId="7777777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31747515" w14:textId="77777777" w:rsidR="00BA6DB7" w:rsidRPr="00BA6DB7" w:rsidRDefault="00BA6DB7" w:rsidP="00BA6D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4D586BC7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6954505E" w14:textId="53E7F56C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22-Dec</w:t>
            </w:r>
          </w:p>
        </w:tc>
        <w:tc>
          <w:tcPr>
            <w:tcW w:w="430" w:type="pct"/>
            <w:vAlign w:val="top"/>
          </w:tcPr>
          <w:p w14:paraId="629C15B7" w14:textId="04BF031C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6</w:t>
            </w:r>
          </w:p>
        </w:tc>
        <w:tc>
          <w:tcPr>
            <w:tcW w:w="430" w:type="pct"/>
            <w:vAlign w:val="top"/>
          </w:tcPr>
          <w:p w14:paraId="18F9F915" w14:textId="2EE6F89A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48D547CF" w14:textId="6DDC04F5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2</w:t>
            </w:r>
          </w:p>
        </w:tc>
        <w:tc>
          <w:tcPr>
            <w:tcW w:w="429" w:type="pct"/>
            <w:vAlign w:val="top"/>
          </w:tcPr>
          <w:p w14:paraId="3930BE58" w14:textId="2CB7231E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5</w:t>
            </w:r>
          </w:p>
        </w:tc>
        <w:tc>
          <w:tcPr>
            <w:tcW w:w="429" w:type="pct"/>
            <w:vAlign w:val="top"/>
          </w:tcPr>
          <w:p w14:paraId="1E031042" w14:textId="08CAEFF9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8</w:t>
            </w:r>
          </w:p>
        </w:tc>
        <w:tc>
          <w:tcPr>
            <w:tcW w:w="429" w:type="pct"/>
            <w:vAlign w:val="top"/>
          </w:tcPr>
          <w:p w14:paraId="76938918" w14:textId="77777777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14FF44C0" w14:textId="77777777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1FFD23F0" w14:textId="77777777" w:rsidR="00BA6DB7" w:rsidRPr="00BA6DB7" w:rsidRDefault="00BA6DB7" w:rsidP="00BA6DB7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299BA765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542B96F8" w14:textId="6C64CE2A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29-Dec</w:t>
            </w:r>
          </w:p>
        </w:tc>
        <w:tc>
          <w:tcPr>
            <w:tcW w:w="430" w:type="pct"/>
            <w:vAlign w:val="top"/>
          </w:tcPr>
          <w:p w14:paraId="274B9497" w14:textId="72460FA0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4</w:t>
            </w:r>
          </w:p>
        </w:tc>
        <w:tc>
          <w:tcPr>
            <w:tcW w:w="430" w:type="pct"/>
            <w:vAlign w:val="top"/>
          </w:tcPr>
          <w:p w14:paraId="19903F4C" w14:textId="04D25C66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4DD9034D" w14:textId="152F5E7E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10</w:t>
            </w:r>
          </w:p>
        </w:tc>
        <w:tc>
          <w:tcPr>
            <w:tcW w:w="429" w:type="pct"/>
            <w:vAlign w:val="top"/>
          </w:tcPr>
          <w:p w14:paraId="19607FC2" w14:textId="5548CC68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4</w:t>
            </w:r>
          </w:p>
        </w:tc>
        <w:tc>
          <w:tcPr>
            <w:tcW w:w="429" w:type="pct"/>
            <w:vAlign w:val="top"/>
          </w:tcPr>
          <w:p w14:paraId="261206B3" w14:textId="64D69A4E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6</w:t>
            </w:r>
          </w:p>
        </w:tc>
        <w:tc>
          <w:tcPr>
            <w:tcW w:w="429" w:type="pct"/>
            <w:vAlign w:val="top"/>
          </w:tcPr>
          <w:p w14:paraId="1C97D6F9" w14:textId="7777777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081ECF0D" w14:textId="7777777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20F9C8DE" w14:textId="77777777" w:rsidR="00BA6DB7" w:rsidRPr="00BA6DB7" w:rsidRDefault="00BA6DB7" w:rsidP="00BA6D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75A5BDA3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537190C0" w14:textId="17EA8B17" w:rsidR="00BA6DB7" w:rsidRPr="00BA6DB7" w:rsidRDefault="00BA6DB7" w:rsidP="00133C1C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31-Dec</w:t>
            </w:r>
          </w:p>
        </w:tc>
        <w:tc>
          <w:tcPr>
            <w:tcW w:w="430" w:type="pct"/>
            <w:vAlign w:val="top"/>
          </w:tcPr>
          <w:p w14:paraId="46CB0565" w14:textId="1BE6A249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0</w:t>
            </w:r>
          </w:p>
        </w:tc>
        <w:tc>
          <w:tcPr>
            <w:tcW w:w="430" w:type="pct"/>
            <w:vAlign w:val="top"/>
          </w:tcPr>
          <w:p w14:paraId="759ABFE4" w14:textId="79EC9572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0</w:t>
            </w:r>
          </w:p>
        </w:tc>
        <w:tc>
          <w:tcPr>
            <w:tcW w:w="429" w:type="pct"/>
            <w:vAlign w:val="top"/>
          </w:tcPr>
          <w:p w14:paraId="4CC0839D" w14:textId="042E28D5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0</w:t>
            </w:r>
          </w:p>
        </w:tc>
        <w:tc>
          <w:tcPr>
            <w:tcW w:w="429" w:type="pct"/>
            <w:vAlign w:val="top"/>
          </w:tcPr>
          <w:p w14:paraId="10860C8F" w14:textId="79E134F0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0</w:t>
            </w:r>
          </w:p>
        </w:tc>
        <w:tc>
          <w:tcPr>
            <w:tcW w:w="429" w:type="pct"/>
            <w:vAlign w:val="top"/>
          </w:tcPr>
          <w:p w14:paraId="019C7A5B" w14:textId="4FB8D8EB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1</w:t>
            </w:r>
          </w:p>
        </w:tc>
        <w:tc>
          <w:tcPr>
            <w:tcW w:w="429" w:type="pct"/>
            <w:vAlign w:val="top"/>
          </w:tcPr>
          <w:p w14:paraId="6B0EB592" w14:textId="77777777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99" w:type="pct"/>
            <w:vAlign w:val="top"/>
          </w:tcPr>
          <w:p w14:paraId="2E588AF1" w14:textId="77777777" w:rsidR="00BA6DB7" w:rsidRPr="00BA6DB7" w:rsidRDefault="00BA6DB7" w:rsidP="00BA6DB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15D709F5" w14:textId="77777777" w:rsidR="00BA6DB7" w:rsidRPr="00BA6DB7" w:rsidRDefault="00BA6DB7" w:rsidP="00BA6DB7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BA6DB7" w14:paraId="55874E2B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" w:type="pct"/>
            <w:vAlign w:val="top"/>
          </w:tcPr>
          <w:p w14:paraId="72691AE9" w14:textId="0166816C" w:rsidR="00BA6DB7" w:rsidRPr="00BA6DB7" w:rsidRDefault="00BA6DB7" w:rsidP="00BA6DB7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BA6DB7">
              <w:rPr>
                <w:b w:val="0"/>
                <w:bCs w:val="0"/>
                <w:sz w:val="18"/>
                <w:szCs w:val="18"/>
              </w:rPr>
              <w:t>Total</w:t>
            </w:r>
          </w:p>
        </w:tc>
        <w:tc>
          <w:tcPr>
            <w:tcW w:w="430" w:type="pct"/>
            <w:vAlign w:val="top"/>
          </w:tcPr>
          <w:p w14:paraId="453A50DC" w14:textId="547FBBBD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266</w:t>
            </w:r>
          </w:p>
        </w:tc>
        <w:tc>
          <w:tcPr>
            <w:tcW w:w="430" w:type="pct"/>
            <w:vAlign w:val="top"/>
          </w:tcPr>
          <w:p w14:paraId="693CD745" w14:textId="435221A5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211</w:t>
            </w:r>
          </w:p>
        </w:tc>
        <w:tc>
          <w:tcPr>
            <w:tcW w:w="429" w:type="pct"/>
            <w:vAlign w:val="top"/>
          </w:tcPr>
          <w:p w14:paraId="5E1B599E" w14:textId="40E19008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234</w:t>
            </w:r>
          </w:p>
        </w:tc>
        <w:tc>
          <w:tcPr>
            <w:tcW w:w="429" w:type="pct"/>
            <w:vAlign w:val="top"/>
          </w:tcPr>
          <w:p w14:paraId="5A49DD49" w14:textId="285F5BA0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241</w:t>
            </w:r>
          </w:p>
        </w:tc>
        <w:tc>
          <w:tcPr>
            <w:tcW w:w="429" w:type="pct"/>
            <w:vAlign w:val="top"/>
          </w:tcPr>
          <w:p w14:paraId="5EBB2005" w14:textId="6D4ABEFF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295</w:t>
            </w:r>
          </w:p>
        </w:tc>
        <w:tc>
          <w:tcPr>
            <w:tcW w:w="429" w:type="pct"/>
            <w:vAlign w:val="top"/>
          </w:tcPr>
          <w:p w14:paraId="4BC84C3D" w14:textId="6F9301D8" w:rsidR="00BA6DB7" w:rsidRPr="00BA6DB7" w:rsidRDefault="00A17921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BA6DB7">
              <w:rPr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38</w:t>
            </w:r>
          </w:p>
        </w:tc>
        <w:tc>
          <w:tcPr>
            <w:tcW w:w="799" w:type="pct"/>
            <w:vAlign w:val="top"/>
          </w:tcPr>
          <w:p w14:paraId="5E2193A1" w14:textId="77777777" w:rsidR="00BA6DB7" w:rsidRPr="00BA6DB7" w:rsidRDefault="00BA6DB7" w:rsidP="00BA6DB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689" w:type="pct"/>
          </w:tcPr>
          <w:p w14:paraId="49296EAA" w14:textId="77777777" w:rsidR="00BA6DB7" w:rsidRPr="00BA6DB7" w:rsidRDefault="00BA6DB7" w:rsidP="00BA6D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</w:tbl>
    <w:p w14:paraId="4789C14C" w14:textId="77777777" w:rsidR="00D75757" w:rsidRDefault="00D75757" w:rsidP="00D75757">
      <w:pPr>
        <w:pStyle w:val="Heading2"/>
      </w:pPr>
    </w:p>
    <w:p w14:paraId="490D0E5B" w14:textId="77777777" w:rsidR="00D75757" w:rsidRDefault="00D75757" w:rsidP="00D75757"/>
    <w:p w14:paraId="52819697" w14:textId="77777777" w:rsidR="00D75757" w:rsidRDefault="00D75757" w:rsidP="00D75757"/>
    <w:p w14:paraId="1761A4D3" w14:textId="77777777" w:rsidR="00D75757" w:rsidRDefault="00D75757" w:rsidP="00D75757"/>
    <w:p w14:paraId="5C32105E" w14:textId="77777777" w:rsidR="00D75757" w:rsidRDefault="00D75757" w:rsidP="00D75757"/>
    <w:p w14:paraId="3C15A446" w14:textId="77777777" w:rsidR="00D75757" w:rsidRDefault="00D75757" w:rsidP="00D75757"/>
    <w:p w14:paraId="6AE9DA9E" w14:textId="77777777" w:rsidR="00D75757" w:rsidRDefault="00D75757" w:rsidP="00D75757"/>
    <w:p w14:paraId="24CFFE6C" w14:textId="77777777" w:rsidR="00D75757" w:rsidRDefault="00D75757" w:rsidP="00D75757"/>
    <w:p w14:paraId="3745B16F" w14:textId="77777777" w:rsidR="00D75757" w:rsidRDefault="00D75757" w:rsidP="00D75757"/>
    <w:p w14:paraId="3DF4FDAA" w14:textId="77777777" w:rsidR="00D75757" w:rsidRDefault="00D75757" w:rsidP="00D75757"/>
    <w:p w14:paraId="6C52501C" w14:textId="77777777" w:rsidR="00D75757" w:rsidRDefault="00D75757" w:rsidP="00D75757"/>
    <w:p w14:paraId="7D3288BE" w14:textId="77777777" w:rsidR="00D75757" w:rsidRDefault="00D75757" w:rsidP="00D75757"/>
    <w:p w14:paraId="3370A868" w14:textId="77777777" w:rsidR="00D75757" w:rsidRDefault="00D75757" w:rsidP="00D75757"/>
    <w:p w14:paraId="157FF427" w14:textId="77777777" w:rsidR="00D75757" w:rsidRDefault="00D75757" w:rsidP="00D75757"/>
    <w:p w14:paraId="14DF8CF9" w14:textId="77777777" w:rsidR="00D75757" w:rsidRDefault="00D75757" w:rsidP="00D75757"/>
    <w:p w14:paraId="4A2D4B51" w14:textId="77777777" w:rsidR="00D75757" w:rsidRDefault="00D75757" w:rsidP="00D75757"/>
    <w:p w14:paraId="4AA23A25" w14:textId="77777777" w:rsidR="00D75757" w:rsidRDefault="00D75757" w:rsidP="00D75757"/>
    <w:p w14:paraId="4E9A067A" w14:textId="77777777" w:rsidR="00D75757" w:rsidRDefault="00D75757" w:rsidP="00D75757"/>
    <w:p w14:paraId="7BB6E778" w14:textId="77777777" w:rsidR="00D75757" w:rsidRDefault="00D75757" w:rsidP="00D75757"/>
    <w:p w14:paraId="1156A322" w14:textId="77777777" w:rsidR="00D75757" w:rsidRDefault="00D75757" w:rsidP="00D75757"/>
    <w:p w14:paraId="48CE4666" w14:textId="77777777" w:rsidR="00D75757" w:rsidRDefault="00D75757" w:rsidP="00D75757"/>
    <w:p w14:paraId="7BF5C7F5" w14:textId="7CF3BE31" w:rsidR="009A5977" w:rsidRDefault="009A5977" w:rsidP="00CD7F72">
      <w:pPr>
        <w:pStyle w:val="Heading2"/>
        <w:numPr>
          <w:ilvl w:val="0"/>
          <w:numId w:val="6"/>
        </w:numPr>
      </w:pPr>
      <w:bookmarkStart w:id="32" w:name="_Toc177667407"/>
      <w:r w:rsidRPr="009A5977">
        <w:lastRenderedPageBreak/>
        <w:t>Mobile Safety Camera Data</w:t>
      </w:r>
      <w:r w:rsidRPr="0098691B">
        <w:t>.</w:t>
      </w:r>
      <w:bookmarkEnd w:id="32"/>
    </w:p>
    <w:p w14:paraId="6BC29F20" w14:textId="77777777" w:rsidR="007F0132" w:rsidRDefault="007F0132" w:rsidP="007F0132"/>
    <w:p w14:paraId="2133C166" w14:textId="021C3277" w:rsidR="00D93AB3" w:rsidRPr="00DF63E3" w:rsidRDefault="00DF63E3" w:rsidP="00DF63E3">
      <w:pPr>
        <w:pStyle w:val="Heading3"/>
      </w:pPr>
      <w:bookmarkStart w:id="33" w:name="_Toc177667408"/>
      <w:r>
        <w:t xml:space="preserve">6.1 </w:t>
      </w:r>
      <w:r w:rsidR="003C0A7B" w:rsidRPr="00DF63E3">
        <w:t>Speed Infringements Issued from Mobile Cameras (monthly totals)</w:t>
      </w:r>
      <w:bookmarkEnd w:id="33"/>
    </w:p>
    <w:p w14:paraId="221F76E5" w14:textId="77777777" w:rsidR="00CD7F72" w:rsidRPr="00CD7F72" w:rsidRDefault="00CD7F72" w:rsidP="00CD7F72"/>
    <w:p w14:paraId="4192EB60" w14:textId="7FD9F83E" w:rsidR="007F0132" w:rsidRPr="00D93AB3" w:rsidRDefault="008D4410" w:rsidP="00D93AB3">
      <w:pPr>
        <w:pStyle w:val="Heading4"/>
        <w:rPr>
          <w:sz w:val="18"/>
          <w:szCs w:val="18"/>
        </w:rPr>
      </w:pPr>
      <w:r>
        <w:rPr>
          <w:sz w:val="18"/>
          <w:szCs w:val="18"/>
        </w:rPr>
        <w:t xml:space="preserve">Year: </w:t>
      </w:r>
      <w:r w:rsidR="00D93AB3" w:rsidRPr="00D93AB3">
        <w:rPr>
          <w:sz w:val="18"/>
          <w:szCs w:val="18"/>
        </w:rPr>
        <w:t>2023</w:t>
      </w:r>
      <w:r w:rsidR="003C0A7B" w:rsidRPr="00D93AB3">
        <w:rPr>
          <w:sz w:val="18"/>
          <w:szCs w:val="18"/>
        </w:rPr>
        <w:tab/>
      </w:r>
      <w:r w:rsidR="003C0A7B" w:rsidRPr="00D93AB3">
        <w:rPr>
          <w:sz w:val="18"/>
          <w:szCs w:val="18"/>
        </w:rPr>
        <w:tab/>
      </w:r>
      <w:r w:rsidR="003C0A7B" w:rsidRPr="00D93AB3">
        <w:rPr>
          <w:sz w:val="18"/>
          <w:szCs w:val="18"/>
        </w:rPr>
        <w:tab/>
      </w:r>
      <w:r w:rsidR="003C0A7B" w:rsidRPr="00D93AB3">
        <w:rPr>
          <w:sz w:val="18"/>
          <w:szCs w:val="18"/>
        </w:rPr>
        <w:tab/>
      </w:r>
      <w:r w:rsidR="003C0A7B" w:rsidRPr="00D93AB3">
        <w:rPr>
          <w:sz w:val="18"/>
          <w:szCs w:val="18"/>
        </w:rPr>
        <w:tab/>
      </w:r>
      <w:r w:rsidR="003C0A7B" w:rsidRPr="00D93AB3">
        <w:rPr>
          <w:sz w:val="18"/>
          <w:szCs w:val="18"/>
        </w:rPr>
        <w:tab/>
      </w:r>
    </w:p>
    <w:tbl>
      <w:tblPr>
        <w:tblStyle w:val="ListTable4-Accent1"/>
        <w:tblW w:w="10195" w:type="dxa"/>
        <w:tblLook w:val="04A0" w:firstRow="1" w:lastRow="0" w:firstColumn="1" w:lastColumn="0" w:noHBand="0" w:noVBand="1"/>
      </w:tblPr>
      <w:tblGrid>
        <w:gridCol w:w="767"/>
        <w:gridCol w:w="767"/>
        <w:gridCol w:w="767"/>
        <w:gridCol w:w="767"/>
        <w:gridCol w:w="767"/>
        <w:gridCol w:w="767"/>
        <w:gridCol w:w="767"/>
        <w:gridCol w:w="767"/>
        <w:gridCol w:w="767"/>
        <w:gridCol w:w="767"/>
        <w:gridCol w:w="767"/>
        <w:gridCol w:w="767"/>
        <w:gridCol w:w="991"/>
      </w:tblGrid>
      <w:tr w:rsidR="003C0A7B" w:rsidRPr="00D93AB3" w14:paraId="491A4E61" w14:textId="77777777" w:rsidTr="00D93A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top"/>
          </w:tcPr>
          <w:p w14:paraId="163EB7F6" w14:textId="529C2E00" w:rsidR="003C0A7B" w:rsidRPr="00D93AB3" w:rsidRDefault="003C0A7B" w:rsidP="003C0A7B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Jan</w:t>
            </w:r>
          </w:p>
        </w:tc>
        <w:tc>
          <w:tcPr>
            <w:tcW w:w="0" w:type="auto"/>
            <w:vAlign w:val="top"/>
          </w:tcPr>
          <w:p w14:paraId="7F241282" w14:textId="4C9D996E" w:rsidR="003C0A7B" w:rsidRPr="00D93AB3" w:rsidRDefault="003C0A7B" w:rsidP="003C0A7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Feb</w:t>
            </w:r>
          </w:p>
        </w:tc>
        <w:tc>
          <w:tcPr>
            <w:tcW w:w="0" w:type="auto"/>
            <w:vAlign w:val="top"/>
          </w:tcPr>
          <w:p w14:paraId="25E703A2" w14:textId="5513EC39" w:rsidR="003C0A7B" w:rsidRPr="00D93AB3" w:rsidRDefault="003C0A7B" w:rsidP="003C0A7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Mar</w:t>
            </w:r>
          </w:p>
        </w:tc>
        <w:tc>
          <w:tcPr>
            <w:tcW w:w="0" w:type="auto"/>
            <w:vAlign w:val="top"/>
          </w:tcPr>
          <w:p w14:paraId="2A8321D0" w14:textId="785A29AF" w:rsidR="003C0A7B" w:rsidRPr="00D93AB3" w:rsidRDefault="003C0A7B" w:rsidP="003C0A7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Apr</w:t>
            </w:r>
          </w:p>
        </w:tc>
        <w:tc>
          <w:tcPr>
            <w:tcW w:w="0" w:type="auto"/>
            <w:vAlign w:val="top"/>
          </w:tcPr>
          <w:p w14:paraId="03B4F8BD" w14:textId="35FE1CC1" w:rsidR="003C0A7B" w:rsidRPr="00D93AB3" w:rsidRDefault="003C0A7B" w:rsidP="003C0A7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May</w:t>
            </w:r>
          </w:p>
        </w:tc>
        <w:tc>
          <w:tcPr>
            <w:tcW w:w="0" w:type="auto"/>
            <w:vAlign w:val="top"/>
          </w:tcPr>
          <w:p w14:paraId="50B72BC6" w14:textId="70A1ED74" w:rsidR="003C0A7B" w:rsidRPr="00D93AB3" w:rsidRDefault="003C0A7B" w:rsidP="003C0A7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Jun</w:t>
            </w:r>
          </w:p>
        </w:tc>
        <w:tc>
          <w:tcPr>
            <w:tcW w:w="0" w:type="auto"/>
            <w:vAlign w:val="top"/>
          </w:tcPr>
          <w:p w14:paraId="1E171EDA" w14:textId="0F1F7713" w:rsidR="003C0A7B" w:rsidRPr="00D93AB3" w:rsidRDefault="003C0A7B" w:rsidP="003C0A7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Jul</w:t>
            </w:r>
          </w:p>
        </w:tc>
        <w:tc>
          <w:tcPr>
            <w:tcW w:w="0" w:type="auto"/>
            <w:vAlign w:val="top"/>
          </w:tcPr>
          <w:p w14:paraId="78075574" w14:textId="4527D829" w:rsidR="003C0A7B" w:rsidRPr="00D93AB3" w:rsidRDefault="003C0A7B" w:rsidP="003C0A7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Aug</w:t>
            </w:r>
          </w:p>
        </w:tc>
        <w:tc>
          <w:tcPr>
            <w:tcW w:w="0" w:type="auto"/>
            <w:vAlign w:val="top"/>
          </w:tcPr>
          <w:p w14:paraId="4C662F30" w14:textId="249C88F1" w:rsidR="003C0A7B" w:rsidRPr="00D93AB3" w:rsidRDefault="003C0A7B" w:rsidP="003C0A7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Sep</w:t>
            </w:r>
          </w:p>
        </w:tc>
        <w:tc>
          <w:tcPr>
            <w:tcW w:w="0" w:type="auto"/>
            <w:vAlign w:val="top"/>
          </w:tcPr>
          <w:p w14:paraId="072D1B95" w14:textId="243E5C8B" w:rsidR="003C0A7B" w:rsidRPr="00D93AB3" w:rsidRDefault="003C0A7B" w:rsidP="003C0A7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Oct</w:t>
            </w:r>
          </w:p>
        </w:tc>
        <w:tc>
          <w:tcPr>
            <w:tcW w:w="0" w:type="auto"/>
            <w:vAlign w:val="top"/>
          </w:tcPr>
          <w:p w14:paraId="6887E01E" w14:textId="077115EB" w:rsidR="003C0A7B" w:rsidRPr="00D93AB3" w:rsidRDefault="003C0A7B" w:rsidP="003C0A7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Nov</w:t>
            </w:r>
          </w:p>
        </w:tc>
        <w:tc>
          <w:tcPr>
            <w:tcW w:w="0" w:type="auto"/>
            <w:vAlign w:val="top"/>
          </w:tcPr>
          <w:p w14:paraId="3FADD98E" w14:textId="18628E8C" w:rsidR="003C0A7B" w:rsidRPr="00D93AB3" w:rsidRDefault="003C0A7B" w:rsidP="003C0A7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Dec</w:t>
            </w:r>
          </w:p>
        </w:tc>
        <w:tc>
          <w:tcPr>
            <w:tcW w:w="1020" w:type="dxa"/>
          </w:tcPr>
          <w:p w14:paraId="0B8003B1" w14:textId="30BA743D" w:rsidR="003C0A7B" w:rsidRPr="00D93AB3" w:rsidRDefault="003C0A7B" w:rsidP="003C0A7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Average</w:t>
            </w:r>
          </w:p>
        </w:tc>
      </w:tr>
      <w:tr w:rsidR="003C0A7B" w:rsidRPr="00D93AB3" w14:paraId="4746A0AB" w14:textId="77777777" w:rsidTr="00D93A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top"/>
          </w:tcPr>
          <w:p w14:paraId="113DB81B" w14:textId="180350DA" w:rsidR="003C0A7B" w:rsidRPr="00D93AB3" w:rsidRDefault="003C0A7B" w:rsidP="00D93AB3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93AB3">
              <w:rPr>
                <w:rFonts w:cstheme="minorHAnsi"/>
                <w:b w:val="0"/>
                <w:bCs w:val="0"/>
                <w:sz w:val="18"/>
                <w:szCs w:val="18"/>
              </w:rPr>
              <w:t>51,173</w:t>
            </w:r>
          </w:p>
        </w:tc>
        <w:tc>
          <w:tcPr>
            <w:tcW w:w="0" w:type="auto"/>
            <w:vAlign w:val="top"/>
          </w:tcPr>
          <w:p w14:paraId="07CCA79F" w14:textId="52417351" w:rsidR="003C0A7B" w:rsidRPr="00D93AB3" w:rsidRDefault="003C0A7B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rFonts w:cstheme="minorHAnsi"/>
                <w:sz w:val="18"/>
                <w:szCs w:val="18"/>
              </w:rPr>
              <w:t>48,127</w:t>
            </w:r>
          </w:p>
        </w:tc>
        <w:tc>
          <w:tcPr>
            <w:tcW w:w="0" w:type="auto"/>
            <w:vAlign w:val="top"/>
          </w:tcPr>
          <w:p w14:paraId="514740FF" w14:textId="33F1C624" w:rsidR="003C0A7B" w:rsidRPr="00D93AB3" w:rsidRDefault="003C0A7B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rFonts w:cstheme="minorHAnsi"/>
                <w:sz w:val="18"/>
                <w:szCs w:val="18"/>
              </w:rPr>
              <w:t>52,743</w:t>
            </w:r>
          </w:p>
        </w:tc>
        <w:tc>
          <w:tcPr>
            <w:tcW w:w="0" w:type="auto"/>
            <w:vAlign w:val="top"/>
          </w:tcPr>
          <w:p w14:paraId="3595665B" w14:textId="5D4B1324" w:rsidR="003C0A7B" w:rsidRPr="00D93AB3" w:rsidRDefault="003C0A7B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rFonts w:cstheme="minorHAnsi"/>
                <w:sz w:val="18"/>
                <w:szCs w:val="18"/>
              </w:rPr>
              <w:t>40,736</w:t>
            </w:r>
          </w:p>
        </w:tc>
        <w:tc>
          <w:tcPr>
            <w:tcW w:w="0" w:type="auto"/>
            <w:vAlign w:val="top"/>
          </w:tcPr>
          <w:p w14:paraId="3F84843B" w14:textId="242A3188" w:rsidR="003C0A7B" w:rsidRPr="00D93AB3" w:rsidRDefault="003C0A7B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rFonts w:cstheme="minorHAnsi"/>
                <w:sz w:val="18"/>
                <w:szCs w:val="18"/>
              </w:rPr>
              <w:t>50,014</w:t>
            </w:r>
          </w:p>
        </w:tc>
        <w:tc>
          <w:tcPr>
            <w:tcW w:w="0" w:type="auto"/>
            <w:vAlign w:val="top"/>
          </w:tcPr>
          <w:p w14:paraId="59D196BC" w14:textId="01BB0600" w:rsidR="003C0A7B" w:rsidRPr="00D93AB3" w:rsidRDefault="003C0A7B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rFonts w:cstheme="minorHAnsi"/>
                <w:sz w:val="18"/>
                <w:szCs w:val="18"/>
              </w:rPr>
              <w:t>48,026</w:t>
            </w:r>
          </w:p>
        </w:tc>
        <w:tc>
          <w:tcPr>
            <w:tcW w:w="0" w:type="auto"/>
            <w:vAlign w:val="top"/>
          </w:tcPr>
          <w:p w14:paraId="58909931" w14:textId="7EE1EE6F" w:rsidR="003C0A7B" w:rsidRPr="00D93AB3" w:rsidRDefault="003C0A7B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rFonts w:cstheme="minorHAnsi"/>
                <w:sz w:val="18"/>
                <w:szCs w:val="18"/>
              </w:rPr>
              <w:t>46,241</w:t>
            </w:r>
          </w:p>
        </w:tc>
        <w:tc>
          <w:tcPr>
            <w:tcW w:w="0" w:type="auto"/>
            <w:vAlign w:val="top"/>
          </w:tcPr>
          <w:p w14:paraId="3E51C00C" w14:textId="3C85209F" w:rsidR="003C0A7B" w:rsidRPr="00D93AB3" w:rsidRDefault="003C0A7B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rFonts w:cstheme="minorHAnsi"/>
                <w:sz w:val="18"/>
                <w:szCs w:val="18"/>
              </w:rPr>
              <w:t>49,434</w:t>
            </w:r>
          </w:p>
        </w:tc>
        <w:tc>
          <w:tcPr>
            <w:tcW w:w="0" w:type="auto"/>
            <w:vAlign w:val="top"/>
          </w:tcPr>
          <w:p w14:paraId="61415EA1" w14:textId="5A414DC0" w:rsidR="003C0A7B" w:rsidRPr="00D93AB3" w:rsidRDefault="003C0A7B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rFonts w:cstheme="minorHAnsi"/>
                <w:sz w:val="18"/>
                <w:szCs w:val="18"/>
              </w:rPr>
              <w:t>44,382</w:t>
            </w:r>
          </w:p>
        </w:tc>
        <w:tc>
          <w:tcPr>
            <w:tcW w:w="0" w:type="auto"/>
            <w:vAlign w:val="top"/>
          </w:tcPr>
          <w:p w14:paraId="23D83143" w14:textId="16509E5D" w:rsidR="003C0A7B" w:rsidRPr="00D93AB3" w:rsidRDefault="003C0A7B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rFonts w:cstheme="minorHAnsi"/>
                <w:sz w:val="18"/>
                <w:szCs w:val="18"/>
              </w:rPr>
              <w:t>48,027</w:t>
            </w:r>
          </w:p>
        </w:tc>
        <w:tc>
          <w:tcPr>
            <w:tcW w:w="0" w:type="auto"/>
            <w:vAlign w:val="top"/>
          </w:tcPr>
          <w:p w14:paraId="37E6AAF6" w14:textId="2DD80092" w:rsidR="003C0A7B" w:rsidRPr="00D93AB3" w:rsidRDefault="003C0A7B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rFonts w:cstheme="minorHAnsi"/>
                <w:sz w:val="18"/>
                <w:szCs w:val="18"/>
              </w:rPr>
              <w:t>45,780</w:t>
            </w:r>
          </w:p>
        </w:tc>
        <w:tc>
          <w:tcPr>
            <w:tcW w:w="0" w:type="auto"/>
            <w:vAlign w:val="top"/>
          </w:tcPr>
          <w:p w14:paraId="27396E1E" w14:textId="529AB003" w:rsidR="003C0A7B" w:rsidRPr="00D93AB3" w:rsidRDefault="003C0A7B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rFonts w:cstheme="minorHAnsi"/>
                <w:sz w:val="18"/>
                <w:szCs w:val="18"/>
              </w:rPr>
              <w:t>41,729</w:t>
            </w:r>
          </w:p>
        </w:tc>
        <w:tc>
          <w:tcPr>
            <w:tcW w:w="1020" w:type="dxa"/>
          </w:tcPr>
          <w:p w14:paraId="61424B10" w14:textId="3996682D" w:rsidR="003C0A7B" w:rsidRPr="00D93AB3" w:rsidRDefault="00D93AB3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rFonts w:cstheme="minorHAnsi"/>
                <w:sz w:val="18"/>
                <w:szCs w:val="18"/>
              </w:rPr>
              <w:t>47,201</w:t>
            </w:r>
          </w:p>
        </w:tc>
      </w:tr>
    </w:tbl>
    <w:p w14:paraId="7DDDD074" w14:textId="77777777" w:rsidR="007F0132" w:rsidRDefault="007F0132" w:rsidP="007F0132"/>
    <w:p w14:paraId="473913E1" w14:textId="77777777" w:rsidR="007F0132" w:rsidRDefault="007F0132" w:rsidP="007F0132"/>
    <w:p w14:paraId="55A7C993" w14:textId="312B186E" w:rsidR="007F0132" w:rsidRDefault="002C32EC" w:rsidP="002C32EC">
      <w:pPr>
        <w:pStyle w:val="Heading3"/>
      </w:pPr>
      <w:bookmarkStart w:id="34" w:name="_Toc177667409"/>
      <w:r>
        <w:t xml:space="preserve">6.2 </w:t>
      </w:r>
      <w:r w:rsidR="00D93AB3" w:rsidRPr="00D93AB3">
        <w:t>Excessive Speed Infringements (ESI) Issued from Mobile Cameras (monthly totals)</w:t>
      </w:r>
      <w:bookmarkEnd w:id="34"/>
    </w:p>
    <w:p w14:paraId="271C3BA7" w14:textId="77777777" w:rsidR="00CD7F72" w:rsidRPr="00CD7F72" w:rsidRDefault="00CD7F72" w:rsidP="00CD7F72"/>
    <w:p w14:paraId="7A550ABD" w14:textId="0F03FB3E" w:rsidR="00D93AB3" w:rsidRPr="00D93AB3" w:rsidRDefault="008D4410" w:rsidP="00D93AB3">
      <w:pPr>
        <w:pStyle w:val="Heading4"/>
        <w:rPr>
          <w:sz w:val="18"/>
          <w:szCs w:val="18"/>
        </w:rPr>
      </w:pPr>
      <w:r>
        <w:rPr>
          <w:sz w:val="18"/>
          <w:szCs w:val="18"/>
        </w:rPr>
        <w:t xml:space="preserve">Year: </w:t>
      </w:r>
      <w:r w:rsidR="00D93AB3" w:rsidRPr="00D93AB3">
        <w:rPr>
          <w:sz w:val="18"/>
          <w:szCs w:val="18"/>
        </w:rPr>
        <w:t>2023</w:t>
      </w:r>
      <w:r w:rsidR="00D93AB3" w:rsidRPr="00D93AB3">
        <w:rPr>
          <w:sz w:val="18"/>
          <w:szCs w:val="18"/>
        </w:rPr>
        <w:tab/>
      </w:r>
      <w:r w:rsidR="00D93AB3" w:rsidRPr="00D93AB3">
        <w:rPr>
          <w:sz w:val="18"/>
          <w:szCs w:val="18"/>
        </w:rPr>
        <w:tab/>
      </w:r>
      <w:r w:rsidR="00D93AB3" w:rsidRPr="00D93AB3">
        <w:rPr>
          <w:sz w:val="18"/>
          <w:szCs w:val="18"/>
        </w:rPr>
        <w:tab/>
      </w:r>
      <w:r w:rsidR="00D93AB3" w:rsidRPr="00D93AB3">
        <w:rPr>
          <w:sz w:val="18"/>
          <w:szCs w:val="18"/>
        </w:rPr>
        <w:tab/>
      </w:r>
      <w:r w:rsidR="00D93AB3" w:rsidRPr="00D93AB3">
        <w:rPr>
          <w:sz w:val="18"/>
          <w:szCs w:val="18"/>
        </w:rPr>
        <w:tab/>
      </w:r>
      <w:r w:rsidR="00D93AB3" w:rsidRPr="00D93AB3">
        <w:rPr>
          <w:sz w:val="18"/>
          <w:szCs w:val="18"/>
        </w:rPr>
        <w:tab/>
      </w:r>
    </w:p>
    <w:tbl>
      <w:tblPr>
        <w:tblStyle w:val="ListTable4-Accent1"/>
        <w:tblW w:w="10195" w:type="dxa"/>
        <w:tblLook w:val="04A0" w:firstRow="1" w:lastRow="0" w:firstColumn="1" w:lastColumn="0" w:noHBand="0" w:noVBand="1"/>
      </w:tblPr>
      <w:tblGrid>
        <w:gridCol w:w="747"/>
        <w:gridCol w:w="762"/>
        <w:gridCol w:w="763"/>
        <w:gridCol w:w="747"/>
        <w:gridCol w:w="805"/>
        <w:gridCol w:w="763"/>
        <w:gridCol w:w="734"/>
        <w:gridCol w:w="804"/>
        <w:gridCol w:w="777"/>
        <w:gridCol w:w="734"/>
        <w:gridCol w:w="791"/>
        <w:gridCol w:w="777"/>
        <w:gridCol w:w="991"/>
      </w:tblGrid>
      <w:tr w:rsidR="00D93AB3" w:rsidRPr="00D93AB3" w14:paraId="656050B9" w14:textId="77777777" w:rsidTr="00D93A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top"/>
          </w:tcPr>
          <w:p w14:paraId="2B89F397" w14:textId="77777777" w:rsidR="00D93AB3" w:rsidRPr="00D93AB3" w:rsidRDefault="00D93AB3" w:rsidP="00B9761A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Jan</w:t>
            </w:r>
          </w:p>
        </w:tc>
        <w:tc>
          <w:tcPr>
            <w:tcW w:w="0" w:type="auto"/>
            <w:vAlign w:val="top"/>
          </w:tcPr>
          <w:p w14:paraId="6652B64E" w14:textId="77777777" w:rsidR="00D93AB3" w:rsidRPr="00D93AB3" w:rsidRDefault="00D93AB3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Feb</w:t>
            </w:r>
          </w:p>
        </w:tc>
        <w:tc>
          <w:tcPr>
            <w:tcW w:w="0" w:type="auto"/>
            <w:vAlign w:val="top"/>
          </w:tcPr>
          <w:p w14:paraId="0E28AEFF" w14:textId="77777777" w:rsidR="00D93AB3" w:rsidRPr="00D93AB3" w:rsidRDefault="00D93AB3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Mar</w:t>
            </w:r>
          </w:p>
        </w:tc>
        <w:tc>
          <w:tcPr>
            <w:tcW w:w="0" w:type="auto"/>
            <w:vAlign w:val="top"/>
          </w:tcPr>
          <w:p w14:paraId="49CE2C40" w14:textId="77777777" w:rsidR="00D93AB3" w:rsidRPr="00D93AB3" w:rsidRDefault="00D93AB3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Apr</w:t>
            </w:r>
          </w:p>
        </w:tc>
        <w:tc>
          <w:tcPr>
            <w:tcW w:w="0" w:type="auto"/>
            <w:vAlign w:val="top"/>
          </w:tcPr>
          <w:p w14:paraId="05847543" w14:textId="77777777" w:rsidR="00D93AB3" w:rsidRPr="00D93AB3" w:rsidRDefault="00D93AB3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May</w:t>
            </w:r>
          </w:p>
        </w:tc>
        <w:tc>
          <w:tcPr>
            <w:tcW w:w="0" w:type="auto"/>
            <w:vAlign w:val="top"/>
          </w:tcPr>
          <w:p w14:paraId="45932EEE" w14:textId="77777777" w:rsidR="00D93AB3" w:rsidRPr="00D93AB3" w:rsidRDefault="00D93AB3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Jun</w:t>
            </w:r>
          </w:p>
        </w:tc>
        <w:tc>
          <w:tcPr>
            <w:tcW w:w="0" w:type="auto"/>
            <w:vAlign w:val="top"/>
          </w:tcPr>
          <w:p w14:paraId="3A7C4504" w14:textId="77777777" w:rsidR="00D93AB3" w:rsidRPr="00D93AB3" w:rsidRDefault="00D93AB3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Jul</w:t>
            </w:r>
          </w:p>
        </w:tc>
        <w:tc>
          <w:tcPr>
            <w:tcW w:w="0" w:type="auto"/>
            <w:vAlign w:val="top"/>
          </w:tcPr>
          <w:p w14:paraId="4C707B27" w14:textId="77777777" w:rsidR="00D93AB3" w:rsidRPr="00D93AB3" w:rsidRDefault="00D93AB3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Aug</w:t>
            </w:r>
          </w:p>
        </w:tc>
        <w:tc>
          <w:tcPr>
            <w:tcW w:w="0" w:type="auto"/>
            <w:vAlign w:val="top"/>
          </w:tcPr>
          <w:p w14:paraId="123152B3" w14:textId="77777777" w:rsidR="00D93AB3" w:rsidRPr="00D93AB3" w:rsidRDefault="00D93AB3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Sep</w:t>
            </w:r>
          </w:p>
        </w:tc>
        <w:tc>
          <w:tcPr>
            <w:tcW w:w="0" w:type="auto"/>
            <w:vAlign w:val="top"/>
          </w:tcPr>
          <w:p w14:paraId="093E541A" w14:textId="77777777" w:rsidR="00D93AB3" w:rsidRPr="00D93AB3" w:rsidRDefault="00D93AB3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Oct</w:t>
            </w:r>
          </w:p>
        </w:tc>
        <w:tc>
          <w:tcPr>
            <w:tcW w:w="0" w:type="auto"/>
            <w:vAlign w:val="top"/>
          </w:tcPr>
          <w:p w14:paraId="372D3054" w14:textId="77777777" w:rsidR="00D93AB3" w:rsidRPr="00D93AB3" w:rsidRDefault="00D93AB3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Nov</w:t>
            </w:r>
          </w:p>
        </w:tc>
        <w:tc>
          <w:tcPr>
            <w:tcW w:w="0" w:type="auto"/>
            <w:vAlign w:val="top"/>
          </w:tcPr>
          <w:p w14:paraId="5BA3D9E9" w14:textId="77777777" w:rsidR="00D93AB3" w:rsidRPr="00D93AB3" w:rsidRDefault="00D93AB3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Dec</w:t>
            </w:r>
          </w:p>
        </w:tc>
        <w:tc>
          <w:tcPr>
            <w:tcW w:w="991" w:type="dxa"/>
          </w:tcPr>
          <w:p w14:paraId="37EB9FDA" w14:textId="77777777" w:rsidR="00D93AB3" w:rsidRPr="00D93AB3" w:rsidRDefault="00D93AB3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93AB3">
              <w:rPr>
                <w:rFonts w:asciiTheme="minorHAnsi" w:hAnsiTheme="minorHAnsi" w:cstheme="minorHAnsi"/>
                <w:sz w:val="18"/>
                <w:szCs w:val="18"/>
              </w:rPr>
              <w:t>Average</w:t>
            </w:r>
          </w:p>
        </w:tc>
      </w:tr>
      <w:tr w:rsidR="00D93AB3" w:rsidRPr="00D93AB3" w14:paraId="16529ED9" w14:textId="77777777" w:rsidTr="00D93A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top"/>
          </w:tcPr>
          <w:p w14:paraId="3B05C3F1" w14:textId="63562BF2" w:rsidR="00D93AB3" w:rsidRPr="00D93AB3" w:rsidRDefault="00D93AB3" w:rsidP="00D93AB3">
            <w:pPr>
              <w:jc w:val="right"/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93AB3">
              <w:rPr>
                <w:b w:val="0"/>
                <w:bCs w:val="0"/>
                <w:sz w:val="18"/>
                <w:szCs w:val="18"/>
              </w:rPr>
              <w:t>372</w:t>
            </w:r>
          </w:p>
        </w:tc>
        <w:tc>
          <w:tcPr>
            <w:tcW w:w="0" w:type="auto"/>
            <w:vAlign w:val="top"/>
          </w:tcPr>
          <w:p w14:paraId="673ABC41" w14:textId="7CF74D42" w:rsidR="00D93AB3" w:rsidRPr="00D93AB3" w:rsidRDefault="00D93AB3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sz w:val="18"/>
                <w:szCs w:val="18"/>
              </w:rPr>
              <w:t>319</w:t>
            </w:r>
          </w:p>
        </w:tc>
        <w:tc>
          <w:tcPr>
            <w:tcW w:w="0" w:type="auto"/>
            <w:vAlign w:val="top"/>
          </w:tcPr>
          <w:p w14:paraId="5355034C" w14:textId="7BA31214" w:rsidR="00D93AB3" w:rsidRPr="00D93AB3" w:rsidRDefault="00D93AB3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sz w:val="18"/>
                <w:szCs w:val="18"/>
              </w:rPr>
              <w:t>388</w:t>
            </w:r>
          </w:p>
        </w:tc>
        <w:tc>
          <w:tcPr>
            <w:tcW w:w="0" w:type="auto"/>
            <w:vAlign w:val="top"/>
          </w:tcPr>
          <w:p w14:paraId="7F6C53D8" w14:textId="3307CA58" w:rsidR="00D93AB3" w:rsidRPr="00D93AB3" w:rsidRDefault="00D93AB3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sz w:val="18"/>
                <w:szCs w:val="18"/>
              </w:rPr>
              <w:t>273</w:t>
            </w:r>
          </w:p>
        </w:tc>
        <w:tc>
          <w:tcPr>
            <w:tcW w:w="0" w:type="auto"/>
            <w:vAlign w:val="top"/>
          </w:tcPr>
          <w:p w14:paraId="79D9927B" w14:textId="53C18936" w:rsidR="00D93AB3" w:rsidRPr="00D93AB3" w:rsidRDefault="00D93AB3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sz w:val="18"/>
                <w:szCs w:val="18"/>
              </w:rPr>
              <w:t>407</w:t>
            </w:r>
          </w:p>
        </w:tc>
        <w:tc>
          <w:tcPr>
            <w:tcW w:w="0" w:type="auto"/>
            <w:vAlign w:val="top"/>
          </w:tcPr>
          <w:p w14:paraId="2AD57331" w14:textId="6D3FAE24" w:rsidR="00D93AB3" w:rsidRPr="00D93AB3" w:rsidRDefault="00D93AB3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sz w:val="18"/>
                <w:szCs w:val="18"/>
              </w:rPr>
              <w:t>394</w:t>
            </w:r>
          </w:p>
        </w:tc>
        <w:tc>
          <w:tcPr>
            <w:tcW w:w="0" w:type="auto"/>
            <w:vAlign w:val="top"/>
          </w:tcPr>
          <w:p w14:paraId="59B0F80A" w14:textId="48AA05EF" w:rsidR="00D93AB3" w:rsidRPr="00D93AB3" w:rsidRDefault="00D93AB3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sz w:val="18"/>
                <w:szCs w:val="18"/>
              </w:rPr>
              <w:t>388</w:t>
            </w:r>
          </w:p>
        </w:tc>
        <w:tc>
          <w:tcPr>
            <w:tcW w:w="0" w:type="auto"/>
            <w:vAlign w:val="top"/>
          </w:tcPr>
          <w:p w14:paraId="75287E48" w14:textId="042D8FB3" w:rsidR="00D93AB3" w:rsidRPr="00D93AB3" w:rsidRDefault="00D93AB3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sz w:val="18"/>
                <w:szCs w:val="18"/>
              </w:rPr>
              <w:t>377</w:t>
            </w:r>
          </w:p>
        </w:tc>
        <w:tc>
          <w:tcPr>
            <w:tcW w:w="0" w:type="auto"/>
            <w:vAlign w:val="top"/>
          </w:tcPr>
          <w:p w14:paraId="2D818A84" w14:textId="722276BF" w:rsidR="00D93AB3" w:rsidRPr="00D93AB3" w:rsidRDefault="00D93AB3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sz w:val="18"/>
                <w:szCs w:val="18"/>
              </w:rPr>
              <w:t>289</w:t>
            </w:r>
          </w:p>
        </w:tc>
        <w:tc>
          <w:tcPr>
            <w:tcW w:w="0" w:type="auto"/>
            <w:vAlign w:val="top"/>
          </w:tcPr>
          <w:p w14:paraId="5DABB541" w14:textId="3F1CFAC6" w:rsidR="00D93AB3" w:rsidRPr="00D93AB3" w:rsidRDefault="00D93AB3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sz w:val="18"/>
                <w:szCs w:val="18"/>
              </w:rPr>
              <w:t>470</w:t>
            </w:r>
          </w:p>
        </w:tc>
        <w:tc>
          <w:tcPr>
            <w:tcW w:w="0" w:type="auto"/>
            <w:vAlign w:val="top"/>
          </w:tcPr>
          <w:p w14:paraId="1F556D82" w14:textId="3F5FACC0" w:rsidR="00D93AB3" w:rsidRPr="00D93AB3" w:rsidRDefault="00D93AB3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sz w:val="18"/>
                <w:szCs w:val="18"/>
              </w:rPr>
              <w:t>374</w:t>
            </w:r>
          </w:p>
        </w:tc>
        <w:tc>
          <w:tcPr>
            <w:tcW w:w="0" w:type="auto"/>
            <w:vAlign w:val="top"/>
          </w:tcPr>
          <w:p w14:paraId="2B56E779" w14:textId="5F04A0E1" w:rsidR="00D93AB3" w:rsidRPr="00D93AB3" w:rsidRDefault="00D93AB3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sz w:val="18"/>
                <w:szCs w:val="18"/>
              </w:rPr>
              <w:t>338</w:t>
            </w:r>
          </w:p>
        </w:tc>
        <w:tc>
          <w:tcPr>
            <w:tcW w:w="991" w:type="dxa"/>
          </w:tcPr>
          <w:p w14:paraId="3FFADF3B" w14:textId="15D0B255" w:rsidR="00D93AB3" w:rsidRPr="00D93AB3" w:rsidRDefault="00D93AB3" w:rsidP="00D93AB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93AB3">
              <w:rPr>
                <w:rFonts w:cstheme="minorHAnsi"/>
                <w:sz w:val="18"/>
                <w:szCs w:val="18"/>
              </w:rPr>
              <w:t>336</w:t>
            </w:r>
          </w:p>
        </w:tc>
      </w:tr>
    </w:tbl>
    <w:p w14:paraId="14427C50" w14:textId="77777777" w:rsidR="007F0132" w:rsidRPr="007F0132" w:rsidRDefault="007F0132" w:rsidP="007F0132"/>
    <w:p w14:paraId="17BBBC8B" w14:textId="77777777" w:rsidR="00D93AB3" w:rsidRPr="00D93AB3" w:rsidRDefault="00D93AB3" w:rsidP="00D93AB3">
      <w:pPr>
        <w:rPr>
          <w:rFonts w:eastAsia="Times New Roman" w:cstheme="minorHAnsi"/>
          <w:kern w:val="0"/>
          <w:sz w:val="18"/>
          <w:szCs w:val="18"/>
          <w:lang w:val="en-AU" w:eastAsia="en-AU"/>
          <w14:ligatures w14:val="none"/>
        </w:rPr>
      </w:pPr>
      <w:r w:rsidRPr="00D93AB3">
        <w:rPr>
          <w:rFonts w:eastAsia="Times New Roman" w:cstheme="minorHAnsi"/>
          <w:kern w:val="0"/>
          <w:sz w:val="18"/>
          <w:szCs w:val="18"/>
          <w:lang w:val="en-AU" w:eastAsia="en-AU"/>
          <w14:ligatures w14:val="none"/>
        </w:rPr>
        <w:t>Notes: An ESI is defined as 25km/h over the speed limit except in a 110km/h zone where it is 20km/h over the limit.</w:t>
      </w:r>
    </w:p>
    <w:p w14:paraId="278FD234" w14:textId="77777777" w:rsidR="007514AC" w:rsidRDefault="007514AC" w:rsidP="009C12CB">
      <w:pPr>
        <w:rPr>
          <w:rFonts w:cstheme="minorHAnsi"/>
          <w:sz w:val="18"/>
          <w:szCs w:val="18"/>
        </w:rPr>
      </w:pPr>
    </w:p>
    <w:p w14:paraId="27B568C9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0C01BE6B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32BA4F20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5CA14CF1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45A365BD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4144347B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7DF9AF8A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4616D59C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271C365E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415B2F8E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3A8BDB78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22C971E6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57B86812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5D42C614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0BBAD06E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1AFA7CD8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4E83B999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342E7B52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39342549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7FD78043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56AD13E2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6B4FBFF4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79A19DA0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663E189C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5FA8EE63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79363758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11B50ACE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767BDA1A" w14:textId="77777777" w:rsidR="00D93AB3" w:rsidRDefault="00D93AB3" w:rsidP="009C12CB">
      <w:pPr>
        <w:rPr>
          <w:rFonts w:cstheme="minorHAnsi"/>
          <w:sz w:val="18"/>
          <w:szCs w:val="18"/>
        </w:rPr>
      </w:pPr>
    </w:p>
    <w:p w14:paraId="7909F9C3" w14:textId="12A64052" w:rsidR="00D93AB3" w:rsidRDefault="00D93AB3" w:rsidP="002C32EC">
      <w:pPr>
        <w:pStyle w:val="Heading2"/>
        <w:numPr>
          <w:ilvl w:val="0"/>
          <w:numId w:val="6"/>
        </w:numPr>
      </w:pPr>
      <w:bookmarkStart w:id="35" w:name="_Toc177667410"/>
      <w:r>
        <w:lastRenderedPageBreak/>
        <w:t>The National Picture</w:t>
      </w:r>
      <w:r w:rsidR="00E8438F">
        <w:t xml:space="preserve"> – Interstate Comparison</w:t>
      </w:r>
      <w:bookmarkEnd w:id="35"/>
    </w:p>
    <w:p w14:paraId="668B1B86" w14:textId="3B0292FE" w:rsidR="00D93AB3" w:rsidRDefault="002C32EC" w:rsidP="002C32EC">
      <w:pPr>
        <w:pStyle w:val="Heading3"/>
      </w:pPr>
      <w:bookmarkStart w:id="36" w:name="_Toc177667411"/>
      <w:r>
        <w:t xml:space="preserve">7.1 </w:t>
      </w:r>
      <w:r w:rsidR="00D93AB3">
        <w:t>Lives lost (12 months to June)</w:t>
      </w:r>
      <w:bookmarkEnd w:id="36"/>
    </w:p>
    <w:p w14:paraId="215C5CAB" w14:textId="77777777" w:rsidR="00CD7F72" w:rsidRPr="00CD7F72" w:rsidRDefault="00CD7F72" w:rsidP="00CD7F72"/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2528"/>
        <w:gridCol w:w="1086"/>
        <w:gridCol w:w="1084"/>
        <w:gridCol w:w="1084"/>
        <w:gridCol w:w="1084"/>
        <w:gridCol w:w="1617"/>
        <w:gridCol w:w="1609"/>
      </w:tblGrid>
      <w:tr w:rsidR="00E8438F" w:rsidRPr="00E8438F" w14:paraId="2BACD403" w14:textId="77777777" w:rsidTr="00AD711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</w:tcPr>
          <w:p w14:paraId="5F08E0B7" w14:textId="35BCBD09" w:rsidR="00E8438F" w:rsidRPr="00E8438F" w:rsidRDefault="00E8438F" w:rsidP="00E8438F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State</w:t>
            </w:r>
          </w:p>
        </w:tc>
        <w:tc>
          <w:tcPr>
            <w:tcW w:w="538" w:type="pct"/>
            <w:vAlign w:val="top"/>
          </w:tcPr>
          <w:p w14:paraId="72A1C4E3" w14:textId="65EBEC18" w:rsidR="00E8438F" w:rsidRPr="00E8438F" w:rsidRDefault="00E8438F" w:rsidP="00F335C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E8438F">
              <w:rPr>
                <w:rFonts w:asciiTheme="minorHAnsi" w:hAnsiTheme="minorHAnsi" w:cstheme="minorHAnsi"/>
                <w:sz w:val="18"/>
                <w:szCs w:val="18"/>
              </w:rPr>
              <w:t>2024</w:t>
            </w:r>
          </w:p>
        </w:tc>
        <w:tc>
          <w:tcPr>
            <w:tcW w:w="537" w:type="pct"/>
            <w:vAlign w:val="top"/>
          </w:tcPr>
          <w:p w14:paraId="430B34B2" w14:textId="35F60CD5" w:rsidR="00E8438F" w:rsidRPr="00E8438F" w:rsidRDefault="00E8438F" w:rsidP="00F335C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E8438F">
              <w:rPr>
                <w:rFonts w:asciiTheme="minorHAnsi" w:hAnsiTheme="minorHAnsi" w:cstheme="minorHAnsi"/>
                <w:sz w:val="18"/>
                <w:szCs w:val="18"/>
              </w:rPr>
              <w:t>2023</w:t>
            </w:r>
          </w:p>
        </w:tc>
        <w:tc>
          <w:tcPr>
            <w:tcW w:w="537" w:type="pct"/>
            <w:vAlign w:val="top"/>
          </w:tcPr>
          <w:p w14:paraId="1FF170CD" w14:textId="3B571382" w:rsidR="00E8438F" w:rsidRPr="00E8438F" w:rsidRDefault="00E8438F" w:rsidP="00F335C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E8438F">
              <w:rPr>
                <w:rFonts w:asciiTheme="minorHAnsi" w:hAnsiTheme="minorHAnsi" w:cstheme="minorHAnsi"/>
                <w:sz w:val="18"/>
                <w:szCs w:val="18"/>
              </w:rPr>
              <w:t>2022</w:t>
            </w:r>
          </w:p>
        </w:tc>
        <w:tc>
          <w:tcPr>
            <w:tcW w:w="537" w:type="pct"/>
            <w:vAlign w:val="top"/>
          </w:tcPr>
          <w:p w14:paraId="0C811DAD" w14:textId="16942AAF" w:rsidR="00E8438F" w:rsidRPr="00E8438F" w:rsidRDefault="00E8438F" w:rsidP="00F335C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E8438F">
              <w:rPr>
                <w:rFonts w:asciiTheme="minorHAnsi" w:hAnsiTheme="minorHAnsi" w:cstheme="minorHAnsi"/>
                <w:sz w:val="18"/>
                <w:szCs w:val="18"/>
              </w:rPr>
              <w:t>2021</w:t>
            </w:r>
          </w:p>
        </w:tc>
        <w:tc>
          <w:tcPr>
            <w:tcW w:w="1599" w:type="pct"/>
            <w:gridSpan w:val="2"/>
            <w:vAlign w:val="top"/>
          </w:tcPr>
          <w:p w14:paraId="60A20333" w14:textId="77777777" w:rsidR="00E8438F" w:rsidRPr="00E8438F" w:rsidRDefault="00E8438F" w:rsidP="00F335C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asciiTheme="minorHAnsi" w:hAnsiTheme="minorHAnsi" w:cstheme="minorHAnsi"/>
                <w:sz w:val="18"/>
                <w:szCs w:val="18"/>
              </w:rPr>
              <w:t>2024 v 2023</w:t>
            </w:r>
          </w:p>
          <w:p w14:paraId="7A766926" w14:textId="16F3A496" w:rsidR="00E8438F" w:rsidRPr="00E8438F" w:rsidRDefault="00E8438F" w:rsidP="00F335C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E8438F">
              <w:rPr>
                <w:rFonts w:asciiTheme="minorHAnsi" w:hAnsiTheme="minorHAnsi" w:cstheme="minorHAnsi"/>
                <w:sz w:val="18"/>
                <w:szCs w:val="18"/>
              </w:rPr>
              <w:t xml:space="preserve">Number   </w:t>
            </w:r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                 </w:t>
            </w:r>
            <w:r w:rsidRPr="00E8438F">
              <w:rPr>
                <w:rFonts w:asciiTheme="minorHAnsi" w:hAnsiTheme="minorHAnsi" w:cstheme="minorHAnsi"/>
                <w:sz w:val="18"/>
                <w:szCs w:val="18"/>
              </w:rPr>
              <w:t>Per cent</w:t>
            </w:r>
          </w:p>
        </w:tc>
      </w:tr>
      <w:tr w:rsidR="00A01906" w:rsidRPr="00E8438F" w14:paraId="3F529944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vAlign w:val="top"/>
          </w:tcPr>
          <w:p w14:paraId="204E3EA6" w14:textId="0E5CABFB" w:rsidR="00A01906" w:rsidRPr="00E8438F" w:rsidRDefault="00A01906" w:rsidP="00A01906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New South Wales</w:t>
            </w:r>
          </w:p>
        </w:tc>
        <w:tc>
          <w:tcPr>
            <w:tcW w:w="538" w:type="pct"/>
            <w:vAlign w:val="top"/>
          </w:tcPr>
          <w:p w14:paraId="74C62BAF" w14:textId="1D659734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361</w:t>
            </w:r>
          </w:p>
        </w:tc>
        <w:tc>
          <w:tcPr>
            <w:tcW w:w="537" w:type="pct"/>
            <w:vAlign w:val="top"/>
          </w:tcPr>
          <w:p w14:paraId="7186E06B" w14:textId="5D66759D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290</w:t>
            </w:r>
          </w:p>
        </w:tc>
        <w:tc>
          <w:tcPr>
            <w:tcW w:w="537" w:type="pct"/>
            <w:vAlign w:val="top"/>
          </w:tcPr>
          <w:p w14:paraId="5E5C4ED9" w14:textId="3EBAEC11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280</w:t>
            </w:r>
          </w:p>
        </w:tc>
        <w:tc>
          <w:tcPr>
            <w:tcW w:w="537" w:type="pct"/>
            <w:vAlign w:val="top"/>
          </w:tcPr>
          <w:p w14:paraId="1649BCEB" w14:textId="23FF0E76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287</w:t>
            </w:r>
          </w:p>
        </w:tc>
        <w:tc>
          <w:tcPr>
            <w:tcW w:w="801" w:type="pct"/>
            <w:vAlign w:val="top"/>
          </w:tcPr>
          <w:p w14:paraId="25E12DEF" w14:textId="0ADA86E2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+71</w:t>
            </w:r>
          </w:p>
        </w:tc>
        <w:tc>
          <w:tcPr>
            <w:tcW w:w="798" w:type="pct"/>
            <w:vAlign w:val="top"/>
          </w:tcPr>
          <w:p w14:paraId="4AABE3E5" w14:textId="7C75408C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(+24%)</w:t>
            </w:r>
          </w:p>
        </w:tc>
      </w:tr>
      <w:tr w:rsidR="00A01906" w:rsidRPr="00E8438F" w14:paraId="240C651D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vAlign w:val="top"/>
          </w:tcPr>
          <w:p w14:paraId="5ECE8DB5" w14:textId="143E6C4A" w:rsidR="00A01906" w:rsidRPr="00E8438F" w:rsidRDefault="00A01906" w:rsidP="00A01906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Victoria</w:t>
            </w:r>
          </w:p>
        </w:tc>
        <w:tc>
          <w:tcPr>
            <w:tcW w:w="538" w:type="pct"/>
            <w:vAlign w:val="top"/>
          </w:tcPr>
          <w:p w14:paraId="351F47F3" w14:textId="393A40C2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289</w:t>
            </w:r>
          </w:p>
        </w:tc>
        <w:tc>
          <w:tcPr>
            <w:tcW w:w="537" w:type="pct"/>
            <w:vAlign w:val="top"/>
          </w:tcPr>
          <w:p w14:paraId="0C17FE09" w14:textId="0AD31CBC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266</w:t>
            </w:r>
          </w:p>
        </w:tc>
        <w:tc>
          <w:tcPr>
            <w:tcW w:w="537" w:type="pct"/>
            <w:vAlign w:val="top"/>
          </w:tcPr>
          <w:p w14:paraId="0F79610F" w14:textId="60020BFF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244</w:t>
            </w:r>
          </w:p>
        </w:tc>
        <w:tc>
          <w:tcPr>
            <w:tcW w:w="537" w:type="pct"/>
            <w:vAlign w:val="top"/>
          </w:tcPr>
          <w:p w14:paraId="3E8D425C" w14:textId="49931C37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203</w:t>
            </w:r>
          </w:p>
        </w:tc>
        <w:tc>
          <w:tcPr>
            <w:tcW w:w="801" w:type="pct"/>
            <w:vAlign w:val="top"/>
          </w:tcPr>
          <w:p w14:paraId="4C3788F4" w14:textId="2BAE3702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+23</w:t>
            </w:r>
          </w:p>
        </w:tc>
        <w:tc>
          <w:tcPr>
            <w:tcW w:w="798" w:type="pct"/>
            <w:vAlign w:val="top"/>
          </w:tcPr>
          <w:p w14:paraId="098DE810" w14:textId="55811713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(+9%)</w:t>
            </w:r>
          </w:p>
        </w:tc>
      </w:tr>
      <w:tr w:rsidR="00A01906" w:rsidRPr="00E8438F" w14:paraId="2F262BA7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vAlign w:val="top"/>
          </w:tcPr>
          <w:p w14:paraId="0A8FBEF6" w14:textId="39CD1DE3" w:rsidR="00A01906" w:rsidRPr="00E8438F" w:rsidRDefault="00A01906" w:rsidP="00A01906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Queensland</w:t>
            </w:r>
          </w:p>
        </w:tc>
        <w:tc>
          <w:tcPr>
            <w:tcW w:w="538" w:type="pct"/>
            <w:vAlign w:val="top"/>
          </w:tcPr>
          <w:p w14:paraId="479DAA66" w14:textId="545F1B74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296</w:t>
            </w:r>
          </w:p>
        </w:tc>
        <w:tc>
          <w:tcPr>
            <w:tcW w:w="537" w:type="pct"/>
            <w:vAlign w:val="top"/>
          </w:tcPr>
          <w:p w14:paraId="069EEC64" w14:textId="5FAD0C07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273</w:t>
            </w:r>
          </w:p>
        </w:tc>
        <w:tc>
          <w:tcPr>
            <w:tcW w:w="537" w:type="pct"/>
            <w:vAlign w:val="top"/>
          </w:tcPr>
          <w:p w14:paraId="19DF69EF" w14:textId="0CB34F0C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292</w:t>
            </w:r>
          </w:p>
        </w:tc>
        <w:tc>
          <w:tcPr>
            <w:tcW w:w="537" w:type="pct"/>
            <w:vAlign w:val="top"/>
          </w:tcPr>
          <w:p w14:paraId="2AEFB2BE" w14:textId="55EC456B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296</w:t>
            </w:r>
          </w:p>
        </w:tc>
        <w:tc>
          <w:tcPr>
            <w:tcW w:w="801" w:type="pct"/>
            <w:vAlign w:val="top"/>
          </w:tcPr>
          <w:p w14:paraId="48A8F059" w14:textId="642FED57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+23</w:t>
            </w:r>
          </w:p>
        </w:tc>
        <w:tc>
          <w:tcPr>
            <w:tcW w:w="798" w:type="pct"/>
            <w:vAlign w:val="top"/>
          </w:tcPr>
          <w:p w14:paraId="1419718F" w14:textId="1DB109C9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(+8%)</w:t>
            </w:r>
          </w:p>
        </w:tc>
      </w:tr>
      <w:tr w:rsidR="00A01906" w:rsidRPr="00E8438F" w14:paraId="244A58F0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vAlign w:val="top"/>
          </w:tcPr>
          <w:p w14:paraId="6665820D" w14:textId="0D00607D" w:rsidR="00A01906" w:rsidRPr="00E8438F" w:rsidRDefault="00A01906" w:rsidP="00A01906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South Australia</w:t>
            </w:r>
          </w:p>
        </w:tc>
        <w:tc>
          <w:tcPr>
            <w:tcW w:w="538" w:type="pct"/>
            <w:vAlign w:val="top"/>
          </w:tcPr>
          <w:p w14:paraId="5F3B2B80" w14:textId="2BD11C11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101</w:t>
            </w:r>
          </w:p>
        </w:tc>
        <w:tc>
          <w:tcPr>
            <w:tcW w:w="537" w:type="pct"/>
            <w:vAlign w:val="top"/>
          </w:tcPr>
          <w:p w14:paraId="7C00B439" w14:textId="102E8CEC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93</w:t>
            </w:r>
          </w:p>
        </w:tc>
        <w:tc>
          <w:tcPr>
            <w:tcW w:w="537" w:type="pct"/>
            <w:vAlign w:val="top"/>
          </w:tcPr>
          <w:p w14:paraId="420EF009" w14:textId="64E0FDEB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85</w:t>
            </w:r>
          </w:p>
        </w:tc>
        <w:tc>
          <w:tcPr>
            <w:tcW w:w="537" w:type="pct"/>
            <w:vAlign w:val="top"/>
          </w:tcPr>
          <w:p w14:paraId="521B5087" w14:textId="267A0574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99</w:t>
            </w:r>
          </w:p>
        </w:tc>
        <w:tc>
          <w:tcPr>
            <w:tcW w:w="801" w:type="pct"/>
            <w:vAlign w:val="top"/>
          </w:tcPr>
          <w:p w14:paraId="7CED1AEA" w14:textId="322FE7E4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+8</w:t>
            </w:r>
          </w:p>
        </w:tc>
        <w:tc>
          <w:tcPr>
            <w:tcW w:w="798" w:type="pct"/>
            <w:vAlign w:val="top"/>
          </w:tcPr>
          <w:p w14:paraId="2F2E74FA" w14:textId="72DFEADE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(+9%)</w:t>
            </w:r>
          </w:p>
        </w:tc>
      </w:tr>
      <w:tr w:rsidR="00A01906" w:rsidRPr="00E8438F" w14:paraId="62C99983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vAlign w:val="top"/>
          </w:tcPr>
          <w:p w14:paraId="5342B8EB" w14:textId="628258C6" w:rsidR="00A01906" w:rsidRPr="00E8438F" w:rsidRDefault="00A01906" w:rsidP="00A01906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Western Australia</w:t>
            </w:r>
          </w:p>
        </w:tc>
        <w:tc>
          <w:tcPr>
            <w:tcW w:w="538" w:type="pct"/>
            <w:vAlign w:val="top"/>
          </w:tcPr>
          <w:p w14:paraId="41BCDF05" w14:textId="13424D13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175</w:t>
            </w:r>
          </w:p>
        </w:tc>
        <w:tc>
          <w:tcPr>
            <w:tcW w:w="537" w:type="pct"/>
            <w:vAlign w:val="top"/>
          </w:tcPr>
          <w:p w14:paraId="05C49FE2" w14:textId="71938048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176</w:t>
            </w:r>
          </w:p>
        </w:tc>
        <w:tc>
          <w:tcPr>
            <w:tcW w:w="537" w:type="pct"/>
            <w:vAlign w:val="top"/>
          </w:tcPr>
          <w:p w14:paraId="63364524" w14:textId="42AD34B4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155</w:t>
            </w:r>
          </w:p>
        </w:tc>
        <w:tc>
          <w:tcPr>
            <w:tcW w:w="537" w:type="pct"/>
            <w:vAlign w:val="top"/>
          </w:tcPr>
          <w:p w14:paraId="34075E14" w14:textId="09CBC29F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169</w:t>
            </w:r>
          </w:p>
        </w:tc>
        <w:tc>
          <w:tcPr>
            <w:tcW w:w="801" w:type="pct"/>
            <w:vAlign w:val="top"/>
          </w:tcPr>
          <w:p w14:paraId="19B1039A" w14:textId="68F61072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-1</w:t>
            </w:r>
          </w:p>
        </w:tc>
        <w:tc>
          <w:tcPr>
            <w:tcW w:w="798" w:type="pct"/>
            <w:vAlign w:val="top"/>
          </w:tcPr>
          <w:p w14:paraId="36E3F8B9" w14:textId="42E1D894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(-1%)</w:t>
            </w:r>
          </w:p>
        </w:tc>
      </w:tr>
      <w:tr w:rsidR="00A01906" w:rsidRPr="00E8438F" w14:paraId="25D9AD30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vAlign w:val="top"/>
          </w:tcPr>
          <w:p w14:paraId="6B131B4B" w14:textId="3D949B11" w:rsidR="00A01906" w:rsidRPr="00E8438F" w:rsidRDefault="00A01906" w:rsidP="00A01906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Tasmania</w:t>
            </w:r>
          </w:p>
        </w:tc>
        <w:tc>
          <w:tcPr>
            <w:tcW w:w="538" w:type="pct"/>
            <w:vAlign w:val="top"/>
          </w:tcPr>
          <w:p w14:paraId="570AEAE1" w14:textId="6D3E8692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28</w:t>
            </w:r>
          </w:p>
        </w:tc>
        <w:tc>
          <w:tcPr>
            <w:tcW w:w="537" w:type="pct"/>
            <w:vAlign w:val="top"/>
          </w:tcPr>
          <w:p w14:paraId="58E1A376" w14:textId="12BD82F5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39</w:t>
            </w:r>
          </w:p>
        </w:tc>
        <w:tc>
          <w:tcPr>
            <w:tcW w:w="537" w:type="pct"/>
            <w:vAlign w:val="top"/>
          </w:tcPr>
          <w:p w14:paraId="6348CB05" w14:textId="0B55A47C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52</w:t>
            </w:r>
          </w:p>
        </w:tc>
        <w:tc>
          <w:tcPr>
            <w:tcW w:w="537" w:type="pct"/>
            <w:vAlign w:val="top"/>
          </w:tcPr>
          <w:p w14:paraId="7AA160E5" w14:textId="6F93D45A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32</w:t>
            </w:r>
          </w:p>
        </w:tc>
        <w:tc>
          <w:tcPr>
            <w:tcW w:w="801" w:type="pct"/>
            <w:vAlign w:val="top"/>
          </w:tcPr>
          <w:p w14:paraId="1C0F287B" w14:textId="15468073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-11</w:t>
            </w:r>
          </w:p>
        </w:tc>
        <w:tc>
          <w:tcPr>
            <w:tcW w:w="798" w:type="pct"/>
            <w:vAlign w:val="top"/>
          </w:tcPr>
          <w:p w14:paraId="0C90B0C2" w14:textId="4CBA8A14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(-28%)</w:t>
            </w:r>
          </w:p>
        </w:tc>
      </w:tr>
      <w:tr w:rsidR="00A01906" w:rsidRPr="00E8438F" w14:paraId="18DB0C9C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vAlign w:val="top"/>
          </w:tcPr>
          <w:p w14:paraId="2AD5D272" w14:textId="090DADAD" w:rsidR="00A01906" w:rsidRPr="00E8438F" w:rsidRDefault="00A01906" w:rsidP="00A01906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Northern Territory</w:t>
            </w:r>
          </w:p>
        </w:tc>
        <w:tc>
          <w:tcPr>
            <w:tcW w:w="538" w:type="pct"/>
            <w:vAlign w:val="top"/>
          </w:tcPr>
          <w:p w14:paraId="67F7283E" w14:textId="2B4FF3FD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55</w:t>
            </w:r>
          </w:p>
        </w:tc>
        <w:tc>
          <w:tcPr>
            <w:tcW w:w="537" w:type="pct"/>
            <w:vAlign w:val="top"/>
          </w:tcPr>
          <w:p w14:paraId="0FCFC1A5" w14:textId="354FF8C4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31</w:t>
            </w:r>
          </w:p>
        </w:tc>
        <w:tc>
          <w:tcPr>
            <w:tcW w:w="537" w:type="pct"/>
            <w:vAlign w:val="top"/>
          </w:tcPr>
          <w:p w14:paraId="304498BB" w14:textId="58075875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45</w:t>
            </w:r>
          </w:p>
        </w:tc>
        <w:tc>
          <w:tcPr>
            <w:tcW w:w="537" w:type="pct"/>
            <w:vAlign w:val="top"/>
          </w:tcPr>
          <w:p w14:paraId="52A403D7" w14:textId="2CD977DE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37</w:t>
            </w:r>
          </w:p>
        </w:tc>
        <w:tc>
          <w:tcPr>
            <w:tcW w:w="801" w:type="pct"/>
            <w:vAlign w:val="top"/>
          </w:tcPr>
          <w:p w14:paraId="79343B00" w14:textId="2DD840B0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+24</w:t>
            </w:r>
          </w:p>
        </w:tc>
        <w:tc>
          <w:tcPr>
            <w:tcW w:w="798" w:type="pct"/>
            <w:vAlign w:val="top"/>
          </w:tcPr>
          <w:p w14:paraId="63C85E6B" w14:textId="5C366CE3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(+77%)</w:t>
            </w:r>
          </w:p>
        </w:tc>
      </w:tr>
      <w:tr w:rsidR="00A01906" w:rsidRPr="00E8438F" w14:paraId="57CDAA9F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vAlign w:val="top"/>
          </w:tcPr>
          <w:p w14:paraId="267F7911" w14:textId="6CCC78CC" w:rsidR="00A01906" w:rsidRPr="00E8438F" w:rsidRDefault="00A01906" w:rsidP="00A01906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Australian Capital Territory</w:t>
            </w:r>
          </w:p>
        </w:tc>
        <w:tc>
          <w:tcPr>
            <w:tcW w:w="538" w:type="pct"/>
            <w:vAlign w:val="top"/>
          </w:tcPr>
          <w:p w14:paraId="03544417" w14:textId="2EFC2F36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8</w:t>
            </w:r>
          </w:p>
        </w:tc>
        <w:tc>
          <w:tcPr>
            <w:tcW w:w="537" w:type="pct"/>
            <w:vAlign w:val="top"/>
          </w:tcPr>
          <w:p w14:paraId="52C4E1B3" w14:textId="1BABEFEE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10</w:t>
            </w:r>
          </w:p>
        </w:tc>
        <w:tc>
          <w:tcPr>
            <w:tcW w:w="537" w:type="pct"/>
            <w:vAlign w:val="top"/>
          </w:tcPr>
          <w:p w14:paraId="66136479" w14:textId="2E20319D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15</w:t>
            </w:r>
          </w:p>
        </w:tc>
        <w:tc>
          <w:tcPr>
            <w:tcW w:w="537" w:type="pct"/>
            <w:vAlign w:val="top"/>
          </w:tcPr>
          <w:p w14:paraId="11025BA3" w14:textId="241C17B3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11</w:t>
            </w:r>
          </w:p>
        </w:tc>
        <w:tc>
          <w:tcPr>
            <w:tcW w:w="801" w:type="pct"/>
            <w:vAlign w:val="top"/>
          </w:tcPr>
          <w:p w14:paraId="2282425A" w14:textId="64C5E253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-2</w:t>
            </w:r>
          </w:p>
        </w:tc>
        <w:tc>
          <w:tcPr>
            <w:tcW w:w="798" w:type="pct"/>
            <w:vAlign w:val="top"/>
          </w:tcPr>
          <w:p w14:paraId="7A382AC4" w14:textId="1688821E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(-20%)</w:t>
            </w:r>
          </w:p>
        </w:tc>
      </w:tr>
      <w:tr w:rsidR="00A01906" w:rsidRPr="00E8438F" w14:paraId="2676C9D0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vAlign w:val="top"/>
          </w:tcPr>
          <w:p w14:paraId="081774B3" w14:textId="7B4317BA" w:rsidR="00A01906" w:rsidRPr="00E8438F" w:rsidRDefault="00A01906" w:rsidP="00A01906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Australia</w:t>
            </w:r>
          </w:p>
        </w:tc>
        <w:tc>
          <w:tcPr>
            <w:tcW w:w="538" w:type="pct"/>
            <w:vAlign w:val="top"/>
          </w:tcPr>
          <w:p w14:paraId="06E4AFD4" w14:textId="0DF464F6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1,313</w:t>
            </w:r>
          </w:p>
        </w:tc>
        <w:tc>
          <w:tcPr>
            <w:tcW w:w="537" w:type="pct"/>
            <w:vAlign w:val="top"/>
          </w:tcPr>
          <w:p w14:paraId="0E39FF5B" w14:textId="73D1DD59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1,164</w:t>
            </w:r>
          </w:p>
        </w:tc>
        <w:tc>
          <w:tcPr>
            <w:tcW w:w="537" w:type="pct"/>
            <w:vAlign w:val="top"/>
          </w:tcPr>
          <w:p w14:paraId="62060765" w14:textId="55259112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1,168</w:t>
            </w:r>
          </w:p>
        </w:tc>
        <w:tc>
          <w:tcPr>
            <w:tcW w:w="537" w:type="pct"/>
            <w:vAlign w:val="top"/>
          </w:tcPr>
          <w:p w14:paraId="1C569685" w14:textId="1D3B558E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1,134</w:t>
            </w:r>
          </w:p>
        </w:tc>
        <w:tc>
          <w:tcPr>
            <w:tcW w:w="801" w:type="pct"/>
            <w:vAlign w:val="top"/>
          </w:tcPr>
          <w:p w14:paraId="40D92437" w14:textId="084DDF4A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+149</w:t>
            </w:r>
          </w:p>
        </w:tc>
        <w:tc>
          <w:tcPr>
            <w:tcW w:w="798" w:type="pct"/>
            <w:vAlign w:val="top"/>
          </w:tcPr>
          <w:p w14:paraId="654F18C9" w14:textId="2E7BBDED" w:rsidR="00A01906" w:rsidRPr="00A01906" w:rsidRDefault="00A01906" w:rsidP="00A0190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(+13%)</w:t>
            </w:r>
          </w:p>
        </w:tc>
      </w:tr>
      <w:tr w:rsidR="00A01906" w:rsidRPr="00E8438F" w14:paraId="153C8977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3" w:type="pct"/>
            <w:vAlign w:val="top"/>
          </w:tcPr>
          <w:p w14:paraId="3628EE87" w14:textId="57F230E2" w:rsidR="00A01906" w:rsidRPr="00E8438F" w:rsidRDefault="00A01906" w:rsidP="00A01906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E8438F">
              <w:rPr>
                <w:rFonts w:cstheme="minorHAnsi"/>
                <w:b w:val="0"/>
                <w:bCs w:val="0"/>
                <w:sz w:val="18"/>
                <w:szCs w:val="18"/>
              </w:rPr>
              <w:t>Australia minus Victoria</w:t>
            </w:r>
          </w:p>
        </w:tc>
        <w:tc>
          <w:tcPr>
            <w:tcW w:w="538" w:type="pct"/>
            <w:vAlign w:val="top"/>
          </w:tcPr>
          <w:p w14:paraId="5B539333" w14:textId="5C31EEBC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1,024</w:t>
            </w:r>
          </w:p>
        </w:tc>
        <w:tc>
          <w:tcPr>
            <w:tcW w:w="537" w:type="pct"/>
            <w:vAlign w:val="top"/>
          </w:tcPr>
          <w:p w14:paraId="3042E36B" w14:textId="02A080A3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898</w:t>
            </w:r>
          </w:p>
        </w:tc>
        <w:tc>
          <w:tcPr>
            <w:tcW w:w="537" w:type="pct"/>
            <w:vAlign w:val="top"/>
          </w:tcPr>
          <w:p w14:paraId="111B5C30" w14:textId="627394A0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924</w:t>
            </w:r>
          </w:p>
        </w:tc>
        <w:tc>
          <w:tcPr>
            <w:tcW w:w="537" w:type="pct"/>
            <w:vAlign w:val="top"/>
          </w:tcPr>
          <w:p w14:paraId="61AC4885" w14:textId="0719ACCD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931</w:t>
            </w:r>
          </w:p>
        </w:tc>
        <w:tc>
          <w:tcPr>
            <w:tcW w:w="801" w:type="pct"/>
            <w:vAlign w:val="top"/>
          </w:tcPr>
          <w:p w14:paraId="2967012A" w14:textId="7F06E373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+126</w:t>
            </w:r>
          </w:p>
        </w:tc>
        <w:tc>
          <w:tcPr>
            <w:tcW w:w="798" w:type="pct"/>
            <w:vAlign w:val="top"/>
          </w:tcPr>
          <w:p w14:paraId="6FA482D8" w14:textId="4650AEB5" w:rsidR="00A01906" w:rsidRPr="00A01906" w:rsidRDefault="00A01906" w:rsidP="00A01906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A01906">
              <w:rPr>
                <w:sz w:val="18"/>
                <w:szCs w:val="18"/>
              </w:rPr>
              <w:t>(+14%)</w:t>
            </w:r>
          </w:p>
        </w:tc>
      </w:tr>
    </w:tbl>
    <w:p w14:paraId="244A6212" w14:textId="77777777" w:rsidR="00AD7119" w:rsidRDefault="00AD7119" w:rsidP="002C32EC">
      <w:pPr>
        <w:pStyle w:val="Heading3"/>
      </w:pPr>
    </w:p>
    <w:p w14:paraId="3F4AB7BE" w14:textId="771C3C43" w:rsidR="00D93AB3" w:rsidRDefault="002C32EC" w:rsidP="002C32EC">
      <w:pPr>
        <w:pStyle w:val="Heading3"/>
      </w:pPr>
      <w:bookmarkStart w:id="37" w:name="_Toc177667412"/>
      <w:r>
        <w:t xml:space="preserve">7.2 </w:t>
      </w:r>
      <w:r w:rsidR="00A01906">
        <w:t xml:space="preserve">Lives lost </w:t>
      </w:r>
      <w:r w:rsidR="00A01906" w:rsidRPr="00A01906">
        <w:t>per 10,000 registered vehicles</w:t>
      </w:r>
      <w:r w:rsidR="00A01906">
        <w:t xml:space="preserve"> and </w:t>
      </w:r>
      <w:r w:rsidR="00A01906" w:rsidRPr="00A01906">
        <w:t>per 100,000 population</w:t>
      </w:r>
      <w:r w:rsidR="00A01906">
        <w:t xml:space="preserve"> (12 months to June).</w:t>
      </w:r>
      <w:bookmarkEnd w:id="37"/>
      <w:r w:rsidR="00A01906" w:rsidRPr="00A01906">
        <w:tab/>
      </w:r>
    </w:p>
    <w:p w14:paraId="7FE25E2A" w14:textId="77777777" w:rsidR="00CD7F72" w:rsidRPr="00CD7F72" w:rsidRDefault="00CD7F72" w:rsidP="00CD7F72"/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2409"/>
        <w:gridCol w:w="1560"/>
        <w:gridCol w:w="1153"/>
        <w:gridCol w:w="1088"/>
        <w:gridCol w:w="1294"/>
        <w:gridCol w:w="1294"/>
        <w:gridCol w:w="1294"/>
      </w:tblGrid>
      <w:tr w:rsidR="004029E0" w:rsidRPr="004029E0" w14:paraId="1E4D9E3E" w14:textId="77777777" w:rsidTr="00AD711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286C14E2" w14:textId="31D22FD6" w:rsidR="004029E0" w:rsidRPr="00860B2A" w:rsidRDefault="004029E0" w:rsidP="004029E0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 w:rsidRPr="003B0EDB">
              <w:rPr>
                <w:sz w:val="18"/>
                <w:szCs w:val="18"/>
              </w:rPr>
              <w:t>State</w:t>
            </w:r>
          </w:p>
        </w:tc>
        <w:tc>
          <w:tcPr>
            <w:tcW w:w="1883" w:type="pct"/>
            <w:gridSpan w:val="3"/>
          </w:tcPr>
          <w:p w14:paraId="67DEE155" w14:textId="048821EF" w:rsidR="004029E0" w:rsidRPr="003B0EDB" w:rsidRDefault="004029E0" w:rsidP="004029E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>Lives Lost per 10,000 registered vehicles</w:t>
            </w:r>
          </w:p>
          <w:p w14:paraId="6B2FE217" w14:textId="77777777" w:rsidR="004029E0" w:rsidRPr="003B0EDB" w:rsidRDefault="004029E0" w:rsidP="004029E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  <w:p w14:paraId="084646A4" w14:textId="5D62BAE7" w:rsidR="004029E0" w:rsidRPr="00860B2A" w:rsidRDefault="004029E0" w:rsidP="004029E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 xml:space="preserve">        2024                2023              2022</w:t>
            </w:r>
          </w:p>
        </w:tc>
        <w:tc>
          <w:tcPr>
            <w:tcW w:w="1923" w:type="pct"/>
            <w:gridSpan w:val="3"/>
          </w:tcPr>
          <w:p w14:paraId="44AD6FA0" w14:textId="34F4557B" w:rsidR="004029E0" w:rsidRPr="003B0EDB" w:rsidRDefault="004029E0" w:rsidP="004029E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 xml:space="preserve">Lives Lost per 100,000 population </w:t>
            </w:r>
          </w:p>
          <w:p w14:paraId="4CA017D5" w14:textId="77777777" w:rsidR="004029E0" w:rsidRPr="003B0EDB" w:rsidRDefault="004029E0" w:rsidP="004029E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  <w:p w14:paraId="172C6C90" w14:textId="795F0846" w:rsidR="004029E0" w:rsidRPr="00860B2A" w:rsidRDefault="004029E0" w:rsidP="004029E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3B0EDB">
              <w:rPr>
                <w:rFonts w:cstheme="minorHAnsi"/>
                <w:sz w:val="18"/>
                <w:szCs w:val="18"/>
              </w:rPr>
              <w:t xml:space="preserve">        2024                  2023                  2022</w:t>
            </w:r>
          </w:p>
        </w:tc>
      </w:tr>
      <w:tr w:rsidR="004029E0" w:rsidRPr="004029E0" w14:paraId="31965EFD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22BC6068" w14:textId="7D58F69B" w:rsidR="004029E0" w:rsidRPr="004029E0" w:rsidRDefault="004029E0" w:rsidP="004029E0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New South Wales</w:t>
            </w:r>
          </w:p>
        </w:tc>
        <w:tc>
          <w:tcPr>
            <w:tcW w:w="773" w:type="pct"/>
            <w:vAlign w:val="top"/>
          </w:tcPr>
          <w:p w14:paraId="2FCB2BE1" w14:textId="3EC31DFF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0.58</w:t>
            </w:r>
          </w:p>
        </w:tc>
        <w:tc>
          <w:tcPr>
            <w:tcW w:w="571" w:type="pct"/>
            <w:vAlign w:val="top"/>
          </w:tcPr>
          <w:p w14:paraId="205F3620" w14:textId="06F47704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0.47</w:t>
            </w:r>
          </w:p>
        </w:tc>
        <w:tc>
          <w:tcPr>
            <w:tcW w:w="539" w:type="pct"/>
            <w:vAlign w:val="top"/>
          </w:tcPr>
          <w:p w14:paraId="7FAC25DD" w14:textId="21141E6A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0.46</w:t>
            </w:r>
          </w:p>
        </w:tc>
        <w:tc>
          <w:tcPr>
            <w:tcW w:w="641" w:type="pct"/>
            <w:vAlign w:val="top"/>
          </w:tcPr>
          <w:p w14:paraId="0A3590FD" w14:textId="69872E7D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4.28</w:t>
            </w:r>
          </w:p>
        </w:tc>
        <w:tc>
          <w:tcPr>
            <w:tcW w:w="641" w:type="pct"/>
            <w:vAlign w:val="top"/>
          </w:tcPr>
          <w:p w14:paraId="4407FD92" w14:textId="25302997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3.52</w:t>
            </w:r>
          </w:p>
        </w:tc>
        <w:tc>
          <w:tcPr>
            <w:tcW w:w="641" w:type="pct"/>
            <w:vAlign w:val="top"/>
          </w:tcPr>
          <w:p w14:paraId="0197A4B5" w14:textId="0EB2CC97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3.45</w:t>
            </w:r>
          </w:p>
        </w:tc>
      </w:tr>
      <w:tr w:rsidR="004029E0" w:rsidRPr="004029E0" w14:paraId="3D24C0BB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70C6E254" w14:textId="77BEE98B" w:rsidR="004029E0" w:rsidRPr="004029E0" w:rsidRDefault="004029E0" w:rsidP="004029E0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Victoria</w:t>
            </w:r>
          </w:p>
        </w:tc>
        <w:tc>
          <w:tcPr>
            <w:tcW w:w="773" w:type="pct"/>
            <w:vAlign w:val="top"/>
          </w:tcPr>
          <w:p w14:paraId="18E5B4BB" w14:textId="75429497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0.52</w:t>
            </w:r>
          </w:p>
        </w:tc>
        <w:tc>
          <w:tcPr>
            <w:tcW w:w="571" w:type="pct"/>
            <w:vAlign w:val="top"/>
          </w:tcPr>
          <w:p w14:paraId="3F531DB6" w14:textId="63D2D4D1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0.49</w:t>
            </w:r>
          </w:p>
        </w:tc>
        <w:tc>
          <w:tcPr>
            <w:tcW w:w="539" w:type="pct"/>
            <w:vAlign w:val="top"/>
          </w:tcPr>
          <w:p w14:paraId="72A7964C" w14:textId="3F503996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0.46</w:t>
            </w:r>
          </w:p>
        </w:tc>
        <w:tc>
          <w:tcPr>
            <w:tcW w:w="641" w:type="pct"/>
            <w:vAlign w:val="top"/>
          </w:tcPr>
          <w:p w14:paraId="223DD0E1" w14:textId="2BACBCBC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4.18</w:t>
            </w:r>
          </w:p>
        </w:tc>
        <w:tc>
          <w:tcPr>
            <w:tcW w:w="641" w:type="pct"/>
            <w:vAlign w:val="top"/>
          </w:tcPr>
          <w:p w14:paraId="3883178A" w14:textId="231293DE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3.96</w:t>
            </w:r>
          </w:p>
        </w:tc>
        <w:tc>
          <w:tcPr>
            <w:tcW w:w="641" w:type="pct"/>
            <w:vAlign w:val="top"/>
          </w:tcPr>
          <w:p w14:paraId="182ACDC5" w14:textId="3B8E7657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3.71</w:t>
            </w:r>
          </w:p>
        </w:tc>
      </w:tr>
      <w:tr w:rsidR="004029E0" w:rsidRPr="004029E0" w14:paraId="3D9745FF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46028852" w14:textId="464462D8" w:rsidR="004029E0" w:rsidRPr="004029E0" w:rsidRDefault="004029E0" w:rsidP="004029E0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Queensland</w:t>
            </w:r>
          </w:p>
        </w:tc>
        <w:tc>
          <w:tcPr>
            <w:tcW w:w="773" w:type="pct"/>
            <w:vAlign w:val="top"/>
          </w:tcPr>
          <w:p w14:paraId="6A348914" w14:textId="438F36D7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0.62</w:t>
            </w:r>
          </w:p>
        </w:tc>
        <w:tc>
          <w:tcPr>
            <w:tcW w:w="571" w:type="pct"/>
            <w:vAlign w:val="top"/>
          </w:tcPr>
          <w:p w14:paraId="7C7BB58E" w14:textId="38E4A56D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0.59</w:t>
            </w:r>
          </w:p>
        </w:tc>
        <w:tc>
          <w:tcPr>
            <w:tcW w:w="539" w:type="pct"/>
            <w:vAlign w:val="top"/>
          </w:tcPr>
          <w:p w14:paraId="30F0FB01" w14:textId="5DB4DE1C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0.66</w:t>
            </w:r>
          </w:p>
        </w:tc>
        <w:tc>
          <w:tcPr>
            <w:tcW w:w="641" w:type="pct"/>
            <w:vAlign w:val="top"/>
          </w:tcPr>
          <w:p w14:paraId="27DA16ED" w14:textId="358747E9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5.35</w:t>
            </w:r>
          </w:p>
        </w:tc>
        <w:tc>
          <w:tcPr>
            <w:tcW w:w="641" w:type="pct"/>
            <w:vAlign w:val="top"/>
          </w:tcPr>
          <w:p w14:paraId="74AE5976" w14:textId="6E288846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5.06</w:t>
            </w:r>
          </w:p>
        </w:tc>
        <w:tc>
          <w:tcPr>
            <w:tcW w:w="641" w:type="pct"/>
            <w:vAlign w:val="top"/>
          </w:tcPr>
          <w:p w14:paraId="5FAAFC20" w14:textId="4F82201A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5.54</w:t>
            </w:r>
          </w:p>
        </w:tc>
      </w:tr>
      <w:tr w:rsidR="004029E0" w:rsidRPr="004029E0" w14:paraId="33107FC7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6F651077" w14:textId="7936D778" w:rsidR="004029E0" w:rsidRPr="004029E0" w:rsidRDefault="004029E0" w:rsidP="004029E0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South Australia</w:t>
            </w:r>
          </w:p>
        </w:tc>
        <w:tc>
          <w:tcPr>
            <w:tcW w:w="773" w:type="pct"/>
            <w:vAlign w:val="top"/>
          </w:tcPr>
          <w:p w14:paraId="1335945A" w14:textId="4A862E60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0.63</w:t>
            </w:r>
          </w:p>
        </w:tc>
        <w:tc>
          <w:tcPr>
            <w:tcW w:w="571" w:type="pct"/>
            <w:vAlign w:val="top"/>
          </w:tcPr>
          <w:p w14:paraId="09890290" w14:textId="620EE1A1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0.60</w:t>
            </w:r>
          </w:p>
        </w:tc>
        <w:tc>
          <w:tcPr>
            <w:tcW w:w="539" w:type="pct"/>
            <w:vAlign w:val="top"/>
          </w:tcPr>
          <w:p w14:paraId="6833F4D3" w14:textId="4E4D393B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0.56</w:t>
            </w:r>
          </w:p>
        </w:tc>
        <w:tc>
          <w:tcPr>
            <w:tcW w:w="641" w:type="pct"/>
            <w:vAlign w:val="top"/>
          </w:tcPr>
          <w:p w14:paraId="2C442A6E" w14:textId="2D576FBA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5.41</w:t>
            </w:r>
          </w:p>
        </w:tc>
        <w:tc>
          <w:tcPr>
            <w:tcW w:w="641" w:type="pct"/>
            <w:vAlign w:val="top"/>
          </w:tcPr>
          <w:p w14:paraId="4E1C8764" w14:textId="78D7CDC4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5.07</w:t>
            </w:r>
          </w:p>
        </w:tc>
        <w:tc>
          <w:tcPr>
            <w:tcW w:w="641" w:type="pct"/>
            <w:vAlign w:val="top"/>
          </w:tcPr>
          <w:p w14:paraId="3782E178" w14:textId="6989695B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4.69</w:t>
            </w:r>
          </w:p>
        </w:tc>
      </w:tr>
      <w:tr w:rsidR="004029E0" w:rsidRPr="004029E0" w14:paraId="231F0B06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1B02BE33" w14:textId="1E6D3965" w:rsidR="004029E0" w:rsidRPr="004029E0" w:rsidRDefault="004029E0" w:rsidP="004029E0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Western Australia</w:t>
            </w:r>
          </w:p>
        </w:tc>
        <w:tc>
          <w:tcPr>
            <w:tcW w:w="773" w:type="pct"/>
            <w:vAlign w:val="top"/>
          </w:tcPr>
          <w:p w14:paraId="53477A40" w14:textId="0A8A501E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0.70</w:t>
            </w:r>
          </w:p>
        </w:tc>
        <w:tc>
          <w:tcPr>
            <w:tcW w:w="571" w:type="pct"/>
            <w:vAlign w:val="top"/>
          </w:tcPr>
          <w:p w14:paraId="7829CD47" w14:textId="0F3EA7C5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0.72</w:t>
            </w:r>
          </w:p>
        </w:tc>
        <w:tc>
          <w:tcPr>
            <w:tcW w:w="539" w:type="pct"/>
            <w:vAlign w:val="top"/>
          </w:tcPr>
          <w:p w14:paraId="76B50970" w14:textId="0FFB4FCF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0.66</w:t>
            </w:r>
          </w:p>
        </w:tc>
        <w:tc>
          <w:tcPr>
            <w:tcW w:w="641" w:type="pct"/>
            <w:vAlign w:val="top"/>
          </w:tcPr>
          <w:p w14:paraId="1A37F637" w14:textId="00750112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5.98</w:t>
            </w:r>
          </w:p>
        </w:tc>
        <w:tc>
          <w:tcPr>
            <w:tcW w:w="641" w:type="pct"/>
            <w:vAlign w:val="top"/>
          </w:tcPr>
          <w:p w14:paraId="6FED5E70" w14:textId="376F6A97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6.21</w:t>
            </w:r>
          </w:p>
        </w:tc>
        <w:tc>
          <w:tcPr>
            <w:tcW w:w="641" w:type="pct"/>
            <w:vAlign w:val="top"/>
          </w:tcPr>
          <w:p w14:paraId="004CF351" w14:textId="17606BC5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5.60</w:t>
            </w:r>
          </w:p>
        </w:tc>
      </w:tr>
      <w:tr w:rsidR="004029E0" w:rsidRPr="004029E0" w14:paraId="40AAA636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78F6992E" w14:textId="27EF7293" w:rsidR="004029E0" w:rsidRPr="004029E0" w:rsidRDefault="004029E0" w:rsidP="004029E0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Tasmania</w:t>
            </w:r>
          </w:p>
        </w:tc>
        <w:tc>
          <w:tcPr>
            <w:tcW w:w="773" w:type="pct"/>
            <w:vAlign w:val="top"/>
          </w:tcPr>
          <w:p w14:paraId="275F6430" w14:textId="1F964CC1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0.51</w:t>
            </w:r>
          </w:p>
        </w:tc>
        <w:tc>
          <w:tcPr>
            <w:tcW w:w="571" w:type="pct"/>
            <w:vAlign w:val="top"/>
          </w:tcPr>
          <w:p w14:paraId="11933D43" w14:textId="1DE2E290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0.73</w:t>
            </w:r>
          </w:p>
        </w:tc>
        <w:tc>
          <w:tcPr>
            <w:tcW w:w="539" w:type="pct"/>
            <w:vAlign w:val="top"/>
          </w:tcPr>
          <w:p w14:paraId="58A1F32D" w14:textId="2805DBEE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1.00</w:t>
            </w:r>
          </w:p>
        </w:tc>
        <w:tc>
          <w:tcPr>
            <w:tcW w:w="641" w:type="pct"/>
            <w:vAlign w:val="top"/>
          </w:tcPr>
          <w:p w14:paraId="57FAFC42" w14:textId="4FF4EC8C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4.88</w:t>
            </w:r>
          </w:p>
        </w:tc>
        <w:tc>
          <w:tcPr>
            <w:tcW w:w="641" w:type="pct"/>
            <w:vAlign w:val="top"/>
          </w:tcPr>
          <w:p w14:paraId="52AC53EE" w14:textId="28424269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6.82</w:t>
            </w:r>
          </w:p>
        </w:tc>
        <w:tc>
          <w:tcPr>
            <w:tcW w:w="641" w:type="pct"/>
            <w:vAlign w:val="top"/>
          </w:tcPr>
          <w:p w14:paraId="381CB724" w14:textId="73DAC89A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9.13</w:t>
            </w:r>
          </w:p>
        </w:tc>
      </w:tr>
      <w:tr w:rsidR="004029E0" w:rsidRPr="004029E0" w14:paraId="47576A33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6DB7400E" w14:textId="50952643" w:rsidR="004029E0" w:rsidRPr="004029E0" w:rsidRDefault="004029E0" w:rsidP="004029E0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Northern Territory</w:t>
            </w:r>
          </w:p>
        </w:tc>
        <w:tc>
          <w:tcPr>
            <w:tcW w:w="773" w:type="pct"/>
            <w:vAlign w:val="top"/>
          </w:tcPr>
          <w:p w14:paraId="2A213C25" w14:textId="074FA713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3.28</w:t>
            </w:r>
          </w:p>
        </w:tc>
        <w:tc>
          <w:tcPr>
            <w:tcW w:w="571" w:type="pct"/>
            <w:vAlign w:val="top"/>
          </w:tcPr>
          <w:p w14:paraId="580D1003" w14:textId="6366F585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1.87</w:t>
            </w:r>
          </w:p>
        </w:tc>
        <w:tc>
          <w:tcPr>
            <w:tcW w:w="539" w:type="pct"/>
            <w:vAlign w:val="top"/>
          </w:tcPr>
          <w:p w14:paraId="082C2241" w14:textId="3137091B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2.74</w:t>
            </w:r>
          </w:p>
        </w:tc>
        <w:tc>
          <w:tcPr>
            <w:tcW w:w="641" w:type="pct"/>
            <w:vAlign w:val="top"/>
          </w:tcPr>
          <w:p w14:paraId="202ABEF4" w14:textId="6B731E65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21.95</w:t>
            </w:r>
          </w:p>
        </w:tc>
        <w:tc>
          <w:tcPr>
            <w:tcW w:w="641" w:type="pct"/>
            <w:vAlign w:val="top"/>
          </w:tcPr>
          <w:p w14:paraId="22EC57FB" w14:textId="5983FE69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12.18</w:t>
            </w:r>
          </w:p>
        </w:tc>
        <w:tc>
          <w:tcPr>
            <w:tcW w:w="641" w:type="pct"/>
            <w:vAlign w:val="top"/>
          </w:tcPr>
          <w:p w14:paraId="5FF7FAA5" w14:textId="6F6B0943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17.80</w:t>
            </w:r>
          </w:p>
        </w:tc>
      </w:tr>
      <w:tr w:rsidR="004029E0" w:rsidRPr="004029E0" w14:paraId="3019E72B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7F9213B2" w14:textId="1303D04B" w:rsidR="004029E0" w:rsidRPr="004029E0" w:rsidRDefault="004029E0" w:rsidP="004029E0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Australian Capital Territory</w:t>
            </w:r>
          </w:p>
        </w:tc>
        <w:tc>
          <w:tcPr>
            <w:tcW w:w="773" w:type="pct"/>
            <w:vAlign w:val="top"/>
          </w:tcPr>
          <w:p w14:paraId="220A8675" w14:textId="10F12FC4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0.24</w:t>
            </w:r>
          </w:p>
        </w:tc>
        <w:tc>
          <w:tcPr>
            <w:tcW w:w="571" w:type="pct"/>
            <w:vAlign w:val="top"/>
          </w:tcPr>
          <w:p w14:paraId="08D4F479" w14:textId="297F2F9B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0.30</w:t>
            </w:r>
          </w:p>
        </w:tc>
        <w:tc>
          <w:tcPr>
            <w:tcW w:w="539" w:type="pct"/>
            <w:vAlign w:val="top"/>
          </w:tcPr>
          <w:p w14:paraId="6CB381BF" w14:textId="590EA404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0.46</w:t>
            </w:r>
          </w:p>
        </w:tc>
        <w:tc>
          <w:tcPr>
            <w:tcW w:w="641" w:type="pct"/>
            <w:vAlign w:val="top"/>
          </w:tcPr>
          <w:p w14:paraId="3D857AA4" w14:textId="0845FB67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1.70</w:t>
            </w:r>
          </w:p>
        </w:tc>
        <w:tc>
          <w:tcPr>
            <w:tcW w:w="641" w:type="pct"/>
            <w:vAlign w:val="top"/>
          </w:tcPr>
          <w:p w14:paraId="44BEC1F7" w14:textId="0D9DE7EC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2.17</w:t>
            </w:r>
          </w:p>
        </w:tc>
        <w:tc>
          <w:tcPr>
            <w:tcW w:w="641" w:type="pct"/>
            <w:vAlign w:val="top"/>
          </w:tcPr>
          <w:p w14:paraId="6523F925" w14:textId="3B68775C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3.30</w:t>
            </w:r>
          </w:p>
        </w:tc>
      </w:tr>
      <w:tr w:rsidR="004029E0" w:rsidRPr="004029E0" w14:paraId="2E98DDBB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6CC63795" w14:textId="70311D8E" w:rsidR="004029E0" w:rsidRPr="004029E0" w:rsidRDefault="004029E0" w:rsidP="004029E0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Australia</w:t>
            </w:r>
          </w:p>
        </w:tc>
        <w:tc>
          <w:tcPr>
            <w:tcW w:w="773" w:type="pct"/>
            <w:vAlign w:val="top"/>
          </w:tcPr>
          <w:p w14:paraId="0B4F3C9A" w14:textId="742D1526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0.61</w:t>
            </w:r>
          </w:p>
        </w:tc>
        <w:tc>
          <w:tcPr>
            <w:tcW w:w="571" w:type="pct"/>
            <w:vAlign w:val="top"/>
          </w:tcPr>
          <w:p w14:paraId="79D4A1F4" w14:textId="61838CF9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0.55</w:t>
            </w:r>
          </w:p>
        </w:tc>
        <w:tc>
          <w:tcPr>
            <w:tcW w:w="539" w:type="pct"/>
            <w:vAlign w:val="top"/>
          </w:tcPr>
          <w:p w14:paraId="6D560ED1" w14:textId="137FB43D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0.57</w:t>
            </w:r>
          </w:p>
        </w:tc>
        <w:tc>
          <w:tcPr>
            <w:tcW w:w="641" w:type="pct"/>
            <w:vAlign w:val="top"/>
          </w:tcPr>
          <w:p w14:paraId="19834776" w14:textId="11C23DED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4.87</w:t>
            </w:r>
          </w:p>
        </w:tc>
        <w:tc>
          <w:tcPr>
            <w:tcW w:w="641" w:type="pct"/>
            <w:vAlign w:val="top"/>
          </w:tcPr>
          <w:p w14:paraId="5C59441F" w14:textId="0121E4A5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4.42</w:t>
            </w:r>
          </w:p>
        </w:tc>
        <w:tc>
          <w:tcPr>
            <w:tcW w:w="641" w:type="pct"/>
            <w:vAlign w:val="top"/>
          </w:tcPr>
          <w:p w14:paraId="67973353" w14:textId="0AEA7683" w:rsidR="004029E0" w:rsidRPr="004029E0" w:rsidRDefault="004029E0" w:rsidP="004029E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4.52</w:t>
            </w:r>
          </w:p>
        </w:tc>
      </w:tr>
      <w:tr w:rsidR="004029E0" w:rsidRPr="004029E0" w14:paraId="360DD7E4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94" w:type="pct"/>
            <w:vAlign w:val="top"/>
          </w:tcPr>
          <w:p w14:paraId="397F1BF6" w14:textId="08B18C1A" w:rsidR="004029E0" w:rsidRPr="004029E0" w:rsidRDefault="004029E0" w:rsidP="004029E0">
            <w:pPr>
              <w:rPr>
                <w:rFonts w:cstheme="minorHAnsi"/>
                <w:b w:val="0"/>
                <w:bCs w:val="0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b w:val="0"/>
                <w:bCs w:val="0"/>
                <w:sz w:val="18"/>
                <w:szCs w:val="18"/>
              </w:rPr>
              <w:t>Australia minus Victoria</w:t>
            </w:r>
          </w:p>
        </w:tc>
        <w:tc>
          <w:tcPr>
            <w:tcW w:w="773" w:type="pct"/>
            <w:vAlign w:val="top"/>
          </w:tcPr>
          <w:p w14:paraId="5C607BB7" w14:textId="7A17D875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0.66</w:t>
            </w:r>
          </w:p>
        </w:tc>
        <w:tc>
          <w:tcPr>
            <w:tcW w:w="571" w:type="pct"/>
            <w:vAlign w:val="top"/>
          </w:tcPr>
          <w:p w14:paraId="7C770307" w14:textId="1C18D782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0.58</w:t>
            </w:r>
          </w:p>
        </w:tc>
        <w:tc>
          <w:tcPr>
            <w:tcW w:w="539" w:type="pct"/>
            <w:vAlign w:val="top"/>
          </w:tcPr>
          <w:p w14:paraId="7CBC24CA" w14:textId="0C21CD7B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0.61</w:t>
            </w:r>
          </w:p>
        </w:tc>
        <w:tc>
          <w:tcPr>
            <w:tcW w:w="641" w:type="pct"/>
            <w:vAlign w:val="top"/>
          </w:tcPr>
          <w:p w14:paraId="58DC6652" w14:textId="01659DD5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5.11</w:t>
            </w:r>
          </w:p>
        </w:tc>
        <w:tc>
          <w:tcPr>
            <w:tcW w:w="641" w:type="pct"/>
            <w:vAlign w:val="top"/>
          </w:tcPr>
          <w:p w14:paraId="1A4E4B42" w14:textId="58867D59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4.58</w:t>
            </w:r>
          </w:p>
        </w:tc>
        <w:tc>
          <w:tcPr>
            <w:tcW w:w="641" w:type="pct"/>
            <w:vAlign w:val="top"/>
          </w:tcPr>
          <w:p w14:paraId="48A9D2EE" w14:textId="66F81EC6" w:rsidR="004029E0" w:rsidRPr="004029E0" w:rsidRDefault="004029E0" w:rsidP="004029E0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4029E0">
              <w:rPr>
                <w:rFonts w:cstheme="minorHAnsi"/>
                <w:sz w:val="18"/>
                <w:szCs w:val="18"/>
              </w:rPr>
              <w:t>4.80</w:t>
            </w:r>
          </w:p>
        </w:tc>
      </w:tr>
    </w:tbl>
    <w:p w14:paraId="59B85B18" w14:textId="77777777" w:rsidR="00AD4D76" w:rsidRPr="00AD4D76" w:rsidRDefault="00AD4D76" w:rsidP="00AD4D76"/>
    <w:p w14:paraId="249D1CD4" w14:textId="3CB699E5" w:rsidR="00D93AB3" w:rsidRDefault="00D93AB3" w:rsidP="009C12CB">
      <w:pPr>
        <w:rPr>
          <w:noProof/>
        </w:rPr>
      </w:pPr>
    </w:p>
    <w:p w14:paraId="1E80D216" w14:textId="77777777" w:rsidR="00AD7119" w:rsidRDefault="00AD7119" w:rsidP="009C12CB">
      <w:pPr>
        <w:rPr>
          <w:noProof/>
        </w:rPr>
      </w:pPr>
    </w:p>
    <w:p w14:paraId="76559F30" w14:textId="77777777" w:rsidR="00AD7119" w:rsidRDefault="00AD7119" w:rsidP="009C12CB">
      <w:pPr>
        <w:rPr>
          <w:noProof/>
        </w:rPr>
      </w:pPr>
    </w:p>
    <w:p w14:paraId="2DF71070" w14:textId="77777777" w:rsidR="00AD7119" w:rsidRDefault="00AD7119" w:rsidP="009C12CB">
      <w:pPr>
        <w:rPr>
          <w:noProof/>
        </w:rPr>
      </w:pPr>
    </w:p>
    <w:p w14:paraId="4613355D" w14:textId="77777777" w:rsidR="00AD7119" w:rsidRDefault="00AD7119" w:rsidP="009C12CB">
      <w:pPr>
        <w:rPr>
          <w:noProof/>
        </w:rPr>
      </w:pPr>
    </w:p>
    <w:p w14:paraId="68EF8AE0" w14:textId="576C7D57" w:rsidR="00D0734D" w:rsidRDefault="00D0734D" w:rsidP="00E45072">
      <w:pPr>
        <w:pStyle w:val="Heading2"/>
        <w:numPr>
          <w:ilvl w:val="0"/>
          <w:numId w:val="6"/>
        </w:numPr>
      </w:pPr>
      <w:bookmarkStart w:id="38" w:name="_Toc177667413"/>
      <w:r w:rsidRPr="00D0734D">
        <w:lastRenderedPageBreak/>
        <w:t>International Road Safety Comparison</w:t>
      </w:r>
      <w:bookmarkEnd w:id="38"/>
    </w:p>
    <w:p w14:paraId="48AF954E" w14:textId="270C094F" w:rsidR="00D0734D" w:rsidRDefault="00D0734D" w:rsidP="00D0734D">
      <w:pPr>
        <w:ind w:left="360"/>
      </w:pPr>
      <w:r>
        <w:t>Selected OECD countries, Australia, and Victoria 2000, 2010, 2015, 2020, 2021 and 2022</w:t>
      </w:r>
    </w:p>
    <w:p w14:paraId="5ABCB591" w14:textId="77777777" w:rsidR="00D0734D" w:rsidRPr="00846376" w:rsidRDefault="00D0734D" w:rsidP="00D0734D">
      <w:pPr>
        <w:ind w:left="360"/>
        <w:rPr>
          <w:sz w:val="18"/>
          <w:szCs w:val="18"/>
        </w:rPr>
      </w:pPr>
    </w:p>
    <w:p w14:paraId="36F8921B" w14:textId="1B93A2DF" w:rsidR="00D93AB3" w:rsidRPr="00846376" w:rsidRDefault="00E45072" w:rsidP="00E45072">
      <w:pPr>
        <w:pStyle w:val="Heading3"/>
      </w:pPr>
      <w:bookmarkStart w:id="39" w:name="_Toc177667414"/>
      <w:r>
        <w:t xml:space="preserve">8.1 </w:t>
      </w:r>
      <w:r w:rsidR="00D0734D" w:rsidRPr="00846376">
        <w:t>Lives lost rate per 100,000 population</w:t>
      </w:r>
      <w:r w:rsidR="00F60BC7" w:rsidRPr="00846376">
        <w:t xml:space="preserve"> selected OECD Countries</w:t>
      </w:r>
      <w:bookmarkEnd w:id="39"/>
    </w:p>
    <w:tbl>
      <w:tblPr>
        <w:tblStyle w:val="ListTable4-Accent1"/>
        <w:tblW w:w="5000" w:type="pct"/>
        <w:tblLayout w:type="fixed"/>
        <w:tblCellMar>
          <w:top w:w="102" w:type="dxa"/>
          <w:bottom w:w="0" w:type="dxa"/>
        </w:tblCellMar>
        <w:tblLook w:val="04A0" w:firstRow="1" w:lastRow="0" w:firstColumn="1" w:lastColumn="0" w:noHBand="0" w:noVBand="1"/>
      </w:tblPr>
      <w:tblGrid>
        <w:gridCol w:w="2998"/>
        <w:gridCol w:w="1183"/>
        <w:gridCol w:w="1183"/>
        <w:gridCol w:w="1183"/>
        <w:gridCol w:w="1183"/>
        <w:gridCol w:w="1183"/>
        <w:gridCol w:w="1179"/>
      </w:tblGrid>
      <w:tr w:rsidR="00F60BC7" w:rsidRPr="00846376" w14:paraId="5607031A" w14:textId="77777777" w:rsidTr="009B72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</w:tcPr>
          <w:p w14:paraId="118E0FBE" w14:textId="76FEB54F" w:rsidR="00F60BC7" w:rsidRPr="00846376" w:rsidRDefault="00F60BC7" w:rsidP="00F60BC7">
            <w:pPr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Countries</w:t>
            </w:r>
          </w:p>
        </w:tc>
        <w:tc>
          <w:tcPr>
            <w:tcW w:w="586" w:type="pct"/>
          </w:tcPr>
          <w:p w14:paraId="11FEA2E0" w14:textId="247E8F70" w:rsidR="00F60BC7" w:rsidRPr="00846376" w:rsidRDefault="00F60BC7" w:rsidP="00F60BC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2000</w:t>
            </w:r>
          </w:p>
        </w:tc>
        <w:tc>
          <w:tcPr>
            <w:tcW w:w="586" w:type="pct"/>
          </w:tcPr>
          <w:p w14:paraId="70BB1D59" w14:textId="2651795B" w:rsidR="00F60BC7" w:rsidRPr="00846376" w:rsidRDefault="00F60BC7" w:rsidP="00F60BC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2010</w:t>
            </w:r>
          </w:p>
        </w:tc>
        <w:tc>
          <w:tcPr>
            <w:tcW w:w="586" w:type="pct"/>
          </w:tcPr>
          <w:p w14:paraId="5561E574" w14:textId="1EA95E58" w:rsidR="00F60BC7" w:rsidRPr="00846376" w:rsidRDefault="00F60BC7" w:rsidP="00F60BC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2015</w:t>
            </w:r>
          </w:p>
        </w:tc>
        <w:tc>
          <w:tcPr>
            <w:tcW w:w="586" w:type="pct"/>
          </w:tcPr>
          <w:p w14:paraId="27AC7260" w14:textId="629517FB" w:rsidR="00F60BC7" w:rsidRPr="00846376" w:rsidRDefault="00F60BC7" w:rsidP="00F60BC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2020</w:t>
            </w:r>
          </w:p>
        </w:tc>
        <w:tc>
          <w:tcPr>
            <w:tcW w:w="586" w:type="pct"/>
          </w:tcPr>
          <w:p w14:paraId="1DACA18C" w14:textId="0CC5D300" w:rsidR="00F60BC7" w:rsidRPr="00846376" w:rsidRDefault="00F60BC7" w:rsidP="00F60BC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cs="Arial"/>
                <w:color w:val="FFFFFF"/>
                <w:sz w:val="18"/>
                <w:szCs w:val="18"/>
              </w:rPr>
              <w:t>2021</w:t>
            </w:r>
          </w:p>
        </w:tc>
        <w:tc>
          <w:tcPr>
            <w:tcW w:w="584" w:type="pct"/>
          </w:tcPr>
          <w:p w14:paraId="02BE3514" w14:textId="1C3C602C" w:rsidR="00F60BC7" w:rsidRPr="00846376" w:rsidRDefault="00F60BC7" w:rsidP="00F60BC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cs="Arial"/>
                <w:color w:val="FFFFFF"/>
                <w:sz w:val="18"/>
                <w:szCs w:val="18"/>
              </w:rPr>
              <w:t>2022</w:t>
            </w:r>
          </w:p>
        </w:tc>
      </w:tr>
      <w:tr w:rsidR="00050E39" w:rsidRPr="00846376" w14:paraId="4169B2C3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660ED72F" w14:textId="5342422A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cstheme="minorHAnsi"/>
                <w:b w:val="0"/>
                <w:bCs w:val="0"/>
                <w:sz w:val="18"/>
                <w:szCs w:val="18"/>
              </w:rPr>
              <w:t>Australia</w:t>
            </w:r>
          </w:p>
        </w:tc>
        <w:tc>
          <w:tcPr>
            <w:tcW w:w="586" w:type="pct"/>
            <w:vAlign w:val="top"/>
          </w:tcPr>
          <w:p w14:paraId="626215A4" w14:textId="5517BDE3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7.7</w:t>
            </w:r>
          </w:p>
        </w:tc>
        <w:tc>
          <w:tcPr>
            <w:tcW w:w="586" w:type="pct"/>
            <w:vAlign w:val="top"/>
          </w:tcPr>
          <w:p w14:paraId="67E5202C" w14:textId="0ADC9B1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5.1</w:t>
            </w:r>
          </w:p>
        </w:tc>
        <w:tc>
          <w:tcPr>
            <w:tcW w:w="586" w:type="pct"/>
            <w:vAlign w:val="top"/>
          </w:tcPr>
          <w:p w14:paraId="5C1031E4" w14:textId="4C3681D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5.1</w:t>
            </w:r>
          </w:p>
        </w:tc>
        <w:tc>
          <w:tcPr>
            <w:tcW w:w="586" w:type="pct"/>
            <w:vAlign w:val="top"/>
          </w:tcPr>
          <w:p w14:paraId="7456E5F8" w14:textId="62210A8C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4.3</w:t>
            </w:r>
          </w:p>
        </w:tc>
        <w:tc>
          <w:tcPr>
            <w:tcW w:w="586" w:type="pct"/>
            <w:vAlign w:val="top"/>
          </w:tcPr>
          <w:p w14:paraId="44C15BBF" w14:textId="289E821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4.3</w:t>
            </w:r>
          </w:p>
        </w:tc>
        <w:tc>
          <w:tcPr>
            <w:tcW w:w="584" w:type="pct"/>
            <w:vAlign w:val="top"/>
          </w:tcPr>
          <w:p w14:paraId="48E98394" w14:textId="76B738D5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4.5</w:t>
            </w:r>
          </w:p>
        </w:tc>
      </w:tr>
      <w:tr w:rsidR="00050E39" w:rsidRPr="00846376" w14:paraId="31CAC386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0EFBAF32" w14:textId="1254D3CA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cstheme="minorHAnsi"/>
                <w:b w:val="0"/>
                <w:bCs w:val="0"/>
                <w:sz w:val="18"/>
                <w:szCs w:val="18"/>
              </w:rPr>
              <w:t>Canada</w:t>
            </w:r>
          </w:p>
        </w:tc>
        <w:tc>
          <w:tcPr>
            <w:tcW w:w="586" w:type="pct"/>
            <w:vAlign w:val="top"/>
          </w:tcPr>
          <w:p w14:paraId="687CC829" w14:textId="403DC5CC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16.4</w:t>
            </w:r>
          </w:p>
        </w:tc>
        <w:tc>
          <w:tcPr>
            <w:tcW w:w="586" w:type="pct"/>
            <w:vAlign w:val="top"/>
          </w:tcPr>
          <w:p w14:paraId="1617B32D" w14:textId="1CDA03EB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10.2</w:t>
            </w:r>
          </w:p>
        </w:tc>
        <w:tc>
          <w:tcPr>
            <w:tcW w:w="586" w:type="pct"/>
            <w:vAlign w:val="top"/>
          </w:tcPr>
          <w:p w14:paraId="26417681" w14:textId="72D51BEB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5.3</w:t>
            </w:r>
          </w:p>
        </w:tc>
        <w:tc>
          <w:tcPr>
            <w:tcW w:w="586" w:type="pct"/>
            <w:vAlign w:val="top"/>
          </w:tcPr>
          <w:p w14:paraId="386BEC56" w14:textId="749D067F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4.6</w:t>
            </w:r>
          </w:p>
        </w:tc>
        <w:tc>
          <w:tcPr>
            <w:tcW w:w="586" w:type="pct"/>
            <w:vAlign w:val="top"/>
          </w:tcPr>
          <w:p w14:paraId="1F565EEF" w14:textId="470F275A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4.6</w:t>
            </w:r>
          </w:p>
        </w:tc>
        <w:tc>
          <w:tcPr>
            <w:tcW w:w="584" w:type="pct"/>
            <w:vAlign w:val="top"/>
          </w:tcPr>
          <w:p w14:paraId="4F84B96F" w14:textId="2B659338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-</w:t>
            </w:r>
          </w:p>
        </w:tc>
      </w:tr>
      <w:tr w:rsidR="00846376" w:rsidRPr="00846376" w14:paraId="42818C4E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4ABBAA3F" w14:textId="59A971E8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cstheme="minorHAnsi"/>
                <w:b w:val="0"/>
                <w:bCs w:val="0"/>
                <w:sz w:val="18"/>
                <w:szCs w:val="18"/>
              </w:rPr>
              <w:t>New Zealand</w:t>
            </w:r>
          </w:p>
        </w:tc>
        <w:tc>
          <w:tcPr>
            <w:tcW w:w="586" w:type="pct"/>
            <w:vAlign w:val="top"/>
          </w:tcPr>
          <w:p w14:paraId="1C7F0011" w14:textId="72CD97EB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8.6</w:t>
            </w:r>
          </w:p>
        </w:tc>
        <w:tc>
          <w:tcPr>
            <w:tcW w:w="586" w:type="pct"/>
            <w:vAlign w:val="top"/>
          </w:tcPr>
          <w:p w14:paraId="4F324319" w14:textId="544A04A3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5.5</w:t>
            </w:r>
          </w:p>
        </w:tc>
        <w:tc>
          <w:tcPr>
            <w:tcW w:w="586" w:type="pct"/>
            <w:vAlign w:val="top"/>
          </w:tcPr>
          <w:p w14:paraId="5644F564" w14:textId="36A0BB34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6.9</w:t>
            </w:r>
          </w:p>
        </w:tc>
        <w:tc>
          <w:tcPr>
            <w:tcW w:w="586" w:type="pct"/>
            <w:vAlign w:val="top"/>
          </w:tcPr>
          <w:p w14:paraId="2E86D8F8" w14:textId="4F3A9980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6.2</w:t>
            </w:r>
          </w:p>
        </w:tc>
        <w:tc>
          <w:tcPr>
            <w:tcW w:w="586" w:type="pct"/>
            <w:vAlign w:val="top"/>
          </w:tcPr>
          <w:p w14:paraId="063E5B31" w14:textId="5496734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6.2</w:t>
            </w:r>
          </w:p>
        </w:tc>
        <w:tc>
          <w:tcPr>
            <w:tcW w:w="584" w:type="pct"/>
            <w:vAlign w:val="top"/>
          </w:tcPr>
          <w:p w14:paraId="213D2A03" w14:textId="6E0C2A1A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7.3</w:t>
            </w:r>
          </w:p>
        </w:tc>
      </w:tr>
      <w:tr w:rsidR="00846376" w:rsidRPr="00846376" w14:paraId="50F592FE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7EF076A8" w14:textId="7A7DA6CD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cstheme="minorHAnsi"/>
                <w:b w:val="0"/>
                <w:bCs w:val="0"/>
                <w:sz w:val="18"/>
                <w:szCs w:val="18"/>
              </w:rPr>
              <w:t>Norway</w:t>
            </w:r>
          </w:p>
        </w:tc>
        <w:tc>
          <w:tcPr>
            <w:tcW w:w="586" w:type="pct"/>
            <w:vAlign w:val="top"/>
          </w:tcPr>
          <w:p w14:paraId="6A050191" w14:textId="3BD7EEC7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7.6</w:t>
            </w:r>
          </w:p>
        </w:tc>
        <w:tc>
          <w:tcPr>
            <w:tcW w:w="586" w:type="pct"/>
            <w:vAlign w:val="top"/>
          </w:tcPr>
          <w:p w14:paraId="5D19FF4D" w14:textId="65F02CEB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4.3</w:t>
            </w:r>
          </w:p>
        </w:tc>
        <w:tc>
          <w:tcPr>
            <w:tcW w:w="586" w:type="pct"/>
            <w:vAlign w:val="top"/>
          </w:tcPr>
          <w:p w14:paraId="49640ED4" w14:textId="49F83166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2.3</w:t>
            </w:r>
          </w:p>
        </w:tc>
        <w:tc>
          <w:tcPr>
            <w:tcW w:w="586" w:type="pct"/>
            <w:vAlign w:val="top"/>
          </w:tcPr>
          <w:p w14:paraId="1E99BD66" w14:textId="518C03D3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1.7</w:t>
            </w:r>
          </w:p>
        </w:tc>
        <w:tc>
          <w:tcPr>
            <w:tcW w:w="586" w:type="pct"/>
            <w:vAlign w:val="top"/>
          </w:tcPr>
          <w:p w14:paraId="0B03B87E" w14:textId="037B9377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1.5</w:t>
            </w:r>
          </w:p>
        </w:tc>
        <w:tc>
          <w:tcPr>
            <w:tcW w:w="584" w:type="pct"/>
            <w:vAlign w:val="top"/>
          </w:tcPr>
          <w:p w14:paraId="28C9635C" w14:textId="63B828D8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2.1</w:t>
            </w:r>
          </w:p>
        </w:tc>
      </w:tr>
      <w:tr w:rsidR="00846376" w:rsidRPr="00846376" w14:paraId="15C13E2D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7814FA8E" w14:textId="6B0AE20D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cstheme="minorHAnsi"/>
                <w:b w:val="0"/>
                <w:bCs w:val="0"/>
                <w:sz w:val="18"/>
                <w:szCs w:val="18"/>
              </w:rPr>
              <w:t>Sweden</w:t>
            </w:r>
          </w:p>
        </w:tc>
        <w:tc>
          <w:tcPr>
            <w:tcW w:w="586" w:type="pct"/>
            <w:vAlign w:val="top"/>
          </w:tcPr>
          <w:p w14:paraId="57DD0315" w14:textId="245E2903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6.7</w:t>
            </w:r>
          </w:p>
        </w:tc>
        <w:tc>
          <w:tcPr>
            <w:tcW w:w="586" w:type="pct"/>
            <w:vAlign w:val="top"/>
          </w:tcPr>
          <w:p w14:paraId="54CC333D" w14:textId="4B5813CF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2.8</w:t>
            </w:r>
          </w:p>
        </w:tc>
        <w:tc>
          <w:tcPr>
            <w:tcW w:w="586" w:type="pct"/>
            <w:vAlign w:val="top"/>
          </w:tcPr>
          <w:p w14:paraId="38D6999B" w14:textId="0CFCBD20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2.7</w:t>
            </w:r>
          </w:p>
        </w:tc>
        <w:tc>
          <w:tcPr>
            <w:tcW w:w="586" w:type="pct"/>
            <w:vAlign w:val="top"/>
          </w:tcPr>
          <w:p w14:paraId="1BCF9F1C" w14:textId="5F2AC25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</w:t>
            </w:r>
            <w:r w:rsidR="00870776">
              <w:rPr>
                <w:rFonts w:cstheme="minorHAnsi"/>
                <w:sz w:val="18"/>
                <w:szCs w:val="18"/>
              </w:rPr>
              <w:t>.0</w:t>
            </w:r>
          </w:p>
        </w:tc>
        <w:tc>
          <w:tcPr>
            <w:tcW w:w="586" w:type="pct"/>
            <w:vAlign w:val="top"/>
          </w:tcPr>
          <w:p w14:paraId="0717B9CF" w14:textId="5F0544C8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</w:t>
            </w:r>
            <w:r w:rsidR="00870776">
              <w:rPr>
                <w:rFonts w:cstheme="minorHAnsi"/>
                <w:sz w:val="18"/>
                <w:szCs w:val="18"/>
              </w:rPr>
              <w:t>.0</w:t>
            </w:r>
          </w:p>
        </w:tc>
        <w:tc>
          <w:tcPr>
            <w:tcW w:w="584" w:type="pct"/>
            <w:vAlign w:val="top"/>
          </w:tcPr>
          <w:p w14:paraId="343FFC5D" w14:textId="2B03DAFC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2.2</w:t>
            </w:r>
          </w:p>
        </w:tc>
      </w:tr>
      <w:tr w:rsidR="00846376" w:rsidRPr="00846376" w14:paraId="17EBA755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317AF547" w14:textId="2AF66972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cstheme="minorHAnsi"/>
                <w:b w:val="0"/>
                <w:bCs w:val="0"/>
                <w:sz w:val="18"/>
                <w:szCs w:val="18"/>
              </w:rPr>
              <w:t>Switzerland</w:t>
            </w:r>
          </w:p>
        </w:tc>
        <w:tc>
          <w:tcPr>
            <w:tcW w:w="586" w:type="pct"/>
            <w:vAlign w:val="top"/>
          </w:tcPr>
          <w:p w14:paraId="55206FB8" w14:textId="0FDBE5F4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9.3</w:t>
            </w:r>
          </w:p>
        </w:tc>
        <w:tc>
          <w:tcPr>
            <w:tcW w:w="586" w:type="pct"/>
            <w:vAlign w:val="top"/>
          </w:tcPr>
          <w:p w14:paraId="586AD842" w14:textId="02118A66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4.6</w:t>
            </w:r>
          </w:p>
        </w:tc>
        <w:tc>
          <w:tcPr>
            <w:tcW w:w="586" w:type="pct"/>
            <w:vAlign w:val="top"/>
          </w:tcPr>
          <w:p w14:paraId="15F743D4" w14:textId="75F72CD7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3.1</w:t>
            </w:r>
          </w:p>
        </w:tc>
        <w:tc>
          <w:tcPr>
            <w:tcW w:w="586" w:type="pct"/>
            <w:vAlign w:val="top"/>
          </w:tcPr>
          <w:p w14:paraId="49F1EC6A" w14:textId="26802062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2.6</w:t>
            </w:r>
          </w:p>
        </w:tc>
        <w:tc>
          <w:tcPr>
            <w:tcW w:w="586" w:type="pct"/>
            <w:vAlign w:val="top"/>
          </w:tcPr>
          <w:p w14:paraId="61077486" w14:textId="1C6705C7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2.3</w:t>
            </w:r>
          </w:p>
        </w:tc>
        <w:tc>
          <w:tcPr>
            <w:tcW w:w="584" w:type="pct"/>
            <w:vAlign w:val="top"/>
          </w:tcPr>
          <w:p w14:paraId="760E2699" w14:textId="4DF4BA55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2.8</w:t>
            </w:r>
          </w:p>
        </w:tc>
      </w:tr>
      <w:tr w:rsidR="00846376" w:rsidRPr="00846376" w14:paraId="591DBD4E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467F2326" w14:textId="3919371A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United Kingdom</w:t>
            </w:r>
          </w:p>
        </w:tc>
        <w:tc>
          <w:tcPr>
            <w:tcW w:w="586" w:type="pct"/>
            <w:vAlign w:val="top"/>
          </w:tcPr>
          <w:p w14:paraId="16743649" w14:textId="4ECF324A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8.3</w:t>
            </w:r>
          </w:p>
        </w:tc>
        <w:tc>
          <w:tcPr>
            <w:tcW w:w="586" w:type="pct"/>
            <w:vAlign w:val="top"/>
          </w:tcPr>
          <w:p w14:paraId="03533AF5" w14:textId="7DC9274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4.2</w:t>
            </w:r>
          </w:p>
        </w:tc>
        <w:tc>
          <w:tcPr>
            <w:tcW w:w="586" w:type="pct"/>
            <w:vAlign w:val="top"/>
          </w:tcPr>
          <w:p w14:paraId="2B097177" w14:textId="28F5E72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2.8</w:t>
            </w:r>
          </w:p>
        </w:tc>
        <w:tc>
          <w:tcPr>
            <w:tcW w:w="586" w:type="pct"/>
            <w:vAlign w:val="top"/>
          </w:tcPr>
          <w:p w14:paraId="2452BF5F" w14:textId="7CB19AE8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2.3</w:t>
            </w:r>
          </w:p>
        </w:tc>
        <w:tc>
          <w:tcPr>
            <w:tcW w:w="586" w:type="pct"/>
            <w:vAlign w:val="top"/>
          </w:tcPr>
          <w:p w14:paraId="15846187" w14:textId="4490AB05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2.4</w:t>
            </w:r>
          </w:p>
        </w:tc>
        <w:tc>
          <w:tcPr>
            <w:tcW w:w="584" w:type="pct"/>
            <w:vAlign w:val="top"/>
          </w:tcPr>
          <w:p w14:paraId="129E2C7F" w14:textId="409D1EFA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2.6</w:t>
            </w:r>
          </w:p>
        </w:tc>
      </w:tr>
      <w:tr w:rsidR="00846376" w:rsidRPr="00846376" w14:paraId="241D3F01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64F449E0" w14:textId="429BA69F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United States</w:t>
            </w:r>
          </w:p>
        </w:tc>
        <w:tc>
          <w:tcPr>
            <w:tcW w:w="586" w:type="pct"/>
            <w:vAlign w:val="top"/>
          </w:tcPr>
          <w:p w14:paraId="0AC30FD6" w14:textId="2CA1D6B4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12</w:t>
            </w:r>
          </w:p>
        </w:tc>
        <w:tc>
          <w:tcPr>
            <w:tcW w:w="586" w:type="pct"/>
            <w:vAlign w:val="top"/>
          </w:tcPr>
          <w:p w14:paraId="78434913" w14:textId="57B690EE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8.6</w:t>
            </w:r>
          </w:p>
        </w:tc>
        <w:tc>
          <w:tcPr>
            <w:tcW w:w="586" w:type="pct"/>
            <w:vAlign w:val="top"/>
          </w:tcPr>
          <w:p w14:paraId="485750EB" w14:textId="11E2D6A0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11.1</w:t>
            </w:r>
          </w:p>
        </w:tc>
        <w:tc>
          <w:tcPr>
            <w:tcW w:w="586" w:type="pct"/>
            <w:vAlign w:val="top"/>
          </w:tcPr>
          <w:p w14:paraId="58C81A51" w14:textId="46507BA3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11.8</w:t>
            </w:r>
          </w:p>
        </w:tc>
        <w:tc>
          <w:tcPr>
            <w:tcW w:w="586" w:type="pct"/>
            <w:vAlign w:val="top"/>
          </w:tcPr>
          <w:p w14:paraId="0FA67231" w14:textId="18A3E8F2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12.9</w:t>
            </w:r>
          </w:p>
        </w:tc>
        <w:tc>
          <w:tcPr>
            <w:tcW w:w="584" w:type="pct"/>
            <w:vAlign w:val="top"/>
          </w:tcPr>
          <w:p w14:paraId="7F777054" w14:textId="66BA3D53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12.8</w:t>
            </w:r>
          </w:p>
        </w:tc>
      </w:tr>
      <w:tr w:rsidR="00846376" w:rsidRPr="00846376" w14:paraId="68BCC8B5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1106BFD7" w14:textId="3C4514FE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Victoria</w:t>
            </w:r>
          </w:p>
        </w:tc>
        <w:tc>
          <w:tcPr>
            <w:tcW w:w="586" w:type="pct"/>
            <w:vAlign w:val="top"/>
          </w:tcPr>
          <w:p w14:paraId="4AFA509B" w14:textId="3388B100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8.5</w:t>
            </w:r>
          </w:p>
        </w:tc>
        <w:tc>
          <w:tcPr>
            <w:tcW w:w="586" w:type="pct"/>
            <w:vAlign w:val="top"/>
          </w:tcPr>
          <w:p w14:paraId="7FF3184E" w14:textId="1DFB2664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5.3</w:t>
            </w:r>
          </w:p>
        </w:tc>
        <w:tc>
          <w:tcPr>
            <w:tcW w:w="586" w:type="pct"/>
            <w:vAlign w:val="top"/>
          </w:tcPr>
          <w:p w14:paraId="2BF86BE9" w14:textId="46FC988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4.2</w:t>
            </w:r>
          </w:p>
        </w:tc>
        <w:tc>
          <w:tcPr>
            <w:tcW w:w="586" w:type="pct"/>
            <w:vAlign w:val="top"/>
          </w:tcPr>
          <w:p w14:paraId="7450A1FB" w14:textId="63754B56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3.2</w:t>
            </w:r>
          </w:p>
        </w:tc>
        <w:tc>
          <w:tcPr>
            <w:tcW w:w="586" w:type="pct"/>
            <w:vAlign w:val="top"/>
          </w:tcPr>
          <w:p w14:paraId="5463204E" w14:textId="25D81496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3.3</w:t>
            </w:r>
          </w:p>
        </w:tc>
        <w:tc>
          <w:tcPr>
            <w:tcW w:w="584" w:type="pct"/>
            <w:vAlign w:val="top"/>
          </w:tcPr>
          <w:p w14:paraId="79DB2F91" w14:textId="11CF978F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3.6</w:t>
            </w:r>
          </w:p>
        </w:tc>
      </w:tr>
    </w:tbl>
    <w:p w14:paraId="30474A6C" w14:textId="77777777" w:rsidR="00F60BC7" w:rsidRPr="00846376" w:rsidRDefault="00F60BC7" w:rsidP="00F60BC7">
      <w:pPr>
        <w:rPr>
          <w:sz w:val="18"/>
          <w:szCs w:val="18"/>
        </w:rPr>
      </w:pPr>
    </w:p>
    <w:p w14:paraId="69FB9467" w14:textId="6EFC09C5" w:rsidR="00F60BC7" w:rsidRPr="00846376" w:rsidRDefault="00E45072" w:rsidP="00E45072">
      <w:pPr>
        <w:pStyle w:val="Heading3"/>
      </w:pPr>
      <w:bookmarkStart w:id="40" w:name="_Toc177667415"/>
      <w:r>
        <w:t>8.2 L</w:t>
      </w:r>
      <w:r w:rsidR="00F60BC7" w:rsidRPr="00846376">
        <w:t>ives lost rate per 100 million vehicle kilometres travelled (VKT)</w:t>
      </w:r>
      <w:bookmarkEnd w:id="40"/>
    </w:p>
    <w:tbl>
      <w:tblPr>
        <w:tblStyle w:val="ListTable4-Accent1"/>
        <w:tblW w:w="5000" w:type="pct"/>
        <w:tblCellMar>
          <w:top w:w="102" w:type="dxa"/>
          <w:bottom w:w="0" w:type="dxa"/>
        </w:tblCellMar>
        <w:tblLook w:val="04A0" w:firstRow="1" w:lastRow="0" w:firstColumn="1" w:lastColumn="0" w:noHBand="0" w:noVBand="1"/>
      </w:tblPr>
      <w:tblGrid>
        <w:gridCol w:w="2998"/>
        <w:gridCol w:w="1183"/>
        <w:gridCol w:w="1183"/>
        <w:gridCol w:w="1183"/>
        <w:gridCol w:w="1183"/>
        <w:gridCol w:w="1183"/>
        <w:gridCol w:w="1179"/>
      </w:tblGrid>
      <w:tr w:rsidR="00F60BC7" w:rsidRPr="00846376" w14:paraId="4B38BD42" w14:textId="77777777" w:rsidTr="009B72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</w:tcPr>
          <w:p w14:paraId="0870FDDF" w14:textId="77777777" w:rsidR="00F60BC7" w:rsidRPr="00846376" w:rsidRDefault="00F60BC7" w:rsidP="00B9761A">
            <w:pPr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Countries</w:t>
            </w:r>
          </w:p>
        </w:tc>
        <w:tc>
          <w:tcPr>
            <w:tcW w:w="586" w:type="pct"/>
          </w:tcPr>
          <w:p w14:paraId="71C7FB7F" w14:textId="77777777" w:rsidR="00F60BC7" w:rsidRPr="00846376" w:rsidRDefault="00F60BC7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2000</w:t>
            </w:r>
          </w:p>
        </w:tc>
        <w:tc>
          <w:tcPr>
            <w:tcW w:w="586" w:type="pct"/>
          </w:tcPr>
          <w:p w14:paraId="20082CC7" w14:textId="77777777" w:rsidR="00F60BC7" w:rsidRPr="00846376" w:rsidRDefault="00F60BC7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2010</w:t>
            </w:r>
          </w:p>
        </w:tc>
        <w:tc>
          <w:tcPr>
            <w:tcW w:w="586" w:type="pct"/>
          </w:tcPr>
          <w:p w14:paraId="74AA88A9" w14:textId="77777777" w:rsidR="00F60BC7" w:rsidRPr="00846376" w:rsidRDefault="00F60BC7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2015</w:t>
            </w:r>
          </w:p>
        </w:tc>
        <w:tc>
          <w:tcPr>
            <w:tcW w:w="586" w:type="pct"/>
          </w:tcPr>
          <w:p w14:paraId="4D49A857" w14:textId="77777777" w:rsidR="00F60BC7" w:rsidRPr="00846376" w:rsidRDefault="00F60BC7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2020</w:t>
            </w:r>
          </w:p>
        </w:tc>
        <w:tc>
          <w:tcPr>
            <w:tcW w:w="586" w:type="pct"/>
          </w:tcPr>
          <w:p w14:paraId="1DCBEFA5" w14:textId="77777777" w:rsidR="00F60BC7" w:rsidRPr="00846376" w:rsidRDefault="00F60BC7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cs="Arial"/>
                <w:color w:val="FFFFFF"/>
                <w:sz w:val="18"/>
                <w:szCs w:val="18"/>
              </w:rPr>
              <w:t>2021</w:t>
            </w:r>
          </w:p>
        </w:tc>
        <w:tc>
          <w:tcPr>
            <w:tcW w:w="584" w:type="pct"/>
          </w:tcPr>
          <w:p w14:paraId="33B53ED8" w14:textId="77777777" w:rsidR="00F60BC7" w:rsidRPr="00846376" w:rsidRDefault="00F60BC7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846376">
              <w:rPr>
                <w:rFonts w:cs="Arial"/>
                <w:color w:val="FFFFFF"/>
                <w:sz w:val="18"/>
                <w:szCs w:val="18"/>
              </w:rPr>
              <w:t>2022</w:t>
            </w:r>
          </w:p>
        </w:tc>
      </w:tr>
      <w:tr w:rsidR="00380868" w:rsidRPr="00846376" w14:paraId="02AF8AF1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5AC1702E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Australia</w:t>
            </w:r>
          </w:p>
        </w:tc>
        <w:tc>
          <w:tcPr>
            <w:tcW w:w="586" w:type="pct"/>
            <w:vAlign w:val="top"/>
          </w:tcPr>
          <w:p w14:paraId="49F9816E" w14:textId="5447915D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9.5</w:t>
            </w:r>
          </w:p>
        </w:tc>
        <w:tc>
          <w:tcPr>
            <w:tcW w:w="586" w:type="pct"/>
            <w:vAlign w:val="top"/>
          </w:tcPr>
          <w:p w14:paraId="03E7484F" w14:textId="58A08A54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0.6</w:t>
            </w:r>
          </w:p>
        </w:tc>
        <w:tc>
          <w:tcPr>
            <w:tcW w:w="586" w:type="pct"/>
            <w:vAlign w:val="top"/>
          </w:tcPr>
          <w:p w14:paraId="5ACDAF07" w14:textId="21E7A7C9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1FC07F74" w14:textId="4F1C99BE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36E64BCD" w14:textId="1742F20E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4" w:type="pct"/>
            <w:vAlign w:val="top"/>
          </w:tcPr>
          <w:p w14:paraId="3BF6B5F7" w14:textId="7E4CC95D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 xml:space="preserve"> 0.5 </w:t>
            </w:r>
          </w:p>
        </w:tc>
      </w:tr>
      <w:tr w:rsidR="00380868" w:rsidRPr="00846376" w14:paraId="005187B5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2371FA99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Canada</w:t>
            </w:r>
          </w:p>
        </w:tc>
        <w:tc>
          <w:tcPr>
            <w:tcW w:w="586" w:type="pct"/>
            <w:vAlign w:val="top"/>
          </w:tcPr>
          <w:p w14:paraId="66A77827" w14:textId="62D60386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9.5</w:t>
            </w:r>
          </w:p>
        </w:tc>
        <w:tc>
          <w:tcPr>
            <w:tcW w:w="586" w:type="pct"/>
            <w:vAlign w:val="top"/>
          </w:tcPr>
          <w:p w14:paraId="41B96655" w14:textId="47520691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00978F84" w14:textId="30D2CF2E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51697D1D" w14:textId="2262DDC5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56F1AA49" w14:textId="45E2A209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4" w:type="pct"/>
            <w:vAlign w:val="top"/>
          </w:tcPr>
          <w:p w14:paraId="101E9547" w14:textId="226F1A73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 xml:space="preserve"> - </w:t>
            </w:r>
          </w:p>
        </w:tc>
      </w:tr>
      <w:tr w:rsidR="00380868" w:rsidRPr="00846376" w14:paraId="2FA2B4A5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52CFE619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New Zealand</w:t>
            </w:r>
          </w:p>
        </w:tc>
        <w:tc>
          <w:tcPr>
            <w:tcW w:w="586" w:type="pct"/>
            <w:vAlign w:val="top"/>
          </w:tcPr>
          <w:p w14:paraId="0CBB2188" w14:textId="1B5665D4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12</w:t>
            </w:r>
          </w:p>
        </w:tc>
        <w:tc>
          <w:tcPr>
            <w:tcW w:w="586" w:type="pct"/>
            <w:vAlign w:val="top"/>
          </w:tcPr>
          <w:p w14:paraId="0202151C" w14:textId="5C8D2465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0.9</w:t>
            </w:r>
          </w:p>
        </w:tc>
        <w:tc>
          <w:tcPr>
            <w:tcW w:w="586" w:type="pct"/>
            <w:vAlign w:val="top"/>
          </w:tcPr>
          <w:p w14:paraId="24F07737" w14:textId="2DBA213E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381A3A9F" w14:textId="589A063D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6147B4BC" w14:textId="27EE2D46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4" w:type="pct"/>
            <w:vAlign w:val="top"/>
          </w:tcPr>
          <w:p w14:paraId="16ED7B5F" w14:textId="774BAB78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 xml:space="preserve"> - </w:t>
            </w:r>
          </w:p>
        </w:tc>
      </w:tr>
      <w:tr w:rsidR="00380868" w:rsidRPr="00846376" w14:paraId="035064DB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0FF8DC36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Norway</w:t>
            </w:r>
          </w:p>
        </w:tc>
        <w:tc>
          <w:tcPr>
            <w:tcW w:w="586" w:type="pct"/>
            <w:vAlign w:val="top"/>
          </w:tcPr>
          <w:p w14:paraId="5924B4EB" w14:textId="2CFE2104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7.6</w:t>
            </w:r>
          </w:p>
        </w:tc>
        <w:tc>
          <w:tcPr>
            <w:tcW w:w="586" w:type="pct"/>
            <w:vAlign w:val="top"/>
          </w:tcPr>
          <w:p w14:paraId="703D8923" w14:textId="2C456B33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03C307E4" w14:textId="7E2E47B5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6C127930" w14:textId="5081F632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0.2</w:t>
            </w:r>
          </w:p>
        </w:tc>
        <w:tc>
          <w:tcPr>
            <w:tcW w:w="586" w:type="pct"/>
            <w:vAlign w:val="top"/>
          </w:tcPr>
          <w:p w14:paraId="1BC00B98" w14:textId="24CEB75B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0.2</w:t>
            </w:r>
          </w:p>
        </w:tc>
        <w:tc>
          <w:tcPr>
            <w:tcW w:w="584" w:type="pct"/>
            <w:vAlign w:val="top"/>
          </w:tcPr>
          <w:p w14:paraId="31898216" w14:textId="295CD3B5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 xml:space="preserve"> 0.3 </w:t>
            </w:r>
          </w:p>
        </w:tc>
      </w:tr>
      <w:tr w:rsidR="00380868" w:rsidRPr="00846376" w14:paraId="23722244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3E39D763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Sweden</w:t>
            </w:r>
          </w:p>
        </w:tc>
        <w:tc>
          <w:tcPr>
            <w:tcW w:w="586" w:type="pct"/>
            <w:vAlign w:val="top"/>
          </w:tcPr>
          <w:p w14:paraId="4C08C2CA" w14:textId="6932A2B0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6.7</w:t>
            </w:r>
          </w:p>
        </w:tc>
        <w:tc>
          <w:tcPr>
            <w:tcW w:w="586" w:type="pct"/>
            <w:vAlign w:val="top"/>
          </w:tcPr>
          <w:p w14:paraId="0725975A" w14:textId="56983545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482C149D" w14:textId="28407128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5E1F985C" w14:textId="4B41E43F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7D24ECA4" w14:textId="39DE2120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4" w:type="pct"/>
            <w:vAlign w:val="top"/>
          </w:tcPr>
          <w:p w14:paraId="0C974D03" w14:textId="19A9931B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 xml:space="preserve"> 0.3 </w:t>
            </w:r>
          </w:p>
        </w:tc>
      </w:tr>
      <w:tr w:rsidR="00380868" w:rsidRPr="00846376" w14:paraId="41528A3F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6C994AB1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Switzerland</w:t>
            </w:r>
          </w:p>
        </w:tc>
        <w:tc>
          <w:tcPr>
            <w:tcW w:w="586" w:type="pct"/>
            <w:vAlign w:val="top"/>
          </w:tcPr>
          <w:p w14:paraId="4FD346C9" w14:textId="197D3B6B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8.3</w:t>
            </w:r>
          </w:p>
        </w:tc>
        <w:tc>
          <w:tcPr>
            <w:tcW w:w="586" w:type="pct"/>
            <w:vAlign w:val="top"/>
          </w:tcPr>
          <w:p w14:paraId="774F68CE" w14:textId="745D2BB8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3C74943B" w14:textId="3563265C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5F677CC4" w14:textId="37C35C48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202A432C" w14:textId="5CB80D39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4" w:type="pct"/>
            <w:vAlign w:val="top"/>
          </w:tcPr>
          <w:p w14:paraId="105FABE8" w14:textId="1BE02019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 xml:space="preserve"> - </w:t>
            </w:r>
          </w:p>
        </w:tc>
      </w:tr>
      <w:tr w:rsidR="00380868" w:rsidRPr="00846376" w14:paraId="3BAB136F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168E57C0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United Kingdom</w:t>
            </w:r>
          </w:p>
        </w:tc>
        <w:tc>
          <w:tcPr>
            <w:tcW w:w="586" w:type="pct"/>
            <w:vAlign w:val="top"/>
          </w:tcPr>
          <w:p w14:paraId="6DC91173" w14:textId="6874E439" w:rsidR="00380868" w:rsidRPr="00846376" w:rsidRDefault="00870776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55AF6B87" w14:textId="29176DA2" w:rsidR="00380868" w:rsidRPr="00846376" w:rsidRDefault="00870776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45BCF289" w14:textId="25F78C0E" w:rsidR="00380868" w:rsidRPr="00846376" w:rsidRDefault="00870776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7CB13919" w14:textId="5EE80253" w:rsidR="00380868" w:rsidRPr="00846376" w:rsidRDefault="00870776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35E8714A" w14:textId="4E060656" w:rsidR="00380868" w:rsidRPr="00846376" w:rsidRDefault="00870776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</w:t>
            </w:r>
          </w:p>
        </w:tc>
        <w:tc>
          <w:tcPr>
            <w:tcW w:w="584" w:type="pct"/>
            <w:vAlign w:val="top"/>
          </w:tcPr>
          <w:p w14:paraId="314EEB71" w14:textId="02095126" w:rsidR="00380868" w:rsidRPr="00846376" w:rsidRDefault="00870776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</w:t>
            </w:r>
          </w:p>
        </w:tc>
      </w:tr>
      <w:tr w:rsidR="00380868" w:rsidRPr="00846376" w14:paraId="4BD095E6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2D156ACF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United States</w:t>
            </w:r>
          </w:p>
        </w:tc>
        <w:tc>
          <w:tcPr>
            <w:tcW w:w="586" w:type="pct"/>
            <w:vAlign w:val="top"/>
          </w:tcPr>
          <w:p w14:paraId="29AF46BD" w14:textId="6FC1EC35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14.9</w:t>
            </w:r>
          </w:p>
        </w:tc>
        <w:tc>
          <w:tcPr>
            <w:tcW w:w="586" w:type="pct"/>
            <w:vAlign w:val="top"/>
          </w:tcPr>
          <w:p w14:paraId="44399BB3" w14:textId="7D8F9C85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7116F01A" w14:textId="0974907B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1805F9A1" w14:textId="57D78364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0.8</w:t>
            </w:r>
          </w:p>
        </w:tc>
        <w:tc>
          <w:tcPr>
            <w:tcW w:w="586" w:type="pct"/>
            <w:vAlign w:val="top"/>
          </w:tcPr>
          <w:p w14:paraId="3846436C" w14:textId="01D882D3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0.9</w:t>
            </w:r>
          </w:p>
        </w:tc>
        <w:tc>
          <w:tcPr>
            <w:tcW w:w="584" w:type="pct"/>
            <w:vAlign w:val="top"/>
          </w:tcPr>
          <w:p w14:paraId="7A9546F8" w14:textId="6A1F96EA" w:rsidR="00380868" w:rsidRPr="00846376" w:rsidRDefault="00380868" w:rsidP="00380868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 xml:space="preserve"> - </w:t>
            </w:r>
          </w:p>
        </w:tc>
      </w:tr>
      <w:tr w:rsidR="00380868" w:rsidRPr="00846376" w14:paraId="70E00980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1C13717F" w14:textId="77777777" w:rsidR="00380868" w:rsidRPr="00846376" w:rsidRDefault="00380868" w:rsidP="00380868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Victoria</w:t>
            </w:r>
          </w:p>
        </w:tc>
        <w:tc>
          <w:tcPr>
            <w:tcW w:w="586" w:type="pct"/>
            <w:vAlign w:val="top"/>
          </w:tcPr>
          <w:p w14:paraId="30F5DFEB" w14:textId="167EFBF9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rFonts w:cstheme="minorHAnsi"/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639BF87C" w14:textId="2C48970B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71989D23" w14:textId="77D755BD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06D13DBB" w14:textId="1B011E36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2439E5B5" w14:textId="14F0BC7C" w:rsidR="00380868" w:rsidRPr="00846376" w:rsidRDefault="00380868" w:rsidP="003808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4" w:type="pct"/>
            <w:vAlign w:val="top"/>
          </w:tcPr>
          <w:p w14:paraId="5C2E2220" w14:textId="14228DD1" w:rsidR="00380868" w:rsidRPr="00E45072" w:rsidRDefault="00380868" w:rsidP="00E45072">
            <w:pPr>
              <w:pStyle w:val="ListParagraph"/>
              <w:numPr>
                <w:ilvl w:val="1"/>
                <w:numId w:val="24"/>
              </w:num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</w:tbl>
    <w:p w14:paraId="0BF1EA1C" w14:textId="77777777" w:rsidR="00F60BC7" w:rsidRPr="00846376" w:rsidRDefault="00F60BC7" w:rsidP="00F60BC7">
      <w:pPr>
        <w:rPr>
          <w:sz w:val="18"/>
          <w:szCs w:val="18"/>
        </w:rPr>
      </w:pPr>
    </w:p>
    <w:p w14:paraId="19AADC8F" w14:textId="2B35B216" w:rsidR="00F60BC7" w:rsidRPr="00846376" w:rsidRDefault="00E45072" w:rsidP="00E45072">
      <w:pPr>
        <w:pStyle w:val="Heading3"/>
      </w:pPr>
      <w:bookmarkStart w:id="41" w:name="_Toc177667416"/>
      <w:r>
        <w:t xml:space="preserve">8.3 </w:t>
      </w:r>
      <w:r w:rsidR="00F60BC7" w:rsidRPr="00846376">
        <w:t>Lives lost rate per 10,000 registered vehicles</w:t>
      </w:r>
      <w:bookmarkEnd w:id="41"/>
      <w:r w:rsidR="00F60BC7" w:rsidRPr="00846376">
        <w:t xml:space="preserve"> </w:t>
      </w:r>
    </w:p>
    <w:tbl>
      <w:tblPr>
        <w:tblStyle w:val="ListTable4-Accent1"/>
        <w:tblW w:w="5000" w:type="pct"/>
        <w:tblLayout w:type="fixed"/>
        <w:tblCellMar>
          <w:top w:w="102" w:type="dxa"/>
          <w:bottom w:w="0" w:type="dxa"/>
        </w:tblCellMar>
        <w:tblLook w:val="04A0" w:firstRow="1" w:lastRow="0" w:firstColumn="1" w:lastColumn="0" w:noHBand="0" w:noVBand="1"/>
      </w:tblPr>
      <w:tblGrid>
        <w:gridCol w:w="2998"/>
        <w:gridCol w:w="1183"/>
        <w:gridCol w:w="1183"/>
        <w:gridCol w:w="1183"/>
        <w:gridCol w:w="1183"/>
        <w:gridCol w:w="1183"/>
        <w:gridCol w:w="1179"/>
      </w:tblGrid>
      <w:tr w:rsidR="00380868" w:rsidRPr="00846376" w14:paraId="71B7CDE9" w14:textId="77777777" w:rsidTr="009B72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</w:tcPr>
          <w:p w14:paraId="5DD97892" w14:textId="77777777" w:rsidR="00F60BC7" w:rsidRPr="00846376" w:rsidRDefault="00F60BC7" w:rsidP="00B9761A">
            <w:pPr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Countries</w:t>
            </w:r>
          </w:p>
        </w:tc>
        <w:tc>
          <w:tcPr>
            <w:tcW w:w="586" w:type="pct"/>
          </w:tcPr>
          <w:p w14:paraId="7AF369A7" w14:textId="77777777" w:rsidR="00F60BC7" w:rsidRPr="00846376" w:rsidRDefault="00F60BC7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2000</w:t>
            </w:r>
          </w:p>
        </w:tc>
        <w:tc>
          <w:tcPr>
            <w:tcW w:w="586" w:type="pct"/>
          </w:tcPr>
          <w:p w14:paraId="67292C18" w14:textId="77777777" w:rsidR="00F60BC7" w:rsidRPr="00846376" w:rsidRDefault="00F60BC7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2010</w:t>
            </w:r>
          </w:p>
        </w:tc>
        <w:tc>
          <w:tcPr>
            <w:tcW w:w="586" w:type="pct"/>
          </w:tcPr>
          <w:p w14:paraId="318D7B72" w14:textId="77777777" w:rsidR="00F60BC7" w:rsidRPr="00846376" w:rsidRDefault="00F60BC7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2015</w:t>
            </w:r>
          </w:p>
        </w:tc>
        <w:tc>
          <w:tcPr>
            <w:tcW w:w="586" w:type="pct"/>
          </w:tcPr>
          <w:p w14:paraId="1BC59F61" w14:textId="77777777" w:rsidR="00F60BC7" w:rsidRPr="00846376" w:rsidRDefault="00F60BC7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2020</w:t>
            </w:r>
          </w:p>
        </w:tc>
        <w:tc>
          <w:tcPr>
            <w:tcW w:w="586" w:type="pct"/>
          </w:tcPr>
          <w:p w14:paraId="07801359" w14:textId="77777777" w:rsidR="00F60BC7" w:rsidRPr="00846376" w:rsidRDefault="00F60BC7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2021</w:t>
            </w:r>
          </w:p>
        </w:tc>
        <w:tc>
          <w:tcPr>
            <w:tcW w:w="584" w:type="pct"/>
          </w:tcPr>
          <w:p w14:paraId="5772FF45" w14:textId="77777777" w:rsidR="00F60BC7" w:rsidRPr="00846376" w:rsidRDefault="00F60BC7" w:rsidP="00B9761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</w:pPr>
            <w:r w:rsidRPr="00846376">
              <w:rPr>
                <w:rFonts w:eastAsia="Times New Roman" w:cs="Arial"/>
                <w:color w:val="FFFFFF"/>
                <w:sz w:val="18"/>
                <w:szCs w:val="18"/>
                <w:lang w:val="en-AU" w:eastAsia="en-AU"/>
              </w:rPr>
              <w:t>2022</w:t>
            </w:r>
          </w:p>
        </w:tc>
      </w:tr>
      <w:tr w:rsidR="00050E39" w:rsidRPr="00846376" w14:paraId="1EC667CE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3363474D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Australia</w:t>
            </w:r>
          </w:p>
        </w:tc>
        <w:tc>
          <w:tcPr>
            <w:tcW w:w="586" w:type="pct"/>
            <w:vAlign w:val="top"/>
          </w:tcPr>
          <w:p w14:paraId="02B31EEE" w14:textId="048BCC74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2.5</w:t>
            </w:r>
          </w:p>
        </w:tc>
        <w:tc>
          <w:tcPr>
            <w:tcW w:w="586" w:type="pct"/>
            <w:vAlign w:val="top"/>
          </w:tcPr>
          <w:p w14:paraId="2CB64EA7" w14:textId="022F37C4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0.9</w:t>
            </w:r>
          </w:p>
        </w:tc>
        <w:tc>
          <w:tcPr>
            <w:tcW w:w="586" w:type="pct"/>
            <w:vAlign w:val="top"/>
          </w:tcPr>
          <w:p w14:paraId="68F42D5E" w14:textId="687B017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7A7D51AD" w14:textId="51F412F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0.6</w:t>
            </w:r>
          </w:p>
        </w:tc>
        <w:tc>
          <w:tcPr>
            <w:tcW w:w="586" w:type="pct"/>
            <w:vAlign w:val="top"/>
          </w:tcPr>
          <w:p w14:paraId="34B35495" w14:textId="1B886B52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0.6</w:t>
            </w:r>
          </w:p>
        </w:tc>
        <w:tc>
          <w:tcPr>
            <w:tcW w:w="584" w:type="pct"/>
            <w:vAlign w:val="top"/>
          </w:tcPr>
          <w:p w14:paraId="5EC09FFC" w14:textId="5B89D73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0.6</w:t>
            </w:r>
          </w:p>
        </w:tc>
      </w:tr>
      <w:tr w:rsidR="00050E39" w:rsidRPr="00846376" w14:paraId="1C19A00B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3C891AD5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Canada</w:t>
            </w:r>
          </w:p>
        </w:tc>
        <w:tc>
          <w:tcPr>
            <w:tcW w:w="586" w:type="pct"/>
            <w:vAlign w:val="top"/>
          </w:tcPr>
          <w:p w14:paraId="72D744C7" w14:textId="5213570A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4776799C" w14:textId="4AFEFB97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27241E21" w14:textId="3306AB58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0.8</w:t>
            </w:r>
          </w:p>
        </w:tc>
        <w:tc>
          <w:tcPr>
            <w:tcW w:w="586" w:type="pct"/>
            <w:vAlign w:val="top"/>
          </w:tcPr>
          <w:p w14:paraId="2FA4A444" w14:textId="21E8207E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5A3E9B18" w14:textId="61334D39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4" w:type="pct"/>
            <w:vAlign w:val="top"/>
          </w:tcPr>
          <w:p w14:paraId="2ED0D21E" w14:textId="0826808B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-</w:t>
            </w:r>
          </w:p>
        </w:tc>
      </w:tr>
      <w:tr w:rsidR="00050E39" w:rsidRPr="00846376" w14:paraId="486A94C5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1E1D82FD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New Zealand</w:t>
            </w:r>
          </w:p>
        </w:tc>
        <w:tc>
          <w:tcPr>
            <w:tcW w:w="586" w:type="pct"/>
            <w:vAlign w:val="top"/>
          </w:tcPr>
          <w:p w14:paraId="6D36F834" w14:textId="481DF923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5</w:t>
            </w:r>
          </w:p>
        </w:tc>
        <w:tc>
          <w:tcPr>
            <w:tcW w:w="586" w:type="pct"/>
            <w:vAlign w:val="top"/>
          </w:tcPr>
          <w:p w14:paraId="70DCC9FD" w14:textId="40EB86BC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1.4</w:t>
            </w:r>
          </w:p>
        </w:tc>
        <w:tc>
          <w:tcPr>
            <w:tcW w:w="586" w:type="pct"/>
            <w:vAlign w:val="top"/>
          </w:tcPr>
          <w:p w14:paraId="613DECB7" w14:textId="269CBE0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0.9</w:t>
            </w:r>
          </w:p>
        </w:tc>
        <w:tc>
          <w:tcPr>
            <w:tcW w:w="586" w:type="pct"/>
            <w:vAlign w:val="top"/>
          </w:tcPr>
          <w:p w14:paraId="1FAF016C" w14:textId="6632E350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0.8</w:t>
            </w:r>
          </w:p>
        </w:tc>
        <w:tc>
          <w:tcPr>
            <w:tcW w:w="586" w:type="pct"/>
            <w:vAlign w:val="top"/>
          </w:tcPr>
          <w:p w14:paraId="17D65704" w14:textId="49476CEC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0.8</w:t>
            </w:r>
          </w:p>
        </w:tc>
        <w:tc>
          <w:tcPr>
            <w:tcW w:w="584" w:type="pct"/>
            <w:vAlign w:val="top"/>
          </w:tcPr>
          <w:p w14:paraId="14D4F292" w14:textId="542A730C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1.0</w:t>
            </w:r>
          </w:p>
        </w:tc>
      </w:tr>
      <w:tr w:rsidR="00050E39" w:rsidRPr="00846376" w14:paraId="0F6E4F79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3BDA1937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Norway</w:t>
            </w:r>
          </w:p>
        </w:tc>
        <w:tc>
          <w:tcPr>
            <w:tcW w:w="586" w:type="pct"/>
            <w:vAlign w:val="top"/>
          </w:tcPr>
          <w:p w14:paraId="3906300B" w14:textId="7B8C80FA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1.8</w:t>
            </w:r>
          </w:p>
        </w:tc>
        <w:tc>
          <w:tcPr>
            <w:tcW w:w="586" w:type="pct"/>
            <w:vAlign w:val="top"/>
          </w:tcPr>
          <w:p w14:paraId="3D6DE066" w14:textId="583CED0E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3B46910E" w14:textId="345F2434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1D37A46C" w14:textId="40FCAADE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0.2</w:t>
            </w:r>
          </w:p>
        </w:tc>
        <w:tc>
          <w:tcPr>
            <w:tcW w:w="586" w:type="pct"/>
            <w:vAlign w:val="top"/>
          </w:tcPr>
          <w:p w14:paraId="7AAB9102" w14:textId="3833E788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0.2</w:t>
            </w:r>
          </w:p>
        </w:tc>
        <w:tc>
          <w:tcPr>
            <w:tcW w:w="584" w:type="pct"/>
            <w:vAlign w:val="top"/>
          </w:tcPr>
          <w:p w14:paraId="22E6E866" w14:textId="3A4620ED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</w:tr>
      <w:tr w:rsidR="00050E39" w:rsidRPr="00846376" w14:paraId="5C79AC96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15EB9433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Sweden</w:t>
            </w:r>
          </w:p>
        </w:tc>
        <w:tc>
          <w:tcPr>
            <w:tcW w:w="586" w:type="pct"/>
            <w:vAlign w:val="top"/>
          </w:tcPr>
          <w:p w14:paraId="09A127B2" w14:textId="2F69F9B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1.2</w:t>
            </w:r>
          </w:p>
        </w:tc>
        <w:tc>
          <w:tcPr>
            <w:tcW w:w="586" w:type="pct"/>
            <w:vAlign w:val="top"/>
          </w:tcPr>
          <w:p w14:paraId="067C8FDD" w14:textId="0F9EB91B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73A7CD99" w14:textId="65C125E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07876F41" w14:textId="3DD912F9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6" w:type="pct"/>
            <w:vAlign w:val="top"/>
          </w:tcPr>
          <w:p w14:paraId="71C3D013" w14:textId="4BB9A96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4" w:type="pct"/>
            <w:vAlign w:val="top"/>
          </w:tcPr>
          <w:p w14:paraId="00126357" w14:textId="2CA5CC09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</w:tr>
      <w:tr w:rsidR="00050E39" w:rsidRPr="00846376" w14:paraId="5319187A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42DEE83C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Switzerland</w:t>
            </w:r>
          </w:p>
        </w:tc>
        <w:tc>
          <w:tcPr>
            <w:tcW w:w="586" w:type="pct"/>
            <w:vAlign w:val="top"/>
          </w:tcPr>
          <w:p w14:paraId="7C8022EE" w14:textId="3213B3AF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2.2</w:t>
            </w:r>
          </w:p>
        </w:tc>
        <w:tc>
          <w:tcPr>
            <w:tcW w:w="586" w:type="pct"/>
            <w:vAlign w:val="top"/>
          </w:tcPr>
          <w:p w14:paraId="5AC8FC32" w14:textId="38E11851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6B7FEE31" w14:textId="2E6EA9CD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25E1BA73" w14:textId="6674F729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5FBA8FF0" w14:textId="303AC9FF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0.3</w:t>
            </w:r>
          </w:p>
        </w:tc>
        <w:tc>
          <w:tcPr>
            <w:tcW w:w="584" w:type="pct"/>
            <w:vAlign w:val="top"/>
          </w:tcPr>
          <w:p w14:paraId="1330D2F1" w14:textId="5A63F6E7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</w:tr>
      <w:tr w:rsidR="00050E39" w:rsidRPr="00846376" w14:paraId="61BB26D9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04CCF19E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United Kingdom</w:t>
            </w:r>
          </w:p>
        </w:tc>
        <w:tc>
          <w:tcPr>
            <w:tcW w:w="586" w:type="pct"/>
            <w:vAlign w:val="top"/>
          </w:tcPr>
          <w:p w14:paraId="455DE016" w14:textId="4803EFC2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1.2</w:t>
            </w:r>
          </w:p>
        </w:tc>
        <w:tc>
          <w:tcPr>
            <w:tcW w:w="586" w:type="pct"/>
            <w:vAlign w:val="top"/>
          </w:tcPr>
          <w:p w14:paraId="3D6A93D8" w14:textId="5A11B845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3CB695DE" w14:textId="74D72440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  <w:tc>
          <w:tcPr>
            <w:tcW w:w="586" w:type="pct"/>
            <w:vAlign w:val="top"/>
          </w:tcPr>
          <w:p w14:paraId="43A03BAB" w14:textId="7C96AEBF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751DD6AD" w14:textId="3BBACD33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4" w:type="pct"/>
            <w:vAlign w:val="top"/>
          </w:tcPr>
          <w:p w14:paraId="14C19699" w14:textId="085EE21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</w:tr>
      <w:tr w:rsidR="00050E39" w:rsidRPr="00846376" w14:paraId="49E24FD5" w14:textId="77777777" w:rsidTr="009B72A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63CE46AB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United States</w:t>
            </w:r>
          </w:p>
        </w:tc>
        <w:tc>
          <w:tcPr>
            <w:tcW w:w="586" w:type="pct"/>
            <w:vAlign w:val="top"/>
          </w:tcPr>
          <w:p w14:paraId="7B7A0747" w14:textId="3B14478D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137623FC" w14:textId="1409B2BC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-</w:t>
            </w:r>
          </w:p>
        </w:tc>
        <w:tc>
          <w:tcPr>
            <w:tcW w:w="586" w:type="pct"/>
            <w:vAlign w:val="top"/>
          </w:tcPr>
          <w:p w14:paraId="364F3152" w14:textId="531A86D9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1.3</w:t>
            </w:r>
          </w:p>
        </w:tc>
        <w:tc>
          <w:tcPr>
            <w:tcW w:w="586" w:type="pct"/>
            <w:vAlign w:val="top"/>
          </w:tcPr>
          <w:p w14:paraId="1723E82A" w14:textId="3BB427A5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1.3</w:t>
            </w:r>
          </w:p>
        </w:tc>
        <w:tc>
          <w:tcPr>
            <w:tcW w:w="586" w:type="pct"/>
            <w:vAlign w:val="top"/>
          </w:tcPr>
          <w:p w14:paraId="578E50C6" w14:textId="0961C59A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1.4</w:t>
            </w:r>
          </w:p>
        </w:tc>
        <w:tc>
          <w:tcPr>
            <w:tcW w:w="584" w:type="pct"/>
            <w:vAlign w:val="top"/>
          </w:tcPr>
          <w:p w14:paraId="09BD9AA5" w14:textId="06E66490" w:rsidR="00050E39" w:rsidRPr="00846376" w:rsidRDefault="00050E39" w:rsidP="00050E39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-</w:t>
            </w:r>
          </w:p>
        </w:tc>
      </w:tr>
      <w:tr w:rsidR="009B72A0" w:rsidRPr="00846376" w14:paraId="3BA358C5" w14:textId="77777777" w:rsidTr="009B72A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5" w:type="pct"/>
            <w:vAlign w:val="bottom"/>
          </w:tcPr>
          <w:p w14:paraId="0A1D7872" w14:textId="77777777" w:rsidR="00050E39" w:rsidRPr="00846376" w:rsidRDefault="00050E39" w:rsidP="00050E39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846376">
              <w:rPr>
                <w:rFonts w:eastAsia="Times New Roman" w:cstheme="minorHAnsi"/>
                <w:b w:val="0"/>
                <w:bCs w:val="0"/>
                <w:sz w:val="18"/>
                <w:szCs w:val="18"/>
                <w:lang w:val="en-AU" w:eastAsia="en-AU"/>
              </w:rPr>
              <w:t>Victoria</w:t>
            </w:r>
          </w:p>
        </w:tc>
        <w:tc>
          <w:tcPr>
            <w:tcW w:w="586" w:type="pct"/>
            <w:vAlign w:val="top"/>
          </w:tcPr>
          <w:p w14:paraId="27A26DA1" w14:textId="4FACA3F4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0.9</w:t>
            </w:r>
          </w:p>
        </w:tc>
        <w:tc>
          <w:tcPr>
            <w:tcW w:w="586" w:type="pct"/>
            <w:vAlign w:val="top"/>
          </w:tcPr>
          <w:p w14:paraId="1D548684" w14:textId="2D1AB7F6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0.7</w:t>
            </w:r>
          </w:p>
        </w:tc>
        <w:tc>
          <w:tcPr>
            <w:tcW w:w="586" w:type="pct"/>
            <w:vAlign w:val="top"/>
          </w:tcPr>
          <w:p w14:paraId="4EB9454D" w14:textId="7510168E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0.6</w:t>
            </w:r>
          </w:p>
        </w:tc>
        <w:tc>
          <w:tcPr>
            <w:tcW w:w="586" w:type="pct"/>
            <w:vAlign w:val="top"/>
          </w:tcPr>
          <w:p w14:paraId="34A48286" w14:textId="053E3CA7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6" w:type="pct"/>
            <w:vAlign w:val="top"/>
          </w:tcPr>
          <w:p w14:paraId="26302992" w14:textId="3FA977E8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0.4</w:t>
            </w:r>
          </w:p>
        </w:tc>
        <w:tc>
          <w:tcPr>
            <w:tcW w:w="584" w:type="pct"/>
            <w:vAlign w:val="top"/>
          </w:tcPr>
          <w:p w14:paraId="20B7862E" w14:textId="705099B2" w:rsidR="00050E39" w:rsidRPr="00846376" w:rsidRDefault="00050E39" w:rsidP="00050E3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846376">
              <w:rPr>
                <w:sz w:val="18"/>
                <w:szCs w:val="18"/>
              </w:rPr>
              <w:t>0.5</w:t>
            </w:r>
          </w:p>
        </w:tc>
      </w:tr>
    </w:tbl>
    <w:p w14:paraId="52BC3785" w14:textId="73176F58" w:rsidR="00F60BC7" w:rsidRPr="00AD7119" w:rsidRDefault="00F60BC7" w:rsidP="00F60BC7">
      <w:pPr>
        <w:rPr>
          <w:sz w:val="18"/>
          <w:szCs w:val="18"/>
        </w:rPr>
      </w:pPr>
      <w:r w:rsidRPr="00846376">
        <w:rPr>
          <w:sz w:val="18"/>
          <w:szCs w:val="18"/>
        </w:rPr>
        <w:t>*</w:t>
      </w:r>
      <w:r w:rsidR="00AD7119" w:rsidRPr="00846376">
        <w:rPr>
          <w:sz w:val="18"/>
          <w:szCs w:val="18"/>
        </w:rPr>
        <w:t xml:space="preserve"> </w:t>
      </w:r>
      <w:r w:rsidR="00380868" w:rsidRPr="00846376">
        <w:rPr>
          <w:sz w:val="18"/>
          <w:szCs w:val="18"/>
        </w:rPr>
        <w:t>Source: https://www.bitre.gov.au/sites/default/files/documents/international_comparisons_2022.pdf</w:t>
      </w:r>
    </w:p>
    <w:p w14:paraId="4F7B24E4" w14:textId="3A0E6589" w:rsidR="00F60BC7" w:rsidRDefault="005661C3" w:rsidP="0047370B">
      <w:pPr>
        <w:pStyle w:val="Heading2"/>
        <w:numPr>
          <w:ilvl w:val="0"/>
          <w:numId w:val="6"/>
        </w:numPr>
        <w:ind w:left="357" w:hanging="357"/>
      </w:pPr>
      <w:bookmarkStart w:id="42" w:name="_Toc177667417"/>
      <w:r w:rsidRPr="005661C3">
        <w:lastRenderedPageBreak/>
        <w:t>Lives lost rate per 100,000 population - OECD countries, 2022.</w:t>
      </w:r>
      <w:bookmarkEnd w:id="42"/>
    </w:p>
    <w:p w14:paraId="08BE666A" w14:textId="77777777" w:rsidR="005661C3" w:rsidRPr="005661C3" w:rsidRDefault="005661C3" w:rsidP="005661C3"/>
    <w:p w14:paraId="10189C81" w14:textId="35D81245" w:rsidR="00F60BC7" w:rsidRDefault="005661C3" w:rsidP="00F60BC7">
      <w:pPr>
        <w:jc w:val="center"/>
      </w:pPr>
      <w:r>
        <w:rPr>
          <w:noProof/>
        </w:rPr>
        <w:drawing>
          <wp:inline distT="0" distB="0" distL="0" distR="0" wp14:anchorId="588B4D73" wp14:editId="6E41C2F1">
            <wp:extent cx="3967317" cy="7284017"/>
            <wp:effectExtent l="0" t="0" r="0" b="0"/>
            <wp:docPr id="13574035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077" cy="7294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AC2BAA" w14:textId="0B0D9DB4" w:rsidR="00065487" w:rsidRDefault="00065487" w:rsidP="0047370B">
      <w:pPr>
        <w:pStyle w:val="Heading2"/>
        <w:numPr>
          <w:ilvl w:val="0"/>
          <w:numId w:val="6"/>
        </w:numPr>
        <w:tabs>
          <w:tab w:val="left" w:pos="426"/>
        </w:tabs>
      </w:pPr>
      <w:bookmarkStart w:id="43" w:name="_Toc177667418"/>
      <w:r>
        <w:lastRenderedPageBreak/>
        <w:t>Useful websites</w:t>
      </w:r>
      <w:bookmarkEnd w:id="43"/>
    </w:p>
    <w:p w14:paraId="44A4514D" w14:textId="77777777" w:rsidR="00065487" w:rsidRDefault="00065487" w:rsidP="00065487">
      <w:pPr>
        <w:ind w:left="360"/>
      </w:pPr>
    </w:p>
    <w:p w14:paraId="049077F1" w14:textId="77777777" w:rsidR="00065487" w:rsidRPr="00065487" w:rsidRDefault="00065487" w:rsidP="00860B2A">
      <w:pPr>
        <w:pStyle w:val="Heading4"/>
      </w:pPr>
      <w:r w:rsidRPr="00065487">
        <w:t>TAC Sites</w:t>
      </w:r>
    </w:p>
    <w:p w14:paraId="35560D14" w14:textId="7564CF58" w:rsidR="00065487" w:rsidRPr="00C466C6" w:rsidRDefault="00065487" w:rsidP="00860B2A">
      <w:pPr>
        <w:pStyle w:val="ListParagraph"/>
      </w:pPr>
      <w:r w:rsidRPr="00065487">
        <w:t>TAC Safety (Road Safety)</w:t>
      </w:r>
      <w:r w:rsidRPr="00065487">
        <w:tab/>
      </w:r>
      <w:r w:rsidRPr="00065487">
        <w:tab/>
      </w:r>
      <w:r w:rsidRPr="00065487">
        <w:tab/>
      </w:r>
      <w:r w:rsidR="009B72A0">
        <w:tab/>
      </w:r>
      <w:hyperlink r:id="rId16" w:history="1">
        <w:r w:rsidRPr="00860B2A">
          <w:rPr>
            <w:rStyle w:val="Hyperlink"/>
            <w:color w:val="0070C0"/>
          </w:rPr>
          <w:t>tacsafety.com.au</w:t>
        </w:r>
      </w:hyperlink>
    </w:p>
    <w:p w14:paraId="41407868" w14:textId="320A0787" w:rsidR="00065487" w:rsidRPr="00C466C6" w:rsidRDefault="00065487" w:rsidP="00860B2A">
      <w:pPr>
        <w:pStyle w:val="ListParagraph"/>
      </w:pPr>
      <w:r w:rsidRPr="00C466C6">
        <w:t xml:space="preserve">TAC How safe is your car </w:t>
      </w:r>
      <w:r w:rsidRPr="00C466C6">
        <w:tab/>
      </w:r>
      <w:r w:rsidRPr="00C466C6">
        <w:tab/>
      </w:r>
      <w:r w:rsidRPr="00C466C6">
        <w:tab/>
      </w:r>
      <w:r w:rsidR="009B72A0">
        <w:tab/>
      </w:r>
      <w:r w:rsidRPr="00860B2A">
        <w:rPr>
          <w:rStyle w:val="Hyperlink"/>
          <w:color w:val="0070C0"/>
        </w:rPr>
        <w:t>howsafeisyourcar.com.au</w:t>
      </w:r>
      <w:r w:rsidR="00860B2A" w:rsidRPr="00860B2A">
        <w:rPr>
          <w:rStyle w:val="Hyperlink"/>
          <w:color w:val="0070C0"/>
        </w:rPr>
        <w:t xml:space="preserve"> </w:t>
      </w:r>
      <w:r w:rsidR="00860B2A">
        <w:rPr>
          <w:rStyle w:val="BodyCharChar"/>
          <w:rFonts w:asciiTheme="minorHAnsi" w:eastAsiaTheme="minorHAnsi" w:hAnsiTheme="minorHAnsi" w:cstheme="minorBidi"/>
          <w:kern w:val="2"/>
          <w:sz w:val="22"/>
          <w:szCs w:val="24"/>
          <w:lang w:val="en-GB"/>
          <w14:ligatures w14:val="standardContextual"/>
        </w:rPr>
        <w:t xml:space="preserve"> </w:t>
      </w:r>
    </w:p>
    <w:p w14:paraId="6157F3D6" w14:textId="78745006" w:rsidR="00065487" w:rsidRPr="00C466C6" w:rsidRDefault="00065487" w:rsidP="00860B2A">
      <w:pPr>
        <w:pStyle w:val="ListParagraph"/>
      </w:pPr>
      <w:r w:rsidRPr="00C466C6">
        <w:t xml:space="preserve">TAC How safe is your first car </w:t>
      </w:r>
      <w:r w:rsidRPr="00C466C6">
        <w:tab/>
      </w:r>
      <w:r w:rsidRPr="00C466C6">
        <w:tab/>
      </w:r>
      <w:r w:rsidR="00C466C6">
        <w:tab/>
      </w:r>
      <w:r w:rsidR="009B72A0">
        <w:tab/>
      </w:r>
      <w:r w:rsidRPr="00860B2A">
        <w:rPr>
          <w:rStyle w:val="Hyperlink"/>
          <w:color w:val="0070C0"/>
        </w:rPr>
        <w:t>howsafeisyourfirstcar.com.au</w:t>
      </w:r>
    </w:p>
    <w:p w14:paraId="06325294" w14:textId="5FAA0B67" w:rsidR="00065487" w:rsidRPr="00C466C6" w:rsidRDefault="00065487" w:rsidP="00860B2A">
      <w:pPr>
        <w:pStyle w:val="ListParagraph"/>
      </w:pPr>
      <w:r w:rsidRPr="00C466C6">
        <w:t>TAC Motorcycle Safety Website</w:t>
      </w:r>
      <w:r w:rsidRPr="00C466C6">
        <w:tab/>
      </w:r>
      <w:r w:rsidRPr="00C466C6">
        <w:tab/>
      </w:r>
      <w:r w:rsidR="00C466C6">
        <w:tab/>
      </w:r>
      <w:r w:rsidR="009B72A0">
        <w:tab/>
      </w:r>
      <w:r w:rsidRPr="00860B2A">
        <w:rPr>
          <w:rStyle w:val="Hyperlink"/>
          <w:color w:val="0070C0"/>
        </w:rPr>
        <w:t>spokes.com.au</w:t>
      </w:r>
    </w:p>
    <w:p w14:paraId="5396B894" w14:textId="6501D1E0" w:rsidR="00065487" w:rsidRPr="00C466C6" w:rsidRDefault="00065487" w:rsidP="00860B2A">
      <w:pPr>
        <w:pStyle w:val="ListParagraph"/>
      </w:pPr>
      <w:r w:rsidRPr="00C466C6">
        <w:t>TAC Corporate site</w:t>
      </w:r>
      <w:r w:rsidRPr="00C466C6">
        <w:tab/>
      </w:r>
      <w:r w:rsidRPr="00C466C6">
        <w:tab/>
      </w:r>
      <w:r w:rsidRPr="00C466C6">
        <w:tab/>
      </w:r>
      <w:r w:rsidR="00C466C6">
        <w:tab/>
      </w:r>
      <w:r w:rsidR="009B72A0">
        <w:tab/>
      </w:r>
      <w:r w:rsidRPr="00860B2A">
        <w:rPr>
          <w:rStyle w:val="Hyperlink"/>
          <w:color w:val="0070C0"/>
        </w:rPr>
        <w:t>tac.vic.gov.au</w:t>
      </w:r>
      <w:r w:rsidRPr="00C466C6">
        <w:t xml:space="preserve">  </w:t>
      </w:r>
    </w:p>
    <w:p w14:paraId="5833E42D" w14:textId="27A17C19" w:rsidR="00065487" w:rsidRPr="00065487" w:rsidRDefault="00065487" w:rsidP="00860B2A">
      <w:pPr>
        <w:pStyle w:val="ListParagraph"/>
      </w:pPr>
      <w:r w:rsidRPr="00065487">
        <w:t>Drivesmart</w:t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="00C466C6">
        <w:tab/>
      </w:r>
      <w:r w:rsidR="009B72A0">
        <w:tab/>
      </w:r>
      <w:r w:rsidRPr="00860B2A">
        <w:rPr>
          <w:rStyle w:val="Hyperlink"/>
          <w:color w:val="0070C0"/>
        </w:rPr>
        <w:t>drivesmart.vic.gov.au</w:t>
      </w:r>
    </w:p>
    <w:p w14:paraId="59C56717" w14:textId="64132720" w:rsidR="00065487" w:rsidRPr="00065487" w:rsidRDefault="00065487" w:rsidP="00860B2A">
      <w:pPr>
        <w:pStyle w:val="ListParagraph"/>
      </w:pPr>
      <w:r w:rsidRPr="00065487">
        <w:t>Ridesmart</w:t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="00C466C6">
        <w:tab/>
      </w:r>
      <w:r w:rsidR="009B72A0">
        <w:tab/>
      </w:r>
      <w:r w:rsidRPr="00860B2A">
        <w:rPr>
          <w:rStyle w:val="Hyperlink"/>
          <w:color w:val="0070C0"/>
        </w:rPr>
        <w:t>ridesmartonline.com.au</w:t>
      </w:r>
    </w:p>
    <w:p w14:paraId="0510C7E8" w14:textId="77777777" w:rsidR="00065487" w:rsidRPr="00065487" w:rsidRDefault="00065487" w:rsidP="00065487">
      <w:pPr>
        <w:ind w:left="720"/>
        <w:rPr>
          <w:rFonts w:cs="Arial"/>
          <w:sz w:val="18"/>
          <w:szCs w:val="18"/>
        </w:rPr>
      </w:pPr>
    </w:p>
    <w:p w14:paraId="6FD1CDFE" w14:textId="77777777" w:rsidR="00065487" w:rsidRPr="00065487" w:rsidRDefault="00065487" w:rsidP="00860B2A">
      <w:pPr>
        <w:pStyle w:val="Heading4"/>
      </w:pPr>
      <w:r w:rsidRPr="00065487">
        <w:t>Victorian Sites</w:t>
      </w:r>
    </w:p>
    <w:p w14:paraId="5ED88ABF" w14:textId="6A08D03F" w:rsidR="00065487" w:rsidRPr="00065487" w:rsidRDefault="00065487" w:rsidP="00860B2A">
      <w:pPr>
        <w:pStyle w:val="ListParagraph"/>
      </w:pPr>
      <w:r w:rsidRPr="00065487">
        <w:t>VicRoads</w:t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="00C466C6">
        <w:tab/>
      </w:r>
      <w:r w:rsidR="009B72A0">
        <w:tab/>
      </w:r>
      <w:r w:rsidRPr="00860B2A">
        <w:rPr>
          <w:rStyle w:val="Hyperlink"/>
          <w:color w:val="0070C0"/>
        </w:rPr>
        <w:t>vicroads.vic.gov.au</w:t>
      </w:r>
      <w:r w:rsidRPr="00065487">
        <w:t xml:space="preserve"> </w:t>
      </w:r>
    </w:p>
    <w:p w14:paraId="344FBCCB" w14:textId="781E2FF7" w:rsidR="00065487" w:rsidRPr="00065487" w:rsidRDefault="00065487" w:rsidP="00860B2A">
      <w:pPr>
        <w:pStyle w:val="ListParagraph"/>
      </w:pPr>
      <w:r w:rsidRPr="00065487">
        <w:t>Victoria Police</w:t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police.vic.gov.au</w:t>
      </w:r>
    </w:p>
    <w:p w14:paraId="720A97CD" w14:textId="531A0E24" w:rsidR="00065487" w:rsidRPr="00065487" w:rsidRDefault="00065487" w:rsidP="00860B2A">
      <w:pPr>
        <w:pStyle w:val="ListParagraph"/>
      </w:pPr>
      <w:r w:rsidRPr="00065487">
        <w:t>Parliamentary Road Safety Committee</w:t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parliament.vic.gov.au/57th-parliament/rsc</w:t>
      </w:r>
    </w:p>
    <w:p w14:paraId="1B6E8E6F" w14:textId="11C17D6B" w:rsidR="00065487" w:rsidRPr="00065487" w:rsidRDefault="00065487" w:rsidP="00860B2A">
      <w:pPr>
        <w:pStyle w:val="ListParagraph"/>
      </w:pPr>
      <w:r w:rsidRPr="00065487">
        <w:t>RACV</w:t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racv.com.au</w:t>
      </w:r>
    </w:p>
    <w:p w14:paraId="7B5AEEA5" w14:textId="565FFC15" w:rsidR="00065487" w:rsidRPr="00065487" w:rsidRDefault="00065487" w:rsidP="00860B2A">
      <w:pPr>
        <w:pStyle w:val="ListParagraph"/>
      </w:pPr>
      <w:r w:rsidRPr="00065487">
        <w:t>Monash University Accident Research Centre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mon</w:t>
      </w:r>
      <w:bookmarkStart w:id="44" w:name="_Hlt427744305"/>
      <w:r w:rsidRPr="00860B2A">
        <w:rPr>
          <w:rStyle w:val="Hyperlink"/>
          <w:color w:val="0070C0"/>
        </w:rPr>
        <w:t>a</w:t>
      </w:r>
      <w:bookmarkEnd w:id="44"/>
      <w:r w:rsidRPr="00860B2A">
        <w:rPr>
          <w:rStyle w:val="Hyperlink"/>
          <w:color w:val="0070C0"/>
        </w:rPr>
        <w:t>sh.edu.au/muarc</w:t>
      </w:r>
    </w:p>
    <w:p w14:paraId="6A82243A" w14:textId="3C420428" w:rsidR="00065487" w:rsidRPr="00065487" w:rsidRDefault="00065487" w:rsidP="00860B2A">
      <w:pPr>
        <w:pStyle w:val="ListParagraph"/>
      </w:pPr>
      <w:r w:rsidRPr="00065487">
        <w:t>Cameras Save Lives</w:t>
      </w:r>
      <w:r w:rsidRPr="00065487">
        <w:tab/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camerassavelives.vic.gov.au</w:t>
      </w:r>
    </w:p>
    <w:p w14:paraId="1DB4C1AE" w14:textId="712C367B" w:rsidR="00065487" w:rsidRPr="00065487" w:rsidRDefault="00065487" w:rsidP="00860B2A">
      <w:pPr>
        <w:pStyle w:val="ListParagraph"/>
      </w:pPr>
      <w:r w:rsidRPr="00065487">
        <w:t>VicRoads Learner Driver Site</w:t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lsite.vicroads.vic.gov.au/Learners</w:t>
      </w:r>
    </w:p>
    <w:p w14:paraId="3A76E64F" w14:textId="0629C165" w:rsidR="00065487" w:rsidRPr="00065487" w:rsidRDefault="00065487" w:rsidP="00860B2A">
      <w:pPr>
        <w:pStyle w:val="ListParagraph"/>
      </w:pPr>
      <w:r w:rsidRPr="00065487">
        <w:t>Road Safety Education Victoria</w:t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roadsafetyeducation.vic.gov.au</w:t>
      </w:r>
    </w:p>
    <w:p w14:paraId="7E6E4414" w14:textId="77777777" w:rsidR="00065487" w:rsidRPr="00065487" w:rsidRDefault="00065487" w:rsidP="00065487">
      <w:pPr>
        <w:ind w:left="720"/>
        <w:rPr>
          <w:rFonts w:cs="Arial"/>
          <w:sz w:val="18"/>
          <w:szCs w:val="18"/>
        </w:rPr>
      </w:pPr>
    </w:p>
    <w:p w14:paraId="6736BC3C" w14:textId="77777777" w:rsidR="00065487" w:rsidRPr="00065487" w:rsidRDefault="00065487" w:rsidP="00860B2A">
      <w:pPr>
        <w:pStyle w:val="Heading4"/>
      </w:pPr>
      <w:r w:rsidRPr="00065487">
        <w:t>National and Interstate Sites</w:t>
      </w:r>
    </w:p>
    <w:p w14:paraId="39E02523" w14:textId="65B73722" w:rsidR="00065487" w:rsidRPr="00065487" w:rsidRDefault="00065487" w:rsidP="00860B2A">
      <w:pPr>
        <w:pStyle w:val="ListParagraph"/>
      </w:pPr>
      <w:r w:rsidRPr="00065487">
        <w:t>ARRB Transport Research</w:t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arrb.com.au</w:t>
      </w:r>
    </w:p>
    <w:p w14:paraId="66FD734C" w14:textId="7C287FA8" w:rsidR="00065487" w:rsidRPr="00065487" w:rsidRDefault="00065487" w:rsidP="00860B2A">
      <w:pPr>
        <w:pStyle w:val="ListParagraph"/>
      </w:pPr>
      <w:r w:rsidRPr="00065487">
        <w:t>Australian Transport Safety Bureau</w:t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atsb.gov.au</w:t>
      </w:r>
    </w:p>
    <w:p w14:paraId="243D24AB" w14:textId="4F0ACB76" w:rsidR="00065487" w:rsidRPr="00065487" w:rsidRDefault="00065487" w:rsidP="00860B2A">
      <w:pPr>
        <w:pStyle w:val="ListParagraph"/>
      </w:pPr>
      <w:r w:rsidRPr="00065487">
        <w:t>Motor Accidents Authority (NSW)</w:t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maa.nsw.gov.au</w:t>
      </w:r>
    </w:p>
    <w:p w14:paraId="58B489D6" w14:textId="4E9CF368" w:rsidR="00065487" w:rsidRPr="00860B2A" w:rsidRDefault="00065487" w:rsidP="00860B2A">
      <w:pPr>
        <w:pStyle w:val="ListParagraph"/>
        <w:rPr>
          <w:rStyle w:val="Hyperlink"/>
          <w:color w:val="0070C0"/>
        </w:rPr>
      </w:pPr>
      <w:r w:rsidRPr="00065487">
        <w:t>Motor Accidents Insurance Board (TAS)</w:t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maib.tas.gov.au</w:t>
      </w:r>
    </w:p>
    <w:p w14:paraId="2118CF27" w14:textId="581682F6" w:rsidR="00065487" w:rsidRPr="00860B2A" w:rsidRDefault="00065487" w:rsidP="00860B2A">
      <w:pPr>
        <w:pStyle w:val="ListParagraph"/>
        <w:rPr>
          <w:rStyle w:val="Hyperlink"/>
          <w:color w:val="0070C0"/>
        </w:rPr>
      </w:pPr>
      <w:r w:rsidRPr="00065487">
        <w:t>Motor Accident Commission, Allianz (SA)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mac.sa.gov.au</w:t>
      </w:r>
    </w:p>
    <w:p w14:paraId="4FCFE109" w14:textId="09E8A686" w:rsidR="00065487" w:rsidRPr="00065487" w:rsidRDefault="00065487" w:rsidP="00860B2A">
      <w:pPr>
        <w:pStyle w:val="ListParagraph"/>
      </w:pPr>
      <w:r w:rsidRPr="00065487">
        <w:t>Motor Accidents Compensation, TIO, (NT)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tiofi.com.au/mac</w:t>
      </w:r>
    </w:p>
    <w:p w14:paraId="74F8F640" w14:textId="54E70F09" w:rsidR="00065487" w:rsidRPr="00860B2A" w:rsidRDefault="00065487" w:rsidP="00860B2A">
      <w:pPr>
        <w:pStyle w:val="ListParagraph"/>
        <w:rPr>
          <w:rStyle w:val="Hyperlink"/>
          <w:color w:val="0070C0"/>
        </w:rPr>
      </w:pPr>
      <w:r w:rsidRPr="00065487">
        <w:t>Insurance Commission of Western Australia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icwa.wa.gov.au</w:t>
      </w:r>
    </w:p>
    <w:p w14:paraId="0E0BE93E" w14:textId="43297B7D" w:rsidR="00065487" w:rsidRDefault="00065487" w:rsidP="00860B2A">
      <w:pPr>
        <w:pStyle w:val="ListParagraph"/>
        <w:rPr>
          <w:rStyle w:val="Hyperlink"/>
          <w:color w:val="0070C0"/>
        </w:rPr>
      </w:pPr>
      <w:r w:rsidRPr="00065487">
        <w:t>Motor Accident Insurance Commission (QLD)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maic.qld.gov.au</w:t>
      </w:r>
    </w:p>
    <w:p w14:paraId="3AFFEFE1" w14:textId="6BE37713" w:rsidR="009B72A0" w:rsidRPr="00860B2A" w:rsidRDefault="009B72A0" w:rsidP="009B72A0">
      <w:pPr>
        <w:pStyle w:val="ListParagraph"/>
        <w:numPr>
          <w:ilvl w:val="0"/>
          <w:numId w:val="0"/>
        </w:numPr>
        <w:ind w:left="360"/>
        <w:rPr>
          <w:rStyle w:val="Hyperlink"/>
          <w:color w:val="0070C0"/>
        </w:rPr>
      </w:pPr>
    </w:p>
    <w:p w14:paraId="79FFA9E4" w14:textId="77777777" w:rsidR="00065487" w:rsidRPr="00860B2A" w:rsidRDefault="00065487" w:rsidP="00860B2A">
      <w:pPr>
        <w:pStyle w:val="ListParagraph"/>
        <w:numPr>
          <w:ilvl w:val="0"/>
          <w:numId w:val="0"/>
        </w:numPr>
        <w:ind w:left="360"/>
        <w:rPr>
          <w:rStyle w:val="Hyperlink"/>
          <w:color w:val="0070C0"/>
        </w:rPr>
      </w:pPr>
    </w:p>
    <w:p w14:paraId="60257CC6" w14:textId="77777777" w:rsidR="00065487" w:rsidRPr="00065487" w:rsidRDefault="00065487" w:rsidP="00860B2A">
      <w:pPr>
        <w:pStyle w:val="Heading4"/>
      </w:pPr>
      <w:r w:rsidRPr="00065487">
        <w:t>International Sites</w:t>
      </w:r>
    </w:p>
    <w:p w14:paraId="193095F8" w14:textId="4152BB4C" w:rsidR="00065487" w:rsidRPr="00065487" w:rsidRDefault="00065487" w:rsidP="00860B2A">
      <w:pPr>
        <w:pStyle w:val="ListParagraph"/>
      </w:pPr>
      <w:r w:rsidRPr="00065487">
        <w:t>National Highway Traffic Safety Admin (USA)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nhtsa.dot.gov</w:t>
      </w:r>
    </w:p>
    <w:p w14:paraId="77F5FCFE" w14:textId="2C7FE9A3" w:rsidR="00065487" w:rsidRPr="00065487" w:rsidRDefault="00065487" w:rsidP="00860B2A">
      <w:pPr>
        <w:pStyle w:val="ListParagraph"/>
      </w:pPr>
      <w:r w:rsidRPr="00065487">
        <w:t>Swedish Road and Transport Institute (VTI)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vti.se</w:t>
      </w:r>
    </w:p>
    <w:p w14:paraId="32F79B6E" w14:textId="11553F3F" w:rsidR="00065487" w:rsidRPr="00860B2A" w:rsidRDefault="00065487" w:rsidP="00860B2A">
      <w:pPr>
        <w:pStyle w:val="ListParagraph"/>
        <w:rPr>
          <w:rStyle w:val="Hyperlink"/>
          <w:color w:val="0070C0"/>
        </w:rPr>
      </w:pPr>
      <w:r w:rsidRPr="00065487">
        <w:t>SWOV Institute for Road Safety Research</w:t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swov.nl</w:t>
      </w:r>
    </w:p>
    <w:p w14:paraId="601287E0" w14:textId="77777777" w:rsidR="00065487" w:rsidRDefault="00065487" w:rsidP="00065487">
      <w:pPr>
        <w:ind w:left="720"/>
        <w:rPr>
          <w:rFonts w:cs="Arial"/>
          <w:szCs w:val="18"/>
        </w:rPr>
      </w:pPr>
    </w:p>
    <w:p w14:paraId="41F39011" w14:textId="77777777" w:rsidR="00065487" w:rsidRPr="00065487" w:rsidRDefault="00065487" w:rsidP="00860B2A">
      <w:pPr>
        <w:pStyle w:val="Heading4"/>
      </w:pPr>
      <w:r w:rsidRPr="00065487">
        <w:t>Related Sites</w:t>
      </w:r>
    </w:p>
    <w:p w14:paraId="37EAA109" w14:textId="58F3F1FF" w:rsidR="00065487" w:rsidRPr="00065487" w:rsidRDefault="00065487" w:rsidP="00860B2A">
      <w:pPr>
        <w:pStyle w:val="ListParagraph"/>
      </w:pPr>
      <w:r w:rsidRPr="00065487">
        <w:t>Alcohol and Drug Foundation</w:t>
      </w:r>
      <w:r w:rsidRPr="00065487">
        <w:tab/>
      </w:r>
      <w:r w:rsidRPr="00065487">
        <w:tab/>
      </w:r>
      <w:r w:rsidRPr="00065487">
        <w:tab/>
      </w:r>
      <w:r w:rsidR="009B72A0">
        <w:tab/>
      </w:r>
      <w:r w:rsidRPr="00860B2A">
        <w:rPr>
          <w:rStyle w:val="Hyperlink"/>
          <w:color w:val="0070C0"/>
        </w:rPr>
        <w:t>adf.org.au</w:t>
      </w:r>
    </w:p>
    <w:p w14:paraId="35DB099D" w14:textId="77777777" w:rsidR="00065487" w:rsidRDefault="00065487" w:rsidP="00065487"/>
    <w:p w14:paraId="132D5516" w14:textId="77777777" w:rsidR="00065487" w:rsidRDefault="00065487" w:rsidP="00065487"/>
    <w:p w14:paraId="4040F75A" w14:textId="77777777" w:rsidR="00065487" w:rsidRDefault="00065487" w:rsidP="00065487"/>
    <w:p w14:paraId="68039316" w14:textId="77777777" w:rsidR="00065487" w:rsidRDefault="00065487" w:rsidP="00065487"/>
    <w:p w14:paraId="48699034" w14:textId="6EBDC1CD" w:rsidR="00065487" w:rsidRDefault="00065487" w:rsidP="0047370B">
      <w:pPr>
        <w:pStyle w:val="Heading2"/>
        <w:numPr>
          <w:ilvl w:val="0"/>
          <w:numId w:val="6"/>
        </w:numPr>
        <w:ind w:left="357" w:hanging="357"/>
      </w:pPr>
      <w:bookmarkStart w:id="45" w:name="_Toc177667419"/>
      <w:r>
        <w:lastRenderedPageBreak/>
        <w:t>Graphs of Lives Lost and Hospitalised Claims</w:t>
      </w:r>
      <w:bookmarkEnd w:id="45"/>
    </w:p>
    <w:p w14:paraId="10EFEE22" w14:textId="77777777" w:rsidR="00065487" w:rsidRDefault="00065487" w:rsidP="00065487"/>
    <w:p w14:paraId="14AC8166" w14:textId="7647D183" w:rsidR="00065487" w:rsidRDefault="00816B1F" w:rsidP="00065487">
      <w:r>
        <w:rPr>
          <w:noProof/>
        </w:rPr>
        <w:drawing>
          <wp:inline distT="0" distB="0" distL="0" distR="0" wp14:anchorId="3B8EF2F2" wp14:editId="4B2EF559">
            <wp:extent cx="6498000" cy="3373200"/>
            <wp:effectExtent l="0" t="0" r="0" b="0"/>
            <wp:docPr id="1839485883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000" cy="337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89EF3F" w14:textId="77777777" w:rsidR="00065487" w:rsidRDefault="00065487" w:rsidP="00065487"/>
    <w:p w14:paraId="76D3F27E" w14:textId="5261F668" w:rsidR="00C075E6" w:rsidRDefault="00C075E6" w:rsidP="00065487">
      <w:r>
        <w:rPr>
          <w:noProof/>
        </w:rPr>
        <w:drawing>
          <wp:inline distT="0" distB="0" distL="0" distR="0" wp14:anchorId="1769DE05" wp14:editId="3C6F5B5D">
            <wp:extent cx="6498000" cy="3373200"/>
            <wp:effectExtent l="0" t="0" r="0" b="0"/>
            <wp:docPr id="938065609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000" cy="337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21977A" w14:textId="77777777" w:rsidR="00816B1F" w:rsidRDefault="00816B1F" w:rsidP="00065487"/>
    <w:p w14:paraId="5242D001" w14:textId="2CDCD981" w:rsidR="00816B1F" w:rsidRDefault="00816B1F" w:rsidP="00065487"/>
    <w:p w14:paraId="0A28A157" w14:textId="77777777" w:rsidR="00816B1F" w:rsidRDefault="00816B1F" w:rsidP="00065487"/>
    <w:p w14:paraId="510F2EF8" w14:textId="77777777" w:rsidR="00E45072" w:rsidRDefault="00E45072" w:rsidP="00065487"/>
    <w:p w14:paraId="5C1B963B" w14:textId="4513BBF4" w:rsidR="00816B1F" w:rsidRDefault="00816B1F" w:rsidP="00065487">
      <w:r>
        <w:rPr>
          <w:noProof/>
        </w:rPr>
        <w:drawing>
          <wp:inline distT="0" distB="0" distL="0" distR="0" wp14:anchorId="3199C534" wp14:editId="62A4D493">
            <wp:extent cx="6498000" cy="3373200"/>
            <wp:effectExtent l="0" t="0" r="0" b="0"/>
            <wp:docPr id="910202120" name="Pictur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000" cy="337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32B4E1" w14:textId="77777777" w:rsidR="00816B1F" w:rsidRDefault="00816B1F" w:rsidP="00065487"/>
    <w:p w14:paraId="5E642048" w14:textId="68A3E497" w:rsidR="00B9761A" w:rsidRDefault="00B9761A" w:rsidP="00065487">
      <w:r>
        <w:rPr>
          <w:noProof/>
        </w:rPr>
        <w:drawing>
          <wp:inline distT="0" distB="0" distL="0" distR="0" wp14:anchorId="798D0F45" wp14:editId="2CF53443">
            <wp:extent cx="6498000" cy="3373200"/>
            <wp:effectExtent l="0" t="0" r="0" b="0"/>
            <wp:docPr id="593640556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000" cy="337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BA378C" w14:textId="77777777" w:rsidR="00B9761A" w:rsidRDefault="00B9761A" w:rsidP="00065487"/>
    <w:p w14:paraId="71D60C01" w14:textId="53D928C2" w:rsidR="00816B1F" w:rsidRDefault="00816B1F" w:rsidP="00065487"/>
    <w:p w14:paraId="61D3395B" w14:textId="77777777" w:rsidR="00816B1F" w:rsidRDefault="00816B1F" w:rsidP="00065487"/>
    <w:p w14:paraId="2942B4CE" w14:textId="77777777" w:rsidR="00816B1F" w:rsidRDefault="00816B1F" w:rsidP="00065487"/>
    <w:p w14:paraId="66823731" w14:textId="77777777" w:rsidR="00816B1F" w:rsidRDefault="00816B1F" w:rsidP="00065487"/>
    <w:p w14:paraId="30D6B822" w14:textId="105C13CF" w:rsidR="00816B1F" w:rsidRDefault="009B72A0" w:rsidP="0047370B">
      <w:pPr>
        <w:pStyle w:val="Heading2"/>
        <w:numPr>
          <w:ilvl w:val="0"/>
          <w:numId w:val="6"/>
        </w:numPr>
        <w:ind w:left="357" w:hanging="357"/>
      </w:pPr>
      <w:bookmarkStart w:id="46" w:name="_Toc177667420"/>
      <w:r>
        <w:lastRenderedPageBreak/>
        <w:t>V</w:t>
      </w:r>
      <w:r w:rsidR="00816B1F">
        <w:t>ictorian monthly lives lost since 1951</w:t>
      </w:r>
      <w:bookmarkEnd w:id="46"/>
    </w:p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807"/>
        <w:gridCol w:w="688"/>
        <w:gridCol w:w="702"/>
        <w:gridCol w:w="702"/>
        <w:gridCol w:w="688"/>
        <w:gridCol w:w="741"/>
        <w:gridCol w:w="702"/>
        <w:gridCol w:w="658"/>
        <w:gridCol w:w="741"/>
        <w:gridCol w:w="715"/>
        <w:gridCol w:w="676"/>
        <w:gridCol w:w="729"/>
        <w:gridCol w:w="715"/>
        <w:gridCol w:w="828"/>
      </w:tblGrid>
      <w:tr w:rsidR="00A03E8F" w:rsidRPr="00D75757" w14:paraId="087BEDE0" w14:textId="77777777" w:rsidTr="00AD711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7859DF2E" w14:textId="68977E05" w:rsidR="00A03E8F" w:rsidRPr="00D75757" w:rsidRDefault="00A03E8F" w:rsidP="00AD7119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Year</w:t>
            </w:r>
          </w:p>
        </w:tc>
        <w:tc>
          <w:tcPr>
            <w:tcW w:w="341" w:type="pct"/>
            <w:vAlign w:val="top"/>
          </w:tcPr>
          <w:p w14:paraId="2AD3DFE6" w14:textId="0DB803A7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Jan</w:t>
            </w:r>
          </w:p>
        </w:tc>
        <w:tc>
          <w:tcPr>
            <w:tcW w:w="348" w:type="pct"/>
            <w:vAlign w:val="top"/>
          </w:tcPr>
          <w:p w14:paraId="1D413B85" w14:textId="6770D796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Feb</w:t>
            </w:r>
          </w:p>
        </w:tc>
        <w:tc>
          <w:tcPr>
            <w:tcW w:w="348" w:type="pct"/>
            <w:vAlign w:val="top"/>
          </w:tcPr>
          <w:p w14:paraId="6A95234C" w14:textId="6F0B7EFD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Mar</w:t>
            </w:r>
          </w:p>
        </w:tc>
        <w:tc>
          <w:tcPr>
            <w:tcW w:w="341" w:type="pct"/>
            <w:vAlign w:val="top"/>
          </w:tcPr>
          <w:p w14:paraId="76780D79" w14:textId="2713A686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Apr</w:t>
            </w:r>
          </w:p>
        </w:tc>
        <w:tc>
          <w:tcPr>
            <w:tcW w:w="367" w:type="pct"/>
            <w:vAlign w:val="top"/>
          </w:tcPr>
          <w:p w14:paraId="76A9C640" w14:textId="37E82AD6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May</w:t>
            </w:r>
          </w:p>
        </w:tc>
        <w:tc>
          <w:tcPr>
            <w:tcW w:w="348" w:type="pct"/>
            <w:vAlign w:val="top"/>
          </w:tcPr>
          <w:p w14:paraId="6A2789A5" w14:textId="60C02A82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Jun</w:t>
            </w:r>
          </w:p>
        </w:tc>
        <w:tc>
          <w:tcPr>
            <w:tcW w:w="326" w:type="pct"/>
            <w:vAlign w:val="top"/>
          </w:tcPr>
          <w:p w14:paraId="09D87DA6" w14:textId="472BA41A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Jul</w:t>
            </w:r>
          </w:p>
        </w:tc>
        <w:tc>
          <w:tcPr>
            <w:tcW w:w="367" w:type="pct"/>
            <w:vAlign w:val="top"/>
          </w:tcPr>
          <w:p w14:paraId="515902B3" w14:textId="70436258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Aug</w:t>
            </w:r>
          </w:p>
        </w:tc>
        <w:tc>
          <w:tcPr>
            <w:tcW w:w="354" w:type="pct"/>
            <w:vAlign w:val="top"/>
          </w:tcPr>
          <w:p w14:paraId="5EC96C1C" w14:textId="6420AF32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Sep</w:t>
            </w:r>
          </w:p>
        </w:tc>
        <w:tc>
          <w:tcPr>
            <w:tcW w:w="335" w:type="pct"/>
            <w:vAlign w:val="top"/>
          </w:tcPr>
          <w:p w14:paraId="70455B44" w14:textId="54EDFA4A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Oct</w:t>
            </w:r>
          </w:p>
        </w:tc>
        <w:tc>
          <w:tcPr>
            <w:tcW w:w="361" w:type="pct"/>
            <w:vAlign w:val="top"/>
          </w:tcPr>
          <w:p w14:paraId="2FCB2B87" w14:textId="48A7BCA7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Nov</w:t>
            </w:r>
          </w:p>
        </w:tc>
        <w:tc>
          <w:tcPr>
            <w:tcW w:w="354" w:type="pct"/>
            <w:vAlign w:val="top"/>
          </w:tcPr>
          <w:p w14:paraId="20519C35" w14:textId="65FD2F5A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Dec</w:t>
            </w:r>
          </w:p>
        </w:tc>
        <w:tc>
          <w:tcPr>
            <w:tcW w:w="410" w:type="pct"/>
            <w:vAlign w:val="top"/>
          </w:tcPr>
          <w:p w14:paraId="75E25FA3" w14:textId="3D0E83FC" w:rsidR="00A03E8F" w:rsidRPr="00D75757" w:rsidRDefault="00A03E8F" w:rsidP="00A03E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Total</w:t>
            </w:r>
          </w:p>
        </w:tc>
      </w:tr>
      <w:tr w:rsidR="00A03E8F" w:rsidRPr="00D75757" w14:paraId="5D258FA4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15614F05" w14:textId="70EA30C9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1951</w:t>
            </w:r>
          </w:p>
        </w:tc>
        <w:tc>
          <w:tcPr>
            <w:tcW w:w="341" w:type="pct"/>
            <w:vAlign w:val="top"/>
          </w:tcPr>
          <w:p w14:paraId="51211F79" w14:textId="7777777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48" w:type="pct"/>
            <w:vAlign w:val="top"/>
          </w:tcPr>
          <w:p w14:paraId="7EC148AF" w14:textId="7777777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48" w:type="pct"/>
            <w:vAlign w:val="top"/>
          </w:tcPr>
          <w:p w14:paraId="580E58B6" w14:textId="7777777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41" w:type="pct"/>
            <w:vAlign w:val="top"/>
          </w:tcPr>
          <w:p w14:paraId="396E10C4" w14:textId="7777777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67" w:type="pct"/>
            <w:vAlign w:val="top"/>
          </w:tcPr>
          <w:p w14:paraId="4E85F017" w14:textId="7777777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48" w:type="pct"/>
            <w:vAlign w:val="top"/>
          </w:tcPr>
          <w:p w14:paraId="035887BD" w14:textId="7777777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26" w:type="pct"/>
            <w:vAlign w:val="top"/>
          </w:tcPr>
          <w:p w14:paraId="765C07EB" w14:textId="635E91D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67" w:type="pct"/>
            <w:vAlign w:val="top"/>
          </w:tcPr>
          <w:p w14:paraId="43A8AD4B" w14:textId="3E0DEB0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59</w:t>
            </w:r>
          </w:p>
        </w:tc>
        <w:tc>
          <w:tcPr>
            <w:tcW w:w="354" w:type="pct"/>
            <w:vAlign w:val="top"/>
          </w:tcPr>
          <w:p w14:paraId="390CF7E1" w14:textId="36FD4F8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335" w:type="pct"/>
            <w:vAlign w:val="top"/>
          </w:tcPr>
          <w:p w14:paraId="418E4037" w14:textId="2EE15A9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38</w:t>
            </w:r>
          </w:p>
        </w:tc>
        <w:tc>
          <w:tcPr>
            <w:tcW w:w="361" w:type="pct"/>
            <w:vAlign w:val="top"/>
          </w:tcPr>
          <w:p w14:paraId="094250C8" w14:textId="165D3D8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29</w:t>
            </w:r>
          </w:p>
        </w:tc>
        <w:tc>
          <w:tcPr>
            <w:tcW w:w="354" w:type="pct"/>
            <w:vAlign w:val="top"/>
          </w:tcPr>
          <w:p w14:paraId="5021B11E" w14:textId="120F3D3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410" w:type="pct"/>
            <w:vAlign w:val="top"/>
          </w:tcPr>
          <w:p w14:paraId="3794A909" w14:textId="7777777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</w:p>
        </w:tc>
      </w:tr>
      <w:tr w:rsidR="00A03E8F" w:rsidRPr="00D75757" w14:paraId="5E8F76D3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05046A76" w14:textId="6DAD2007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1952</w:t>
            </w:r>
          </w:p>
        </w:tc>
        <w:tc>
          <w:tcPr>
            <w:tcW w:w="341" w:type="pct"/>
            <w:vAlign w:val="top"/>
          </w:tcPr>
          <w:p w14:paraId="1574E937" w14:textId="25B2A8B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45</w:t>
            </w:r>
          </w:p>
        </w:tc>
        <w:tc>
          <w:tcPr>
            <w:tcW w:w="348" w:type="pct"/>
            <w:vAlign w:val="top"/>
          </w:tcPr>
          <w:p w14:paraId="4123AD3C" w14:textId="51FEB41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40</w:t>
            </w:r>
          </w:p>
        </w:tc>
        <w:tc>
          <w:tcPr>
            <w:tcW w:w="348" w:type="pct"/>
            <w:vAlign w:val="top"/>
          </w:tcPr>
          <w:p w14:paraId="10B9B0DD" w14:textId="3350BB9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341" w:type="pct"/>
            <w:vAlign w:val="top"/>
          </w:tcPr>
          <w:p w14:paraId="3EC2CE80" w14:textId="3B3A524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67" w:type="pct"/>
            <w:vAlign w:val="top"/>
          </w:tcPr>
          <w:p w14:paraId="5278D187" w14:textId="477311E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348" w:type="pct"/>
            <w:vAlign w:val="top"/>
          </w:tcPr>
          <w:p w14:paraId="000AF765" w14:textId="2482E04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69</w:t>
            </w:r>
          </w:p>
        </w:tc>
        <w:tc>
          <w:tcPr>
            <w:tcW w:w="326" w:type="pct"/>
            <w:vAlign w:val="top"/>
          </w:tcPr>
          <w:p w14:paraId="3FC19EE1" w14:textId="4BE1D17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67" w:type="pct"/>
            <w:vAlign w:val="top"/>
          </w:tcPr>
          <w:p w14:paraId="01F8F8A2" w14:textId="312D906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354" w:type="pct"/>
            <w:vAlign w:val="top"/>
          </w:tcPr>
          <w:p w14:paraId="47670644" w14:textId="3C08C46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35" w:type="pct"/>
            <w:vAlign w:val="top"/>
          </w:tcPr>
          <w:p w14:paraId="56682703" w14:textId="3762DA1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61" w:type="pct"/>
            <w:vAlign w:val="top"/>
          </w:tcPr>
          <w:p w14:paraId="74AD736E" w14:textId="6654785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31</w:t>
            </w:r>
          </w:p>
        </w:tc>
        <w:tc>
          <w:tcPr>
            <w:tcW w:w="354" w:type="pct"/>
            <w:vAlign w:val="top"/>
          </w:tcPr>
          <w:p w14:paraId="3D323EE5" w14:textId="5198B9D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20</w:t>
            </w:r>
          </w:p>
        </w:tc>
        <w:tc>
          <w:tcPr>
            <w:tcW w:w="410" w:type="pct"/>
            <w:vAlign w:val="top"/>
          </w:tcPr>
          <w:p w14:paraId="4BA39B73" w14:textId="6B1DE44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584</w:t>
            </w:r>
          </w:p>
        </w:tc>
      </w:tr>
      <w:tr w:rsidR="00A03E8F" w:rsidRPr="00D75757" w14:paraId="30761006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40CE53A5" w14:textId="74CACDE8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1953</w:t>
            </w:r>
          </w:p>
        </w:tc>
        <w:tc>
          <w:tcPr>
            <w:tcW w:w="341" w:type="pct"/>
            <w:vAlign w:val="top"/>
          </w:tcPr>
          <w:p w14:paraId="466BB65C" w14:textId="234A28F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23</w:t>
            </w:r>
          </w:p>
        </w:tc>
        <w:tc>
          <w:tcPr>
            <w:tcW w:w="348" w:type="pct"/>
            <w:vAlign w:val="top"/>
          </w:tcPr>
          <w:p w14:paraId="2D3FC3F6" w14:textId="6F11F33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28</w:t>
            </w:r>
          </w:p>
        </w:tc>
        <w:tc>
          <w:tcPr>
            <w:tcW w:w="348" w:type="pct"/>
            <w:vAlign w:val="top"/>
          </w:tcPr>
          <w:p w14:paraId="024D745C" w14:textId="1EACE91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341" w:type="pct"/>
            <w:vAlign w:val="top"/>
          </w:tcPr>
          <w:p w14:paraId="7075A58A" w14:textId="6A75E15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367" w:type="pct"/>
            <w:vAlign w:val="top"/>
          </w:tcPr>
          <w:p w14:paraId="6C5CA135" w14:textId="4753320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49</w:t>
            </w:r>
          </w:p>
        </w:tc>
        <w:tc>
          <w:tcPr>
            <w:tcW w:w="348" w:type="pct"/>
            <w:vAlign w:val="top"/>
          </w:tcPr>
          <w:p w14:paraId="38A16BC2" w14:textId="5DB32BC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42</w:t>
            </w:r>
          </w:p>
        </w:tc>
        <w:tc>
          <w:tcPr>
            <w:tcW w:w="326" w:type="pct"/>
            <w:vAlign w:val="top"/>
          </w:tcPr>
          <w:p w14:paraId="23AFD4E9" w14:textId="3DA461F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367" w:type="pct"/>
            <w:vAlign w:val="top"/>
          </w:tcPr>
          <w:p w14:paraId="2B87A38C" w14:textId="664E27C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37</w:t>
            </w:r>
          </w:p>
        </w:tc>
        <w:tc>
          <w:tcPr>
            <w:tcW w:w="354" w:type="pct"/>
            <w:vAlign w:val="top"/>
          </w:tcPr>
          <w:p w14:paraId="0D99EE7B" w14:textId="5F59C7B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35" w:type="pct"/>
            <w:vAlign w:val="top"/>
          </w:tcPr>
          <w:p w14:paraId="655E9622" w14:textId="125005C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27</w:t>
            </w:r>
          </w:p>
        </w:tc>
        <w:tc>
          <w:tcPr>
            <w:tcW w:w="361" w:type="pct"/>
            <w:vAlign w:val="top"/>
          </w:tcPr>
          <w:p w14:paraId="78B2920E" w14:textId="22F9BF7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354" w:type="pct"/>
            <w:vAlign w:val="top"/>
          </w:tcPr>
          <w:p w14:paraId="759A1F04" w14:textId="6233FA5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410" w:type="pct"/>
            <w:vAlign w:val="top"/>
          </w:tcPr>
          <w:p w14:paraId="34A4C714" w14:textId="7F17FD4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480</w:t>
            </w:r>
          </w:p>
        </w:tc>
      </w:tr>
      <w:tr w:rsidR="00A03E8F" w:rsidRPr="00D75757" w14:paraId="0C66FE39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3C519424" w14:textId="565D4C10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1954</w:t>
            </w:r>
          </w:p>
        </w:tc>
        <w:tc>
          <w:tcPr>
            <w:tcW w:w="341" w:type="pct"/>
            <w:vAlign w:val="top"/>
          </w:tcPr>
          <w:p w14:paraId="20ACFA61" w14:textId="543BDA9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48" w:type="pct"/>
            <w:vAlign w:val="top"/>
          </w:tcPr>
          <w:p w14:paraId="270E11CA" w14:textId="173E292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42</w:t>
            </w:r>
          </w:p>
        </w:tc>
        <w:tc>
          <w:tcPr>
            <w:tcW w:w="348" w:type="pct"/>
            <w:vAlign w:val="top"/>
          </w:tcPr>
          <w:p w14:paraId="61CD2ED9" w14:textId="46BD838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28</w:t>
            </w:r>
          </w:p>
        </w:tc>
        <w:tc>
          <w:tcPr>
            <w:tcW w:w="341" w:type="pct"/>
            <w:vAlign w:val="top"/>
          </w:tcPr>
          <w:p w14:paraId="178B2B14" w14:textId="6F6B9B0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60</w:t>
            </w:r>
          </w:p>
        </w:tc>
        <w:tc>
          <w:tcPr>
            <w:tcW w:w="367" w:type="pct"/>
            <w:vAlign w:val="top"/>
          </w:tcPr>
          <w:p w14:paraId="5100557D" w14:textId="0E270BE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348" w:type="pct"/>
            <w:vAlign w:val="top"/>
          </w:tcPr>
          <w:p w14:paraId="14DC713B" w14:textId="0AFF4A0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326" w:type="pct"/>
            <w:vAlign w:val="top"/>
          </w:tcPr>
          <w:p w14:paraId="67F0AF96" w14:textId="7EC6894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367" w:type="pct"/>
            <w:vAlign w:val="top"/>
          </w:tcPr>
          <w:p w14:paraId="178CEE74" w14:textId="218CB01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33</w:t>
            </w:r>
          </w:p>
        </w:tc>
        <w:tc>
          <w:tcPr>
            <w:tcW w:w="354" w:type="pct"/>
            <w:vAlign w:val="top"/>
          </w:tcPr>
          <w:p w14:paraId="14A48D45" w14:textId="2D4B8F9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25</w:t>
            </w:r>
          </w:p>
        </w:tc>
        <w:tc>
          <w:tcPr>
            <w:tcW w:w="335" w:type="pct"/>
            <w:vAlign w:val="top"/>
          </w:tcPr>
          <w:p w14:paraId="07CC3B3B" w14:textId="46CF45C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361" w:type="pct"/>
            <w:vAlign w:val="top"/>
          </w:tcPr>
          <w:p w14:paraId="4108EB86" w14:textId="18B5B60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30</w:t>
            </w:r>
          </w:p>
        </w:tc>
        <w:tc>
          <w:tcPr>
            <w:tcW w:w="354" w:type="pct"/>
            <w:vAlign w:val="top"/>
          </w:tcPr>
          <w:p w14:paraId="0E404A26" w14:textId="0E15A56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410" w:type="pct"/>
            <w:vAlign w:val="top"/>
          </w:tcPr>
          <w:p w14:paraId="53695ECF" w14:textId="6F773F5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509</w:t>
            </w:r>
          </w:p>
        </w:tc>
      </w:tr>
      <w:tr w:rsidR="00A03E8F" w:rsidRPr="00D75757" w14:paraId="6D8F29BD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66338E12" w14:textId="4CC63EDB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1955</w:t>
            </w:r>
          </w:p>
        </w:tc>
        <w:tc>
          <w:tcPr>
            <w:tcW w:w="341" w:type="pct"/>
            <w:vAlign w:val="top"/>
          </w:tcPr>
          <w:p w14:paraId="62DE3FAC" w14:textId="6C66256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48" w:type="pct"/>
            <w:vAlign w:val="top"/>
          </w:tcPr>
          <w:p w14:paraId="033DA259" w14:textId="25B5FC6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36</w:t>
            </w:r>
          </w:p>
        </w:tc>
        <w:tc>
          <w:tcPr>
            <w:tcW w:w="348" w:type="pct"/>
            <w:vAlign w:val="top"/>
          </w:tcPr>
          <w:p w14:paraId="6E89E348" w14:textId="51A1759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45</w:t>
            </w:r>
          </w:p>
        </w:tc>
        <w:tc>
          <w:tcPr>
            <w:tcW w:w="341" w:type="pct"/>
            <w:vAlign w:val="top"/>
          </w:tcPr>
          <w:p w14:paraId="3AE12EC8" w14:textId="3A2981E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367" w:type="pct"/>
            <w:vAlign w:val="top"/>
          </w:tcPr>
          <w:p w14:paraId="6BCC6F2B" w14:textId="6568E5B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348" w:type="pct"/>
            <w:vAlign w:val="top"/>
          </w:tcPr>
          <w:p w14:paraId="1CD1AD86" w14:textId="044167D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56</w:t>
            </w:r>
          </w:p>
        </w:tc>
        <w:tc>
          <w:tcPr>
            <w:tcW w:w="326" w:type="pct"/>
            <w:vAlign w:val="top"/>
          </w:tcPr>
          <w:p w14:paraId="32FAAC8C" w14:textId="5C38513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64</w:t>
            </w:r>
          </w:p>
        </w:tc>
        <w:tc>
          <w:tcPr>
            <w:tcW w:w="367" w:type="pct"/>
            <w:vAlign w:val="top"/>
          </w:tcPr>
          <w:p w14:paraId="55BA398B" w14:textId="779126E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54" w:type="pct"/>
            <w:vAlign w:val="top"/>
          </w:tcPr>
          <w:p w14:paraId="643E7CA9" w14:textId="168DC63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35" w:type="pct"/>
            <w:vAlign w:val="top"/>
          </w:tcPr>
          <w:p w14:paraId="4C414034" w14:textId="57FA915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361" w:type="pct"/>
            <w:vAlign w:val="top"/>
          </w:tcPr>
          <w:p w14:paraId="7E48D870" w14:textId="42A66A2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40</w:t>
            </w:r>
          </w:p>
        </w:tc>
        <w:tc>
          <w:tcPr>
            <w:tcW w:w="354" w:type="pct"/>
            <w:vAlign w:val="top"/>
          </w:tcPr>
          <w:p w14:paraId="4BA440D1" w14:textId="0543592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40</w:t>
            </w:r>
          </w:p>
        </w:tc>
        <w:tc>
          <w:tcPr>
            <w:tcW w:w="410" w:type="pct"/>
            <w:vAlign w:val="top"/>
          </w:tcPr>
          <w:p w14:paraId="77575CC7" w14:textId="03C0C24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548</w:t>
            </w:r>
          </w:p>
        </w:tc>
      </w:tr>
      <w:tr w:rsidR="00A03E8F" w:rsidRPr="00D75757" w14:paraId="5807B711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284123C9" w14:textId="14E90637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1956</w:t>
            </w:r>
          </w:p>
        </w:tc>
        <w:tc>
          <w:tcPr>
            <w:tcW w:w="341" w:type="pct"/>
            <w:vAlign w:val="top"/>
          </w:tcPr>
          <w:p w14:paraId="66068DB0" w14:textId="4AA0343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34</w:t>
            </w:r>
          </w:p>
        </w:tc>
        <w:tc>
          <w:tcPr>
            <w:tcW w:w="348" w:type="pct"/>
            <w:vAlign w:val="top"/>
          </w:tcPr>
          <w:p w14:paraId="24769791" w14:textId="7EFFD95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348" w:type="pct"/>
            <w:vAlign w:val="top"/>
          </w:tcPr>
          <w:p w14:paraId="74A16E77" w14:textId="3842347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51</w:t>
            </w:r>
          </w:p>
        </w:tc>
        <w:tc>
          <w:tcPr>
            <w:tcW w:w="341" w:type="pct"/>
            <w:vAlign w:val="top"/>
          </w:tcPr>
          <w:p w14:paraId="7017AE6F" w14:textId="5EE3093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67" w:type="pct"/>
            <w:vAlign w:val="top"/>
          </w:tcPr>
          <w:p w14:paraId="578BC50B" w14:textId="46E4D92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53</w:t>
            </w:r>
          </w:p>
        </w:tc>
        <w:tc>
          <w:tcPr>
            <w:tcW w:w="348" w:type="pct"/>
            <w:vAlign w:val="top"/>
          </w:tcPr>
          <w:p w14:paraId="2813266B" w14:textId="546C392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65</w:t>
            </w:r>
          </w:p>
        </w:tc>
        <w:tc>
          <w:tcPr>
            <w:tcW w:w="326" w:type="pct"/>
            <w:vAlign w:val="top"/>
          </w:tcPr>
          <w:p w14:paraId="01B58E2C" w14:textId="56DAB5D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71</w:t>
            </w:r>
          </w:p>
        </w:tc>
        <w:tc>
          <w:tcPr>
            <w:tcW w:w="367" w:type="pct"/>
            <w:vAlign w:val="top"/>
          </w:tcPr>
          <w:p w14:paraId="2D1BE369" w14:textId="1F7FA77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47</w:t>
            </w:r>
          </w:p>
        </w:tc>
        <w:tc>
          <w:tcPr>
            <w:tcW w:w="354" w:type="pct"/>
            <w:vAlign w:val="top"/>
          </w:tcPr>
          <w:p w14:paraId="21EFFA2E" w14:textId="7F4770D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39</w:t>
            </w:r>
          </w:p>
        </w:tc>
        <w:tc>
          <w:tcPr>
            <w:tcW w:w="335" w:type="pct"/>
            <w:vAlign w:val="top"/>
          </w:tcPr>
          <w:p w14:paraId="0E5D88B0" w14:textId="72BFE8C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39</w:t>
            </w:r>
          </w:p>
        </w:tc>
        <w:tc>
          <w:tcPr>
            <w:tcW w:w="361" w:type="pct"/>
            <w:vAlign w:val="top"/>
          </w:tcPr>
          <w:p w14:paraId="3551707A" w14:textId="4752E97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44</w:t>
            </w:r>
          </w:p>
        </w:tc>
        <w:tc>
          <w:tcPr>
            <w:tcW w:w="354" w:type="pct"/>
            <w:vAlign w:val="top"/>
          </w:tcPr>
          <w:p w14:paraId="1054B611" w14:textId="52D2A6A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410" w:type="pct"/>
            <w:vAlign w:val="top"/>
          </w:tcPr>
          <w:p w14:paraId="1CD95111" w14:textId="7651737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606</w:t>
            </w:r>
          </w:p>
        </w:tc>
      </w:tr>
      <w:tr w:rsidR="00A03E8F" w:rsidRPr="00D75757" w14:paraId="1400BD51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3B06E25D" w14:textId="2DC7B203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1957</w:t>
            </w:r>
          </w:p>
        </w:tc>
        <w:tc>
          <w:tcPr>
            <w:tcW w:w="341" w:type="pct"/>
            <w:vAlign w:val="top"/>
          </w:tcPr>
          <w:p w14:paraId="1226E5CD" w14:textId="6104FAD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348" w:type="pct"/>
            <w:vAlign w:val="top"/>
          </w:tcPr>
          <w:p w14:paraId="794A9F0B" w14:textId="1717536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348" w:type="pct"/>
            <w:vAlign w:val="top"/>
          </w:tcPr>
          <w:p w14:paraId="3EC46454" w14:textId="74E7A60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46</w:t>
            </w:r>
          </w:p>
        </w:tc>
        <w:tc>
          <w:tcPr>
            <w:tcW w:w="341" w:type="pct"/>
            <w:vAlign w:val="top"/>
          </w:tcPr>
          <w:p w14:paraId="0F49C3C2" w14:textId="75DA48C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367" w:type="pct"/>
            <w:vAlign w:val="top"/>
          </w:tcPr>
          <w:p w14:paraId="1BE7A9C4" w14:textId="5227683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348" w:type="pct"/>
            <w:vAlign w:val="top"/>
          </w:tcPr>
          <w:p w14:paraId="21689833" w14:textId="4CD4EE8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326" w:type="pct"/>
            <w:vAlign w:val="top"/>
          </w:tcPr>
          <w:p w14:paraId="44A3A7C1" w14:textId="1FD06D6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367" w:type="pct"/>
            <w:vAlign w:val="top"/>
          </w:tcPr>
          <w:p w14:paraId="55677F0A" w14:textId="1A016AD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53</w:t>
            </w:r>
          </w:p>
        </w:tc>
        <w:tc>
          <w:tcPr>
            <w:tcW w:w="354" w:type="pct"/>
            <w:vAlign w:val="top"/>
          </w:tcPr>
          <w:p w14:paraId="7E8179FF" w14:textId="436BDDC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51</w:t>
            </w:r>
          </w:p>
        </w:tc>
        <w:tc>
          <w:tcPr>
            <w:tcW w:w="335" w:type="pct"/>
            <w:vAlign w:val="top"/>
          </w:tcPr>
          <w:p w14:paraId="483223E5" w14:textId="1C2896F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46</w:t>
            </w:r>
          </w:p>
        </w:tc>
        <w:tc>
          <w:tcPr>
            <w:tcW w:w="361" w:type="pct"/>
            <w:vAlign w:val="top"/>
          </w:tcPr>
          <w:p w14:paraId="4697F690" w14:textId="5C34D3A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32</w:t>
            </w:r>
          </w:p>
        </w:tc>
        <w:tc>
          <w:tcPr>
            <w:tcW w:w="354" w:type="pct"/>
            <w:vAlign w:val="top"/>
          </w:tcPr>
          <w:p w14:paraId="4EDABB24" w14:textId="71A9926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49</w:t>
            </w:r>
          </w:p>
        </w:tc>
        <w:tc>
          <w:tcPr>
            <w:tcW w:w="410" w:type="pct"/>
            <w:vAlign w:val="top"/>
          </w:tcPr>
          <w:p w14:paraId="384A4333" w14:textId="11624B3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589</w:t>
            </w:r>
          </w:p>
        </w:tc>
      </w:tr>
      <w:tr w:rsidR="00A03E8F" w:rsidRPr="00D75757" w14:paraId="1BDAEBD8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7B6B9255" w14:textId="02ED4A7E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1958</w:t>
            </w:r>
          </w:p>
        </w:tc>
        <w:tc>
          <w:tcPr>
            <w:tcW w:w="341" w:type="pct"/>
            <w:vAlign w:val="top"/>
          </w:tcPr>
          <w:p w14:paraId="68D9B2C6" w14:textId="644F636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348" w:type="pct"/>
            <w:vAlign w:val="top"/>
          </w:tcPr>
          <w:p w14:paraId="02AC455A" w14:textId="54A4E63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38</w:t>
            </w:r>
          </w:p>
        </w:tc>
        <w:tc>
          <w:tcPr>
            <w:tcW w:w="348" w:type="pct"/>
            <w:vAlign w:val="top"/>
          </w:tcPr>
          <w:p w14:paraId="25ED44FF" w14:textId="551FE81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42</w:t>
            </w:r>
          </w:p>
        </w:tc>
        <w:tc>
          <w:tcPr>
            <w:tcW w:w="341" w:type="pct"/>
            <w:vAlign w:val="top"/>
          </w:tcPr>
          <w:p w14:paraId="1A7CA011" w14:textId="4418026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367" w:type="pct"/>
            <w:vAlign w:val="top"/>
          </w:tcPr>
          <w:p w14:paraId="3A1563D9" w14:textId="6821759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348" w:type="pct"/>
            <w:vAlign w:val="top"/>
          </w:tcPr>
          <w:p w14:paraId="61A45419" w14:textId="66A9474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326" w:type="pct"/>
            <w:vAlign w:val="top"/>
          </w:tcPr>
          <w:p w14:paraId="783B1BDE" w14:textId="07210AD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54</w:t>
            </w:r>
          </w:p>
        </w:tc>
        <w:tc>
          <w:tcPr>
            <w:tcW w:w="367" w:type="pct"/>
            <w:vAlign w:val="top"/>
          </w:tcPr>
          <w:p w14:paraId="0EA91D38" w14:textId="19A9F15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53</w:t>
            </w:r>
          </w:p>
        </w:tc>
        <w:tc>
          <w:tcPr>
            <w:tcW w:w="354" w:type="pct"/>
            <w:vAlign w:val="top"/>
          </w:tcPr>
          <w:p w14:paraId="08D2B3B5" w14:textId="279B52A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335" w:type="pct"/>
            <w:vAlign w:val="top"/>
          </w:tcPr>
          <w:p w14:paraId="1644C960" w14:textId="0CBF445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40</w:t>
            </w:r>
          </w:p>
        </w:tc>
        <w:tc>
          <w:tcPr>
            <w:tcW w:w="361" w:type="pct"/>
            <w:vAlign w:val="top"/>
          </w:tcPr>
          <w:p w14:paraId="67EE1834" w14:textId="20AD656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354" w:type="pct"/>
            <w:vAlign w:val="top"/>
          </w:tcPr>
          <w:p w14:paraId="342362CD" w14:textId="3717987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410" w:type="pct"/>
            <w:vAlign w:val="top"/>
          </w:tcPr>
          <w:p w14:paraId="4C921921" w14:textId="1F41506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596</w:t>
            </w:r>
          </w:p>
        </w:tc>
      </w:tr>
      <w:tr w:rsidR="00A03E8F" w:rsidRPr="00D75757" w14:paraId="31EC074A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389683AD" w14:textId="27B6F961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1959</w:t>
            </w:r>
          </w:p>
        </w:tc>
        <w:tc>
          <w:tcPr>
            <w:tcW w:w="341" w:type="pct"/>
            <w:vAlign w:val="top"/>
          </w:tcPr>
          <w:p w14:paraId="01466542" w14:textId="3189D64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348" w:type="pct"/>
            <w:vAlign w:val="top"/>
          </w:tcPr>
          <w:p w14:paraId="04A74D8D" w14:textId="0FEE4C0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348" w:type="pct"/>
            <w:vAlign w:val="top"/>
          </w:tcPr>
          <w:p w14:paraId="2156D306" w14:textId="43E80B3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41" w:type="pct"/>
            <w:vAlign w:val="top"/>
          </w:tcPr>
          <w:p w14:paraId="1AEA4004" w14:textId="38028F2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50</w:t>
            </w:r>
          </w:p>
        </w:tc>
        <w:tc>
          <w:tcPr>
            <w:tcW w:w="367" w:type="pct"/>
            <w:vAlign w:val="top"/>
          </w:tcPr>
          <w:p w14:paraId="27A6A1CC" w14:textId="5539922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3E99E41E" w14:textId="1CA969C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326" w:type="pct"/>
            <w:vAlign w:val="top"/>
          </w:tcPr>
          <w:p w14:paraId="30D11C4B" w14:textId="2A4B5E7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42</w:t>
            </w:r>
          </w:p>
        </w:tc>
        <w:tc>
          <w:tcPr>
            <w:tcW w:w="367" w:type="pct"/>
            <w:vAlign w:val="top"/>
          </w:tcPr>
          <w:p w14:paraId="61372CAE" w14:textId="2874DCE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48</w:t>
            </w:r>
          </w:p>
        </w:tc>
        <w:tc>
          <w:tcPr>
            <w:tcW w:w="354" w:type="pct"/>
            <w:vAlign w:val="top"/>
          </w:tcPr>
          <w:p w14:paraId="1CB9FB56" w14:textId="264AFDD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335" w:type="pct"/>
            <w:vAlign w:val="top"/>
          </w:tcPr>
          <w:p w14:paraId="25EBC9D7" w14:textId="25F98B0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361" w:type="pct"/>
            <w:vAlign w:val="top"/>
          </w:tcPr>
          <w:p w14:paraId="61AB0E67" w14:textId="71578EE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354" w:type="pct"/>
            <w:vAlign w:val="top"/>
          </w:tcPr>
          <w:p w14:paraId="7A546253" w14:textId="4711AAA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410" w:type="pct"/>
            <w:vAlign w:val="top"/>
          </w:tcPr>
          <w:p w14:paraId="124D1359" w14:textId="0BCBA84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671</w:t>
            </w:r>
          </w:p>
        </w:tc>
      </w:tr>
      <w:tr w:rsidR="00A03E8F" w:rsidRPr="00D75757" w14:paraId="52989DAF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46E06013" w14:textId="1F0256D9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1960</w:t>
            </w:r>
          </w:p>
        </w:tc>
        <w:tc>
          <w:tcPr>
            <w:tcW w:w="341" w:type="pct"/>
            <w:vAlign w:val="top"/>
          </w:tcPr>
          <w:p w14:paraId="28D2899A" w14:textId="37CA942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49</w:t>
            </w:r>
          </w:p>
        </w:tc>
        <w:tc>
          <w:tcPr>
            <w:tcW w:w="348" w:type="pct"/>
            <w:vAlign w:val="top"/>
          </w:tcPr>
          <w:p w14:paraId="2FF5A479" w14:textId="71A192E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53</w:t>
            </w:r>
          </w:p>
        </w:tc>
        <w:tc>
          <w:tcPr>
            <w:tcW w:w="348" w:type="pct"/>
            <w:vAlign w:val="top"/>
          </w:tcPr>
          <w:p w14:paraId="7DB39364" w14:textId="5E8D646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341" w:type="pct"/>
            <w:vAlign w:val="top"/>
          </w:tcPr>
          <w:p w14:paraId="6D2A5092" w14:textId="7150F3E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76</w:t>
            </w:r>
          </w:p>
        </w:tc>
        <w:tc>
          <w:tcPr>
            <w:tcW w:w="367" w:type="pct"/>
            <w:vAlign w:val="top"/>
          </w:tcPr>
          <w:p w14:paraId="0B61EAF3" w14:textId="49AA62E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348" w:type="pct"/>
            <w:vAlign w:val="top"/>
          </w:tcPr>
          <w:p w14:paraId="467F3422" w14:textId="28A1EEF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326" w:type="pct"/>
            <w:vAlign w:val="top"/>
          </w:tcPr>
          <w:p w14:paraId="18FFDD9C" w14:textId="6758936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67" w:type="pct"/>
            <w:vAlign w:val="top"/>
          </w:tcPr>
          <w:p w14:paraId="2AE57AAC" w14:textId="4C1AC56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54" w:type="pct"/>
            <w:vAlign w:val="top"/>
          </w:tcPr>
          <w:p w14:paraId="409FD986" w14:textId="3A14FAF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35" w:type="pct"/>
            <w:vAlign w:val="top"/>
          </w:tcPr>
          <w:p w14:paraId="4F68B6A1" w14:textId="51EC555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361" w:type="pct"/>
            <w:vAlign w:val="top"/>
          </w:tcPr>
          <w:p w14:paraId="7F332D3B" w14:textId="7293616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52</w:t>
            </w:r>
          </w:p>
        </w:tc>
        <w:tc>
          <w:tcPr>
            <w:tcW w:w="354" w:type="pct"/>
            <w:vAlign w:val="top"/>
          </w:tcPr>
          <w:p w14:paraId="695B1C1A" w14:textId="1B0D2C2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66</w:t>
            </w:r>
          </w:p>
        </w:tc>
        <w:tc>
          <w:tcPr>
            <w:tcW w:w="410" w:type="pct"/>
            <w:vAlign w:val="top"/>
          </w:tcPr>
          <w:p w14:paraId="67521265" w14:textId="6363856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760</w:t>
            </w:r>
          </w:p>
        </w:tc>
      </w:tr>
      <w:tr w:rsidR="00A03E8F" w:rsidRPr="00D75757" w14:paraId="7A08A6E6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43E6191E" w14:textId="7C015A7D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1961</w:t>
            </w:r>
          </w:p>
        </w:tc>
        <w:tc>
          <w:tcPr>
            <w:tcW w:w="341" w:type="pct"/>
            <w:vAlign w:val="top"/>
          </w:tcPr>
          <w:p w14:paraId="6D5E65DE" w14:textId="5AF975B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348" w:type="pct"/>
            <w:vAlign w:val="top"/>
          </w:tcPr>
          <w:p w14:paraId="5976EAE9" w14:textId="2F2563D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57</w:t>
            </w:r>
          </w:p>
        </w:tc>
        <w:tc>
          <w:tcPr>
            <w:tcW w:w="348" w:type="pct"/>
            <w:vAlign w:val="top"/>
          </w:tcPr>
          <w:p w14:paraId="421ED0D3" w14:textId="4873123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41" w:type="pct"/>
            <w:vAlign w:val="top"/>
          </w:tcPr>
          <w:p w14:paraId="333E02DF" w14:textId="018E477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74</w:t>
            </w:r>
          </w:p>
        </w:tc>
        <w:tc>
          <w:tcPr>
            <w:tcW w:w="367" w:type="pct"/>
            <w:vAlign w:val="top"/>
          </w:tcPr>
          <w:p w14:paraId="6D010524" w14:textId="4A5822E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348" w:type="pct"/>
            <w:vAlign w:val="top"/>
          </w:tcPr>
          <w:p w14:paraId="5B2F3801" w14:textId="3240CC9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26" w:type="pct"/>
            <w:vAlign w:val="top"/>
          </w:tcPr>
          <w:p w14:paraId="3D845701" w14:textId="7AF6ABA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367" w:type="pct"/>
            <w:vAlign w:val="top"/>
          </w:tcPr>
          <w:p w14:paraId="190A96A2" w14:textId="64231E5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82</w:t>
            </w:r>
          </w:p>
        </w:tc>
        <w:tc>
          <w:tcPr>
            <w:tcW w:w="354" w:type="pct"/>
            <w:vAlign w:val="top"/>
          </w:tcPr>
          <w:p w14:paraId="46419374" w14:textId="325014A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59</w:t>
            </w:r>
          </w:p>
        </w:tc>
        <w:tc>
          <w:tcPr>
            <w:tcW w:w="335" w:type="pct"/>
            <w:vAlign w:val="top"/>
          </w:tcPr>
          <w:p w14:paraId="5CC2915F" w14:textId="4535EA3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61" w:type="pct"/>
            <w:vAlign w:val="top"/>
          </w:tcPr>
          <w:p w14:paraId="2F4FC740" w14:textId="40682B9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60</w:t>
            </w:r>
          </w:p>
        </w:tc>
        <w:tc>
          <w:tcPr>
            <w:tcW w:w="354" w:type="pct"/>
            <w:vAlign w:val="top"/>
          </w:tcPr>
          <w:p w14:paraId="229B9EA5" w14:textId="775DC66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65</w:t>
            </w:r>
          </w:p>
        </w:tc>
        <w:tc>
          <w:tcPr>
            <w:tcW w:w="410" w:type="pct"/>
            <w:vAlign w:val="top"/>
          </w:tcPr>
          <w:p w14:paraId="4721E2DA" w14:textId="6391493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794</w:t>
            </w:r>
          </w:p>
        </w:tc>
      </w:tr>
      <w:tr w:rsidR="00A03E8F" w:rsidRPr="00D75757" w14:paraId="334ACBF8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38F7C05D" w14:textId="57B391AF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1962</w:t>
            </w:r>
          </w:p>
        </w:tc>
        <w:tc>
          <w:tcPr>
            <w:tcW w:w="341" w:type="pct"/>
            <w:vAlign w:val="top"/>
          </w:tcPr>
          <w:p w14:paraId="139B7E8A" w14:textId="1EE8CF5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65</w:t>
            </w:r>
          </w:p>
        </w:tc>
        <w:tc>
          <w:tcPr>
            <w:tcW w:w="348" w:type="pct"/>
            <w:vAlign w:val="top"/>
          </w:tcPr>
          <w:p w14:paraId="4F5223F0" w14:textId="64667A7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41</w:t>
            </w:r>
          </w:p>
        </w:tc>
        <w:tc>
          <w:tcPr>
            <w:tcW w:w="348" w:type="pct"/>
            <w:vAlign w:val="top"/>
          </w:tcPr>
          <w:p w14:paraId="1D3983AF" w14:textId="4A74325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76</w:t>
            </w:r>
          </w:p>
        </w:tc>
        <w:tc>
          <w:tcPr>
            <w:tcW w:w="341" w:type="pct"/>
            <w:vAlign w:val="top"/>
          </w:tcPr>
          <w:p w14:paraId="427D8DB7" w14:textId="66BC260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367" w:type="pct"/>
            <w:vAlign w:val="top"/>
          </w:tcPr>
          <w:p w14:paraId="65B287B6" w14:textId="5B0B75A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72</w:t>
            </w:r>
          </w:p>
        </w:tc>
        <w:tc>
          <w:tcPr>
            <w:tcW w:w="348" w:type="pct"/>
            <w:vAlign w:val="top"/>
          </w:tcPr>
          <w:p w14:paraId="0D0D2FFB" w14:textId="61ADF18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26" w:type="pct"/>
            <w:vAlign w:val="top"/>
          </w:tcPr>
          <w:p w14:paraId="4DF66203" w14:textId="6917515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367" w:type="pct"/>
            <w:vAlign w:val="top"/>
          </w:tcPr>
          <w:p w14:paraId="001ADEEA" w14:textId="3E9817C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354" w:type="pct"/>
            <w:vAlign w:val="top"/>
          </w:tcPr>
          <w:p w14:paraId="21E677F9" w14:textId="6BD5D8D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35" w:type="pct"/>
            <w:vAlign w:val="top"/>
          </w:tcPr>
          <w:p w14:paraId="21955172" w14:textId="05ED2B0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53</w:t>
            </w:r>
          </w:p>
        </w:tc>
        <w:tc>
          <w:tcPr>
            <w:tcW w:w="361" w:type="pct"/>
            <w:vAlign w:val="top"/>
          </w:tcPr>
          <w:p w14:paraId="786236F0" w14:textId="7699049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64</w:t>
            </w:r>
          </w:p>
        </w:tc>
        <w:tc>
          <w:tcPr>
            <w:tcW w:w="354" w:type="pct"/>
            <w:vAlign w:val="top"/>
          </w:tcPr>
          <w:p w14:paraId="6AE27BB0" w14:textId="6752B6A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410" w:type="pct"/>
            <w:vAlign w:val="top"/>
          </w:tcPr>
          <w:p w14:paraId="0DAFFB5D" w14:textId="6B36FB2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808</w:t>
            </w:r>
          </w:p>
        </w:tc>
      </w:tr>
      <w:tr w:rsidR="00A03E8F" w:rsidRPr="00D75757" w14:paraId="2E5B80AD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577FB0E0" w14:textId="374E5ED0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1963</w:t>
            </w:r>
          </w:p>
        </w:tc>
        <w:tc>
          <w:tcPr>
            <w:tcW w:w="341" w:type="pct"/>
            <w:vAlign w:val="top"/>
          </w:tcPr>
          <w:p w14:paraId="58B15BAA" w14:textId="5498226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48" w:type="pct"/>
            <w:vAlign w:val="top"/>
          </w:tcPr>
          <w:p w14:paraId="27165DE1" w14:textId="6B6CEF9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56</w:t>
            </w:r>
          </w:p>
        </w:tc>
        <w:tc>
          <w:tcPr>
            <w:tcW w:w="348" w:type="pct"/>
            <w:vAlign w:val="top"/>
          </w:tcPr>
          <w:p w14:paraId="201C4167" w14:textId="4D3108D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65</w:t>
            </w:r>
          </w:p>
        </w:tc>
        <w:tc>
          <w:tcPr>
            <w:tcW w:w="341" w:type="pct"/>
            <w:vAlign w:val="top"/>
          </w:tcPr>
          <w:p w14:paraId="7705DCE3" w14:textId="6D2DF45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367" w:type="pct"/>
            <w:vAlign w:val="top"/>
          </w:tcPr>
          <w:p w14:paraId="36F7F3D1" w14:textId="17041A6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66</w:t>
            </w:r>
          </w:p>
        </w:tc>
        <w:tc>
          <w:tcPr>
            <w:tcW w:w="348" w:type="pct"/>
            <w:vAlign w:val="top"/>
          </w:tcPr>
          <w:p w14:paraId="61515C6F" w14:textId="1374D47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26" w:type="pct"/>
            <w:vAlign w:val="top"/>
          </w:tcPr>
          <w:p w14:paraId="0954016B" w14:textId="040832F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367" w:type="pct"/>
            <w:vAlign w:val="top"/>
          </w:tcPr>
          <w:p w14:paraId="76C71958" w14:textId="49984E7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354" w:type="pct"/>
            <w:vAlign w:val="top"/>
          </w:tcPr>
          <w:p w14:paraId="4F243D01" w14:textId="7306835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55</w:t>
            </w:r>
          </w:p>
        </w:tc>
        <w:tc>
          <w:tcPr>
            <w:tcW w:w="335" w:type="pct"/>
            <w:vAlign w:val="top"/>
          </w:tcPr>
          <w:p w14:paraId="3C4528E7" w14:textId="5BEA951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58</w:t>
            </w:r>
          </w:p>
        </w:tc>
        <w:tc>
          <w:tcPr>
            <w:tcW w:w="361" w:type="pct"/>
            <w:vAlign w:val="top"/>
          </w:tcPr>
          <w:p w14:paraId="443F0214" w14:textId="5165D15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54" w:type="pct"/>
            <w:vAlign w:val="top"/>
          </w:tcPr>
          <w:p w14:paraId="403FA324" w14:textId="4A1CF5D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410" w:type="pct"/>
            <w:vAlign w:val="top"/>
          </w:tcPr>
          <w:p w14:paraId="646268CE" w14:textId="540FD68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780</w:t>
            </w:r>
          </w:p>
        </w:tc>
      </w:tr>
      <w:tr w:rsidR="00A03E8F" w:rsidRPr="00D75757" w14:paraId="1F35208D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07643E86" w14:textId="7EA6C7D2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1964</w:t>
            </w:r>
          </w:p>
        </w:tc>
        <w:tc>
          <w:tcPr>
            <w:tcW w:w="341" w:type="pct"/>
            <w:vAlign w:val="top"/>
          </w:tcPr>
          <w:p w14:paraId="2BBF4DB5" w14:textId="5F4CB30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73</w:t>
            </w:r>
          </w:p>
        </w:tc>
        <w:tc>
          <w:tcPr>
            <w:tcW w:w="348" w:type="pct"/>
            <w:vAlign w:val="top"/>
          </w:tcPr>
          <w:p w14:paraId="6514E6FA" w14:textId="1C7C26F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71</w:t>
            </w:r>
          </w:p>
        </w:tc>
        <w:tc>
          <w:tcPr>
            <w:tcW w:w="348" w:type="pct"/>
            <w:vAlign w:val="top"/>
          </w:tcPr>
          <w:p w14:paraId="6DEDF6EF" w14:textId="61EFF0B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341" w:type="pct"/>
            <w:vAlign w:val="top"/>
          </w:tcPr>
          <w:p w14:paraId="5D27212A" w14:textId="4CF2FA5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71</w:t>
            </w:r>
          </w:p>
        </w:tc>
        <w:tc>
          <w:tcPr>
            <w:tcW w:w="367" w:type="pct"/>
            <w:vAlign w:val="top"/>
          </w:tcPr>
          <w:p w14:paraId="4130294A" w14:textId="207AD59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348" w:type="pct"/>
            <w:vAlign w:val="top"/>
          </w:tcPr>
          <w:p w14:paraId="6FACDE56" w14:textId="2360D09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89</w:t>
            </w:r>
          </w:p>
        </w:tc>
        <w:tc>
          <w:tcPr>
            <w:tcW w:w="326" w:type="pct"/>
            <w:vAlign w:val="top"/>
          </w:tcPr>
          <w:p w14:paraId="55DA7D01" w14:textId="542FA07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67" w:type="pct"/>
            <w:vAlign w:val="top"/>
          </w:tcPr>
          <w:p w14:paraId="39FA81A1" w14:textId="422C3DD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89</w:t>
            </w:r>
          </w:p>
        </w:tc>
        <w:tc>
          <w:tcPr>
            <w:tcW w:w="354" w:type="pct"/>
            <w:vAlign w:val="top"/>
          </w:tcPr>
          <w:p w14:paraId="5A4BD767" w14:textId="364C381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35" w:type="pct"/>
            <w:vAlign w:val="top"/>
          </w:tcPr>
          <w:p w14:paraId="2A93630F" w14:textId="250FC66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66</w:t>
            </w:r>
          </w:p>
        </w:tc>
        <w:tc>
          <w:tcPr>
            <w:tcW w:w="361" w:type="pct"/>
            <w:vAlign w:val="top"/>
          </w:tcPr>
          <w:p w14:paraId="734C0BB7" w14:textId="693B62A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54" w:type="pct"/>
            <w:vAlign w:val="top"/>
          </w:tcPr>
          <w:p w14:paraId="476A6072" w14:textId="264405C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410" w:type="pct"/>
            <w:vAlign w:val="top"/>
          </w:tcPr>
          <w:p w14:paraId="5702BDB8" w14:textId="1A9E286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904</w:t>
            </w:r>
          </w:p>
        </w:tc>
      </w:tr>
      <w:tr w:rsidR="00A03E8F" w:rsidRPr="00D75757" w14:paraId="6AC88B8B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542E797E" w14:textId="4080454B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1965</w:t>
            </w:r>
          </w:p>
        </w:tc>
        <w:tc>
          <w:tcPr>
            <w:tcW w:w="341" w:type="pct"/>
            <w:vAlign w:val="top"/>
          </w:tcPr>
          <w:p w14:paraId="15F7C06D" w14:textId="13EF143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63</w:t>
            </w:r>
          </w:p>
        </w:tc>
        <w:tc>
          <w:tcPr>
            <w:tcW w:w="348" w:type="pct"/>
            <w:vAlign w:val="top"/>
          </w:tcPr>
          <w:p w14:paraId="5C9DCD6B" w14:textId="55E7E7E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64</w:t>
            </w:r>
          </w:p>
        </w:tc>
        <w:tc>
          <w:tcPr>
            <w:tcW w:w="348" w:type="pct"/>
            <w:vAlign w:val="top"/>
          </w:tcPr>
          <w:p w14:paraId="2CDE6813" w14:textId="3CB9A71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341" w:type="pct"/>
            <w:vAlign w:val="top"/>
          </w:tcPr>
          <w:p w14:paraId="6B4B7173" w14:textId="394D2E4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88</w:t>
            </w:r>
          </w:p>
        </w:tc>
        <w:tc>
          <w:tcPr>
            <w:tcW w:w="367" w:type="pct"/>
            <w:vAlign w:val="top"/>
          </w:tcPr>
          <w:p w14:paraId="484C2CBB" w14:textId="60F5F1E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48" w:type="pct"/>
            <w:vAlign w:val="top"/>
          </w:tcPr>
          <w:p w14:paraId="2D5CE7C3" w14:textId="564CF72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326" w:type="pct"/>
            <w:vAlign w:val="top"/>
          </w:tcPr>
          <w:p w14:paraId="6033F7E8" w14:textId="61B2E97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79</w:t>
            </w:r>
          </w:p>
        </w:tc>
        <w:tc>
          <w:tcPr>
            <w:tcW w:w="367" w:type="pct"/>
            <w:vAlign w:val="top"/>
          </w:tcPr>
          <w:p w14:paraId="44BA77D7" w14:textId="27B3409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69</w:t>
            </w:r>
          </w:p>
        </w:tc>
        <w:tc>
          <w:tcPr>
            <w:tcW w:w="354" w:type="pct"/>
            <w:vAlign w:val="top"/>
          </w:tcPr>
          <w:p w14:paraId="409456E9" w14:textId="22C1A9D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81</w:t>
            </w:r>
          </w:p>
        </w:tc>
        <w:tc>
          <w:tcPr>
            <w:tcW w:w="335" w:type="pct"/>
            <w:vAlign w:val="top"/>
          </w:tcPr>
          <w:p w14:paraId="15D70063" w14:textId="7A9D4D6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361" w:type="pct"/>
            <w:vAlign w:val="top"/>
          </w:tcPr>
          <w:p w14:paraId="7436A456" w14:textId="7FB07B3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54" w:type="pct"/>
            <w:vAlign w:val="top"/>
          </w:tcPr>
          <w:p w14:paraId="6F4B774B" w14:textId="3074737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410" w:type="pct"/>
            <w:vAlign w:val="top"/>
          </w:tcPr>
          <w:p w14:paraId="3D2C626C" w14:textId="7E7E0E1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929</w:t>
            </w:r>
          </w:p>
        </w:tc>
      </w:tr>
      <w:tr w:rsidR="00A03E8F" w:rsidRPr="00D75757" w14:paraId="1C5DD3E1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2A9E4A2F" w14:textId="44EE95B7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1966</w:t>
            </w:r>
          </w:p>
        </w:tc>
        <w:tc>
          <w:tcPr>
            <w:tcW w:w="341" w:type="pct"/>
            <w:vAlign w:val="top"/>
          </w:tcPr>
          <w:p w14:paraId="1590BC20" w14:textId="0FF26AE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6C8DE34D" w14:textId="61FC804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59</w:t>
            </w:r>
          </w:p>
        </w:tc>
        <w:tc>
          <w:tcPr>
            <w:tcW w:w="348" w:type="pct"/>
            <w:vAlign w:val="top"/>
          </w:tcPr>
          <w:p w14:paraId="1A55EC59" w14:textId="2ED1110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1" w:type="pct"/>
            <w:vAlign w:val="top"/>
          </w:tcPr>
          <w:p w14:paraId="6D58D10B" w14:textId="258659F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103</w:t>
            </w:r>
          </w:p>
        </w:tc>
        <w:tc>
          <w:tcPr>
            <w:tcW w:w="367" w:type="pct"/>
            <w:vAlign w:val="top"/>
          </w:tcPr>
          <w:p w14:paraId="0358947A" w14:textId="2E35085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74</w:t>
            </w:r>
          </w:p>
        </w:tc>
        <w:tc>
          <w:tcPr>
            <w:tcW w:w="348" w:type="pct"/>
            <w:vAlign w:val="top"/>
          </w:tcPr>
          <w:p w14:paraId="7844BAFF" w14:textId="438E5F6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326" w:type="pct"/>
            <w:vAlign w:val="top"/>
          </w:tcPr>
          <w:p w14:paraId="7FC6CF0E" w14:textId="47EFC6A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367" w:type="pct"/>
            <w:vAlign w:val="top"/>
          </w:tcPr>
          <w:p w14:paraId="09024732" w14:textId="54A5617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54" w:type="pct"/>
            <w:vAlign w:val="top"/>
          </w:tcPr>
          <w:p w14:paraId="37720D6D" w14:textId="6798054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35" w:type="pct"/>
            <w:vAlign w:val="top"/>
          </w:tcPr>
          <w:p w14:paraId="2D79D448" w14:textId="4E0FCE8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66</w:t>
            </w:r>
          </w:p>
        </w:tc>
        <w:tc>
          <w:tcPr>
            <w:tcW w:w="361" w:type="pct"/>
            <w:vAlign w:val="top"/>
          </w:tcPr>
          <w:p w14:paraId="35D1A526" w14:textId="4F7331C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90</w:t>
            </w:r>
          </w:p>
        </w:tc>
        <w:tc>
          <w:tcPr>
            <w:tcW w:w="354" w:type="pct"/>
            <w:vAlign w:val="top"/>
          </w:tcPr>
          <w:p w14:paraId="46B97839" w14:textId="1148F76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410" w:type="pct"/>
            <w:vAlign w:val="top"/>
          </w:tcPr>
          <w:p w14:paraId="5445FF3E" w14:textId="37491EE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955</w:t>
            </w:r>
          </w:p>
        </w:tc>
      </w:tr>
      <w:tr w:rsidR="00A03E8F" w:rsidRPr="00D75757" w14:paraId="0F78C1B5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569616DC" w14:textId="0B32C1D6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1967</w:t>
            </w:r>
          </w:p>
        </w:tc>
        <w:tc>
          <w:tcPr>
            <w:tcW w:w="341" w:type="pct"/>
            <w:vAlign w:val="top"/>
          </w:tcPr>
          <w:p w14:paraId="56F7D1A2" w14:textId="3542DA4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48" w:type="pct"/>
            <w:vAlign w:val="top"/>
          </w:tcPr>
          <w:p w14:paraId="7C321A46" w14:textId="60BC9DB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79</w:t>
            </w:r>
          </w:p>
        </w:tc>
        <w:tc>
          <w:tcPr>
            <w:tcW w:w="348" w:type="pct"/>
            <w:vAlign w:val="top"/>
          </w:tcPr>
          <w:p w14:paraId="2926FB3F" w14:textId="3EFBAA6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91</w:t>
            </w:r>
          </w:p>
        </w:tc>
        <w:tc>
          <w:tcPr>
            <w:tcW w:w="341" w:type="pct"/>
            <w:vAlign w:val="top"/>
          </w:tcPr>
          <w:p w14:paraId="578177A0" w14:textId="57C6313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97</w:t>
            </w:r>
          </w:p>
        </w:tc>
        <w:tc>
          <w:tcPr>
            <w:tcW w:w="367" w:type="pct"/>
            <w:vAlign w:val="top"/>
          </w:tcPr>
          <w:p w14:paraId="1CD729DE" w14:textId="695A594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81</w:t>
            </w:r>
          </w:p>
        </w:tc>
        <w:tc>
          <w:tcPr>
            <w:tcW w:w="348" w:type="pct"/>
            <w:vAlign w:val="top"/>
          </w:tcPr>
          <w:p w14:paraId="056DDCFA" w14:textId="4A20CEC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71</w:t>
            </w:r>
          </w:p>
        </w:tc>
        <w:tc>
          <w:tcPr>
            <w:tcW w:w="326" w:type="pct"/>
            <w:vAlign w:val="top"/>
          </w:tcPr>
          <w:p w14:paraId="62C3268E" w14:textId="67A90F5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59</w:t>
            </w:r>
          </w:p>
        </w:tc>
        <w:tc>
          <w:tcPr>
            <w:tcW w:w="367" w:type="pct"/>
            <w:vAlign w:val="top"/>
          </w:tcPr>
          <w:p w14:paraId="73AAF737" w14:textId="5BBE6A2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54" w:type="pct"/>
            <w:vAlign w:val="top"/>
          </w:tcPr>
          <w:p w14:paraId="00DAECD3" w14:textId="32FB231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335" w:type="pct"/>
            <w:vAlign w:val="top"/>
          </w:tcPr>
          <w:p w14:paraId="69BC073C" w14:textId="677D5FA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61" w:type="pct"/>
            <w:vAlign w:val="top"/>
          </w:tcPr>
          <w:p w14:paraId="6D6E658F" w14:textId="4FCA612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60</w:t>
            </w:r>
          </w:p>
        </w:tc>
        <w:tc>
          <w:tcPr>
            <w:tcW w:w="354" w:type="pct"/>
            <w:vAlign w:val="top"/>
          </w:tcPr>
          <w:p w14:paraId="3F3AFF4F" w14:textId="21FE01D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410" w:type="pct"/>
            <w:vAlign w:val="top"/>
          </w:tcPr>
          <w:p w14:paraId="556143F4" w14:textId="289870F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887</w:t>
            </w:r>
          </w:p>
        </w:tc>
      </w:tr>
      <w:tr w:rsidR="00A03E8F" w:rsidRPr="00D75757" w14:paraId="5C47D040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26ABFCF8" w14:textId="7B3181FF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1968</w:t>
            </w:r>
          </w:p>
        </w:tc>
        <w:tc>
          <w:tcPr>
            <w:tcW w:w="341" w:type="pct"/>
            <w:vAlign w:val="top"/>
          </w:tcPr>
          <w:p w14:paraId="2F14831F" w14:textId="3555198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348" w:type="pct"/>
            <w:vAlign w:val="top"/>
          </w:tcPr>
          <w:p w14:paraId="40F70B9C" w14:textId="1CC1670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348" w:type="pct"/>
            <w:vAlign w:val="top"/>
          </w:tcPr>
          <w:p w14:paraId="60854739" w14:textId="429A2B3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341" w:type="pct"/>
            <w:vAlign w:val="top"/>
          </w:tcPr>
          <w:p w14:paraId="740A3098" w14:textId="2F79D01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367" w:type="pct"/>
            <w:vAlign w:val="top"/>
          </w:tcPr>
          <w:p w14:paraId="45F71DB8" w14:textId="6F31427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73</w:t>
            </w:r>
          </w:p>
        </w:tc>
        <w:tc>
          <w:tcPr>
            <w:tcW w:w="348" w:type="pct"/>
            <w:vAlign w:val="top"/>
          </w:tcPr>
          <w:p w14:paraId="343C0844" w14:textId="4FCFEB4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76</w:t>
            </w:r>
          </w:p>
        </w:tc>
        <w:tc>
          <w:tcPr>
            <w:tcW w:w="326" w:type="pct"/>
            <w:vAlign w:val="top"/>
          </w:tcPr>
          <w:p w14:paraId="7E15EC2B" w14:textId="7682F6F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73</w:t>
            </w:r>
          </w:p>
        </w:tc>
        <w:tc>
          <w:tcPr>
            <w:tcW w:w="367" w:type="pct"/>
            <w:vAlign w:val="top"/>
          </w:tcPr>
          <w:p w14:paraId="2A123B2A" w14:textId="19491D3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354" w:type="pct"/>
            <w:vAlign w:val="top"/>
          </w:tcPr>
          <w:p w14:paraId="18747262" w14:textId="24F2F63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72</w:t>
            </w:r>
          </w:p>
        </w:tc>
        <w:tc>
          <w:tcPr>
            <w:tcW w:w="335" w:type="pct"/>
            <w:vAlign w:val="top"/>
          </w:tcPr>
          <w:p w14:paraId="4654CEF3" w14:textId="17DD568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61" w:type="pct"/>
            <w:vAlign w:val="top"/>
          </w:tcPr>
          <w:p w14:paraId="3E9426B4" w14:textId="214D671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81</w:t>
            </w:r>
          </w:p>
        </w:tc>
        <w:tc>
          <w:tcPr>
            <w:tcW w:w="354" w:type="pct"/>
            <w:vAlign w:val="top"/>
          </w:tcPr>
          <w:p w14:paraId="549DACD8" w14:textId="317996D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105</w:t>
            </w:r>
          </w:p>
        </w:tc>
        <w:tc>
          <w:tcPr>
            <w:tcW w:w="410" w:type="pct"/>
            <w:vAlign w:val="top"/>
          </w:tcPr>
          <w:p w14:paraId="3FFCB20F" w14:textId="209D28C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949</w:t>
            </w:r>
          </w:p>
        </w:tc>
      </w:tr>
      <w:tr w:rsidR="00A03E8F" w:rsidRPr="00D75757" w14:paraId="17E02160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4A0D092E" w14:textId="483300C3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1969</w:t>
            </w:r>
          </w:p>
        </w:tc>
        <w:tc>
          <w:tcPr>
            <w:tcW w:w="341" w:type="pct"/>
            <w:vAlign w:val="top"/>
          </w:tcPr>
          <w:p w14:paraId="7126130F" w14:textId="67B10CD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79</w:t>
            </w:r>
          </w:p>
        </w:tc>
        <w:tc>
          <w:tcPr>
            <w:tcW w:w="348" w:type="pct"/>
            <w:vAlign w:val="top"/>
          </w:tcPr>
          <w:p w14:paraId="5CB60F1F" w14:textId="0E4638F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48" w:type="pct"/>
            <w:vAlign w:val="top"/>
          </w:tcPr>
          <w:p w14:paraId="4F6F0F06" w14:textId="37046A0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79</w:t>
            </w:r>
          </w:p>
        </w:tc>
        <w:tc>
          <w:tcPr>
            <w:tcW w:w="341" w:type="pct"/>
            <w:vAlign w:val="top"/>
          </w:tcPr>
          <w:p w14:paraId="72A02F32" w14:textId="3F64192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367" w:type="pct"/>
            <w:vAlign w:val="top"/>
          </w:tcPr>
          <w:p w14:paraId="063F7F16" w14:textId="7E26F1F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348" w:type="pct"/>
            <w:vAlign w:val="top"/>
          </w:tcPr>
          <w:p w14:paraId="4CFB3473" w14:textId="371DA56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326" w:type="pct"/>
            <w:vAlign w:val="top"/>
          </w:tcPr>
          <w:p w14:paraId="5C18083A" w14:textId="075EAF3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367" w:type="pct"/>
            <w:vAlign w:val="top"/>
          </w:tcPr>
          <w:p w14:paraId="21007ADB" w14:textId="5673B7A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354" w:type="pct"/>
            <w:vAlign w:val="top"/>
          </w:tcPr>
          <w:p w14:paraId="2A75D89C" w14:textId="305A4FA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335" w:type="pct"/>
            <w:vAlign w:val="top"/>
          </w:tcPr>
          <w:p w14:paraId="0603A33B" w14:textId="13AD768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361" w:type="pct"/>
            <w:vAlign w:val="top"/>
          </w:tcPr>
          <w:p w14:paraId="5499B7A5" w14:textId="00A9FFB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94</w:t>
            </w:r>
          </w:p>
        </w:tc>
        <w:tc>
          <w:tcPr>
            <w:tcW w:w="354" w:type="pct"/>
            <w:vAlign w:val="top"/>
          </w:tcPr>
          <w:p w14:paraId="28270B09" w14:textId="14C449C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101</w:t>
            </w:r>
          </w:p>
        </w:tc>
        <w:tc>
          <w:tcPr>
            <w:tcW w:w="410" w:type="pct"/>
            <w:vAlign w:val="top"/>
          </w:tcPr>
          <w:p w14:paraId="7CDF26CA" w14:textId="494E3A0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1011</w:t>
            </w:r>
          </w:p>
        </w:tc>
      </w:tr>
      <w:tr w:rsidR="00A03E8F" w:rsidRPr="00D75757" w14:paraId="37F24D45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0C6D1B72" w14:textId="5914AD0A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1970</w:t>
            </w:r>
          </w:p>
        </w:tc>
        <w:tc>
          <w:tcPr>
            <w:tcW w:w="341" w:type="pct"/>
            <w:vAlign w:val="top"/>
          </w:tcPr>
          <w:p w14:paraId="50C2A766" w14:textId="093F4B4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348" w:type="pct"/>
            <w:vAlign w:val="top"/>
          </w:tcPr>
          <w:p w14:paraId="569CDCBA" w14:textId="5C3792D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84</w:t>
            </w:r>
          </w:p>
        </w:tc>
        <w:tc>
          <w:tcPr>
            <w:tcW w:w="348" w:type="pct"/>
            <w:vAlign w:val="top"/>
          </w:tcPr>
          <w:p w14:paraId="5ACCC241" w14:textId="5B086CB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106</w:t>
            </w:r>
          </w:p>
        </w:tc>
        <w:tc>
          <w:tcPr>
            <w:tcW w:w="341" w:type="pct"/>
            <w:vAlign w:val="top"/>
          </w:tcPr>
          <w:p w14:paraId="7C452D06" w14:textId="6D3E731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67" w:type="pct"/>
            <w:vAlign w:val="top"/>
          </w:tcPr>
          <w:p w14:paraId="04DD3139" w14:textId="0FD1A9A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87</w:t>
            </w:r>
          </w:p>
        </w:tc>
        <w:tc>
          <w:tcPr>
            <w:tcW w:w="348" w:type="pct"/>
            <w:vAlign w:val="top"/>
          </w:tcPr>
          <w:p w14:paraId="34B61CDE" w14:textId="79650D3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88</w:t>
            </w:r>
          </w:p>
        </w:tc>
        <w:tc>
          <w:tcPr>
            <w:tcW w:w="326" w:type="pct"/>
            <w:vAlign w:val="top"/>
          </w:tcPr>
          <w:p w14:paraId="497E3D3A" w14:textId="34B878E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110</w:t>
            </w:r>
          </w:p>
        </w:tc>
        <w:tc>
          <w:tcPr>
            <w:tcW w:w="367" w:type="pct"/>
            <w:vAlign w:val="top"/>
          </w:tcPr>
          <w:p w14:paraId="0AFFA5FA" w14:textId="240411D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106</w:t>
            </w:r>
          </w:p>
        </w:tc>
        <w:tc>
          <w:tcPr>
            <w:tcW w:w="354" w:type="pct"/>
            <w:vAlign w:val="top"/>
          </w:tcPr>
          <w:p w14:paraId="0C8F1B60" w14:textId="4B2C19C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335" w:type="pct"/>
            <w:vAlign w:val="top"/>
          </w:tcPr>
          <w:p w14:paraId="6919E426" w14:textId="75E4B5A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95</w:t>
            </w:r>
          </w:p>
        </w:tc>
        <w:tc>
          <w:tcPr>
            <w:tcW w:w="361" w:type="pct"/>
            <w:vAlign w:val="top"/>
          </w:tcPr>
          <w:p w14:paraId="21528170" w14:textId="621914B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54" w:type="pct"/>
            <w:vAlign w:val="top"/>
          </w:tcPr>
          <w:p w14:paraId="753C7449" w14:textId="773C9CE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74</w:t>
            </w:r>
          </w:p>
        </w:tc>
        <w:tc>
          <w:tcPr>
            <w:tcW w:w="410" w:type="pct"/>
            <w:vAlign w:val="top"/>
          </w:tcPr>
          <w:p w14:paraId="2B46031E" w14:textId="6B5C1D6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1061</w:t>
            </w:r>
          </w:p>
        </w:tc>
      </w:tr>
      <w:tr w:rsidR="00A03E8F" w:rsidRPr="00D75757" w14:paraId="402F9726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658B32D2" w14:textId="47E0464A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1971</w:t>
            </w:r>
          </w:p>
        </w:tc>
        <w:tc>
          <w:tcPr>
            <w:tcW w:w="341" w:type="pct"/>
            <w:vAlign w:val="top"/>
          </w:tcPr>
          <w:p w14:paraId="28298B91" w14:textId="01F5714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348" w:type="pct"/>
            <w:vAlign w:val="top"/>
          </w:tcPr>
          <w:p w14:paraId="5CDBF504" w14:textId="400890C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7D539542" w14:textId="23A8160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77</w:t>
            </w:r>
          </w:p>
        </w:tc>
        <w:tc>
          <w:tcPr>
            <w:tcW w:w="341" w:type="pct"/>
            <w:vAlign w:val="top"/>
          </w:tcPr>
          <w:p w14:paraId="0A91FA05" w14:textId="0261668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68</w:t>
            </w:r>
          </w:p>
        </w:tc>
        <w:tc>
          <w:tcPr>
            <w:tcW w:w="367" w:type="pct"/>
            <w:vAlign w:val="top"/>
          </w:tcPr>
          <w:p w14:paraId="1D313ACE" w14:textId="6DA62E8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76</w:t>
            </w:r>
          </w:p>
        </w:tc>
        <w:tc>
          <w:tcPr>
            <w:tcW w:w="348" w:type="pct"/>
            <w:vAlign w:val="top"/>
          </w:tcPr>
          <w:p w14:paraId="04A9B207" w14:textId="1B544F8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326" w:type="pct"/>
            <w:vAlign w:val="top"/>
          </w:tcPr>
          <w:p w14:paraId="7D1F6B10" w14:textId="0C7B03E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367" w:type="pct"/>
            <w:vAlign w:val="top"/>
          </w:tcPr>
          <w:p w14:paraId="395B51AE" w14:textId="66504D1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72</w:t>
            </w:r>
          </w:p>
        </w:tc>
        <w:tc>
          <w:tcPr>
            <w:tcW w:w="354" w:type="pct"/>
            <w:vAlign w:val="top"/>
          </w:tcPr>
          <w:p w14:paraId="7F594644" w14:textId="31AA455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78</w:t>
            </w:r>
          </w:p>
        </w:tc>
        <w:tc>
          <w:tcPr>
            <w:tcW w:w="335" w:type="pct"/>
            <w:vAlign w:val="top"/>
          </w:tcPr>
          <w:p w14:paraId="1EE9988A" w14:textId="6C33209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73</w:t>
            </w:r>
          </w:p>
        </w:tc>
        <w:tc>
          <w:tcPr>
            <w:tcW w:w="361" w:type="pct"/>
            <w:vAlign w:val="top"/>
          </w:tcPr>
          <w:p w14:paraId="028DA71A" w14:textId="00759EE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74</w:t>
            </w:r>
          </w:p>
        </w:tc>
        <w:tc>
          <w:tcPr>
            <w:tcW w:w="354" w:type="pct"/>
            <w:vAlign w:val="top"/>
          </w:tcPr>
          <w:p w14:paraId="0F503011" w14:textId="3B5E460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76</w:t>
            </w:r>
          </w:p>
        </w:tc>
        <w:tc>
          <w:tcPr>
            <w:tcW w:w="410" w:type="pct"/>
            <w:vAlign w:val="top"/>
          </w:tcPr>
          <w:p w14:paraId="1250C8AF" w14:textId="2AB2792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923</w:t>
            </w:r>
          </w:p>
        </w:tc>
      </w:tr>
      <w:tr w:rsidR="00A03E8F" w:rsidRPr="00D75757" w14:paraId="2A4315A7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7CC661C5" w14:textId="1BDDB777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1972</w:t>
            </w:r>
          </w:p>
        </w:tc>
        <w:tc>
          <w:tcPr>
            <w:tcW w:w="341" w:type="pct"/>
            <w:vAlign w:val="top"/>
          </w:tcPr>
          <w:p w14:paraId="61A1C205" w14:textId="23D406D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48" w:type="pct"/>
            <w:vAlign w:val="top"/>
          </w:tcPr>
          <w:p w14:paraId="159D129C" w14:textId="1817C2F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48" w:type="pct"/>
            <w:vAlign w:val="top"/>
          </w:tcPr>
          <w:p w14:paraId="45DFA783" w14:textId="62A0766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1" w:type="pct"/>
            <w:vAlign w:val="top"/>
          </w:tcPr>
          <w:p w14:paraId="302A3950" w14:textId="40EADEA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82</w:t>
            </w:r>
          </w:p>
        </w:tc>
        <w:tc>
          <w:tcPr>
            <w:tcW w:w="367" w:type="pct"/>
            <w:vAlign w:val="top"/>
          </w:tcPr>
          <w:p w14:paraId="5EE57B0B" w14:textId="0D6C7DF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24AE2BB1" w14:textId="162949A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71</w:t>
            </w:r>
          </w:p>
        </w:tc>
        <w:tc>
          <w:tcPr>
            <w:tcW w:w="326" w:type="pct"/>
            <w:vAlign w:val="top"/>
          </w:tcPr>
          <w:p w14:paraId="48CEDED8" w14:textId="48FAFB6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98</w:t>
            </w:r>
          </w:p>
        </w:tc>
        <w:tc>
          <w:tcPr>
            <w:tcW w:w="367" w:type="pct"/>
            <w:vAlign w:val="top"/>
          </w:tcPr>
          <w:p w14:paraId="4347F17D" w14:textId="5F8BB50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354" w:type="pct"/>
            <w:vAlign w:val="top"/>
          </w:tcPr>
          <w:p w14:paraId="3A082D44" w14:textId="0DAC84C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83</w:t>
            </w:r>
          </w:p>
        </w:tc>
        <w:tc>
          <w:tcPr>
            <w:tcW w:w="335" w:type="pct"/>
            <w:vAlign w:val="top"/>
          </w:tcPr>
          <w:p w14:paraId="66BD4FE9" w14:textId="2E6E280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61" w:type="pct"/>
            <w:vAlign w:val="top"/>
          </w:tcPr>
          <w:p w14:paraId="07AF7F0E" w14:textId="5302395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54" w:type="pct"/>
            <w:vAlign w:val="top"/>
          </w:tcPr>
          <w:p w14:paraId="72A9F4A7" w14:textId="175E52D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81</w:t>
            </w:r>
          </w:p>
        </w:tc>
        <w:tc>
          <w:tcPr>
            <w:tcW w:w="410" w:type="pct"/>
            <w:vAlign w:val="top"/>
          </w:tcPr>
          <w:p w14:paraId="7D1BB030" w14:textId="189CB73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915</w:t>
            </w:r>
          </w:p>
        </w:tc>
      </w:tr>
      <w:tr w:rsidR="00A03E8F" w:rsidRPr="00D75757" w14:paraId="17BDED9D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6AA27704" w14:textId="4F2E23F4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1973</w:t>
            </w:r>
          </w:p>
        </w:tc>
        <w:tc>
          <w:tcPr>
            <w:tcW w:w="341" w:type="pct"/>
            <w:vAlign w:val="top"/>
          </w:tcPr>
          <w:p w14:paraId="75BCBC00" w14:textId="3826397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64854D40" w14:textId="2D7713F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68F176D3" w14:textId="4C46027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95</w:t>
            </w:r>
          </w:p>
        </w:tc>
        <w:tc>
          <w:tcPr>
            <w:tcW w:w="341" w:type="pct"/>
            <w:vAlign w:val="top"/>
          </w:tcPr>
          <w:p w14:paraId="1268700C" w14:textId="34D93BE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367" w:type="pct"/>
            <w:vAlign w:val="top"/>
          </w:tcPr>
          <w:p w14:paraId="4B9F2558" w14:textId="0CDB573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64</w:t>
            </w:r>
          </w:p>
        </w:tc>
        <w:tc>
          <w:tcPr>
            <w:tcW w:w="348" w:type="pct"/>
            <w:vAlign w:val="top"/>
          </w:tcPr>
          <w:p w14:paraId="33688885" w14:textId="55ACE9F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66</w:t>
            </w:r>
          </w:p>
        </w:tc>
        <w:tc>
          <w:tcPr>
            <w:tcW w:w="326" w:type="pct"/>
            <w:vAlign w:val="top"/>
          </w:tcPr>
          <w:p w14:paraId="4C4A3134" w14:textId="65976EA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61</w:t>
            </w:r>
          </w:p>
        </w:tc>
        <w:tc>
          <w:tcPr>
            <w:tcW w:w="367" w:type="pct"/>
            <w:vAlign w:val="top"/>
          </w:tcPr>
          <w:p w14:paraId="554E7E64" w14:textId="7D7E08E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85</w:t>
            </w:r>
          </w:p>
        </w:tc>
        <w:tc>
          <w:tcPr>
            <w:tcW w:w="354" w:type="pct"/>
            <w:vAlign w:val="top"/>
          </w:tcPr>
          <w:p w14:paraId="3F53AEC0" w14:textId="6727DA1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89</w:t>
            </w:r>
          </w:p>
        </w:tc>
        <w:tc>
          <w:tcPr>
            <w:tcW w:w="335" w:type="pct"/>
            <w:vAlign w:val="top"/>
          </w:tcPr>
          <w:p w14:paraId="0863CF39" w14:textId="7EE64DF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88</w:t>
            </w:r>
          </w:p>
        </w:tc>
        <w:tc>
          <w:tcPr>
            <w:tcW w:w="361" w:type="pct"/>
            <w:vAlign w:val="top"/>
          </w:tcPr>
          <w:p w14:paraId="78117E84" w14:textId="6448E91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66</w:t>
            </w:r>
          </w:p>
        </w:tc>
        <w:tc>
          <w:tcPr>
            <w:tcW w:w="354" w:type="pct"/>
            <w:vAlign w:val="top"/>
          </w:tcPr>
          <w:p w14:paraId="522F92BA" w14:textId="5C242AB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86</w:t>
            </w:r>
          </w:p>
        </w:tc>
        <w:tc>
          <w:tcPr>
            <w:tcW w:w="410" w:type="pct"/>
            <w:vAlign w:val="top"/>
          </w:tcPr>
          <w:p w14:paraId="061CBE51" w14:textId="7286BFB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935</w:t>
            </w:r>
          </w:p>
        </w:tc>
      </w:tr>
      <w:tr w:rsidR="00A03E8F" w:rsidRPr="00D75757" w14:paraId="0ADF8FD7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6C515EBF" w14:textId="36767DAB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rFonts w:cstheme="minorHAnsi"/>
                <w:b w:val="0"/>
                <w:bCs w:val="0"/>
                <w:sz w:val="18"/>
                <w:szCs w:val="18"/>
              </w:rPr>
              <w:t>1974</w:t>
            </w:r>
          </w:p>
        </w:tc>
        <w:tc>
          <w:tcPr>
            <w:tcW w:w="341" w:type="pct"/>
            <w:vAlign w:val="top"/>
          </w:tcPr>
          <w:p w14:paraId="08ACC6DE" w14:textId="7ABFD20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56</w:t>
            </w:r>
          </w:p>
        </w:tc>
        <w:tc>
          <w:tcPr>
            <w:tcW w:w="348" w:type="pct"/>
            <w:vAlign w:val="top"/>
          </w:tcPr>
          <w:p w14:paraId="6755E154" w14:textId="2BE9264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48" w:type="pct"/>
            <w:vAlign w:val="top"/>
          </w:tcPr>
          <w:p w14:paraId="64B23392" w14:textId="2A6DE2B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81</w:t>
            </w:r>
          </w:p>
        </w:tc>
        <w:tc>
          <w:tcPr>
            <w:tcW w:w="341" w:type="pct"/>
            <w:vAlign w:val="top"/>
          </w:tcPr>
          <w:p w14:paraId="23716300" w14:textId="54A00C9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60</w:t>
            </w:r>
          </w:p>
        </w:tc>
        <w:tc>
          <w:tcPr>
            <w:tcW w:w="367" w:type="pct"/>
            <w:vAlign w:val="top"/>
          </w:tcPr>
          <w:p w14:paraId="4FEFAD3F" w14:textId="1B0F722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348" w:type="pct"/>
            <w:vAlign w:val="top"/>
          </w:tcPr>
          <w:p w14:paraId="38D63735" w14:textId="3A9AA9E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73</w:t>
            </w:r>
          </w:p>
        </w:tc>
        <w:tc>
          <w:tcPr>
            <w:tcW w:w="326" w:type="pct"/>
            <w:vAlign w:val="top"/>
          </w:tcPr>
          <w:p w14:paraId="0D10C69F" w14:textId="5A746F5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67</w:t>
            </w:r>
          </w:p>
        </w:tc>
        <w:tc>
          <w:tcPr>
            <w:tcW w:w="367" w:type="pct"/>
            <w:vAlign w:val="top"/>
          </w:tcPr>
          <w:p w14:paraId="57A0777C" w14:textId="3FE10CF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62</w:t>
            </w:r>
          </w:p>
        </w:tc>
        <w:tc>
          <w:tcPr>
            <w:tcW w:w="354" w:type="pct"/>
            <w:vAlign w:val="top"/>
          </w:tcPr>
          <w:p w14:paraId="4214B2F4" w14:textId="37BB32D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53</w:t>
            </w:r>
          </w:p>
        </w:tc>
        <w:tc>
          <w:tcPr>
            <w:tcW w:w="335" w:type="pct"/>
            <w:vAlign w:val="top"/>
          </w:tcPr>
          <w:p w14:paraId="2F220B7D" w14:textId="2399B35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70</w:t>
            </w:r>
          </w:p>
        </w:tc>
        <w:tc>
          <w:tcPr>
            <w:tcW w:w="361" w:type="pct"/>
            <w:vAlign w:val="top"/>
          </w:tcPr>
          <w:p w14:paraId="481F93E0" w14:textId="5A82505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</w:t>
            </w:r>
          </w:p>
        </w:tc>
        <w:tc>
          <w:tcPr>
            <w:tcW w:w="354" w:type="pct"/>
            <w:vAlign w:val="top"/>
          </w:tcPr>
          <w:p w14:paraId="7E78CD91" w14:textId="5451393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72</w:t>
            </w:r>
          </w:p>
        </w:tc>
        <w:tc>
          <w:tcPr>
            <w:tcW w:w="410" w:type="pct"/>
            <w:vAlign w:val="top"/>
          </w:tcPr>
          <w:p w14:paraId="7B7321AB" w14:textId="4B0C55A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rFonts w:cstheme="minorHAnsi"/>
                <w:sz w:val="18"/>
                <w:szCs w:val="18"/>
              </w:rPr>
              <w:t>806</w:t>
            </w:r>
          </w:p>
        </w:tc>
      </w:tr>
      <w:tr w:rsidR="00A03E8F" w:rsidRPr="00D75757" w14:paraId="6B432C38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58000541" w14:textId="4110A9C7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1975</w:t>
            </w:r>
          </w:p>
        </w:tc>
        <w:tc>
          <w:tcPr>
            <w:tcW w:w="341" w:type="pct"/>
            <w:vAlign w:val="top"/>
          </w:tcPr>
          <w:p w14:paraId="13D6665B" w14:textId="374E1B5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67</w:t>
            </w:r>
          </w:p>
        </w:tc>
        <w:tc>
          <w:tcPr>
            <w:tcW w:w="348" w:type="pct"/>
            <w:vAlign w:val="top"/>
          </w:tcPr>
          <w:p w14:paraId="23217F70" w14:textId="4A7B056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48" w:type="pct"/>
            <w:vAlign w:val="top"/>
          </w:tcPr>
          <w:p w14:paraId="57229F03" w14:textId="6C8C5BB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87</w:t>
            </w:r>
          </w:p>
        </w:tc>
        <w:tc>
          <w:tcPr>
            <w:tcW w:w="341" w:type="pct"/>
            <w:vAlign w:val="top"/>
          </w:tcPr>
          <w:p w14:paraId="663B2030" w14:textId="5FA6BCD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73</w:t>
            </w:r>
          </w:p>
        </w:tc>
        <w:tc>
          <w:tcPr>
            <w:tcW w:w="367" w:type="pct"/>
            <w:vAlign w:val="top"/>
          </w:tcPr>
          <w:p w14:paraId="054EB313" w14:textId="1AA763A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97</w:t>
            </w:r>
          </w:p>
        </w:tc>
        <w:tc>
          <w:tcPr>
            <w:tcW w:w="348" w:type="pct"/>
            <w:vAlign w:val="top"/>
          </w:tcPr>
          <w:p w14:paraId="37388704" w14:textId="22A654C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94</w:t>
            </w:r>
          </w:p>
        </w:tc>
        <w:tc>
          <w:tcPr>
            <w:tcW w:w="326" w:type="pct"/>
            <w:vAlign w:val="top"/>
          </w:tcPr>
          <w:p w14:paraId="0EA07741" w14:textId="620E699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57</w:t>
            </w:r>
          </w:p>
        </w:tc>
        <w:tc>
          <w:tcPr>
            <w:tcW w:w="367" w:type="pct"/>
            <w:vAlign w:val="top"/>
          </w:tcPr>
          <w:p w14:paraId="3D0BA113" w14:textId="5DF4F0B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54" w:type="pct"/>
            <w:vAlign w:val="top"/>
          </w:tcPr>
          <w:p w14:paraId="022F330B" w14:textId="18C44F5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35" w:type="pct"/>
            <w:vAlign w:val="top"/>
          </w:tcPr>
          <w:p w14:paraId="67C5D801" w14:textId="3E2382E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361" w:type="pct"/>
            <w:vAlign w:val="top"/>
          </w:tcPr>
          <w:p w14:paraId="2BFC823F" w14:textId="7362E09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54" w:type="pct"/>
            <w:vAlign w:val="top"/>
          </w:tcPr>
          <w:p w14:paraId="111D7A3D" w14:textId="334FE66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89</w:t>
            </w:r>
          </w:p>
        </w:tc>
        <w:tc>
          <w:tcPr>
            <w:tcW w:w="410" w:type="pct"/>
            <w:vAlign w:val="top"/>
          </w:tcPr>
          <w:p w14:paraId="32E73759" w14:textId="1B47424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910</w:t>
            </w:r>
          </w:p>
        </w:tc>
      </w:tr>
      <w:tr w:rsidR="00A03E8F" w:rsidRPr="00D75757" w14:paraId="447C5B48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18F06AEE" w14:textId="17C597F9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1976</w:t>
            </w:r>
          </w:p>
        </w:tc>
        <w:tc>
          <w:tcPr>
            <w:tcW w:w="341" w:type="pct"/>
            <w:vAlign w:val="top"/>
          </w:tcPr>
          <w:p w14:paraId="5A42F3DE" w14:textId="1263F59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48" w:type="pct"/>
            <w:vAlign w:val="top"/>
          </w:tcPr>
          <w:p w14:paraId="55926975" w14:textId="1FD0617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78</w:t>
            </w:r>
          </w:p>
        </w:tc>
        <w:tc>
          <w:tcPr>
            <w:tcW w:w="348" w:type="pct"/>
            <w:vAlign w:val="top"/>
          </w:tcPr>
          <w:p w14:paraId="6CE4973A" w14:textId="1836F48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88</w:t>
            </w:r>
          </w:p>
        </w:tc>
        <w:tc>
          <w:tcPr>
            <w:tcW w:w="341" w:type="pct"/>
            <w:vAlign w:val="top"/>
          </w:tcPr>
          <w:p w14:paraId="188A713A" w14:textId="0F4EEB8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78</w:t>
            </w:r>
          </w:p>
        </w:tc>
        <w:tc>
          <w:tcPr>
            <w:tcW w:w="367" w:type="pct"/>
            <w:vAlign w:val="top"/>
          </w:tcPr>
          <w:p w14:paraId="122679F1" w14:textId="61AD8A4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48" w:type="pct"/>
            <w:vAlign w:val="top"/>
          </w:tcPr>
          <w:p w14:paraId="6920CB0B" w14:textId="599DCA0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26" w:type="pct"/>
            <w:vAlign w:val="top"/>
          </w:tcPr>
          <w:p w14:paraId="2A1A638D" w14:textId="155BAC3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60</w:t>
            </w:r>
          </w:p>
        </w:tc>
        <w:tc>
          <w:tcPr>
            <w:tcW w:w="367" w:type="pct"/>
            <w:vAlign w:val="top"/>
          </w:tcPr>
          <w:p w14:paraId="5169EA0B" w14:textId="78EB36C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54" w:type="pct"/>
            <w:vAlign w:val="top"/>
          </w:tcPr>
          <w:p w14:paraId="67448F52" w14:textId="72A1B7A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82</w:t>
            </w:r>
          </w:p>
        </w:tc>
        <w:tc>
          <w:tcPr>
            <w:tcW w:w="335" w:type="pct"/>
            <w:vAlign w:val="top"/>
          </w:tcPr>
          <w:p w14:paraId="4C3B2923" w14:textId="41104F0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78</w:t>
            </w:r>
          </w:p>
        </w:tc>
        <w:tc>
          <w:tcPr>
            <w:tcW w:w="361" w:type="pct"/>
            <w:vAlign w:val="top"/>
          </w:tcPr>
          <w:p w14:paraId="14A5F038" w14:textId="29B477A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77</w:t>
            </w:r>
          </w:p>
        </w:tc>
        <w:tc>
          <w:tcPr>
            <w:tcW w:w="354" w:type="pct"/>
            <w:vAlign w:val="top"/>
          </w:tcPr>
          <w:p w14:paraId="3CFD5947" w14:textId="0B5F907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100</w:t>
            </w:r>
          </w:p>
        </w:tc>
        <w:tc>
          <w:tcPr>
            <w:tcW w:w="410" w:type="pct"/>
            <w:vAlign w:val="top"/>
          </w:tcPr>
          <w:p w14:paraId="5E56D6D4" w14:textId="6C36320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938</w:t>
            </w:r>
          </w:p>
        </w:tc>
      </w:tr>
      <w:tr w:rsidR="00A03E8F" w:rsidRPr="00D75757" w14:paraId="42427D62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11E6B08B" w14:textId="7629CF44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1977</w:t>
            </w:r>
          </w:p>
        </w:tc>
        <w:tc>
          <w:tcPr>
            <w:tcW w:w="341" w:type="pct"/>
            <w:vAlign w:val="top"/>
          </w:tcPr>
          <w:p w14:paraId="5A0F84DC" w14:textId="3D0161C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48" w:type="pct"/>
            <w:vAlign w:val="top"/>
          </w:tcPr>
          <w:p w14:paraId="2068C6E3" w14:textId="791210A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48" w:type="pct"/>
            <w:vAlign w:val="top"/>
          </w:tcPr>
          <w:p w14:paraId="6EA2B992" w14:textId="451590F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89</w:t>
            </w:r>
          </w:p>
        </w:tc>
        <w:tc>
          <w:tcPr>
            <w:tcW w:w="341" w:type="pct"/>
            <w:vAlign w:val="top"/>
          </w:tcPr>
          <w:p w14:paraId="73B5FE56" w14:textId="6767137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67" w:type="pct"/>
            <w:vAlign w:val="top"/>
          </w:tcPr>
          <w:p w14:paraId="27EB2374" w14:textId="7863B8B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48" w:type="pct"/>
            <w:vAlign w:val="top"/>
          </w:tcPr>
          <w:p w14:paraId="02BBD683" w14:textId="24B22C8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26" w:type="pct"/>
            <w:vAlign w:val="top"/>
          </w:tcPr>
          <w:p w14:paraId="7B2109FF" w14:textId="626428F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67" w:type="pct"/>
            <w:vAlign w:val="top"/>
          </w:tcPr>
          <w:p w14:paraId="3D897480" w14:textId="37845C5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91</w:t>
            </w:r>
          </w:p>
        </w:tc>
        <w:tc>
          <w:tcPr>
            <w:tcW w:w="354" w:type="pct"/>
            <w:vAlign w:val="top"/>
          </w:tcPr>
          <w:p w14:paraId="5D471C74" w14:textId="6BD7D39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68</w:t>
            </w:r>
          </w:p>
        </w:tc>
        <w:tc>
          <w:tcPr>
            <w:tcW w:w="335" w:type="pct"/>
            <w:vAlign w:val="top"/>
          </w:tcPr>
          <w:p w14:paraId="0C1B72B3" w14:textId="51DE35F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74</w:t>
            </w:r>
          </w:p>
        </w:tc>
        <w:tc>
          <w:tcPr>
            <w:tcW w:w="361" w:type="pct"/>
            <w:vAlign w:val="top"/>
          </w:tcPr>
          <w:p w14:paraId="140BE75D" w14:textId="54C8BEA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96</w:t>
            </w:r>
          </w:p>
        </w:tc>
        <w:tc>
          <w:tcPr>
            <w:tcW w:w="354" w:type="pct"/>
            <w:vAlign w:val="top"/>
          </w:tcPr>
          <w:p w14:paraId="27B7A651" w14:textId="34473E4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107</w:t>
            </w:r>
          </w:p>
        </w:tc>
        <w:tc>
          <w:tcPr>
            <w:tcW w:w="410" w:type="pct"/>
            <w:vAlign w:val="top"/>
          </w:tcPr>
          <w:p w14:paraId="4B74287F" w14:textId="2C2BE37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954</w:t>
            </w:r>
          </w:p>
        </w:tc>
      </w:tr>
      <w:tr w:rsidR="00A03E8F" w:rsidRPr="00D75757" w14:paraId="2F32C7DA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799E22C0" w14:textId="2AC1E0EA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1978</w:t>
            </w:r>
          </w:p>
        </w:tc>
        <w:tc>
          <w:tcPr>
            <w:tcW w:w="341" w:type="pct"/>
            <w:vAlign w:val="top"/>
          </w:tcPr>
          <w:p w14:paraId="42A828A5" w14:textId="6ADE299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482C1663" w14:textId="67EDF1E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48" w:type="pct"/>
            <w:vAlign w:val="top"/>
          </w:tcPr>
          <w:p w14:paraId="5E63A2A3" w14:textId="2E66DEF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95</w:t>
            </w:r>
          </w:p>
        </w:tc>
        <w:tc>
          <w:tcPr>
            <w:tcW w:w="341" w:type="pct"/>
            <w:vAlign w:val="top"/>
          </w:tcPr>
          <w:p w14:paraId="2F633CC7" w14:textId="3B83DF8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67" w:type="pct"/>
            <w:vAlign w:val="top"/>
          </w:tcPr>
          <w:p w14:paraId="0D1F77E9" w14:textId="4D2404C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348" w:type="pct"/>
            <w:vAlign w:val="top"/>
          </w:tcPr>
          <w:p w14:paraId="0B47E26A" w14:textId="79D931D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26" w:type="pct"/>
            <w:vAlign w:val="top"/>
          </w:tcPr>
          <w:p w14:paraId="5FC5BBE5" w14:textId="1C5A119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68</w:t>
            </w:r>
          </w:p>
        </w:tc>
        <w:tc>
          <w:tcPr>
            <w:tcW w:w="367" w:type="pct"/>
            <w:vAlign w:val="top"/>
          </w:tcPr>
          <w:p w14:paraId="3FC633A8" w14:textId="4661E43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77</w:t>
            </w:r>
          </w:p>
        </w:tc>
        <w:tc>
          <w:tcPr>
            <w:tcW w:w="354" w:type="pct"/>
            <w:vAlign w:val="top"/>
          </w:tcPr>
          <w:p w14:paraId="31B88A5A" w14:textId="347DC0D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35" w:type="pct"/>
            <w:vAlign w:val="top"/>
          </w:tcPr>
          <w:p w14:paraId="0FA05BC4" w14:textId="575BD94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84</w:t>
            </w:r>
          </w:p>
        </w:tc>
        <w:tc>
          <w:tcPr>
            <w:tcW w:w="361" w:type="pct"/>
            <w:vAlign w:val="top"/>
          </w:tcPr>
          <w:p w14:paraId="15ED231B" w14:textId="79ABB5E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83</w:t>
            </w:r>
          </w:p>
        </w:tc>
        <w:tc>
          <w:tcPr>
            <w:tcW w:w="354" w:type="pct"/>
            <w:vAlign w:val="top"/>
          </w:tcPr>
          <w:p w14:paraId="45687F6D" w14:textId="4B6E972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72</w:t>
            </w:r>
          </w:p>
        </w:tc>
        <w:tc>
          <w:tcPr>
            <w:tcW w:w="410" w:type="pct"/>
            <w:vAlign w:val="top"/>
          </w:tcPr>
          <w:p w14:paraId="54ED506A" w14:textId="6CAA194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869</w:t>
            </w:r>
          </w:p>
        </w:tc>
      </w:tr>
      <w:tr w:rsidR="00A03E8F" w:rsidRPr="00D75757" w14:paraId="478BB135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42E4C3B1" w14:textId="5498654D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1979</w:t>
            </w:r>
          </w:p>
        </w:tc>
        <w:tc>
          <w:tcPr>
            <w:tcW w:w="341" w:type="pct"/>
            <w:vAlign w:val="top"/>
          </w:tcPr>
          <w:p w14:paraId="5D342A40" w14:textId="757310E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48" w:type="pct"/>
            <w:vAlign w:val="top"/>
          </w:tcPr>
          <w:p w14:paraId="3545C7FF" w14:textId="5A5CC7F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60</w:t>
            </w:r>
          </w:p>
        </w:tc>
        <w:tc>
          <w:tcPr>
            <w:tcW w:w="348" w:type="pct"/>
            <w:vAlign w:val="top"/>
          </w:tcPr>
          <w:p w14:paraId="511646F2" w14:textId="346FF20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86</w:t>
            </w:r>
          </w:p>
        </w:tc>
        <w:tc>
          <w:tcPr>
            <w:tcW w:w="341" w:type="pct"/>
            <w:vAlign w:val="top"/>
          </w:tcPr>
          <w:p w14:paraId="5EAC8C6D" w14:textId="45A498D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67" w:type="pct"/>
            <w:vAlign w:val="top"/>
          </w:tcPr>
          <w:p w14:paraId="1C941BA0" w14:textId="5689111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48" w:type="pct"/>
            <w:vAlign w:val="top"/>
          </w:tcPr>
          <w:p w14:paraId="78F47D6C" w14:textId="636202D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326" w:type="pct"/>
            <w:vAlign w:val="top"/>
          </w:tcPr>
          <w:p w14:paraId="567C9032" w14:textId="4213B74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367" w:type="pct"/>
            <w:vAlign w:val="top"/>
          </w:tcPr>
          <w:p w14:paraId="03B4A0AA" w14:textId="096A784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54" w:type="pct"/>
            <w:vAlign w:val="top"/>
          </w:tcPr>
          <w:p w14:paraId="43844CB6" w14:textId="54952E0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35" w:type="pct"/>
            <w:vAlign w:val="top"/>
          </w:tcPr>
          <w:p w14:paraId="457FA960" w14:textId="7A14CF5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61" w:type="pct"/>
            <w:vAlign w:val="top"/>
          </w:tcPr>
          <w:p w14:paraId="4D9197C0" w14:textId="0B63FB6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72</w:t>
            </w:r>
          </w:p>
        </w:tc>
        <w:tc>
          <w:tcPr>
            <w:tcW w:w="354" w:type="pct"/>
            <w:vAlign w:val="top"/>
          </w:tcPr>
          <w:p w14:paraId="65776C5A" w14:textId="15B159F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93</w:t>
            </w:r>
          </w:p>
        </w:tc>
        <w:tc>
          <w:tcPr>
            <w:tcW w:w="410" w:type="pct"/>
            <w:vAlign w:val="top"/>
          </w:tcPr>
          <w:p w14:paraId="31849D1A" w14:textId="4FD4481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847</w:t>
            </w:r>
          </w:p>
        </w:tc>
      </w:tr>
      <w:tr w:rsidR="00A03E8F" w:rsidRPr="00D75757" w14:paraId="070D6805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0DE10318" w14:textId="1DDF9160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1980</w:t>
            </w:r>
          </w:p>
        </w:tc>
        <w:tc>
          <w:tcPr>
            <w:tcW w:w="341" w:type="pct"/>
            <w:vAlign w:val="top"/>
          </w:tcPr>
          <w:p w14:paraId="0C4059AF" w14:textId="24D8C7A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48" w:type="pct"/>
            <w:vAlign w:val="top"/>
          </w:tcPr>
          <w:p w14:paraId="1BBD3743" w14:textId="2B6EFDF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48" w:type="pct"/>
            <w:vAlign w:val="top"/>
          </w:tcPr>
          <w:p w14:paraId="44FDD104" w14:textId="5C12F44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341" w:type="pct"/>
            <w:vAlign w:val="top"/>
          </w:tcPr>
          <w:p w14:paraId="584871D3" w14:textId="5E3337E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67" w:type="pct"/>
            <w:vAlign w:val="top"/>
          </w:tcPr>
          <w:p w14:paraId="6E4390A7" w14:textId="6DF4F53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48" w:type="pct"/>
            <w:vAlign w:val="top"/>
          </w:tcPr>
          <w:p w14:paraId="3111512D" w14:textId="696FCCF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26" w:type="pct"/>
            <w:vAlign w:val="top"/>
          </w:tcPr>
          <w:p w14:paraId="00640497" w14:textId="011804E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60</w:t>
            </w:r>
          </w:p>
        </w:tc>
        <w:tc>
          <w:tcPr>
            <w:tcW w:w="367" w:type="pct"/>
            <w:vAlign w:val="top"/>
          </w:tcPr>
          <w:p w14:paraId="1810D526" w14:textId="11815A4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54" w:type="pct"/>
            <w:vAlign w:val="top"/>
          </w:tcPr>
          <w:p w14:paraId="58CDC070" w14:textId="2A71246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35" w:type="pct"/>
            <w:vAlign w:val="top"/>
          </w:tcPr>
          <w:p w14:paraId="685C6248" w14:textId="518E0A6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61" w:type="pct"/>
            <w:vAlign w:val="top"/>
          </w:tcPr>
          <w:p w14:paraId="3B334F28" w14:textId="5132BD9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54" w:type="pct"/>
            <w:vAlign w:val="top"/>
          </w:tcPr>
          <w:p w14:paraId="3A7073B2" w14:textId="22A1399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410" w:type="pct"/>
            <w:vAlign w:val="top"/>
          </w:tcPr>
          <w:p w14:paraId="0713360E" w14:textId="1E2BB5A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657</w:t>
            </w:r>
          </w:p>
        </w:tc>
      </w:tr>
      <w:tr w:rsidR="00A03E8F" w:rsidRPr="00D75757" w14:paraId="5206F396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440AAFCF" w14:textId="0DE52A1B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1981</w:t>
            </w:r>
          </w:p>
        </w:tc>
        <w:tc>
          <w:tcPr>
            <w:tcW w:w="341" w:type="pct"/>
            <w:vAlign w:val="top"/>
          </w:tcPr>
          <w:p w14:paraId="690765D3" w14:textId="2B8CFE2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48" w:type="pct"/>
            <w:vAlign w:val="top"/>
          </w:tcPr>
          <w:p w14:paraId="5BDA3062" w14:textId="5AFE649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60</w:t>
            </w:r>
          </w:p>
        </w:tc>
        <w:tc>
          <w:tcPr>
            <w:tcW w:w="348" w:type="pct"/>
            <w:vAlign w:val="top"/>
          </w:tcPr>
          <w:p w14:paraId="5C7F0C8C" w14:textId="6C6714C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41" w:type="pct"/>
            <w:vAlign w:val="top"/>
          </w:tcPr>
          <w:p w14:paraId="111134BF" w14:textId="4995218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67" w:type="pct"/>
            <w:vAlign w:val="top"/>
          </w:tcPr>
          <w:p w14:paraId="5C214DB7" w14:textId="793364F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74</w:t>
            </w:r>
          </w:p>
        </w:tc>
        <w:tc>
          <w:tcPr>
            <w:tcW w:w="348" w:type="pct"/>
            <w:vAlign w:val="top"/>
          </w:tcPr>
          <w:p w14:paraId="04AF4684" w14:textId="43B4874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26" w:type="pct"/>
            <w:vAlign w:val="top"/>
          </w:tcPr>
          <w:p w14:paraId="5330F20B" w14:textId="7FB5C5D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67" w:type="pct"/>
            <w:vAlign w:val="top"/>
          </w:tcPr>
          <w:p w14:paraId="17C283C3" w14:textId="7B72D0C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54" w:type="pct"/>
            <w:vAlign w:val="top"/>
          </w:tcPr>
          <w:p w14:paraId="1C459BAB" w14:textId="7EBFFA7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68</w:t>
            </w:r>
          </w:p>
        </w:tc>
        <w:tc>
          <w:tcPr>
            <w:tcW w:w="335" w:type="pct"/>
            <w:vAlign w:val="top"/>
          </w:tcPr>
          <w:p w14:paraId="3571C211" w14:textId="25F9A76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61" w:type="pct"/>
            <w:vAlign w:val="top"/>
          </w:tcPr>
          <w:p w14:paraId="682EE2EF" w14:textId="7597654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54" w:type="pct"/>
            <w:vAlign w:val="top"/>
          </w:tcPr>
          <w:p w14:paraId="69C4E614" w14:textId="4C15D06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57</w:t>
            </w:r>
          </w:p>
        </w:tc>
        <w:tc>
          <w:tcPr>
            <w:tcW w:w="410" w:type="pct"/>
            <w:vAlign w:val="top"/>
          </w:tcPr>
          <w:p w14:paraId="41BB85C0" w14:textId="7BE8D77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766</w:t>
            </w:r>
          </w:p>
        </w:tc>
      </w:tr>
      <w:tr w:rsidR="00A03E8F" w:rsidRPr="00D75757" w14:paraId="338EE4E0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5A2B4970" w14:textId="2E9E8DC1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1982</w:t>
            </w:r>
          </w:p>
        </w:tc>
        <w:tc>
          <w:tcPr>
            <w:tcW w:w="341" w:type="pct"/>
            <w:vAlign w:val="top"/>
          </w:tcPr>
          <w:p w14:paraId="49AD2C66" w14:textId="13B0EE7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48" w:type="pct"/>
            <w:vAlign w:val="top"/>
          </w:tcPr>
          <w:p w14:paraId="138D0F50" w14:textId="05B944C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48" w:type="pct"/>
            <w:vAlign w:val="top"/>
          </w:tcPr>
          <w:p w14:paraId="259123C4" w14:textId="2F8FDE8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41" w:type="pct"/>
            <w:vAlign w:val="top"/>
          </w:tcPr>
          <w:p w14:paraId="4C15D66B" w14:textId="3D57E9C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67" w:type="pct"/>
            <w:vAlign w:val="top"/>
          </w:tcPr>
          <w:p w14:paraId="7CCF93E5" w14:textId="70AF8AB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67</w:t>
            </w:r>
          </w:p>
        </w:tc>
        <w:tc>
          <w:tcPr>
            <w:tcW w:w="348" w:type="pct"/>
            <w:vAlign w:val="top"/>
          </w:tcPr>
          <w:p w14:paraId="4269ADE7" w14:textId="1969AD7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26" w:type="pct"/>
            <w:vAlign w:val="top"/>
          </w:tcPr>
          <w:p w14:paraId="6B415E8B" w14:textId="06310C3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67" w:type="pct"/>
            <w:vAlign w:val="top"/>
          </w:tcPr>
          <w:p w14:paraId="45D4DC5A" w14:textId="22AF881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54" w:type="pct"/>
            <w:vAlign w:val="top"/>
          </w:tcPr>
          <w:p w14:paraId="12164B3B" w14:textId="4304542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35" w:type="pct"/>
            <w:vAlign w:val="top"/>
          </w:tcPr>
          <w:p w14:paraId="7C50C470" w14:textId="181C99A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61" w:type="pct"/>
            <w:vAlign w:val="top"/>
          </w:tcPr>
          <w:p w14:paraId="418CEAC2" w14:textId="1C3EAA4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54" w:type="pct"/>
            <w:vAlign w:val="top"/>
          </w:tcPr>
          <w:p w14:paraId="5616E7DF" w14:textId="2B182CA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410" w:type="pct"/>
            <w:vAlign w:val="top"/>
          </w:tcPr>
          <w:p w14:paraId="47CA3638" w14:textId="5975027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709</w:t>
            </w:r>
          </w:p>
        </w:tc>
      </w:tr>
      <w:tr w:rsidR="00A03E8F" w:rsidRPr="00D75757" w14:paraId="47EF303F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1CE091AC" w14:textId="78EC713C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1983</w:t>
            </w:r>
          </w:p>
        </w:tc>
        <w:tc>
          <w:tcPr>
            <w:tcW w:w="341" w:type="pct"/>
            <w:vAlign w:val="top"/>
          </w:tcPr>
          <w:p w14:paraId="6E413904" w14:textId="21C0FB1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42</w:t>
            </w:r>
          </w:p>
        </w:tc>
        <w:tc>
          <w:tcPr>
            <w:tcW w:w="348" w:type="pct"/>
            <w:vAlign w:val="top"/>
          </w:tcPr>
          <w:p w14:paraId="57353DDF" w14:textId="036E6C2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48" w:type="pct"/>
            <w:vAlign w:val="top"/>
          </w:tcPr>
          <w:p w14:paraId="309371C0" w14:textId="3E385EE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41" w:type="pct"/>
            <w:vAlign w:val="top"/>
          </w:tcPr>
          <w:p w14:paraId="237F8F25" w14:textId="139E718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67" w:type="pct"/>
            <w:vAlign w:val="top"/>
          </w:tcPr>
          <w:p w14:paraId="6FA3415A" w14:textId="40753FA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62</w:t>
            </w:r>
          </w:p>
        </w:tc>
        <w:tc>
          <w:tcPr>
            <w:tcW w:w="348" w:type="pct"/>
            <w:vAlign w:val="top"/>
          </w:tcPr>
          <w:p w14:paraId="650EFB66" w14:textId="6D18933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26" w:type="pct"/>
            <w:vAlign w:val="top"/>
          </w:tcPr>
          <w:p w14:paraId="0ACF72DE" w14:textId="62D43D6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67" w:type="pct"/>
            <w:vAlign w:val="top"/>
          </w:tcPr>
          <w:p w14:paraId="537656F6" w14:textId="0344A10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51</w:t>
            </w:r>
          </w:p>
        </w:tc>
        <w:tc>
          <w:tcPr>
            <w:tcW w:w="354" w:type="pct"/>
            <w:vAlign w:val="top"/>
          </w:tcPr>
          <w:p w14:paraId="7DF2EA90" w14:textId="7AE1CEF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35" w:type="pct"/>
            <w:vAlign w:val="top"/>
          </w:tcPr>
          <w:p w14:paraId="6B1D964A" w14:textId="43CD187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</w:t>
            </w:r>
          </w:p>
        </w:tc>
        <w:tc>
          <w:tcPr>
            <w:tcW w:w="361" w:type="pct"/>
            <w:vAlign w:val="top"/>
          </w:tcPr>
          <w:p w14:paraId="691B7803" w14:textId="2E309C6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54" w:type="pct"/>
            <w:vAlign w:val="top"/>
          </w:tcPr>
          <w:p w14:paraId="5DD7F0EA" w14:textId="19ED932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410" w:type="pct"/>
            <w:vAlign w:val="top"/>
          </w:tcPr>
          <w:p w14:paraId="40423B71" w14:textId="4A32462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664</w:t>
            </w:r>
          </w:p>
        </w:tc>
      </w:tr>
      <w:tr w:rsidR="00A03E8F" w:rsidRPr="00D75757" w14:paraId="79C8AC0F" w14:textId="77777777" w:rsidTr="00AD711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5E29F7DF" w14:textId="05BA5F53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1984</w:t>
            </w:r>
          </w:p>
        </w:tc>
        <w:tc>
          <w:tcPr>
            <w:tcW w:w="341" w:type="pct"/>
            <w:vAlign w:val="top"/>
          </w:tcPr>
          <w:p w14:paraId="0B16FD4F" w14:textId="59E7B11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48" w:type="pct"/>
            <w:vAlign w:val="top"/>
          </w:tcPr>
          <w:p w14:paraId="0C006445" w14:textId="2882AE0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48" w:type="pct"/>
            <w:vAlign w:val="top"/>
          </w:tcPr>
          <w:p w14:paraId="061350C2" w14:textId="385C26F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41" w:type="pct"/>
            <w:vAlign w:val="top"/>
          </w:tcPr>
          <w:p w14:paraId="2E0DE3F7" w14:textId="4250212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67" w:type="pct"/>
            <w:vAlign w:val="top"/>
          </w:tcPr>
          <w:p w14:paraId="65EF4B20" w14:textId="1713E6C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48" w:type="pct"/>
            <w:vAlign w:val="top"/>
          </w:tcPr>
          <w:p w14:paraId="28220702" w14:textId="718A0AF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26" w:type="pct"/>
            <w:vAlign w:val="top"/>
          </w:tcPr>
          <w:p w14:paraId="3C739F49" w14:textId="57D3339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46</w:t>
            </w:r>
          </w:p>
        </w:tc>
        <w:tc>
          <w:tcPr>
            <w:tcW w:w="367" w:type="pct"/>
            <w:vAlign w:val="top"/>
          </w:tcPr>
          <w:p w14:paraId="3AB278E7" w14:textId="5C6F18E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54" w:type="pct"/>
            <w:vAlign w:val="top"/>
          </w:tcPr>
          <w:p w14:paraId="6BD51766" w14:textId="2D1BF33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35" w:type="pct"/>
            <w:vAlign w:val="top"/>
          </w:tcPr>
          <w:p w14:paraId="68EF89F4" w14:textId="244F85B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61" w:type="pct"/>
            <w:vAlign w:val="top"/>
          </w:tcPr>
          <w:p w14:paraId="488C570B" w14:textId="19CA72F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54" w:type="pct"/>
            <w:vAlign w:val="top"/>
          </w:tcPr>
          <w:p w14:paraId="4AF40F12" w14:textId="06A81B6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410" w:type="pct"/>
            <w:vAlign w:val="top"/>
          </w:tcPr>
          <w:p w14:paraId="0FF309B9" w14:textId="7A3043C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658</w:t>
            </w:r>
          </w:p>
        </w:tc>
      </w:tr>
      <w:tr w:rsidR="00A03E8F" w:rsidRPr="00D75757" w14:paraId="2E8297A1" w14:textId="77777777" w:rsidTr="00AD7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0" w:type="pct"/>
            <w:vAlign w:val="top"/>
          </w:tcPr>
          <w:p w14:paraId="6D22E3F6" w14:textId="28A58283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1985</w:t>
            </w:r>
          </w:p>
        </w:tc>
        <w:tc>
          <w:tcPr>
            <w:tcW w:w="341" w:type="pct"/>
            <w:vAlign w:val="top"/>
          </w:tcPr>
          <w:p w14:paraId="6E903F70" w14:textId="708CA53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48" w:type="pct"/>
            <w:vAlign w:val="top"/>
          </w:tcPr>
          <w:p w14:paraId="2EDE9B42" w14:textId="5EAC2A9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48" w:type="pct"/>
            <w:vAlign w:val="top"/>
          </w:tcPr>
          <w:p w14:paraId="2CF6F849" w14:textId="0DE9DE0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41" w:type="pct"/>
            <w:vAlign w:val="top"/>
          </w:tcPr>
          <w:p w14:paraId="199FE309" w14:textId="5FF6CAB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67" w:type="pct"/>
            <w:vAlign w:val="top"/>
          </w:tcPr>
          <w:p w14:paraId="25D593EF" w14:textId="19CACB9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48" w:type="pct"/>
            <w:vAlign w:val="top"/>
          </w:tcPr>
          <w:p w14:paraId="0D98EC21" w14:textId="13F0E07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26" w:type="pct"/>
            <w:vAlign w:val="top"/>
          </w:tcPr>
          <w:p w14:paraId="3EA75939" w14:textId="1ADFAD5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51</w:t>
            </w:r>
          </w:p>
        </w:tc>
        <w:tc>
          <w:tcPr>
            <w:tcW w:w="367" w:type="pct"/>
            <w:vAlign w:val="top"/>
          </w:tcPr>
          <w:p w14:paraId="3516B221" w14:textId="120A9FD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54" w:type="pct"/>
            <w:vAlign w:val="top"/>
          </w:tcPr>
          <w:p w14:paraId="42BC6E56" w14:textId="3CA34A9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35" w:type="pct"/>
            <w:vAlign w:val="top"/>
          </w:tcPr>
          <w:p w14:paraId="51E1A49F" w14:textId="5F710E8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61" w:type="pct"/>
            <w:vAlign w:val="top"/>
          </w:tcPr>
          <w:p w14:paraId="58753742" w14:textId="0F47D13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54" w:type="pct"/>
            <w:vAlign w:val="top"/>
          </w:tcPr>
          <w:p w14:paraId="23D5D477" w14:textId="513252A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410" w:type="pct"/>
            <w:vAlign w:val="top"/>
          </w:tcPr>
          <w:p w14:paraId="5D44ABE0" w14:textId="129A579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683</w:t>
            </w:r>
          </w:p>
        </w:tc>
      </w:tr>
    </w:tbl>
    <w:p w14:paraId="5FA64DE8" w14:textId="77777777" w:rsidR="00D75757" w:rsidRDefault="00D75757">
      <w:pPr>
        <w:rPr>
          <w:sz w:val="18"/>
          <w:szCs w:val="18"/>
        </w:rPr>
      </w:pPr>
    </w:p>
    <w:p w14:paraId="14C4C995" w14:textId="77777777" w:rsidR="00A17921" w:rsidRPr="00D75757" w:rsidRDefault="00A17921">
      <w:pPr>
        <w:rPr>
          <w:sz w:val="18"/>
          <w:szCs w:val="18"/>
        </w:rPr>
      </w:pPr>
    </w:p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1451"/>
        <w:gridCol w:w="640"/>
        <w:gridCol w:w="652"/>
        <w:gridCol w:w="652"/>
        <w:gridCol w:w="640"/>
        <w:gridCol w:w="690"/>
        <w:gridCol w:w="652"/>
        <w:gridCol w:w="610"/>
        <w:gridCol w:w="690"/>
        <w:gridCol w:w="664"/>
        <w:gridCol w:w="628"/>
        <w:gridCol w:w="678"/>
        <w:gridCol w:w="666"/>
        <w:gridCol w:w="779"/>
      </w:tblGrid>
      <w:tr w:rsidR="00D75757" w:rsidRPr="00D75757" w14:paraId="4F819820" w14:textId="77777777" w:rsidTr="00D7575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B9F861A" w14:textId="3867CB76" w:rsidR="00D75757" w:rsidRPr="00D75757" w:rsidRDefault="00D75757" w:rsidP="00D75757">
            <w:pPr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lastRenderedPageBreak/>
              <w:t>Year</w:t>
            </w:r>
          </w:p>
        </w:tc>
        <w:tc>
          <w:tcPr>
            <w:tcW w:w="317" w:type="pct"/>
            <w:vAlign w:val="top"/>
          </w:tcPr>
          <w:p w14:paraId="41E87A19" w14:textId="00F53162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Jan</w:t>
            </w:r>
          </w:p>
        </w:tc>
        <w:tc>
          <w:tcPr>
            <w:tcW w:w="323" w:type="pct"/>
            <w:vAlign w:val="top"/>
          </w:tcPr>
          <w:p w14:paraId="0EA0E514" w14:textId="597422F7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Feb</w:t>
            </w:r>
          </w:p>
        </w:tc>
        <w:tc>
          <w:tcPr>
            <w:tcW w:w="323" w:type="pct"/>
            <w:vAlign w:val="top"/>
          </w:tcPr>
          <w:p w14:paraId="4D80FB7E" w14:textId="576E3792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Mar</w:t>
            </w:r>
          </w:p>
        </w:tc>
        <w:tc>
          <w:tcPr>
            <w:tcW w:w="317" w:type="pct"/>
            <w:vAlign w:val="top"/>
          </w:tcPr>
          <w:p w14:paraId="683CF8B2" w14:textId="3A56B92D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Apr</w:t>
            </w:r>
          </w:p>
        </w:tc>
        <w:tc>
          <w:tcPr>
            <w:tcW w:w="342" w:type="pct"/>
            <w:vAlign w:val="top"/>
          </w:tcPr>
          <w:p w14:paraId="061DC266" w14:textId="2C0AC4B9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May</w:t>
            </w:r>
          </w:p>
        </w:tc>
        <w:tc>
          <w:tcPr>
            <w:tcW w:w="323" w:type="pct"/>
            <w:vAlign w:val="top"/>
          </w:tcPr>
          <w:p w14:paraId="3EB76E97" w14:textId="3429AAB9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Jun</w:t>
            </w:r>
          </w:p>
        </w:tc>
        <w:tc>
          <w:tcPr>
            <w:tcW w:w="302" w:type="pct"/>
            <w:vAlign w:val="top"/>
          </w:tcPr>
          <w:p w14:paraId="1E1A5ECA" w14:textId="3D8759EB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Jul</w:t>
            </w:r>
          </w:p>
        </w:tc>
        <w:tc>
          <w:tcPr>
            <w:tcW w:w="342" w:type="pct"/>
            <w:vAlign w:val="top"/>
          </w:tcPr>
          <w:p w14:paraId="74B32D3E" w14:textId="0C9156A1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Aug</w:t>
            </w:r>
          </w:p>
        </w:tc>
        <w:tc>
          <w:tcPr>
            <w:tcW w:w="329" w:type="pct"/>
            <w:vAlign w:val="top"/>
          </w:tcPr>
          <w:p w14:paraId="18DB96C4" w14:textId="3EB51230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Sep</w:t>
            </w:r>
          </w:p>
        </w:tc>
        <w:tc>
          <w:tcPr>
            <w:tcW w:w="311" w:type="pct"/>
            <w:vAlign w:val="top"/>
          </w:tcPr>
          <w:p w14:paraId="3B339EC4" w14:textId="4387A204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Oct</w:t>
            </w:r>
          </w:p>
        </w:tc>
        <w:tc>
          <w:tcPr>
            <w:tcW w:w="336" w:type="pct"/>
            <w:vAlign w:val="top"/>
          </w:tcPr>
          <w:p w14:paraId="465E9C92" w14:textId="455F407B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Nov</w:t>
            </w:r>
          </w:p>
        </w:tc>
        <w:tc>
          <w:tcPr>
            <w:tcW w:w="330" w:type="pct"/>
            <w:vAlign w:val="top"/>
          </w:tcPr>
          <w:p w14:paraId="36A95EF0" w14:textId="72397E08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Dec</w:t>
            </w:r>
          </w:p>
        </w:tc>
        <w:tc>
          <w:tcPr>
            <w:tcW w:w="386" w:type="pct"/>
            <w:vAlign w:val="top"/>
          </w:tcPr>
          <w:p w14:paraId="1AABE51F" w14:textId="22A4E076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Total</w:t>
            </w:r>
          </w:p>
        </w:tc>
      </w:tr>
      <w:tr w:rsidR="00D75757" w:rsidRPr="00D75757" w14:paraId="695AA307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35BB080" w14:textId="461F2428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1986</w:t>
            </w:r>
          </w:p>
        </w:tc>
        <w:tc>
          <w:tcPr>
            <w:tcW w:w="317" w:type="pct"/>
            <w:vAlign w:val="top"/>
          </w:tcPr>
          <w:p w14:paraId="3F8ECB15" w14:textId="33BAE66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23" w:type="pct"/>
            <w:vAlign w:val="top"/>
          </w:tcPr>
          <w:p w14:paraId="6411C163" w14:textId="2424D48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23" w:type="pct"/>
            <w:vAlign w:val="top"/>
          </w:tcPr>
          <w:p w14:paraId="1834EE3A" w14:textId="33FA2F3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17" w:type="pct"/>
            <w:vAlign w:val="top"/>
          </w:tcPr>
          <w:p w14:paraId="41A3D2D4" w14:textId="1FF2013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42" w:type="pct"/>
            <w:vAlign w:val="top"/>
          </w:tcPr>
          <w:p w14:paraId="44DBEBDA" w14:textId="222633B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23" w:type="pct"/>
            <w:vAlign w:val="top"/>
          </w:tcPr>
          <w:p w14:paraId="43F3E60F" w14:textId="2E9BA47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02" w:type="pct"/>
            <w:vAlign w:val="top"/>
          </w:tcPr>
          <w:p w14:paraId="7ECD9B72" w14:textId="2400412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42</w:t>
            </w:r>
          </w:p>
        </w:tc>
        <w:tc>
          <w:tcPr>
            <w:tcW w:w="342" w:type="pct"/>
            <w:vAlign w:val="top"/>
          </w:tcPr>
          <w:p w14:paraId="30D167FD" w14:textId="38D0D85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29" w:type="pct"/>
            <w:vAlign w:val="top"/>
          </w:tcPr>
          <w:p w14:paraId="6C8F2D40" w14:textId="3F08C45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11" w:type="pct"/>
            <w:vAlign w:val="top"/>
          </w:tcPr>
          <w:p w14:paraId="4BC7D002" w14:textId="4E61410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336" w:type="pct"/>
            <w:vAlign w:val="top"/>
          </w:tcPr>
          <w:p w14:paraId="4B83BBF6" w14:textId="04089A5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30" w:type="pct"/>
            <w:vAlign w:val="top"/>
          </w:tcPr>
          <w:p w14:paraId="17CEA10A" w14:textId="5914B0B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51</w:t>
            </w:r>
          </w:p>
        </w:tc>
        <w:tc>
          <w:tcPr>
            <w:tcW w:w="386" w:type="pct"/>
            <w:vAlign w:val="top"/>
          </w:tcPr>
          <w:p w14:paraId="6D04B9D9" w14:textId="09CBA15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669</w:t>
            </w:r>
          </w:p>
        </w:tc>
      </w:tr>
      <w:tr w:rsidR="00D75757" w:rsidRPr="00D75757" w14:paraId="7D4258DB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AA183BA" w14:textId="63FA3A8F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1987</w:t>
            </w:r>
          </w:p>
        </w:tc>
        <w:tc>
          <w:tcPr>
            <w:tcW w:w="317" w:type="pct"/>
            <w:vAlign w:val="top"/>
          </w:tcPr>
          <w:p w14:paraId="11473B5C" w14:textId="11A56E9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62</w:t>
            </w:r>
          </w:p>
        </w:tc>
        <w:tc>
          <w:tcPr>
            <w:tcW w:w="323" w:type="pct"/>
            <w:vAlign w:val="top"/>
          </w:tcPr>
          <w:p w14:paraId="74BCE227" w14:textId="1291881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</w:t>
            </w:r>
          </w:p>
        </w:tc>
        <w:tc>
          <w:tcPr>
            <w:tcW w:w="323" w:type="pct"/>
            <w:vAlign w:val="top"/>
          </w:tcPr>
          <w:p w14:paraId="0D3CF90B" w14:textId="741F2C1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57</w:t>
            </w:r>
          </w:p>
        </w:tc>
        <w:tc>
          <w:tcPr>
            <w:tcW w:w="317" w:type="pct"/>
            <w:vAlign w:val="top"/>
          </w:tcPr>
          <w:p w14:paraId="772ACCAC" w14:textId="6AEAE4E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342" w:type="pct"/>
            <w:vAlign w:val="top"/>
          </w:tcPr>
          <w:p w14:paraId="3FFACCBC" w14:textId="505CC35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23" w:type="pct"/>
            <w:vAlign w:val="top"/>
          </w:tcPr>
          <w:p w14:paraId="138D11A8" w14:textId="11BED4D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02" w:type="pct"/>
            <w:vAlign w:val="top"/>
          </w:tcPr>
          <w:p w14:paraId="25EB06D7" w14:textId="60F74B9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62</w:t>
            </w:r>
          </w:p>
        </w:tc>
        <w:tc>
          <w:tcPr>
            <w:tcW w:w="342" w:type="pct"/>
            <w:vAlign w:val="top"/>
          </w:tcPr>
          <w:p w14:paraId="44723169" w14:textId="0A1AB3E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329" w:type="pct"/>
            <w:vAlign w:val="top"/>
          </w:tcPr>
          <w:p w14:paraId="6BDE51AC" w14:textId="3D74373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62</w:t>
            </w:r>
          </w:p>
        </w:tc>
        <w:tc>
          <w:tcPr>
            <w:tcW w:w="311" w:type="pct"/>
            <w:vAlign w:val="top"/>
          </w:tcPr>
          <w:p w14:paraId="4AF02D18" w14:textId="2E7685A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36" w:type="pct"/>
            <w:vAlign w:val="top"/>
          </w:tcPr>
          <w:p w14:paraId="7AFEC410" w14:textId="13F2479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30" w:type="pct"/>
            <w:vAlign w:val="top"/>
          </w:tcPr>
          <w:p w14:paraId="1AB48B8E" w14:textId="50B213B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80</w:t>
            </w:r>
          </w:p>
        </w:tc>
        <w:tc>
          <w:tcPr>
            <w:tcW w:w="386" w:type="pct"/>
            <w:vAlign w:val="top"/>
          </w:tcPr>
          <w:p w14:paraId="1B5A963D" w14:textId="5AAC6BB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705</w:t>
            </w:r>
          </w:p>
        </w:tc>
      </w:tr>
      <w:tr w:rsidR="00D75757" w:rsidRPr="00D75757" w14:paraId="42277E5A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488A270" w14:textId="23AC2EF5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1988</w:t>
            </w:r>
          </w:p>
        </w:tc>
        <w:tc>
          <w:tcPr>
            <w:tcW w:w="317" w:type="pct"/>
            <w:vAlign w:val="top"/>
          </w:tcPr>
          <w:p w14:paraId="18CC97CE" w14:textId="1F9235B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323" w:type="pct"/>
            <w:vAlign w:val="top"/>
          </w:tcPr>
          <w:p w14:paraId="7BE869A3" w14:textId="47225BC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23" w:type="pct"/>
            <w:vAlign w:val="top"/>
          </w:tcPr>
          <w:p w14:paraId="1E298E13" w14:textId="0C26EB8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17" w:type="pct"/>
            <w:vAlign w:val="top"/>
          </w:tcPr>
          <w:p w14:paraId="3B3C2C1F" w14:textId="4C259F63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42" w:type="pct"/>
            <w:vAlign w:val="top"/>
          </w:tcPr>
          <w:p w14:paraId="0E75641A" w14:textId="5A60658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23" w:type="pct"/>
            <w:vAlign w:val="top"/>
          </w:tcPr>
          <w:p w14:paraId="488DEDD2" w14:textId="3F24516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02" w:type="pct"/>
            <w:vAlign w:val="top"/>
          </w:tcPr>
          <w:p w14:paraId="07E969DC" w14:textId="6F538FF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42" w:type="pct"/>
            <w:vAlign w:val="top"/>
          </w:tcPr>
          <w:p w14:paraId="208EC4DC" w14:textId="73C6F5B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329" w:type="pct"/>
            <w:vAlign w:val="top"/>
          </w:tcPr>
          <w:p w14:paraId="2022FEA5" w14:textId="32CE02A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311" w:type="pct"/>
            <w:vAlign w:val="top"/>
          </w:tcPr>
          <w:p w14:paraId="798FC7CB" w14:textId="2448233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36" w:type="pct"/>
            <w:vAlign w:val="top"/>
          </w:tcPr>
          <w:p w14:paraId="1BF0BE5E" w14:textId="7E7C0CC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</w:t>
            </w:r>
          </w:p>
        </w:tc>
        <w:tc>
          <w:tcPr>
            <w:tcW w:w="330" w:type="pct"/>
            <w:vAlign w:val="top"/>
          </w:tcPr>
          <w:p w14:paraId="7DC3ED4B" w14:textId="7803550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86" w:type="pct"/>
            <w:vAlign w:val="top"/>
          </w:tcPr>
          <w:p w14:paraId="60734B95" w14:textId="32E10D6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701</w:t>
            </w:r>
          </w:p>
        </w:tc>
      </w:tr>
      <w:tr w:rsidR="00D75757" w:rsidRPr="00D75757" w14:paraId="416F1E44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266BDA6" w14:textId="7ECC4D55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1989</w:t>
            </w:r>
          </w:p>
        </w:tc>
        <w:tc>
          <w:tcPr>
            <w:tcW w:w="317" w:type="pct"/>
            <w:vAlign w:val="top"/>
          </w:tcPr>
          <w:p w14:paraId="0A8640FB" w14:textId="7EBFAE0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76</w:t>
            </w:r>
          </w:p>
        </w:tc>
        <w:tc>
          <w:tcPr>
            <w:tcW w:w="323" w:type="pct"/>
            <w:vAlign w:val="top"/>
          </w:tcPr>
          <w:p w14:paraId="5B778F16" w14:textId="1A85832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23" w:type="pct"/>
            <w:vAlign w:val="top"/>
          </w:tcPr>
          <w:p w14:paraId="14B917C9" w14:textId="0F04C22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80</w:t>
            </w:r>
          </w:p>
        </w:tc>
        <w:tc>
          <w:tcPr>
            <w:tcW w:w="317" w:type="pct"/>
            <w:vAlign w:val="top"/>
          </w:tcPr>
          <w:p w14:paraId="1BD236DD" w14:textId="44988C2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42" w:type="pct"/>
            <w:vAlign w:val="top"/>
          </w:tcPr>
          <w:p w14:paraId="6A8F82A4" w14:textId="2B46CE4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67</w:t>
            </w:r>
          </w:p>
        </w:tc>
        <w:tc>
          <w:tcPr>
            <w:tcW w:w="323" w:type="pct"/>
            <w:vAlign w:val="top"/>
          </w:tcPr>
          <w:p w14:paraId="1E93BCED" w14:textId="56634BA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73</w:t>
            </w:r>
          </w:p>
        </w:tc>
        <w:tc>
          <w:tcPr>
            <w:tcW w:w="302" w:type="pct"/>
            <w:vAlign w:val="top"/>
          </w:tcPr>
          <w:p w14:paraId="24C3806E" w14:textId="3A5A672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342" w:type="pct"/>
            <w:vAlign w:val="top"/>
          </w:tcPr>
          <w:p w14:paraId="7B22B581" w14:textId="3933944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29" w:type="pct"/>
            <w:vAlign w:val="top"/>
          </w:tcPr>
          <w:p w14:paraId="7D9A02E1" w14:textId="0ACBB36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82</w:t>
            </w:r>
          </w:p>
        </w:tc>
        <w:tc>
          <w:tcPr>
            <w:tcW w:w="311" w:type="pct"/>
            <w:vAlign w:val="top"/>
          </w:tcPr>
          <w:p w14:paraId="186D7D08" w14:textId="43AEEAF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36" w:type="pct"/>
            <w:vAlign w:val="top"/>
          </w:tcPr>
          <w:p w14:paraId="3B626928" w14:textId="28799A9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30" w:type="pct"/>
            <w:vAlign w:val="top"/>
          </w:tcPr>
          <w:p w14:paraId="496907C9" w14:textId="5C2C72E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386" w:type="pct"/>
            <w:vAlign w:val="top"/>
          </w:tcPr>
          <w:p w14:paraId="5D5C8535" w14:textId="30414F9A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776</w:t>
            </w:r>
          </w:p>
        </w:tc>
      </w:tr>
      <w:tr w:rsidR="00D75757" w:rsidRPr="00D75757" w14:paraId="0DE9F9C2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5B40861" w14:textId="5497A38E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1990</w:t>
            </w:r>
          </w:p>
        </w:tc>
        <w:tc>
          <w:tcPr>
            <w:tcW w:w="317" w:type="pct"/>
            <w:vAlign w:val="top"/>
          </w:tcPr>
          <w:p w14:paraId="76B2673F" w14:textId="586A6BE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23" w:type="pct"/>
            <w:vAlign w:val="top"/>
          </w:tcPr>
          <w:p w14:paraId="352FDF50" w14:textId="05BA7DA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23" w:type="pct"/>
            <w:vAlign w:val="top"/>
          </w:tcPr>
          <w:p w14:paraId="0896CA9F" w14:textId="5E72FF0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17" w:type="pct"/>
            <w:vAlign w:val="top"/>
          </w:tcPr>
          <w:p w14:paraId="1BE7DEFA" w14:textId="7CAE927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42" w:type="pct"/>
            <w:vAlign w:val="top"/>
          </w:tcPr>
          <w:p w14:paraId="2961CC8D" w14:textId="503516A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23" w:type="pct"/>
            <w:vAlign w:val="top"/>
          </w:tcPr>
          <w:p w14:paraId="27F10BC0" w14:textId="1FB1D1A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302" w:type="pct"/>
            <w:vAlign w:val="top"/>
          </w:tcPr>
          <w:p w14:paraId="655C8603" w14:textId="03C542E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42" w:type="pct"/>
            <w:vAlign w:val="top"/>
          </w:tcPr>
          <w:p w14:paraId="298E02F3" w14:textId="41A51B3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9" w:type="pct"/>
            <w:vAlign w:val="top"/>
          </w:tcPr>
          <w:p w14:paraId="4813E04B" w14:textId="76130C9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11" w:type="pct"/>
            <w:vAlign w:val="top"/>
          </w:tcPr>
          <w:p w14:paraId="3D908A0B" w14:textId="53D7BCE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36" w:type="pct"/>
            <w:vAlign w:val="top"/>
          </w:tcPr>
          <w:p w14:paraId="6D0C97F1" w14:textId="1675AF2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30" w:type="pct"/>
            <w:vAlign w:val="top"/>
          </w:tcPr>
          <w:p w14:paraId="172DF17D" w14:textId="3BCC189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86" w:type="pct"/>
            <w:vAlign w:val="top"/>
          </w:tcPr>
          <w:p w14:paraId="5896027A" w14:textId="1FD955DE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548</w:t>
            </w:r>
          </w:p>
        </w:tc>
      </w:tr>
      <w:tr w:rsidR="00D75757" w:rsidRPr="00D75757" w14:paraId="6B29CFF4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B5A4FAA" w14:textId="6FBFF1C6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1991</w:t>
            </w:r>
          </w:p>
        </w:tc>
        <w:tc>
          <w:tcPr>
            <w:tcW w:w="317" w:type="pct"/>
            <w:vAlign w:val="top"/>
          </w:tcPr>
          <w:p w14:paraId="62AF0FE3" w14:textId="31AB27C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23" w:type="pct"/>
            <w:vAlign w:val="top"/>
          </w:tcPr>
          <w:p w14:paraId="71015D37" w14:textId="0E20BD1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23" w:type="pct"/>
            <w:vAlign w:val="top"/>
          </w:tcPr>
          <w:p w14:paraId="5C61FA72" w14:textId="19036BC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17" w:type="pct"/>
            <w:vAlign w:val="top"/>
          </w:tcPr>
          <w:p w14:paraId="35D1BDCF" w14:textId="334BA41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42" w:type="pct"/>
            <w:vAlign w:val="top"/>
          </w:tcPr>
          <w:p w14:paraId="4A6B723C" w14:textId="77E3C40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3" w:type="pct"/>
            <w:vAlign w:val="top"/>
          </w:tcPr>
          <w:p w14:paraId="170A3EF1" w14:textId="77E5068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02" w:type="pct"/>
            <w:vAlign w:val="top"/>
          </w:tcPr>
          <w:p w14:paraId="7F1D608A" w14:textId="28395BB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42" w:type="pct"/>
            <w:vAlign w:val="top"/>
          </w:tcPr>
          <w:p w14:paraId="250D88CB" w14:textId="3B80452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29" w:type="pct"/>
            <w:vAlign w:val="top"/>
          </w:tcPr>
          <w:p w14:paraId="13459490" w14:textId="42E91865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11" w:type="pct"/>
            <w:vAlign w:val="top"/>
          </w:tcPr>
          <w:p w14:paraId="6F61105B" w14:textId="0359BBE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36" w:type="pct"/>
            <w:vAlign w:val="top"/>
          </w:tcPr>
          <w:p w14:paraId="79BD6E2A" w14:textId="24894A6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30" w:type="pct"/>
            <w:vAlign w:val="top"/>
          </w:tcPr>
          <w:p w14:paraId="73382BE1" w14:textId="41F83CF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86" w:type="pct"/>
            <w:vAlign w:val="top"/>
          </w:tcPr>
          <w:p w14:paraId="4CF842DC" w14:textId="6B46B62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503</w:t>
            </w:r>
          </w:p>
        </w:tc>
      </w:tr>
      <w:tr w:rsidR="00D75757" w:rsidRPr="00D75757" w14:paraId="291CEC83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3E727D4F" w14:textId="12C5DBE5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1992</w:t>
            </w:r>
          </w:p>
        </w:tc>
        <w:tc>
          <w:tcPr>
            <w:tcW w:w="317" w:type="pct"/>
            <w:vAlign w:val="top"/>
          </w:tcPr>
          <w:p w14:paraId="493E1E42" w14:textId="4B9193D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3" w:type="pct"/>
            <w:vAlign w:val="top"/>
          </w:tcPr>
          <w:p w14:paraId="6F1BACA8" w14:textId="2AE0988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13BB8B57" w14:textId="054890E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17" w:type="pct"/>
            <w:vAlign w:val="top"/>
          </w:tcPr>
          <w:p w14:paraId="1CDD4812" w14:textId="4BEC565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42" w:type="pct"/>
            <w:vAlign w:val="top"/>
          </w:tcPr>
          <w:p w14:paraId="7022AE9B" w14:textId="44B9590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7D9168DD" w14:textId="1599C42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02" w:type="pct"/>
            <w:vAlign w:val="top"/>
          </w:tcPr>
          <w:p w14:paraId="4E70F087" w14:textId="4705E44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42" w:type="pct"/>
            <w:vAlign w:val="top"/>
          </w:tcPr>
          <w:p w14:paraId="5DC849D3" w14:textId="4812694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29" w:type="pct"/>
            <w:vAlign w:val="top"/>
          </w:tcPr>
          <w:p w14:paraId="67C51B3C" w14:textId="055DB69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11" w:type="pct"/>
            <w:vAlign w:val="top"/>
          </w:tcPr>
          <w:p w14:paraId="0FB2C91B" w14:textId="7731901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38</w:t>
            </w:r>
          </w:p>
        </w:tc>
        <w:tc>
          <w:tcPr>
            <w:tcW w:w="336" w:type="pct"/>
            <w:vAlign w:val="top"/>
          </w:tcPr>
          <w:p w14:paraId="58D9D165" w14:textId="4372DEF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30" w:type="pct"/>
            <w:vAlign w:val="top"/>
          </w:tcPr>
          <w:p w14:paraId="3742FF8F" w14:textId="28E14EC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86" w:type="pct"/>
            <w:vAlign w:val="top"/>
          </w:tcPr>
          <w:p w14:paraId="2052F20F" w14:textId="6697EAF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396</w:t>
            </w:r>
          </w:p>
        </w:tc>
      </w:tr>
      <w:tr w:rsidR="00D75757" w:rsidRPr="00D75757" w14:paraId="4E1C4AB6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919A0A8" w14:textId="6D1E6BFC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1975</w:t>
            </w:r>
          </w:p>
        </w:tc>
        <w:tc>
          <w:tcPr>
            <w:tcW w:w="317" w:type="pct"/>
            <w:vAlign w:val="top"/>
          </w:tcPr>
          <w:p w14:paraId="773523A5" w14:textId="4321835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67</w:t>
            </w:r>
          </w:p>
        </w:tc>
        <w:tc>
          <w:tcPr>
            <w:tcW w:w="323" w:type="pct"/>
            <w:vAlign w:val="top"/>
          </w:tcPr>
          <w:p w14:paraId="4CA5703E" w14:textId="77B9079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23" w:type="pct"/>
            <w:vAlign w:val="top"/>
          </w:tcPr>
          <w:p w14:paraId="01CFEBBF" w14:textId="1065C570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87</w:t>
            </w:r>
          </w:p>
        </w:tc>
        <w:tc>
          <w:tcPr>
            <w:tcW w:w="317" w:type="pct"/>
            <w:vAlign w:val="top"/>
          </w:tcPr>
          <w:p w14:paraId="20939D1C" w14:textId="2B54248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73</w:t>
            </w:r>
          </w:p>
        </w:tc>
        <w:tc>
          <w:tcPr>
            <w:tcW w:w="342" w:type="pct"/>
            <w:vAlign w:val="top"/>
          </w:tcPr>
          <w:p w14:paraId="59FF00C8" w14:textId="560AAD9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97</w:t>
            </w:r>
          </w:p>
        </w:tc>
        <w:tc>
          <w:tcPr>
            <w:tcW w:w="323" w:type="pct"/>
            <w:vAlign w:val="top"/>
          </w:tcPr>
          <w:p w14:paraId="26CDDFAF" w14:textId="72B1F2B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94</w:t>
            </w:r>
          </w:p>
        </w:tc>
        <w:tc>
          <w:tcPr>
            <w:tcW w:w="302" w:type="pct"/>
            <w:vAlign w:val="top"/>
          </w:tcPr>
          <w:p w14:paraId="430B0D0C" w14:textId="2FBA0CA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57</w:t>
            </w:r>
          </w:p>
        </w:tc>
        <w:tc>
          <w:tcPr>
            <w:tcW w:w="342" w:type="pct"/>
            <w:vAlign w:val="top"/>
          </w:tcPr>
          <w:p w14:paraId="1A006259" w14:textId="0F856F1E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29" w:type="pct"/>
            <w:vAlign w:val="top"/>
          </w:tcPr>
          <w:p w14:paraId="1BC9B3C5" w14:textId="0D0487B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11" w:type="pct"/>
            <w:vAlign w:val="top"/>
          </w:tcPr>
          <w:p w14:paraId="24025254" w14:textId="01D6A18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336" w:type="pct"/>
            <w:vAlign w:val="top"/>
          </w:tcPr>
          <w:p w14:paraId="081D181E" w14:textId="21FFF7DD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30" w:type="pct"/>
            <w:vAlign w:val="top"/>
          </w:tcPr>
          <w:p w14:paraId="5F32E1D5" w14:textId="73D48CC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89</w:t>
            </w:r>
          </w:p>
        </w:tc>
        <w:tc>
          <w:tcPr>
            <w:tcW w:w="386" w:type="pct"/>
            <w:vAlign w:val="top"/>
          </w:tcPr>
          <w:p w14:paraId="3E0E854A" w14:textId="3C28FD8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910</w:t>
            </w:r>
          </w:p>
        </w:tc>
      </w:tr>
      <w:tr w:rsidR="00D75757" w:rsidRPr="00D75757" w14:paraId="5BB1A0C2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8803985" w14:textId="0B92815B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1976</w:t>
            </w:r>
          </w:p>
        </w:tc>
        <w:tc>
          <w:tcPr>
            <w:tcW w:w="317" w:type="pct"/>
            <w:vAlign w:val="top"/>
          </w:tcPr>
          <w:p w14:paraId="7A2B712A" w14:textId="0E792FB7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23" w:type="pct"/>
            <w:vAlign w:val="top"/>
          </w:tcPr>
          <w:p w14:paraId="6FA14DE5" w14:textId="5A28470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78</w:t>
            </w:r>
          </w:p>
        </w:tc>
        <w:tc>
          <w:tcPr>
            <w:tcW w:w="323" w:type="pct"/>
            <w:vAlign w:val="top"/>
          </w:tcPr>
          <w:p w14:paraId="1A362AED" w14:textId="563A100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88</w:t>
            </w:r>
          </w:p>
        </w:tc>
        <w:tc>
          <w:tcPr>
            <w:tcW w:w="317" w:type="pct"/>
            <w:vAlign w:val="top"/>
          </w:tcPr>
          <w:p w14:paraId="2B198CC2" w14:textId="0C854AF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78</w:t>
            </w:r>
          </w:p>
        </w:tc>
        <w:tc>
          <w:tcPr>
            <w:tcW w:w="342" w:type="pct"/>
            <w:vAlign w:val="top"/>
          </w:tcPr>
          <w:p w14:paraId="0E39ACF8" w14:textId="709898B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23" w:type="pct"/>
            <w:vAlign w:val="top"/>
          </w:tcPr>
          <w:p w14:paraId="55AD6C4D" w14:textId="2927F29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02" w:type="pct"/>
            <w:vAlign w:val="top"/>
          </w:tcPr>
          <w:p w14:paraId="7920A760" w14:textId="7C9318D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60</w:t>
            </w:r>
          </w:p>
        </w:tc>
        <w:tc>
          <w:tcPr>
            <w:tcW w:w="342" w:type="pct"/>
            <w:vAlign w:val="top"/>
          </w:tcPr>
          <w:p w14:paraId="74C2132B" w14:textId="322C1B7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29" w:type="pct"/>
            <w:vAlign w:val="top"/>
          </w:tcPr>
          <w:p w14:paraId="54665E38" w14:textId="612567E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82</w:t>
            </w:r>
          </w:p>
        </w:tc>
        <w:tc>
          <w:tcPr>
            <w:tcW w:w="311" w:type="pct"/>
            <w:vAlign w:val="top"/>
          </w:tcPr>
          <w:p w14:paraId="76395F16" w14:textId="73112A4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78</w:t>
            </w:r>
          </w:p>
        </w:tc>
        <w:tc>
          <w:tcPr>
            <w:tcW w:w="336" w:type="pct"/>
            <w:vAlign w:val="top"/>
          </w:tcPr>
          <w:p w14:paraId="1201B98B" w14:textId="748F68D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77</w:t>
            </w:r>
          </w:p>
        </w:tc>
        <w:tc>
          <w:tcPr>
            <w:tcW w:w="330" w:type="pct"/>
            <w:vAlign w:val="top"/>
          </w:tcPr>
          <w:p w14:paraId="6737C85C" w14:textId="3CB6D15C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100</w:t>
            </w:r>
          </w:p>
        </w:tc>
        <w:tc>
          <w:tcPr>
            <w:tcW w:w="386" w:type="pct"/>
            <w:vAlign w:val="top"/>
          </w:tcPr>
          <w:p w14:paraId="620E5A78" w14:textId="4C8A7FA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938</w:t>
            </w:r>
          </w:p>
        </w:tc>
      </w:tr>
      <w:tr w:rsidR="00D75757" w:rsidRPr="00D75757" w14:paraId="5AE09DBB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6F9A2783" w14:textId="784F08B8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1977</w:t>
            </w:r>
          </w:p>
        </w:tc>
        <w:tc>
          <w:tcPr>
            <w:tcW w:w="317" w:type="pct"/>
            <w:vAlign w:val="top"/>
          </w:tcPr>
          <w:p w14:paraId="07EACE98" w14:textId="0B0E74C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23" w:type="pct"/>
            <w:vAlign w:val="top"/>
          </w:tcPr>
          <w:p w14:paraId="56045663" w14:textId="44A1D7F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23" w:type="pct"/>
            <w:vAlign w:val="top"/>
          </w:tcPr>
          <w:p w14:paraId="7F730481" w14:textId="0FE7265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89</w:t>
            </w:r>
          </w:p>
        </w:tc>
        <w:tc>
          <w:tcPr>
            <w:tcW w:w="317" w:type="pct"/>
            <w:vAlign w:val="top"/>
          </w:tcPr>
          <w:p w14:paraId="7A80C252" w14:textId="31B71BB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42" w:type="pct"/>
            <w:vAlign w:val="top"/>
          </w:tcPr>
          <w:p w14:paraId="38ABAE90" w14:textId="58AE3CB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23" w:type="pct"/>
            <w:vAlign w:val="top"/>
          </w:tcPr>
          <w:p w14:paraId="2D549E02" w14:textId="2F5B9258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02" w:type="pct"/>
            <w:vAlign w:val="top"/>
          </w:tcPr>
          <w:p w14:paraId="223E8872" w14:textId="670A025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42" w:type="pct"/>
            <w:vAlign w:val="top"/>
          </w:tcPr>
          <w:p w14:paraId="54054F76" w14:textId="0608FC0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91</w:t>
            </w:r>
          </w:p>
        </w:tc>
        <w:tc>
          <w:tcPr>
            <w:tcW w:w="329" w:type="pct"/>
            <w:vAlign w:val="top"/>
          </w:tcPr>
          <w:p w14:paraId="6AC637BC" w14:textId="21B88CE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68</w:t>
            </w:r>
          </w:p>
        </w:tc>
        <w:tc>
          <w:tcPr>
            <w:tcW w:w="311" w:type="pct"/>
            <w:vAlign w:val="top"/>
          </w:tcPr>
          <w:p w14:paraId="51550747" w14:textId="4001576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74</w:t>
            </w:r>
          </w:p>
        </w:tc>
        <w:tc>
          <w:tcPr>
            <w:tcW w:w="336" w:type="pct"/>
            <w:vAlign w:val="top"/>
          </w:tcPr>
          <w:p w14:paraId="460522DB" w14:textId="0E82BEB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96</w:t>
            </w:r>
          </w:p>
        </w:tc>
        <w:tc>
          <w:tcPr>
            <w:tcW w:w="330" w:type="pct"/>
            <w:vAlign w:val="top"/>
          </w:tcPr>
          <w:p w14:paraId="4E171342" w14:textId="48DB6A71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107</w:t>
            </w:r>
          </w:p>
        </w:tc>
        <w:tc>
          <w:tcPr>
            <w:tcW w:w="386" w:type="pct"/>
            <w:vAlign w:val="top"/>
          </w:tcPr>
          <w:p w14:paraId="664AB3CD" w14:textId="248F437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954</w:t>
            </w:r>
          </w:p>
        </w:tc>
      </w:tr>
      <w:tr w:rsidR="00D75757" w:rsidRPr="00D75757" w14:paraId="09F04706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3FFACC7" w14:textId="271C4B4E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1978</w:t>
            </w:r>
          </w:p>
        </w:tc>
        <w:tc>
          <w:tcPr>
            <w:tcW w:w="317" w:type="pct"/>
            <w:vAlign w:val="top"/>
          </w:tcPr>
          <w:p w14:paraId="32943818" w14:textId="0381BAB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23" w:type="pct"/>
            <w:vAlign w:val="top"/>
          </w:tcPr>
          <w:p w14:paraId="7B38B679" w14:textId="22E4CDF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23" w:type="pct"/>
            <w:vAlign w:val="top"/>
          </w:tcPr>
          <w:p w14:paraId="49BD4448" w14:textId="3EBEE54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95</w:t>
            </w:r>
          </w:p>
        </w:tc>
        <w:tc>
          <w:tcPr>
            <w:tcW w:w="317" w:type="pct"/>
            <w:vAlign w:val="top"/>
          </w:tcPr>
          <w:p w14:paraId="7CF14F9A" w14:textId="3C6FDA5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42" w:type="pct"/>
            <w:vAlign w:val="top"/>
          </w:tcPr>
          <w:p w14:paraId="5087B1CB" w14:textId="2A184939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323" w:type="pct"/>
            <w:vAlign w:val="top"/>
          </w:tcPr>
          <w:p w14:paraId="00BC937D" w14:textId="00BDCEB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02" w:type="pct"/>
            <w:vAlign w:val="top"/>
          </w:tcPr>
          <w:p w14:paraId="5D72D49C" w14:textId="0CB05FD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68</w:t>
            </w:r>
          </w:p>
        </w:tc>
        <w:tc>
          <w:tcPr>
            <w:tcW w:w="342" w:type="pct"/>
            <w:vAlign w:val="top"/>
          </w:tcPr>
          <w:p w14:paraId="19535957" w14:textId="655932F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77</w:t>
            </w:r>
          </w:p>
        </w:tc>
        <w:tc>
          <w:tcPr>
            <w:tcW w:w="329" w:type="pct"/>
            <w:vAlign w:val="top"/>
          </w:tcPr>
          <w:p w14:paraId="2D97166E" w14:textId="2A040E3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11" w:type="pct"/>
            <w:vAlign w:val="top"/>
          </w:tcPr>
          <w:p w14:paraId="184439CD" w14:textId="78A35C01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84</w:t>
            </w:r>
          </w:p>
        </w:tc>
        <w:tc>
          <w:tcPr>
            <w:tcW w:w="336" w:type="pct"/>
            <w:vAlign w:val="top"/>
          </w:tcPr>
          <w:p w14:paraId="0C6A3E06" w14:textId="2E0D796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83</w:t>
            </w:r>
          </w:p>
        </w:tc>
        <w:tc>
          <w:tcPr>
            <w:tcW w:w="330" w:type="pct"/>
            <w:vAlign w:val="top"/>
          </w:tcPr>
          <w:p w14:paraId="62DA29C5" w14:textId="55F6C1E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72</w:t>
            </w:r>
          </w:p>
        </w:tc>
        <w:tc>
          <w:tcPr>
            <w:tcW w:w="386" w:type="pct"/>
            <w:vAlign w:val="top"/>
          </w:tcPr>
          <w:p w14:paraId="6681503E" w14:textId="76789254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869</w:t>
            </w:r>
          </w:p>
        </w:tc>
      </w:tr>
      <w:tr w:rsidR="00D75757" w:rsidRPr="00D75757" w14:paraId="7A844BD2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D117E59" w14:textId="0A928632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1979</w:t>
            </w:r>
          </w:p>
        </w:tc>
        <w:tc>
          <w:tcPr>
            <w:tcW w:w="317" w:type="pct"/>
            <w:vAlign w:val="top"/>
          </w:tcPr>
          <w:p w14:paraId="4328DEF2" w14:textId="3232F25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23" w:type="pct"/>
            <w:vAlign w:val="top"/>
          </w:tcPr>
          <w:p w14:paraId="11FDAFC0" w14:textId="678907E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60</w:t>
            </w:r>
          </w:p>
        </w:tc>
        <w:tc>
          <w:tcPr>
            <w:tcW w:w="323" w:type="pct"/>
            <w:vAlign w:val="top"/>
          </w:tcPr>
          <w:p w14:paraId="4C4C1751" w14:textId="0F01A14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86</w:t>
            </w:r>
          </w:p>
        </w:tc>
        <w:tc>
          <w:tcPr>
            <w:tcW w:w="317" w:type="pct"/>
            <w:vAlign w:val="top"/>
          </w:tcPr>
          <w:p w14:paraId="1E274B9B" w14:textId="4C960C7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42" w:type="pct"/>
            <w:vAlign w:val="top"/>
          </w:tcPr>
          <w:p w14:paraId="648C303B" w14:textId="336A31D7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23" w:type="pct"/>
            <w:vAlign w:val="top"/>
          </w:tcPr>
          <w:p w14:paraId="712326BD" w14:textId="0C06C672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302" w:type="pct"/>
            <w:vAlign w:val="top"/>
          </w:tcPr>
          <w:p w14:paraId="6C9222A9" w14:textId="7AF7C5DF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342" w:type="pct"/>
            <w:vAlign w:val="top"/>
          </w:tcPr>
          <w:p w14:paraId="3D488CEE" w14:textId="0E6F00A3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29" w:type="pct"/>
            <w:vAlign w:val="top"/>
          </w:tcPr>
          <w:p w14:paraId="235350B8" w14:textId="5378342C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11" w:type="pct"/>
            <w:vAlign w:val="top"/>
          </w:tcPr>
          <w:p w14:paraId="4E4C568B" w14:textId="45765659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36" w:type="pct"/>
            <w:vAlign w:val="top"/>
          </w:tcPr>
          <w:p w14:paraId="61A0F912" w14:textId="67DB706B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72</w:t>
            </w:r>
          </w:p>
        </w:tc>
        <w:tc>
          <w:tcPr>
            <w:tcW w:w="330" w:type="pct"/>
            <w:vAlign w:val="top"/>
          </w:tcPr>
          <w:p w14:paraId="77801AED" w14:textId="68749BC6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93</w:t>
            </w:r>
          </w:p>
        </w:tc>
        <w:tc>
          <w:tcPr>
            <w:tcW w:w="386" w:type="pct"/>
            <w:vAlign w:val="top"/>
          </w:tcPr>
          <w:p w14:paraId="0895EBD0" w14:textId="5C88F224" w:rsidR="00A03E8F" w:rsidRPr="00D75757" w:rsidRDefault="00A03E8F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847</w:t>
            </w:r>
          </w:p>
        </w:tc>
      </w:tr>
      <w:tr w:rsidR="00D75757" w:rsidRPr="00D75757" w14:paraId="6D529932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B9F0DD5" w14:textId="0CBE288C" w:rsidR="00A03E8F" w:rsidRPr="00D75757" w:rsidRDefault="00A03E8F" w:rsidP="00A03E8F">
            <w:pPr>
              <w:rPr>
                <w:rFonts w:cstheme="minorHAnsi"/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1980</w:t>
            </w:r>
          </w:p>
        </w:tc>
        <w:tc>
          <w:tcPr>
            <w:tcW w:w="317" w:type="pct"/>
            <w:vAlign w:val="top"/>
          </w:tcPr>
          <w:p w14:paraId="1FE2AB7A" w14:textId="762631B0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23" w:type="pct"/>
            <w:vAlign w:val="top"/>
          </w:tcPr>
          <w:p w14:paraId="55D92DFA" w14:textId="324D1AEF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23" w:type="pct"/>
            <w:vAlign w:val="top"/>
          </w:tcPr>
          <w:p w14:paraId="07C5B4AD" w14:textId="530F0F2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317" w:type="pct"/>
            <w:vAlign w:val="top"/>
          </w:tcPr>
          <w:p w14:paraId="46B1170E" w14:textId="03C60EB6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42" w:type="pct"/>
            <w:vAlign w:val="top"/>
          </w:tcPr>
          <w:p w14:paraId="12CE557F" w14:textId="602F1C08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23" w:type="pct"/>
            <w:vAlign w:val="top"/>
          </w:tcPr>
          <w:p w14:paraId="10B2A1B6" w14:textId="0A53366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02" w:type="pct"/>
            <w:vAlign w:val="top"/>
          </w:tcPr>
          <w:p w14:paraId="2FF27BEA" w14:textId="355BAD1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60</w:t>
            </w:r>
          </w:p>
        </w:tc>
        <w:tc>
          <w:tcPr>
            <w:tcW w:w="342" w:type="pct"/>
            <w:vAlign w:val="top"/>
          </w:tcPr>
          <w:p w14:paraId="04888DB6" w14:textId="190B4B3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29" w:type="pct"/>
            <w:vAlign w:val="top"/>
          </w:tcPr>
          <w:p w14:paraId="05B14075" w14:textId="6151D90B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11" w:type="pct"/>
            <w:vAlign w:val="top"/>
          </w:tcPr>
          <w:p w14:paraId="7C028AF6" w14:textId="1C006732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36" w:type="pct"/>
            <w:vAlign w:val="top"/>
          </w:tcPr>
          <w:p w14:paraId="089A03FE" w14:textId="5683A7BA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30" w:type="pct"/>
            <w:vAlign w:val="top"/>
          </w:tcPr>
          <w:p w14:paraId="1797EE3C" w14:textId="13C67E1D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386" w:type="pct"/>
            <w:vAlign w:val="top"/>
          </w:tcPr>
          <w:p w14:paraId="3A9B27CC" w14:textId="40E0D575" w:rsidR="00A03E8F" w:rsidRPr="00D75757" w:rsidRDefault="00A03E8F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657</w:t>
            </w:r>
          </w:p>
        </w:tc>
      </w:tr>
      <w:tr w:rsidR="00D75757" w:rsidRPr="00D75757" w14:paraId="055A3473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6AAFE69B" w14:textId="014B337E" w:rsidR="001467C2" w:rsidRPr="00D75757" w:rsidRDefault="001467C2" w:rsidP="001467C2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1981</w:t>
            </w:r>
          </w:p>
        </w:tc>
        <w:tc>
          <w:tcPr>
            <w:tcW w:w="317" w:type="pct"/>
            <w:vAlign w:val="top"/>
          </w:tcPr>
          <w:p w14:paraId="792EA6CA" w14:textId="3D0328D6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23" w:type="pct"/>
            <w:vAlign w:val="top"/>
          </w:tcPr>
          <w:p w14:paraId="0DC19576" w14:textId="3D427F32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60</w:t>
            </w:r>
          </w:p>
        </w:tc>
        <w:tc>
          <w:tcPr>
            <w:tcW w:w="323" w:type="pct"/>
            <w:vAlign w:val="top"/>
          </w:tcPr>
          <w:p w14:paraId="568F8FEE" w14:textId="3B168438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17" w:type="pct"/>
            <w:vAlign w:val="top"/>
          </w:tcPr>
          <w:p w14:paraId="5C9182EA" w14:textId="69DB3720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42" w:type="pct"/>
            <w:vAlign w:val="top"/>
          </w:tcPr>
          <w:p w14:paraId="55582299" w14:textId="19DEBE37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74</w:t>
            </w:r>
          </w:p>
        </w:tc>
        <w:tc>
          <w:tcPr>
            <w:tcW w:w="323" w:type="pct"/>
            <w:vAlign w:val="top"/>
          </w:tcPr>
          <w:p w14:paraId="31342E63" w14:textId="1133F390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02" w:type="pct"/>
            <w:vAlign w:val="top"/>
          </w:tcPr>
          <w:p w14:paraId="39E44789" w14:textId="11139BE7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42" w:type="pct"/>
            <w:vAlign w:val="top"/>
          </w:tcPr>
          <w:p w14:paraId="059915C2" w14:textId="3850B66C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29" w:type="pct"/>
            <w:vAlign w:val="top"/>
          </w:tcPr>
          <w:p w14:paraId="5CE475C9" w14:textId="0B732E58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68</w:t>
            </w:r>
          </w:p>
        </w:tc>
        <w:tc>
          <w:tcPr>
            <w:tcW w:w="311" w:type="pct"/>
            <w:vAlign w:val="top"/>
          </w:tcPr>
          <w:p w14:paraId="438796B5" w14:textId="5CC5A907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36" w:type="pct"/>
            <w:vAlign w:val="top"/>
          </w:tcPr>
          <w:p w14:paraId="43AD6CCE" w14:textId="25F26130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30" w:type="pct"/>
            <w:vAlign w:val="top"/>
          </w:tcPr>
          <w:p w14:paraId="6F33E683" w14:textId="5E873AA3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57</w:t>
            </w:r>
          </w:p>
        </w:tc>
        <w:tc>
          <w:tcPr>
            <w:tcW w:w="386" w:type="pct"/>
            <w:vAlign w:val="top"/>
          </w:tcPr>
          <w:p w14:paraId="351F1AF7" w14:textId="04E17502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766</w:t>
            </w:r>
          </w:p>
        </w:tc>
      </w:tr>
      <w:tr w:rsidR="00D75757" w:rsidRPr="00D75757" w14:paraId="568BC40A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67652CD8" w14:textId="17B7768D" w:rsidR="001467C2" w:rsidRPr="00D75757" w:rsidRDefault="001467C2" w:rsidP="001467C2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1982</w:t>
            </w:r>
          </w:p>
        </w:tc>
        <w:tc>
          <w:tcPr>
            <w:tcW w:w="317" w:type="pct"/>
            <w:vAlign w:val="top"/>
          </w:tcPr>
          <w:p w14:paraId="2F763E46" w14:textId="744BAC7A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23" w:type="pct"/>
            <w:vAlign w:val="top"/>
          </w:tcPr>
          <w:p w14:paraId="663FDB2B" w14:textId="1624B970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23" w:type="pct"/>
            <w:vAlign w:val="top"/>
          </w:tcPr>
          <w:p w14:paraId="3AC7F55C" w14:textId="19EAAD92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17" w:type="pct"/>
            <w:vAlign w:val="top"/>
          </w:tcPr>
          <w:p w14:paraId="241CA41D" w14:textId="5B117023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42" w:type="pct"/>
            <w:vAlign w:val="top"/>
          </w:tcPr>
          <w:p w14:paraId="79D0B044" w14:textId="4707CE19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67</w:t>
            </w:r>
          </w:p>
        </w:tc>
        <w:tc>
          <w:tcPr>
            <w:tcW w:w="323" w:type="pct"/>
            <w:vAlign w:val="top"/>
          </w:tcPr>
          <w:p w14:paraId="560728B2" w14:textId="117A77B1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02" w:type="pct"/>
            <w:vAlign w:val="top"/>
          </w:tcPr>
          <w:p w14:paraId="6BB12893" w14:textId="224E7647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42" w:type="pct"/>
            <w:vAlign w:val="top"/>
          </w:tcPr>
          <w:p w14:paraId="066E8F89" w14:textId="371C4561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29" w:type="pct"/>
            <w:vAlign w:val="top"/>
          </w:tcPr>
          <w:p w14:paraId="5A851F42" w14:textId="529E6DEF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11" w:type="pct"/>
            <w:vAlign w:val="top"/>
          </w:tcPr>
          <w:p w14:paraId="400D126D" w14:textId="22EC3F8B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36" w:type="pct"/>
            <w:vAlign w:val="top"/>
          </w:tcPr>
          <w:p w14:paraId="5088A535" w14:textId="5C4E898B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30" w:type="pct"/>
            <w:vAlign w:val="top"/>
          </w:tcPr>
          <w:p w14:paraId="2536B247" w14:textId="4BFF6F5D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386" w:type="pct"/>
            <w:vAlign w:val="top"/>
          </w:tcPr>
          <w:p w14:paraId="3E622755" w14:textId="216022C5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709</w:t>
            </w:r>
          </w:p>
        </w:tc>
      </w:tr>
      <w:tr w:rsidR="00D75757" w:rsidRPr="00D75757" w14:paraId="31EDA8BB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AEC9D82" w14:textId="0022AD32" w:rsidR="001467C2" w:rsidRPr="00D75757" w:rsidRDefault="001467C2" w:rsidP="001467C2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1983</w:t>
            </w:r>
          </w:p>
        </w:tc>
        <w:tc>
          <w:tcPr>
            <w:tcW w:w="317" w:type="pct"/>
            <w:vAlign w:val="top"/>
          </w:tcPr>
          <w:p w14:paraId="726350F3" w14:textId="4D5B1188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42</w:t>
            </w:r>
          </w:p>
        </w:tc>
        <w:tc>
          <w:tcPr>
            <w:tcW w:w="323" w:type="pct"/>
            <w:vAlign w:val="top"/>
          </w:tcPr>
          <w:p w14:paraId="67257A7A" w14:textId="39BC7B5B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23" w:type="pct"/>
            <w:vAlign w:val="top"/>
          </w:tcPr>
          <w:p w14:paraId="23D8926F" w14:textId="0ED517F8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17" w:type="pct"/>
            <w:vAlign w:val="top"/>
          </w:tcPr>
          <w:p w14:paraId="46766652" w14:textId="20054AA1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42" w:type="pct"/>
            <w:vAlign w:val="top"/>
          </w:tcPr>
          <w:p w14:paraId="474021E5" w14:textId="060CCB8C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62</w:t>
            </w:r>
          </w:p>
        </w:tc>
        <w:tc>
          <w:tcPr>
            <w:tcW w:w="323" w:type="pct"/>
            <w:vAlign w:val="top"/>
          </w:tcPr>
          <w:p w14:paraId="02611A53" w14:textId="33E97128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02" w:type="pct"/>
            <w:vAlign w:val="top"/>
          </w:tcPr>
          <w:p w14:paraId="623B843E" w14:textId="1DA6E752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42" w:type="pct"/>
            <w:vAlign w:val="top"/>
          </w:tcPr>
          <w:p w14:paraId="204D312B" w14:textId="2704FBD3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51</w:t>
            </w:r>
          </w:p>
        </w:tc>
        <w:tc>
          <w:tcPr>
            <w:tcW w:w="329" w:type="pct"/>
            <w:vAlign w:val="top"/>
          </w:tcPr>
          <w:p w14:paraId="4C6405A7" w14:textId="053D88A0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11" w:type="pct"/>
            <w:vAlign w:val="top"/>
          </w:tcPr>
          <w:p w14:paraId="3439B900" w14:textId="24AF13BB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</w:t>
            </w:r>
          </w:p>
        </w:tc>
        <w:tc>
          <w:tcPr>
            <w:tcW w:w="336" w:type="pct"/>
            <w:vAlign w:val="top"/>
          </w:tcPr>
          <w:p w14:paraId="257B0CF8" w14:textId="6B94A9D9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30" w:type="pct"/>
            <w:vAlign w:val="top"/>
          </w:tcPr>
          <w:p w14:paraId="7CAD4302" w14:textId="4144DD86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386" w:type="pct"/>
            <w:vAlign w:val="top"/>
          </w:tcPr>
          <w:p w14:paraId="1DF0976B" w14:textId="09F3228B" w:rsidR="001467C2" w:rsidRPr="00D75757" w:rsidRDefault="001467C2" w:rsidP="001467C2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664</w:t>
            </w:r>
          </w:p>
        </w:tc>
      </w:tr>
      <w:tr w:rsidR="00D75757" w:rsidRPr="00D75757" w14:paraId="5617A539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056EE501" w14:textId="4F80DF33" w:rsidR="001467C2" w:rsidRPr="00D75757" w:rsidRDefault="001467C2" w:rsidP="001467C2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1984</w:t>
            </w:r>
          </w:p>
        </w:tc>
        <w:tc>
          <w:tcPr>
            <w:tcW w:w="317" w:type="pct"/>
            <w:vAlign w:val="top"/>
          </w:tcPr>
          <w:p w14:paraId="0A540D64" w14:textId="1DFF83EB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23" w:type="pct"/>
            <w:vAlign w:val="top"/>
          </w:tcPr>
          <w:p w14:paraId="55926761" w14:textId="6E74806C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23" w:type="pct"/>
            <w:vAlign w:val="top"/>
          </w:tcPr>
          <w:p w14:paraId="6C94DAF6" w14:textId="066F95F7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17" w:type="pct"/>
            <w:vAlign w:val="top"/>
          </w:tcPr>
          <w:p w14:paraId="25A110B2" w14:textId="01D8D969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42" w:type="pct"/>
            <w:vAlign w:val="top"/>
          </w:tcPr>
          <w:p w14:paraId="2F0A43EC" w14:textId="771938DA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23" w:type="pct"/>
            <w:vAlign w:val="top"/>
          </w:tcPr>
          <w:p w14:paraId="37DC849C" w14:textId="1DA70DBE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02" w:type="pct"/>
            <w:vAlign w:val="top"/>
          </w:tcPr>
          <w:p w14:paraId="21D82047" w14:textId="2CC6F6E2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46</w:t>
            </w:r>
          </w:p>
        </w:tc>
        <w:tc>
          <w:tcPr>
            <w:tcW w:w="342" w:type="pct"/>
            <w:vAlign w:val="top"/>
          </w:tcPr>
          <w:p w14:paraId="7B5B01D5" w14:textId="67FA132B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29" w:type="pct"/>
            <w:vAlign w:val="top"/>
          </w:tcPr>
          <w:p w14:paraId="6D623180" w14:textId="7FBE3501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71</w:t>
            </w:r>
          </w:p>
        </w:tc>
        <w:tc>
          <w:tcPr>
            <w:tcW w:w="311" w:type="pct"/>
            <w:vAlign w:val="top"/>
          </w:tcPr>
          <w:p w14:paraId="6B11F5B5" w14:textId="3F046624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36" w:type="pct"/>
            <w:vAlign w:val="top"/>
          </w:tcPr>
          <w:p w14:paraId="2B0C047C" w14:textId="26CF59CF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30" w:type="pct"/>
            <w:vAlign w:val="top"/>
          </w:tcPr>
          <w:p w14:paraId="0714D9E6" w14:textId="7BB50ECC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86" w:type="pct"/>
            <w:vAlign w:val="top"/>
          </w:tcPr>
          <w:p w14:paraId="45F7FFA8" w14:textId="6C059594" w:rsidR="001467C2" w:rsidRPr="00D75757" w:rsidRDefault="001467C2" w:rsidP="001467C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658</w:t>
            </w:r>
          </w:p>
        </w:tc>
      </w:tr>
      <w:tr w:rsidR="00D75757" w:rsidRPr="00D75757" w14:paraId="14E3B576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F378FF7" w14:textId="267265D1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1985</w:t>
            </w:r>
          </w:p>
        </w:tc>
        <w:tc>
          <w:tcPr>
            <w:tcW w:w="317" w:type="pct"/>
            <w:vAlign w:val="top"/>
          </w:tcPr>
          <w:p w14:paraId="719AD9EF" w14:textId="0DB8D72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23" w:type="pct"/>
            <w:vAlign w:val="top"/>
          </w:tcPr>
          <w:p w14:paraId="5CA7928B" w14:textId="0722869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23" w:type="pct"/>
            <w:vAlign w:val="top"/>
          </w:tcPr>
          <w:p w14:paraId="23ADCDEB" w14:textId="529190F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17" w:type="pct"/>
            <w:vAlign w:val="top"/>
          </w:tcPr>
          <w:p w14:paraId="5DC167AB" w14:textId="35732C3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42" w:type="pct"/>
            <w:vAlign w:val="top"/>
          </w:tcPr>
          <w:p w14:paraId="5FB2E6E8" w14:textId="1E744E0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75</w:t>
            </w:r>
          </w:p>
        </w:tc>
        <w:tc>
          <w:tcPr>
            <w:tcW w:w="323" w:type="pct"/>
            <w:vAlign w:val="top"/>
          </w:tcPr>
          <w:p w14:paraId="6D513FAD" w14:textId="6EE2AC7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02" w:type="pct"/>
            <w:vAlign w:val="top"/>
          </w:tcPr>
          <w:p w14:paraId="6104B12E" w14:textId="08FF8BC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51</w:t>
            </w:r>
          </w:p>
        </w:tc>
        <w:tc>
          <w:tcPr>
            <w:tcW w:w="342" w:type="pct"/>
            <w:vAlign w:val="top"/>
          </w:tcPr>
          <w:p w14:paraId="0C0E09C1" w14:textId="4EA31C6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29" w:type="pct"/>
            <w:vAlign w:val="top"/>
          </w:tcPr>
          <w:p w14:paraId="1198F500" w14:textId="6285689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11" w:type="pct"/>
            <w:vAlign w:val="top"/>
          </w:tcPr>
          <w:p w14:paraId="33FBCA35" w14:textId="330A6C8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36" w:type="pct"/>
            <w:vAlign w:val="top"/>
          </w:tcPr>
          <w:p w14:paraId="5D89187C" w14:textId="31F1702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30" w:type="pct"/>
            <w:vAlign w:val="top"/>
          </w:tcPr>
          <w:p w14:paraId="6F7D46F4" w14:textId="166923A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386" w:type="pct"/>
            <w:vAlign w:val="top"/>
          </w:tcPr>
          <w:p w14:paraId="3417ECC9" w14:textId="5A886A3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683</w:t>
            </w:r>
          </w:p>
        </w:tc>
      </w:tr>
      <w:tr w:rsidR="00D75757" w:rsidRPr="00D75757" w14:paraId="73DB3D3C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86AE287" w14:textId="3E5FCFEB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1986</w:t>
            </w:r>
          </w:p>
        </w:tc>
        <w:tc>
          <w:tcPr>
            <w:tcW w:w="317" w:type="pct"/>
            <w:vAlign w:val="top"/>
          </w:tcPr>
          <w:p w14:paraId="27812811" w14:textId="7CB8419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23" w:type="pct"/>
            <w:vAlign w:val="top"/>
          </w:tcPr>
          <w:p w14:paraId="20EAD18B" w14:textId="43B901D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23" w:type="pct"/>
            <w:vAlign w:val="top"/>
          </w:tcPr>
          <w:p w14:paraId="6B759244" w14:textId="2B877F2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17" w:type="pct"/>
            <w:vAlign w:val="top"/>
          </w:tcPr>
          <w:p w14:paraId="18793391" w14:textId="0826A96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42" w:type="pct"/>
            <w:vAlign w:val="top"/>
          </w:tcPr>
          <w:p w14:paraId="7CBBF4B3" w14:textId="4E3EB0C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23" w:type="pct"/>
            <w:vAlign w:val="top"/>
          </w:tcPr>
          <w:p w14:paraId="51A76B9D" w14:textId="560FED7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02" w:type="pct"/>
            <w:vAlign w:val="top"/>
          </w:tcPr>
          <w:p w14:paraId="1ED85827" w14:textId="3C16237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42</w:t>
            </w:r>
          </w:p>
        </w:tc>
        <w:tc>
          <w:tcPr>
            <w:tcW w:w="342" w:type="pct"/>
            <w:vAlign w:val="top"/>
          </w:tcPr>
          <w:p w14:paraId="6CBA9C25" w14:textId="385C0E6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29" w:type="pct"/>
            <w:vAlign w:val="top"/>
          </w:tcPr>
          <w:p w14:paraId="4E051853" w14:textId="3EA28F9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11" w:type="pct"/>
            <w:vAlign w:val="top"/>
          </w:tcPr>
          <w:p w14:paraId="3482FCBF" w14:textId="7D6C6B5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336" w:type="pct"/>
            <w:vAlign w:val="top"/>
          </w:tcPr>
          <w:p w14:paraId="20270800" w14:textId="435E419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30" w:type="pct"/>
            <w:vAlign w:val="top"/>
          </w:tcPr>
          <w:p w14:paraId="146AAEF6" w14:textId="12063F9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51</w:t>
            </w:r>
          </w:p>
        </w:tc>
        <w:tc>
          <w:tcPr>
            <w:tcW w:w="386" w:type="pct"/>
            <w:vAlign w:val="top"/>
          </w:tcPr>
          <w:p w14:paraId="5BC6C75E" w14:textId="14C2CE5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669</w:t>
            </w:r>
          </w:p>
        </w:tc>
      </w:tr>
      <w:tr w:rsidR="00D75757" w:rsidRPr="00D75757" w14:paraId="57507676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3F6BCF75" w14:textId="1071A4F6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1987</w:t>
            </w:r>
          </w:p>
        </w:tc>
        <w:tc>
          <w:tcPr>
            <w:tcW w:w="317" w:type="pct"/>
            <w:vAlign w:val="top"/>
          </w:tcPr>
          <w:p w14:paraId="26027F3E" w14:textId="72D2394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62</w:t>
            </w:r>
          </w:p>
        </w:tc>
        <w:tc>
          <w:tcPr>
            <w:tcW w:w="323" w:type="pct"/>
            <w:vAlign w:val="top"/>
          </w:tcPr>
          <w:p w14:paraId="48D828CB" w14:textId="05ED00D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</w:t>
            </w:r>
          </w:p>
        </w:tc>
        <w:tc>
          <w:tcPr>
            <w:tcW w:w="323" w:type="pct"/>
            <w:vAlign w:val="top"/>
          </w:tcPr>
          <w:p w14:paraId="27A1C139" w14:textId="7045DEB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57</w:t>
            </w:r>
          </w:p>
        </w:tc>
        <w:tc>
          <w:tcPr>
            <w:tcW w:w="317" w:type="pct"/>
            <w:vAlign w:val="top"/>
          </w:tcPr>
          <w:p w14:paraId="037E7A82" w14:textId="437D1B0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342" w:type="pct"/>
            <w:vAlign w:val="top"/>
          </w:tcPr>
          <w:p w14:paraId="262E75B1" w14:textId="318360D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63</w:t>
            </w:r>
          </w:p>
        </w:tc>
        <w:tc>
          <w:tcPr>
            <w:tcW w:w="323" w:type="pct"/>
            <w:vAlign w:val="top"/>
          </w:tcPr>
          <w:p w14:paraId="5F65BE12" w14:textId="18261A6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02" w:type="pct"/>
            <w:vAlign w:val="top"/>
          </w:tcPr>
          <w:p w14:paraId="5D39B046" w14:textId="08CEB6A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62</w:t>
            </w:r>
          </w:p>
        </w:tc>
        <w:tc>
          <w:tcPr>
            <w:tcW w:w="342" w:type="pct"/>
            <w:vAlign w:val="top"/>
          </w:tcPr>
          <w:p w14:paraId="092C5150" w14:textId="7D42267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329" w:type="pct"/>
            <w:vAlign w:val="top"/>
          </w:tcPr>
          <w:p w14:paraId="0438226A" w14:textId="6DC9ADF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62</w:t>
            </w:r>
          </w:p>
        </w:tc>
        <w:tc>
          <w:tcPr>
            <w:tcW w:w="311" w:type="pct"/>
            <w:vAlign w:val="top"/>
          </w:tcPr>
          <w:p w14:paraId="788CE065" w14:textId="6D23D2B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61</w:t>
            </w:r>
          </w:p>
        </w:tc>
        <w:tc>
          <w:tcPr>
            <w:tcW w:w="336" w:type="pct"/>
            <w:vAlign w:val="top"/>
          </w:tcPr>
          <w:p w14:paraId="4F89831E" w14:textId="1258A02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30" w:type="pct"/>
            <w:vAlign w:val="top"/>
          </w:tcPr>
          <w:p w14:paraId="6977FC9F" w14:textId="6D05165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80</w:t>
            </w:r>
          </w:p>
        </w:tc>
        <w:tc>
          <w:tcPr>
            <w:tcW w:w="386" w:type="pct"/>
            <w:vAlign w:val="top"/>
          </w:tcPr>
          <w:p w14:paraId="3B236117" w14:textId="7736F27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705</w:t>
            </w:r>
          </w:p>
        </w:tc>
      </w:tr>
      <w:tr w:rsidR="00D75757" w:rsidRPr="00D75757" w14:paraId="4FF06F57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0C416C8" w14:textId="120026E2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1988</w:t>
            </w:r>
          </w:p>
        </w:tc>
        <w:tc>
          <w:tcPr>
            <w:tcW w:w="317" w:type="pct"/>
            <w:vAlign w:val="top"/>
          </w:tcPr>
          <w:p w14:paraId="2DAAF0CA" w14:textId="2AE05E6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323" w:type="pct"/>
            <w:vAlign w:val="top"/>
          </w:tcPr>
          <w:p w14:paraId="11E45239" w14:textId="7C91848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58</w:t>
            </w:r>
          </w:p>
        </w:tc>
        <w:tc>
          <w:tcPr>
            <w:tcW w:w="323" w:type="pct"/>
            <w:vAlign w:val="top"/>
          </w:tcPr>
          <w:p w14:paraId="7F330A34" w14:textId="75953DD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69</w:t>
            </w:r>
          </w:p>
        </w:tc>
        <w:tc>
          <w:tcPr>
            <w:tcW w:w="317" w:type="pct"/>
            <w:vAlign w:val="top"/>
          </w:tcPr>
          <w:p w14:paraId="641B6141" w14:textId="7971B65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42" w:type="pct"/>
            <w:vAlign w:val="top"/>
          </w:tcPr>
          <w:p w14:paraId="096ED7E7" w14:textId="1A6C4C9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79</w:t>
            </w:r>
          </w:p>
        </w:tc>
        <w:tc>
          <w:tcPr>
            <w:tcW w:w="323" w:type="pct"/>
            <w:vAlign w:val="top"/>
          </w:tcPr>
          <w:p w14:paraId="7C5D71DC" w14:textId="47C23C5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02" w:type="pct"/>
            <w:vAlign w:val="top"/>
          </w:tcPr>
          <w:p w14:paraId="27E606ED" w14:textId="0192353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</w:t>
            </w:r>
          </w:p>
        </w:tc>
        <w:tc>
          <w:tcPr>
            <w:tcW w:w="342" w:type="pct"/>
            <w:vAlign w:val="top"/>
          </w:tcPr>
          <w:p w14:paraId="3EA46B45" w14:textId="610F733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329" w:type="pct"/>
            <w:vAlign w:val="top"/>
          </w:tcPr>
          <w:p w14:paraId="44B4003F" w14:textId="28C4CE3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311" w:type="pct"/>
            <w:vAlign w:val="top"/>
          </w:tcPr>
          <w:p w14:paraId="487A43FB" w14:textId="2127FE3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36" w:type="pct"/>
            <w:vAlign w:val="top"/>
          </w:tcPr>
          <w:p w14:paraId="158EDEE2" w14:textId="1650E6A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</w:t>
            </w:r>
          </w:p>
        </w:tc>
        <w:tc>
          <w:tcPr>
            <w:tcW w:w="330" w:type="pct"/>
            <w:vAlign w:val="top"/>
          </w:tcPr>
          <w:p w14:paraId="250950C1" w14:textId="38ACE6D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86" w:type="pct"/>
            <w:vAlign w:val="top"/>
          </w:tcPr>
          <w:p w14:paraId="716BCEFB" w14:textId="5C1F8D1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701</w:t>
            </w:r>
          </w:p>
        </w:tc>
      </w:tr>
      <w:tr w:rsidR="00D75757" w:rsidRPr="00D75757" w14:paraId="411679E4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35225ADF" w14:textId="417532F4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1989</w:t>
            </w:r>
          </w:p>
        </w:tc>
        <w:tc>
          <w:tcPr>
            <w:tcW w:w="317" w:type="pct"/>
            <w:vAlign w:val="top"/>
          </w:tcPr>
          <w:p w14:paraId="0204DC2E" w14:textId="483094E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76</w:t>
            </w:r>
          </w:p>
        </w:tc>
        <w:tc>
          <w:tcPr>
            <w:tcW w:w="323" w:type="pct"/>
            <w:vAlign w:val="top"/>
          </w:tcPr>
          <w:p w14:paraId="0F7F88E9" w14:textId="0ACE439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23" w:type="pct"/>
            <w:vAlign w:val="top"/>
          </w:tcPr>
          <w:p w14:paraId="2AB40EF7" w14:textId="26036BC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80</w:t>
            </w:r>
          </w:p>
        </w:tc>
        <w:tc>
          <w:tcPr>
            <w:tcW w:w="317" w:type="pct"/>
            <w:vAlign w:val="top"/>
          </w:tcPr>
          <w:p w14:paraId="58AEECAD" w14:textId="6C4B1B3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59</w:t>
            </w:r>
          </w:p>
        </w:tc>
        <w:tc>
          <w:tcPr>
            <w:tcW w:w="342" w:type="pct"/>
            <w:vAlign w:val="top"/>
          </w:tcPr>
          <w:p w14:paraId="49BA859C" w14:textId="1860105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67</w:t>
            </w:r>
          </w:p>
        </w:tc>
        <w:tc>
          <w:tcPr>
            <w:tcW w:w="323" w:type="pct"/>
            <w:vAlign w:val="top"/>
          </w:tcPr>
          <w:p w14:paraId="13A48692" w14:textId="385F506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73</w:t>
            </w:r>
          </w:p>
        </w:tc>
        <w:tc>
          <w:tcPr>
            <w:tcW w:w="302" w:type="pct"/>
            <w:vAlign w:val="top"/>
          </w:tcPr>
          <w:p w14:paraId="29CB3ACD" w14:textId="3B9BD90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52</w:t>
            </w:r>
          </w:p>
        </w:tc>
        <w:tc>
          <w:tcPr>
            <w:tcW w:w="342" w:type="pct"/>
            <w:vAlign w:val="top"/>
          </w:tcPr>
          <w:p w14:paraId="749B80F1" w14:textId="64E2C7E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65</w:t>
            </w:r>
          </w:p>
        </w:tc>
        <w:tc>
          <w:tcPr>
            <w:tcW w:w="329" w:type="pct"/>
            <w:vAlign w:val="top"/>
          </w:tcPr>
          <w:p w14:paraId="0CAE9FC8" w14:textId="6B1CA0C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82</w:t>
            </w:r>
          </w:p>
        </w:tc>
        <w:tc>
          <w:tcPr>
            <w:tcW w:w="311" w:type="pct"/>
            <w:vAlign w:val="top"/>
          </w:tcPr>
          <w:p w14:paraId="22346372" w14:textId="44507EF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</w:t>
            </w:r>
          </w:p>
        </w:tc>
        <w:tc>
          <w:tcPr>
            <w:tcW w:w="336" w:type="pct"/>
            <w:vAlign w:val="top"/>
          </w:tcPr>
          <w:p w14:paraId="4ED7D133" w14:textId="5F234B4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30" w:type="pct"/>
            <w:vAlign w:val="top"/>
          </w:tcPr>
          <w:p w14:paraId="488161A0" w14:textId="680CC20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66</w:t>
            </w:r>
          </w:p>
        </w:tc>
        <w:tc>
          <w:tcPr>
            <w:tcW w:w="386" w:type="pct"/>
            <w:vAlign w:val="top"/>
          </w:tcPr>
          <w:p w14:paraId="268B17A2" w14:textId="4C7D814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776</w:t>
            </w:r>
          </w:p>
        </w:tc>
      </w:tr>
      <w:tr w:rsidR="00D75757" w:rsidRPr="00D75757" w14:paraId="3B5F2949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61B4C784" w14:textId="05D66E99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1990</w:t>
            </w:r>
          </w:p>
        </w:tc>
        <w:tc>
          <w:tcPr>
            <w:tcW w:w="317" w:type="pct"/>
            <w:vAlign w:val="top"/>
          </w:tcPr>
          <w:p w14:paraId="6F56F39C" w14:textId="0E5D8E3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23" w:type="pct"/>
            <w:vAlign w:val="top"/>
          </w:tcPr>
          <w:p w14:paraId="75CC8DA5" w14:textId="3625BB6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23" w:type="pct"/>
            <w:vAlign w:val="top"/>
          </w:tcPr>
          <w:p w14:paraId="4362FB63" w14:textId="60926B8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55</w:t>
            </w:r>
          </w:p>
        </w:tc>
        <w:tc>
          <w:tcPr>
            <w:tcW w:w="317" w:type="pct"/>
            <w:vAlign w:val="top"/>
          </w:tcPr>
          <w:p w14:paraId="4752D5F6" w14:textId="6C34EEF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42" w:type="pct"/>
            <w:vAlign w:val="top"/>
          </w:tcPr>
          <w:p w14:paraId="4FE725C5" w14:textId="45C0656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56</w:t>
            </w:r>
          </w:p>
        </w:tc>
        <w:tc>
          <w:tcPr>
            <w:tcW w:w="323" w:type="pct"/>
            <w:vAlign w:val="top"/>
          </w:tcPr>
          <w:p w14:paraId="71A0C384" w14:textId="00FEFB0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64</w:t>
            </w:r>
          </w:p>
        </w:tc>
        <w:tc>
          <w:tcPr>
            <w:tcW w:w="302" w:type="pct"/>
            <w:vAlign w:val="top"/>
          </w:tcPr>
          <w:p w14:paraId="3F798DB3" w14:textId="50F0465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42" w:type="pct"/>
            <w:vAlign w:val="top"/>
          </w:tcPr>
          <w:p w14:paraId="353DD17D" w14:textId="2CC7E79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9" w:type="pct"/>
            <w:vAlign w:val="top"/>
          </w:tcPr>
          <w:p w14:paraId="1F9A6A80" w14:textId="0C0CDC6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11" w:type="pct"/>
            <w:vAlign w:val="top"/>
          </w:tcPr>
          <w:p w14:paraId="01F46BEC" w14:textId="646F627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36" w:type="pct"/>
            <w:vAlign w:val="top"/>
          </w:tcPr>
          <w:p w14:paraId="18DCF1C9" w14:textId="2022027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30" w:type="pct"/>
            <w:vAlign w:val="top"/>
          </w:tcPr>
          <w:p w14:paraId="6F347693" w14:textId="53C4894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86" w:type="pct"/>
            <w:vAlign w:val="top"/>
          </w:tcPr>
          <w:p w14:paraId="4AB5CBFB" w14:textId="35D28B8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548</w:t>
            </w:r>
          </w:p>
        </w:tc>
      </w:tr>
      <w:tr w:rsidR="00D75757" w:rsidRPr="00D75757" w14:paraId="2DE5EB26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754947C" w14:textId="693ECE98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1991</w:t>
            </w:r>
          </w:p>
        </w:tc>
        <w:tc>
          <w:tcPr>
            <w:tcW w:w="317" w:type="pct"/>
            <w:vAlign w:val="top"/>
          </w:tcPr>
          <w:p w14:paraId="02D1501D" w14:textId="29888B4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23" w:type="pct"/>
            <w:vAlign w:val="top"/>
          </w:tcPr>
          <w:p w14:paraId="32FB0DC7" w14:textId="7654693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23" w:type="pct"/>
            <w:vAlign w:val="top"/>
          </w:tcPr>
          <w:p w14:paraId="644C4956" w14:textId="1F54C92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70</w:t>
            </w:r>
          </w:p>
        </w:tc>
        <w:tc>
          <w:tcPr>
            <w:tcW w:w="317" w:type="pct"/>
            <w:vAlign w:val="top"/>
          </w:tcPr>
          <w:p w14:paraId="5DA64201" w14:textId="12B4DDB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42" w:type="pct"/>
            <w:vAlign w:val="top"/>
          </w:tcPr>
          <w:p w14:paraId="4E3F116E" w14:textId="3FAA907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3" w:type="pct"/>
            <w:vAlign w:val="top"/>
          </w:tcPr>
          <w:p w14:paraId="648C8678" w14:textId="0D742C8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02" w:type="pct"/>
            <w:vAlign w:val="top"/>
          </w:tcPr>
          <w:p w14:paraId="7E0F9DCE" w14:textId="3CDCD29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42" w:type="pct"/>
            <w:vAlign w:val="top"/>
          </w:tcPr>
          <w:p w14:paraId="3825DD79" w14:textId="7E88CB3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29" w:type="pct"/>
            <w:vAlign w:val="top"/>
          </w:tcPr>
          <w:p w14:paraId="1FAE4BB1" w14:textId="60E9ED2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11" w:type="pct"/>
            <w:vAlign w:val="top"/>
          </w:tcPr>
          <w:p w14:paraId="7C9A8BE1" w14:textId="093CC7A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36" w:type="pct"/>
            <w:vAlign w:val="top"/>
          </w:tcPr>
          <w:p w14:paraId="4FF53AFC" w14:textId="7BC4A94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30" w:type="pct"/>
            <w:vAlign w:val="top"/>
          </w:tcPr>
          <w:p w14:paraId="0DE4C651" w14:textId="42A032C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53</w:t>
            </w:r>
          </w:p>
        </w:tc>
        <w:tc>
          <w:tcPr>
            <w:tcW w:w="386" w:type="pct"/>
            <w:vAlign w:val="top"/>
          </w:tcPr>
          <w:p w14:paraId="1C98D311" w14:textId="16C82E7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503</w:t>
            </w:r>
          </w:p>
        </w:tc>
      </w:tr>
      <w:tr w:rsidR="00D75757" w:rsidRPr="00D75757" w14:paraId="652939F8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A4603EB" w14:textId="18AA8975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1992</w:t>
            </w:r>
          </w:p>
        </w:tc>
        <w:tc>
          <w:tcPr>
            <w:tcW w:w="317" w:type="pct"/>
            <w:vAlign w:val="top"/>
          </w:tcPr>
          <w:p w14:paraId="7B1124C3" w14:textId="6168104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3" w:type="pct"/>
            <w:vAlign w:val="top"/>
          </w:tcPr>
          <w:p w14:paraId="5BBC373D" w14:textId="7044D47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5E9FF64D" w14:textId="1B9802A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17" w:type="pct"/>
            <w:vAlign w:val="top"/>
          </w:tcPr>
          <w:p w14:paraId="39B8CB54" w14:textId="31AA41F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42" w:type="pct"/>
            <w:vAlign w:val="top"/>
          </w:tcPr>
          <w:p w14:paraId="015D29D0" w14:textId="6BB097C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6E19D14C" w14:textId="70BAEC2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02" w:type="pct"/>
            <w:vAlign w:val="top"/>
          </w:tcPr>
          <w:p w14:paraId="6F7F4E6A" w14:textId="4E03808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42" w:type="pct"/>
            <w:vAlign w:val="top"/>
          </w:tcPr>
          <w:p w14:paraId="01F01CFE" w14:textId="77673A9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29" w:type="pct"/>
            <w:vAlign w:val="top"/>
          </w:tcPr>
          <w:p w14:paraId="7394DFB6" w14:textId="4E40D5B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11" w:type="pct"/>
            <w:vAlign w:val="top"/>
          </w:tcPr>
          <w:p w14:paraId="3157461A" w14:textId="2853429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38</w:t>
            </w:r>
          </w:p>
        </w:tc>
        <w:tc>
          <w:tcPr>
            <w:tcW w:w="336" w:type="pct"/>
            <w:vAlign w:val="top"/>
          </w:tcPr>
          <w:p w14:paraId="7C291D19" w14:textId="1D2F744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30" w:type="pct"/>
            <w:vAlign w:val="top"/>
          </w:tcPr>
          <w:p w14:paraId="504E3720" w14:textId="408C893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86" w:type="pct"/>
            <w:vAlign w:val="top"/>
          </w:tcPr>
          <w:p w14:paraId="63A5A7F4" w14:textId="6A787FA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396</w:t>
            </w:r>
          </w:p>
        </w:tc>
      </w:tr>
      <w:tr w:rsidR="00D75757" w:rsidRPr="00D75757" w14:paraId="01DAAC22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6776C15" w14:textId="2BC736B7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1993</w:t>
            </w:r>
          </w:p>
        </w:tc>
        <w:tc>
          <w:tcPr>
            <w:tcW w:w="317" w:type="pct"/>
            <w:vAlign w:val="top"/>
          </w:tcPr>
          <w:p w14:paraId="3E7A4C67" w14:textId="148AD1A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23" w:type="pct"/>
            <w:vAlign w:val="top"/>
          </w:tcPr>
          <w:p w14:paraId="74D1DF09" w14:textId="2C9A2FA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23" w:type="pct"/>
            <w:vAlign w:val="top"/>
          </w:tcPr>
          <w:p w14:paraId="32665162" w14:textId="32235C7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17" w:type="pct"/>
            <w:vAlign w:val="top"/>
          </w:tcPr>
          <w:p w14:paraId="1A4CF2D9" w14:textId="119FBEB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42" w:type="pct"/>
            <w:vAlign w:val="top"/>
          </w:tcPr>
          <w:p w14:paraId="150D24EF" w14:textId="386438C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23" w:type="pct"/>
            <w:vAlign w:val="top"/>
          </w:tcPr>
          <w:p w14:paraId="344E9DD8" w14:textId="77E2793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02" w:type="pct"/>
            <w:vAlign w:val="top"/>
          </w:tcPr>
          <w:p w14:paraId="470A4A13" w14:textId="46510DC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42" w:type="pct"/>
            <w:vAlign w:val="top"/>
          </w:tcPr>
          <w:p w14:paraId="70C8963D" w14:textId="2E8B044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29" w:type="pct"/>
            <w:vAlign w:val="top"/>
          </w:tcPr>
          <w:p w14:paraId="5A388C1C" w14:textId="2630085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11" w:type="pct"/>
            <w:vAlign w:val="top"/>
          </w:tcPr>
          <w:p w14:paraId="4663E204" w14:textId="1BBC9E5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36" w:type="pct"/>
            <w:vAlign w:val="top"/>
          </w:tcPr>
          <w:p w14:paraId="00E2971D" w14:textId="2E1333F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</w:t>
            </w:r>
          </w:p>
        </w:tc>
        <w:tc>
          <w:tcPr>
            <w:tcW w:w="330" w:type="pct"/>
            <w:vAlign w:val="top"/>
          </w:tcPr>
          <w:p w14:paraId="0FCBD6FB" w14:textId="31BC713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86" w:type="pct"/>
            <w:vAlign w:val="top"/>
          </w:tcPr>
          <w:p w14:paraId="1A030B71" w14:textId="254FAAC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436</w:t>
            </w:r>
          </w:p>
        </w:tc>
      </w:tr>
      <w:tr w:rsidR="00D75757" w:rsidRPr="00D75757" w14:paraId="1D82DA6C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2B4850E" w14:textId="7C56D0A1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1994</w:t>
            </w:r>
          </w:p>
        </w:tc>
        <w:tc>
          <w:tcPr>
            <w:tcW w:w="317" w:type="pct"/>
            <w:vAlign w:val="top"/>
          </w:tcPr>
          <w:p w14:paraId="02613060" w14:textId="298EAFD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23" w:type="pct"/>
            <w:vAlign w:val="top"/>
          </w:tcPr>
          <w:p w14:paraId="65898586" w14:textId="61FDA96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67D45DCA" w14:textId="5B58680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17" w:type="pct"/>
            <w:vAlign w:val="top"/>
          </w:tcPr>
          <w:p w14:paraId="591F05BE" w14:textId="699C84D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42" w:type="pct"/>
            <w:vAlign w:val="top"/>
          </w:tcPr>
          <w:p w14:paraId="162C316D" w14:textId="34A0852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23" w:type="pct"/>
            <w:vAlign w:val="top"/>
          </w:tcPr>
          <w:p w14:paraId="3870EF8D" w14:textId="0D20A4E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02" w:type="pct"/>
            <w:vAlign w:val="top"/>
          </w:tcPr>
          <w:p w14:paraId="5FA2BC9A" w14:textId="3862D7D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42" w:type="pct"/>
            <w:vAlign w:val="top"/>
          </w:tcPr>
          <w:p w14:paraId="012A4B9F" w14:textId="42FEDCC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29" w:type="pct"/>
            <w:vAlign w:val="top"/>
          </w:tcPr>
          <w:p w14:paraId="4EA3C6E9" w14:textId="46685BF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11" w:type="pct"/>
            <w:vAlign w:val="top"/>
          </w:tcPr>
          <w:p w14:paraId="7C12C2AA" w14:textId="2C9CE9E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36" w:type="pct"/>
            <w:vAlign w:val="top"/>
          </w:tcPr>
          <w:p w14:paraId="76C3003F" w14:textId="1AC4F35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30" w:type="pct"/>
            <w:vAlign w:val="top"/>
          </w:tcPr>
          <w:p w14:paraId="31ED60E8" w14:textId="10B9317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86" w:type="pct"/>
            <w:vAlign w:val="top"/>
          </w:tcPr>
          <w:p w14:paraId="7AAB6D09" w14:textId="2BAAA32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378</w:t>
            </w:r>
          </w:p>
        </w:tc>
      </w:tr>
      <w:tr w:rsidR="00D75757" w:rsidRPr="00D75757" w14:paraId="32176D7D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3466CAAF" w14:textId="4C41E69C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1995</w:t>
            </w:r>
          </w:p>
        </w:tc>
        <w:tc>
          <w:tcPr>
            <w:tcW w:w="317" w:type="pct"/>
            <w:vAlign w:val="top"/>
          </w:tcPr>
          <w:p w14:paraId="667A59FD" w14:textId="1738C78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38</w:t>
            </w:r>
          </w:p>
        </w:tc>
        <w:tc>
          <w:tcPr>
            <w:tcW w:w="323" w:type="pct"/>
            <w:vAlign w:val="top"/>
          </w:tcPr>
          <w:p w14:paraId="7EDB2482" w14:textId="784BBCF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23" w:type="pct"/>
            <w:vAlign w:val="top"/>
          </w:tcPr>
          <w:p w14:paraId="38149B1E" w14:textId="0C9C522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17" w:type="pct"/>
            <w:vAlign w:val="top"/>
          </w:tcPr>
          <w:p w14:paraId="098FAC89" w14:textId="64086B8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42" w:type="pct"/>
            <w:vAlign w:val="top"/>
          </w:tcPr>
          <w:p w14:paraId="67DAC70E" w14:textId="3211C6D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3" w:type="pct"/>
            <w:vAlign w:val="top"/>
          </w:tcPr>
          <w:p w14:paraId="4F134245" w14:textId="6F06647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02" w:type="pct"/>
            <w:vAlign w:val="top"/>
          </w:tcPr>
          <w:p w14:paraId="30E23745" w14:textId="634A4B0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42" w:type="pct"/>
            <w:vAlign w:val="top"/>
          </w:tcPr>
          <w:p w14:paraId="716F229D" w14:textId="342D452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9" w:type="pct"/>
            <w:vAlign w:val="top"/>
          </w:tcPr>
          <w:p w14:paraId="4F8FC4FD" w14:textId="47C2BB7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11" w:type="pct"/>
            <w:vAlign w:val="top"/>
          </w:tcPr>
          <w:p w14:paraId="598503BD" w14:textId="149DA2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36" w:type="pct"/>
            <w:vAlign w:val="top"/>
          </w:tcPr>
          <w:p w14:paraId="5EED3DBA" w14:textId="7E6E5C7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38</w:t>
            </w:r>
          </w:p>
        </w:tc>
        <w:tc>
          <w:tcPr>
            <w:tcW w:w="330" w:type="pct"/>
            <w:vAlign w:val="top"/>
          </w:tcPr>
          <w:p w14:paraId="4E660121" w14:textId="6ADEF62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46</w:t>
            </w:r>
          </w:p>
        </w:tc>
        <w:tc>
          <w:tcPr>
            <w:tcW w:w="386" w:type="pct"/>
            <w:vAlign w:val="top"/>
          </w:tcPr>
          <w:p w14:paraId="3A4632CB" w14:textId="0696592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418</w:t>
            </w:r>
          </w:p>
        </w:tc>
      </w:tr>
      <w:tr w:rsidR="00D75757" w:rsidRPr="00D75757" w14:paraId="615F4170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7C254B8" w14:textId="50E67040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1996</w:t>
            </w:r>
          </w:p>
        </w:tc>
        <w:tc>
          <w:tcPr>
            <w:tcW w:w="317" w:type="pct"/>
            <w:vAlign w:val="top"/>
          </w:tcPr>
          <w:p w14:paraId="75390330" w14:textId="336D2D9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23" w:type="pct"/>
            <w:vAlign w:val="top"/>
          </w:tcPr>
          <w:p w14:paraId="273C3B74" w14:textId="7E7B4B6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23" w:type="pct"/>
            <w:vAlign w:val="top"/>
          </w:tcPr>
          <w:p w14:paraId="4CC1A416" w14:textId="5B0996A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17" w:type="pct"/>
            <w:vAlign w:val="top"/>
          </w:tcPr>
          <w:p w14:paraId="3BC0BCC1" w14:textId="19E62AE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38</w:t>
            </w:r>
          </w:p>
        </w:tc>
        <w:tc>
          <w:tcPr>
            <w:tcW w:w="342" w:type="pct"/>
            <w:vAlign w:val="top"/>
          </w:tcPr>
          <w:p w14:paraId="6C160D01" w14:textId="2E09121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23" w:type="pct"/>
            <w:vAlign w:val="top"/>
          </w:tcPr>
          <w:p w14:paraId="24FDD7DA" w14:textId="2D0820A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02" w:type="pct"/>
            <w:vAlign w:val="top"/>
          </w:tcPr>
          <w:p w14:paraId="394E7CAB" w14:textId="2BDA4D4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42" w:type="pct"/>
            <w:vAlign w:val="top"/>
          </w:tcPr>
          <w:p w14:paraId="131187FC" w14:textId="70D3CB7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29" w:type="pct"/>
            <w:vAlign w:val="top"/>
          </w:tcPr>
          <w:p w14:paraId="229A9C8D" w14:textId="0830E42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311" w:type="pct"/>
            <w:vAlign w:val="top"/>
          </w:tcPr>
          <w:p w14:paraId="20748413" w14:textId="56AC887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36" w:type="pct"/>
            <w:vAlign w:val="top"/>
          </w:tcPr>
          <w:p w14:paraId="30FB7EE1" w14:textId="33FB820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30" w:type="pct"/>
            <w:vAlign w:val="top"/>
          </w:tcPr>
          <w:p w14:paraId="3B3F5D7F" w14:textId="52B8807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86" w:type="pct"/>
            <w:vAlign w:val="top"/>
          </w:tcPr>
          <w:p w14:paraId="08F2B039" w14:textId="0B243B7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418</w:t>
            </w:r>
          </w:p>
        </w:tc>
      </w:tr>
      <w:tr w:rsidR="00D75757" w:rsidRPr="00D75757" w14:paraId="2A15EB33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6836728" w14:textId="080A9BA7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1997</w:t>
            </w:r>
          </w:p>
        </w:tc>
        <w:tc>
          <w:tcPr>
            <w:tcW w:w="317" w:type="pct"/>
            <w:vAlign w:val="top"/>
          </w:tcPr>
          <w:p w14:paraId="4A192CAB" w14:textId="1A0211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23" w:type="pct"/>
            <w:vAlign w:val="top"/>
          </w:tcPr>
          <w:p w14:paraId="42D36C5F" w14:textId="5C64B3C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23" w:type="pct"/>
            <w:vAlign w:val="top"/>
          </w:tcPr>
          <w:p w14:paraId="43F14098" w14:textId="1E50F5C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17" w:type="pct"/>
            <w:vAlign w:val="top"/>
          </w:tcPr>
          <w:p w14:paraId="1947D705" w14:textId="22F217D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42" w:type="pct"/>
            <w:vAlign w:val="top"/>
          </w:tcPr>
          <w:p w14:paraId="74109F73" w14:textId="3C890AD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23" w:type="pct"/>
            <w:vAlign w:val="top"/>
          </w:tcPr>
          <w:p w14:paraId="3CC1E74E" w14:textId="70729AD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02" w:type="pct"/>
            <w:vAlign w:val="top"/>
          </w:tcPr>
          <w:p w14:paraId="75D35DCB" w14:textId="77AC4E0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42" w:type="pct"/>
            <w:vAlign w:val="top"/>
          </w:tcPr>
          <w:p w14:paraId="48C2395E" w14:textId="283952E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9" w:type="pct"/>
            <w:vAlign w:val="top"/>
          </w:tcPr>
          <w:p w14:paraId="5E1FB878" w14:textId="3A2E605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11" w:type="pct"/>
            <w:vAlign w:val="top"/>
          </w:tcPr>
          <w:p w14:paraId="01F4ADF6" w14:textId="20324C6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36" w:type="pct"/>
            <w:vAlign w:val="top"/>
          </w:tcPr>
          <w:p w14:paraId="22C26C18" w14:textId="44A92B9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30" w:type="pct"/>
            <w:vAlign w:val="top"/>
          </w:tcPr>
          <w:p w14:paraId="17B99144" w14:textId="28F9E71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86" w:type="pct"/>
            <w:vAlign w:val="top"/>
          </w:tcPr>
          <w:p w14:paraId="45069F31" w14:textId="16244AA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377</w:t>
            </w:r>
          </w:p>
        </w:tc>
      </w:tr>
      <w:tr w:rsidR="00D75757" w:rsidRPr="00D75757" w14:paraId="3C03ADA8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918928E" w14:textId="094FEF70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1998</w:t>
            </w:r>
          </w:p>
        </w:tc>
        <w:tc>
          <w:tcPr>
            <w:tcW w:w="317" w:type="pct"/>
            <w:vAlign w:val="top"/>
          </w:tcPr>
          <w:p w14:paraId="5EBB16F8" w14:textId="5AA1533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23" w:type="pct"/>
            <w:vAlign w:val="top"/>
          </w:tcPr>
          <w:p w14:paraId="4A6D0993" w14:textId="7A0208F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23" w:type="pct"/>
            <w:vAlign w:val="top"/>
          </w:tcPr>
          <w:p w14:paraId="5415324E" w14:textId="3B1E0CF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17" w:type="pct"/>
            <w:vAlign w:val="top"/>
          </w:tcPr>
          <w:p w14:paraId="4C37B560" w14:textId="0AE3827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42" w:type="pct"/>
            <w:vAlign w:val="top"/>
          </w:tcPr>
          <w:p w14:paraId="1035F1F4" w14:textId="551023C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008FDB76" w14:textId="67399DB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02" w:type="pct"/>
            <w:vAlign w:val="top"/>
          </w:tcPr>
          <w:p w14:paraId="29E2EBBA" w14:textId="2864BBE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</w:t>
            </w:r>
          </w:p>
        </w:tc>
        <w:tc>
          <w:tcPr>
            <w:tcW w:w="342" w:type="pct"/>
            <w:vAlign w:val="top"/>
          </w:tcPr>
          <w:p w14:paraId="0179F858" w14:textId="3B88F31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29" w:type="pct"/>
            <w:vAlign w:val="top"/>
          </w:tcPr>
          <w:p w14:paraId="3F3908AB" w14:textId="0FE1B9D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11" w:type="pct"/>
            <w:vAlign w:val="top"/>
          </w:tcPr>
          <w:p w14:paraId="0A0E6F44" w14:textId="61A2CE0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36" w:type="pct"/>
            <w:vAlign w:val="top"/>
          </w:tcPr>
          <w:p w14:paraId="66CF3095" w14:textId="3DC6145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330" w:type="pct"/>
            <w:vAlign w:val="top"/>
          </w:tcPr>
          <w:p w14:paraId="3587BCC4" w14:textId="73064F5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86" w:type="pct"/>
            <w:vAlign w:val="top"/>
          </w:tcPr>
          <w:p w14:paraId="33616F9D" w14:textId="541F071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390</w:t>
            </w:r>
          </w:p>
        </w:tc>
      </w:tr>
      <w:tr w:rsidR="00D75757" w:rsidRPr="00D75757" w14:paraId="6994D463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30A98C7" w14:textId="455EC2DC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1999</w:t>
            </w:r>
          </w:p>
        </w:tc>
        <w:tc>
          <w:tcPr>
            <w:tcW w:w="317" w:type="pct"/>
            <w:vAlign w:val="top"/>
          </w:tcPr>
          <w:p w14:paraId="0893F2AC" w14:textId="5F6647C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23" w:type="pct"/>
            <w:vAlign w:val="top"/>
          </w:tcPr>
          <w:p w14:paraId="2ED164F0" w14:textId="71DCF05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321A045C" w14:textId="43FE13C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17" w:type="pct"/>
            <w:vAlign w:val="top"/>
          </w:tcPr>
          <w:p w14:paraId="2B26079A" w14:textId="054973A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42" w:type="pct"/>
            <w:vAlign w:val="top"/>
          </w:tcPr>
          <w:p w14:paraId="6CFE720A" w14:textId="6DE7075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23" w:type="pct"/>
            <w:vAlign w:val="top"/>
          </w:tcPr>
          <w:p w14:paraId="7869D454" w14:textId="5311727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02" w:type="pct"/>
            <w:vAlign w:val="top"/>
          </w:tcPr>
          <w:p w14:paraId="0F038D89" w14:textId="5F62162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42" w:type="pct"/>
            <w:vAlign w:val="top"/>
          </w:tcPr>
          <w:p w14:paraId="16596D5B" w14:textId="50F9A45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9" w:type="pct"/>
            <w:vAlign w:val="top"/>
          </w:tcPr>
          <w:p w14:paraId="7FC4F274" w14:textId="1422C8A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11" w:type="pct"/>
            <w:vAlign w:val="top"/>
          </w:tcPr>
          <w:p w14:paraId="41964766" w14:textId="157915E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38</w:t>
            </w:r>
          </w:p>
        </w:tc>
        <w:tc>
          <w:tcPr>
            <w:tcW w:w="336" w:type="pct"/>
            <w:vAlign w:val="top"/>
          </w:tcPr>
          <w:p w14:paraId="3D3DE640" w14:textId="6149E0D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30" w:type="pct"/>
            <w:vAlign w:val="top"/>
          </w:tcPr>
          <w:p w14:paraId="0AB7090F" w14:textId="6A443CA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86" w:type="pct"/>
            <w:vAlign w:val="top"/>
          </w:tcPr>
          <w:p w14:paraId="2AE335D4" w14:textId="56D6A4C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384</w:t>
            </w:r>
          </w:p>
        </w:tc>
      </w:tr>
      <w:tr w:rsidR="00D75757" w:rsidRPr="00D75757" w14:paraId="6841E5C2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BD69366" w14:textId="037B9021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2000</w:t>
            </w:r>
          </w:p>
        </w:tc>
        <w:tc>
          <w:tcPr>
            <w:tcW w:w="317" w:type="pct"/>
            <w:vAlign w:val="top"/>
          </w:tcPr>
          <w:p w14:paraId="51E18E17" w14:textId="3654F9D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23" w:type="pct"/>
            <w:vAlign w:val="top"/>
          </w:tcPr>
          <w:p w14:paraId="5514E09F" w14:textId="7500606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3" w:type="pct"/>
            <w:vAlign w:val="top"/>
          </w:tcPr>
          <w:p w14:paraId="1CFA0C8E" w14:textId="2A7F1FF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46</w:t>
            </w:r>
          </w:p>
        </w:tc>
        <w:tc>
          <w:tcPr>
            <w:tcW w:w="317" w:type="pct"/>
            <w:vAlign w:val="top"/>
          </w:tcPr>
          <w:p w14:paraId="3FC0606E" w14:textId="69FA2AC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42" w:type="pct"/>
            <w:vAlign w:val="top"/>
          </w:tcPr>
          <w:p w14:paraId="52402251" w14:textId="3D47412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23" w:type="pct"/>
            <w:vAlign w:val="top"/>
          </w:tcPr>
          <w:p w14:paraId="01716CC6" w14:textId="719A2AA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02" w:type="pct"/>
            <w:vAlign w:val="top"/>
          </w:tcPr>
          <w:p w14:paraId="77669841" w14:textId="42628A0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42" w:type="pct"/>
            <w:vAlign w:val="top"/>
          </w:tcPr>
          <w:p w14:paraId="35EBFBE3" w14:textId="59560E1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29" w:type="pct"/>
            <w:vAlign w:val="top"/>
          </w:tcPr>
          <w:p w14:paraId="392B05A9" w14:textId="5566DF7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11" w:type="pct"/>
            <w:vAlign w:val="top"/>
          </w:tcPr>
          <w:p w14:paraId="42850833" w14:textId="6696EB8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36" w:type="pct"/>
            <w:vAlign w:val="top"/>
          </w:tcPr>
          <w:p w14:paraId="04986446" w14:textId="46D5C4E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30" w:type="pct"/>
            <w:vAlign w:val="top"/>
          </w:tcPr>
          <w:p w14:paraId="654B7970" w14:textId="11F084C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86" w:type="pct"/>
            <w:vAlign w:val="top"/>
          </w:tcPr>
          <w:p w14:paraId="1B7EBDBE" w14:textId="53218C9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407</w:t>
            </w:r>
          </w:p>
        </w:tc>
      </w:tr>
      <w:tr w:rsidR="00D75757" w:rsidRPr="00D75757" w14:paraId="7A2005A2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5EDA462" w14:textId="491C858E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2001</w:t>
            </w:r>
          </w:p>
        </w:tc>
        <w:tc>
          <w:tcPr>
            <w:tcW w:w="317" w:type="pct"/>
            <w:vAlign w:val="top"/>
          </w:tcPr>
          <w:p w14:paraId="18C81B58" w14:textId="663C719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</w:t>
            </w:r>
          </w:p>
        </w:tc>
        <w:tc>
          <w:tcPr>
            <w:tcW w:w="323" w:type="pct"/>
            <w:vAlign w:val="top"/>
          </w:tcPr>
          <w:p w14:paraId="4FCDCD58" w14:textId="37DEF2B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23" w:type="pct"/>
            <w:vAlign w:val="top"/>
          </w:tcPr>
          <w:p w14:paraId="254B82A9" w14:textId="7F1150A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17" w:type="pct"/>
            <w:vAlign w:val="top"/>
          </w:tcPr>
          <w:p w14:paraId="5CE05121" w14:textId="56502D7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42" w:type="pct"/>
            <w:vAlign w:val="top"/>
          </w:tcPr>
          <w:p w14:paraId="2495409F" w14:textId="5CEE53B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0CDCE13E" w14:textId="3E0DEFD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02" w:type="pct"/>
            <w:vAlign w:val="top"/>
          </w:tcPr>
          <w:p w14:paraId="10B9B3F6" w14:textId="37B5ED1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42" w:type="pct"/>
            <w:vAlign w:val="top"/>
          </w:tcPr>
          <w:p w14:paraId="3F398CD4" w14:textId="5955156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29" w:type="pct"/>
            <w:vAlign w:val="top"/>
          </w:tcPr>
          <w:p w14:paraId="1DDC7E27" w14:textId="3022AA9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11" w:type="pct"/>
            <w:vAlign w:val="top"/>
          </w:tcPr>
          <w:p w14:paraId="2EE06F8B" w14:textId="3CF6659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51</w:t>
            </w:r>
          </w:p>
        </w:tc>
        <w:tc>
          <w:tcPr>
            <w:tcW w:w="336" w:type="pct"/>
            <w:vAlign w:val="top"/>
          </w:tcPr>
          <w:p w14:paraId="7323E502" w14:textId="53A39DA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30" w:type="pct"/>
            <w:vAlign w:val="top"/>
          </w:tcPr>
          <w:p w14:paraId="431582CD" w14:textId="46E3128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86" w:type="pct"/>
            <w:vAlign w:val="top"/>
          </w:tcPr>
          <w:p w14:paraId="2B47BCBA" w14:textId="104B04F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444</w:t>
            </w:r>
          </w:p>
        </w:tc>
      </w:tr>
      <w:tr w:rsidR="00D75757" w:rsidRPr="00D75757" w14:paraId="1D9DB8A0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3780C89D" w14:textId="290925A2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2002</w:t>
            </w:r>
          </w:p>
        </w:tc>
        <w:tc>
          <w:tcPr>
            <w:tcW w:w="317" w:type="pct"/>
            <w:vAlign w:val="top"/>
          </w:tcPr>
          <w:p w14:paraId="629D09C6" w14:textId="5EF5856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23" w:type="pct"/>
            <w:vAlign w:val="top"/>
          </w:tcPr>
          <w:p w14:paraId="3D8CC97F" w14:textId="0C0B9A3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5D1ADB6F" w14:textId="3426C7C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17" w:type="pct"/>
            <w:vAlign w:val="top"/>
          </w:tcPr>
          <w:p w14:paraId="6A612A68" w14:textId="4ECAFAC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42" w:type="pct"/>
            <w:vAlign w:val="top"/>
          </w:tcPr>
          <w:p w14:paraId="2CA4C601" w14:textId="5C047EA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23" w:type="pct"/>
            <w:vAlign w:val="top"/>
          </w:tcPr>
          <w:p w14:paraId="484CCF42" w14:textId="337CF53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02" w:type="pct"/>
            <w:vAlign w:val="top"/>
          </w:tcPr>
          <w:p w14:paraId="45B7E7F9" w14:textId="5BD7F93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42" w:type="pct"/>
            <w:vAlign w:val="top"/>
          </w:tcPr>
          <w:p w14:paraId="3B4B22DC" w14:textId="077FF88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29" w:type="pct"/>
            <w:vAlign w:val="top"/>
          </w:tcPr>
          <w:p w14:paraId="4C851EDF" w14:textId="536E85E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11" w:type="pct"/>
            <w:vAlign w:val="top"/>
          </w:tcPr>
          <w:p w14:paraId="29FE3FC2" w14:textId="5213922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36" w:type="pct"/>
            <w:vAlign w:val="top"/>
          </w:tcPr>
          <w:p w14:paraId="19E0BACA" w14:textId="53DA0A6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30" w:type="pct"/>
            <w:vAlign w:val="top"/>
          </w:tcPr>
          <w:p w14:paraId="5D6A8B88" w14:textId="6ECEDCE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86" w:type="pct"/>
            <w:vAlign w:val="top"/>
          </w:tcPr>
          <w:p w14:paraId="5B77CA6E" w14:textId="10FD539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397</w:t>
            </w:r>
          </w:p>
        </w:tc>
      </w:tr>
      <w:tr w:rsidR="00D75757" w:rsidRPr="00D75757" w14:paraId="6E9C3192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36ABCA7" w14:textId="617BF728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2003</w:t>
            </w:r>
          </w:p>
        </w:tc>
        <w:tc>
          <w:tcPr>
            <w:tcW w:w="317" w:type="pct"/>
            <w:vAlign w:val="top"/>
          </w:tcPr>
          <w:p w14:paraId="40D43353" w14:textId="6BC5A1A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27C1DD22" w14:textId="17D87C7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23" w:type="pct"/>
            <w:vAlign w:val="top"/>
          </w:tcPr>
          <w:p w14:paraId="534D1CFE" w14:textId="672C66A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17" w:type="pct"/>
            <w:vAlign w:val="top"/>
          </w:tcPr>
          <w:p w14:paraId="505E2C97" w14:textId="2D6B0B0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42" w:type="pct"/>
            <w:vAlign w:val="top"/>
          </w:tcPr>
          <w:p w14:paraId="47E18169" w14:textId="7E93F19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312E69D8" w14:textId="0CA9634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02" w:type="pct"/>
            <w:vAlign w:val="top"/>
          </w:tcPr>
          <w:p w14:paraId="5C9F4EFF" w14:textId="5952D18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42" w:type="pct"/>
            <w:vAlign w:val="top"/>
          </w:tcPr>
          <w:p w14:paraId="66A66A12" w14:textId="593D9C2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9" w:type="pct"/>
            <w:vAlign w:val="top"/>
          </w:tcPr>
          <w:p w14:paraId="194021CA" w14:textId="2B9CA27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11" w:type="pct"/>
            <w:vAlign w:val="top"/>
          </w:tcPr>
          <w:p w14:paraId="4C5CEF6A" w14:textId="33128E3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36" w:type="pct"/>
            <w:vAlign w:val="top"/>
          </w:tcPr>
          <w:p w14:paraId="245995B8" w14:textId="69E5E68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30" w:type="pct"/>
            <w:vAlign w:val="top"/>
          </w:tcPr>
          <w:p w14:paraId="1BD17004" w14:textId="33C8FAF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86" w:type="pct"/>
            <w:vAlign w:val="top"/>
          </w:tcPr>
          <w:p w14:paraId="4CC2F775" w14:textId="4050CB9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330</w:t>
            </w:r>
          </w:p>
        </w:tc>
      </w:tr>
      <w:tr w:rsidR="00D75757" w:rsidRPr="00D75757" w14:paraId="03B0DC8C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693F47F" w14:textId="769F5557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2004</w:t>
            </w:r>
          </w:p>
        </w:tc>
        <w:tc>
          <w:tcPr>
            <w:tcW w:w="317" w:type="pct"/>
            <w:vAlign w:val="top"/>
          </w:tcPr>
          <w:p w14:paraId="4517665B" w14:textId="5999E39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23" w:type="pct"/>
            <w:vAlign w:val="top"/>
          </w:tcPr>
          <w:p w14:paraId="2DBE9012" w14:textId="7FBDE55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23" w:type="pct"/>
            <w:vAlign w:val="top"/>
          </w:tcPr>
          <w:p w14:paraId="02A9C24F" w14:textId="3314E6C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17" w:type="pct"/>
            <w:vAlign w:val="top"/>
          </w:tcPr>
          <w:p w14:paraId="458FF3EA" w14:textId="43E5E03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42" w:type="pct"/>
            <w:vAlign w:val="top"/>
          </w:tcPr>
          <w:p w14:paraId="3E8D4016" w14:textId="64D7973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46</w:t>
            </w:r>
          </w:p>
        </w:tc>
        <w:tc>
          <w:tcPr>
            <w:tcW w:w="323" w:type="pct"/>
            <w:vAlign w:val="top"/>
          </w:tcPr>
          <w:p w14:paraId="4BE061EF" w14:textId="3DD0EEC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02" w:type="pct"/>
            <w:vAlign w:val="top"/>
          </w:tcPr>
          <w:p w14:paraId="7A19F4C6" w14:textId="1364FAF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42" w:type="pct"/>
            <w:vAlign w:val="top"/>
          </w:tcPr>
          <w:p w14:paraId="50D03FCC" w14:textId="23FBE7A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9" w:type="pct"/>
            <w:vAlign w:val="top"/>
          </w:tcPr>
          <w:p w14:paraId="602C564A" w14:textId="11F31EC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11" w:type="pct"/>
            <w:vAlign w:val="top"/>
          </w:tcPr>
          <w:p w14:paraId="1FF74547" w14:textId="36EF9C3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36" w:type="pct"/>
            <w:vAlign w:val="top"/>
          </w:tcPr>
          <w:p w14:paraId="6C2979F3" w14:textId="2148DC7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30" w:type="pct"/>
            <w:vAlign w:val="top"/>
          </w:tcPr>
          <w:p w14:paraId="0E385239" w14:textId="033ED66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86" w:type="pct"/>
            <w:vAlign w:val="top"/>
          </w:tcPr>
          <w:p w14:paraId="21B6FA66" w14:textId="1CB46CC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343</w:t>
            </w:r>
          </w:p>
        </w:tc>
      </w:tr>
    </w:tbl>
    <w:p w14:paraId="76711C2C" w14:textId="77777777" w:rsidR="00D75757" w:rsidRDefault="00D75757"/>
    <w:tbl>
      <w:tblPr>
        <w:tblStyle w:val="ListTable4-Accent1"/>
        <w:tblW w:w="5000" w:type="pct"/>
        <w:tblCellMar>
          <w:top w:w="113" w:type="dxa"/>
          <w:bottom w:w="0" w:type="dxa"/>
        </w:tblCellMar>
        <w:tblLook w:val="04A0" w:firstRow="1" w:lastRow="0" w:firstColumn="1" w:lastColumn="0" w:noHBand="0" w:noVBand="1"/>
      </w:tblPr>
      <w:tblGrid>
        <w:gridCol w:w="1451"/>
        <w:gridCol w:w="640"/>
        <w:gridCol w:w="652"/>
        <w:gridCol w:w="652"/>
        <w:gridCol w:w="640"/>
        <w:gridCol w:w="690"/>
        <w:gridCol w:w="652"/>
        <w:gridCol w:w="610"/>
        <w:gridCol w:w="690"/>
        <w:gridCol w:w="664"/>
        <w:gridCol w:w="628"/>
        <w:gridCol w:w="678"/>
        <w:gridCol w:w="666"/>
        <w:gridCol w:w="779"/>
      </w:tblGrid>
      <w:tr w:rsidR="00D75757" w:rsidRPr="00D75757" w14:paraId="165BAA7B" w14:textId="77777777" w:rsidTr="00D7575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65D0D98B" w14:textId="2FE63E90" w:rsidR="00D75757" w:rsidRPr="00D75757" w:rsidRDefault="00D75757" w:rsidP="00D75757">
            <w:pPr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lastRenderedPageBreak/>
              <w:t>Year</w:t>
            </w:r>
          </w:p>
        </w:tc>
        <w:tc>
          <w:tcPr>
            <w:tcW w:w="317" w:type="pct"/>
            <w:vAlign w:val="top"/>
          </w:tcPr>
          <w:p w14:paraId="183685A9" w14:textId="2EFAE4F1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Jan</w:t>
            </w:r>
          </w:p>
        </w:tc>
        <w:tc>
          <w:tcPr>
            <w:tcW w:w="323" w:type="pct"/>
            <w:vAlign w:val="top"/>
          </w:tcPr>
          <w:p w14:paraId="7EB267E7" w14:textId="6A2DC817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Feb</w:t>
            </w:r>
          </w:p>
        </w:tc>
        <w:tc>
          <w:tcPr>
            <w:tcW w:w="323" w:type="pct"/>
            <w:vAlign w:val="top"/>
          </w:tcPr>
          <w:p w14:paraId="1D48FC03" w14:textId="796212B0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Mar</w:t>
            </w:r>
          </w:p>
        </w:tc>
        <w:tc>
          <w:tcPr>
            <w:tcW w:w="317" w:type="pct"/>
            <w:vAlign w:val="top"/>
          </w:tcPr>
          <w:p w14:paraId="13F8B292" w14:textId="4273DF33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Apr</w:t>
            </w:r>
          </w:p>
        </w:tc>
        <w:tc>
          <w:tcPr>
            <w:tcW w:w="342" w:type="pct"/>
            <w:vAlign w:val="top"/>
          </w:tcPr>
          <w:p w14:paraId="46E73659" w14:textId="72468BB4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May</w:t>
            </w:r>
          </w:p>
        </w:tc>
        <w:tc>
          <w:tcPr>
            <w:tcW w:w="323" w:type="pct"/>
            <w:vAlign w:val="top"/>
          </w:tcPr>
          <w:p w14:paraId="2F1CCDB9" w14:textId="176A72FA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Jun</w:t>
            </w:r>
          </w:p>
        </w:tc>
        <w:tc>
          <w:tcPr>
            <w:tcW w:w="302" w:type="pct"/>
            <w:vAlign w:val="top"/>
          </w:tcPr>
          <w:p w14:paraId="7F0D006E" w14:textId="69C99A96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Jul</w:t>
            </w:r>
          </w:p>
        </w:tc>
        <w:tc>
          <w:tcPr>
            <w:tcW w:w="342" w:type="pct"/>
            <w:vAlign w:val="top"/>
          </w:tcPr>
          <w:p w14:paraId="30D66E14" w14:textId="763C6E6A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Aug</w:t>
            </w:r>
          </w:p>
        </w:tc>
        <w:tc>
          <w:tcPr>
            <w:tcW w:w="329" w:type="pct"/>
            <w:vAlign w:val="top"/>
          </w:tcPr>
          <w:p w14:paraId="2D49C152" w14:textId="0764D75D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Sep</w:t>
            </w:r>
          </w:p>
        </w:tc>
        <w:tc>
          <w:tcPr>
            <w:tcW w:w="311" w:type="pct"/>
            <w:vAlign w:val="top"/>
          </w:tcPr>
          <w:p w14:paraId="018A2848" w14:textId="42A6D231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Oct</w:t>
            </w:r>
          </w:p>
        </w:tc>
        <w:tc>
          <w:tcPr>
            <w:tcW w:w="336" w:type="pct"/>
            <w:vAlign w:val="top"/>
          </w:tcPr>
          <w:p w14:paraId="2C37FC31" w14:textId="14DA7F9D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Nov</w:t>
            </w:r>
          </w:p>
        </w:tc>
        <w:tc>
          <w:tcPr>
            <w:tcW w:w="330" w:type="pct"/>
            <w:vAlign w:val="top"/>
          </w:tcPr>
          <w:p w14:paraId="7AD2B9D1" w14:textId="1D5E6D66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Dec</w:t>
            </w:r>
          </w:p>
        </w:tc>
        <w:tc>
          <w:tcPr>
            <w:tcW w:w="386" w:type="pct"/>
            <w:vAlign w:val="top"/>
          </w:tcPr>
          <w:p w14:paraId="012F805A" w14:textId="4A97A0D8" w:rsidR="00D75757" w:rsidRPr="00D75757" w:rsidRDefault="00D75757" w:rsidP="00D757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rFonts w:asciiTheme="minorHAnsi" w:hAnsiTheme="minorHAnsi" w:cstheme="minorHAnsi"/>
                <w:sz w:val="18"/>
                <w:szCs w:val="18"/>
              </w:rPr>
              <w:t>Total</w:t>
            </w:r>
          </w:p>
        </w:tc>
      </w:tr>
      <w:tr w:rsidR="00D75757" w:rsidRPr="00D75757" w14:paraId="5C151812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300D9DB" w14:textId="50BE316A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2005</w:t>
            </w:r>
          </w:p>
        </w:tc>
        <w:tc>
          <w:tcPr>
            <w:tcW w:w="317" w:type="pct"/>
            <w:vAlign w:val="top"/>
          </w:tcPr>
          <w:p w14:paraId="72B26DF6" w14:textId="2B7A8A8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42317A8A" w14:textId="1721EAF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23" w:type="pct"/>
            <w:vAlign w:val="top"/>
          </w:tcPr>
          <w:p w14:paraId="7F36E9DA" w14:textId="0B3EB70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17" w:type="pct"/>
            <w:vAlign w:val="top"/>
          </w:tcPr>
          <w:p w14:paraId="78B65BB5" w14:textId="7FFF759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42" w:type="pct"/>
            <w:vAlign w:val="top"/>
          </w:tcPr>
          <w:p w14:paraId="06E9375A" w14:textId="064EB54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23" w:type="pct"/>
            <w:vAlign w:val="top"/>
          </w:tcPr>
          <w:p w14:paraId="3BFD3044" w14:textId="148CA6F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02" w:type="pct"/>
            <w:vAlign w:val="top"/>
          </w:tcPr>
          <w:p w14:paraId="7B317FDC" w14:textId="72EEA44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42" w:type="pct"/>
            <w:vAlign w:val="top"/>
          </w:tcPr>
          <w:p w14:paraId="35030EFD" w14:textId="4821215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29" w:type="pct"/>
            <w:vAlign w:val="top"/>
          </w:tcPr>
          <w:p w14:paraId="5162C152" w14:textId="3A09EA7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11" w:type="pct"/>
            <w:vAlign w:val="top"/>
          </w:tcPr>
          <w:p w14:paraId="549F5695" w14:textId="2973BBF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36" w:type="pct"/>
            <w:vAlign w:val="top"/>
          </w:tcPr>
          <w:p w14:paraId="7FC96C44" w14:textId="57FF583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30" w:type="pct"/>
            <w:vAlign w:val="top"/>
          </w:tcPr>
          <w:p w14:paraId="6D4B5A3F" w14:textId="79E8DDA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36</w:t>
            </w:r>
          </w:p>
        </w:tc>
        <w:tc>
          <w:tcPr>
            <w:tcW w:w="386" w:type="pct"/>
            <w:vAlign w:val="top"/>
          </w:tcPr>
          <w:p w14:paraId="7ED2124D" w14:textId="758BF9B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346</w:t>
            </w:r>
          </w:p>
        </w:tc>
      </w:tr>
      <w:tr w:rsidR="00D75757" w:rsidRPr="00D75757" w14:paraId="0A293ED3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0F3350E" w14:textId="15F7447C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2006</w:t>
            </w:r>
          </w:p>
        </w:tc>
        <w:tc>
          <w:tcPr>
            <w:tcW w:w="317" w:type="pct"/>
            <w:vAlign w:val="top"/>
          </w:tcPr>
          <w:p w14:paraId="4D473546" w14:textId="4A0B17A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23" w:type="pct"/>
            <w:vAlign w:val="top"/>
          </w:tcPr>
          <w:p w14:paraId="3FD39A71" w14:textId="2697038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23" w:type="pct"/>
            <w:vAlign w:val="top"/>
          </w:tcPr>
          <w:p w14:paraId="33D8BCFD" w14:textId="0A6F7C8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17" w:type="pct"/>
            <w:vAlign w:val="top"/>
          </w:tcPr>
          <w:p w14:paraId="1CD70AE2" w14:textId="7208439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42" w:type="pct"/>
            <w:vAlign w:val="top"/>
          </w:tcPr>
          <w:p w14:paraId="00C932D5" w14:textId="4216EDA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23" w:type="pct"/>
            <w:vAlign w:val="top"/>
          </w:tcPr>
          <w:p w14:paraId="41AFC7BB" w14:textId="04A8C14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02" w:type="pct"/>
            <w:vAlign w:val="top"/>
          </w:tcPr>
          <w:p w14:paraId="0F8E2D2D" w14:textId="590B291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42" w:type="pct"/>
            <w:vAlign w:val="top"/>
          </w:tcPr>
          <w:p w14:paraId="5C67C6ED" w14:textId="1C352E7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29" w:type="pct"/>
            <w:vAlign w:val="top"/>
          </w:tcPr>
          <w:p w14:paraId="1447590D" w14:textId="3F43E7B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</w:t>
            </w:r>
          </w:p>
        </w:tc>
        <w:tc>
          <w:tcPr>
            <w:tcW w:w="311" w:type="pct"/>
            <w:vAlign w:val="top"/>
          </w:tcPr>
          <w:p w14:paraId="1030113B" w14:textId="2B1D2D9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36" w:type="pct"/>
            <w:vAlign w:val="top"/>
          </w:tcPr>
          <w:p w14:paraId="1F11BF2E" w14:textId="196A2EE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30" w:type="pct"/>
            <w:vAlign w:val="top"/>
          </w:tcPr>
          <w:p w14:paraId="06E00AC7" w14:textId="199721B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39</w:t>
            </w:r>
          </w:p>
        </w:tc>
        <w:tc>
          <w:tcPr>
            <w:tcW w:w="386" w:type="pct"/>
            <w:vAlign w:val="top"/>
          </w:tcPr>
          <w:p w14:paraId="5C0A1735" w14:textId="55F5981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337</w:t>
            </w:r>
          </w:p>
        </w:tc>
      </w:tr>
      <w:tr w:rsidR="00D75757" w:rsidRPr="00D75757" w14:paraId="29B22FF7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053FC555" w14:textId="49D78031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2007</w:t>
            </w:r>
          </w:p>
        </w:tc>
        <w:tc>
          <w:tcPr>
            <w:tcW w:w="317" w:type="pct"/>
            <w:vAlign w:val="top"/>
          </w:tcPr>
          <w:p w14:paraId="7A81FB6F" w14:textId="6B5DC49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6797BBF2" w14:textId="074BF18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43121F09" w14:textId="077DC10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17" w:type="pct"/>
            <w:vAlign w:val="top"/>
          </w:tcPr>
          <w:p w14:paraId="293D7A3B" w14:textId="7E63F6F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42" w:type="pct"/>
            <w:vAlign w:val="top"/>
          </w:tcPr>
          <w:p w14:paraId="3686FABB" w14:textId="5C0693D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3" w:type="pct"/>
            <w:vAlign w:val="top"/>
          </w:tcPr>
          <w:p w14:paraId="734DB4D8" w14:textId="0362497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02" w:type="pct"/>
            <w:vAlign w:val="top"/>
          </w:tcPr>
          <w:p w14:paraId="071FA54E" w14:textId="6CA83F9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42" w:type="pct"/>
            <w:vAlign w:val="top"/>
          </w:tcPr>
          <w:p w14:paraId="641544ED" w14:textId="0D9BEE3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29" w:type="pct"/>
            <w:vAlign w:val="top"/>
          </w:tcPr>
          <w:p w14:paraId="1F021CA7" w14:textId="320E07D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11" w:type="pct"/>
            <w:vAlign w:val="top"/>
          </w:tcPr>
          <w:p w14:paraId="2F12035E" w14:textId="5F4FEA3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36" w:type="pct"/>
            <w:vAlign w:val="top"/>
          </w:tcPr>
          <w:p w14:paraId="6117F8AD" w14:textId="17D85C4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30" w:type="pct"/>
            <w:vAlign w:val="top"/>
          </w:tcPr>
          <w:p w14:paraId="6FABE248" w14:textId="6257E62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41</w:t>
            </w:r>
          </w:p>
        </w:tc>
        <w:tc>
          <w:tcPr>
            <w:tcW w:w="386" w:type="pct"/>
            <w:vAlign w:val="top"/>
          </w:tcPr>
          <w:p w14:paraId="3014D167" w14:textId="61255D6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332</w:t>
            </w:r>
          </w:p>
        </w:tc>
      </w:tr>
      <w:tr w:rsidR="00D75757" w:rsidRPr="00D75757" w14:paraId="65614A17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FBC2BEE" w14:textId="717C2BB3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2008</w:t>
            </w:r>
          </w:p>
        </w:tc>
        <w:tc>
          <w:tcPr>
            <w:tcW w:w="317" w:type="pct"/>
            <w:vAlign w:val="top"/>
          </w:tcPr>
          <w:p w14:paraId="50EE3AFA" w14:textId="43A56D9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23" w:type="pct"/>
            <w:vAlign w:val="top"/>
          </w:tcPr>
          <w:p w14:paraId="5E5969C7" w14:textId="3C69DB3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23" w:type="pct"/>
            <w:vAlign w:val="top"/>
          </w:tcPr>
          <w:p w14:paraId="273BD2C8" w14:textId="440B06D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37</w:t>
            </w:r>
          </w:p>
        </w:tc>
        <w:tc>
          <w:tcPr>
            <w:tcW w:w="317" w:type="pct"/>
            <w:vAlign w:val="top"/>
          </w:tcPr>
          <w:p w14:paraId="3D12142E" w14:textId="76128C1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42" w:type="pct"/>
            <w:vAlign w:val="top"/>
          </w:tcPr>
          <w:p w14:paraId="799CF429" w14:textId="4094753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23" w:type="pct"/>
            <w:vAlign w:val="top"/>
          </w:tcPr>
          <w:p w14:paraId="154FC5BA" w14:textId="1A60ACF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02" w:type="pct"/>
            <w:vAlign w:val="top"/>
          </w:tcPr>
          <w:p w14:paraId="30613BBA" w14:textId="09D7991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42" w:type="pct"/>
            <w:vAlign w:val="top"/>
          </w:tcPr>
          <w:p w14:paraId="1D3D092B" w14:textId="2F1873F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29" w:type="pct"/>
            <w:vAlign w:val="top"/>
          </w:tcPr>
          <w:p w14:paraId="49956BBF" w14:textId="5825096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11" w:type="pct"/>
            <w:vAlign w:val="top"/>
          </w:tcPr>
          <w:p w14:paraId="04534FEA" w14:textId="1FE6328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36" w:type="pct"/>
            <w:vAlign w:val="top"/>
          </w:tcPr>
          <w:p w14:paraId="0B2D691A" w14:textId="5D2DE9F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30" w:type="pct"/>
            <w:vAlign w:val="top"/>
          </w:tcPr>
          <w:p w14:paraId="6825BA8C" w14:textId="4574AE8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86" w:type="pct"/>
            <w:vAlign w:val="top"/>
          </w:tcPr>
          <w:p w14:paraId="0A727E3B" w14:textId="28581AB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303</w:t>
            </w:r>
          </w:p>
        </w:tc>
      </w:tr>
      <w:tr w:rsidR="00D75757" w:rsidRPr="00D75757" w14:paraId="2CCBA8EB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7696405" w14:textId="570544EE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2009</w:t>
            </w:r>
          </w:p>
        </w:tc>
        <w:tc>
          <w:tcPr>
            <w:tcW w:w="317" w:type="pct"/>
            <w:vAlign w:val="top"/>
          </w:tcPr>
          <w:p w14:paraId="312EF500" w14:textId="00323AA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7179CB07" w14:textId="21FFCFA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3" w:type="pct"/>
            <w:vAlign w:val="top"/>
          </w:tcPr>
          <w:p w14:paraId="686EB710" w14:textId="6DCD6CF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17" w:type="pct"/>
            <w:vAlign w:val="top"/>
          </w:tcPr>
          <w:p w14:paraId="7A71D3D3" w14:textId="7CD941C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42" w:type="pct"/>
            <w:vAlign w:val="top"/>
          </w:tcPr>
          <w:p w14:paraId="7BD83EE2" w14:textId="35BD3C3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23" w:type="pct"/>
            <w:vAlign w:val="top"/>
          </w:tcPr>
          <w:p w14:paraId="31F16069" w14:textId="37BD055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02" w:type="pct"/>
            <w:vAlign w:val="top"/>
          </w:tcPr>
          <w:p w14:paraId="140C5CD0" w14:textId="6982CD3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42" w:type="pct"/>
            <w:vAlign w:val="top"/>
          </w:tcPr>
          <w:p w14:paraId="395141AC" w14:textId="5A08C04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9" w:type="pct"/>
            <w:vAlign w:val="top"/>
          </w:tcPr>
          <w:p w14:paraId="7D514078" w14:textId="1CC54E3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11" w:type="pct"/>
            <w:vAlign w:val="top"/>
          </w:tcPr>
          <w:p w14:paraId="31232565" w14:textId="585584F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36" w:type="pct"/>
            <w:vAlign w:val="top"/>
          </w:tcPr>
          <w:p w14:paraId="2C5E5974" w14:textId="63D9F4E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30" w:type="pct"/>
            <w:vAlign w:val="top"/>
          </w:tcPr>
          <w:p w14:paraId="3A9A6EBD" w14:textId="3B953C9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86" w:type="pct"/>
            <w:vAlign w:val="top"/>
          </w:tcPr>
          <w:p w14:paraId="519719F5" w14:textId="6741BA8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290</w:t>
            </w:r>
          </w:p>
        </w:tc>
      </w:tr>
      <w:tr w:rsidR="00D75757" w:rsidRPr="00D75757" w14:paraId="017D827A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EC28B7F" w14:textId="5F9CBE4E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2010</w:t>
            </w:r>
          </w:p>
        </w:tc>
        <w:tc>
          <w:tcPr>
            <w:tcW w:w="317" w:type="pct"/>
            <w:vAlign w:val="top"/>
          </w:tcPr>
          <w:p w14:paraId="786E4925" w14:textId="1B3D8F3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3" w:type="pct"/>
            <w:vAlign w:val="top"/>
          </w:tcPr>
          <w:p w14:paraId="39F9119E" w14:textId="23AB81B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23" w:type="pct"/>
            <w:vAlign w:val="top"/>
          </w:tcPr>
          <w:p w14:paraId="2325B9EF" w14:textId="059B98A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17" w:type="pct"/>
            <w:vAlign w:val="top"/>
          </w:tcPr>
          <w:p w14:paraId="795AD000" w14:textId="3D3B21D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42" w:type="pct"/>
            <w:vAlign w:val="top"/>
          </w:tcPr>
          <w:p w14:paraId="2BEA8976" w14:textId="208E2EA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3" w:type="pct"/>
            <w:vAlign w:val="top"/>
          </w:tcPr>
          <w:p w14:paraId="5FA83846" w14:textId="09A014E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02" w:type="pct"/>
            <w:vAlign w:val="top"/>
          </w:tcPr>
          <w:p w14:paraId="5383CF69" w14:textId="5D4DEAA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42" w:type="pct"/>
            <w:vAlign w:val="top"/>
          </w:tcPr>
          <w:p w14:paraId="02B8E443" w14:textId="112F1C1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9" w:type="pct"/>
            <w:vAlign w:val="top"/>
          </w:tcPr>
          <w:p w14:paraId="0A198E26" w14:textId="5755BD5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11" w:type="pct"/>
            <w:vAlign w:val="top"/>
          </w:tcPr>
          <w:p w14:paraId="116EF6F1" w14:textId="0F4E107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35</w:t>
            </w:r>
          </w:p>
        </w:tc>
        <w:tc>
          <w:tcPr>
            <w:tcW w:w="336" w:type="pct"/>
            <w:vAlign w:val="top"/>
          </w:tcPr>
          <w:p w14:paraId="69042952" w14:textId="40DA9F3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12</w:t>
            </w:r>
          </w:p>
        </w:tc>
        <w:tc>
          <w:tcPr>
            <w:tcW w:w="330" w:type="pct"/>
            <w:vAlign w:val="top"/>
          </w:tcPr>
          <w:p w14:paraId="5FB21F11" w14:textId="1E1ACFB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86" w:type="pct"/>
            <w:vAlign w:val="top"/>
          </w:tcPr>
          <w:p w14:paraId="4F5EC377" w14:textId="05A00F1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287</w:t>
            </w:r>
          </w:p>
        </w:tc>
      </w:tr>
      <w:tr w:rsidR="00D75757" w:rsidRPr="00D75757" w14:paraId="6854A803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00AF03AB" w14:textId="68702DF0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2011</w:t>
            </w:r>
          </w:p>
        </w:tc>
        <w:tc>
          <w:tcPr>
            <w:tcW w:w="317" w:type="pct"/>
            <w:vAlign w:val="top"/>
          </w:tcPr>
          <w:p w14:paraId="552C6CEB" w14:textId="329F33B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3" w:type="pct"/>
            <w:vAlign w:val="top"/>
          </w:tcPr>
          <w:p w14:paraId="245B5D3F" w14:textId="208EEF8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23" w:type="pct"/>
            <w:vAlign w:val="top"/>
          </w:tcPr>
          <w:p w14:paraId="60151213" w14:textId="2688134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34</w:t>
            </w:r>
          </w:p>
        </w:tc>
        <w:tc>
          <w:tcPr>
            <w:tcW w:w="317" w:type="pct"/>
            <w:vAlign w:val="top"/>
          </w:tcPr>
          <w:p w14:paraId="23635B17" w14:textId="4D57EFE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42" w:type="pct"/>
            <w:vAlign w:val="top"/>
          </w:tcPr>
          <w:p w14:paraId="35AA4252" w14:textId="419AF60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23" w:type="pct"/>
            <w:vAlign w:val="top"/>
          </w:tcPr>
          <w:p w14:paraId="5FBF09C5" w14:textId="70DCB86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02" w:type="pct"/>
            <w:vAlign w:val="top"/>
          </w:tcPr>
          <w:p w14:paraId="3EE6BD6F" w14:textId="5E9BA6D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42" w:type="pct"/>
            <w:vAlign w:val="top"/>
          </w:tcPr>
          <w:p w14:paraId="34FE1042" w14:textId="145CEC3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9" w:type="pct"/>
            <w:vAlign w:val="top"/>
          </w:tcPr>
          <w:p w14:paraId="11C29204" w14:textId="4BDEA67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12</w:t>
            </w:r>
          </w:p>
        </w:tc>
        <w:tc>
          <w:tcPr>
            <w:tcW w:w="311" w:type="pct"/>
            <w:vAlign w:val="top"/>
          </w:tcPr>
          <w:p w14:paraId="7068555A" w14:textId="37A5DF3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36" w:type="pct"/>
            <w:vAlign w:val="top"/>
          </w:tcPr>
          <w:p w14:paraId="6D9F5CD9" w14:textId="7170A6E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30" w:type="pct"/>
            <w:vAlign w:val="top"/>
          </w:tcPr>
          <w:p w14:paraId="15B9D41D" w14:textId="09BFE40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86" w:type="pct"/>
            <w:vAlign w:val="top"/>
          </w:tcPr>
          <w:p w14:paraId="150B29F0" w14:textId="219BC0F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287</w:t>
            </w:r>
          </w:p>
        </w:tc>
      </w:tr>
      <w:tr w:rsidR="00D75757" w:rsidRPr="00D75757" w14:paraId="648D0081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34925006" w14:textId="6F4707E4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2012</w:t>
            </w:r>
          </w:p>
        </w:tc>
        <w:tc>
          <w:tcPr>
            <w:tcW w:w="317" w:type="pct"/>
            <w:vAlign w:val="top"/>
          </w:tcPr>
          <w:p w14:paraId="6C14B69E" w14:textId="1306A43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23" w:type="pct"/>
            <w:vAlign w:val="top"/>
          </w:tcPr>
          <w:p w14:paraId="71AEAD54" w14:textId="00D6017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23" w:type="pct"/>
            <w:vAlign w:val="top"/>
          </w:tcPr>
          <w:p w14:paraId="553C58F0" w14:textId="2D01CF0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17" w:type="pct"/>
            <w:vAlign w:val="top"/>
          </w:tcPr>
          <w:p w14:paraId="072CDEE9" w14:textId="3970E36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42" w:type="pct"/>
            <w:vAlign w:val="top"/>
          </w:tcPr>
          <w:p w14:paraId="5F703D73" w14:textId="3AD0451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6FF25671" w14:textId="62F83A2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02" w:type="pct"/>
            <w:vAlign w:val="top"/>
          </w:tcPr>
          <w:p w14:paraId="3EEB1BF2" w14:textId="67DBFB7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42" w:type="pct"/>
            <w:vAlign w:val="top"/>
          </w:tcPr>
          <w:p w14:paraId="5C9BE628" w14:textId="7D4A72B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29" w:type="pct"/>
            <w:vAlign w:val="top"/>
          </w:tcPr>
          <w:p w14:paraId="63D9852A" w14:textId="2C1F038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11" w:type="pct"/>
            <w:vAlign w:val="top"/>
          </w:tcPr>
          <w:p w14:paraId="2AD68708" w14:textId="3CD775C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36" w:type="pct"/>
            <w:vAlign w:val="top"/>
          </w:tcPr>
          <w:p w14:paraId="03071188" w14:textId="30CD8F4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30" w:type="pct"/>
            <w:vAlign w:val="top"/>
          </w:tcPr>
          <w:p w14:paraId="413836CB" w14:textId="58FDB38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86" w:type="pct"/>
            <w:vAlign w:val="top"/>
          </w:tcPr>
          <w:p w14:paraId="249ADFEB" w14:textId="17DC8EF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282</w:t>
            </w:r>
          </w:p>
        </w:tc>
      </w:tr>
      <w:tr w:rsidR="00D75757" w:rsidRPr="00D75757" w14:paraId="1260C4F6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0B2F4F7" w14:textId="0364920A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2013</w:t>
            </w:r>
          </w:p>
        </w:tc>
        <w:tc>
          <w:tcPr>
            <w:tcW w:w="317" w:type="pct"/>
            <w:vAlign w:val="top"/>
          </w:tcPr>
          <w:p w14:paraId="0C6C6D31" w14:textId="44433EF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36A5B2E3" w14:textId="62D4099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23" w:type="pct"/>
            <w:vAlign w:val="top"/>
          </w:tcPr>
          <w:p w14:paraId="0DCC9040" w14:textId="7B818B1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17" w:type="pct"/>
            <w:vAlign w:val="top"/>
          </w:tcPr>
          <w:p w14:paraId="7BC69C4C" w14:textId="33C3223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42" w:type="pct"/>
            <w:vAlign w:val="top"/>
          </w:tcPr>
          <w:p w14:paraId="0D670088" w14:textId="60047ED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3" w:type="pct"/>
            <w:vAlign w:val="top"/>
          </w:tcPr>
          <w:p w14:paraId="438C0AB1" w14:textId="2783807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13</w:t>
            </w:r>
          </w:p>
        </w:tc>
        <w:tc>
          <w:tcPr>
            <w:tcW w:w="302" w:type="pct"/>
            <w:vAlign w:val="top"/>
          </w:tcPr>
          <w:p w14:paraId="6E83055C" w14:textId="7AE3EDB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42" w:type="pct"/>
            <w:vAlign w:val="top"/>
          </w:tcPr>
          <w:p w14:paraId="33718B31" w14:textId="152407F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29" w:type="pct"/>
            <w:vAlign w:val="top"/>
          </w:tcPr>
          <w:p w14:paraId="25F59884" w14:textId="22531B8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11" w:type="pct"/>
            <w:vAlign w:val="top"/>
          </w:tcPr>
          <w:p w14:paraId="59E8BEE4" w14:textId="6952C5E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36" w:type="pct"/>
            <w:vAlign w:val="top"/>
          </w:tcPr>
          <w:p w14:paraId="50F020D8" w14:textId="277E346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30" w:type="pct"/>
            <w:vAlign w:val="top"/>
          </w:tcPr>
          <w:p w14:paraId="2728ED84" w14:textId="2FAD7AA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86" w:type="pct"/>
            <w:vAlign w:val="top"/>
          </w:tcPr>
          <w:p w14:paraId="682C9BC5" w14:textId="2D47690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243</w:t>
            </w:r>
          </w:p>
        </w:tc>
      </w:tr>
      <w:tr w:rsidR="00D75757" w:rsidRPr="00D75757" w14:paraId="382D9410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08E50F38" w14:textId="279618C0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2014</w:t>
            </w:r>
          </w:p>
        </w:tc>
        <w:tc>
          <w:tcPr>
            <w:tcW w:w="317" w:type="pct"/>
            <w:vAlign w:val="top"/>
          </w:tcPr>
          <w:p w14:paraId="56858666" w14:textId="44404F5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23" w:type="pct"/>
            <w:vAlign w:val="top"/>
          </w:tcPr>
          <w:p w14:paraId="5B81D397" w14:textId="7230DBC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1E9F2E36" w14:textId="576B4D7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17" w:type="pct"/>
            <w:vAlign w:val="top"/>
          </w:tcPr>
          <w:p w14:paraId="5BBC85BD" w14:textId="4A87735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42" w:type="pct"/>
            <w:vAlign w:val="top"/>
          </w:tcPr>
          <w:p w14:paraId="6A637F5F" w14:textId="495FE74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061A45F1" w14:textId="7F3799F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02" w:type="pct"/>
            <w:vAlign w:val="top"/>
          </w:tcPr>
          <w:p w14:paraId="38F9EDA4" w14:textId="131B053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42" w:type="pct"/>
            <w:vAlign w:val="top"/>
          </w:tcPr>
          <w:p w14:paraId="671E842B" w14:textId="0EA37FA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9" w:type="pct"/>
            <w:vAlign w:val="top"/>
          </w:tcPr>
          <w:p w14:paraId="18C14C6D" w14:textId="3163C78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11" w:type="pct"/>
            <w:vAlign w:val="top"/>
          </w:tcPr>
          <w:p w14:paraId="4A9DAD2A" w14:textId="5BEAA54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36" w:type="pct"/>
            <w:vAlign w:val="top"/>
          </w:tcPr>
          <w:p w14:paraId="1E090D9C" w14:textId="53D2FB0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30" w:type="pct"/>
            <w:vAlign w:val="top"/>
          </w:tcPr>
          <w:p w14:paraId="5C5BDBFB" w14:textId="5FF4B61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13</w:t>
            </w:r>
          </w:p>
        </w:tc>
        <w:tc>
          <w:tcPr>
            <w:tcW w:w="386" w:type="pct"/>
            <w:vAlign w:val="top"/>
          </w:tcPr>
          <w:p w14:paraId="4B1322DF" w14:textId="49F9C6C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248</w:t>
            </w:r>
          </w:p>
        </w:tc>
      </w:tr>
      <w:tr w:rsidR="00D75757" w:rsidRPr="00D75757" w14:paraId="2A5B31D0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018E8973" w14:textId="0E4B8BE6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2015</w:t>
            </w:r>
          </w:p>
        </w:tc>
        <w:tc>
          <w:tcPr>
            <w:tcW w:w="317" w:type="pct"/>
            <w:vAlign w:val="top"/>
          </w:tcPr>
          <w:p w14:paraId="543BBAC5" w14:textId="0342B49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23" w:type="pct"/>
            <w:vAlign w:val="top"/>
          </w:tcPr>
          <w:p w14:paraId="1279080A" w14:textId="3117145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23" w:type="pct"/>
            <w:vAlign w:val="top"/>
          </w:tcPr>
          <w:p w14:paraId="483618DC" w14:textId="5D7447B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17" w:type="pct"/>
            <w:vAlign w:val="top"/>
          </w:tcPr>
          <w:p w14:paraId="5E6496B9" w14:textId="50F1115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42" w:type="pct"/>
            <w:vAlign w:val="top"/>
          </w:tcPr>
          <w:p w14:paraId="53F71923" w14:textId="4B336E8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498C3D10" w14:textId="0F2514A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02" w:type="pct"/>
            <w:vAlign w:val="top"/>
          </w:tcPr>
          <w:p w14:paraId="240F777D" w14:textId="1C96270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42" w:type="pct"/>
            <w:vAlign w:val="top"/>
          </w:tcPr>
          <w:p w14:paraId="0067C6BD" w14:textId="47651C8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9" w:type="pct"/>
            <w:vAlign w:val="top"/>
          </w:tcPr>
          <w:p w14:paraId="283FE959" w14:textId="0D03413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11" w:type="pct"/>
            <w:vAlign w:val="top"/>
          </w:tcPr>
          <w:p w14:paraId="36E7C703" w14:textId="50EA290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36" w:type="pct"/>
            <w:vAlign w:val="top"/>
          </w:tcPr>
          <w:p w14:paraId="74CA917B" w14:textId="4235056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30" w:type="pct"/>
            <w:vAlign w:val="top"/>
          </w:tcPr>
          <w:p w14:paraId="1A3C2242" w14:textId="071C1C2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86" w:type="pct"/>
            <w:vAlign w:val="top"/>
          </w:tcPr>
          <w:p w14:paraId="0FFAFA26" w14:textId="5C71BE3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252</w:t>
            </w:r>
          </w:p>
        </w:tc>
      </w:tr>
      <w:tr w:rsidR="00D75757" w:rsidRPr="00D75757" w14:paraId="34E4702D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FE9C4B6" w14:textId="129A4175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2016</w:t>
            </w:r>
          </w:p>
        </w:tc>
        <w:tc>
          <w:tcPr>
            <w:tcW w:w="317" w:type="pct"/>
            <w:vAlign w:val="top"/>
          </w:tcPr>
          <w:p w14:paraId="462C69FC" w14:textId="42CDEF4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30EAC9BB" w14:textId="7162805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3A49D4F7" w14:textId="6AE17C5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17" w:type="pct"/>
            <w:vAlign w:val="top"/>
          </w:tcPr>
          <w:p w14:paraId="3D7BCCE4" w14:textId="676CED0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16</w:t>
            </w:r>
          </w:p>
        </w:tc>
        <w:tc>
          <w:tcPr>
            <w:tcW w:w="342" w:type="pct"/>
            <w:vAlign w:val="top"/>
          </w:tcPr>
          <w:p w14:paraId="51701367" w14:textId="58CD048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3" w:type="pct"/>
            <w:vAlign w:val="top"/>
          </w:tcPr>
          <w:p w14:paraId="53A548AF" w14:textId="4C33554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02" w:type="pct"/>
            <w:vAlign w:val="top"/>
          </w:tcPr>
          <w:p w14:paraId="06E23B7E" w14:textId="685A90E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42" w:type="pct"/>
            <w:vAlign w:val="top"/>
          </w:tcPr>
          <w:p w14:paraId="3011030D" w14:textId="7574E1A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9" w:type="pct"/>
            <w:vAlign w:val="top"/>
          </w:tcPr>
          <w:p w14:paraId="17AEDEFE" w14:textId="20019C4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11" w:type="pct"/>
            <w:vAlign w:val="top"/>
          </w:tcPr>
          <w:p w14:paraId="2AAD84E0" w14:textId="78D6580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36" w:type="pct"/>
            <w:vAlign w:val="top"/>
          </w:tcPr>
          <w:p w14:paraId="5DCF4D9B" w14:textId="51FC739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30" w:type="pct"/>
            <w:vAlign w:val="top"/>
          </w:tcPr>
          <w:p w14:paraId="74E1110A" w14:textId="5CEA45E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86" w:type="pct"/>
            <w:vAlign w:val="top"/>
          </w:tcPr>
          <w:p w14:paraId="7957B5C0" w14:textId="2289CDD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290</w:t>
            </w:r>
          </w:p>
        </w:tc>
      </w:tr>
      <w:tr w:rsidR="00D75757" w:rsidRPr="00D75757" w14:paraId="0B5D6881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1B7FFE1" w14:textId="1BABBB02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2017</w:t>
            </w:r>
          </w:p>
        </w:tc>
        <w:tc>
          <w:tcPr>
            <w:tcW w:w="317" w:type="pct"/>
            <w:vAlign w:val="top"/>
          </w:tcPr>
          <w:p w14:paraId="4AE02C8F" w14:textId="2631EAC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23" w:type="pct"/>
            <w:vAlign w:val="top"/>
          </w:tcPr>
          <w:p w14:paraId="151A5147" w14:textId="6408D73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3" w:type="pct"/>
            <w:vAlign w:val="top"/>
          </w:tcPr>
          <w:p w14:paraId="2DACD6C7" w14:textId="4234592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17" w:type="pct"/>
            <w:vAlign w:val="top"/>
          </w:tcPr>
          <w:p w14:paraId="5AB85CCB" w14:textId="6D4D0BA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42" w:type="pct"/>
            <w:vAlign w:val="top"/>
          </w:tcPr>
          <w:p w14:paraId="6DCCC30A" w14:textId="3FC4E16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63635B07" w14:textId="7F072CA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02" w:type="pct"/>
            <w:vAlign w:val="top"/>
          </w:tcPr>
          <w:p w14:paraId="75A81A3E" w14:textId="51495B3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42" w:type="pct"/>
            <w:vAlign w:val="top"/>
          </w:tcPr>
          <w:p w14:paraId="4D03C2A5" w14:textId="063CFE5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9" w:type="pct"/>
            <w:vAlign w:val="top"/>
          </w:tcPr>
          <w:p w14:paraId="244F132D" w14:textId="6CF6DDC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11" w:type="pct"/>
            <w:vAlign w:val="top"/>
          </w:tcPr>
          <w:p w14:paraId="089F7A05" w14:textId="55A7B4C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12</w:t>
            </w:r>
          </w:p>
        </w:tc>
        <w:tc>
          <w:tcPr>
            <w:tcW w:w="336" w:type="pct"/>
            <w:vAlign w:val="top"/>
          </w:tcPr>
          <w:p w14:paraId="6918CF08" w14:textId="1DCFE04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30" w:type="pct"/>
            <w:vAlign w:val="top"/>
          </w:tcPr>
          <w:p w14:paraId="77CB4F1A" w14:textId="4ADC12C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86" w:type="pct"/>
            <w:vAlign w:val="top"/>
          </w:tcPr>
          <w:p w14:paraId="4DA6998C" w14:textId="77C865D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259</w:t>
            </w:r>
          </w:p>
        </w:tc>
      </w:tr>
      <w:tr w:rsidR="00D75757" w:rsidRPr="00D75757" w14:paraId="64214161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C4522AF" w14:textId="5DF76F8C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2018</w:t>
            </w:r>
          </w:p>
        </w:tc>
        <w:tc>
          <w:tcPr>
            <w:tcW w:w="317" w:type="pct"/>
            <w:vAlign w:val="top"/>
          </w:tcPr>
          <w:p w14:paraId="03509B93" w14:textId="787F3FA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23" w:type="pct"/>
            <w:vAlign w:val="top"/>
          </w:tcPr>
          <w:p w14:paraId="466CFD97" w14:textId="44BAA65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23" w:type="pct"/>
            <w:vAlign w:val="top"/>
          </w:tcPr>
          <w:p w14:paraId="5E49639F" w14:textId="478B3C9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17" w:type="pct"/>
            <w:vAlign w:val="top"/>
          </w:tcPr>
          <w:p w14:paraId="407FAC78" w14:textId="439FDAB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</w:t>
            </w:r>
          </w:p>
        </w:tc>
        <w:tc>
          <w:tcPr>
            <w:tcW w:w="342" w:type="pct"/>
            <w:vAlign w:val="top"/>
          </w:tcPr>
          <w:p w14:paraId="7D084C09" w14:textId="6696C6B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4259EA4F" w14:textId="41516C3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12</w:t>
            </w:r>
          </w:p>
        </w:tc>
        <w:tc>
          <w:tcPr>
            <w:tcW w:w="302" w:type="pct"/>
            <w:vAlign w:val="top"/>
          </w:tcPr>
          <w:p w14:paraId="0E7EA80D" w14:textId="6BB038E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42" w:type="pct"/>
            <w:vAlign w:val="top"/>
          </w:tcPr>
          <w:p w14:paraId="2C01BBE9" w14:textId="6283594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9" w:type="pct"/>
            <w:vAlign w:val="top"/>
          </w:tcPr>
          <w:p w14:paraId="5992B488" w14:textId="640583C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11" w:type="pct"/>
            <w:vAlign w:val="top"/>
          </w:tcPr>
          <w:p w14:paraId="6C24ABE8" w14:textId="429CB0C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36" w:type="pct"/>
            <w:vAlign w:val="top"/>
          </w:tcPr>
          <w:p w14:paraId="55E3CFB4" w14:textId="10375D9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30" w:type="pct"/>
            <w:vAlign w:val="top"/>
          </w:tcPr>
          <w:p w14:paraId="1FA3FFF0" w14:textId="370E881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86" w:type="pct"/>
            <w:vAlign w:val="top"/>
          </w:tcPr>
          <w:p w14:paraId="719E61F7" w14:textId="43883F4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213</w:t>
            </w:r>
          </w:p>
        </w:tc>
      </w:tr>
      <w:tr w:rsidR="00D75757" w:rsidRPr="00D75757" w14:paraId="3939044D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5E19C18" w14:textId="5CEFC3CE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2019</w:t>
            </w:r>
          </w:p>
        </w:tc>
        <w:tc>
          <w:tcPr>
            <w:tcW w:w="317" w:type="pct"/>
            <w:vAlign w:val="top"/>
          </w:tcPr>
          <w:p w14:paraId="6B2E34A9" w14:textId="7537A73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23" w:type="pct"/>
            <w:vAlign w:val="top"/>
          </w:tcPr>
          <w:p w14:paraId="66A71F9E" w14:textId="731648E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3474E3B7" w14:textId="38F7F66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17" w:type="pct"/>
            <w:vAlign w:val="top"/>
          </w:tcPr>
          <w:p w14:paraId="0350ABDD" w14:textId="1BB391B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42" w:type="pct"/>
            <w:vAlign w:val="top"/>
          </w:tcPr>
          <w:p w14:paraId="48DE0298" w14:textId="52EA3FA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08165BBD" w14:textId="7F997EA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02" w:type="pct"/>
            <w:vAlign w:val="top"/>
          </w:tcPr>
          <w:p w14:paraId="5CCA15F5" w14:textId="3E9DA0D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42" w:type="pct"/>
            <w:vAlign w:val="top"/>
          </w:tcPr>
          <w:p w14:paraId="4FB94FF7" w14:textId="40304AD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16</w:t>
            </w:r>
          </w:p>
        </w:tc>
        <w:tc>
          <w:tcPr>
            <w:tcW w:w="329" w:type="pct"/>
            <w:vAlign w:val="top"/>
          </w:tcPr>
          <w:p w14:paraId="133D8928" w14:textId="17B337A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11" w:type="pct"/>
            <w:vAlign w:val="top"/>
          </w:tcPr>
          <w:p w14:paraId="3AC36F84" w14:textId="516AC19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36" w:type="pct"/>
            <w:vAlign w:val="top"/>
          </w:tcPr>
          <w:p w14:paraId="7699E654" w14:textId="079148A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30" w:type="pct"/>
            <w:vAlign w:val="top"/>
          </w:tcPr>
          <w:p w14:paraId="09261A62" w14:textId="6B9CC1C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86" w:type="pct"/>
            <w:vAlign w:val="top"/>
          </w:tcPr>
          <w:p w14:paraId="15CECA71" w14:textId="77C2AEF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266</w:t>
            </w:r>
          </w:p>
        </w:tc>
      </w:tr>
      <w:tr w:rsidR="00D75757" w:rsidRPr="00D75757" w14:paraId="1A8753A2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1B11894" w14:textId="02BFBC50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2020</w:t>
            </w:r>
          </w:p>
        </w:tc>
        <w:tc>
          <w:tcPr>
            <w:tcW w:w="317" w:type="pct"/>
            <w:vAlign w:val="top"/>
          </w:tcPr>
          <w:p w14:paraId="4208CEF7" w14:textId="10A7F68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66F8B477" w14:textId="16AA162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3" w:type="pct"/>
            <w:vAlign w:val="top"/>
          </w:tcPr>
          <w:p w14:paraId="6E303828" w14:textId="1620B6F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17" w:type="pct"/>
            <w:vAlign w:val="top"/>
          </w:tcPr>
          <w:p w14:paraId="4AE74B32" w14:textId="0018626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42" w:type="pct"/>
            <w:vAlign w:val="top"/>
          </w:tcPr>
          <w:p w14:paraId="263C8FF6" w14:textId="4282B04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23" w:type="pct"/>
            <w:vAlign w:val="top"/>
          </w:tcPr>
          <w:p w14:paraId="7C6B9F30" w14:textId="2AB15E8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16</w:t>
            </w:r>
          </w:p>
        </w:tc>
        <w:tc>
          <w:tcPr>
            <w:tcW w:w="302" w:type="pct"/>
            <w:vAlign w:val="top"/>
          </w:tcPr>
          <w:p w14:paraId="47C6F7F0" w14:textId="7183194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42" w:type="pct"/>
            <w:vAlign w:val="top"/>
          </w:tcPr>
          <w:p w14:paraId="372283A3" w14:textId="4D6DD59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9" w:type="pct"/>
            <w:vAlign w:val="top"/>
          </w:tcPr>
          <w:p w14:paraId="4220C8B3" w14:textId="09A8EEF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11" w:type="pct"/>
            <w:vAlign w:val="top"/>
          </w:tcPr>
          <w:p w14:paraId="7EC0559D" w14:textId="30E4F23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36" w:type="pct"/>
            <w:vAlign w:val="top"/>
          </w:tcPr>
          <w:p w14:paraId="33A15907" w14:textId="5A2C27E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30" w:type="pct"/>
            <w:vAlign w:val="top"/>
          </w:tcPr>
          <w:p w14:paraId="4FE13816" w14:textId="6B049F0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16</w:t>
            </w:r>
          </w:p>
        </w:tc>
        <w:tc>
          <w:tcPr>
            <w:tcW w:w="386" w:type="pct"/>
            <w:vAlign w:val="top"/>
          </w:tcPr>
          <w:p w14:paraId="0E3175F8" w14:textId="2B562AB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211</w:t>
            </w:r>
          </w:p>
        </w:tc>
      </w:tr>
      <w:tr w:rsidR="00D75757" w:rsidRPr="00D75757" w14:paraId="65938D56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C4EC3EC" w14:textId="23B14722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2021</w:t>
            </w:r>
          </w:p>
        </w:tc>
        <w:tc>
          <w:tcPr>
            <w:tcW w:w="317" w:type="pct"/>
            <w:vAlign w:val="top"/>
          </w:tcPr>
          <w:p w14:paraId="14BF04D6" w14:textId="6302B3F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7F293FE2" w14:textId="79BF426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6C84BF81" w14:textId="396264C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17" w:type="pct"/>
            <w:vAlign w:val="top"/>
          </w:tcPr>
          <w:p w14:paraId="3BB3A230" w14:textId="0EC1ACC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42" w:type="pct"/>
            <w:vAlign w:val="top"/>
          </w:tcPr>
          <w:p w14:paraId="7561DBAF" w14:textId="370DC00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4635B705" w14:textId="258DC5A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02" w:type="pct"/>
            <w:vAlign w:val="top"/>
          </w:tcPr>
          <w:p w14:paraId="15BB0AC5" w14:textId="4AE49F7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42" w:type="pct"/>
            <w:vAlign w:val="top"/>
          </w:tcPr>
          <w:p w14:paraId="4398D3C6" w14:textId="3FC56A9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29" w:type="pct"/>
            <w:vAlign w:val="top"/>
          </w:tcPr>
          <w:p w14:paraId="59013336" w14:textId="139834E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11" w:type="pct"/>
            <w:vAlign w:val="top"/>
          </w:tcPr>
          <w:p w14:paraId="1E16881E" w14:textId="51330F6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36" w:type="pct"/>
            <w:vAlign w:val="top"/>
          </w:tcPr>
          <w:p w14:paraId="6170B725" w14:textId="2EE3FD0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30" w:type="pct"/>
            <w:vAlign w:val="top"/>
          </w:tcPr>
          <w:p w14:paraId="3C2EF4E3" w14:textId="7B6EB80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86" w:type="pct"/>
            <w:vAlign w:val="top"/>
          </w:tcPr>
          <w:p w14:paraId="70757843" w14:textId="6195DC9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234</w:t>
            </w:r>
          </w:p>
        </w:tc>
      </w:tr>
      <w:tr w:rsidR="00D75757" w:rsidRPr="00D75757" w14:paraId="33C99AAD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0FD383DD" w14:textId="4D3DAD15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2022</w:t>
            </w:r>
          </w:p>
        </w:tc>
        <w:tc>
          <w:tcPr>
            <w:tcW w:w="317" w:type="pct"/>
            <w:vAlign w:val="top"/>
          </w:tcPr>
          <w:p w14:paraId="407673DA" w14:textId="5225D8F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1B473F60" w14:textId="1102645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23" w:type="pct"/>
            <w:vAlign w:val="top"/>
          </w:tcPr>
          <w:p w14:paraId="1756FCCD" w14:textId="23D1005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17" w:type="pct"/>
            <w:vAlign w:val="top"/>
          </w:tcPr>
          <w:p w14:paraId="7F2CFD6A" w14:textId="2406675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42" w:type="pct"/>
            <w:vAlign w:val="top"/>
          </w:tcPr>
          <w:p w14:paraId="7C02CD81" w14:textId="24B8344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1292D3C3" w14:textId="49B9507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02" w:type="pct"/>
            <w:vAlign w:val="top"/>
          </w:tcPr>
          <w:p w14:paraId="25D2AA19" w14:textId="654FED0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42" w:type="pct"/>
            <w:vAlign w:val="top"/>
          </w:tcPr>
          <w:p w14:paraId="1DD434C9" w14:textId="4645B1B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29" w:type="pct"/>
            <w:vAlign w:val="top"/>
          </w:tcPr>
          <w:p w14:paraId="70F9C33B" w14:textId="7ABF707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11" w:type="pct"/>
            <w:vAlign w:val="top"/>
          </w:tcPr>
          <w:p w14:paraId="38C3A1D3" w14:textId="1D4ADE9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36" w:type="pct"/>
            <w:vAlign w:val="top"/>
          </w:tcPr>
          <w:p w14:paraId="4423EB00" w14:textId="5C4A6B2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30" w:type="pct"/>
            <w:vAlign w:val="top"/>
          </w:tcPr>
          <w:p w14:paraId="30FB468D" w14:textId="2DFE5DC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86" w:type="pct"/>
            <w:vAlign w:val="top"/>
          </w:tcPr>
          <w:p w14:paraId="32CE6A1D" w14:textId="1260C9F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241</w:t>
            </w:r>
          </w:p>
        </w:tc>
      </w:tr>
      <w:tr w:rsidR="00D75757" w:rsidRPr="00D75757" w14:paraId="6CAC7436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6BADF28A" w14:textId="263058A1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2023</w:t>
            </w:r>
          </w:p>
        </w:tc>
        <w:tc>
          <w:tcPr>
            <w:tcW w:w="317" w:type="pct"/>
            <w:vAlign w:val="top"/>
          </w:tcPr>
          <w:p w14:paraId="0B3E88FA" w14:textId="27C4DAC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23" w:type="pct"/>
            <w:vAlign w:val="top"/>
          </w:tcPr>
          <w:p w14:paraId="7919A793" w14:textId="460ABAC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23" w:type="pct"/>
            <w:vAlign w:val="top"/>
          </w:tcPr>
          <w:p w14:paraId="683E9A8D" w14:textId="24ACF32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17" w:type="pct"/>
            <w:vAlign w:val="top"/>
          </w:tcPr>
          <w:p w14:paraId="44BBFFA5" w14:textId="19F9379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42" w:type="pct"/>
            <w:vAlign w:val="top"/>
          </w:tcPr>
          <w:p w14:paraId="7B4B3069" w14:textId="08D5C76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</w:t>
            </w:r>
          </w:p>
        </w:tc>
        <w:tc>
          <w:tcPr>
            <w:tcW w:w="323" w:type="pct"/>
            <w:vAlign w:val="top"/>
          </w:tcPr>
          <w:p w14:paraId="0E8D1353" w14:textId="0C4FEC2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02" w:type="pct"/>
            <w:vAlign w:val="top"/>
          </w:tcPr>
          <w:p w14:paraId="552B0F46" w14:textId="712341F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42" w:type="pct"/>
            <w:vAlign w:val="top"/>
          </w:tcPr>
          <w:p w14:paraId="6FF5CC24" w14:textId="70A5E07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29" w:type="pct"/>
            <w:vAlign w:val="top"/>
          </w:tcPr>
          <w:p w14:paraId="43A56781" w14:textId="26A02EE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11" w:type="pct"/>
            <w:vAlign w:val="top"/>
          </w:tcPr>
          <w:p w14:paraId="3B80A564" w14:textId="6A337A3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36" w:type="pct"/>
            <w:vAlign w:val="top"/>
          </w:tcPr>
          <w:p w14:paraId="5155CBE3" w14:textId="53E4F30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30" w:type="pct"/>
            <w:vAlign w:val="top"/>
          </w:tcPr>
          <w:p w14:paraId="637BA625" w14:textId="114BA22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86" w:type="pct"/>
            <w:vAlign w:val="top"/>
          </w:tcPr>
          <w:p w14:paraId="19A1BBC0" w14:textId="1D990A9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295</w:t>
            </w:r>
          </w:p>
        </w:tc>
      </w:tr>
      <w:tr w:rsidR="00D75757" w:rsidRPr="00D75757" w14:paraId="78C9F6CB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1D52B62C" w14:textId="1336FFF8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2024</w:t>
            </w:r>
          </w:p>
        </w:tc>
        <w:tc>
          <w:tcPr>
            <w:tcW w:w="317" w:type="pct"/>
            <w:vAlign w:val="top"/>
          </w:tcPr>
          <w:p w14:paraId="09237EF8" w14:textId="400695C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31CAA06C" w14:textId="57ACAE1C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23" w:type="pct"/>
            <w:vAlign w:val="top"/>
          </w:tcPr>
          <w:p w14:paraId="45792F25" w14:textId="16A0589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17" w:type="pct"/>
            <w:vAlign w:val="top"/>
          </w:tcPr>
          <w:p w14:paraId="55126519" w14:textId="207277D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42" w:type="pct"/>
            <w:vAlign w:val="top"/>
          </w:tcPr>
          <w:p w14:paraId="3DBD54F0" w14:textId="626C195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23" w:type="pct"/>
            <w:vAlign w:val="top"/>
          </w:tcPr>
          <w:p w14:paraId="23704166" w14:textId="68142AB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02" w:type="pct"/>
            <w:vAlign w:val="top"/>
          </w:tcPr>
          <w:p w14:paraId="2489A11A" w14:textId="777777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42" w:type="pct"/>
            <w:vAlign w:val="top"/>
          </w:tcPr>
          <w:p w14:paraId="4EF61B04" w14:textId="777777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9" w:type="pct"/>
            <w:vAlign w:val="top"/>
          </w:tcPr>
          <w:p w14:paraId="5277479C" w14:textId="777777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11" w:type="pct"/>
            <w:vAlign w:val="top"/>
          </w:tcPr>
          <w:p w14:paraId="45031FBC" w14:textId="777777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6" w:type="pct"/>
            <w:vAlign w:val="top"/>
          </w:tcPr>
          <w:p w14:paraId="23E55700" w14:textId="777777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0" w:type="pct"/>
            <w:vAlign w:val="top"/>
          </w:tcPr>
          <w:p w14:paraId="30475D76" w14:textId="777777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86" w:type="pct"/>
            <w:vAlign w:val="top"/>
          </w:tcPr>
          <w:p w14:paraId="3CD95621" w14:textId="777777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</w:tr>
      <w:tr w:rsidR="00D75757" w:rsidRPr="00D75757" w14:paraId="6E7A8B51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E7AFBB1" w14:textId="68B6A236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Average</w:t>
            </w:r>
          </w:p>
        </w:tc>
        <w:tc>
          <w:tcPr>
            <w:tcW w:w="317" w:type="pct"/>
            <w:vAlign w:val="top"/>
          </w:tcPr>
          <w:p w14:paraId="3F166FAC" w14:textId="4179F09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45</w:t>
            </w:r>
          </w:p>
        </w:tc>
        <w:tc>
          <w:tcPr>
            <w:tcW w:w="323" w:type="pct"/>
            <w:vAlign w:val="top"/>
          </w:tcPr>
          <w:p w14:paraId="5AC6E011" w14:textId="7E10D90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43</w:t>
            </w:r>
          </w:p>
        </w:tc>
        <w:tc>
          <w:tcPr>
            <w:tcW w:w="323" w:type="pct"/>
            <w:vAlign w:val="top"/>
          </w:tcPr>
          <w:p w14:paraId="1A8ECA10" w14:textId="6762D68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51</w:t>
            </w:r>
          </w:p>
        </w:tc>
        <w:tc>
          <w:tcPr>
            <w:tcW w:w="317" w:type="pct"/>
            <w:vAlign w:val="top"/>
          </w:tcPr>
          <w:p w14:paraId="72EA9223" w14:textId="55CC018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342" w:type="pct"/>
            <w:vAlign w:val="top"/>
          </w:tcPr>
          <w:p w14:paraId="2BF5501D" w14:textId="0E63A31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49</w:t>
            </w:r>
          </w:p>
        </w:tc>
        <w:tc>
          <w:tcPr>
            <w:tcW w:w="323" w:type="pct"/>
            <w:vAlign w:val="top"/>
          </w:tcPr>
          <w:p w14:paraId="7D0F24B3" w14:textId="1F7547C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02" w:type="pct"/>
            <w:vAlign w:val="top"/>
          </w:tcPr>
          <w:p w14:paraId="48FFE1C2" w14:textId="7150937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48</w:t>
            </w:r>
          </w:p>
        </w:tc>
        <w:tc>
          <w:tcPr>
            <w:tcW w:w="342" w:type="pct"/>
            <w:vAlign w:val="top"/>
          </w:tcPr>
          <w:p w14:paraId="1B84BDB3" w14:textId="3B36DA3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47</w:t>
            </w:r>
          </w:p>
        </w:tc>
        <w:tc>
          <w:tcPr>
            <w:tcW w:w="329" w:type="pct"/>
            <w:vAlign w:val="top"/>
          </w:tcPr>
          <w:p w14:paraId="4E6E36EC" w14:textId="425EEFB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46</w:t>
            </w:r>
          </w:p>
        </w:tc>
        <w:tc>
          <w:tcPr>
            <w:tcW w:w="311" w:type="pct"/>
            <w:vAlign w:val="top"/>
          </w:tcPr>
          <w:p w14:paraId="753DCCBB" w14:textId="4F1EF0A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46</w:t>
            </w:r>
          </w:p>
        </w:tc>
        <w:tc>
          <w:tcPr>
            <w:tcW w:w="336" w:type="pct"/>
            <w:vAlign w:val="top"/>
          </w:tcPr>
          <w:p w14:paraId="5EE40955" w14:textId="710256A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46</w:t>
            </w:r>
          </w:p>
        </w:tc>
        <w:tc>
          <w:tcPr>
            <w:tcW w:w="330" w:type="pct"/>
            <w:vAlign w:val="top"/>
          </w:tcPr>
          <w:p w14:paraId="6D46F531" w14:textId="01C45DA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51</w:t>
            </w:r>
          </w:p>
        </w:tc>
        <w:tc>
          <w:tcPr>
            <w:tcW w:w="386" w:type="pct"/>
            <w:vAlign w:val="top"/>
          </w:tcPr>
          <w:p w14:paraId="5639478B" w14:textId="6548AC3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572</w:t>
            </w:r>
          </w:p>
        </w:tc>
      </w:tr>
      <w:tr w:rsidR="00D75757" w:rsidRPr="00D75757" w14:paraId="4085F872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C04D402" w14:textId="77777777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</w:p>
        </w:tc>
        <w:tc>
          <w:tcPr>
            <w:tcW w:w="317" w:type="pct"/>
            <w:vAlign w:val="top"/>
          </w:tcPr>
          <w:p w14:paraId="70463AAC" w14:textId="777777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5145D28B" w14:textId="777777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7EAAF449" w14:textId="777777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17" w:type="pct"/>
            <w:vAlign w:val="top"/>
          </w:tcPr>
          <w:p w14:paraId="7F6A93E5" w14:textId="777777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42" w:type="pct"/>
            <w:vAlign w:val="top"/>
          </w:tcPr>
          <w:p w14:paraId="36B8B04D" w14:textId="777777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66505A67" w14:textId="777777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02" w:type="pct"/>
            <w:vAlign w:val="top"/>
          </w:tcPr>
          <w:p w14:paraId="33A918DB" w14:textId="777777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42" w:type="pct"/>
            <w:vAlign w:val="top"/>
          </w:tcPr>
          <w:p w14:paraId="792B5190" w14:textId="777777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9" w:type="pct"/>
            <w:vAlign w:val="top"/>
          </w:tcPr>
          <w:p w14:paraId="0DE4F082" w14:textId="777777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11" w:type="pct"/>
            <w:vAlign w:val="top"/>
          </w:tcPr>
          <w:p w14:paraId="22EB73FC" w14:textId="777777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6" w:type="pct"/>
            <w:vAlign w:val="top"/>
          </w:tcPr>
          <w:p w14:paraId="3DCD4C56" w14:textId="777777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0" w:type="pct"/>
            <w:vAlign w:val="top"/>
          </w:tcPr>
          <w:p w14:paraId="07F64527" w14:textId="777777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86" w:type="pct"/>
            <w:vAlign w:val="top"/>
          </w:tcPr>
          <w:p w14:paraId="0DC7AEB4" w14:textId="7777777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</w:tr>
      <w:tr w:rsidR="00D75757" w:rsidRPr="00D75757" w14:paraId="324CFF75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8C5E8E7" w14:textId="3004E706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Maximum</w:t>
            </w:r>
          </w:p>
        </w:tc>
        <w:tc>
          <w:tcPr>
            <w:tcW w:w="317" w:type="pct"/>
            <w:vAlign w:val="top"/>
          </w:tcPr>
          <w:p w14:paraId="5B84DC87" w14:textId="471F9E8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85</w:t>
            </w:r>
          </w:p>
        </w:tc>
        <w:tc>
          <w:tcPr>
            <w:tcW w:w="323" w:type="pct"/>
            <w:vAlign w:val="top"/>
          </w:tcPr>
          <w:p w14:paraId="130D1591" w14:textId="2310A61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84</w:t>
            </w:r>
          </w:p>
        </w:tc>
        <w:tc>
          <w:tcPr>
            <w:tcW w:w="323" w:type="pct"/>
            <w:vAlign w:val="top"/>
          </w:tcPr>
          <w:p w14:paraId="78010C14" w14:textId="50C0710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106</w:t>
            </w:r>
          </w:p>
        </w:tc>
        <w:tc>
          <w:tcPr>
            <w:tcW w:w="317" w:type="pct"/>
            <w:vAlign w:val="top"/>
          </w:tcPr>
          <w:p w14:paraId="5B394224" w14:textId="01BE28D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103</w:t>
            </w:r>
          </w:p>
        </w:tc>
        <w:tc>
          <w:tcPr>
            <w:tcW w:w="342" w:type="pct"/>
            <w:vAlign w:val="top"/>
          </w:tcPr>
          <w:p w14:paraId="3EAB480E" w14:textId="7731722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97</w:t>
            </w:r>
          </w:p>
        </w:tc>
        <w:tc>
          <w:tcPr>
            <w:tcW w:w="323" w:type="pct"/>
            <w:vAlign w:val="top"/>
          </w:tcPr>
          <w:p w14:paraId="4BF806EB" w14:textId="3EF54F4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94</w:t>
            </w:r>
          </w:p>
        </w:tc>
        <w:tc>
          <w:tcPr>
            <w:tcW w:w="302" w:type="pct"/>
            <w:vAlign w:val="top"/>
          </w:tcPr>
          <w:p w14:paraId="052E4A4E" w14:textId="63EE88F1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110</w:t>
            </w:r>
          </w:p>
        </w:tc>
        <w:tc>
          <w:tcPr>
            <w:tcW w:w="342" w:type="pct"/>
            <w:vAlign w:val="top"/>
          </w:tcPr>
          <w:p w14:paraId="5BE53926" w14:textId="510869F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106</w:t>
            </w:r>
          </w:p>
        </w:tc>
        <w:tc>
          <w:tcPr>
            <w:tcW w:w="329" w:type="pct"/>
            <w:vAlign w:val="top"/>
          </w:tcPr>
          <w:p w14:paraId="03CE4418" w14:textId="4AD59EC4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89</w:t>
            </w:r>
          </w:p>
        </w:tc>
        <w:tc>
          <w:tcPr>
            <w:tcW w:w="311" w:type="pct"/>
            <w:vAlign w:val="top"/>
          </w:tcPr>
          <w:p w14:paraId="1B1705AB" w14:textId="003898F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95</w:t>
            </w:r>
          </w:p>
        </w:tc>
        <w:tc>
          <w:tcPr>
            <w:tcW w:w="336" w:type="pct"/>
            <w:vAlign w:val="top"/>
          </w:tcPr>
          <w:p w14:paraId="5D412665" w14:textId="1651652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96</w:t>
            </w:r>
          </w:p>
        </w:tc>
        <w:tc>
          <w:tcPr>
            <w:tcW w:w="330" w:type="pct"/>
            <w:vAlign w:val="top"/>
          </w:tcPr>
          <w:p w14:paraId="276AD027" w14:textId="4BA20A5E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107</w:t>
            </w:r>
          </w:p>
        </w:tc>
        <w:tc>
          <w:tcPr>
            <w:tcW w:w="386" w:type="pct"/>
            <w:vAlign w:val="top"/>
          </w:tcPr>
          <w:p w14:paraId="47C02B61" w14:textId="22749CC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1,061</w:t>
            </w:r>
          </w:p>
        </w:tc>
      </w:tr>
      <w:tr w:rsidR="00D75757" w:rsidRPr="00D75757" w14:paraId="54418DD4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2E9825EB" w14:textId="6EAE9E02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Minimum</w:t>
            </w:r>
          </w:p>
        </w:tc>
        <w:tc>
          <w:tcPr>
            <w:tcW w:w="317" w:type="pct"/>
            <w:vAlign w:val="top"/>
          </w:tcPr>
          <w:p w14:paraId="1DF383DC" w14:textId="3BF0A34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22166072" w14:textId="19B4615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23" w:type="pct"/>
            <w:vAlign w:val="top"/>
          </w:tcPr>
          <w:p w14:paraId="4F7EC0DE" w14:textId="38060C5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17" w:type="pct"/>
            <w:vAlign w:val="top"/>
          </w:tcPr>
          <w:p w14:paraId="4CB9DB1E" w14:textId="5B1403A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</w:t>
            </w:r>
          </w:p>
        </w:tc>
        <w:tc>
          <w:tcPr>
            <w:tcW w:w="342" w:type="pct"/>
            <w:vAlign w:val="top"/>
          </w:tcPr>
          <w:p w14:paraId="1117D8E8" w14:textId="29DCF14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5AE8E8F0" w14:textId="1C2172A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12</w:t>
            </w:r>
          </w:p>
        </w:tc>
        <w:tc>
          <w:tcPr>
            <w:tcW w:w="302" w:type="pct"/>
            <w:vAlign w:val="top"/>
          </w:tcPr>
          <w:p w14:paraId="343D22EB" w14:textId="4A37870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42" w:type="pct"/>
            <w:vAlign w:val="top"/>
          </w:tcPr>
          <w:p w14:paraId="28716225" w14:textId="4F43A04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9" w:type="pct"/>
            <w:vAlign w:val="top"/>
          </w:tcPr>
          <w:p w14:paraId="20CEF7F1" w14:textId="7069DA3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12</w:t>
            </w:r>
          </w:p>
        </w:tc>
        <w:tc>
          <w:tcPr>
            <w:tcW w:w="311" w:type="pct"/>
            <w:vAlign w:val="top"/>
          </w:tcPr>
          <w:p w14:paraId="3F0A8B81" w14:textId="27E4DF2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12</w:t>
            </w:r>
          </w:p>
        </w:tc>
        <w:tc>
          <w:tcPr>
            <w:tcW w:w="336" w:type="pct"/>
            <w:vAlign w:val="top"/>
          </w:tcPr>
          <w:p w14:paraId="12969B20" w14:textId="1250873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12</w:t>
            </w:r>
          </w:p>
        </w:tc>
        <w:tc>
          <w:tcPr>
            <w:tcW w:w="330" w:type="pct"/>
            <w:vAlign w:val="top"/>
          </w:tcPr>
          <w:p w14:paraId="36C9C423" w14:textId="365F685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13</w:t>
            </w:r>
          </w:p>
        </w:tc>
        <w:tc>
          <w:tcPr>
            <w:tcW w:w="386" w:type="pct"/>
            <w:vAlign w:val="top"/>
          </w:tcPr>
          <w:p w14:paraId="75763E51" w14:textId="053205D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211</w:t>
            </w:r>
          </w:p>
        </w:tc>
      </w:tr>
      <w:tr w:rsidR="00D75757" w:rsidRPr="00D75757" w14:paraId="3D81AB1B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CD34179" w14:textId="77777777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</w:p>
        </w:tc>
        <w:tc>
          <w:tcPr>
            <w:tcW w:w="317" w:type="pct"/>
            <w:vAlign w:val="top"/>
          </w:tcPr>
          <w:p w14:paraId="5F838E87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54FFCD7F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747B7606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17" w:type="pct"/>
            <w:vAlign w:val="top"/>
          </w:tcPr>
          <w:p w14:paraId="3F6BABCE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42" w:type="pct"/>
            <w:vAlign w:val="top"/>
          </w:tcPr>
          <w:p w14:paraId="20AADFC5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56574B8D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02" w:type="pct"/>
            <w:vAlign w:val="top"/>
          </w:tcPr>
          <w:p w14:paraId="6DFA48E5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42" w:type="pct"/>
            <w:vAlign w:val="top"/>
          </w:tcPr>
          <w:p w14:paraId="35CB6FE1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9" w:type="pct"/>
            <w:vAlign w:val="top"/>
          </w:tcPr>
          <w:p w14:paraId="588FD9C9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11" w:type="pct"/>
            <w:vAlign w:val="top"/>
          </w:tcPr>
          <w:p w14:paraId="21A2E610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6" w:type="pct"/>
            <w:vAlign w:val="top"/>
          </w:tcPr>
          <w:p w14:paraId="0160B8D3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0" w:type="pct"/>
            <w:vAlign w:val="top"/>
          </w:tcPr>
          <w:p w14:paraId="769F354A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86" w:type="pct"/>
            <w:vAlign w:val="top"/>
          </w:tcPr>
          <w:p w14:paraId="54CC5264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</w:tr>
      <w:tr w:rsidR="00D75757" w:rsidRPr="00D75757" w14:paraId="7E336896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796F5CB7" w14:textId="6B1763E5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Avg 10 years</w:t>
            </w:r>
          </w:p>
        </w:tc>
        <w:tc>
          <w:tcPr>
            <w:tcW w:w="317" w:type="pct"/>
            <w:vAlign w:val="top"/>
          </w:tcPr>
          <w:p w14:paraId="4044D1A4" w14:textId="7B60310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23" w:type="pct"/>
            <w:vAlign w:val="top"/>
          </w:tcPr>
          <w:p w14:paraId="2B2B4F7B" w14:textId="344544C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3794DF6D" w14:textId="606CC73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17" w:type="pct"/>
            <w:vAlign w:val="top"/>
          </w:tcPr>
          <w:p w14:paraId="654C25D9" w14:textId="48241812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42" w:type="pct"/>
            <w:vAlign w:val="top"/>
          </w:tcPr>
          <w:p w14:paraId="3554DA16" w14:textId="2BBC4B2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23" w:type="pct"/>
            <w:vAlign w:val="top"/>
          </w:tcPr>
          <w:p w14:paraId="133F592F" w14:textId="719AC34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02" w:type="pct"/>
            <w:vAlign w:val="top"/>
          </w:tcPr>
          <w:p w14:paraId="004D15BA" w14:textId="5942143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42" w:type="pct"/>
            <w:vAlign w:val="top"/>
          </w:tcPr>
          <w:p w14:paraId="28473625" w14:textId="570D8BD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9" w:type="pct"/>
            <w:vAlign w:val="top"/>
          </w:tcPr>
          <w:p w14:paraId="4EF4FE69" w14:textId="3DB9BFF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11" w:type="pct"/>
            <w:vAlign w:val="top"/>
          </w:tcPr>
          <w:p w14:paraId="27D0E99F" w14:textId="1A066E4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36" w:type="pct"/>
            <w:vAlign w:val="top"/>
          </w:tcPr>
          <w:p w14:paraId="149F4CAF" w14:textId="03C163D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30" w:type="pct"/>
            <w:vAlign w:val="top"/>
          </w:tcPr>
          <w:p w14:paraId="3E4D99D6" w14:textId="2D1F5AD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86" w:type="pct"/>
            <w:vAlign w:val="top"/>
          </w:tcPr>
          <w:p w14:paraId="42136C6D" w14:textId="26EBAA24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250</w:t>
            </w:r>
          </w:p>
        </w:tc>
      </w:tr>
      <w:tr w:rsidR="00D75757" w:rsidRPr="00D75757" w14:paraId="592F07C0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34BA2D5A" w14:textId="39EAF2FB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Max 10 years</w:t>
            </w:r>
          </w:p>
        </w:tc>
        <w:tc>
          <w:tcPr>
            <w:tcW w:w="317" w:type="pct"/>
            <w:vAlign w:val="top"/>
          </w:tcPr>
          <w:p w14:paraId="656AB1C8" w14:textId="0578611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23" w:type="pct"/>
            <w:vAlign w:val="top"/>
          </w:tcPr>
          <w:p w14:paraId="49332890" w14:textId="7631D4B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4AA7ED29" w14:textId="70BA927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17" w:type="pct"/>
            <w:vAlign w:val="top"/>
          </w:tcPr>
          <w:p w14:paraId="2742175C" w14:textId="40922112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42" w:type="pct"/>
            <w:vAlign w:val="top"/>
          </w:tcPr>
          <w:p w14:paraId="2D86F99E" w14:textId="410B85C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2E22EA08" w14:textId="7218261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02" w:type="pct"/>
            <w:vAlign w:val="top"/>
          </w:tcPr>
          <w:p w14:paraId="0C790143" w14:textId="237B2C49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42" w:type="pct"/>
            <w:vAlign w:val="top"/>
          </w:tcPr>
          <w:p w14:paraId="19321E57" w14:textId="475EA8D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31</w:t>
            </w:r>
          </w:p>
        </w:tc>
        <w:tc>
          <w:tcPr>
            <w:tcW w:w="329" w:type="pct"/>
            <w:vAlign w:val="top"/>
          </w:tcPr>
          <w:p w14:paraId="32C2AF85" w14:textId="157FFC0D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11" w:type="pct"/>
            <w:vAlign w:val="top"/>
          </w:tcPr>
          <w:p w14:paraId="71D458D4" w14:textId="69F53E2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27</w:t>
            </w:r>
          </w:p>
        </w:tc>
        <w:tc>
          <w:tcPr>
            <w:tcW w:w="336" w:type="pct"/>
            <w:vAlign w:val="top"/>
          </w:tcPr>
          <w:p w14:paraId="7A60C335" w14:textId="005F8B83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30" w:type="pct"/>
            <w:vAlign w:val="top"/>
          </w:tcPr>
          <w:p w14:paraId="6D2DD4BE" w14:textId="6C77CC6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30</w:t>
            </w:r>
          </w:p>
        </w:tc>
        <w:tc>
          <w:tcPr>
            <w:tcW w:w="386" w:type="pct"/>
            <w:vAlign w:val="top"/>
          </w:tcPr>
          <w:p w14:paraId="12476D0B" w14:textId="4AEA2F0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295</w:t>
            </w:r>
          </w:p>
        </w:tc>
      </w:tr>
      <w:tr w:rsidR="00D75757" w:rsidRPr="00D75757" w14:paraId="5EAA13C9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4C71469" w14:textId="151B78C3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Min 10 years</w:t>
            </w:r>
          </w:p>
        </w:tc>
        <w:tc>
          <w:tcPr>
            <w:tcW w:w="317" w:type="pct"/>
            <w:vAlign w:val="top"/>
          </w:tcPr>
          <w:p w14:paraId="2466E0BB" w14:textId="59F49A6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19C81E95" w14:textId="17D4E2F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23" w:type="pct"/>
            <w:vAlign w:val="top"/>
          </w:tcPr>
          <w:p w14:paraId="2D49F9E5" w14:textId="5D13433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17" w:type="pct"/>
            <w:vAlign w:val="top"/>
          </w:tcPr>
          <w:p w14:paraId="0A048FC6" w14:textId="4706850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9</w:t>
            </w:r>
          </w:p>
        </w:tc>
        <w:tc>
          <w:tcPr>
            <w:tcW w:w="342" w:type="pct"/>
            <w:vAlign w:val="top"/>
          </w:tcPr>
          <w:p w14:paraId="6C0C60A4" w14:textId="602919A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31E458E2" w14:textId="23CB0965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12</w:t>
            </w:r>
          </w:p>
        </w:tc>
        <w:tc>
          <w:tcPr>
            <w:tcW w:w="302" w:type="pct"/>
            <w:vAlign w:val="top"/>
          </w:tcPr>
          <w:p w14:paraId="20329FC2" w14:textId="3F3431B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42" w:type="pct"/>
            <w:vAlign w:val="top"/>
          </w:tcPr>
          <w:p w14:paraId="51279E28" w14:textId="50644B5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9" w:type="pct"/>
            <w:vAlign w:val="top"/>
          </w:tcPr>
          <w:p w14:paraId="77EB45B6" w14:textId="32AC21B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11" w:type="pct"/>
            <w:vAlign w:val="top"/>
          </w:tcPr>
          <w:p w14:paraId="17DE4783" w14:textId="1096A87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12</w:t>
            </w:r>
          </w:p>
        </w:tc>
        <w:tc>
          <w:tcPr>
            <w:tcW w:w="336" w:type="pct"/>
            <w:vAlign w:val="top"/>
          </w:tcPr>
          <w:p w14:paraId="456A31C0" w14:textId="7ECA03D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30" w:type="pct"/>
            <w:vAlign w:val="top"/>
          </w:tcPr>
          <w:p w14:paraId="16035F54" w14:textId="27035AA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13</w:t>
            </w:r>
          </w:p>
        </w:tc>
        <w:tc>
          <w:tcPr>
            <w:tcW w:w="386" w:type="pct"/>
            <w:vAlign w:val="top"/>
          </w:tcPr>
          <w:p w14:paraId="1A6CE56C" w14:textId="46B98E0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211</w:t>
            </w:r>
          </w:p>
        </w:tc>
      </w:tr>
      <w:tr w:rsidR="00D75757" w:rsidRPr="00D75757" w14:paraId="3378BCA9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6BEB7629" w14:textId="77777777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</w:p>
        </w:tc>
        <w:tc>
          <w:tcPr>
            <w:tcW w:w="317" w:type="pct"/>
            <w:vAlign w:val="top"/>
          </w:tcPr>
          <w:p w14:paraId="4320F370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6227E2EE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2F39BD19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17" w:type="pct"/>
            <w:vAlign w:val="top"/>
          </w:tcPr>
          <w:p w14:paraId="55182C7E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42" w:type="pct"/>
            <w:vAlign w:val="top"/>
          </w:tcPr>
          <w:p w14:paraId="1B6FB165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3" w:type="pct"/>
            <w:vAlign w:val="top"/>
          </w:tcPr>
          <w:p w14:paraId="26F53E71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02" w:type="pct"/>
            <w:vAlign w:val="top"/>
          </w:tcPr>
          <w:p w14:paraId="29694B38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42" w:type="pct"/>
            <w:vAlign w:val="top"/>
          </w:tcPr>
          <w:p w14:paraId="477778D6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29" w:type="pct"/>
            <w:vAlign w:val="top"/>
          </w:tcPr>
          <w:p w14:paraId="4D638D3F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11" w:type="pct"/>
            <w:vAlign w:val="top"/>
          </w:tcPr>
          <w:p w14:paraId="7F2E8C1D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6" w:type="pct"/>
            <w:vAlign w:val="top"/>
          </w:tcPr>
          <w:p w14:paraId="37C239C2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30" w:type="pct"/>
            <w:vAlign w:val="top"/>
          </w:tcPr>
          <w:p w14:paraId="312E9FD1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386" w:type="pct"/>
            <w:vAlign w:val="top"/>
          </w:tcPr>
          <w:p w14:paraId="64B5F4AF" w14:textId="77777777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</w:tr>
      <w:tr w:rsidR="00D75757" w:rsidRPr="00D75757" w14:paraId="2F23BE48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4847920E" w14:textId="5789DEA8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Ave 5 years</w:t>
            </w:r>
          </w:p>
        </w:tc>
        <w:tc>
          <w:tcPr>
            <w:tcW w:w="317" w:type="pct"/>
            <w:vAlign w:val="top"/>
          </w:tcPr>
          <w:p w14:paraId="7CBAF1AF" w14:textId="5F2FBD8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23" w:type="pct"/>
            <w:vAlign w:val="top"/>
          </w:tcPr>
          <w:p w14:paraId="2AD6B52C" w14:textId="4585DBF9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23" w:type="pct"/>
            <w:vAlign w:val="top"/>
          </w:tcPr>
          <w:p w14:paraId="09F1105C" w14:textId="3B54BEB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17" w:type="pct"/>
            <w:vAlign w:val="top"/>
          </w:tcPr>
          <w:p w14:paraId="000D55D1" w14:textId="3D2460F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42" w:type="pct"/>
            <w:vAlign w:val="top"/>
          </w:tcPr>
          <w:p w14:paraId="1AA1F5D7" w14:textId="37A8EDA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</w:t>
            </w:r>
          </w:p>
        </w:tc>
        <w:tc>
          <w:tcPr>
            <w:tcW w:w="323" w:type="pct"/>
            <w:vAlign w:val="top"/>
          </w:tcPr>
          <w:p w14:paraId="5260F473" w14:textId="66B2C8A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02" w:type="pct"/>
            <w:vAlign w:val="top"/>
          </w:tcPr>
          <w:p w14:paraId="6C8EC1E0" w14:textId="73C9BC4F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42" w:type="pct"/>
            <w:vAlign w:val="top"/>
          </w:tcPr>
          <w:p w14:paraId="3BB09DCB" w14:textId="1D4A21A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9" w:type="pct"/>
            <w:vAlign w:val="top"/>
          </w:tcPr>
          <w:p w14:paraId="01A2527C" w14:textId="3FF8EBF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11" w:type="pct"/>
            <w:vAlign w:val="top"/>
          </w:tcPr>
          <w:p w14:paraId="4B431B70" w14:textId="4B8036D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36" w:type="pct"/>
            <w:vAlign w:val="top"/>
          </w:tcPr>
          <w:p w14:paraId="688080F6" w14:textId="10C4E27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30" w:type="pct"/>
            <w:vAlign w:val="top"/>
          </w:tcPr>
          <w:p w14:paraId="24E04A8A" w14:textId="6C30116B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20</w:t>
            </w:r>
          </w:p>
        </w:tc>
        <w:tc>
          <w:tcPr>
            <w:tcW w:w="386" w:type="pct"/>
            <w:vAlign w:val="top"/>
          </w:tcPr>
          <w:p w14:paraId="4B985C8F" w14:textId="0B19263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249</w:t>
            </w:r>
          </w:p>
        </w:tc>
      </w:tr>
      <w:tr w:rsidR="00D75757" w:rsidRPr="00D75757" w14:paraId="16870FA0" w14:textId="77777777" w:rsidTr="00D757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5868B07F" w14:textId="5EDAE411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Max 5 years</w:t>
            </w:r>
          </w:p>
        </w:tc>
        <w:tc>
          <w:tcPr>
            <w:tcW w:w="317" w:type="pct"/>
            <w:vAlign w:val="top"/>
          </w:tcPr>
          <w:p w14:paraId="4347D8A5" w14:textId="0E6C37D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23" w:type="pct"/>
            <w:vAlign w:val="top"/>
          </w:tcPr>
          <w:p w14:paraId="364F09FC" w14:textId="68A720E0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113ECC6F" w14:textId="6EA50F2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17" w:type="pct"/>
            <w:vAlign w:val="top"/>
          </w:tcPr>
          <w:p w14:paraId="31358788" w14:textId="4D4467C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24</w:t>
            </w:r>
          </w:p>
        </w:tc>
        <w:tc>
          <w:tcPr>
            <w:tcW w:w="342" w:type="pct"/>
            <w:vAlign w:val="top"/>
          </w:tcPr>
          <w:p w14:paraId="6D9D31A3" w14:textId="544EE25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33</w:t>
            </w:r>
          </w:p>
        </w:tc>
        <w:tc>
          <w:tcPr>
            <w:tcW w:w="323" w:type="pct"/>
            <w:vAlign w:val="top"/>
          </w:tcPr>
          <w:p w14:paraId="42863420" w14:textId="714DE64A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02" w:type="pct"/>
            <w:vAlign w:val="top"/>
          </w:tcPr>
          <w:p w14:paraId="318A777C" w14:textId="5488980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23</w:t>
            </w:r>
          </w:p>
        </w:tc>
        <w:tc>
          <w:tcPr>
            <w:tcW w:w="342" w:type="pct"/>
            <w:vAlign w:val="top"/>
          </w:tcPr>
          <w:p w14:paraId="28168AF1" w14:textId="173DE53F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22</w:t>
            </w:r>
          </w:p>
        </w:tc>
        <w:tc>
          <w:tcPr>
            <w:tcW w:w="329" w:type="pct"/>
            <w:vAlign w:val="top"/>
          </w:tcPr>
          <w:p w14:paraId="03DD108D" w14:textId="3C90500B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28</w:t>
            </w:r>
          </w:p>
        </w:tc>
        <w:tc>
          <w:tcPr>
            <w:tcW w:w="311" w:type="pct"/>
            <w:vAlign w:val="top"/>
          </w:tcPr>
          <w:p w14:paraId="52D0B242" w14:textId="075B8BA5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26</w:t>
            </w:r>
          </w:p>
        </w:tc>
        <w:tc>
          <w:tcPr>
            <w:tcW w:w="336" w:type="pct"/>
            <w:vAlign w:val="top"/>
          </w:tcPr>
          <w:p w14:paraId="2B53814B" w14:textId="5E08DDA8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32</w:t>
            </w:r>
          </w:p>
        </w:tc>
        <w:tc>
          <w:tcPr>
            <w:tcW w:w="330" w:type="pct"/>
            <w:vAlign w:val="top"/>
          </w:tcPr>
          <w:p w14:paraId="3D93E2A1" w14:textId="152C5006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25</w:t>
            </w:r>
          </w:p>
        </w:tc>
        <w:tc>
          <w:tcPr>
            <w:tcW w:w="386" w:type="pct"/>
            <w:vAlign w:val="top"/>
          </w:tcPr>
          <w:p w14:paraId="6D69FFCB" w14:textId="6006AF6C" w:rsidR="00D75757" w:rsidRPr="00D75757" w:rsidRDefault="00D75757" w:rsidP="00D7575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295</w:t>
            </w:r>
          </w:p>
        </w:tc>
      </w:tr>
      <w:tr w:rsidR="00D75757" w:rsidRPr="00D75757" w14:paraId="7B0B7C24" w14:textId="77777777" w:rsidTr="00D7575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9" w:type="pct"/>
            <w:vAlign w:val="top"/>
          </w:tcPr>
          <w:p w14:paraId="0ED86A08" w14:textId="7B84B9BE" w:rsidR="00D75757" w:rsidRPr="00D75757" w:rsidRDefault="00D75757" w:rsidP="00D75757">
            <w:pPr>
              <w:rPr>
                <w:b w:val="0"/>
                <w:bCs w:val="0"/>
                <w:sz w:val="18"/>
                <w:szCs w:val="18"/>
              </w:rPr>
            </w:pPr>
            <w:r w:rsidRPr="00D75757">
              <w:rPr>
                <w:b w:val="0"/>
                <w:bCs w:val="0"/>
                <w:sz w:val="18"/>
                <w:szCs w:val="18"/>
              </w:rPr>
              <w:t>Min 5 years</w:t>
            </w:r>
          </w:p>
        </w:tc>
        <w:tc>
          <w:tcPr>
            <w:tcW w:w="317" w:type="pct"/>
            <w:vAlign w:val="top"/>
          </w:tcPr>
          <w:p w14:paraId="1F685D85" w14:textId="2DD6A35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01D87C08" w14:textId="1E45EBA6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18</w:t>
            </w:r>
          </w:p>
        </w:tc>
        <w:tc>
          <w:tcPr>
            <w:tcW w:w="323" w:type="pct"/>
            <w:vAlign w:val="top"/>
          </w:tcPr>
          <w:p w14:paraId="691AE1AC" w14:textId="7B6DF001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17</w:t>
            </w:r>
          </w:p>
        </w:tc>
        <w:tc>
          <w:tcPr>
            <w:tcW w:w="317" w:type="pct"/>
            <w:vAlign w:val="top"/>
          </w:tcPr>
          <w:p w14:paraId="4750681E" w14:textId="439D591D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42" w:type="pct"/>
            <w:vAlign w:val="top"/>
          </w:tcPr>
          <w:p w14:paraId="72B70F34" w14:textId="0670860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3" w:type="pct"/>
            <w:vAlign w:val="top"/>
          </w:tcPr>
          <w:p w14:paraId="73CF2297" w14:textId="25D281E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02" w:type="pct"/>
            <w:vAlign w:val="top"/>
          </w:tcPr>
          <w:p w14:paraId="6C6EFFDA" w14:textId="17CD4538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42" w:type="pct"/>
            <w:vAlign w:val="top"/>
          </w:tcPr>
          <w:p w14:paraId="795A37EA" w14:textId="38E53CD3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29" w:type="pct"/>
            <w:vAlign w:val="top"/>
          </w:tcPr>
          <w:p w14:paraId="1520179A" w14:textId="4D5B4F6E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14</w:t>
            </w:r>
          </w:p>
        </w:tc>
        <w:tc>
          <w:tcPr>
            <w:tcW w:w="311" w:type="pct"/>
            <w:vAlign w:val="top"/>
          </w:tcPr>
          <w:p w14:paraId="0B3631B6" w14:textId="4303149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19</w:t>
            </w:r>
          </w:p>
        </w:tc>
        <w:tc>
          <w:tcPr>
            <w:tcW w:w="336" w:type="pct"/>
            <w:vAlign w:val="top"/>
          </w:tcPr>
          <w:p w14:paraId="391DC086" w14:textId="6838BDD7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30" w:type="pct"/>
            <w:vAlign w:val="top"/>
          </w:tcPr>
          <w:p w14:paraId="456FB15E" w14:textId="63D7BFAA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15</w:t>
            </w:r>
          </w:p>
        </w:tc>
        <w:tc>
          <w:tcPr>
            <w:tcW w:w="386" w:type="pct"/>
            <w:vAlign w:val="top"/>
          </w:tcPr>
          <w:p w14:paraId="68F43112" w14:textId="66E0BF70" w:rsidR="00D75757" w:rsidRPr="00D75757" w:rsidRDefault="00D75757" w:rsidP="00D75757">
            <w:pPr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18"/>
                <w:szCs w:val="18"/>
              </w:rPr>
            </w:pPr>
            <w:r w:rsidRPr="00D75757">
              <w:rPr>
                <w:sz w:val="18"/>
                <w:szCs w:val="18"/>
              </w:rPr>
              <w:t>211</w:t>
            </w:r>
          </w:p>
        </w:tc>
      </w:tr>
    </w:tbl>
    <w:p w14:paraId="64EE4113" w14:textId="77777777" w:rsidR="00B76081" w:rsidRDefault="00B76081" w:rsidP="00A03E8F"/>
    <w:p w14:paraId="00427CFB" w14:textId="6E213F5A" w:rsidR="00C466C6" w:rsidRPr="00A03E8F" w:rsidRDefault="00C466C6" w:rsidP="00860B2A">
      <w:pPr>
        <w:pStyle w:val="ListParagraph"/>
        <w:numPr>
          <w:ilvl w:val="0"/>
          <w:numId w:val="15"/>
        </w:numPr>
      </w:pPr>
      <w:r>
        <w:t xml:space="preserve">END OF REPORT - </w:t>
      </w:r>
    </w:p>
    <w:sectPr w:rsidR="00C466C6" w:rsidRPr="00A03E8F" w:rsidSect="007A5DDD">
      <w:headerReference w:type="default" r:id="rId21"/>
      <w:footerReference w:type="even" r:id="rId22"/>
      <w:footerReference w:type="default" r:id="rId23"/>
      <w:headerReference w:type="first" r:id="rId24"/>
      <w:pgSz w:w="11906" w:h="16838"/>
      <w:pgMar w:top="2835" w:right="907" w:bottom="1440" w:left="907" w:header="737" w:footer="851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F566D30" w14:textId="77777777" w:rsidR="00A27361" w:rsidRDefault="00A27361" w:rsidP="004A5423">
      <w:r>
        <w:separator/>
      </w:r>
    </w:p>
  </w:endnote>
  <w:endnote w:type="continuationSeparator" w:id="0">
    <w:p w14:paraId="11349014" w14:textId="77777777" w:rsidR="00A27361" w:rsidRDefault="00A27361" w:rsidP="004A54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139407678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075BE9D" w14:textId="77777777" w:rsidR="004A5423" w:rsidRDefault="004A5423" w:rsidP="00B9761A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01E8897" w14:textId="77777777" w:rsidR="004A5423" w:rsidRDefault="004A5423" w:rsidP="004A542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88FB57E" w14:textId="77777777" w:rsidR="004A5423" w:rsidRPr="005B4879" w:rsidRDefault="005B4879" w:rsidP="005B4879">
    <w:pPr>
      <w:pStyle w:val="Footer"/>
      <w:ind w:right="360"/>
      <w:jc w:val="right"/>
      <w:rPr>
        <w:rFonts w:cstheme="minorHAnsi"/>
        <w:sz w:val="16"/>
        <w:szCs w:val="16"/>
      </w:rPr>
    </w:pPr>
    <w:r w:rsidRPr="005B4879">
      <w:rPr>
        <w:rFonts w:cstheme="minorHAnsi"/>
        <w:noProof/>
        <w:sz w:val="16"/>
        <w:szCs w:val="16"/>
      </w:rPr>
      <w:drawing>
        <wp:anchor distT="0" distB="0" distL="114300" distR="114300" simplePos="0" relativeHeight="251660288" behindDoc="1" locked="0" layoutInCell="1" allowOverlap="1" wp14:anchorId="4DA351DE" wp14:editId="0D8899F4">
          <wp:simplePos x="0" y="0"/>
          <wp:positionH relativeFrom="column">
            <wp:posOffset>-25400</wp:posOffset>
          </wp:positionH>
          <wp:positionV relativeFrom="paragraph">
            <wp:posOffset>-88666</wp:posOffset>
          </wp:positionV>
          <wp:extent cx="1206500" cy="321945"/>
          <wp:effectExtent l="0" t="0" r="0" b="0"/>
          <wp:wrapNone/>
          <wp:docPr id="715900415" name="Graphic 3" descr="Transport Accident Commissio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9423085" name="Graphic 3" descr="Transport Accident Commission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6500" cy="3219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B4879">
      <w:rPr>
        <w:rFonts w:cstheme="minorHAnsi"/>
        <w:sz w:val="16"/>
        <w:szCs w:val="16"/>
      </w:rPr>
      <w:t xml:space="preserve">Page </w:t>
    </w:r>
    <w:r w:rsidRPr="005B4879">
      <w:rPr>
        <w:rFonts w:cstheme="minorHAnsi"/>
        <w:sz w:val="16"/>
        <w:szCs w:val="16"/>
      </w:rPr>
      <w:fldChar w:fldCharType="begin"/>
    </w:r>
    <w:r w:rsidRPr="005B4879">
      <w:rPr>
        <w:rFonts w:cstheme="minorHAnsi"/>
        <w:sz w:val="16"/>
        <w:szCs w:val="16"/>
      </w:rPr>
      <w:instrText xml:space="preserve"> PAGE </w:instrText>
    </w:r>
    <w:r w:rsidRPr="005B4879">
      <w:rPr>
        <w:rFonts w:cstheme="minorHAnsi"/>
        <w:sz w:val="16"/>
        <w:szCs w:val="16"/>
      </w:rPr>
      <w:fldChar w:fldCharType="separate"/>
    </w:r>
    <w:r w:rsidRPr="005B4879">
      <w:rPr>
        <w:rFonts w:cstheme="minorHAnsi"/>
        <w:noProof/>
        <w:sz w:val="16"/>
        <w:szCs w:val="16"/>
      </w:rPr>
      <w:t>2</w:t>
    </w:r>
    <w:r w:rsidRPr="005B4879">
      <w:rPr>
        <w:rFonts w:cstheme="minorHAnsi"/>
        <w:sz w:val="16"/>
        <w:szCs w:val="16"/>
      </w:rPr>
      <w:fldChar w:fldCharType="end"/>
    </w:r>
    <w:r w:rsidRPr="005B4879">
      <w:rPr>
        <w:rFonts w:cstheme="minorHAnsi"/>
        <w:sz w:val="16"/>
        <w:szCs w:val="16"/>
      </w:rPr>
      <w:t xml:space="preserve"> of </w:t>
    </w:r>
    <w:r w:rsidRPr="005B4879">
      <w:rPr>
        <w:rFonts w:cstheme="minorHAnsi"/>
        <w:sz w:val="16"/>
        <w:szCs w:val="16"/>
      </w:rPr>
      <w:fldChar w:fldCharType="begin"/>
    </w:r>
    <w:r w:rsidRPr="005B4879">
      <w:rPr>
        <w:rFonts w:cstheme="minorHAnsi"/>
        <w:sz w:val="16"/>
        <w:szCs w:val="16"/>
      </w:rPr>
      <w:instrText xml:space="preserve"> NUMPAGES </w:instrText>
    </w:r>
    <w:r w:rsidRPr="005B4879">
      <w:rPr>
        <w:rFonts w:cstheme="minorHAnsi"/>
        <w:sz w:val="16"/>
        <w:szCs w:val="16"/>
      </w:rPr>
      <w:fldChar w:fldCharType="separate"/>
    </w:r>
    <w:r w:rsidRPr="005B4879">
      <w:rPr>
        <w:rFonts w:cstheme="minorHAnsi"/>
        <w:noProof/>
        <w:sz w:val="16"/>
        <w:szCs w:val="16"/>
      </w:rPr>
      <w:t>8</w:t>
    </w:r>
    <w:r w:rsidRPr="005B4879">
      <w:rPr>
        <w:rFonts w:cstheme="minorHAnsi"/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1867142" w14:textId="77777777" w:rsidR="00A27361" w:rsidRDefault="00A27361" w:rsidP="004A5423">
      <w:r>
        <w:separator/>
      </w:r>
    </w:p>
  </w:footnote>
  <w:footnote w:type="continuationSeparator" w:id="0">
    <w:p w14:paraId="213FB63A" w14:textId="77777777" w:rsidR="00A27361" w:rsidRDefault="00A27361" w:rsidP="004A542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820EC2" w14:textId="48415273" w:rsidR="004A5423" w:rsidRDefault="00311F3F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97590C8" wp14:editId="084630E1">
              <wp:simplePos x="0" y="0"/>
              <wp:positionH relativeFrom="column">
                <wp:posOffset>-86995</wp:posOffset>
              </wp:positionH>
              <wp:positionV relativeFrom="paragraph">
                <wp:posOffset>128905</wp:posOffset>
              </wp:positionV>
              <wp:extent cx="6940550" cy="882650"/>
              <wp:effectExtent l="0" t="0" r="0" b="0"/>
              <wp:wrapNone/>
              <wp:docPr id="1671002550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940550" cy="8826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28664302" w14:textId="00ABC572" w:rsidR="003B0EDB" w:rsidRDefault="00311F3F" w:rsidP="004A5423">
                          <w:pPr>
                            <w:pStyle w:val="Title"/>
                          </w:pPr>
                          <w:r w:rsidRPr="00311F3F">
                            <w:t>Road Safety Statistics</w:t>
                          </w:r>
                        </w:p>
                        <w:p w14:paraId="1761142E" w14:textId="58F41F6B" w:rsidR="004A5423" w:rsidRPr="004A5423" w:rsidRDefault="00311F3F" w:rsidP="0049296B">
                          <w:pPr>
                            <w:pStyle w:val="Subtitle"/>
                          </w:pPr>
                          <w:r>
                            <w:t>June 2024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97590C8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-6.85pt;margin-top:10.15pt;width:546.5pt;height:69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" filled="f" stroked="f" strokeweight=".5pt">
              <v:textbox>
                <w:txbxContent>
                  <w:p w14:paraId="28664302" w14:textId="00ABC572" w:rsidR="003B0EDB" w:rsidRDefault="00311F3F" w:rsidP="004A5423">
                    <w:pPr>
                      <w:pStyle w:val="Title"/>
                    </w:pPr>
                    <w:r w:rsidRPr="00311F3F">
                      <w:t>Road Safety Statistics</w:t>
                    </w:r>
                  </w:p>
                  <w:p w14:paraId="1761142E" w14:textId="58F41F6B" w:rsidR="004A5423" w:rsidRPr="004A5423" w:rsidRDefault="00311F3F" w:rsidP="0049296B">
                    <w:pPr>
                      <w:pStyle w:val="Subtitle"/>
                    </w:pPr>
                    <w:r>
                      <w:t>June 2024</w:t>
                    </w:r>
                  </w:p>
                </w:txbxContent>
              </v:textbox>
            </v:shape>
          </w:pict>
        </mc:Fallback>
      </mc:AlternateContent>
    </w:r>
    <w:r w:rsidR="004A5423">
      <w:rPr>
        <w:noProof/>
      </w:rPr>
      <w:drawing>
        <wp:anchor distT="0" distB="0" distL="114300" distR="114300" simplePos="0" relativeHeight="251658240" behindDoc="1" locked="0" layoutInCell="1" allowOverlap="1" wp14:anchorId="7336B83C" wp14:editId="2786FB10">
          <wp:simplePos x="0" y="0"/>
          <wp:positionH relativeFrom="column">
            <wp:posOffset>-1181100</wp:posOffset>
          </wp:positionH>
          <wp:positionV relativeFrom="paragraph">
            <wp:posOffset>-366395</wp:posOffset>
          </wp:positionV>
          <wp:extent cx="1612900" cy="1634701"/>
          <wp:effectExtent l="0" t="0" r="0" b="3810"/>
          <wp:wrapNone/>
          <wp:docPr id="841346836" name="Picture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9151647" name="Picture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12900" cy="163470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8D7B9B7" w14:textId="77777777" w:rsidR="00D75E93" w:rsidRDefault="00D75E93">
    <w:pPr>
      <w:pStyle w:val="Header"/>
    </w:pPr>
    <w:r>
      <w:rPr>
        <w:noProof/>
      </w:rPr>
      <w:drawing>
        <wp:anchor distT="0" distB="0" distL="114300" distR="114300" simplePos="0" relativeHeight="251665408" behindDoc="1" locked="0" layoutInCell="1" allowOverlap="1" wp14:anchorId="4C86D31F" wp14:editId="6B5E2FEA">
          <wp:simplePos x="0" y="0"/>
          <wp:positionH relativeFrom="column">
            <wp:posOffset>0</wp:posOffset>
          </wp:positionH>
          <wp:positionV relativeFrom="paragraph">
            <wp:posOffset>140677</wp:posOffset>
          </wp:positionV>
          <wp:extent cx="1837690" cy="490855"/>
          <wp:effectExtent l="0" t="0" r="3810" b="4445"/>
          <wp:wrapNone/>
          <wp:docPr id="20092683" name="Graphic 5" descr="Transport Accident Commission">
            <a:extLst xmlns:a="http://schemas.openxmlformats.org/drawingml/2006/main">
              <a:ext uri="{C183D7F6-B498-43B3-948B-1728B52AA6E4}">
                <adec:decorative xmlns:adec="http://schemas.microsoft.com/office/drawing/2017/decorative" val="0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8958735" name="Graphic 5" descr="Transport Accident Commission">
                    <a:extLst>
                      <a:ext uri="{C183D7F6-B498-43B3-948B-1728B52AA6E4}">
                        <adec:decorative xmlns:adec="http://schemas.microsoft.com/office/drawing/2017/decorative" val="0"/>
                      </a:ext>
                    </a:extLst>
                  </pic:cNvPr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37690" cy="4908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C501446"/>
    <w:multiLevelType w:val="hybridMultilevel"/>
    <w:tmpl w:val="FF109864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0A47AC"/>
    <w:multiLevelType w:val="multilevel"/>
    <w:tmpl w:val="9FBA1EF0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9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9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03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2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6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06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9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96" w:hanging="1800"/>
      </w:pPr>
      <w:rPr>
        <w:rFonts w:hint="default"/>
      </w:rPr>
    </w:lvl>
  </w:abstractNum>
  <w:abstractNum w:abstractNumId="2" w15:restartNumberingAfterBreak="0">
    <w:nsid w:val="27D67077"/>
    <w:multiLevelType w:val="multilevel"/>
    <w:tmpl w:val="F1BA1AE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72" w:hanging="55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43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9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97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15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15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517" w:hanging="1800"/>
      </w:pPr>
      <w:rPr>
        <w:rFonts w:hint="default"/>
      </w:rPr>
    </w:lvl>
  </w:abstractNum>
  <w:abstractNum w:abstractNumId="3" w15:restartNumberingAfterBreak="0">
    <w:nsid w:val="2A280D87"/>
    <w:multiLevelType w:val="hybridMultilevel"/>
    <w:tmpl w:val="3B5818A4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CDA60DD"/>
    <w:multiLevelType w:val="multilevel"/>
    <w:tmpl w:val="3B00D8CC"/>
    <w:lvl w:ilvl="0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55" w:hanging="55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3343472B"/>
    <w:multiLevelType w:val="multilevel"/>
    <w:tmpl w:val="0B947CF4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42B266A5"/>
    <w:multiLevelType w:val="hybridMultilevel"/>
    <w:tmpl w:val="89AE72CE"/>
    <w:lvl w:ilvl="0" w:tplc="5ACA9182">
      <w:numFmt w:val="bullet"/>
      <w:lvlText w:val="•"/>
      <w:lvlJc w:val="left"/>
      <w:pPr>
        <w:ind w:left="1440" w:hanging="720"/>
      </w:pPr>
      <w:rPr>
        <w:rFonts w:ascii="Arial" w:eastAsiaTheme="minorHAnsi" w:hAnsi="Arial" w:cs="Arial"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45772DC6"/>
    <w:multiLevelType w:val="multilevel"/>
    <w:tmpl w:val="3B00D8CC"/>
    <w:styleLink w:val="CurrentList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72" w:hanging="55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43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9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97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15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15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517" w:hanging="1800"/>
      </w:pPr>
      <w:rPr>
        <w:rFonts w:hint="default"/>
      </w:rPr>
    </w:lvl>
  </w:abstractNum>
  <w:abstractNum w:abstractNumId="8" w15:restartNumberingAfterBreak="0">
    <w:nsid w:val="4B955770"/>
    <w:multiLevelType w:val="hybridMultilevel"/>
    <w:tmpl w:val="BB983356"/>
    <w:lvl w:ilvl="0" w:tplc="CE1CBED6">
      <w:start w:val="1"/>
      <w:numFmt w:val="bullet"/>
      <w:pStyle w:val="ListParagraph"/>
      <w:lvlText w:val=""/>
      <w:lvlJc w:val="left"/>
      <w:pPr>
        <w:ind w:left="360" w:hanging="360"/>
      </w:pPr>
      <w:rPr>
        <w:rFonts w:ascii="Symbol" w:hAnsi="Symbol" w:hint="default"/>
        <w:color w:val="0091DA" w:themeColor="accent1"/>
        <w:sz w:val="24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D6A1754"/>
    <w:multiLevelType w:val="hybridMultilevel"/>
    <w:tmpl w:val="B06E0976"/>
    <w:lvl w:ilvl="0" w:tplc="5ACA9182">
      <w:numFmt w:val="bullet"/>
      <w:lvlText w:val="•"/>
      <w:lvlJc w:val="left"/>
      <w:pPr>
        <w:ind w:left="1440" w:hanging="72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E640CEB"/>
    <w:multiLevelType w:val="hybridMultilevel"/>
    <w:tmpl w:val="7336592C"/>
    <w:lvl w:ilvl="0" w:tplc="09266B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72A301E"/>
    <w:multiLevelType w:val="hybridMultilevel"/>
    <w:tmpl w:val="AAB42CE8"/>
    <w:lvl w:ilvl="0" w:tplc="D35AA2A2">
      <w:start w:val="6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5BAB7B8C"/>
    <w:multiLevelType w:val="hybridMultilevel"/>
    <w:tmpl w:val="1A38489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C5166FD"/>
    <w:multiLevelType w:val="multilevel"/>
    <w:tmpl w:val="7842F49A"/>
    <w:lvl w:ilvl="0">
      <w:numFmt w:val="decimal"/>
      <w:lvlText w:val="%1"/>
      <w:lvlJc w:val="left"/>
      <w:pPr>
        <w:ind w:left="360" w:hanging="360"/>
      </w:pPr>
      <w:rPr>
        <w:rFonts w:cstheme="minorBidi" w:hint="default"/>
      </w:rPr>
    </w:lvl>
    <w:lvl w:ilvl="1">
      <w:start w:val="4"/>
      <w:numFmt w:val="decimal"/>
      <w:lvlText w:val="%1.%2"/>
      <w:lvlJc w:val="left"/>
      <w:pPr>
        <w:ind w:left="405" w:hanging="360"/>
      </w:pPr>
      <w:rPr>
        <w:rFonts w:cstheme="minorBidi" w:hint="default"/>
      </w:rPr>
    </w:lvl>
    <w:lvl w:ilvl="2">
      <w:start w:val="1"/>
      <w:numFmt w:val="decimal"/>
      <w:lvlText w:val="%1.%2.%3"/>
      <w:lvlJc w:val="left"/>
      <w:pPr>
        <w:ind w:left="810" w:hanging="720"/>
      </w:pPr>
      <w:rPr>
        <w:rFonts w:cstheme="minorBidi" w:hint="default"/>
      </w:rPr>
    </w:lvl>
    <w:lvl w:ilvl="3">
      <w:start w:val="1"/>
      <w:numFmt w:val="decimal"/>
      <w:lvlText w:val="%1.%2.%3.%4"/>
      <w:lvlJc w:val="left"/>
      <w:pPr>
        <w:ind w:left="855" w:hanging="720"/>
      </w:pPr>
      <w:rPr>
        <w:rFonts w:cstheme="minorBidi" w:hint="default"/>
      </w:rPr>
    </w:lvl>
    <w:lvl w:ilvl="4">
      <w:start w:val="1"/>
      <w:numFmt w:val="decimal"/>
      <w:lvlText w:val="%1.%2.%3.%4.%5"/>
      <w:lvlJc w:val="left"/>
      <w:pPr>
        <w:ind w:left="900" w:hanging="720"/>
      </w:pPr>
      <w:rPr>
        <w:rFonts w:cstheme="minorBidi" w:hint="default"/>
      </w:rPr>
    </w:lvl>
    <w:lvl w:ilvl="5">
      <w:start w:val="1"/>
      <w:numFmt w:val="decimal"/>
      <w:lvlText w:val="%1.%2.%3.%4.%5.%6"/>
      <w:lvlJc w:val="left"/>
      <w:pPr>
        <w:ind w:left="1305" w:hanging="1080"/>
      </w:pPr>
      <w:rPr>
        <w:rFonts w:cstheme="minorBidi" w:hint="default"/>
      </w:rPr>
    </w:lvl>
    <w:lvl w:ilvl="6">
      <w:start w:val="1"/>
      <w:numFmt w:val="decimal"/>
      <w:lvlText w:val="%1.%2.%3.%4.%5.%6.%7"/>
      <w:lvlJc w:val="left"/>
      <w:pPr>
        <w:ind w:left="1350" w:hanging="1080"/>
      </w:pPr>
      <w:rPr>
        <w:rFonts w:cstheme="minorBidi" w:hint="default"/>
      </w:rPr>
    </w:lvl>
    <w:lvl w:ilvl="7">
      <w:start w:val="1"/>
      <w:numFmt w:val="decimal"/>
      <w:lvlText w:val="%1.%2.%3.%4.%5.%6.%7.%8"/>
      <w:lvlJc w:val="left"/>
      <w:pPr>
        <w:ind w:left="1755" w:hanging="1440"/>
      </w:pPr>
      <w:rPr>
        <w:rFonts w:cstheme="minorBidi" w:hint="default"/>
      </w:rPr>
    </w:lvl>
    <w:lvl w:ilvl="8">
      <w:start w:val="1"/>
      <w:numFmt w:val="decimal"/>
      <w:lvlText w:val="%1.%2.%3.%4.%5.%6.%7.%8.%9"/>
      <w:lvlJc w:val="left"/>
      <w:pPr>
        <w:ind w:left="1800" w:hanging="1440"/>
      </w:pPr>
      <w:rPr>
        <w:rFonts w:cstheme="minorBidi" w:hint="default"/>
      </w:rPr>
    </w:lvl>
  </w:abstractNum>
  <w:abstractNum w:abstractNumId="14" w15:restartNumberingAfterBreak="0">
    <w:nsid w:val="5C6A0E3A"/>
    <w:multiLevelType w:val="hybridMultilevel"/>
    <w:tmpl w:val="D8D4D350"/>
    <w:lvl w:ilvl="0" w:tplc="20026FB4">
      <w:start w:val="1"/>
      <w:numFmt w:val="bullet"/>
      <w:pStyle w:val="Bullet1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0044598"/>
    <w:multiLevelType w:val="hybridMultilevel"/>
    <w:tmpl w:val="9EF0E6D2"/>
    <w:lvl w:ilvl="0" w:tplc="0C09000F">
      <w:start w:val="1"/>
      <w:numFmt w:val="decimal"/>
      <w:lvlText w:val="%1."/>
      <w:lvlJc w:val="left"/>
      <w:pPr>
        <w:ind w:left="1440" w:hanging="72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623852B1"/>
    <w:multiLevelType w:val="multilevel"/>
    <w:tmpl w:val="22AA43C2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7" w15:restartNumberingAfterBreak="0">
    <w:nsid w:val="624D7D1F"/>
    <w:multiLevelType w:val="hybridMultilevel"/>
    <w:tmpl w:val="3DB4A0A2"/>
    <w:lvl w:ilvl="0" w:tplc="5DC25744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66620E2B"/>
    <w:multiLevelType w:val="hybridMultilevel"/>
    <w:tmpl w:val="740C5A5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C5C44D9"/>
    <w:multiLevelType w:val="hybridMultilevel"/>
    <w:tmpl w:val="EAE4C152"/>
    <w:lvl w:ilvl="0" w:tplc="DD440696">
      <w:start w:val="2024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b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F0E34FA"/>
    <w:multiLevelType w:val="hybridMultilevel"/>
    <w:tmpl w:val="1AF47B8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96E5507"/>
    <w:multiLevelType w:val="hybridMultilevel"/>
    <w:tmpl w:val="434E548A"/>
    <w:lvl w:ilvl="0" w:tplc="AC502AE0">
      <w:start w:val="2024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b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97D00A9"/>
    <w:multiLevelType w:val="hybridMultilevel"/>
    <w:tmpl w:val="CDE0C5CE"/>
    <w:lvl w:ilvl="0" w:tplc="057EECD4">
      <w:start w:val="1"/>
      <w:numFmt w:val="bullet"/>
      <w:pStyle w:val="Bullet2-ListParagraph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FF947122">
      <w:start w:val="1"/>
      <w:numFmt w:val="bullet"/>
      <w:pStyle w:val="Bullet3-ListParagraph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7C8A1E67"/>
    <w:multiLevelType w:val="multilevel"/>
    <w:tmpl w:val="3B00D8CC"/>
    <w:styleLink w:val="CurrentList1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72" w:hanging="55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43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9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97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15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15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517" w:hanging="1800"/>
      </w:pPr>
      <w:rPr>
        <w:rFonts w:hint="default"/>
      </w:rPr>
    </w:lvl>
  </w:abstractNum>
  <w:num w:numId="1" w16cid:durableId="602148846">
    <w:abstractNumId w:val="8"/>
  </w:num>
  <w:num w:numId="2" w16cid:durableId="1518929650">
    <w:abstractNumId w:val="10"/>
  </w:num>
  <w:num w:numId="3" w16cid:durableId="1504198739">
    <w:abstractNumId w:val="20"/>
  </w:num>
  <w:num w:numId="4" w16cid:durableId="453520151">
    <w:abstractNumId w:val="14"/>
  </w:num>
  <w:num w:numId="5" w16cid:durableId="638416025">
    <w:abstractNumId w:val="22"/>
  </w:num>
  <w:num w:numId="6" w16cid:durableId="1672366866">
    <w:abstractNumId w:val="2"/>
  </w:num>
  <w:num w:numId="7" w16cid:durableId="1483738067">
    <w:abstractNumId w:val="12"/>
  </w:num>
  <w:num w:numId="8" w16cid:durableId="1642883940">
    <w:abstractNumId w:val="9"/>
  </w:num>
  <w:num w:numId="9" w16cid:durableId="361713627">
    <w:abstractNumId w:val="15"/>
  </w:num>
  <w:num w:numId="10" w16cid:durableId="132525227">
    <w:abstractNumId w:val="6"/>
  </w:num>
  <w:num w:numId="11" w16cid:durableId="1302539982">
    <w:abstractNumId w:val="21"/>
  </w:num>
  <w:num w:numId="12" w16cid:durableId="964390535">
    <w:abstractNumId w:val="19"/>
  </w:num>
  <w:num w:numId="13" w16cid:durableId="697202983">
    <w:abstractNumId w:val="8"/>
  </w:num>
  <w:num w:numId="14" w16cid:durableId="1758478422">
    <w:abstractNumId w:val="18"/>
  </w:num>
  <w:num w:numId="15" w16cid:durableId="1465581588">
    <w:abstractNumId w:val="17"/>
  </w:num>
  <w:num w:numId="16" w16cid:durableId="789326373">
    <w:abstractNumId w:val="0"/>
  </w:num>
  <w:num w:numId="17" w16cid:durableId="1059092812">
    <w:abstractNumId w:val="3"/>
  </w:num>
  <w:num w:numId="18" w16cid:durableId="1201698716">
    <w:abstractNumId w:val="11"/>
  </w:num>
  <w:num w:numId="19" w16cid:durableId="144128074">
    <w:abstractNumId w:val="4"/>
  </w:num>
  <w:num w:numId="20" w16cid:durableId="1954708202">
    <w:abstractNumId w:val="8"/>
  </w:num>
  <w:num w:numId="21" w16cid:durableId="567543107">
    <w:abstractNumId w:val="1"/>
  </w:num>
  <w:num w:numId="22" w16cid:durableId="296229273">
    <w:abstractNumId w:val="5"/>
  </w:num>
  <w:num w:numId="23" w16cid:durableId="1874611492">
    <w:abstractNumId w:val="16"/>
  </w:num>
  <w:num w:numId="24" w16cid:durableId="477957890">
    <w:abstractNumId w:val="13"/>
  </w:num>
  <w:num w:numId="25" w16cid:durableId="11031727">
    <w:abstractNumId w:val="23"/>
  </w:num>
  <w:num w:numId="26" w16cid:durableId="111852968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4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4763"/>
    <w:rsid w:val="00005D35"/>
    <w:rsid w:val="00015F17"/>
    <w:rsid w:val="00016FD3"/>
    <w:rsid w:val="000328C8"/>
    <w:rsid w:val="00050E39"/>
    <w:rsid w:val="0006321C"/>
    <w:rsid w:val="00065487"/>
    <w:rsid w:val="00090F2D"/>
    <w:rsid w:val="0009409F"/>
    <w:rsid w:val="000A2EF1"/>
    <w:rsid w:val="000A5129"/>
    <w:rsid w:val="000A6C08"/>
    <w:rsid w:val="000E7E96"/>
    <w:rsid w:val="000F5595"/>
    <w:rsid w:val="0010772C"/>
    <w:rsid w:val="00116D4C"/>
    <w:rsid w:val="00123E0F"/>
    <w:rsid w:val="0013227A"/>
    <w:rsid w:val="00133C1C"/>
    <w:rsid w:val="001345A7"/>
    <w:rsid w:val="00135558"/>
    <w:rsid w:val="00135FFB"/>
    <w:rsid w:val="001467C2"/>
    <w:rsid w:val="00150236"/>
    <w:rsid w:val="00164507"/>
    <w:rsid w:val="00197715"/>
    <w:rsid w:val="001A6610"/>
    <w:rsid w:val="001B7350"/>
    <w:rsid w:val="001C6241"/>
    <w:rsid w:val="001D2A54"/>
    <w:rsid w:val="001D4149"/>
    <w:rsid w:val="0020187D"/>
    <w:rsid w:val="00210CA4"/>
    <w:rsid w:val="0021426D"/>
    <w:rsid w:val="00214DE6"/>
    <w:rsid w:val="002200C4"/>
    <w:rsid w:val="0022274B"/>
    <w:rsid w:val="00224A9B"/>
    <w:rsid w:val="00231F0A"/>
    <w:rsid w:val="00236394"/>
    <w:rsid w:val="002400D8"/>
    <w:rsid w:val="002431F2"/>
    <w:rsid w:val="00244285"/>
    <w:rsid w:val="002447ED"/>
    <w:rsid w:val="002475D3"/>
    <w:rsid w:val="0026035B"/>
    <w:rsid w:val="00275C79"/>
    <w:rsid w:val="00281D5E"/>
    <w:rsid w:val="002823B6"/>
    <w:rsid w:val="002B2924"/>
    <w:rsid w:val="002C32EC"/>
    <w:rsid w:val="002C753C"/>
    <w:rsid w:val="002D3166"/>
    <w:rsid w:val="002D4599"/>
    <w:rsid w:val="002D561F"/>
    <w:rsid w:val="002D7F28"/>
    <w:rsid w:val="002E2DAD"/>
    <w:rsid w:val="002E6CA9"/>
    <w:rsid w:val="002F2C73"/>
    <w:rsid w:val="00311F3F"/>
    <w:rsid w:val="003133D0"/>
    <w:rsid w:val="003134D3"/>
    <w:rsid w:val="00323922"/>
    <w:rsid w:val="003305E9"/>
    <w:rsid w:val="0033149E"/>
    <w:rsid w:val="00334178"/>
    <w:rsid w:val="0034099D"/>
    <w:rsid w:val="003714A9"/>
    <w:rsid w:val="00380868"/>
    <w:rsid w:val="003810B6"/>
    <w:rsid w:val="00382038"/>
    <w:rsid w:val="003875DA"/>
    <w:rsid w:val="003A3476"/>
    <w:rsid w:val="003B0EDB"/>
    <w:rsid w:val="003C0A7B"/>
    <w:rsid w:val="003D0963"/>
    <w:rsid w:val="004029E0"/>
    <w:rsid w:val="00403792"/>
    <w:rsid w:val="00417F64"/>
    <w:rsid w:val="00436026"/>
    <w:rsid w:val="00463A2F"/>
    <w:rsid w:val="0047370B"/>
    <w:rsid w:val="00480F2A"/>
    <w:rsid w:val="004879D3"/>
    <w:rsid w:val="00490910"/>
    <w:rsid w:val="0049296B"/>
    <w:rsid w:val="004A5423"/>
    <w:rsid w:val="004C4068"/>
    <w:rsid w:val="004D0B74"/>
    <w:rsid w:val="004D6ED4"/>
    <w:rsid w:val="004E01EC"/>
    <w:rsid w:val="004F040A"/>
    <w:rsid w:val="004F12C9"/>
    <w:rsid w:val="004F1588"/>
    <w:rsid w:val="004F4835"/>
    <w:rsid w:val="00500AE4"/>
    <w:rsid w:val="00505E51"/>
    <w:rsid w:val="0053606B"/>
    <w:rsid w:val="00553D6B"/>
    <w:rsid w:val="0055572E"/>
    <w:rsid w:val="00561DBD"/>
    <w:rsid w:val="00565059"/>
    <w:rsid w:val="005661C3"/>
    <w:rsid w:val="00577B9F"/>
    <w:rsid w:val="00586684"/>
    <w:rsid w:val="00586892"/>
    <w:rsid w:val="00593342"/>
    <w:rsid w:val="005A4D8C"/>
    <w:rsid w:val="005A7AFB"/>
    <w:rsid w:val="005B4879"/>
    <w:rsid w:val="005B5EA6"/>
    <w:rsid w:val="005D0821"/>
    <w:rsid w:val="005D3762"/>
    <w:rsid w:val="005D3E21"/>
    <w:rsid w:val="005D5262"/>
    <w:rsid w:val="00602163"/>
    <w:rsid w:val="006074B9"/>
    <w:rsid w:val="006148F7"/>
    <w:rsid w:val="00626BA9"/>
    <w:rsid w:val="00633472"/>
    <w:rsid w:val="006358D0"/>
    <w:rsid w:val="0064021A"/>
    <w:rsid w:val="0066640F"/>
    <w:rsid w:val="00694A8C"/>
    <w:rsid w:val="006A3D40"/>
    <w:rsid w:val="006B3562"/>
    <w:rsid w:val="006B522A"/>
    <w:rsid w:val="006C0568"/>
    <w:rsid w:val="006D6BDC"/>
    <w:rsid w:val="00704BB9"/>
    <w:rsid w:val="00707037"/>
    <w:rsid w:val="00720BB1"/>
    <w:rsid w:val="00744265"/>
    <w:rsid w:val="007514AC"/>
    <w:rsid w:val="0075464F"/>
    <w:rsid w:val="00776D56"/>
    <w:rsid w:val="00777876"/>
    <w:rsid w:val="00780943"/>
    <w:rsid w:val="007A5DDD"/>
    <w:rsid w:val="007B2F27"/>
    <w:rsid w:val="007C7D60"/>
    <w:rsid w:val="007C7E7C"/>
    <w:rsid w:val="007E1C02"/>
    <w:rsid w:val="007E5E3A"/>
    <w:rsid w:val="007F0132"/>
    <w:rsid w:val="007F1732"/>
    <w:rsid w:val="00814391"/>
    <w:rsid w:val="00814DCE"/>
    <w:rsid w:val="00816109"/>
    <w:rsid w:val="00816B1F"/>
    <w:rsid w:val="00846376"/>
    <w:rsid w:val="00853868"/>
    <w:rsid w:val="00860B2A"/>
    <w:rsid w:val="00870776"/>
    <w:rsid w:val="00883193"/>
    <w:rsid w:val="00885D73"/>
    <w:rsid w:val="00895E86"/>
    <w:rsid w:val="008A1B40"/>
    <w:rsid w:val="008C0AFD"/>
    <w:rsid w:val="008D4410"/>
    <w:rsid w:val="009037F0"/>
    <w:rsid w:val="00906C5C"/>
    <w:rsid w:val="00911DE2"/>
    <w:rsid w:val="00921B77"/>
    <w:rsid w:val="009408F8"/>
    <w:rsid w:val="0097138B"/>
    <w:rsid w:val="0098230B"/>
    <w:rsid w:val="0098691B"/>
    <w:rsid w:val="009959FD"/>
    <w:rsid w:val="009A5977"/>
    <w:rsid w:val="009B668C"/>
    <w:rsid w:val="009B72A0"/>
    <w:rsid w:val="009C12CB"/>
    <w:rsid w:val="009C2337"/>
    <w:rsid w:val="009C752C"/>
    <w:rsid w:val="009C7C06"/>
    <w:rsid w:val="009D0450"/>
    <w:rsid w:val="009D5CC4"/>
    <w:rsid w:val="009F6D74"/>
    <w:rsid w:val="00A01906"/>
    <w:rsid w:val="00A03E8F"/>
    <w:rsid w:val="00A066B2"/>
    <w:rsid w:val="00A149B1"/>
    <w:rsid w:val="00A17921"/>
    <w:rsid w:val="00A204DF"/>
    <w:rsid w:val="00A27361"/>
    <w:rsid w:val="00A318FB"/>
    <w:rsid w:val="00A5390F"/>
    <w:rsid w:val="00A64765"/>
    <w:rsid w:val="00A8282A"/>
    <w:rsid w:val="00A91BEB"/>
    <w:rsid w:val="00AD2DA3"/>
    <w:rsid w:val="00AD4D76"/>
    <w:rsid w:val="00AD7119"/>
    <w:rsid w:val="00AD71AE"/>
    <w:rsid w:val="00AE5051"/>
    <w:rsid w:val="00AF1F33"/>
    <w:rsid w:val="00AF2029"/>
    <w:rsid w:val="00B003E5"/>
    <w:rsid w:val="00B03816"/>
    <w:rsid w:val="00B142C8"/>
    <w:rsid w:val="00B14358"/>
    <w:rsid w:val="00B35537"/>
    <w:rsid w:val="00B6249D"/>
    <w:rsid w:val="00B626A3"/>
    <w:rsid w:val="00B639B9"/>
    <w:rsid w:val="00B76081"/>
    <w:rsid w:val="00B9761A"/>
    <w:rsid w:val="00BA6DB7"/>
    <w:rsid w:val="00BA7F60"/>
    <w:rsid w:val="00BD6C10"/>
    <w:rsid w:val="00BF701E"/>
    <w:rsid w:val="00C075E6"/>
    <w:rsid w:val="00C21CAD"/>
    <w:rsid w:val="00C2484B"/>
    <w:rsid w:val="00C454E7"/>
    <w:rsid w:val="00C466C6"/>
    <w:rsid w:val="00C64925"/>
    <w:rsid w:val="00C66D2A"/>
    <w:rsid w:val="00C7421F"/>
    <w:rsid w:val="00CB1C6B"/>
    <w:rsid w:val="00CB33A3"/>
    <w:rsid w:val="00CD10D6"/>
    <w:rsid w:val="00CD7F72"/>
    <w:rsid w:val="00CE3141"/>
    <w:rsid w:val="00D06B0D"/>
    <w:rsid w:val="00D0734D"/>
    <w:rsid w:val="00D10530"/>
    <w:rsid w:val="00D11A7F"/>
    <w:rsid w:val="00D16082"/>
    <w:rsid w:val="00D20DD8"/>
    <w:rsid w:val="00D43C6B"/>
    <w:rsid w:val="00D44763"/>
    <w:rsid w:val="00D47104"/>
    <w:rsid w:val="00D75757"/>
    <w:rsid w:val="00D75E93"/>
    <w:rsid w:val="00D80EB6"/>
    <w:rsid w:val="00D93AB3"/>
    <w:rsid w:val="00D9722C"/>
    <w:rsid w:val="00DA1E84"/>
    <w:rsid w:val="00DB484D"/>
    <w:rsid w:val="00DB6770"/>
    <w:rsid w:val="00DC27F2"/>
    <w:rsid w:val="00DD5651"/>
    <w:rsid w:val="00DD645B"/>
    <w:rsid w:val="00DE07AA"/>
    <w:rsid w:val="00DF63E3"/>
    <w:rsid w:val="00DF6F1F"/>
    <w:rsid w:val="00E16E0C"/>
    <w:rsid w:val="00E30895"/>
    <w:rsid w:val="00E36B7E"/>
    <w:rsid w:val="00E45072"/>
    <w:rsid w:val="00E52F50"/>
    <w:rsid w:val="00E66897"/>
    <w:rsid w:val="00E66EA5"/>
    <w:rsid w:val="00E714C2"/>
    <w:rsid w:val="00E74A9F"/>
    <w:rsid w:val="00E82527"/>
    <w:rsid w:val="00E82D6B"/>
    <w:rsid w:val="00E8438F"/>
    <w:rsid w:val="00E9525B"/>
    <w:rsid w:val="00EB441A"/>
    <w:rsid w:val="00EF1D19"/>
    <w:rsid w:val="00F142EE"/>
    <w:rsid w:val="00F335C6"/>
    <w:rsid w:val="00F35014"/>
    <w:rsid w:val="00F3597D"/>
    <w:rsid w:val="00F464E8"/>
    <w:rsid w:val="00F60BC7"/>
    <w:rsid w:val="00F64136"/>
    <w:rsid w:val="00F75041"/>
    <w:rsid w:val="00F961B8"/>
    <w:rsid w:val="00FB0283"/>
    <w:rsid w:val="00FB398A"/>
    <w:rsid w:val="00FB7C19"/>
    <w:rsid w:val="00FD2811"/>
    <w:rsid w:val="00FE5E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6CCF705"/>
  <w15:chartTrackingRefBased/>
  <w15:docId w15:val="{BB1CD322-473B-43EB-8CBC-432B1AE461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63A2F"/>
    <w:rPr>
      <w:sz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4A542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b/>
      <w:bCs/>
      <w:color w:val="0091DA" w:themeColor="accent1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A542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b/>
      <w:bCs/>
      <w:color w:val="0091DA" w:themeColor="accent1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C12CB"/>
    <w:pPr>
      <w:keepNext/>
      <w:keepLines/>
      <w:spacing w:before="160" w:after="80"/>
      <w:outlineLvl w:val="2"/>
    </w:pPr>
    <w:rPr>
      <w:rFonts w:eastAsiaTheme="majorEastAsia" w:cstheme="majorBidi"/>
      <w:b/>
      <w:color w:val="1E2850" w:themeColor="text2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9D0450"/>
    <w:pPr>
      <w:keepNext/>
      <w:keepLines/>
      <w:spacing w:before="80" w:after="40"/>
      <w:outlineLvl w:val="3"/>
    </w:pPr>
    <w:rPr>
      <w:rFonts w:eastAsiaTheme="majorEastAsia" w:cstheme="majorBidi"/>
      <w:b/>
      <w:iCs/>
      <w:color w:val="1E2850" w:themeColor="text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074B9"/>
    <w:pPr>
      <w:keepNext/>
      <w:keepLines/>
      <w:spacing w:before="80" w:after="40"/>
      <w:outlineLvl w:val="4"/>
    </w:pPr>
    <w:rPr>
      <w:rFonts w:eastAsiaTheme="majorEastAsia" w:cstheme="majorBidi"/>
      <w:color w:val="006CA3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074B9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074B9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074B9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074B9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A5423"/>
    <w:rPr>
      <w:rFonts w:asciiTheme="majorHAnsi" w:eastAsiaTheme="majorEastAsia" w:hAnsiTheme="majorHAnsi" w:cstheme="majorBidi"/>
      <w:b/>
      <w:bCs/>
      <w:color w:val="0091DA" w:themeColor="accent1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4A5423"/>
    <w:rPr>
      <w:rFonts w:asciiTheme="majorHAnsi" w:eastAsiaTheme="majorEastAsia" w:hAnsiTheme="majorHAnsi" w:cstheme="majorBidi"/>
      <w:b/>
      <w:bCs/>
      <w:color w:val="0091DA" w:themeColor="accent1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9C12CB"/>
    <w:rPr>
      <w:rFonts w:eastAsiaTheme="majorEastAsia" w:cstheme="majorBidi"/>
      <w:b/>
      <w:color w:val="1E2850" w:themeColor="text2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sid w:val="009D0450"/>
    <w:rPr>
      <w:rFonts w:eastAsiaTheme="majorEastAsia" w:cstheme="majorBidi"/>
      <w:b/>
      <w:iCs/>
      <w:color w:val="1E2850" w:themeColor="text2"/>
      <w:sz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074B9"/>
    <w:rPr>
      <w:rFonts w:eastAsiaTheme="majorEastAsia" w:cstheme="majorBidi"/>
      <w:color w:val="006CA3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074B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074B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074B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074B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A5423"/>
    <w:pPr>
      <w:spacing w:after="80"/>
      <w:contextualSpacing/>
    </w:pPr>
    <w:rPr>
      <w:rFonts w:asciiTheme="majorHAnsi" w:eastAsiaTheme="majorEastAsia" w:hAnsiTheme="majorHAnsi" w:cstheme="majorBidi"/>
      <w:b/>
      <w:bCs/>
      <w:spacing w:val="-10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A5423"/>
    <w:rPr>
      <w:rFonts w:asciiTheme="majorHAnsi" w:eastAsiaTheme="majorEastAsia" w:hAnsiTheme="majorHAnsi" w:cstheme="majorBidi"/>
      <w:b/>
      <w:bCs/>
      <w:spacing w:val="-10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63A2F"/>
    <w:pPr>
      <w:numPr>
        <w:ilvl w:val="1"/>
      </w:numPr>
      <w:spacing w:after="160"/>
    </w:pPr>
    <w:rPr>
      <w:rFonts w:eastAsiaTheme="majorEastAsia" w:cstheme="majorBidi"/>
      <w:color w:val="1E2850" w:themeColor="text2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63A2F"/>
    <w:rPr>
      <w:rFonts w:eastAsiaTheme="majorEastAsia" w:cstheme="majorBidi"/>
      <w:color w:val="1E2850" w:themeColor="text2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074B9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074B9"/>
    <w:rPr>
      <w:i/>
      <w:iCs/>
      <w:color w:val="404040" w:themeColor="text1" w:themeTint="BF"/>
    </w:rPr>
  </w:style>
  <w:style w:type="paragraph" w:styleId="ListParagraph">
    <w:name w:val="List Paragraph"/>
    <w:aliases w:val="Bullet List Paragraph"/>
    <w:basedOn w:val="Normal"/>
    <w:uiPriority w:val="34"/>
    <w:qFormat/>
    <w:rsid w:val="006074B9"/>
    <w:pPr>
      <w:numPr>
        <w:numId w:val="1"/>
      </w:numPr>
      <w:contextualSpacing/>
    </w:pPr>
  </w:style>
  <w:style w:type="character" w:styleId="IntenseEmphasis">
    <w:name w:val="Intense Emphasis"/>
    <w:basedOn w:val="DefaultParagraphFont"/>
    <w:uiPriority w:val="21"/>
    <w:qFormat/>
    <w:rsid w:val="004A5423"/>
    <w:rPr>
      <w:b/>
      <w:i/>
      <w:iCs/>
      <w:color w:val="0091DA" w:themeColor="accent1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A5423"/>
    <w:pPr>
      <w:pBdr>
        <w:top w:val="single" w:sz="4" w:space="10" w:color="006CA3" w:themeColor="accent1" w:themeShade="BF"/>
        <w:bottom w:val="single" w:sz="4" w:space="10" w:color="006CA3" w:themeColor="accent1" w:themeShade="BF"/>
      </w:pBdr>
      <w:spacing w:before="360" w:after="360"/>
      <w:ind w:left="864" w:right="864"/>
      <w:jc w:val="center"/>
    </w:pPr>
    <w:rPr>
      <w:i/>
      <w:iCs/>
      <w:color w:val="0091DA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A5423"/>
    <w:rPr>
      <w:i/>
      <w:iCs/>
      <w:color w:val="0091DA" w:themeColor="accent1"/>
    </w:rPr>
  </w:style>
  <w:style w:type="character" w:styleId="IntenseReference">
    <w:name w:val="Intense Reference"/>
    <w:basedOn w:val="DefaultParagraphFont"/>
    <w:uiPriority w:val="32"/>
    <w:qFormat/>
    <w:rsid w:val="004A5423"/>
    <w:rPr>
      <w:b/>
      <w:bCs/>
      <w:smallCaps/>
      <w:color w:val="0091DA" w:themeColor="accent1"/>
      <w:spacing w:val="5"/>
    </w:rPr>
  </w:style>
  <w:style w:type="paragraph" w:styleId="Header">
    <w:name w:val="header"/>
    <w:basedOn w:val="Normal"/>
    <w:link w:val="HeaderChar"/>
    <w:uiPriority w:val="99"/>
    <w:unhideWhenUsed/>
    <w:rsid w:val="004A542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A5423"/>
  </w:style>
  <w:style w:type="paragraph" w:styleId="Footer">
    <w:name w:val="footer"/>
    <w:basedOn w:val="Normal"/>
    <w:link w:val="FooterChar"/>
    <w:uiPriority w:val="99"/>
    <w:unhideWhenUsed/>
    <w:rsid w:val="004A542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A5423"/>
  </w:style>
  <w:style w:type="character" w:styleId="Emphasis">
    <w:name w:val="Emphasis"/>
    <w:basedOn w:val="DefaultParagraphFont"/>
    <w:uiPriority w:val="20"/>
    <w:qFormat/>
    <w:rsid w:val="004A5423"/>
    <w:rPr>
      <w:i/>
      <w:iCs/>
    </w:rPr>
  </w:style>
  <w:style w:type="paragraph" w:customStyle="1" w:styleId="Hyperlink1">
    <w:name w:val="Hyperlink1"/>
    <w:basedOn w:val="Normal"/>
    <w:qFormat/>
    <w:rsid w:val="002F2C73"/>
    <w:rPr>
      <w:color w:val="006CA3" w:themeColor="accent1" w:themeShade="BF"/>
      <w:u w:val="single"/>
    </w:rPr>
  </w:style>
  <w:style w:type="character" w:styleId="Strong">
    <w:name w:val="Strong"/>
    <w:basedOn w:val="DefaultParagraphFont"/>
    <w:uiPriority w:val="22"/>
    <w:qFormat/>
    <w:rsid w:val="004A5423"/>
    <w:rPr>
      <w:b/>
      <w:bCs/>
    </w:rPr>
  </w:style>
  <w:style w:type="character" w:styleId="PageNumber">
    <w:name w:val="page number"/>
    <w:basedOn w:val="DefaultParagraphFont"/>
    <w:uiPriority w:val="99"/>
    <w:semiHidden/>
    <w:unhideWhenUsed/>
    <w:rsid w:val="004A5423"/>
  </w:style>
  <w:style w:type="table" w:styleId="TableGrid">
    <w:name w:val="Table Grid"/>
    <w:basedOn w:val="TableNormal"/>
    <w:uiPriority w:val="39"/>
    <w:rsid w:val="007E5E3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4-Accent1">
    <w:name w:val="List Table 4 Accent 1"/>
    <w:aliases w:val="TAC-Table Style-01"/>
    <w:basedOn w:val="TableNormal"/>
    <w:uiPriority w:val="49"/>
    <w:rsid w:val="00E9525B"/>
    <w:rPr>
      <w:sz w:val="22"/>
    </w:rPr>
    <w:tblPr>
      <w:tblStyleRowBandSize w:val="1"/>
      <w:tblStyleColBandSize w:val="1"/>
      <w:tblCellMar>
        <w:top w:w="170" w:type="dxa"/>
        <w:bottom w:w="170" w:type="dxa"/>
      </w:tblCellMar>
    </w:tblPr>
    <w:tcPr>
      <w:vAlign w:val="center"/>
    </w:tcPr>
    <w:tblStylePr w:type="firstRow">
      <w:rPr>
        <w:rFonts w:asciiTheme="majorHAnsi" w:hAnsiTheme="majorHAnsi"/>
        <w:b/>
        <w:bCs/>
        <w:color w:val="FFFFFF" w:themeColor="background1"/>
        <w:sz w:val="24"/>
      </w:rPr>
      <w:tblPr/>
      <w:tcPr>
        <w:shd w:val="clear" w:color="auto" w:fill="1E2850" w:themeFill="text2"/>
      </w:tcPr>
    </w:tblStylePr>
    <w:tblStylePr w:type="lastRow">
      <w:rPr>
        <w:b/>
        <w:bCs/>
        <w:color w:val="FFFFFF" w:themeColor="background1"/>
        <w:sz w:val="22"/>
      </w:rPr>
      <w:tblPr/>
      <w:tcPr>
        <w:shd w:val="clear" w:color="auto" w:fill="006CA3" w:themeFill="accent1" w:themeFillShade="B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Horz">
      <w:tblPr/>
      <w:tcPr>
        <w:shd w:val="clear" w:color="auto" w:fill="F2F2F2" w:themeFill="background1" w:themeFillShade="F2"/>
      </w:tcPr>
    </w:tblStylePr>
    <w:tblStylePr w:type="band2Horz">
      <w:rPr>
        <w:rFonts w:asciiTheme="minorHAnsi" w:hAnsiTheme="minorHAnsi"/>
      </w:rPr>
      <w:tblPr/>
      <w:tcPr>
        <w:shd w:val="clear" w:color="auto" w:fill="FFFFFF" w:themeFill="background1"/>
      </w:tcPr>
    </w:tblStylePr>
  </w:style>
  <w:style w:type="table" w:styleId="ListTable4">
    <w:name w:val="List Table 4"/>
    <w:basedOn w:val="TableNormal"/>
    <w:uiPriority w:val="49"/>
    <w:rsid w:val="007E5E3A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6">
    <w:name w:val="List Table 4 Accent 6"/>
    <w:basedOn w:val="TableNormal"/>
    <w:uiPriority w:val="49"/>
    <w:rsid w:val="007E5E3A"/>
    <w:tblPr>
      <w:tblStyleRowBandSize w:val="1"/>
      <w:tblStyleColBandSize w:val="1"/>
      <w:tblBorders>
        <w:top w:val="single" w:sz="4" w:space="0" w:color="5066BD" w:themeColor="accent6" w:themeTint="99"/>
        <w:left w:val="single" w:sz="4" w:space="0" w:color="5066BD" w:themeColor="accent6" w:themeTint="99"/>
        <w:bottom w:val="single" w:sz="4" w:space="0" w:color="5066BD" w:themeColor="accent6" w:themeTint="99"/>
        <w:right w:val="single" w:sz="4" w:space="0" w:color="5066BD" w:themeColor="accent6" w:themeTint="99"/>
        <w:insideH w:val="single" w:sz="4" w:space="0" w:color="5066B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E2850" w:themeColor="accent6"/>
          <w:left w:val="single" w:sz="4" w:space="0" w:color="1E2850" w:themeColor="accent6"/>
          <w:bottom w:val="single" w:sz="4" w:space="0" w:color="1E2850" w:themeColor="accent6"/>
          <w:right w:val="single" w:sz="4" w:space="0" w:color="1E2850" w:themeColor="accent6"/>
          <w:insideH w:val="nil"/>
        </w:tcBorders>
        <w:shd w:val="clear" w:color="auto" w:fill="1E2850" w:themeFill="accent6"/>
      </w:tcPr>
    </w:tblStylePr>
    <w:tblStylePr w:type="lastRow">
      <w:rPr>
        <w:b/>
        <w:bCs/>
      </w:rPr>
      <w:tblPr/>
      <w:tcPr>
        <w:tcBorders>
          <w:top w:val="double" w:sz="4" w:space="0" w:color="5066B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CCE9" w:themeFill="accent6" w:themeFillTint="33"/>
      </w:tcPr>
    </w:tblStylePr>
    <w:tblStylePr w:type="band1Horz">
      <w:tblPr/>
      <w:tcPr>
        <w:shd w:val="clear" w:color="auto" w:fill="C4CCE9" w:themeFill="accent6" w:themeFillTint="33"/>
      </w:tc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98230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98230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98230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8230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8230B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B142C8"/>
  </w:style>
  <w:style w:type="paragraph" w:customStyle="1" w:styleId="FrontCoverTitle">
    <w:name w:val="Front Cover Title"/>
    <w:basedOn w:val="Title"/>
    <w:qFormat/>
    <w:rsid w:val="00F464E8"/>
    <w:rPr>
      <w:sz w:val="72"/>
      <w:szCs w:val="72"/>
    </w:rPr>
  </w:style>
  <w:style w:type="paragraph" w:customStyle="1" w:styleId="TACbody">
    <w:name w:val="TAC body"/>
    <w:qFormat/>
    <w:rsid w:val="009C12CB"/>
    <w:pPr>
      <w:spacing w:after="120" w:line="220" w:lineRule="exact"/>
    </w:pPr>
    <w:rPr>
      <w:rFonts w:ascii="Arial" w:eastAsia="Times" w:hAnsi="Arial" w:cs="Times New Roman"/>
      <w:kern w:val="0"/>
      <w:sz w:val="18"/>
      <w:szCs w:val="20"/>
      <w:lang w:val="en-AU"/>
      <w14:ligatures w14:val="none"/>
    </w:rPr>
  </w:style>
  <w:style w:type="paragraph" w:customStyle="1" w:styleId="TACFootertext">
    <w:name w:val="TAC Footer text"/>
    <w:basedOn w:val="Normal"/>
    <w:rsid w:val="000A6C08"/>
    <w:pPr>
      <w:spacing w:line="259" w:lineRule="auto"/>
      <w:jc w:val="center"/>
    </w:pPr>
    <w:rPr>
      <w:rFonts w:ascii="Arial" w:hAnsi="Arial"/>
      <w:b/>
      <w:i/>
      <w:color w:val="008FDB"/>
      <w:kern w:val="0"/>
      <w:sz w:val="16"/>
      <w:szCs w:val="16"/>
      <w:lang w:val="en-US"/>
      <w14:ligatures w14:val="none"/>
    </w:rPr>
  </w:style>
  <w:style w:type="paragraph" w:customStyle="1" w:styleId="Default">
    <w:name w:val="Default"/>
    <w:rsid w:val="009C12CB"/>
    <w:pPr>
      <w:autoSpaceDE w:val="0"/>
      <w:autoSpaceDN w:val="0"/>
      <w:adjustRightInd w:val="0"/>
    </w:pPr>
    <w:rPr>
      <w:rFonts w:ascii="Arial" w:eastAsia="Times New Roman" w:hAnsi="Arial" w:cs="Arial"/>
      <w:color w:val="000000"/>
      <w:kern w:val="0"/>
      <w:lang w:val="en-AU" w:eastAsia="en-AU"/>
      <w14:ligatures w14:val="none"/>
    </w:rPr>
  </w:style>
  <w:style w:type="paragraph" w:customStyle="1" w:styleId="Bullet1ListParagraph">
    <w:name w:val="Bullet 1  List Paragraph"/>
    <w:basedOn w:val="ListParagraph"/>
    <w:rsid w:val="009C12CB"/>
    <w:pPr>
      <w:numPr>
        <w:numId w:val="4"/>
      </w:numPr>
      <w:spacing w:after="120" w:line="259" w:lineRule="auto"/>
      <w:ind w:left="714" w:hanging="357"/>
    </w:pPr>
    <w:rPr>
      <w:rFonts w:ascii="Arial" w:hAnsi="Arial"/>
      <w:kern w:val="0"/>
      <w:sz w:val="18"/>
      <w:szCs w:val="22"/>
      <w:lang w:val="en-US"/>
      <w14:ligatures w14:val="none"/>
    </w:rPr>
  </w:style>
  <w:style w:type="paragraph" w:customStyle="1" w:styleId="Bullet2-ListParagraph">
    <w:name w:val="Bullet 2 - List Paragraph"/>
    <w:basedOn w:val="ListParagraph"/>
    <w:rsid w:val="009C12CB"/>
    <w:pPr>
      <w:numPr>
        <w:numId w:val="5"/>
      </w:numPr>
      <w:spacing w:after="120" w:line="259" w:lineRule="auto"/>
      <w:ind w:left="1077" w:hanging="357"/>
    </w:pPr>
    <w:rPr>
      <w:rFonts w:ascii="Arial" w:hAnsi="Arial"/>
      <w:kern w:val="0"/>
      <w:sz w:val="18"/>
      <w:szCs w:val="22"/>
      <w:lang w:val="en-US"/>
      <w14:ligatures w14:val="none"/>
    </w:rPr>
  </w:style>
  <w:style w:type="paragraph" w:customStyle="1" w:styleId="Bullet3-ListParagraph">
    <w:name w:val="Bullet 3 - List Paragraph"/>
    <w:basedOn w:val="Bullet2-ListParagraph"/>
    <w:rsid w:val="009C12CB"/>
    <w:pPr>
      <w:numPr>
        <w:ilvl w:val="1"/>
      </w:numPr>
      <w:ind w:left="1797" w:hanging="357"/>
    </w:pPr>
  </w:style>
  <w:style w:type="paragraph" w:customStyle="1" w:styleId="TACtabletext">
    <w:name w:val="TAC table text"/>
    <w:uiPriority w:val="3"/>
    <w:qFormat/>
    <w:rsid w:val="009C12CB"/>
    <w:pPr>
      <w:spacing w:before="80" w:after="60" w:line="220" w:lineRule="exact"/>
    </w:pPr>
    <w:rPr>
      <w:rFonts w:ascii="Arial" w:eastAsia="Times New Roman" w:hAnsi="Arial" w:cs="Times New Roman"/>
      <w:kern w:val="0"/>
      <w:sz w:val="18"/>
      <w:szCs w:val="20"/>
      <w:lang w:val="en-AU"/>
      <w14:ligatures w14:val="none"/>
    </w:rPr>
  </w:style>
  <w:style w:type="table" w:customStyle="1" w:styleId="TACtablestyle1">
    <w:name w:val="TAC table style 1"/>
    <w:basedOn w:val="TableNormal"/>
    <w:uiPriority w:val="99"/>
    <w:rsid w:val="009C12CB"/>
    <w:rPr>
      <w:rFonts w:ascii="Arial" w:hAnsi="Arial"/>
      <w:kern w:val="0"/>
      <w:sz w:val="18"/>
      <w:szCs w:val="22"/>
      <w:lang w:val="en-US"/>
      <w14:ligatures w14:val="none"/>
    </w:rPr>
    <w:tblPr>
      <w:tblStyleRowBandSize w:val="1"/>
    </w:tblPr>
    <w:tcPr>
      <w:shd w:val="clear" w:color="auto" w:fill="auto"/>
    </w:tcPr>
    <w:tblStylePr w:type="firstRow">
      <w:tblPr/>
      <w:tcPr>
        <w:shd w:val="clear" w:color="auto" w:fill="1E2850" w:themeFill="text2"/>
      </w:tcPr>
    </w:tblStylePr>
    <w:tblStylePr w:type="band2Horz">
      <w:tblPr/>
      <w:tcPr>
        <w:shd w:val="clear" w:color="auto" w:fill="E9E9E9" w:themeFill="background2"/>
      </w:tcPr>
    </w:tblStylePr>
  </w:style>
  <w:style w:type="paragraph" w:customStyle="1" w:styleId="TACtablecolheadWhite">
    <w:name w:val="TAC table col head White"/>
    <w:uiPriority w:val="3"/>
    <w:qFormat/>
    <w:rsid w:val="009C12CB"/>
    <w:pPr>
      <w:spacing w:before="80" w:after="60"/>
    </w:pPr>
    <w:rPr>
      <w:rFonts w:ascii="Arial" w:eastAsia="Times New Roman" w:hAnsi="Arial" w:cs="Times New Roman"/>
      <w:b/>
      <w:caps/>
      <w:color w:val="FFFFFF"/>
      <w:kern w:val="0"/>
      <w:sz w:val="20"/>
      <w:szCs w:val="20"/>
      <w:lang w:val="en-AU"/>
      <w14:ligatures w14:val="none"/>
    </w:rPr>
  </w:style>
  <w:style w:type="paragraph" w:customStyle="1" w:styleId="TACtablesubhead">
    <w:name w:val="TAC table sub head"/>
    <w:basedOn w:val="TACtabletext"/>
    <w:qFormat/>
    <w:rsid w:val="009C12CB"/>
    <w:rPr>
      <w:b/>
      <w:color w:val="000000" w:themeColor="text1"/>
    </w:rPr>
  </w:style>
  <w:style w:type="character" w:styleId="Hyperlink">
    <w:name w:val="Hyperlink"/>
    <w:basedOn w:val="DefaultParagraphFont"/>
    <w:uiPriority w:val="99"/>
    <w:unhideWhenUsed/>
    <w:rsid w:val="00AE5051"/>
    <w:rPr>
      <w:color w:val="0091DA" w:themeColor="hyperlink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9408F8"/>
    <w:pPr>
      <w:spacing w:before="240" w:after="0" w:line="259" w:lineRule="auto"/>
      <w:outlineLvl w:val="9"/>
    </w:pPr>
    <w:rPr>
      <w:b w:val="0"/>
      <w:bCs w:val="0"/>
      <w:color w:val="006CA3" w:themeColor="accent1" w:themeShade="BF"/>
      <w:kern w:val="0"/>
      <w:sz w:val="32"/>
      <w:szCs w:val="32"/>
      <w:lang w:val="en-AU" w:eastAsia="en-AU"/>
      <w14:ligatures w14:val="none"/>
    </w:rPr>
  </w:style>
  <w:style w:type="paragraph" w:styleId="TOC1">
    <w:name w:val="toc 1"/>
    <w:basedOn w:val="Normal"/>
    <w:next w:val="Normal"/>
    <w:autoRedefine/>
    <w:uiPriority w:val="39"/>
    <w:unhideWhenUsed/>
    <w:rsid w:val="0047370B"/>
    <w:pPr>
      <w:spacing w:after="100"/>
    </w:pPr>
    <w:rPr>
      <w:b/>
    </w:rPr>
  </w:style>
  <w:style w:type="paragraph" w:styleId="TOC3">
    <w:name w:val="toc 3"/>
    <w:basedOn w:val="Normal"/>
    <w:next w:val="Normal"/>
    <w:autoRedefine/>
    <w:uiPriority w:val="39"/>
    <w:unhideWhenUsed/>
    <w:rsid w:val="0047370B"/>
    <w:pPr>
      <w:tabs>
        <w:tab w:val="left" w:pos="284"/>
      </w:tabs>
      <w:spacing w:after="100"/>
      <w:ind w:left="440"/>
    </w:pPr>
  </w:style>
  <w:style w:type="character" w:styleId="FollowedHyperlink">
    <w:name w:val="FollowedHyperlink"/>
    <w:basedOn w:val="DefaultParagraphFont"/>
    <w:uiPriority w:val="99"/>
    <w:semiHidden/>
    <w:unhideWhenUsed/>
    <w:rsid w:val="00311F3F"/>
    <w:rPr>
      <w:color w:val="1E2850" w:themeColor="followedHyperlink"/>
      <w:u w:val="single"/>
    </w:rPr>
  </w:style>
  <w:style w:type="paragraph" w:styleId="TOC4">
    <w:name w:val="toc 4"/>
    <w:basedOn w:val="Normal"/>
    <w:next w:val="Normal"/>
    <w:autoRedefine/>
    <w:uiPriority w:val="39"/>
    <w:unhideWhenUsed/>
    <w:rsid w:val="00311F3F"/>
    <w:pPr>
      <w:spacing w:after="100"/>
      <w:ind w:left="660"/>
    </w:pPr>
  </w:style>
  <w:style w:type="character" w:styleId="UnresolvedMention">
    <w:name w:val="Unresolved Mention"/>
    <w:basedOn w:val="DefaultParagraphFont"/>
    <w:uiPriority w:val="99"/>
    <w:semiHidden/>
    <w:unhideWhenUsed/>
    <w:rsid w:val="00F60BC7"/>
    <w:rPr>
      <w:color w:val="605E5C"/>
      <w:shd w:val="clear" w:color="auto" w:fill="E1DFDD"/>
    </w:rPr>
  </w:style>
  <w:style w:type="paragraph" w:customStyle="1" w:styleId="BodyChar">
    <w:name w:val="Body Char"/>
    <w:basedOn w:val="Normal"/>
    <w:link w:val="BodyCharChar"/>
    <w:rsid w:val="00065487"/>
    <w:pPr>
      <w:spacing w:after="180"/>
    </w:pPr>
    <w:rPr>
      <w:rFonts w:ascii="Franklin Gothic Book" w:eastAsia="Times New Roman" w:hAnsi="Franklin Gothic Book" w:cs="Times New Roman"/>
      <w:kern w:val="0"/>
      <w:sz w:val="20"/>
      <w:szCs w:val="20"/>
      <w:lang w:val="en-AU"/>
      <w14:ligatures w14:val="none"/>
    </w:rPr>
  </w:style>
  <w:style w:type="character" w:customStyle="1" w:styleId="BodyCharChar">
    <w:name w:val="Body Char Char"/>
    <w:link w:val="BodyChar"/>
    <w:rsid w:val="00065487"/>
    <w:rPr>
      <w:rFonts w:ascii="Franklin Gothic Book" w:eastAsia="Times New Roman" w:hAnsi="Franklin Gothic Book" w:cs="Times New Roman"/>
      <w:kern w:val="0"/>
      <w:sz w:val="20"/>
      <w:szCs w:val="20"/>
      <w:lang w:val="en-AU"/>
      <w14:ligatures w14:val="none"/>
    </w:rPr>
  </w:style>
  <w:style w:type="numbering" w:customStyle="1" w:styleId="CurrentList1">
    <w:name w:val="Current List1"/>
    <w:uiPriority w:val="99"/>
    <w:rsid w:val="00E45072"/>
    <w:pPr>
      <w:numPr>
        <w:numId w:val="25"/>
      </w:numPr>
    </w:pPr>
  </w:style>
  <w:style w:type="paragraph" w:styleId="TOC2">
    <w:name w:val="toc 2"/>
    <w:basedOn w:val="Normal"/>
    <w:next w:val="Normal"/>
    <w:autoRedefine/>
    <w:uiPriority w:val="39"/>
    <w:unhideWhenUsed/>
    <w:rsid w:val="0047370B"/>
    <w:pPr>
      <w:tabs>
        <w:tab w:val="left" w:pos="284"/>
        <w:tab w:val="left" w:pos="567"/>
        <w:tab w:val="left" w:pos="960"/>
        <w:tab w:val="right" w:leader="dot" w:pos="10082"/>
      </w:tabs>
      <w:spacing w:after="100"/>
    </w:pPr>
    <w:rPr>
      <w:b/>
    </w:rPr>
  </w:style>
  <w:style w:type="numbering" w:customStyle="1" w:styleId="CurrentList2">
    <w:name w:val="Current List2"/>
    <w:uiPriority w:val="99"/>
    <w:rsid w:val="0047370B"/>
    <w:pPr>
      <w:numPr>
        <w:numId w:val="26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1394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24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7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chart" Target="charts/chart1.xml"/><Relationship Id="rId18" Type="http://schemas.openxmlformats.org/officeDocument/2006/relationships/image" Target="media/image5.png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header" Target="header1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4.png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https://www.tac.vic.gov.au/road-safety" TargetMode="External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header" Target="header2.xml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image" Target="media/image6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chart" Target="charts/chart2.xml"/><Relationship Id="rId22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10.svg"/><Relationship Id="rId1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2.svg"/><Relationship Id="rId1" Type="http://schemas.openxmlformats.org/officeDocument/2006/relationships/image" Target="media/image1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public\templates\Word\TAC_Report%20with%20cover%20page_template.dotx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>
                <a:solidFill>
                  <a:srgbClr val="00B0F0"/>
                </a:solidFill>
              </a:defRPr>
            </a:pPr>
            <a:r>
              <a:rPr lang="en-AU" sz="90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Rolling 12 month claims involving </a:t>
            </a:r>
          </a:p>
          <a:p>
            <a:pPr>
              <a:defRPr sz="1400">
                <a:solidFill>
                  <a:srgbClr val="00B0F0"/>
                </a:solidFill>
              </a:defRPr>
            </a:pPr>
            <a:r>
              <a:rPr lang="en-AU" sz="900">
                <a:solidFill>
                  <a:sysClr val="windowText" lastClr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acute hospitalisation over 14 days</a:t>
            </a:r>
          </a:p>
        </c:rich>
      </c:tx>
      <c:layout>
        <c:manualLayout>
          <c:xMode val="edge"/>
          <c:yMode val="edge"/>
          <c:x val="0.3053735255570118"/>
          <c:y val="2.744274612732232E-2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>
              <a:solidFill>
                <a:srgbClr val="0091DA"/>
              </a:solidFill>
            </a:ln>
          </c:spPr>
          <c:marker>
            <c:symbol val="none"/>
          </c:marker>
          <c:cat>
            <c:numRef>
              <c:f>ALL!$A$103:$A$283</c:f>
              <c:numCache>
                <c:formatCode>mmm\-yy</c:formatCode>
                <c:ptCount val="181"/>
                <c:pt idx="0">
                  <c:v>39600</c:v>
                </c:pt>
                <c:pt idx="1">
                  <c:v>39630</c:v>
                </c:pt>
                <c:pt idx="2">
                  <c:v>39661</c:v>
                </c:pt>
                <c:pt idx="3">
                  <c:v>39692</c:v>
                </c:pt>
                <c:pt idx="4">
                  <c:v>39722</c:v>
                </c:pt>
                <c:pt idx="5">
                  <c:v>39753</c:v>
                </c:pt>
                <c:pt idx="6">
                  <c:v>39783</c:v>
                </c:pt>
                <c:pt idx="7">
                  <c:v>39814</c:v>
                </c:pt>
                <c:pt idx="8">
                  <c:v>39845</c:v>
                </c:pt>
                <c:pt idx="9">
                  <c:v>39873</c:v>
                </c:pt>
                <c:pt idx="10">
                  <c:v>39904</c:v>
                </c:pt>
                <c:pt idx="11">
                  <c:v>39934</c:v>
                </c:pt>
                <c:pt idx="12">
                  <c:v>39965</c:v>
                </c:pt>
                <c:pt idx="13">
                  <c:v>39995</c:v>
                </c:pt>
                <c:pt idx="14">
                  <c:v>40026</c:v>
                </c:pt>
                <c:pt idx="15">
                  <c:v>40057</c:v>
                </c:pt>
                <c:pt idx="16">
                  <c:v>40087</c:v>
                </c:pt>
                <c:pt idx="17">
                  <c:v>40118</c:v>
                </c:pt>
                <c:pt idx="18">
                  <c:v>40148</c:v>
                </c:pt>
                <c:pt idx="19">
                  <c:v>40179</c:v>
                </c:pt>
                <c:pt idx="20">
                  <c:v>40210</c:v>
                </c:pt>
                <c:pt idx="21">
                  <c:v>40238</c:v>
                </c:pt>
                <c:pt idx="22">
                  <c:v>40269</c:v>
                </c:pt>
                <c:pt idx="23">
                  <c:v>40299</c:v>
                </c:pt>
                <c:pt idx="24">
                  <c:v>40330</c:v>
                </c:pt>
                <c:pt idx="25">
                  <c:v>40360</c:v>
                </c:pt>
                <c:pt idx="26">
                  <c:v>40391</c:v>
                </c:pt>
                <c:pt idx="27">
                  <c:v>40422</c:v>
                </c:pt>
                <c:pt idx="28">
                  <c:v>40452</c:v>
                </c:pt>
                <c:pt idx="29">
                  <c:v>40483</c:v>
                </c:pt>
                <c:pt idx="30">
                  <c:v>40513</c:v>
                </c:pt>
                <c:pt idx="31">
                  <c:v>40544</c:v>
                </c:pt>
                <c:pt idx="32">
                  <c:v>40575</c:v>
                </c:pt>
                <c:pt idx="33">
                  <c:v>40603</c:v>
                </c:pt>
                <c:pt idx="34">
                  <c:v>40634</c:v>
                </c:pt>
                <c:pt idx="35">
                  <c:v>40664</c:v>
                </c:pt>
                <c:pt idx="36">
                  <c:v>40695</c:v>
                </c:pt>
                <c:pt idx="37">
                  <c:v>40725</c:v>
                </c:pt>
                <c:pt idx="38">
                  <c:v>40756</c:v>
                </c:pt>
                <c:pt idx="39">
                  <c:v>40787</c:v>
                </c:pt>
                <c:pt idx="40">
                  <c:v>40817</c:v>
                </c:pt>
                <c:pt idx="41">
                  <c:v>40848</c:v>
                </c:pt>
                <c:pt idx="42">
                  <c:v>40878</c:v>
                </c:pt>
                <c:pt idx="43">
                  <c:v>40909</c:v>
                </c:pt>
                <c:pt idx="44">
                  <c:v>40940</c:v>
                </c:pt>
                <c:pt idx="45">
                  <c:v>40969</c:v>
                </c:pt>
                <c:pt idx="46">
                  <c:v>41000</c:v>
                </c:pt>
                <c:pt idx="47">
                  <c:v>41030</c:v>
                </c:pt>
                <c:pt idx="48">
                  <c:v>41061</c:v>
                </c:pt>
                <c:pt idx="49">
                  <c:v>41091</c:v>
                </c:pt>
                <c:pt idx="50">
                  <c:v>41122</c:v>
                </c:pt>
                <c:pt idx="51">
                  <c:v>41153</c:v>
                </c:pt>
                <c:pt idx="52">
                  <c:v>41183</c:v>
                </c:pt>
                <c:pt idx="53">
                  <c:v>41214</c:v>
                </c:pt>
                <c:pt idx="54">
                  <c:v>41244</c:v>
                </c:pt>
                <c:pt idx="55">
                  <c:v>41275</c:v>
                </c:pt>
                <c:pt idx="56">
                  <c:v>41306</c:v>
                </c:pt>
                <c:pt idx="57">
                  <c:v>41334</c:v>
                </c:pt>
                <c:pt idx="58">
                  <c:v>41365</c:v>
                </c:pt>
                <c:pt idx="59">
                  <c:v>41395</c:v>
                </c:pt>
                <c:pt idx="60">
                  <c:v>41426</c:v>
                </c:pt>
                <c:pt idx="61">
                  <c:v>41456</c:v>
                </c:pt>
                <c:pt idx="62">
                  <c:v>41487</c:v>
                </c:pt>
                <c:pt idx="63">
                  <c:v>41518</c:v>
                </c:pt>
                <c:pt idx="64">
                  <c:v>41548</c:v>
                </c:pt>
                <c:pt idx="65">
                  <c:v>41579</c:v>
                </c:pt>
                <c:pt idx="66">
                  <c:v>41609</c:v>
                </c:pt>
                <c:pt idx="67">
                  <c:v>41640</c:v>
                </c:pt>
                <c:pt idx="68">
                  <c:v>41671</c:v>
                </c:pt>
                <c:pt idx="69">
                  <c:v>41699</c:v>
                </c:pt>
                <c:pt idx="70">
                  <c:v>41730</c:v>
                </c:pt>
                <c:pt idx="71">
                  <c:v>41760</c:v>
                </c:pt>
                <c:pt idx="72">
                  <c:v>41791</c:v>
                </c:pt>
                <c:pt idx="73">
                  <c:v>41821</c:v>
                </c:pt>
                <c:pt idx="74">
                  <c:v>41852</c:v>
                </c:pt>
                <c:pt idx="75">
                  <c:v>41883</c:v>
                </c:pt>
                <c:pt idx="76">
                  <c:v>41913</c:v>
                </c:pt>
                <c:pt idx="77">
                  <c:v>41944</c:v>
                </c:pt>
                <c:pt idx="78">
                  <c:v>41974</c:v>
                </c:pt>
                <c:pt idx="79">
                  <c:v>42005</c:v>
                </c:pt>
                <c:pt idx="80">
                  <c:v>42036</c:v>
                </c:pt>
                <c:pt idx="81">
                  <c:v>42064</c:v>
                </c:pt>
                <c:pt idx="82">
                  <c:v>42095</c:v>
                </c:pt>
                <c:pt idx="83">
                  <c:v>42125</c:v>
                </c:pt>
                <c:pt idx="84">
                  <c:v>42156</c:v>
                </c:pt>
                <c:pt idx="85">
                  <c:v>42186</c:v>
                </c:pt>
                <c:pt idx="86">
                  <c:v>42217</c:v>
                </c:pt>
                <c:pt idx="87">
                  <c:v>42248</c:v>
                </c:pt>
                <c:pt idx="88">
                  <c:v>42278</c:v>
                </c:pt>
                <c:pt idx="89">
                  <c:v>42309</c:v>
                </c:pt>
                <c:pt idx="90">
                  <c:v>42339</c:v>
                </c:pt>
                <c:pt idx="91">
                  <c:v>42370</c:v>
                </c:pt>
                <c:pt idx="92">
                  <c:v>42401</c:v>
                </c:pt>
                <c:pt idx="93">
                  <c:v>42430</c:v>
                </c:pt>
                <c:pt idx="94">
                  <c:v>42461</c:v>
                </c:pt>
                <c:pt idx="95">
                  <c:v>42491</c:v>
                </c:pt>
                <c:pt idx="96">
                  <c:v>42522</c:v>
                </c:pt>
                <c:pt idx="97">
                  <c:v>42552</c:v>
                </c:pt>
                <c:pt idx="98">
                  <c:v>42583</c:v>
                </c:pt>
                <c:pt idx="99">
                  <c:v>42614</c:v>
                </c:pt>
                <c:pt idx="100">
                  <c:v>42644</c:v>
                </c:pt>
                <c:pt idx="101">
                  <c:v>42675</c:v>
                </c:pt>
                <c:pt idx="102">
                  <c:v>42705</c:v>
                </c:pt>
                <c:pt idx="103">
                  <c:v>42736</c:v>
                </c:pt>
                <c:pt idx="104">
                  <c:v>42767</c:v>
                </c:pt>
                <c:pt idx="105">
                  <c:v>42795</c:v>
                </c:pt>
                <c:pt idx="106">
                  <c:v>42826</c:v>
                </c:pt>
                <c:pt idx="107">
                  <c:v>42856</c:v>
                </c:pt>
                <c:pt idx="108">
                  <c:v>42887</c:v>
                </c:pt>
                <c:pt idx="109">
                  <c:v>42917</c:v>
                </c:pt>
                <c:pt idx="110">
                  <c:v>42948</c:v>
                </c:pt>
                <c:pt idx="111">
                  <c:v>42979</c:v>
                </c:pt>
                <c:pt idx="112">
                  <c:v>43009</c:v>
                </c:pt>
                <c:pt idx="113">
                  <c:v>43040</c:v>
                </c:pt>
                <c:pt idx="114">
                  <c:v>43070</c:v>
                </c:pt>
                <c:pt idx="115">
                  <c:v>43101</c:v>
                </c:pt>
                <c:pt idx="116">
                  <c:v>43132</c:v>
                </c:pt>
                <c:pt idx="117">
                  <c:v>43160</c:v>
                </c:pt>
                <c:pt idx="118">
                  <c:v>43191</c:v>
                </c:pt>
                <c:pt idx="119">
                  <c:v>43221</c:v>
                </c:pt>
                <c:pt idx="120">
                  <c:v>43252</c:v>
                </c:pt>
                <c:pt idx="121">
                  <c:v>43282</c:v>
                </c:pt>
                <c:pt idx="122">
                  <c:v>43313</c:v>
                </c:pt>
                <c:pt idx="123">
                  <c:v>43344</c:v>
                </c:pt>
                <c:pt idx="124">
                  <c:v>43374</c:v>
                </c:pt>
                <c:pt idx="125">
                  <c:v>43405</c:v>
                </c:pt>
                <c:pt idx="126">
                  <c:v>43435</c:v>
                </c:pt>
                <c:pt idx="127">
                  <c:v>43466</c:v>
                </c:pt>
                <c:pt idx="128">
                  <c:v>43497</c:v>
                </c:pt>
                <c:pt idx="129">
                  <c:v>43525</c:v>
                </c:pt>
                <c:pt idx="130">
                  <c:v>43556</c:v>
                </c:pt>
                <c:pt idx="131">
                  <c:v>43586</c:v>
                </c:pt>
                <c:pt idx="132">
                  <c:v>43617</c:v>
                </c:pt>
                <c:pt idx="133">
                  <c:v>43647</c:v>
                </c:pt>
                <c:pt idx="134">
                  <c:v>43678</c:v>
                </c:pt>
                <c:pt idx="135">
                  <c:v>43709</c:v>
                </c:pt>
                <c:pt idx="136">
                  <c:v>43739</c:v>
                </c:pt>
                <c:pt idx="137">
                  <c:v>43770</c:v>
                </c:pt>
                <c:pt idx="138">
                  <c:v>43800</c:v>
                </c:pt>
                <c:pt idx="139">
                  <c:v>43831</c:v>
                </c:pt>
                <c:pt idx="140">
                  <c:v>43862</c:v>
                </c:pt>
                <c:pt idx="141">
                  <c:v>43891</c:v>
                </c:pt>
                <c:pt idx="142">
                  <c:v>43922</c:v>
                </c:pt>
                <c:pt idx="143">
                  <c:v>43952</c:v>
                </c:pt>
                <c:pt idx="144">
                  <c:v>43983</c:v>
                </c:pt>
                <c:pt idx="145">
                  <c:v>44013</c:v>
                </c:pt>
                <c:pt idx="146">
                  <c:v>44044</c:v>
                </c:pt>
                <c:pt idx="147">
                  <c:v>44075</c:v>
                </c:pt>
                <c:pt idx="148">
                  <c:v>44105</c:v>
                </c:pt>
                <c:pt idx="149">
                  <c:v>44136</c:v>
                </c:pt>
                <c:pt idx="150">
                  <c:v>44166</c:v>
                </c:pt>
                <c:pt idx="151">
                  <c:v>44197</c:v>
                </c:pt>
                <c:pt idx="152">
                  <c:v>44228</c:v>
                </c:pt>
                <c:pt idx="153">
                  <c:v>44256</c:v>
                </c:pt>
                <c:pt idx="154">
                  <c:v>44287</c:v>
                </c:pt>
                <c:pt idx="155">
                  <c:v>44317</c:v>
                </c:pt>
                <c:pt idx="156">
                  <c:v>44348</c:v>
                </c:pt>
                <c:pt idx="157">
                  <c:v>44378</c:v>
                </c:pt>
                <c:pt idx="158">
                  <c:v>44409</c:v>
                </c:pt>
                <c:pt idx="159">
                  <c:v>44440</c:v>
                </c:pt>
                <c:pt idx="160">
                  <c:v>44470</c:v>
                </c:pt>
                <c:pt idx="161">
                  <c:v>44501</c:v>
                </c:pt>
                <c:pt idx="162">
                  <c:v>44531</c:v>
                </c:pt>
                <c:pt idx="163">
                  <c:v>44562</c:v>
                </c:pt>
                <c:pt idx="164">
                  <c:v>44593</c:v>
                </c:pt>
                <c:pt idx="165">
                  <c:v>44621</c:v>
                </c:pt>
                <c:pt idx="166">
                  <c:v>44652</c:v>
                </c:pt>
                <c:pt idx="167">
                  <c:v>44682</c:v>
                </c:pt>
                <c:pt idx="168">
                  <c:v>44713</c:v>
                </c:pt>
                <c:pt idx="169">
                  <c:v>44743</c:v>
                </c:pt>
                <c:pt idx="170">
                  <c:v>44774</c:v>
                </c:pt>
                <c:pt idx="171">
                  <c:v>44805</c:v>
                </c:pt>
                <c:pt idx="172">
                  <c:v>44835</c:v>
                </c:pt>
                <c:pt idx="173">
                  <c:v>44866</c:v>
                </c:pt>
                <c:pt idx="174">
                  <c:v>44896</c:v>
                </c:pt>
                <c:pt idx="175">
                  <c:v>44927</c:v>
                </c:pt>
                <c:pt idx="176">
                  <c:v>44958</c:v>
                </c:pt>
                <c:pt idx="177">
                  <c:v>44986</c:v>
                </c:pt>
                <c:pt idx="178">
                  <c:v>45017</c:v>
                </c:pt>
                <c:pt idx="179">
                  <c:v>45047</c:v>
                </c:pt>
                <c:pt idx="180">
                  <c:v>45078</c:v>
                </c:pt>
              </c:numCache>
            </c:numRef>
          </c:cat>
          <c:val>
            <c:numRef>
              <c:f>ALL!$D$103:$D$283</c:f>
              <c:numCache>
                <c:formatCode>General</c:formatCode>
                <c:ptCount val="181"/>
                <c:pt idx="0">
                  <c:v>914</c:v>
                </c:pt>
                <c:pt idx="1">
                  <c:v>894</c:v>
                </c:pt>
                <c:pt idx="2">
                  <c:v>903</c:v>
                </c:pt>
                <c:pt idx="3">
                  <c:v>905</c:v>
                </c:pt>
                <c:pt idx="4">
                  <c:v>888</c:v>
                </c:pt>
                <c:pt idx="5">
                  <c:v>905</c:v>
                </c:pt>
                <c:pt idx="6">
                  <c:v>899</c:v>
                </c:pt>
                <c:pt idx="7">
                  <c:v>883</c:v>
                </c:pt>
                <c:pt idx="8">
                  <c:v>893</c:v>
                </c:pt>
                <c:pt idx="9">
                  <c:v>901</c:v>
                </c:pt>
                <c:pt idx="10">
                  <c:v>902</c:v>
                </c:pt>
                <c:pt idx="11">
                  <c:v>894</c:v>
                </c:pt>
                <c:pt idx="12">
                  <c:v>918</c:v>
                </c:pt>
                <c:pt idx="13">
                  <c:v>938</c:v>
                </c:pt>
                <c:pt idx="14">
                  <c:v>932</c:v>
                </c:pt>
                <c:pt idx="15">
                  <c:v>911</c:v>
                </c:pt>
                <c:pt idx="16">
                  <c:v>899</c:v>
                </c:pt>
                <c:pt idx="17">
                  <c:v>893</c:v>
                </c:pt>
                <c:pt idx="18">
                  <c:v>883</c:v>
                </c:pt>
                <c:pt idx="19">
                  <c:v>889</c:v>
                </c:pt>
                <c:pt idx="20">
                  <c:v>872</c:v>
                </c:pt>
                <c:pt idx="21">
                  <c:v>861</c:v>
                </c:pt>
                <c:pt idx="22">
                  <c:v>855</c:v>
                </c:pt>
                <c:pt idx="23">
                  <c:v>839</c:v>
                </c:pt>
                <c:pt idx="24">
                  <c:v>844</c:v>
                </c:pt>
                <c:pt idx="25">
                  <c:v>815</c:v>
                </c:pt>
                <c:pt idx="26">
                  <c:v>807</c:v>
                </c:pt>
                <c:pt idx="27">
                  <c:v>823</c:v>
                </c:pt>
                <c:pt idx="28">
                  <c:v>805</c:v>
                </c:pt>
                <c:pt idx="29">
                  <c:v>816</c:v>
                </c:pt>
                <c:pt idx="30">
                  <c:v>832</c:v>
                </c:pt>
                <c:pt idx="31">
                  <c:v>825</c:v>
                </c:pt>
                <c:pt idx="32">
                  <c:v>817</c:v>
                </c:pt>
                <c:pt idx="33">
                  <c:v>812</c:v>
                </c:pt>
                <c:pt idx="34">
                  <c:v>817</c:v>
                </c:pt>
                <c:pt idx="35">
                  <c:v>851</c:v>
                </c:pt>
                <c:pt idx="36">
                  <c:v>851</c:v>
                </c:pt>
                <c:pt idx="37">
                  <c:v>867</c:v>
                </c:pt>
                <c:pt idx="38">
                  <c:v>862</c:v>
                </c:pt>
                <c:pt idx="39">
                  <c:v>870</c:v>
                </c:pt>
                <c:pt idx="40">
                  <c:v>891</c:v>
                </c:pt>
                <c:pt idx="41">
                  <c:v>890</c:v>
                </c:pt>
                <c:pt idx="42">
                  <c:v>887</c:v>
                </c:pt>
                <c:pt idx="43">
                  <c:v>908</c:v>
                </c:pt>
                <c:pt idx="44">
                  <c:v>934</c:v>
                </c:pt>
                <c:pt idx="45">
                  <c:v>955</c:v>
                </c:pt>
                <c:pt idx="46">
                  <c:v>958</c:v>
                </c:pt>
                <c:pt idx="47">
                  <c:v>962</c:v>
                </c:pt>
                <c:pt idx="48">
                  <c:v>937</c:v>
                </c:pt>
                <c:pt idx="49">
                  <c:v>922</c:v>
                </c:pt>
                <c:pt idx="50">
                  <c:v>915</c:v>
                </c:pt>
                <c:pt idx="51">
                  <c:v>906</c:v>
                </c:pt>
                <c:pt idx="52">
                  <c:v>929</c:v>
                </c:pt>
                <c:pt idx="53">
                  <c:v>926</c:v>
                </c:pt>
                <c:pt idx="54">
                  <c:v>908</c:v>
                </c:pt>
                <c:pt idx="55">
                  <c:v>896</c:v>
                </c:pt>
                <c:pt idx="56">
                  <c:v>888</c:v>
                </c:pt>
                <c:pt idx="57">
                  <c:v>855</c:v>
                </c:pt>
                <c:pt idx="58">
                  <c:v>875</c:v>
                </c:pt>
                <c:pt idx="59">
                  <c:v>870</c:v>
                </c:pt>
                <c:pt idx="60">
                  <c:v>884</c:v>
                </c:pt>
                <c:pt idx="61">
                  <c:v>900</c:v>
                </c:pt>
                <c:pt idx="62">
                  <c:v>906</c:v>
                </c:pt>
                <c:pt idx="63">
                  <c:v>908</c:v>
                </c:pt>
                <c:pt idx="64">
                  <c:v>899</c:v>
                </c:pt>
                <c:pt idx="65">
                  <c:v>906</c:v>
                </c:pt>
                <c:pt idx="66">
                  <c:v>913</c:v>
                </c:pt>
                <c:pt idx="67">
                  <c:v>942</c:v>
                </c:pt>
                <c:pt idx="68">
                  <c:v>921</c:v>
                </c:pt>
                <c:pt idx="69">
                  <c:v>927</c:v>
                </c:pt>
                <c:pt idx="70">
                  <c:v>907</c:v>
                </c:pt>
                <c:pt idx="71">
                  <c:v>905</c:v>
                </c:pt>
                <c:pt idx="72">
                  <c:v>901</c:v>
                </c:pt>
                <c:pt idx="73">
                  <c:v>900</c:v>
                </c:pt>
                <c:pt idx="74">
                  <c:v>896</c:v>
                </c:pt>
                <c:pt idx="75">
                  <c:v>892</c:v>
                </c:pt>
                <c:pt idx="76">
                  <c:v>883</c:v>
                </c:pt>
                <c:pt idx="77">
                  <c:v>868</c:v>
                </c:pt>
                <c:pt idx="78">
                  <c:v>877</c:v>
                </c:pt>
                <c:pt idx="79">
                  <c:v>847</c:v>
                </c:pt>
                <c:pt idx="80">
                  <c:v>866</c:v>
                </c:pt>
                <c:pt idx="81">
                  <c:v>883</c:v>
                </c:pt>
                <c:pt idx="82">
                  <c:v>887</c:v>
                </c:pt>
                <c:pt idx="83">
                  <c:v>880</c:v>
                </c:pt>
                <c:pt idx="84">
                  <c:v>888</c:v>
                </c:pt>
                <c:pt idx="85">
                  <c:v>894</c:v>
                </c:pt>
                <c:pt idx="86">
                  <c:v>916</c:v>
                </c:pt>
                <c:pt idx="87">
                  <c:v>923</c:v>
                </c:pt>
                <c:pt idx="88">
                  <c:v>943</c:v>
                </c:pt>
                <c:pt idx="89">
                  <c:v>954</c:v>
                </c:pt>
                <c:pt idx="90">
                  <c:v>965</c:v>
                </c:pt>
                <c:pt idx="91">
                  <c:v>968</c:v>
                </c:pt>
                <c:pt idx="92">
                  <c:v>972</c:v>
                </c:pt>
                <c:pt idx="93">
                  <c:v>992</c:v>
                </c:pt>
                <c:pt idx="94">
                  <c:v>1004</c:v>
                </c:pt>
                <c:pt idx="95">
                  <c:v>1019</c:v>
                </c:pt>
                <c:pt idx="96">
                  <c:v>1026</c:v>
                </c:pt>
                <c:pt idx="97">
                  <c:v>1016</c:v>
                </c:pt>
                <c:pt idx="98">
                  <c:v>1009</c:v>
                </c:pt>
                <c:pt idx="99">
                  <c:v>1003</c:v>
                </c:pt>
                <c:pt idx="100">
                  <c:v>995</c:v>
                </c:pt>
                <c:pt idx="101">
                  <c:v>1013</c:v>
                </c:pt>
                <c:pt idx="102">
                  <c:v>1017</c:v>
                </c:pt>
                <c:pt idx="103">
                  <c:v>1003</c:v>
                </c:pt>
                <c:pt idx="104">
                  <c:v>996</c:v>
                </c:pt>
                <c:pt idx="105">
                  <c:v>1000</c:v>
                </c:pt>
                <c:pt idx="106">
                  <c:v>981</c:v>
                </c:pt>
                <c:pt idx="107">
                  <c:v>969</c:v>
                </c:pt>
                <c:pt idx="108">
                  <c:v>959</c:v>
                </c:pt>
                <c:pt idx="109">
                  <c:v>952</c:v>
                </c:pt>
                <c:pt idx="110">
                  <c:v>954</c:v>
                </c:pt>
                <c:pt idx="111">
                  <c:v>944</c:v>
                </c:pt>
                <c:pt idx="112">
                  <c:v>951</c:v>
                </c:pt>
                <c:pt idx="113">
                  <c:v>936</c:v>
                </c:pt>
                <c:pt idx="114">
                  <c:v>927</c:v>
                </c:pt>
                <c:pt idx="115">
                  <c:v>966</c:v>
                </c:pt>
                <c:pt idx="116">
                  <c:v>960</c:v>
                </c:pt>
                <c:pt idx="117">
                  <c:v>926</c:v>
                </c:pt>
                <c:pt idx="118">
                  <c:v>924</c:v>
                </c:pt>
                <c:pt idx="119">
                  <c:v>926</c:v>
                </c:pt>
                <c:pt idx="120">
                  <c:v>922</c:v>
                </c:pt>
                <c:pt idx="121">
                  <c:v>942</c:v>
                </c:pt>
                <c:pt idx="122">
                  <c:v>935</c:v>
                </c:pt>
                <c:pt idx="123">
                  <c:v>950</c:v>
                </c:pt>
                <c:pt idx="124">
                  <c:v>931</c:v>
                </c:pt>
                <c:pt idx="125">
                  <c:v>944</c:v>
                </c:pt>
                <c:pt idx="126">
                  <c:v>923</c:v>
                </c:pt>
                <c:pt idx="127">
                  <c:v>901</c:v>
                </c:pt>
                <c:pt idx="128">
                  <c:v>899</c:v>
                </c:pt>
                <c:pt idx="129">
                  <c:v>913</c:v>
                </c:pt>
                <c:pt idx="130">
                  <c:v>915</c:v>
                </c:pt>
                <c:pt idx="131">
                  <c:v>908</c:v>
                </c:pt>
                <c:pt idx="132">
                  <c:v>916</c:v>
                </c:pt>
                <c:pt idx="133">
                  <c:v>918</c:v>
                </c:pt>
                <c:pt idx="134">
                  <c:v>919</c:v>
                </c:pt>
                <c:pt idx="135">
                  <c:v>929</c:v>
                </c:pt>
                <c:pt idx="136">
                  <c:v>934</c:v>
                </c:pt>
                <c:pt idx="137">
                  <c:v>891</c:v>
                </c:pt>
                <c:pt idx="138">
                  <c:v>899</c:v>
                </c:pt>
                <c:pt idx="139">
                  <c:v>891</c:v>
                </c:pt>
                <c:pt idx="140">
                  <c:v>894</c:v>
                </c:pt>
                <c:pt idx="141">
                  <c:v>883</c:v>
                </c:pt>
                <c:pt idx="142">
                  <c:v>859</c:v>
                </c:pt>
                <c:pt idx="143">
                  <c:v>832</c:v>
                </c:pt>
                <c:pt idx="144">
                  <c:v>800</c:v>
                </c:pt>
                <c:pt idx="145">
                  <c:v>755</c:v>
                </c:pt>
                <c:pt idx="146">
                  <c:v>703</c:v>
                </c:pt>
                <c:pt idx="147">
                  <c:v>670</c:v>
                </c:pt>
                <c:pt idx="148">
                  <c:v>627</c:v>
                </c:pt>
                <c:pt idx="149">
                  <c:v>614</c:v>
                </c:pt>
                <c:pt idx="150">
                  <c:v>597</c:v>
                </c:pt>
                <c:pt idx="151">
                  <c:v>584</c:v>
                </c:pt>
                <c:pt idx="152">
                  <c:v>574</c:v>
                </c:pt>
                <c:pt idx="153">
                  <c:v>580</c:v>
                </c:pt>
                <c:pt idx="154">
                  <c:v>612</c:v>
                </c:pt>
                <c:pt idx="155">
                  <c:v>622</c:v>
                </c:pt>
                <c:pt idx="156">
                  <c:v>619</c:v>
                </c:pt>
                <c:pt idx="157">
                  <c:v>617</c:v>
                </c:pt>
                <c:pt idx="158">
                  <c:v>631</c:v>
                </c:pt>
                <c:pt idx="159">
                  <c:v>623</c:v>
                </c:pt>
                <c:pt idx="160">
                  <c:v>623</c:v>
                </c:pt>
                <c:pt idx="161">
                  <c:v>638</c:v>
                </c:pt>
                <c:pt idx="162">
                  <c:v>644</c:v>
                </c:pt>
                <c:pt idx="163">
                  <c:v>634</c:v>
                </c:pt>
                <c:pt idx="164">
                  <c:v>619</c:v>
                </c:pt>
                <c:pt idx="165">
                  <c:v>591</c:v>
                </c:pt>
                <c:pt idx="166">
                  <c:v>566</c:v>
                </c:pt>
                <c:pt idx="167">
                  <c:v>540</c:v>
                </c:pt>
                <c:pt idx="168">
                  <c:v>561</c:v>
                </c:pt>
                <c:pt idx="169">
                  <c:v>568</c:v>
                </c:pt>
                <c:pt idx="170">
                  <c:v>588</c:v>
                </c:pt>
                <c:pt idx="171">
                  <c:v>582</c:v>
                </c:pt>
                <c:pt idx="172">
                  <c:v>601</c:v>
                </c:pt>
                <c:pt idx="173">
                  <c:v>608</c:v>
                </c:pt>
                <c:pt idx="174">
                  <c:v>605</c:v>
                </c:pt>
                <c:pt idx="175">
                  <c:v>609</c:v>
                </c:pt>
                <c:pt idx="176">
                  <c:v>628</c:v>
                </c:pt>
                <c:pt idx="177">
                  <c:v>639</c:v>
                </c:pt>
                <c:pt idx="178">
                  <c:v>631</c:v>
                </c:pt>
                <c:pt idx="179">
                  <c:v>670</c:v>
                </c:pt>
                <c:pt idx="180">
                  <c:v>665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3BA-4E94-82A8-B1F6E3DC4DB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64431232"/>
        <c:axId val="64432768"/>
      </c:lineChart>
      <c:dateAx>
        <c:axId val="64431232"/>
        <c:scaling>
          <c:orientation val="minMax"/>
          <c:max val="45291"/>
          <c:min val="39813"/>
        </c:scaling>
        <c:delete val="0"/>
        <c:axPos val="b"/>
        <c:numFmt formatCode="mmm\-yy" sourceLinked="1"/>
        <c:majorTickMark val="none"/>
        <c:minorTickMark val="none"/>
        <c:tickLblPos val="nextTo"/>
        <c:txPr>
          <a:bodyPr rot="-5400000" vert="horz"/>
          <a:lstStyle/>
          <a:p>
            <a:pPr>
              <a:defRPr sz="1000"/>
            </a:pPr>
            <a:endParaRPr lang="en-US"/>
          </a:p>
        </c:txPr>
        <c:crossAx val="64432768"/>
        <c:crosses val="autoZero"/>
        <c:auto val="1"/>
        <c:lblOffset val="100"/>
        <c:baseTimeUnit val="months"/>
        <c:majorUnit val="6"/>
        <c:majorTimeUnit val="months"/>
      </c:dateAx>
      <c:valAx>
        <c:axId val="64432768"/>
        <c:scaling>
          <c:orientation val="minMax"/>
        </c:scaling>
        <c:delete val="0"/>
        <c:axPos val="l"/>
        <c:majorGridlines>
          <c:spPr>
            <a:ln>
              <a:solidFill>
                <a:schemeClr val="bg1">
                  <a:lumMod val="95000"/>
                </a:schemeClr>
              </a:solidFill>
            </a:ln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/>
          <a:lstStyle/>
          <a:p>
            <a:pPr>
              <a:defRPr sz="1000"/>
            </a:pPr>
            <a:endParaRPr lang="en-US"/>
          </a:p>
        </c:txPr>
        <c:crossAx val="64431232"/>
        <c:crosses val="autoZero"/>
        <c:crossBetween val="between"/>
      </c:valAx>
    </c:plotArea>
    <c:plotVisOnly val="1"/>
    <c:dispBlanksAs val="gap"/>
    <c:showDLblsOverMax val="0"/>
  </c:chart>
  <c:spPr>
    <a:ln>
      <a:solidFill>
        <a:srgbClr val="0091DA"/>
      </a:solidFill>
    </a:ln>
  </c:spPr>
  <c:txPr>
    <a:bodyPr/>
    <a:lstStyle/>
    <a:p>
      <a:pPr>
        <a:defRPr sz="800"/>
      </a:pPr>
      <a:endParaRPr lang="en-US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AU"/>
              <a:t>Rolling 12 month claims involving </a:t>
            </a:r>
          </a:p>
          <a:p>
            <a:pPr>
              <a:defRPr/>
            </a:pPr>
            <a:r>
              <a:rPr lang="en-AU"/>
              <a:t>acute hospitalisation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>
              <a:solidFill>
                <a:srgbClr val="0091DA"/>
              </a:solidFill>
            </a:ln>
          </c:spPr>
          <c:marker>
            <c:symbol val="none"/>
          </c:marker>
          <c:cat>
            <c:numRef>
              <c:f>ALL!$A$109:$A$289</c:f>
              <c:numCache>
                <c:formatCode>mmm\-yy</c:formatCode>
                <c:ptCount val="181"/>
                <c:pt idx="0">
                  <c:v>39783</c:v>
                </c:pt>
                <c:pt idx="1">
                  <c:v>39814</c:v>
                </c:pt>
                <c:pt idx="2">
                  <c:v>39845</c:v>
                </c:pt>
                <c:pt idx="3">
                  <c:v>39873</c:v>
                </c:pt>
                <c:pt idx="4">
                  <c:v>39904</c:v>
                </c:pt>
                <c:pt idx="5">
                  <c:v>39934</c:v>
                </c:pt>
                <c:pt idx="6">
                  <c:v>39965</c:v>
                </c:pt>
                <c:pt idx="7">
                  <c:v>39995</c:v>
                </c:pt>
                <c:pt idx="8">
                  <c:v>40026</c:v>
                </c:pt>
                <c:pt idx="9">
                  <c:v>40057</c:v>
                </c:pt>
                <c:pt idx="10">
                  <c:v>40087</c:v>
                </c:pt>
                <c:pt idx="11">
                  <c:v>40118</c:v>
                </c:pt>
                <c:pt idx="12">
                  <c:v>40148</c:v>
                </c:pt>
                <c:pt idx="13">
                  <c:v>40179</c:v>
                </c:pt>
                <c:pt idx="14">
                  <c:v>40210</c:v>
                </c:pt>
                <c:pt idx="15">
                  <c:v>40238</c:v>
                </c:pt>
                <c:pt idx="16">
                  <c:v>40269</c:v>
                </c:pt>
                <c:pt idx="17">
                  <c:v>40299</c:v>
                </c:pt>
                <c:pt idx="18">
                  <c:v>40330</c:v>
                </c:pt>
                <c:pt idx="19">
                  <c:v>40360</c:v>
                </c:pt>
                <c:pt idx="20">
                  <c:v>40391</c:v>
                </c:pt>
                <c:pt idx="21">
                  <c:v>40422</c:v>
                </c:pt>
                <c:pt idx="22">
                  <c:v>40452</c:v>
                </c:pt>
                <c:pt idx="23">
                  <c:v>40483</c:v>
                </c:pt>
                <c:pt idx="24">
                  <c:v>40513</c:v>
                </c:pt>
                <c:pt idx="25">
                  <c:v>40544</c:v>
                </c:pt>
                <c:pt idx="26">
                  <c:v>40575</c:v>
                </c:pt>
                <c:pt idx="27">
                  <c:v>40603</c:v>
                </c:pt>
                <c:pt idx="28">
                  <c:v>40634</c:v>
                </c:pt>
                <c:pt idx="29">
                  <c:v>40664</c:v>
                </c:pt>
                <c:pt idx="30">
                  <c:v>40695</c:v>
                </c:pt>
                <c:pt idx="31">
                  <c:v>40725</c:v>
                </c:pt>
                <c:pt idx="32">
                  <c:v>40756</c:v>
                </c:pt>
                <c:pt idx="33">
                  <c:v>40787</c:v>
                </c:pt>
                <c:pt idx="34">
                  <c:v>40817</c:v>
                </c:pt>
                <c:pt idx="35">
                  <c:v>40848</c:v>
                </c:pt>
                <c:pt idx="36">
                  <c:v>40878</c:v>
                </c:pt>
                <c:pt idx="37">
                  <c:v>40909</c:v>
                </c:pt>
                <c:pt idx="38">
                  <c:v>40940</c:v>
                </c:pt>
                <c:pt idx="39">
                  <c:v>40969</c:v>
                </c:pt>
                <c:pt idx="40">
                  <c:v>41000</c:v>
                </c:pt>
                <c:pt idx="41">
                  <c:v>41030</c:v>
                </c:pt>
                <c:pt idx="42">
                  <c:v>41061</c:v>
                </c:pt>
                <c:pt idx="43">
                  <c:v>41091</c:v>
                </c:pt>
                <c:pt idx="44">
                  <c:v>41122</c:v>
                </c:pt>
                <c:pt idx="45">
                  <c:v>41153</c:v>
                </c:pt>
                <c:pt idx="46">
                  <c:v>41183</c:v>
                </c:pt>
                <c:pt idx="47">
                  <c:v>41214</c:v>
                </c:pt>
                <c:pt idx="48">
                  <c:v>41244</c:v>
                </c:pt>
                <c:pt idx="49">
                  <c:v>41275</c:v>
                </c:pt>
                <c:pt idx="50">
                  <c:v>41306</c:v>
                </c:pt>
                <c:pt idx="51">
                  <c:v>41334</c:v>
                </c:pt>
                <c:pt idx="52">
                  <c:v>41365</c:v>
                </c:pt>
                <c:pt idx="53">
                  <c:v>41395</c:v>
                </c:pt>
                <c:pt idx="54">
                  <c:v>41426</c:v>
                </c:pt>
                <c:pt idx="55">
                  <c:v>41456</c:v>
                </c:pt>
                <c:pt idx="56">
                  <c:v>41487</c:v>
                </c:pt>
                <c:pt idx="57">
                  <c:v>41518</c:v>
                </c:pt>
                <c:pt idx="58">
                  <c:v>41548</c:v>
                </c:pt>
                <c:pt idx="59">
                  <c:v>41579</c:v>
                </c:pt>
                <c:pt idx="60">
                  <c:v>41609</c:v>
                </c:pt>
                <c:pt idx="61">
                  <c:v>41640</c:v>
                </c:pt>
                <c:pt idx="62">
                  <c:v>41671</c:v>
                </c:pt>
                <c:pt idx="63">
                  <c:v>41699</c:v>
                </c:pt>
                <c:pt idx="64">
                  <c:v>41730</c:v>
                </c:pt>
                <c:pt idx="65">
                  <c:v>41760</c:v>
                </c:pt>
                <c:pt idx="66">
                  <c:v>41791</c:v>
                </c:pt>
                <c:pt idx="67">
                  <c:v>41821</c:v>
                </c:pt>
                <c:pt idx="68">
                  <c:v>41852</c:v>
                </c:pt>
                <c:pt idx="69">
                  <c:v>41883</c:v>
                </c:pt>
                <c:pt idx="70">
                  <c:v>41913</c:v>
                </c:pt>
                <c:pt idx="71">
                  <c:v>41944</c:v>
                </c:pt>
                <c:pt idx="72">
                  <c:v>41974</c:v>
                </c:pt>
                <c:pt idx="73">
                  <c:v>42005</c:v>
                </c:pt>
                <c:pt idx="74">
                  <c:v>42036</c:v>
                </c:pt>
                <c:pt idx="75">
                  <c:v>42064</c:v>
                </c:pt>
                <c:pt idx="76">
                  <c:v>42095</c:v>
                </c:pt>
                <c:pt idx="77">
                  <c:v>42125</c:v>
                </c:pt>
                <c:pt idx="78">
                  <c:v>42156</c:v>
                </c:pt>
                <c:pt idx="79">
                  <c:v>42186</c:v>
                </c:pt>
                <c:pt idx="80">
                  <c:v>42217</c:v>
                </c:pt>
                <c:pt idx="81">
                  <c:v>42248</c:v>
                </c:pt>
                <c:pt idx="82">
                  <c:v>42278</c:v>
                </c:pt>
                <c:pt idx="83">
                  <c:v>42309</c:v>
                </c:pt>
                <c:pt idx="84">
                  <c:v>42339</c:v>
                </c:pt>
                <c:pt idx="85">
                  <c:v>42370</c:v>
                </c:pt>
                <c:pt idx="86">
                  <c:v>42401</c:v>
                </c:pt>
                <c:pt idx="87">
                  <c:v>42430</c:v>
                </c:pt>
                <c:pt idx="88">
                  <c:v>42461</c:v>
                </c:pt>
                <c:pt idx="89">
                  <c:v>42491</c:v>
                </c:pt>
                <c:pt idx="90">
                  <c:v>42522</c:v>
                </c:pt>
                <c:pt idx="91">
                  <c:v>42552</c:v>
                </c:pt>
                <c:pt idx="92">
                  <c:v>42583</c:v>
                </c:pt>
                <c:pt idx="93">
                  <c:v>42614</c:v>
                </c:pt>
                <c:pt idx="94">
                  <c:v>42644</c:v>
                </c:pt>
                <c:pt idx="95">
                  <c:v>42675</c:v>
                </c:pt>
                <c:pt idx="96">
                  <c:v>42705</c:v>
                </c:pt>
                <c:pt idx="97">
                  <c:v>42736</c:v>
                </c:pt>
                <c:pt idx="98">
                  <c:v>42767</c:v>
                </c:pt>
                <c:pt idx="99">
                  <c:v>42795</c:v>
                </c:pt>
                <c:pt idx="100">
                  <c:v>42826</c:v>
                </c:pt>
                <c:pt idx="101">
                  <c:v>42856</c:v>
                </c:pt>
                <c:pt idx="102">
                  <c:v>42887</c:v>
                </c:pt>
                <c:pt idx="103">
                  <c:v>42917</c:v>
                </c:pt>
                <c:pt idx="104">
                  <c:v>42948</c:v>
                </c:pt>
                <c:pt idx="105">
                  <c:v>42979</c:v>
                </c:pt>
                <c:pt idx="106">
                  <c:v>43009</c:v>
                </c:pt>
                <c:pt idx="107">
                  <c:v>43040</c:v>
                </c:pt>
                <c:pt idx="108">
                  <c:v>43070</c:v>
                </c:pt>
                <c:pt idx="109">
                  <c:v>43101</c:v>
                </c:pt>
                <c:pt idx="110">
                  <c:v>43132</c:v>
                </c:pt>
                <c:pt idx="111">
                  <c:v>43160</c:v>
                </c:pt>
                <c:pt idx="112">
                  <c:v>43191</c:v>
                </c:pt>
                <c:pt idx="113">
                  <c:v>43221</c:v>
                </c:pt>
                <c:pt idx="114">
                  <c:v>43252</c:v>
                </c:pt>
                <c:pt idx="115">
                  <c:v>43282</c:v>
                </c:pt>
                <c:pt idx="116">
                  <c:v>43313</c:v>
                </c:pt>
                <c:pt idx="117">
                  <c:v>43344</c:v>
                </c:pt>
                <c:pt idx="118">
                  <c:v>43374</c:v>
                </c:pt>
                <c:pt idx="119">
                  <c:v>43405</c:v>
                </c:pt>
                <c:pt idx="120">
                  <c:v>43435</c:v>
                </c:pt>
                <c:pt idx="121">
                  <c:v>43466</c:v>
                </c:pt>
                <c:pt idx="122">
                  <c:v>43497</c:v>
                </c:pt>
                <c:pt idx="123">
                  <c:v>43525</c:v>
                </c:pt>
                <c:pt idx="124">
                  <c:v>43556</c:v>
                </c:pt>
                <c:pt idx="125">
                  <c:v>43586</c:v>
                </c:pt>
                <c:pt idx="126">
                  <c:v>43617</c:v>
                </c:pt>
                <c:pt idx="127">
                  <c:v>43647</c:v>
                </c:pt>
                <c:pt idx="128">
                  <c:v>43678</c:v>
                </c:pt>
                <c:pt idx="129">
                  <c:v>43709</c:v>
                </c:pt>
                <c:pt idx="130">
                  <c:v>43739</c:v>
                </c:pt>
                <c:pt idx="131">
                  <c:v>43770</c:v>
                </c:pt>
                <c:pt idx="132">
                  <c:v>43800</c:v>
                </c:pt>
                <c:pt idx="133">
                  <c:v>43831</c:v>
                </c:pt>
                <c:pt idx="134">
                  <c:v>43862</c:v>
                </c:pt>
                <c:pt idx="135">
                  <c:v>43891</c:v>
                </c:pt>
                <c:pt idx="136">
                  <c:v>43922</c:v>
                </c:pt>
                <c:pt idx="137">
                  <c:v>43952</c:v>
                </c:pt>
                <c:pt idx="138">
                  <c:v>43983</c:v>
                </c:pt>
                <c:pt idx="139">
                  <c:v>44013</c:v>
                </c:pt>
                <c:pt idx="140">
                  <c:v>44044</c:v>
                </c:pt>
                <c:pt idx="141">
                  <c:v>44075</c:v>
                </c:pt>
                <c:pt idx="142">
                  <c:v>44105</c:v>
                </c:pt>
                <c:pt idx="143">
                  <c:v>44136</c:v>
                </c:pt>
                <c:pt idx="144">
                  <c:v>44166</c:v>
                </c:pt>
                <c:pt idx="145">
                  <c:v>44197</c:v>
                </c:pt>
                <c:pt idx="146">
                  <c:v>44228</c:v>
                </c:pt>
                <c:pt idx="147">
                  <c:v>44256</c:v>
                </c:pt>
                <c:pt idx="148">
                  <c:v>44287</c:v>
                </c:pt>
                <c:pt idx="149">
                  <c:v>44317</c:v>
                </c:pt>
                <c:pt idx="150">
                  <c:v>44348</c:v>
                </c:pt>
                <c:pt idx="151">
                  <c:v>44378</c:v>
                </c:pt>
                <c:pt idx="152">
                  <c:v>44409</c:v>
                </c:pt>
                <c:pt idx="153">
                  <c:v>44440</c:v>
                </c:pt>
                <c:pt idx="154">
                  <c:v>44470</c:v>
                </c:pt>
                <c:pt idx="155">
                  <c:v>44501</c:v>
                </c:pt>
                <c:pt idx="156">
                  <c:v>44531</c:v>
                </c:pt>
                <c:pt idx="157">
                  <c:v>44562</c:v>
                </c:pt>
                <c:pt idx="158">
                  <c:v>44593</c:v>
                </c:pt>
                <c:pt idx="159">
                  <c:v>44621</c:v>
                </c:pt>
                <c:pt idx="160">
                  <c:v>44652</c:v>
                </c:pt>
                <c:pt idx="161">
                  <c:v>44682</c:v>
                </c:pt>
                <c:pt idx="162">
                  <c:v>44713</c:v>
                </c:pt>
                <c:pt idx="163">
                  <c:v>44743</c:v>
                </c:pt>
                <c:pt idx="164">
                  <c:v>44774</c:v>
                </c:pt>
                <c:pt idx="165">
                  <c:v>44805</c:v>
                </c:pt>
                <c:pt idx="166">
                  <c:v>44835</c:v>
                </c:pt>
                <c:pt idx="167">
                  <c:v>44866</c:v>
                </c:pt>
                <c:pt idx="168">
                  <c:v>44896</c:v>
                </c:pt>
                <c:pt idx="169">
                  <c:v>44927</c:v>
                </c:pt>
                <c:pt idx="170">
                  <c:v>44958</c:v>
                </c:pt>
                <c:pt idx="171">
                  <c:v>44986</c:v>
                </c:pt>
                <c:pt idx="172">
                  <c:v>45017</c:v>
                </c:pt>
                <c:pt idx="173">
                  <c:v>45047</c:v>
                </c:pt>
                <c:pt idx="174">
                  <c:v>45078</c:v>
                </c:pt>
                <c:pt idx="175">
                  <c:v>45108</c:v>
                </c:pt>
                <c:pt idx="176">
                  <c:v>45139</c:v>
                </c:pt>
                <c:pt idx="177">
                  <c:v>45170</c:v>
                </c:pt>
                <c:pt idx="178">
                  <c:v>45200</c:v>
                </c:pt>
                <c:pt idx="179">
                  <c:v>45231</c:v>
                </c:pt>
                <c:pt idx="180">
                  <c:v>45261</c:v>
                </c:pt>
              </c:numCache>
            </c:numRef>
          </c:cat>
          <c:val>
            <c:numRef>
              <c:f>ALL!$C$109:$C$289</c:f>
              <c:numCache>
                <c:formatCode>General</c:formatCode>
                <c:ptCount val="181"/>
                <c:pt idx="0">
                  <c:v>5624</c:v>
                </c:pt>
                <c:pt idx="1">
                  <c:v>5496</c:v>
                </c:pt>
                <c:pt idx="2">
                  <c:v>5552</c:v>
                </c:pt>
                <c:pt idx="3">
                  <c:v>5645</c:v>
                </c:pt>
                <c:pt idx="4">
                  <c:v>5591</c:v>
                </c:pt>
                <c:pt idx="5">
                  <c:v>5561</c:v>
                </c:pt>
                <c:pt idx="6">
                  <c:v>5608</c:v>
                </c:pt>
                <c:pt idx="7">
                  <c:v>5719</c:v>
                </c:pt>
                <c:pt idx="8">
                  <c:v>5683</c:v>
                </c:pt>
                <c:pt idx="9">
                  <c:v>5640</c:v>
                </c:pt>
                <c:pt idx="10">
                  <c:v>5483</c:v>
                </c:pt>
                <c:pt idx="11">
                  <c:v>5467</c:v>
                </c:pt>
                <c:pt idx="12">
                  <c:v>5408</c:v>
                </c:pt>
                <c:pt idx="13">
                  <c:v>5510</c:v>
                </c:pt>
                <c:pt idx="14">
                  <c:v>5465</c:v>
                </c:pt>
                <c:pt idx="15">
                  <c:v>5418</c:v>
                </c:pt>
                <c:pt idx="16">
                  <c:v>5336</c:v>
                </c:pt>
                <c:pt idx="17">
                  <c:v>5261</c:v>
                </c:pt>
                <c:pt idx="18">
                  <c:v>5300</c:v>
                </c:pt>
                <c:pt idx="19">
                  <c:v>5207</c:v>
                </c:pt>
                <c:pt idx="20">
                  <c:v>5301</c:v>
                </c:pt>
                <c:pt idx="21">
                  <c:v>5344</c:v>
                </c:pt>
                <c:pt idx="22">
                  <c:v>5398</c:v>
                </c:pt>
                <c:pt idx="23">
                  <c:v>5481</c:v>
                </c:pt>
                <c:pt idx="24">
                  <c:v>5560</c:v>
                </c:pt>
                <c:pt idx="25">
                  <c:v>5467</c:v>
                </c:pt>
                <c:pt idx="26">
                  <c:v>5447</c:v>
                </c:pt>
                <c:pt idx="27">
                  <c:v>5522</c:v>
                </c:pt>
                <c:pt idx="28">
                  <c:v>5596</c:v>
                </c:pt>
                <c:pt idx="29">
                  <c:v>5664</c:v>
                </c:pt>
                <c:pt idx="30">
                  <c:v>5689</c:v>
                </c:pt>
                <c:pt idx="31">
                  <c:v>5705</c:v>
                </c:pt>
                <c:pt idx="32">
                  <c:v>5705</c:v>
                </c:pt>
                <c:pt idx="33">
                  <c:v>5731</c:v>
                </c:pt>
                <c:pt idx="34">
                  <c:v>5732</c:v>
                </c:pt>
                <c:pt idx="35">
                  <c:v>5763</c:v>
                </c:pt>
                <c:pt idx="36">
                  <c:v>5798</c:v>
                </c:pt>
                <c:pt idx="37">
                  <c:v>5886</c:v>
                </c:pt>
                <c:pt idx="38">
                  <c:v>5911</c:v>
                </c:pt>
                <c:pt idx="39">
                  <c:v>5928</c:v>
                </c:pt>
                <c:pt idx="40">
                  <c:v>5915</c:v>
                </c:pt>
                <c:pt idx="41">
                  <c:v>6027</c:v>
                </c:pt>
                <c:pt idx="42">
                  <c:v>5982</c:v>
                </c:pt>
                <c:pt idx="43">
                  <c:v>5983</c:v>
                </c:pt>
                <c:pt idx="44">
                  <c:v>5895</c:v>
                </c:pt>
                <c:pt idx="45">
                  <c:v>5741</c:v>
                </c:pt>
                <c:pt idx="46">
                  <c:v>5778</c:v>
                </c:pt>
                <c:pt idx="47">
                  <c:v>5683</c:v>
                </c:pt>
                <c:pt idx="48">
                  <c:v>5508</c:v>
                </c:pt>
                <c:pt idx="49">
                  <c:v>5445</c:v>
                </c:pt>
                <c:pt idx="50">
                  <c:v>5413</c:v>
                </c:pt>
                <c:pt idx="51">
                  <c:v>5232</c:v>
                </c:pt>
                <c:pt idx="52">
                  <c:v>5265</c:v>
                </c:pt>
                <c:pt idx="53">
                  <c:v>5230</c:v>
                </c:pt>
                <c:pt idx="54">
                  <c:v>5200</c:v>
                </c:pt>
                <c:pt idx="55">
                  <c:v>5213</c:v>
                </c:pt>
                <c:pt idx="56">
                  <c:v>5217</c:v>
                </c:pt>
                <c:pt idx="57">
                  <c:v>5300</c:v>
                </c:pt>
                <c:pt idx="58">
                  <c:v>5452</c:v>
                </c:pt>
                <c:pt idx="59">
                  <c:v>5541</c:v>
                </c:pt>
                <c:pt idx="60">
                  <c:v>5676</c:v>
                </c:pt>
                <c:pt idx="61">
                  <c:v>5830</c:v>
                </c:pt>
                <c:pt idx="62">
                  <c:v>5874</c:v>
                </c:pt>
                <c:pt idx="63">
                  <c:v>5964</c:v>
                </c:pt>
                <c:pt idx="64">
                  <c:v>5975</c:v>
                </c:pt>
                <c:pt idx="65">
                  <c:v>5961</c:v>
                </c:pt>
                <c:pt idx="66">
                  <c:v>6021</c:v>
                </c:pt>
                <c:pt idx="67">
                  <c:v>6060</c:v>
                </c:pt>
                <c:pt idx="68">
                  <c:v>6035</c:v>
                </c:pt>
                <c:pt idx="69">
                  <c:v>6096</c:v>
                </c:pt>
                <c:pt idx="70">
                  <c:v>5996</c:v>
                </c:pt>
                <c:pt idx="71">
                  <c:v>5926</c:v>
                </c:pt>
                <c:pt idx="72">
                  <c:v>5965</c:v>
                </c:pt>
                <c:pt idx="73">
                  <c:v>5884</c:v>
                </c:pt>
                <c:pt idx="74">
                  <c:v>5887</c:v>
                </c:pt>
                <c:pt idx="75">
                  <c:v>5961</c:v>
                </c:pt>
                <c:pt idx="76">
                  <c:v>6051</c:v>
                </c:pt>
                <c:pt idx="77">
                  <c:v>6013</c:v>
                </c:pt>
                <c:pt idx="78">
                  <c:v>6007</c:v>
                </c:pt>
                <c:pt idx="79">
                  <c:v>6004</c:v>
                </c:pt>
                <c:pt idx="80">
                  <c:v>6012</c:v>
                </c:pt>
                <c:pt idx="81">
                  <c:v>6022</c:v>
                </c:pt>
                <c:pt idx="82">
                  <c:v>6099</c:v>
                </c:pt>
                <c:pt idx="83">
                  <c:v>6161</c:v>
                </c:pt>
                <c:pt idx="84">
                  <c:v>6288</c:v>
                </c:pt>
                <c:pt idx="85">
                  <c:v>6344</c:v>
                </c:pt>
                <c:pt idx="86">
                  <c:v>6443</c:v>
                </c:pt>
                <c:pt idx="87">
                  <c:v>6522</c:v>
                </c:pt>
                <c:pt idx="88">
                  <c:v>6508</c:v>
                </c:pt>
                <c:pt idx="89">
                  <c:v>6650</c:v>
                </c:pt>
                <c:pt idx="90">
                  <c:v>6758</c:v>
                </c:pt>
                <c:pt idx="91">
                  <c:v>6812</c:v>
                </c:pt>
                <c:pt idx="92">
                  <c:v>6953</c:v>
                </c:pt>
                <c:pt idx="93">
                  <c:v>7032</c:v>
                </c:pt>
                <c:pt idx="94">
                  <c:v>7068</c:v>
                </c:pt>
                <c:pt idx="95">
                  <c:v>7169</c:v>
                </c:pt>
                <c:pt idx="96">
                  <c:v>7169</c:v>
                </c:pt>
                <c:pt idx="97">
                  <c:v>7190</c:v>
                </c:pt>
                <c:pt idx="98">
                  <c:v>7192</c:v>
                </c:pt>
                <c:pt idx="99">
                  <c:v>7352</c:v>
                </c:pt>
                <c:pt idx="100">
                  <c:v>7382</c:v>
                </c:pt>
                <c:pt idx="101">
                  <c:v>7433</c:v>
                </c:pt>
                <c:pt idx="102">
                  <c:v>7490</c:v>
                </c:pt>
                <c:pt idx="103">
                  <c:v>7539</c:v>
                </c:pt>
                <c:pt idx="104">
                  <c:v>7589</c:v>
                </c:pt>
                <c:pt idx="105">
                  <c:v>7556</c:v>
                </c:pt>
                <c:pt idx="106">
                  <c:v>7630</c:v>
                </c:pt>
                <c:pt idx="107">
                  <c:v>7717</c:v>
                </c:pt>
                <c:pt idx="108">
                  <c:v>7762</c:v>
                </c:pt>
                <c:pt idx="109">
                  <c:v>7895</c:v>
                </c:pt>
                <c:pt idx="110">
                  <c:v>7950</c:v>
                </c:pt>
                <c:pt idx="111">
                  <c:v>7854</c:v>
                </c:pt>
                <c:pt idx="112">
                  <c:v>7958</c:v>
                </c:pt>
                <c:pt idx="113">
                  <c:v>7968</c:v>
                </c:pt>
                <c:pt idx="114">
                  <c:v>7957</c:v>
                </c:pt>
                <c:pt idx="115">
                  <c:v>8035</c:v>
                </c:pt>
                <c:pt idx="116">
                  <c:v>8013</c:v>
                </c:pt>
                <c:pt idx="117">
                  <c:v>8088</c:v>
                </c:pt>
                <c:pt idx="118">
                  <c:v>8137</c:v>
                </c:pt>
                <c:pt idx="119">
                  <c:v>8165</c:v>
                </c:pt>
                <c:pt idx="120">
                  <c:v>8120</c:v>
                </c:pt>
                <c:pt idx="121">
                  <c:v>8133</c:v>
                </c:pt>
                <c:pt idx="122">
                  <c:v>8165</c:v>
                </c:pt>
                <c:pt idx="123">
                  <c:v>8243</c:v>
                </c:pt>
                <c:pt idx="124">
                  <c:v>8315</c:v>
                </c:pt>
                <c:pt idx="125">
                  <c:v>8296</c:v>
                </c:pt>
                <c:pt idx="126">
                  <c:v>8256</c:v>
                </c:pt>
                <c:pt idx="127">
                  <c:v>8292</c:v>
                </c:pt>
                <c:pt idx="128">
                  <c:v>8218</c:v>
                </c:pt>
                <c:pt idx="129">
                  <c:v>8292</c:v>
                </c:pt>
                <c:pt idx="130">
                  <c:v>8247</c:v>
                </c:pt>
                <c:pt idx="131">
                  <c:v>8064</c:v>
                </c:pt>
                <c:pt idx="132">
                  <c:v>8043</c:v>
                </c:pt>
                <c:pt idx="133">
                  <c:v>7919</c:v>
                </c:pt>
                <c:pt idx="134">
                  <c:v>7856</c:v>
                </c:pt>
                <c:pt idx="135">
                  <c:v>7692</c:v>
                </c:pt>
                <c:pt idx="136">
                  <c:v>7291</c:v>
                </c:pt>
                <c:pt idx="137">
                  <c:v>6961</c:v>
                </c:pt>
                <c:pt idx="138">
                  <c:v>6862</c:v>
                </c:pt>
                <c:pt idx="139">
                  <c:v>6588</c:v>
                </c:pt>
                <c:pt idx="140">
                  <c:v>6350</c:v>
                </c:pt>
                <c:pt idx="141">
                  <c:v>6000</c:v>
                </c:pt>
                <c:pt idx="142">
                  <c:v>5614</c:v>
                </c:pt>
                <c:pt idx="143">
                  <c:v>5529</c:v>
                </c:pt>
                <c:pt idx="144">
                  <c:v>5451</c:v>
                </c:pt>
                <c:pt idx="145">
                  <c:v>5337</c:v>
                </c:pt>
                <c:pt idx="146">
                  <c:v>5210</c:v>
                </c:pt>
                <c:pt idx="147">
                  <c:v>5273</c:v>
                </c:pt>
                <c:pt idx="148">
                  <c:v>5536</c:v>
                </c:pt>
                <c:pt idx="149">
                  <c:v>5684</c:v>
                </c:pt>
                <c:pt idx="150">
                  <c:v>5662</c:v>
                </c:pt>
                <c:pt idx="151">
                  <c:v>5642</c:v>
                </c:pt>
                <c:pt idx="152">
                  <c:v>5786</c:v>
                </c:pt>
                <c:pt idx="153">
                  <c:v>5821</c:v>
                </c:pt>
                <c:pt idx="154">
                  <c:v>5868</c:v>
                </c:pt>
                <c:pt idx="155">
                  <c:v>5847</c:v>
                </c:pt>
                <c:pt idx="156">
                  <c:v>5792</c:v>
                </c:pt>
                <c:pt idx="157">
                  <c:v>5665</c:v>
                </c:pt>
                <c:pt idx="158">
                  <c:v>5609</c:v>
                </c:pt>
                <c:pt idx="159">
                  <c:v>5450</c:v>
                </c:pt>
                <c:pt idx="160">
                  <c:v>5236</c:v>
                </c:pt>
                <c:pt idx="161">
                  <c:v>5201</c:v>
                </c:pt>
                <c:pt idx="162">
                  <c:v>5102</c:v>
                </c:pt>
                <c:pt idx="163">
                  <c:v>5062</c:v>
                </c:pt>
                <c:pt idx="164">
                  <c:v>5013</c:v>
                </c:pt>
                <c:pt idx="165">
                  <c:v>5121</c:v>
                </c:pt>
                <c:pt idx="166">
                  <c:v>5239</c:v>
                </c:pt>
                <c:pt idx="167">
                  <c:v>5297</c:v>
                </c:pt>
                <c:pt idx="168">
                  <c:v>5289</c:v>
                </c:pt>
                <c:pt idx="169">
                  <c:v>5333</c:v>
                </c:pt>
                <c:pt idx="170">
                  <c:v>5394</c:v>
                </c:pt>
                <c:pt idx="171">
                  <c:v>5447</c:v>
                </c:pt>
                <c:pt idx="172">
                  <c:v>5416</c:v>
                </c:pt>
                <c:pt idx="173">
                  <c:v>5530</c:v>
                </c:pt>
                <c:pt idx="174">
                  <c:v>5606</c:v>
                </c:pt>
                <c:pt idx="175">
                  <c:v>5675</c:v>
                </c:pt>
                <c:pt idx="176">
                  <c:v>5766</c:v>
                </c:pt>
                <c:pt idx="177">
                  <c:v>5692</c:v>
                </c:pt>
                <c:pt idx="178">
                  <c:v>5643</c:v>
                </c:pt>
                <c:pt idx="179">
                  <c:v>5596</c:v>
                </c:pt>
                <c:pt idx="180">
                  <c:v>5473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FF3A-4345-86DE-7001CDC51B1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35065600"/>
        <c:axId val="135067136"/>
      </c:lineChart>
      <c:dateAx>
        <c:axId val="135065600"/>
        <c:scaling>
          <c:orientation val="minMax"/>
          <c:max val="45291"/>
          <c:min val="39813"/>
        </c:scaling>
        <c:delete val="0"/>
        <c:axPos val="b"/>
        <c:numFmt formatCode="mmm\-yy" sourceLinked="1"/>
        <c:majorTickMark val="none"/>
        <c:minorTickMark val="none"/>
        <c:tickLblPos val="nextTo"/>
        <c:txPr>
          <a:bodyPr rot="-5400000" vert="horz"/>
          <a:lstStyle/>
          <a:p>
            <a:pPr>
              <a:defRPr/>
            </a:pPr>
            <a:endParaRPr lang="en-US"/>
          </a:p>
        </c:txPr>
        <c:crossAx val="135067136"/>
        <c:crosses val="autoZero"/>
        <c:auto val="1"/>
        <c:lblOffset val="100"/>
        <c:baseTimeUnit val="months"/>
        <c:majorUnit val="6"/>
        <c:majorTimeUnit val="months"/>
      </c:dateAx>
      <c:valAx>
        <c:axId val="135067136"/>
        <c:scaling>
          <c:orientation val="minMax"/>
          <c:min val="3000"/>
        </c:scaling>
        <c:delete val="0"/>
        <c:axPos val="l"/>
        <c:majorGridlines>
          <c:spPr>
            <a:ln>
              <a:solidFill>
                <a:schemeClr val="bg1">
                  <a:lumMod val="95000"/>
                </a:schemeClr>
              </a:solidFill>
            </a:ln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crossAx val="135065600"/>
        <c:crosses val="autoZero"/>
        <c:crossBetween val="midCat"/>
      </c:valAx>
    </c:plotArea>
    <c:plotVisOnly val="1"/>
    <c:dispBlanksAs val="gap"/>
    <c:showDLblsOverMax val="0"/>
  </c:chart>
  <c:spPr>
    <a:ln>
      <a:solidFill>
        <a:srgbClr val="0091DA"/>
      </a:solidFill>
    </a:ln>
  </c:spPr>
  <c:txPr>
    <a:bodyPr/>
    <a:lstStyle/>
    <a:p>
      <a:pPr>
        <a:defRPr sz="900"/>
      </a:pPr>
      <a:endParaRPr lang="en-US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TAC">
      <a:dk1>
        <a:srgbClr val="000000"/>
      </a:dk1>
      <a:lt1>
        <a:srgbClr val="FFFFFF"/>
      </a:lt1>
      <a:dk2>
        <a:srgbClr val="1E2850"/>
      </a:dk2>
      <a:lt2>
        <a:srgbClr val="E9E9E9"/>
      </a:lt2>
      <a:accent1>
        <a:srgbClr val="0091DA"/>
      </a:accent1>
      <a:accent2>
        <a:srgbClr val="1D2850"/>
      </a:accent2>
      <a:accent3>
        <a:srgbClr val="E2573C"/>
      </a:accent3>
      <a:accent4>
        <a:srgbClr val="F0DA74"/>
      </a:accent4>
      <a:accent5>
        <a:srgbClr val="1BDEC2"/>
      </a:accent5>
      <a:accent6>
        <a:srgbClr val="1E2850"/>
      </a:accent6>
      <a:hlink>
        <a:srgbClr val="0091DA"/>
      </a:hlink>
      <a:folHlink>
        <a:srgbClr val="1E285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6e321c74-854c-4982-9972-87057354bd02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989E433D2FD2B4BBE9D96C4B03E3A76" ma:contentTypeVersion="16" ma:contentTypeDescription="Create a new document." ma:contentTypeScope="" ma:versionID="e71c25a840f45f1939aca8733e01c2be">
  <xsd:schema xmlns:xsd="http://www.w3.org/2001/XMLSchema" xmlns:xs="http://www.w3.org/2001/XMLSchema" xmlns:p="http://schemas.microsoft.com/office/2006/metadata/properties" xmlns:ns3="1513d535-b506-4e0b-babe-46ccf93326f1" xmlns:ns4="6e321c74-854c-4982-9972-87057354bd02" targetNamespace="http://schemas.microsoft.com/office/2006/metadata/properties" ma:root="true" ma:fieldsID="524309886754d479d53e6275039a122c" ns3:_="" ns4:_="">
    <xsd:import namespace="1513d535-b506-4e0b-babe-46ccf93326f1"/>
    <xsd:import namespace="6e321c74-854c-4982-9972-87057354bd02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KeyPoints" minOccurs="0"/>
                <xsd:element ref="ns4:MediaServiceKeyPoints" minOccurs="0"/>
                <xsd:element ref="ns4:_activity" minOccurs="0"/>
                <xsd:element ref="ns4:MediaServiceAutoTags" minOccurs="0"/>
                <xsd:element ref="ns4:MediaServiceGenerationTime" minOccurs="0"/>
                <xsd:element ref="ns4:MediaServiceEventHashCode" minOccurs="0"/>
                <xsd:element ref="ns4:MediaServiceObjectDetectorVersions" minOccurs="0"/>
                <xsd:element ref="ns4:MediaServiceOCR" minOccurs="0"/>
                <xsd:element ref="ns4:MediaServiceDateTaken" minOccurs="0"/>
                <xsd:element ref="ns4:MediaServiceSystemTags" minOccurs="0"/>
                <xsd:element ref="ns4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13d535-b506-4e0b-babe-46ccf93326f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321c74-854c-4982-9972-87057354bd0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_activity" ma:index="15" nillable="true" ma:displayName="_activity" ma:hidden="true" ma:internalName="_activity">
      <xsd:simpleType>
        <xsd:restriction base="dms:Note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SystemTags" ma:index="22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CA4FCBC-52FF-45E0-A005-5A5923F6CD2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E6CAC513-1118-4557-BA5C-3263BE652FAE}">
  <ds:schemaRefs>
    <ds:schemaRef ds:uri="http://schemas.microsoft.com/office/2006/metadata/properties"/>
    <ds:schemaRef ds:uri="http://schemas.microsoft.com/office/infopath/2007/PartnerControls"/>
    <ds:schemaRef ds:uri="6e321c74-854c-4982-9972-87057354bd02"/>
  </ds:schemaRefs>
</ds:datastoreItem>
</file>

<file path=customXml/itemProps3.xml><?xml version="1.0" encoding="utf-8"?>
<ds:datastoreItem xmlns:ds="http://schemas.openxmlformats.org/officeDocument/2006/customXml" ds:itemID="{7B576B1B-C15A-425C-B217-FE26E99FECC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F2EA023-9F58-48C4-B921-EBF9ED3759F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513d535-b506-4e0b-babe-46ccf93326f1"/>
    <ds:schemaRef ds:uri="6e321c74-854c-4982-9972-87057354bd0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TAC_Report with cover page_template.dotx</Template>
  <TotalTime>5</TotalTime>
  <Pages>23</Pages>
  <Words>4070</Words>
  <Characters>23200</Characters>
  <Application>Microsoft Office Word</Application>
  <DocSecurity>0</DocSecurity>
  <Lines>193</Lines>
  <Paragraphs>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Mishra Suryaprakash</dc:creator>
  <cp:keywords/>
  <dc:description/>
  <cp:lastModifiedBy>Mishra Suryaprakash (TAC)</cp:lastModifiedBy>
  <cp:revision>2</cp:revision>
  <cp:lastPrinted>2024-09-16T01:44:00Z</cp:lastPrinted>
  <dcterms:created xsi:type="dcterms:W3CDTF">2024-09-19T23:21:00Z</dcterms:created>
  <dcterms:modified xsi:type="dcterms:W3CDTF">2024-09-19T23:21:00Z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0x010100F989E433D2FD2B4BBE9D96C4B03E3A76</vt:lpwstr>
  </property>
</Properties>
</file>